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2C0" w:rsidRDefault="005632C0" w:rsidP="005632C0">
      <w:bookmarkStart w:id="0" w:name="irecnoe"/>
      <w:bookmarkEnd w:id="0"/>
    </w:p>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tbl>
      <w:tblPr>
        <w:tblW w:w="10089" w:type="dxa"/>
        <w:tblLook w:val="01E0" w:firstRow="1" w:lastRow="1" w:firstColumn="1" w:lastColumn="1" w:noHBand="0" w:noVBand="0"/>
      </w:tblPr>
      <w:tblGrid>
        <w:gridCol w:w="10089"/>
      </w:tblGrid>
      <w:tr w:rsidR="005632C0" w:rsidRPr="00CA109F" w:rsidTr="00CA109F">
        <w:tc>
          <w:tcPr>
            <w:tcW w:w="10089" w:type="dxa"/>
          </w:tcPr>
          <w:p w:rsidR="005632C0" w:rsidRPr="00CA109F" w:rsidRDefault="005632C0" w:rsidP="00CA109F">
            <w:pPr>
              <w:spacing w:before="380" w:line="280" w:lineRule="exact"/>
              <w:jc w:val="right"/>
              <w:rPr>
                <w:rFonts w:ascii="Tahoma" w:hAnsi="Tahoma" w:cs="Tahoma"/>
                <w:b/>
                <w:bCs/>
                <w:iCs/>
                <w:color w:val="509141"/>
                <w:sz w:val="32"/>
                <w:szCs w:val="32"/>
                <w:lang w:val="en-US"/>
              </w:rPr>
            </w:pPr>
          </w:p>
          <w:p w:rsidR="005632C0" w:rsidRPr="005D41C4" w:rsidRDefault="005632C0" w:rsidP="00573B2F">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573B2F">
              <w:rPr>
                <w:rFonts w:ascii="Tahoma" w:hAnsi="Tahoma" w:cs="Tahoma"/>
                <w:b/>
                <w:bCs/>
                <w:iCs/>
                <w:color w:val="509141"/>
                <w:sz w:val="36"/>
                <w:szCs w:val="36"/>
                <w:lang w:val="fr-CH"/>
              </w:rPr>
              <w:t>2256-1</w:t>
            </w:r>
            <w:r w:rsidRPr="005D41C4">
              <w:rPr>
                <w:rFonts w:ascii="Tahoma" w:hAnsi="Tahoma" w:cs="Tahoma"/>
                <w:b/>
                <w:bCs/>
                <w:iCs/>
                <w:color w:val="509141"/>
                <w:sz w:val="36"/>
                <w:szCs w:val="36"/>
                <w:lang w:val="fr-CH"/>
              </w:rPr>
              <w:t xml:space="preserve">  </w:t>
            </w:r>
          </w:p>
          <w:p w:rsidR="005632C0" w:rsidRPr="005D41C4" w:rsidRDefault="005632C0" w:rsidP="00573B2F">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573B2F">
              <w:rPr>
                <w:rFonts w:ascii="Tahoma" w:hAnsi="Tahoma" w:cs="Tahoma"/>
                <w:b/>
                <w:bCs/>
                <w:iCs/>
                <w:color w:val="509141"/>
                <w:szCs w:val="24"/>
                <w:lang w:val="fr-CH"/>
              </w:rPr>
              <w:t>08</w:t>
            </w:r>
            <w:r w:rsidRPr="005D41C4">
              <w:rPr>
                <w:rFonts w:ascii="Tahoma" w:hAnsi="Tahoma" w:cs="Tahoma"/>
                <w:b/>
                <w:bCs/>
                <w:iCs/>
                <w:color w:val="509141"/>
                <w:szCs w:val="24"/>
                <w:lang w:val="fr-CH"/>
              </w:rPr>
              <w:t>/20</w:t>
            </w:r>
            <w:r w:rsidR="00BE46FB">
              <w:rPr>
                <w:rFonts w:ascii="Tahoma" w:hAnsi="Tahoma" w:cs="Tahoma"/>
                <w:b/>
                <w:bCs/>
                <w:iCs/>
                <w:color w:val="509141"/>
                <w:szCs w:val="24"/>
                <w:lang w:val="fr-CH"/>
              </w:rPr>
              <w:t>1</w:t>
            </w:r>
            <w:r w:rsidR="00573B2F">
              <w:rPr>
                <w:rFonts w:ascii="Tahoma" w:hAnsi="Tahoma" w:cs="Tahoma"/>
                <w:b/>
                <w:bCs/>
                <w:iCs/>
                <w:color w:val="509141"/>
                <w:szCs w:val="24"/>
                <w:lang w:val="fr-CH"/>
              </w:rPr>
              <w:t>6</w:t>
            </w:r>
            <w:r w:rsidRPr="005D41C4">
              <w:rPr>
                <w:rFonts w:ascii="Tahoma" w:hAnsi="Tahoma" w:cs="Tahoma"/>
                <w:b/>
                <w:bCs/>
                <w:iCs/>
                <w:color w:val="509141"/>
                <w:szCs w:val="24"/>
                <w:lang w:val="fr-CH"/>
              </w:rPr>
              <w:t>)</w:t>
            </w:r>
          </w:p>
        </w:tc>
      </w:tr>
      <w:tr w:rsidR="005632C0" w:rsidRPr="00246E1D" w:rsidTr="00CA109F">
        <w:tc>
          <w:tcPr>
            <w:tcW w:w="10089" w:type="dxa"/>
          </w:tcPr>
          <w:p w:rsidR="005632C0" w:rsidRPr="00573B2F" w:rsidRDefault="005632C0" w:rsidP="00CA109F">
            <w:pPr>
              <w:spacing w:before="80" w:line="500" w:lineRule="exact"/>
              <w:jc w:val="right"/>
              <w:rPr>
                <w:rFonts w:ascii="Tahoma" w:hAnsi="Tahoma" w:cs="Tahoma"/>
                <w:b/>
                <w:bCs/>
                <w:iCs/>
                <w:color w:val="509141"/>
                <w:sz w:val="44"/>
                <w:szCs w:val="44"/>
                <w:lang w:val="es-ES_tradnl"/>
              </w:rPr>
            </w:pPr>
          </w:p>
          <w:p w:rsidR="005632C0" w:rsidRPr="00CA109F" w:rsidRDefault="00573B2F" w:rsidP="00573B2F">
            <w:pPr>
              <w:spacing w:before="80" w:line="500" w:lineRule="exact"/>
              <w:jc w:val="right"/>
              <w:rPr>
                <w:rFonts w:ascii="Tahoma" w:hAnsi="Tahoma" w:cs="Tahoma"/>
                <w:b/>
                <w:bCs/>
                <w:iCs/>
                <w:color w:val="509141"/>
                <w:sz w:val="44"/>
                <w:szCs w:val="44"/>
                <w:lang w:val="es-ES_tradnl"/>
              </w:rPr>
            </w:pPr>
            <w:r w:rsidRPr="00573B2F">
              <w:rPr>
                <w:rFonts w:ascii="Tahoma" w:hAnsi="Tahoma" w:cs="Tahoma"/>
                <w:b/>
                <w:bCs/>
                <w:iCs/>
                <w:color w:val="509141"/>
                <w:sz w:val="44"/>
                <w:szCs w:val="44"/>
                <w:lang w:val="es-ES_tradnl"/>
              </w:rPr>
              <w:t xml:space="preserve">Medición y evaluación </w:t>
            </w:r>
            <w:r>
              <w:rPr>
                <w:rFonts w:ascii="Tahoma" w:hAnsi="Tahoma" w:cs="Tahoma"/>
                <w:b/>
                <w:bCs/>
                <w:iCs/>
                <w:color w:val="509141"/>
                <w:sz w:val="44"/>
                <w:szCs w:val="44"/>
                <w:lang w:val="es-ES_tradnl"/>
              </w:rPr>
              <w:br/>
            </w:r>
            <w:r w:rsidRPr="00573B2F">
              <w:rPr>
                <w:rFonts w:ascii="Tahoma" w:hAnsi="Tahoma" w:cs="Tahoma"/>
                <w:b/>
                <w:bCs/>
                <w:iCs/>
                <w:color w:val="509141"/>
                <w:sz w:val="44"/>
                <w:szCs w:val="44"/>
                <w:lang w:val="es-ES_tradnl"/>
              </w:rPr>
              <w:t>de la ocupación del espectro</w:t>
            </w:r>
            <w:r>
              <w:rPr>
                <w:rFonts w:ascii="Tahoma" w:hAnsi="Tahoma" w:cs="Tahoma"/>
                <w:b/>
                <w:bCs/>
                <w:iCs/>
                <w:color w:val="509141"/>
                <w:sz w:val="44"/>
                <w:szCs w:val="44"/>
                <w:lang w:val="es-ES_tradnl"/>
              </w:rPr>
              <w:t xml:space="preserve"> </w:t>
            </w:r>
            <w:r w:rsidR="00BE46FB" w:rsidRPr="00CA109F">
              <w:rPr>
                <w:rFonts w:ascii="Tahoma" w:hAnsi="Tahoma" w:cs="Tahoma"/>
                <w:b/>
                <w:bCs/>
                <w:iCs/>
                <w:color w:val="509141"/>
                <w:sz w:val="44"/>
                <w:szCs w:val="44"/>
                <w:lang w:val="es-ES_tradnl"/>
              </w:rPr>
              <w:t xml:space="preserve"> </w:t>
            </w:r>
          </w:p>
        </w:tc>
      </w:tr>
      <w:tr w:rsidR="005632C0" w:rsidRPr="00246E1D" w:rsidTr="00CA109F">
        <w:tc>
          <w:tcPr>
            <w:tcW w:w="10089" w:type="dxa"/>
          </w:tcPr>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after="180" w:line="360" w:lineRule="exact"/>
              <w:jc w:val="right"/>
              <w:rPr>
                <w:rFonts w:ascii="Tahoma" w:hAnsi="Tahoma" w:cs="Tahoma"/>
                <w:b/>
                <w:bCs/>
                <w:iCs/>
                <w:color w:val="243285"/>
                <w:sz w:val="36"/>
                <w:szCs w:val="36"/>
                <w:lang w:val="es-ES_tradnl"/>
              </w:rPr>
            </w:pPr>
          </w:p>
          <w:p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7"/>
          <w:headerReference w:type="default" r:id="rId8"/>
          <w:pgSz w:w="11907" w:h="16840" w:code="9"/>
          <w:pgMar w:top="1089" w:right="1089" w:bottom="284" w:left="1089" w:header="567" w:footer="284" w:gutter="0"/>
          <w:pgNumType w:start="1"/>
          <w:cols w:space="720"/>
        </w:sectPr>
      </w:pPr>
    </w:p>
    <w:p w:rsidR="005632C0" w:rsidRPr="006C718C" w:rsidRDefault="005632C0" w:rsidP="005632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632C0" w:rsidRDefault="005632C0" w:rsidP="005632C0">
      <w:pPr>
        <w:spacing w:before="0"/>
        <w:rPr>
          <w:sz w:val="20"/>
          <w:lang w:val="es-ES_tradnl"/>
        </w:rPr>
      </w:pPr>
    </w:p>
    <w:p w:rsidR="005632C0" w:rsidRPr="006C718C" w:rsidRDefault="005632C0" w:rsidP="005632C0">
      <w:pPr>
        <w:spacing w:before="0"/>
        <w:rPr>
          <w:sz w:val="20"/>
          <w:lang w:val="es-ES_tradnl"/>
        </w:rPr>
      </w:pPr>
    </w:p>
    <w:p w:rsidR="005632C0" w:rsidRPr="00021E8A" w:rsidRDefault="005632C0" w:rsidP="005632C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632C0" w:rsidRPr="00021E8A" w:rsidRDefault="005632C0" w:rsidP="005632C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632C0"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246E1D" w:rsidTr="00474D58">
        <w:tc>
          <w:tcPr>
            <w:tcW w:w="9360" w:type="dxa"/>
            <w:gridSpan w:val="2"/>
          </w:tcPr>
          <w:p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rsidTr="00EC62B0">
        <w:tc>
          <w:tcPr>
            <w:tcW w:w="1140" w:type="dxa"/>
            <w:tcBorders>
              <w:bottom w:val="nil"/>
            </w:tcBorders>
          </w:tcPr>
          <w:p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rsidTr="00F12544">
        <w:tc>
          <w:tcPr>
            <w:tcW w:w="1140" w:type="dxa"/>
            <w:tcBorders>
              <w:top w:val="nil"/>
              <w:bottom w:val="nil"/>
            </w:tcBorders>
            <w:shd w:val="clear" w:color="auto" w:fill="auto"/>
          </w:tcPr>
          <w:p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246E1D" w:rsidTr="00B11D5D">
        <w:tc>
          <w:tcPr>
            <w:tcW w:w="1140" w:type="dxa"/>
            <w:tcBorders>
              <w:top w:val="nil"/>
              <w:bottom w:val="nil"/>
            </w:tcBorders>
            <w:shd w:val="clear" w:color="auto" w:fill="auto"/>
          </w:tcPr>
          <w:p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rsidTr="00D73486">
        <w:tc>
          <w:tcPr>
            <w:tcW w:w="1140" w:type="dxa"/>
            <w:tcBorders>
              <w:top w:val="nil"/>
              <w:bottom w:val="nil"/>
            </w:tcBorders>
            <w:shd w:val="clear" w:color="auto" w:fill="auto"/>
          </w:tcPr>
          <w:p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rsidTr="0064346B">
        <w:tc>
          <w:tcPr>
            <w:tcW w:w="1140" w:type="dxa"/>
            <w:tcBorders>
              <w:top w:val="nil"/>
              <w:bottom w:val="nil"/>
            </w:tcBorders>
            <w:shd w:val="clear" w:color="auto" w:fill="auto"/>
          </w:tcPr>
          <w:p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rsidTr="00297C87">
        <w:tc>
          <w:tcPr>
            <w:tcW w:w="1140" w:type="dxa"/>
            <w:tcBorders>
              <w:top w:val="nil"/>
              <w:bottom w:val="nil"/>
            </w:tcBorders>
            <w:shd w:val="clear" w:color="auto" w:fill="auto"/>
          </w:tcPr>
          <w:p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246E1D" w:rsidTr="00F84F54">
        <w:tc>
          <w:tcPr>
            <w:tcW w:w="1140" w:type="dxa"/>
            <w:tcBorders>
              <w:top w:val="nil"/>
              <w:bottom w:val="nil"/>
            </w:tcBorders>
            <w:shd w:val="clear" w:color="auto" w:fill="auto"/>
          </w:tcPr>
          <w:p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246E1D" w:rsidTr="00A10F3A">
        <w:tc>
          <w:tcPr>
            <w:tcW w:w="1140" w:type="dxa"/>
            <w:tcBorders>
              <w:top w:val="nil"/>
              <w:bottom w:val="nil"/>
            </w:tcBorders>
            <w:shd w:val="clear" w:color="auto" w:fill="auto"/>
          </w:tcPr>
          <w:p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rsidTr="007C5CE9">
        <w:tc>
          <w:tcPr>
            <w:tcW w:w="1140" w:type="dxa"/>
            <w:tcBorders>
              <w:top w:val="nil"/>
              <w:bottom w:val="nil"/>
            </w:tcBorders>
            <w:shd w:val="clear" w:color="auto" w:fill="auto"/>
          </w:tcPr>
          <w:p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246E1D" w:rsidTr="00AC1323">
        <w:tc>
          <w:tcPr>
            <w:tcW w:w="1140" w:type="dxa"/>
            <w:tcBorders>
              <w:top w:val="nil"/>
              <w:bottom w:val="nil"/>
            </w:tcBorders>
            <w:shd w:val="clear" w:color="auto" w:fill="auto"/>
          </w:tcPr>
          <w:p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rsidTr="00BA28E1">
        <w:tc>
          <w:tcPr>
            <w:tcW w:w="1140" w:type="dxa"/>
            <w:tcBorders>
              <w:top w:val="nil"/>
              <w:bottom w:val="nil"/>
            </w:tcBorders>
            <w:shd w:val="clear" w:color="auto" w:fill="auto"/>
          </w:tcPr>
          <w:p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rsidTr="003A6B2B">
        <w:tc>
          <w:tcPr>
            <w:tcW w:w="1140" w:type="dxa"/>
            <w:tcBorders>
              <w:top w:val="nil"/>
              <w:bottom w:val="nil"/>
            </w:tcBorders>
            <w:shd w:val="clear" w:color="auto" w:fill="auto"/>
          </w:tcPr>
          <w:p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246E1D" w:rsidTr="003A6B2B">
        <w:tc>
          <w:tcPr>
            <w:tcW w:w="1140" w:type="dxa"/>
            <w:tcBorders>
              <w:top w:val="nil"/>
              <w:bottom w:val="nil"/>
            </w:tcBorders>
            <w:shd w:val="clear" w:color="auto" w:fill="auto"/>
          </w:tcPr>
          <w:p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rsidTr="003A6B2B">
        <w:tc>
          <w:tcPr>
            <w:tcW w:w="1140" w:type="dxa"/>
            <w:tcBorders>
              <w:top w:val="nil"/>
              <w:bottom w:val="nil"/>
            </w:tcBorders>
            <w:shd w:val="clear" w:color="auto" w:fill="F3F3F3"/>
          </w:tcPr>
          <w:p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rsidTr="003A6B2B">
        <w:tc>
          <w:tcPr>
            <w:tcW w:w="1140" w:type="dxa"/>
            <w:tcBorders>
              <w:top w:val="nil"/>
            </w:tcBorders>
            <w:shd w:val="clear" w:color="auto" w:fill="auto"/>
          </w:tcPr>
          <w:p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rsidR="005632C0" w:rsidRPr="0041026E" w:rsidRDefault="005632C0" w:rsidP="00474D58">
            <w:pPr>
              <w:spacing w:before="0"/>
              <w:jc w:val="left"/>
              <w:rPr>
                <w:b/>
                <w:bCs/>
                <w:color w:val="000080"/>
                <w:sz w:val="20"/>
              </w:rPr>
            </w:pPr>
          </w:p>
        </w:tc>
      </w:tr>
    </w:tbl>
    <w:p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rsidTr="00474D58">
        <w:tc>
          <w:tcPr>
            <w:tcW w:w="720" w:type="dxa"/>
          </w:tcPr>
          <w:p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246E1D" w:rsidTr="00CA109F">
        <w:tc>
          <w:tcPr>
            <w:tcW w:w="9360" w:type="dxa"/>
          </w:tcPr>
          <w:p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rsidR="005632C0" w:rsidRPr="00763D08" w:rsidRDefault="005632C0" w:rsidP="005632C0">
      <w:pPr>
        <w:spacing w:before="0"/>
        <w:jc w:val="center"/>
        <w:rPr>
          <w:sz w:val="22"/>
          <w:lang w:val="es-ES_tradnl"/>
        </w:rPr>
      </w:pPr>
    </w:p>
    <w:p w:rsidR="005632C0" w:rsidRPr="00763D08" w:rsidRDefault="005632C0" w:rsidP="005632C0">
      <w:pPr>
        <w:spacing w:before="60"/>
        <w:jc w:val="right"/>
        <w:rPr>
          <w:i/>
          <w:iCs/>
          <w:sz w:val="20"/>
          <w:lang w:val="es-ES_tradnl"/>
        </w:rPr>
      </w:pPr>
      <w:r w:rsidRPr="00763D08">
        <w:rPr>
          <w:i/>
          <w:iCs/>
          <w:sz w:val="20"/>
          <w:lang w:val="es-ES_tradnl"/>
        </w:rPr>
        <w:t>Publicación electrónica</w:t>
      </w:r>
    </w:p>
    <w:p w:rsidR="005632C0" w:rsidRPr="00763D08" w:rsidRDefault="005632C0" w:rsidP="001F136C">
      <w:pPr>
        <w:spacing w:before="0" w:after="40"/>
        <w:jc w:val="right"/>
        <w:rPr>
          <w:sz w:val="20"/>
          <w:lang w:val="es-ES_tradnl"/>
        </w:rPr>
      </w:pPr>
      <w:r w:rsidRPr="00763D08">
        <w:rPr>
          <w:sz w:val="20"/>
          <w:lang w:val="es-ES_tradnl"/>
        </w:rPr>
        <w:t>Ginebra, 20</w:t>
      </w:r>
      <w:r w:rsidR="00CD33AF">
        <w:rPr>
          <w:sz w:val="20"/>
          <w:lang w:val="es-ES_tradnl"/>
        </w:rPr>
        <w:t>1</w:t>
      </w:r>
      <w:r w:rsidR="00246E1D">
        <w:rPr>
          <w:sz w:val="20"/>
          <w:lang w:val="es-ES_tradnl"/>
        </w:rPr>
        <w:t>8</w:t>
      </w:r>
    </w:p>
    <w:p w:rsidR="005632C0" w:rsidRPr="00763D08" w:rsidRDefault="005632C0" w:rsidP="005632C0">
      <w:pPr>
        <w:spacing w:before="0"/>
        <w:jc w:val="center"/>
        <w:rPr>
          <w:sz w:val="22"/>
          <w:lang w:val="es-ES_tradnl"/>
        </w:rPr>
      </w:pPr>
    </w:p>
    <w:p w:rsidR="005632C0" w:rsidRPr="00763D08" w:rsidRDefault="005632C0" w:rsidP="001F136C">
      <w:pPr>
        <w:spacing w:before="0"/>
        <w:jc w:val="center"/>
        <w:rPr>
          <w:sz w:val="20"/>
          <w:lang w:val="es-ES_tradnl"/>
        </w:rPr>
      </w:pPr>
      <w:r w:rsidRPr="00470E28">
        <w:rPr>
          <w:sz w:val="20"/>
          <w:lang w:val="en-US"/>
        </w:rPr>
        <w:sym w:font="Symbol" w:char="F0E3"/>
      </w:r>
      <w:r w:rsidRPr="00763D08">
        <w:rPr>
          <w:sz w:val="20"/>
          <w:lang w:val="es-ES_tradnl"/>
        </w:rPr>
        <w:t xml:space="preserve"> UIT 20</w:t>
      </w:r>
      <w:r w:rsidR="00CD33AF">
        <w:rPr>
          <w:sz w:val="20"/>
          <w:lang w:val="es-ES_tradnl"/>
        </w:rPr>
        <w:t>1</w:t>
      </w:r>
      <w:r w:rsidR="00246E1D">
        <w:rPr>
          <w:sz w:val="20"/>
          <w:lang w:val="es-ES_tradnl"/>
        </w:rPr>
        <w:t>8</w:t>
      </w:r>
    </w:p>
    <w:p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632C0" w:rsidRPr="006C718C" w:rsidRDefault="005632C0" w:rsidP="005632C0">
      <w:pPr>
        <w:spacing w:before="160"/>
        <w:rPr>
          <w:i/>
          <w:sz w:val="20"/>
          <w:highlight w:val="yellow"/>
          <w:lang w:val="es-ES_tradnl"/>
        </w:rPr>
        <w:sectPr w:rsidR="005632C0" w:rsidRPr="006C718C"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573B2F" w:rsidRDefault="00573B2F" w:rsidP="00573B2F">
      <w:pPr>
        <w:pStyle w:val="RepNo"/>
        <w:spacing w:before="0"/>
        <w:rPr>
          <w:lang w:val="es-ES_tradnl"/>
        </w:rPr>
      </w:pPr>
      <w:r w:rsidRPr="00BE46FB">
        <w:rPr>
          <w:lang w:val="es-ES_tradnl"/>
        </w:rPr>
        <w:lastRenderedPageBreak/>
        <w:t xml:space="preserve">INFORME  </w:t>
      </w:r>
      <w:r w:rsidRPr="00BE46FB">
        <w:rPr>
          <w:rStyle w:val="href"/>
          <w:lang w:val="es-ES_tradnl"/>
        </w:rPr>
        <w:t>UIT-R  SM.</w:t>
      </w:r>
      <w:r>
        <w:rPr>
          <w:rStyle w:val="href"/>
          <w:lang w:val="es-ES_tradnl"/>
        </w:rPr>
        <w:t>2256-1</w:t>
      </w:r>
      <w:r w:rsidR="00246E1D">
        <w:rPr>
          <w:rStyle w:val="FootnoteReference"/>
          <w:lang w:val="es-ES_tradnl"/>
        </w:rPr>
        <w:footnoteReference w:customMarkFollows="1" w:id="1"/>
        <w:t>*</w:t>
      </w:r>
    </w:p>
    <w:p w:rsidR="00573B2F" w:rsidRPr="00680081" w:rsidRDefault="00573B2F" w:rsidP="009028BD">
      <w:pPr>
        <w:pStyle w:val="Reptitle"/>
        <w:spacing w:before="120"/>
        <w:rPr>
          <w:lang w:val="es-ES_tradnl"/>
        </w:rPr>
      </w:pPr>
      <w:r w:rsidRPr="00680081">
        <w:rPr>
          <w:lang w:val="es-ES_tradnl"/>
        </w:rPr>
        <w:t>Medición y evaluación de la ocupación del espectro</w:t>
      </w:r>
    </w:p>
    <w:p w:rsidR="00573B2F" w:rsidRPr="009028BD" w:rsidRDefault="00573B2F" w:rsidP="009028BD">
      <w:pPr>
        <w:pStyle w:val="Repdate"/>
        <w:rPr>
          <w:sz w:val="20"/>
          <w:lang w:val="es-ES_tradnl"/>
        </w:rPr>
      </w:pPr>
      <w:r w:rsidRPr="009028BD">
        <w:rPr>
          <w:sz w:val="20"/>
          <w:lang w:val="es-ES_tradnl"/>
        </w:rPr>
        <w:t>(2012-2016)</w:t>
      </w:r>
    </w:p>
    <w:p w:rsidR="00573B2F" w:rsidRPr="00680081" w:rsidRDefault="00573B2F" w:rsidP="009028BD">
      <w:pPr>
        <w:pStyle w:val="HeadingSum"/>
      </w:pPr>
      <w:bookmarkStart w:id="2" w:name="dbreak"/>
      <w:bookmarkEnd w:id="2"/>
      <w:r w:rsidRPr="00680081">
        <w:t>Cometido</w:t>
      </w:r>
    </w:p>
    <w:p w:rsidR="00573B2F" w:rsidRDefault="00573B2F" w:rsidP="009028BD">
      <w:pPr>
        <w:pStyle w:val="Summary"/>
      </w:pPr>
      <w:r w:rsidRPr="00680081">
        <w:t>La medición y evaluación de la ocupación del espectro en el entornos de RF modernos se está convirtiendo en una tarea cada vez más compleja y difícil para los servicios de comprobación técnica debido al aumento de la densidad de sistemas digitales y de bandas de frecuencia compartidas por diferentes servicios de radiocomunicaciones. Basado en las Recomendaciones UIT</w:t>
      </w:r>
      <w:r w:rsidRPr="00680081">
        <w:noBreakHyphen/>
        <w:t>R SM.1880 y UIT-R SM.1809, así como en la información facilitada en la edición de 2011 del Manual de la UIT sobre comprobación técnica del espectro, en el presente proyecto de nuevo Informe se analiza con mayor detalle las diferentes formas de enfocar la medición de la ocupación del espectro, los problemas que pueden surgir y sus soluciones.</w:t>
      </w:r>
    </w:p>
    <w:p w:rsidR="00573B2F" w:rsidRPr="00F9260F" w:rsidRDefault="00573B2F" w:rsidP="009028BD">
      <w:pPr>
        <w:spacing w:before="0"/>
        <w:jc w:val="center"/>
        <w:rPr>
          <w:b/>
          <w:bCs/>
          <w:lang w:val="es-ES_tradnl"/>
        </w:rPr>
      </w:pPr>
      <w:r w:rsidRPr="00F9260F">
        <w:rPr>
          <w:b/>
          <w:bCs/>
          <w:lang w:val="es-ES_tradnl"/>
        </w:rPr>
        <w:t>ÍNDICE</w:t>
      </w:r>
    </w:p>
    <w:p w:rsidR="00573B2F" w:rsidRPr="00862DB5" w:rsidRDefault="00573B2F" w:rsidP="00573B2F">
      <w:pPr>
        <w:pStyle w:val="toc0"/>
        <w:rPr>
          <w:lang w:val="es-ES_tradnl"/>
        </w:rPr>
      </w:pPr>
      <w:r w:rsidRPr="00862DB5">
        <w:rPr>
          <w:lang w:val="es-ES_tradnl"/>
        </w:rPr>
        <w:tab/>
        <w:t>Página</w:t>
      </w:r>
    </w:p>
    <w:bookmarkStart w:id="3" w:name="_Toc349812648"/>
    <w:p w:rsidR="00573B2F" w:rsidRDefault="00573B2F" w:rsidP="00573B2F">
      <w:pPr>
        <w:pStyle w:val="TOC1"/>
        <w:rPr>
          <w:rFonts w:asciiTheme="minorHAnsi" w:eastAsiaTheme="minorEastAsia" w:hAnsiTheme="minorHAnsi" w:cstheme="minorBidi"/>
          <w:noProof/>
          <w:sz w:val="22"/>
          <w:szCs w:val="22"/>
          <w:lang w:eastAsia="zh-CN"/>
        </w:rPr>
      </w:pPr>
      <w:r>
        <w:rPr>
          <w:lang w:val="es-ES_tradnl"/>
        </w:rPr>
        <w:fldChar w:fldCharType="begin"/>
      </w:r>
      <w:r>
        <w:rPr>
          <w:lang w:val="es-ES_tradnl"/>
        </w:rPr>
        <w:instrText xml:space="preserve"> TOC \o "1-2" \h \z \t "Heading 3,3,Annex_NoTitle,1" </w:instrText>
      </w:r>
      <w:r>
        <w:rPr>
          <w:lang w:val="es-ES_tradnl"/>
        </w:rPr>
        <w:fldChar w:fldCharType="separate"/>
      </w:r>
      <w:hyperlink w:anchor="_Toc499732590" w:history="1">
        <w:r w:rsidRPr="009118A0">
          <w:rPr>
            <w:rStyle w:val="Hyperlink"/>
            <w:noProof/>
            <w:lang w:val="es-ES_tradnl"/>
          </w:rPr>
          <w:t>1</w:t>
        </w:r>
        <w:r>
          <w:rPr>
            <w:rFonts w:asciiTheme="minorHAnsi" w:eastAsiaTheme="minorEastAsia" w:hAnsiTheme="minorHAnsi" w:cstheme="minorBidi"/>
            <w:noProof/>
            <w:sz w:val="22"/>
            <w:szCs w:val="22"/>
            <w:lang w:eastAsia="zh-CN"/>
          </w:rPr>
          <w:tab/>
        </w:r>
        <w:r w:rsidRPr="009118A0">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_Toc499732590 \h </w:instrText>
        </w:r>
        <w:r>
          <w:rPr>
            <w:noProof/>
            <w:webHidden/>
          </w:rPr>
        </w:r>
        <w:r>
          <w:rPr>
            <w:noProof/>
            <w:webHidden/>
          </w:rPr>
          <w:fldChar w:fldCharType="separate"/>
        </w:r>
        <w:r w:rsidR="00B05617">
          <w:rPr>
            <w:noProof/>
            <w:webHidden/>
          </w:rPr>
          <w:t>4</w:t>
        </w:r>
        <w:r>
          <w:rPr>
            <w:noProof/>
            <w:webHidden/>
          </w:rPr>
          <w:fldChar w:fldCharType="end"/>
        </w:r>
      </w:hyperlink>
    </w:p>
    <w:p w:rsidR="00573B2F" w:rsidRDefault="00B05617" w:rsidP="00573B2F">
      <w:pPr>
        <w:pStyle w:val="TOC1"/>
        <w:rPr>
          <w:rFonts w:asciiTheme="minorHAnsi" w:eastAsiaTheme="minorEastAsia" w:hAnsiTheme="minorHAnsi" w:cstheme="minorBidi"/>
          <w:noProof/>
          <w:sz w:val="22"/>
          <w:szCs w:val="22"/>
          <w:lang w:eastAsia="zh-CN"/>
        </w:rPr>
      </w:pPr>
      <w:hyperlink w:anchor="_Toc499732591" w:history="1">
        <w:r w:rsidR="00573B2F" w:rsidRPr="009118A0">
          <w:rPr>
            <w:rStyle w:val="Hyperlink"/>
            <w:noProof/>
            <w:lang w:val="es-ES_tradnl"/>
          </w:rPr>
          <w:t>2</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Términos y definiciones</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_Toc499732591 \h </w:instrText>
        </w:r>
        <w:r w:rsidR="00573B2F">
          <w:rPr>
            <w:noProof/>
            <w:webHidden/>
          </w:rPr>
        </w:r>
        <w:r w:rsidR="00573B2F">
          <w:rPr>
            <w:noProof/>
            <w:webHidden/>
          </w:rPr>
          <w:fldChar w:fldCharType="separate"/>
        </w:r>
        <w:r>
          <w:rPr>
            <w:noProof/>
            <w:webHidden/>
          </w:rPr>
          <w:t>5</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592" w:history="1">
        <w:r w:rsidR="00573B2F" w:rsidRPr="009118A0">
          <w:rPr>
            <w:rStyle w:val="Hyperlink"/>
            <w:noProof/>
            <w:lang w:val="es-ES_tradnl"/>
          </w:rPr>
          <w:t>2.1</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Recursos de espectro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_Toc499732592 \h </w:instrText>
        </w:r>
        <w:r w:rsidR="00573B2F">
          <w:rPr>
            <w:noProof/>
            <w:webHidden/>
          </w:rPr>
        </w:r>
        <w:r w:rsidR="00573B2F">
          <w:rPr>
            <w:noProof/>
            <w:webHidden/>
          </w:rPr>
          <w:fldChar w:fldCharType="separate"/>
        </w:r>
        <w:r>
          <w:rPr>
            <w:noProof/>
            <w:webHidden/>
          </w:rPr>
          <w:t>5</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593" w:history="1">
        <w:r w:rsidR="00573B2F" w:rsidRPr="009118A0">
          <w:rPr>
            <w:rStyle w:val="Hyperlink"/>
            <w:noProof/>
            <w:lang w:val="es-ES_tradnl"/>
          </w:rPr>
          <w:t>2.2</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Medición de la ocupación de un canal de frecuencia</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_Toc499732593 \h </w:instrText>
        </w:r>
        <w:r w:rsidR="00573B2F">
          <w:rPr>
            <w:noProof/>
            <w:webHidden/>
          </w:rPr>
        </w:r>
        <w:r w:rsidR="00573B2F">
          <w:rPr>
            <w:noProof/>
            <w:webHidden/>
          </w:rPr>
          <w:fldChar w:fldCharType="separate"/>
        </w:r>
        <w:r>
          <w:rPr>
            <w:noProof/>
            <w:webHidden/>
          </w:rPr>
          <w:t>5</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594" w:history="1">
        <w:r w:rsidR="00573B2F" w:rsidRPr="009118A0">
          <w:rPr>
            <w:rStyle w:val="Hyperlink"/>
            <w:noProof/>
            <w:lang w:val="es-ES_tradnl"/>
          </w:rPr>
          <w:t>2.3</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Medición de la ocupación de una banda de frecuencias</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_Toc499732594 \h </w:instrText>
        </w:r>
        <w:r w:rsidR="00573B2F">
          <w:rPr>
            <w:noProof/>
            <w:webHidden/>
          </w:rPr>
        </w:r>
        <w:r w:rsidR="00573B2F">
          <w:rPr>
            <w:noProof/>
            <w:webHidden/>
          </w:rPr>
          <w:fldChar w:fldCharType="separate"/>
        </w:r>
        <w:r>
          <w:rPr>
            <w:noProof/>
            <w:webHidden/>
          </w:rPr>
          <w:t>5</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595" w:history="1">
        <w:r w:rsidR="00573B2F" w:rsidRPr="009118A0">
          <w:rPr>
            <w:rStyle w:val="Hyperlink"/>
            <w:noProof/>
            <w:lang w:val="es-ES_tradnl"/>
          </w:rPr>
          <w:t>2.4</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Zona de medición</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_Toc499732595 \h </w:instrText>
        </w:r>
        <w:r w:rsidR="00573B2F">
          <w:rPr>
            <w:noProof/>
            <w:webHidden/>
          </w:rPr>
        </w:r>
        <w:r w:rsidR="00573B2F">
          <w:rPr>
            <w:noProof/>
            <w:webHidden/>
          </w:rPr>
          <w:fldChar w:fldCharType="separate"/>
        </w:r>
        <w:r>
          <w:rPr>
            <w:noProof/>
            <w:webHidden/>
          </w:rPr>
          <w:t>5</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596" w:history="1">
        <w:r w:rsidR="00573B2F" w:rsidRPr="009118A0">
          <w:rPr>
            <w:rStyle w:val="Hyperlink"/>
            <w:noProof/>
            <w:lang w:val="es-ES_tradnl"/>
          </w:rPr>
          <w:t>2.5</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Duración de la observación (</w:t>
        </w:r>
        <w:r w:rsidR="00573B2F" w:rsidRPr="009118A0">
          <w:rPr>
            <w:rStyle w:val="Hyperlink"/>
            <w:i/>
            <w:iCs/>
            <w:noProof/>
            <w:lang w:val="es-ES_tradnl"/>
          </w:rPr>
          <w:t>T</w:t>
        </w:r>
        <w:r w:rsidR="00573B2F" w:rsidRPr="009118A0">
          <w:rPr>
            <w:rStyle w:val="Hyperlink"/>
            <w:i/>
            <w:iCs/>
            <w:noProof/>
            <w:vertAlign w:val="subscript"/>
            <w:lang w:val="es-ES_tradnl"/>
          </w:rPr>
          <w:t>T</w:t>
        </w:r>
        <w:r w:rsidR="00573B2F" w:rsidRPr="009118A0">
          <w:rPr>
            <w:rStyle w:val="Hyperlink"/>
            <w:noProof/>
            <w:lang w:val="es-ES_tradnl"/>
          </w:rPr>
          <w:t>)</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_Toc499732596 \h </w:instrText>
        </w:r>
        <w:r w:rsidR="00573B2F">
          <w:rPr>
            <w:noProof/>
            <w:webHidden/>
          </w:rPr>
        </w:r>
        <w:r w:rsidR="00573B2F">
          <w:rPr>
            <w:noProof/>
            <w:webHidden/>
          </w:rPr>
          <w:fldChar w:fldCharType="separate"/>
        </w:r>
        <w:r>
          <w:rPr>
            <w:noProof/>
            <w:webHidden/>
          </w:rPr>
          <w:t>5</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597" w:history="1">
        <w:r w:rsidR="00573B2F" w:rsidRPr="009118A0">
          <w:rPr>
            <w:rStyle w:val="Hyperlink"/>
            <w:noProof/>
            <w:lang w:val="es-ES_tradnl"/>
          </w:rPr>
          <w:t>2.6</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Tiempo de medición de muestras (</w:t>
        </w:r>
        <w:r w:rsidR="00573B2F" w:rsidRPr="009118A0">
          <w:rPr>
            <w:rStyle w:val="Hyperlink"/>
            <w:i/>
            <w:iCs/>
            <w:noProof/>
            <w:lang w:val="es-ES_tradnl"/>
          </w:rPr>
          <w:t>T</w:t>
        </w:r>
        <w:r w:rsidR="00573B2F" w:rsidRPr="009118A0">
          <w:rPr>
            <w:rStyle w:val="Hyperlink"/>
            <w:i/>
            <w:iCs/>
            <w:noProof/>
            <w:vertAlign w:val="subscript"/>
            <w:lang w:val="es-ES_tradnl"/>
          </w:rPr>
          <w:t>M</w:t>
        </w:r>
        <w:r w:rsidR="00573B2F" w:rsidRPr="009118A0">
          <w:rPr>
            <w:rStyle w:val="Hyperlink"/>
            <w:noProof/>
            <w:lang w:val="es-ES_tradnl"/>
          </w:rPr>
          <w:t>)</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_Toc499732597 \h </w:instrText>
        </w:r>
        <w:r w:rsidR="00573B2F">
          <w:rPr>
            <w:noProof/>
            <w:webHidden/>
          </w:rPr>
        </w:r>
        <w:r w:rsidR="00573B2F">
          <w:rPr>
            <w:noProof/>
            <w:webHidden/>
          </w:rPr>
          <w:fldChar w:fldCharType="separate"/>
        </w:r>
        <w:r>
          <w:rPr>
            <w:noProof/>
            <w:webHidden/>
          </w:rPr>
          <w:t>6</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598" w:history="1">
        <w:r w:rsidR="00573B2F" w:rsidRPr="009118A0">
          <w:rPr>
            <w:rStyle w:val="Hyperlink"/>
            <w:noProof/>
            <w:lang w:val="es-ES_tradnl"/>
          </w:rPr>
          <w:t>2.7</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Tiempo de observación (</w:t>
        </w:r>
        <w:r w:rsidR="00573B2F" w:rsidRPr="009118A0">
          <w:rPr>
            <w:rStyle w:val="Hyperlink"/>
            <w:i/>
            <w:iCs/>
            <w:noProof/>
            <w:lang w:val="es-ES_tradnl"/>
          </w:rPr>
          <w:t>T</w:t>
        </w:r>
        <w:r w:rsidR="00573B2F" w:rsidRPr="009118A0">
          <w:rPr>
            <w:rStyle w:val="Hyperlink"/>
            <w:i/>
            <w:iCs/>
            <w:noProof/>
            <w:vertAlign w:val="subscript"/>
            <w:lang w:val="es-ES_tradnl"/>
          </w:rPr>
          <w:t>Obs</w:t>
        </w:r>
        <w:r w:rsidR="00573B2F" w:rsidRPr="009118A0">
          <w:rPr>
            <w:rStyle w:val="Hyperlink"/>
            <w:noProof/>
            <w:lang w:val="es-ES_tradnl"/>
          </w:rPr>
          <w:t>)</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_Toc499732598 \h </w:instrText>
        </w:r>
        <w:r w:rsidR="00573B2F">
          <w:rPr>
            <w:noProof/>
            <w:webHidden/>
          </w:rPr>
        </w:r>
        <w:r w:rsidR="00573B2F">
          <w:rPr>
            <w:noProof/>
            <w:webHidden/>
          </w:rPr>
          <w:fldChar w:fldCharType="separate"/>
        </w:r>
        <w:r>
          <w:rPr>
            <w:noProof/>
            <w:webHidden/>
          </w:rPr>
          <w:t>6</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599" w:history="1">
        <w:r w:rsidR="00573B2F" w:rsidRPr="009118A0">
          <w:rPr>
            <w:rStyle w:val="Hyperlink"/>
            <w:noProof/>
            <w:lang w:val="es-ES_tradnl"/>
          </w:rPr>
          <w:t>2.8</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Tiempo de iteración (</w:t>
        </w:r>
        <w:r w:rsidR="00573B2F" w:rsidRPr="009118A0">
          <w:rPr>
            <w:rStyle w:val="Hyperlink"/>
            <w:i/>
            <w:iCs/>
            <w:noProof/>
            <w:lang w:val="es-ES_tradnl"/>
          </w:rPr>
          <w:t>T</w:t>
        </w:r>
        <w:r w:rsidR="00573B2F" w:rsidRPr="009118A0">
          <w:rPr>
            <w:rStyle w:val="Hyperlink"/>
            <w:i/>
            <w:iCs/>
            <w:noProof/>
            <w:vertAlign w:val="subscript"/>
            <w:lang w:val="es-ES_tradnl"/>
          </w:rPr>
          <w:t>R</w:t>
        </w:r>
        <w:r w:rsidR="00573B2F" w:rsidRPr="009118A0">
          <w:rPr>
            <w:rStyle w:val="Hyperlink"/>
            <w:noProof/>
            <w:lang w:val="es-ES_tradnl"/>
          </w:rPr>
          <w:t>)</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_Toc499732599 \h </w:instrText>
        </w:r>
        <w:r w:rsidR="00573B2F">
          <w:rPr>
            <w:noProof/>
            <w:webHidden/>
          </w:rPr>
        </w:r>
        <w:r w:rsidR="00573B2F">
          <w:rPr>
            <w:noProof/>
            <w:webHidden/>
          </w:rPr>
          <w:fldChar w:fldCharType="separate"/>
        </w:r>
        <w:r>
          <w:rPr>
            <w:noProof/>
            <w:webHidden/>
          </w:rPr>
          <w:t>6</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00" w:history="1">
        <w:r w:rsidR="00573B2F" w:rsidRPr="009118A0">
          <w:rPr>
            <w:rStyle w:val="Hyperlink"/>
            <w:noProof/>
            <w:lang w:val="es-ES_tradnl"/>
          </w:rPr>
          <w:t>2.9</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Tiempo de ocupación (</w:t>
        </w:r>
        <w:r w:rsidR="00573B2F" w:rsidRPr="009118A0">
          <w:rPr>
            <w:rStyle w:val="Hyperlink"/>
            <w:i/>
            <w:iCs/>
            <w:noProof/>
            <w:lang w:val="es-ES_tradnl"/>
          </w:rPr>
          <w:t>T</w:t>
        </w:r>
        <w:r w:rsidR="00573B2F" w:rsidRPr="009118A0">
          <w:rPr>
            <w:rStyle w:val="Hyperlink"/>
            <w:i/>
            <w:iCs/>
            <w:noProof/>
            <w:vertAlign w:val="subscript"/>
            <w:lang w:val="es-ES_tradnl"/>
          </w:rPr>
          <w:t>O</w:t>
        </w:r>
        <w:r w:rsidR="00573B2F" w:rsidRPr="009118A0">
          <w:rPr>
            <w:rStyle w:val="Hyperlink"/>
            <w:noProof/>
            <w:lang w:val="es-ES_tradnl"/>
          </w:rPr>
          <w:t>)</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_Toc499732600 \h </w:instrText>
        </w:r>
        <w:r w:rsidR="00573B2F">
          <w:rPr>
            <w:noProof/>
            <w:webHidden/>
          </w:rPr>
        </w:r>
        <w:r w:rsidR="00573B2F">
          <w:rPr>
            <w:noProof/>
            <w:webHidden/>
          </w:rPr>
          <w:fldChar w:fldCharType="separate"/>
        </w:r>
        <w:r>
          <w:rPr>
            <w:noProof/>
            <w:webHidden/>
          </w:rPr>
          <w:t>6</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01" w:history="1">
        <w:r w:rsidR="00573B2F" w:rsidRPr="009118A0">
          <w:rPr>
            <w:rStyle w:val="Hyperlink"/>
            <w:noProof/>
            <w:lang w:val="es-ES_tradnl"/>
          </w:rPr>
          <w:t>2.10</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Periodo de integración (</w:t>
        </w:r>
        <w:r w:rsidR="00573B2F" w:rsidRPr="009118A0">
          <w:rPr>
            <w:rStyle w:val="Hyperlink"/>
            <w:i/>
            <w:iCs/>
            <w:noProof/>
            <w:lang w:val="es-ES_tradnl"/>
          </w:rPr>
          <w:t>T</w:t>
        </w:r>
        <w:r w:rsidR="00573B2F" w:rsidRPr="009118A0">
          <w:rPr>
            <w:rStyle w:val="Hyperlink"/>
            <w:rFonts w:ascii="(Asiatische Schriftart verwende" w:hAnsi="(Asiatische Schriftart verwende"/>
            <w:i/>
            <w:iCs/>
            <w:noProof/>
            <w:vertAlign w:val="subscript"/>
            <w:lang w:val="es-ES_tradnl"/>
          </w:rPr>
          <w:t>I</w:t>
        </w:r>
        <w:r w:rsidR="00573B2F" w:rsidRPr="009118A0">
          <w:rPr>
            <w:rStyle w:val="Hyperlink"/>
            <w:noProof/>
            <w:lang w:val="es-ES_tradnl"/>
          </w:rPr>
          <w:t>)</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_Toc499732601 \h </w:instrText>
        </w:r>
        <w:r w:rsidR="00573B2F">
          <w:rPr>
            <w:noProof/>
            <w:webHidden/>
          </w:rPr>
        </w:r>
        <w:r w:rsidR="00573B2F">
          <w:rPr>
            <w:noProof/>
            <w:webHidden/>
          </w:rPr>
          <w:fldChar w:fldCharType="separate"/>
        </w:r>
        <w:r>
          <w:rPr>
            <w:noProof/>
            <w:webHidden/>
          </w:rPr>
          <w:t>7</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02" w:history="1">
        <w:r w:rsidR="00573B2F" w:rsidRPr="009118A0">
          <w:rPr>
            <w:rStyle w:val="Hyperlink"/>
            <w:noProof/>
            <w:lang w:val="es-ES_tradnl"/>
          </w:rPr>
          <w:t>2.11</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Máximo número de canales (</w:t>
        </w:r>
        <w:r w:rsidR="00573B2F" w:rsidRPr="009118A0">
          <w:rPr>
            <w:rStyle w:val="Hyperlink"/>
            <w:i/>
            <w:iCs/>
            <w:noProof/>
            <w:lang w:val="es-ES_tradnl"/>
          </w:rPr>
          <w:t>N</w:t>
        </w:r>
        <w:r w:rsidR="00573B2F" w:rsidRPr="009118A0">
          <w:rPr>
            <w:rStyle w:val="Hyperlink"/>
            <w:i/>
            <w:iCs/>
            <w:noProof/>
            <w:vertAlign w:val="subscript"/>
            <w:lang w:val="es-ES_tradnl"/>
          </w:rPr>
          <w:t>Ch</w:t>
        </w:r>
        <w:r w:rsidR="00573B2F" w:rsidRPr="009118A0">
          <w:rPr>
            <w:rStyle w:val="Hyperlink"/>
            <w:noProof/>
            <w:lang w:val="es-ES_tradnl"/>
          </w:rPr>
          <w:t>)</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_Toc499732602 \h </w:instrText>
        </w:r>
        <w:r w:rsidR="00573B2F">
          <w:rPr>
            <w:noProof/>
            <w:webHidden/>
          </w:rPr>
        </w:r>
        <w:r w:rsidR="00573B2F">
          <w:rPr>
            <w:noProof/>
            <w:webHidden/>
          </w:rPr>
          <w:fldChar w:fldCharType="separate"/>
        </w:r>
        <w:r>
          <w:rPr>
            <w:noProof/>
            <w:webHidden/>
          </w:rPr>
          <w:t>7</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03" w:history="1">
        <w:r w:rsidR="00573B2F" w:rsidRPr="009118A0">
          <w:rPr>
            <w:rStyle w:val="Hyperlink"/>
            <w:noProof/>
            <w:lang w:val="es-ES_tradnl"/>
          </w:rPr>
          <w:t>2.12</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Longitud de transmisión</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_Toc499732603 \h </w:instrText>
        </w:r>
        <w:r w:rsidR="00573B2F">
          <w:rPr>
            <w:noProof/>
            <w:webHidden/>
          </w:rPr>
        </w:r>
        <w:r w:rsidR="00573B2F">
          <w:rPr>
            <w:noProof/>
            <w:webHidden/>
          </w:rPr>
          <w:fldChar w:fldCharType="separate"/>
        </w:r>
        <w:r>
          <w:rPr>
            <w:noProof/>
            <w:webHidden/>
          </w:rPr>
          <w:t>7</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04" w:history="1">
        <w:r w:rsidR="00573B2F" w:rsidRPr="009118A0">
          <w:rPr>
            <w:rStyle w:val="Hyperlink"/>
            <w:noProof/>
            <w:lang w:val="es-ES_tradnl"/>
          </w:rPr>
          <w:t>2.13</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Umbral</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_Toc499732604 \h </w:instrText>
        </w:r>
        <w:r w:rsidR="00573B2F">
          <w:rPr>
            <w:noProof/>
            <w:webHidden/>
          </w:rPr>
        </w:r>
        <w:r w:rsidR="00573B2F">
          <w:rPr>
            <w:noProof/>
            <w:webHidden/>
          </w:rPr>
          <w:fldChar w:fldCharType="separate"/>
        </w:r>
        <w:r>
          <w:rPr>
            <w:noProof/>
            <w:webHidden/>
          </w:rPr>
          <w:t>7</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05" w:history="1">
        <w:r w:rsidR="00573B2F" w:rsidRPr="009118A0">
          <w:rPr>
            <w:rStyle w:val="Hyperlink"/>
            <w:noProof/>
            <w:lang w:val="es-ES_tradnl"/>
          </w:rPr>
          <w:t>2.14</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Hora punta</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_Toc499732605 \h </w:instrText>
        </w:r>
        <w:r w:rsidR="00573B2F">
          <w:rPr>
            <w:noProof/>
            <w:webHidden/>
          </w:rPr>
        </w:r>
        <w:r w:rsidR="00573B2F">
          <w:rPr>
            <w:noProof/>
            <w:webHidden/>
          </w:rPr>
          <w:fldChar w:fldCharType="separate"/>
        </w:r>
        <w:r>
          <w:rPr>
            <w:noProof/>
            <w:webHidden/>
          </w:rPr>
          <w:t>7</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06" w:history="1">
        <w:r w:rsidR="00573B2F" w:rsidRPr="009118A0">
          <w:rPr>
            <w:rStyle w:val="Hyperlink"/>
            <w:noProof/>
            <w:lang w:val="es-ES_tradnl"/>
          </w:rPr>
          <w:t>2.15</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Retardo de acceso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_Toc499732606 \h </w:instrText>
        </w:r>
        <w:r w:rsidR="00573B2F">
          <w:rPr>
            <w:noProof/>
            <w:webHidden/>
          </w:rPr>
        </w:r>
        <w:r w:rsidR="00573B2F">
          <w:rPr>
            <w:noProof/>
            <w:webHidden/>
          </w:rPr>
          <w:fldChar w:fldCharType="separate"/>
        </w:r>
        <w:r>
          <w:rPr>
            <w:noProof/>
            <w:webHidden/>
          </w:rPr>
          <w:t>7</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07" w:history="1">
        <w:r w:rsidR="00573B2F" w:rsidRPr="009118A0">
          <w:rPr>
            <w:rStyle w:val="Hyperlink"/>
            <w:noProof/>
            <w:lang w:val="es-ES_tradnl"/>
          </w:rPr>
          <w:t>2.16</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Ocupación del canal de frecuencias (FCO)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_Toc499732607 \h </w:instrText>
        </w:r>
        <w:r w:rsidR="00573B2F">
          <w:rPr>
            <w:noProof/>
            <w:webHidden/>
          </w:rPr>
        </w:r>
        <w:r w:rsidR="00573B2F">
          <w:rPr>
            <w:noProof/>
            <w:webHidden/>
          </w:rPr>
          <w:fldChar w:fldCharType="separate"/>
        </w:r>
        <w:r>
          <w:rPr>
            <w:noProof/>
            <w:webHidden/>
          </w:rPr>
          <w:t>7</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08" w:history="1">
        <w:r w:rsidR="00573B2F" w:rsidRPr="009118A0">
          <w:rPr>
            <w:rStyle w:val="Hyperlink"/>
            <w:noProof/>
            <w:lang w:val="es-ES_tradnl"/>
          </w:rPr>
          <w:t>2.17</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Ocupación de la banda de frecuencias (FBO)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_Toc499732608 \h </w:instrText>
        </w:r>
        <w:r w:rsidR="00573B2F">
          <w:rPr>
            <w:noProof/>
            <w:webHidden/>
          </w:rPr>
        </w:r>
        <w:r w:rsidR="00573B2F">
          <w:rPr>
            <w:noProof/>
            <w:webHidden/>
          </w:rPr>
          <w:fldChar w:fldCharType="separate"/>
        </w:r>
        <w:r>
          <w:rPr>
            <w:noProof/>
            <w:webHidden/>
          </w:rPr>
          <w:t>8</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09" w:history="1">
        <w:r w:rsidR="00573B2F" w:rsidRPr="009118A0">
          <w:rPr>
            <w:rStyle w:val="Hyperlink"/>
            <w:noProof/>
            <w:lang w:val="es-ES_tradnl"/>
          </w:rPr>
          <w:t>2.18</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Ocupación de recursos de espectro (SRO)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_Toc499732609 \h </w:instrText>
        </w:r>
        <w:r w:rsidR="00573B2F">
          <w:rPr>
            <w:noProof/>
            <w:webHidden/>
          </w:rPr>
        </w:r>
        <w:r w:rsidR="00573B2F">
          <w:rPr>
            <w:noProof/>
            <w:webHidden/>
          </w:rPr>
          <w:fldChar w:fldCharType="separate"/>
        </w:r>
        <w:r>
          <w:rPr>
            <w:noProof/>
            <w:webHidden/>
          </w:rPr>
          <w:t>8</w:t>
        </w:r>
        <w:r w:rsidR="00573B2F">
          <w:rPr>
            <w:noProof/>
            <w:webHidden/>
          </w:rPr>
          <w:fldChar w:fldCharType="end"/>
        </w:r>
      </w:hyperlink>
    </w:p>
    <w:p w:rsidR="00E20F91" w:rsidRPr="00862DB5" w:rsidRDefault="00E20F91" w:rsidP="00E20F91">
      <w:pPr>
        <w:pStyle w:val="toc0"/>
        <w:rPr>
          <w:lang w:val="es-ES_tradnl"/>
        </w:rPr>
      </w:pPr>
      <w:r w:rsidRPr="00862DB5">
        <w:rPr>
          <w:lang w:val="es-ES_tradnl"/>
        </w:rPr>
        <w:lastRenderedPageBreak/>
        <w:tab/>
        <w:t>Página</w:t>
      </w:r>
    </w:p>
    <w:p w:rsidR="00573B2F" w:rsidRDefault="00B05617" w:rsidP="00573B2F">
      <w:pPr>
        <w:pStyle w:val="TOC1"/>
        <w:rPr>
          <w:rFonts w:asciiTheme="minorHAnsi" w:eastAsiaTheme="minorEastAsia" w:hAnsiTheme="minorHAnsi" w:cstheme="minorBidi"/>
          <w:noProof/>
          <w:sz w:val="22"/>
          <w:szCs w:val="22"/>
          <w:lang w:eastAsia="zh-CN"/>
        </w:rPr>
      </w:pPr>
      <w:hyperlink w:anchor="_Toc499732610" w:history="1">
        <w:r w:rsidR="00573B2F" w:rsidRPr="009118A0">
          <w:rPr>
            <w:rStyle w:val="Hyperlink"/>
            <w:noProof/>
            <w:lang w:val="es-ES_tradnl"/>
          </w:rPr>
          <w:t>3</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Parámetros de medición</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_Toc499732610 \h </w:instrText>
        </w:r>
        <w:r w:rsidR="00573B2F">
          <w:rPr>
            <w:noProof/>
            <w:webHidden/>
          </w:rPr>
        </w:r>
        <w:r w:rsidR="00573B2F">
          <w:rPr>
            <w:noProof/>
            <w:webHidden/>
          </w:rPr>
          <w:fldChar w:fldCharType="separate"/>
        </w:r>
        <w:r>
          <w:rPr>
            <w:noProof/>
            <w:webHidden/>
          </w:rPr>
          <w:t>10</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11" w:history="1">
        <w:r w:rsidR="00573B2F" w:rsidRPr="009118A0">
          <w:rPr>
            <w:rStyle w:val="Hyperlink"/>
            <w:noProof/>
            <w:lang w:val="es-ES_tradnl"/>
          </w:rPr>
          <w:t>3.1</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Selectividad</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_Toc499732611 \h </w:instrText>
        </w:r>
        <w:r w:rsidR="00573B2F">
          <w:rPr>
            <w:noProof/>
            <w:webHidden/>
          </w:rPr>
        </w:r>
        <w:r w:rsidR="00573B2F">
          <w:rPr>
            <w:noProof/>
            <w:webHidden/>
          </w:rPr>
          <w:fldChar w:fldCharType="separate"/>
        </w:r>
        <w:r>
          <w:rPr>
            <w:noProof/>
            <w:webHidden/>
          </w:rPr>
          <w:t>10</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12" w:history="1">
        <w:r w:rsidR="00573B2F" w:rsidRPr="009118A0">
          <w:rPr>
            <w:rStyle w:val="Hyperlink"/>
            <w:noProof/>
            <w:lang w:val="es-ES_tradnl"/>
          </w:rPr>
          <w:t>3.2</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Relación señal-ruido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_Toc499732612 \h </w:instrText>
        </w:r>
        <w:r w:rsidR="00573B2F">
          <w:rPr>
            <w:noProof/>
            <w:webHidden/>
          </w:rPr>
        </w:r>
        <w:r w:rsidR="00573B2F">
          <w:rPr>
            <w:noProof/>
            <w:webHidden/>
          </w:rPr>
          <w:fldChar w:fldCharType="separate"/>
        </w:r>
        <w:r>
          <w:rPr>
            <w:noProof/>
            <w:webHidden/>
          </w:rPr>
          <w:t>11</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13" w:history="1">
        <w:r w:rsidR="00573B2F" w:rsidRPr="009118A0">
          <w:rPr>
            <w:rStyle w:val="Hyperlink"/>
            <w:noProof/>
            <w:lang w:val="es-ES_tradnl"/>
          </w:rPr>
          <w:t>3.3</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Margen dinámico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_Toc499732613 \h </w:instrText>
        </w:r>
        <w:r w:rsidR="00573B2F">
          <w:rPr>
            <w:noProof/>
            <w:webHidden/>
          </w:rPr>
        </w:r>
        <w:r w:rsidR="00573B2F">
          <w:rPr>
            <w:noProof/>
            <w:webHidden/>
          </w:rPr>
          <w:fldChar w:fldCharType="separate"/>
        </w:r>
        <w:r>
          <w:rPr>
            <w:noProof/>
            <w:webHidden/>
          </w:rPr>
          <w:t>11</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14" w:history="1">
        <w:r w:rsidR="00573B2F" w:rsidRPr="009118A0">
          <w:rPr>
            <w:rStyle w:val="Hyperlink"/>
            <w:noProof/>
            <w:lang w:val="es-ES_tradnl"/>
          </w:rPr>
          <w:t>3.4</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Umbral</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_Toc499732614 \h </w:instrText>
        </w:r>
        <w:r w:rsidR="00573B2F">
          <w:rPr>
            <w:noProof/>
            <w:webHidden/>
          </w:rPr>
        </w:r>
        <w:r w:rsidR="00573B2F">
          <w:rPr>
            <w:noProof/>
            <w:webHidden/>
          </w:rPr>
          <w:fldChar w:fldCharType="separate"/>
        </w:r>
        <w:r>
          <w:rPr>
            <w:noProof/>
            <w:webHidden/>
          </w:rPr>
          <w:t>12</w:t>
        </w:r>
        <w:r w:rsidR="00573B2F">
          <w:rPr>
            <w:noProof/>
            <w:webHidden/>
          </w:rPr>
          <w:fldChar w:fldCharType="end"/>
        </w:r>
      </w:hyperlink>
    </w:p>
    <w:p w:rsidR="00573B2F" w:rsidRDefault="00B05617" w:rsidP="00573B2F">
      <w:pPr>
        <w:pStyle w:val="TOC3"/>
        <w:rPr>
          <w:rFonts w:asciiTheme="minorHAnsi" w:eastAsiaTheme="minorEastAsia" w:hAnsiTheme="minorHAnsi" w:cstheme="minorBidi"/>
          <w:noProof/>
          <w:sz w:val="22"/>
          <w:szCs w:val="22"/>
          <w:lang w:eastAsia="zh-CN"/>
        </w:rPr>
      </w:pPr>
      <w:hyperlink w:anchor="_Toc499732615" w:history="1">
        <w:r w:rsidR="00573B2F" w:rsidRPr="009118A0">
          <w:rPr>
            <w:rStyle w:val="Hyperlink"/>
            <w:noProof/>
            <w:lang w:val="es-ES_tradnl"/>
          </w:rPr>
          <w:t>3.4.1</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Umbral preestablecido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_Toc499732615 \h </w:instrText>
        </w:r>
        <w:r w:rsidR="00573B2F">
          <w:rPr>
            <w:noProof/>
            <w:webHidden/>
          </w:rPr>
        </w:r>
        <w:r w:rsidR="00573B2F">
          <w:rPr>
            <w:noProof/>
            <w:webHidden/>
          </w:rPr>
          <w:fldChar w:fldCharType="separate"/>
        </w:r>
        <w:r>
          <w:rPr>
            <w:noProof/>
            <w:webHidden/>
          </w:rPr>
          <w:t>12</w:t>
        </w:r>
        <w:r w:rsidR="00573B2F">
          <w:rPr>
            <w:noProof/>
            <w:webHidden/>
          </w:rPr>
          <w:fldChar w:fldCharType="end"/>
        </w:r>
      </w:hyperlink>
    </w:p>
    <w:p w:rsidR="00573B2F" w:rsidRDefault="00B05617" w:rsidP="00573B2F">
      <w:pPr>
        <w:pStyle w:val="TOC3"/>
        <w:rPr>
          <w:rFonts w:asciiTheme="minorHAnsi" w:eastAsiaTheme="minorEastAsia" w:hAnsiTheme="minorHAnsi" w:cstheme="minorBidi"/>
          <w:noProof/>
          <w:sz w:val="22"/>
          <w:szCs w:val="22"/>
          <w:lang w:eastAsia="zh-CN"/>
        </w:rPr>
      </w:pPr>
      <w:hyperlink w:anchor="_Toc499732616" w:history="1">
        <w:r w:rsidR="00573B2F" w:rsidRPr="009118A0">
          <w:rPr>
            <w:rStyle w:val="Hyperlink"/>
            <w:noProof/>
            <w:lang w:val="es-ES_tradnl"/>
          </w:rPr>
          <w:t>3.4.2</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Umbral dinámico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_Toc499732616 \h </w:instrText>
        </w:r>
        <w:r w:rsidR="00573B2F">
          <w:rPr>
            <w:noProof/>
            <w:webHidden/>
          </w:rPr>
        </w:r>
        <w:r w:rsidR="00573B2F">
          <w:rPr>
            <w:noProof/>
            <w:webHidden/>
          </w:rPr>
          <w:fldChar w:fldCharType="separate"/>
        </w:r>
        <w:r>
          <w:rPr>
            <w:noProof/>
            <w:webHidden/>
          </w:rPr>
          <w:t>13</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17" w:history="1">
        <w:r w:rsidR="00573B2F" w:rsidRPr="009118A0">
          <w:rPr>
            <w:rStyle w:val="Hyperlink"/>
            <w:noProof/>
            <w:lang w:val="es-ES_tradnl"/>
          </w:rPr>
          <w:t>3.5</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Temporización de medición</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_Toc499732617 \h </w:instrText>
        </w:r>
        <w:r w:rsidR="00573B2F">
          <w:rPr>
            <w:noProof/>
            <w:webHidden/>
          </w:rPr>
        </w:r>
        <w:r w:rsidR="00573B2F">
          <w:rPr>
            <w:noProof/>
            <w:webHidden/>
          </w:rPr>
          <w:fldChar w:fldCharType="separate"/>
        </w:r>
        <w:r>
          <w:rPr>
            <w:noProof/>
            <w:webHidden/>
          </w:rPr>
          <w:t>15</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18" w:history="1">
        <w:r w:rsidR="00573B2F" w:rsidRPr="009118A0">
          <w:rPr>
            <w:rStyle w:val="Hyperlink"/>
            <w:noProof/>
            <w:lang w:val="es-ES_tradnl"/>
          </w:rPr>
          <w:t>3.6</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Directividad de la antena de medición</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_Toc499732618 \h </w:instrText>
        </w:r>
        <w:r w:rsidR="00573B2F">
          <w:rPr>
            <w:noProof/>
            <w:webHidden/>
          </w:rPr>
        </w:r>
        <w:r w:rsidR="00573B2F">
          <w:rPr>
            <w:noProof/>
            <w:webHidden/>
          </w:rPr>
          <w:fldChar w:fldCharType="separate"/>
        </w:r>
        <w:r>
          <w:rPr>
            <w:noProof/>
            <w:webHidden/>
          </w:rPr>
          <w:t>17</w:t>
        </w:r>
        <w:r w:rsidR="00573B2F">
          <w:rPr>
            <w:noProof/>
            <w:webHidden/>
          </w:rPr>
          <w:fldChar w:fldCharType="end"/>
        </w:r>
      </w:hyperlink>
    </w:p>
    <w:p w:rsidR="00573B2F" w:rsidRDefault="00B05617" w:rsidP="00573B2F">
      <w:pPr>
        <w:pStyle w:val="TOC1"/>
        <w:rPr>
          <w:rFonts w:asciiTheme="minorHAnsi" w:eastAsiaTheme="minorEastAsia" w:hAnsiTheme="minorHAnsi" w:cstheme="minorBidi"/>
          <w:noProof/>
          <w:sz w:val="22"/>
          <w:szCs w:val="22"/>
          <w:lang w:eastAsia="zh-CN"/>
        </w:rPr>
      </w:pPr>
      <w:hyperlink w:anchor="_Toc499732619" w:history="1">
        <w:r w:rsidR="00573B2F" w:rsidRPr="009118A0">
          <w:rPr>
            <w:rStyle w:val="Hyperlink"/>
            <w:noProof/>
            <w:lang w:val="es-ES_tradnl"/>
          </w:rPr>
          <w:t>4</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Consideraciones relativas al emplazamiento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_Toc499732619 \h </w:instrText>
        </w:r>
        <w:r w:rsidR="00573B2F">
          <w:rPr>
            <w:noProof/>
            <w:webHidden/>
          </w:rPr>
        </w:r>
        <w:r w:rsidR="00573B2F">
          <w:rPr>
            <w:noProof/>
            <w:webHidden/>
          </w:rPr>
          <w:fldChar w:fldCharType="separate"/>
        </w:r>
        <w:r>
          <w:rPr>
            <w:noProof/>
            <w:webHidden/>
          </w:rPr>
          <w:t>18</w:t>
        </w:r>
        <w:r w:rsidR="00573B2F">
          <w:rPr>
            <w:noProof/>
            <w:webHidden/>
          </w:rPr>
          <w:fldChar w:fldCharType="end"/>
        </w:r>
      </w:hyperlink>
    </w:p>
    <w:p w:rsidR="00573B2F" w:rsidRDefault="00B05617" w:rsidP="00573B2F">
      <w:pPr>
        <w:pStyle w:val="TOC1"/>
        <w:rPr>
          <w:rFonts w:asciiTheme="minorHAnsi" w:eastAsiaTheme="minorEastAsia" w:hAnsiTheme="minorHAnsi" w:cstheme="minorBidi"/>
          <w:noProof/>
          <w:sz w:val="22"/>
          <w:szCs w:val="22"/>
          <w:lang w:eastAsia="zh-CN"/>
        </w:rPr>
      </w:pPr>
      <w:hyperlink w:anchor="_Toc499732620" w:history="1">
        <w:r w:rsidR="00573B2F" w:rsidRPr="009118A0">
          <w:rPr>
            <w:rStyle w:val="Hyperlink"/>
            <w:noProof/>
            <w:lang w:val="es-ES_tradnl"/>
          </w:rPr>
          <w:t>5</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Procedimiento de medición</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_Toc499732620 \h </w:instrText>
        </w:r>
        <w:r w:rsidR="00573B2F">
          <w:rPr>
            <w:noProof/>
            <w:webHidden/>
          </w:rPr>
        </w:r>
        <w:r w:rsidR="00573B2F">
          <w:rPr>
            <w:noProof/>
            <w:webHidden/>
          </w:rPr>
          <w:fldChar w:fldCharType="separate"/>
        </w:r>
        <w:r>
          <w:rPr>
            <w:noProof/>
            <w:webHidden/>
          </w:rPr>
          <w:t>20</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21" w:history="1">
        <w:r w:rsidR="00573B2F" w:rsidRPr="009118A0">
          <w:rPr>
            <w:rStyle w:val="Hyperlink"/>
            <w:noProof/>
            <w:lang w:val="es-ES_tradnl"/>
          </w:rPr>
          <w:t>5.1</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Medición de la FCO con un receptor de barrido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_Toc499732621 \h </w:instrText>
        </w:r>
        <w:r w:rsidR="00573B2F">
          <w:rPr>
            <w:noProof/>
            <w:webHidden/>
          </w:rPr>
        </w:r>
        <w:r w:rsidR="00573B2F">
          <w:rPr>
            <w:noProof/>
            <w:webHidden/>
          </w:rPr>
          <w:fldChar w:fldCharType="separate"/>
        </w:r>
        <w:r>
          <w:rPr>
            <w:noProof/>
            <w:webHidden/>
          </w:rPr>
          <w:t>20</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22" w:history="1">
        <w:r w:rsidR="00573B2F" w:rsidRPr="009118A0">
          <w:rPr>
            <w:rStyle w:val="Hyperlink"/>
            <w:noProof/>
            <w:lang w:val="es-ES_tradnl"/>
          </w:rPr>
          <w:t>5.2</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FBO con analizador de barrido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_Toc499732622 \h </w:instrText>
        </w:r>
        <w:r w:rsidR="00573B2F">
          <w:rPr>
            <w:noProof/>
            <w:webHidden/>
          </w:rPr>
        </w:r>
        <w:r w:rsidR="00573B2F">
          <w:rPr>
            <w:noProof/>
            <w:webHidden/>
          </w:rPr>
          <w:fldChar w:fldCharType="separate"/>
        </w:r>
        <w:r>
          <w:rPr>
            <w:noProof/>
            <w:webHidden/>
          </w:rPr>
          <w:t>20</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23" w:history="1">
        <w:r w:rsidR="00573B2F" w:rsidRPr="009118A0">
          <w:rPr>
            <w:rStyle w:val="Hyperlink"/>
            <w:noProof/>
            <w:lang w:val="es-ES_tradnl"/>
          </w:rPr>
          <w:t>5.3</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FBO con métodos basados en la FFT</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_Toc499732623 \h </w:instrText>
        </w:r>
        <w:r w:rsidR="00573B2F">
          <w:rPr>
            <w:noProof/>
            <w:webHidden/>
          </w:rPr>
        </w:r>
        <w:r w:rsidR="00573B2F">
          <w:rPr>
            <w:noProof/>
            <w:webHidden/>
          </w:rPr>
          <w:fldChar w:fldCharType="separate"/>
        </w:r>
        <w:r>
          <w:rPr>
            <w:noProof/>
            <w:webHidden/>
          </w:rPr>
          <w:t>20</w:t>
        </w:r>
        <w:r w:rsidR="00573B2F">
          <w:rPr>
            <w:noProof/>
            <w:webHidden/>
          </w:rPr>
          <w:fldChar w:fldCharType="end"/>
        </w:r>
      </w:hyperlink>
    </w:p>
    <w:p w:rsidR="00573B2F" w:rsidRDefault="00B05617" w:rsidP="00573B2F">
      <w:pPr>
        <w:pStyle w:val="TOC1"/>
        <w:rPr>
          <w:rFonts w:asciiTheme="minorHAnsi" w:eastAsiaTheme="minorEastAsia" w:hAnsiTheme="minorHAnsi" w:cstheme="minorBidi"/>
          <w:noProof/>
          <w:sz w:val="22"/>
          <w:szCs w:val="22"/>
          <w:lang w:eastAsia="zh-CN"/>
        </w:rPr>
      </w:pPr>
      <w:hyperlink w:anchor="_Toc499732624" w:history="1">
        <w:r w:rsidR="00573B2F" w:rsidRPr="009118A0">
          <w:rPr>
            <w:rStyle w:val="Hyperlink"/>
            <w:noProof/>
            <w:lang w:val="es-ES_tradnl"/>
          </w:rPr>
          <w:t>6</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Cálculo de la ocupación</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_Toc499732624 \h </w:instrText>
        </w:r>
        <w:r w:rsidR="00573B2F">
          <w:rPr>
            <w:noProof/>
            <w:webHidden/>
          </w:rPr>
        </w:r>
        <w:r w:rsidR="00573B2F">
          <w:rPr>
            <w:noProof/>
            <w:webHidden/>
          </w:rPr>
          <w:fldChar w:fldCharType="separate"/>
        </w:r>
        <w:r>
          <w:rPr>
            <w:noProof/>
            <w:webHidden/>
          </w:rPr>
          <w:t>21</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25" w:history="1">
        <w:r w:rsidR="00573B2F" w:rsidRPr="009118A0">
          <w:rPr>
            <w:rStyle w:val="Hyperlink"/>
            <w:noProof/>
            <w:lang w:val="es-ES_tradnl"/>
          </w:rPr>
          <w:t>6.1</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Combinación de muestras medidas en frecuencias adyacentes</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_Toc499732625 \h </w:instrText>
        </w:r>
        <w:r w:rsidR="00573B2F">
          <w:rPr>
            <w:noProof/>
            <w:webHidden/>
          </w:rPr>
        </w:r>
        <w:r w:rsidR="00573B2F">
          <w:rPr>
            <w:noProof/>
            <w:webHidden/>
          </w:rPr>
          <w:fldChar w:fldCharType="separate"/>
        </w:r>
        <w:r>
          <w:rPr>
            <w:noProof/>
            <w:webHidden/>
          </w:rPr>
          <w:t>21</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26" w:history="1">
        <w:r w:rsidR="00573B2F" w:rsidRPr="009118A0">
          <w:rPr>
            <w:rStyle w:val="Hyperlink"/>
            <w:noProof/>
            <w:lang w:val="es-ES_tradnl"/>
          </w:rPr>
          <w:t>6.2</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Clasificación de emisiones en bandas con distintas anchuras de canal</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_Toc499732626 \h </w:instrText>
        </w:r>
        <w:r w:rsidR="00573B2F">
          <w:rPr>
            <w:noProof/>
            <w:webHidden/>
          </w:rPr>
        </w:r>
        <w:r w:rsidR="00573B2F">
          <w:rPr>
            <w:noProof/>
            <w:webHidden/>
          </w:rPr>
          <w:fldChar w:fldCharType="separate"/>
        </w:r>
        <w:r>
          <w:rPr>
            <w:noProof/>
            <w:webHidden/>
          </w:rPr>
          <w:t>22</w:t>
        </w:r>
        <w:r w:rsidR="00573B2F">
          <w:rPr>
            <w:noProof/>
            <w:webHidden/>
          </w:rPr>
          <w:fldChar w:fldCharType="end"/>
        </w:r>
      </w:hyperlink>
    </w:p>
    <w:p w:rsidR="00573B2F" w:rsidRDefault="00B05617" w:rsidP="00573B2F">
      <w:pPr>
        <w:pStyle w:val="TOC1"/>
        <w:rPr>
          <w:rFonts w:asciiTheme="minorHAnsi" w:eastAsiaTheme="minorEastAsia" w:hAnsiTheme="minorHAnsi" w:cstheme="minorBidi"/>
          <w:noProof/>
          <w:sz w:val="22"/>
          <w:szCs w:val="22"/>
          <w:lang w:eastAsia="zh-CN"/>
        </w:rPr>
      </w:pPr>
      <w:hyperlink w:anchor="_Toc499732627" w:history="1">
        <w:r w:rsidR="00573B2F" w:rsidRPr="009118A0">
          <w:rPr>
            <w:rStyle w:val="Hyperlink"/>
            <w:noProof/>
            <w:lang w:val="es-ES_tradnl"/>
          </w:rPr>
          <w:t>7</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Presentación de los resultados</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_Toc499732627 \h </w:instrText>
        </w:r>
        <w:r w:rsidR="00573B2F">
          <w:rPr>
            <w:noProof/>
            <w:webHidden/>
          </w:rPr>
        </w:r>
        <w:r w:rsidR="00573B2F">
          <w:rPr>
            <w:noProof/>
            <w:webHidden/>
          </w:rPr>
          <w:fldChar w:fldCharType="separate"/>
        </w:r>
        <w:r>
          <w:rPr>
            <w:noProof/>
            <w:webHidden/>
          </w:rPr>
          <w:t>23</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28" w:history="1">
        <w:r w:rsidR="00573B2F" w:rsidRPr="009118A0">
          <w:rPr>
            <w:rStyle w:val="Hyperlink"/>
            <w:noProof/>
            <w:lang w:val="es-ES_tradnl"/>
          </w:rPr>
          <w:t>7.1</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Tráfico en un solo canal</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_Toc499732628 \h </w:instrText>
        </w:r>
        <w:r w:rsidR="00573B2F">
          <w:rPr>
            <w:noProof/>
            <w:webHidden/>
          </w:rPr>
        </w:r>
        <w:r w:rsidR="00573B2F">
          <w:rPr>
            <w:noProof/>
            <w:webHidden/>
          </w:rPr>
          <w:fldChar w:fldCharType="separate"/>
        </w:r>
        <w:r>
          <w:rPr>
            <w:noProof/>
            <w:webHidden/>
          </w:rPr>
          <w:t>24</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29" w:history="1">
        <w:r w:rsidR="00573B2F" w:rsidRPr="009118A0">
          <w:rPr>
            <w:rStyle w:val="Hyperlink"/>
            <w:noProof/>
            <w:lang w:val="es-ES_tradnl"/>
          </w:rPr>
          <w:t>7.2</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Ocupación en varios canales</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_Toc499732629 \h </w:instrText>
        </w:r>
        <w:r w:rsidR="00573B2F">
          <w:rPr>
            <w:noProof/>
            <w:webHidden/>
          </w:rPr>
        </w:r>
        <w:r w:rsidR="00573B2F">
          <w:rPr>
            <w:noProof/>
            <w:webHidden/>
          </w:rPr>
          <w:fldChar w:fldCharType="separate"/>
        </w:r>
        <w:r>
          <w:rPr>
            <w:noProof/>
            <w:webHidden/>
          </w:rPr>
          <w:t>24</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30" w:history="1">
        <w:r w:rsidR="00573B2F" w:rsidRPr="009118A0">
          <w:rPr>
            <w:rStyle w:val="Hyperlink"/>
            <w:noProof/>
            <w:lang w:val="es-ES_tradnl"/>
          </w:rPr>
          <w:t>7.3</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Ocupación de la banda de frecuencias</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_Toc499732630 \h </w:instrText>
        </w:r>
        <w:r w:rsidR="00573B2F">
          <w:rPr>
            <w:noProof/>
            <w:webHidden/>
          </w:rPr>
        </w:r>
        <w:r w:rsidR="00573B2F">
          <w:rPr>
            <w:noProof/>
            <w:webHidden/>
          </w:rPr>
          <w:fldChar w:fldCharType="separate"/>
        </w:r>
        <w:r>
          <w:rPr>
            <w:noProof/>
            <w:webHidden/>
          </w:rPr>
          <w:t>26</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31" w:history="1">
        <w:r w:rsidR="00573B2F" w:rsidRPr="009118A0">
          <w:rPr>
            <w:rStyle w:val="Hyperlink"/>
            <w:noProof/>
            <w:lang w:val="es-ES_tradnl" w:eastAsia="ko-KR"/>
          </w:rPr>
          <w:t>7.4</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eastAsia="ko-KR"/>
          </w:rPr>
          <w:t>Ocupación de recursos de espectro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_Toc499732631 \h </w:instrText>
        </w:r>
        <w:r w:rsidR="00573B2F">
          <w:rPr>
            <w:noProof/>
            <w:webHidden/>
          </w:rPr>
        </w:r>
        <w:r w:rsidR="00573B2F">
          <w:rPr>
            <w:noProof/>
            <w:webHidden/>
          </w:rPr>
          <w:fldChar w:fldCharType="separate"/>
        </w:r>
        <w:r>
          <w:rPr>
            <w:noProof/>
            <w:webHidden/>
          </w:rPr>
          <w:t>28</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32" w:history="1">
        <w:r w:rsidR="00573B2F" w:rsidRPr="009118A0">
          <w:rPr>
            <w:rStyle w:val="Hyperlink"/>
            <w:noProof/>
            <w:lang w:val="es-ES_tradnl"/>
          </w:rPr>
          <w:t>7.5</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Disponibilidad de resultados</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_Toc499732632 \h </w:instrText>
        </w:r>
        <w:r w:rsidR="00573B2F">
          <w:rPr>
            <w:noProof/>
            <w:webHidden/>
          </w:rPr>
        </w:r>
        <w:r w:rsidR="00573B2F">
          <w:rPr>
            <w:noProof/>
            <w:webHidden/>
          </w:rPr>
          <w:fldChar w:fldCharType="separate"/>
        </w:r>
        <w:r>
          <w:rPr>
            <w:noProof/>
            <w:webHidden/>
          </w:rPr>
          <w:t>29</w:t>
        </w:r>
        <w:r w:rsidR="00573B2F">
          <w:rPr>
            <w:noProof/>
            <w:webHidden/>
          </w:rPr>
          <w:fldChar w:fldCharType="end"/>
        </w:r>
      </w:hyperlink>
    </w:p>
    <w:p w:rsidR="00573B2F" w:rsidRDefault="00B05617" w:rsidP="00573B2F">
      <w:pPr>
        <w:pStyle w:val="TOC1"/>
        <w:rPr>
          <w:rFonts w:asciiTheme="minorHAnsi" w:eastAsiaTheme="minorEastAsia" w:hAnsiTheme="minorHAnsi" w:cstheme="minorBidi"/>
          <w:noProof/>
          <w:sz w:val="22"/>
          <w:szCs w:val="22"/>
          <w:lang w:eastAsia="zh-CN"/>
        </w:rPr>
      </w:pPr>
      <w:hyperlink w:anchor="_Toc499732633" w:history="1">
        <w:r w:rsidR="00573B2F" w:rsidRPr="009118A0">
          <w:rPr>
            <w:rStyle w:val="Hyperlink"/>
            <w:noProof/>
            <w:lang w:val="es-ES_tradnl"/>
          </w:rPr>
          <w:t>8</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Casos especiales de medición de la ocupación</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_Toc499732633 \h </w:instrText>
        </w:r>
        <w:r w:rsidR="00573B2F">
          <w:rPr>
            <w:noProof/>
            <w:webHidden/>
          </w:rPr>
        </w:r>
        <w:r w:rsidR="00573B2F">
          <w:rPr>
            <w:noProof/>
            <w:webHidden/>
          </w:rPr>
          <w:fldChar w:fldCharType="separate"/>
        </w:r>
        <w:r>
          <w:rPr>
            <w:noProof/>
            <w:webHidden/>
          </w:rPr>
          <w:t>29</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34" w:history="1">
        <w:r w:rsidR="00573B2F" w:rsidRPr="009118A0">
          <w:rPr>
            <w:rStyle w:val="Hyperlink"/>
            <w:noProof/>
            <w:lang w:val="es-ES_tradnl"/>
          </w:rPr>
          <w:t>8.1</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Ocupación de canales de frecuencias en bandas de frecuencia atribuidas a sistema punto a punto del servicio fijo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_Toc499732634 \h </w:instrText>
        </w:r>
        <w:r w:rsidR="00573B2F">
          <w:rPr>
            <w:noProof/>
            <w:webHidden/>
          </w:rPr>
        </w:r>
        <w:r w:rsidR="00573B2F">
          <w:rPr>
            <w:noProof/>
            <w:webHidden/>
          </w:rPr>
          <w:fldChar w:fldCharType="separate"/>
        </w:r>
        <w:r>
          <w:rPr>
            <w:noProof/>
            <w:webHidden/>
          </w:rPr>
          <w:t>29</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35" w:history="1">
        <w:r w:rsidR="00573B2F" w:rsidRPr="009118A0">
          <w:rPr>
            <w:rStyle w:val="Hyperlink"/>
            <w:noProof/>
            <w:lang w:val="es-ES_tradnl"/>
          </w:rPr>
          <w:t>8.2</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Separación de la ocupación para diferentes usuarios de un recurso de frecuencia compartido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_Toc499732635 \h </w:instrText>
        </w:r>
        <w:r w:rsidR="00573B2F">
          <w:rPr>
            <w:noProof/>
            <w:webHidden/>
          </w:rPr>
        </w:r>
        <w:r w:rsidR="00573B2F">
          <w:rPr>
            <w:noProof/>
            <w:webHidden/>
          </w:rPr>
          <w:fldChar w:fldCharType="separate"/>
        </w:r>
        <w:r>
          <w:rPr>
            <w:noProof/>
            <w:webHidden/>
          </w:rPr>
          <w:t>30</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36" w:history="1">
        <w:r w:rsidR="00573B2F" w:rsidRPr="009118A0">
          <w:rPr>
            <w:rStyle w:val="Hyperlink"/>
            <w:noProof/>
            <w:lang w:val="es-ES_tradnl" w:eastAsia="ko-KR"/>
          </w:rPr>
          <w:t>8.3</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eastAsia="ko-KR"/>
          </w:rPr>
          <w:t xml:space="preserve">Medición de la ocupación del espectro por </w:t>
        </w:r>
        <w:r w:rsidR="00573B2F" w:rsidRPr="009118A0">
          <w:rPr>
            <w:rStyle w:val="Hyperlink"/>
            <w:noProof/>
            <w:lang w:val="es-ES_tradnl"/>
          </w:rPr>
          <w:t>WLAN (redes inalámbricas de área local) en la banda ICM de 2,4 GHz</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_Toc499732636 \h </w:instrText>
        </w:r>
        <w:r w:rsidR="00573B2F">
          <w:rPr>
            <w:noProof/>
            <w:webHidden/>
          </w:rPr>
        </w:r>
        <w:r w:rsidR="00573B2F">
          <w:rPr>
            <w:noProof/>
            <w:webHidden/>
          </w:rPr>
          <w:fldChar w:fldCharType="separate"/>
        </w:r>
        <w:r>
          <w:rPr>
            <w:noProof/>
            <w:webHidden/>
          </w:rPr>
          <w:t>31</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37" w:history="1">
        <w:r w:rsidR="00573B2F" w:rsidRPr="009118A0">
          <w:rPr>
            <w:rStyle w:val="Hyperlink"/>
            <w:noProof/>
            <w:lang w:val="es-ES_tradnl"/>
          </w:rPr>
          <w:t>8.4</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Determinación de los canales necesarios para la transición de sistemas analógicos a sistemas digitales de concentración de enlaces</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_Toc499732637 \h </w:instrText>
        </w:r>
        <w:r w:rsidR="00573B2F">
          <w:rPr>
            <w:noProof/>
            <w:webHidden/>
          </w:rPr>
        </w:r>
        <w:r w:rsidR="00573B2F">
          <w:rPr>
            <w:noProof/>
            <w:webHidden/>
          </w:rPr>
          <w:fldChar w:fldCharType="separate"/>
        </w:r>
        <w:r>
          <w:rPr>
            <w:noProof/>
            <w:webHidden/>
          </w:rPr>
          <w:t>33</w:t>
        </w:r>
        <w:r w:rsidR="00573B2F">
          <w:rPr>
            <w:noProof/>
            <w:webHidden/>
          </w:rPr>
          <w:fldChar w:fldCharType="end"/>
        </w:r>
      </w:hyperlink>
    </w:p>
    <w:p w:rsidR="00573B2F" w:rsidRDefault="00B05617" w:rsidP="00E20F91">
      <w:pPr>
        <w:pStyle w:val="TOC2"/>
        <w:spacing w:before="120"/>
        <w:rPr>
          <w:rFonts w:asciiTheme="minorHAnsi" w:eastAsiaTheme="minorEastAsia" w:hAnsiTheme="minorHAnsi" w:cstheme="minorBidi"/>
          <w:noProof/>
          <w:sz w:val="22"/>
          <w:szCs w:val="22"/>
          <w:lang w:eastAsia="zh-CN"/>
        </w:rPr>
      </w:pPr>
      <w:hyperlink w:anchor="_Toc499732638" w:history="1">
        <w:r w:rsidR="00573B2F" w:rsidRPr="009118A0">
          <w:rPr>
            <w:rStyle w:val="Hyperlink"/>
            <w:noProof/>
            <w:lang w:val="es-ES_tradnl"/>
          </w:rPr>
          <w:t>8.5</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Estimación de la utilización de RF por distintos servicios de radiocomunicaciones en bandas compartidas</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_Toc499732638 \h </w:instrText>
        </w:r>
        <w:r w:rsidR="00573B2F">
          <w:rPr>
            <w:noProof/>
            <w:webHidden/>
          </w:rPr>
        </w:r>
        <w:r w:rsidR="00573B2F">
          <w:rPr>
            <w:noProof/>
            <w:webHidden/>
          </w:rPr>
          <w:fldChar w:fldCharType="separate"/>
        </w:r>
        <w:r>
          <w:rPr>
            <w:noProof/>
            <w:webHidden/>
          </w:rPr>
          <w:t>37</w:t>
        </w:r>
        <w:r w:rsidR="00573B2F">
          <w:rPr>
            <w:noProof/>
            <w:webHidden/>
          </w:rPr>
          <w:fldChar w:fldCharType="end"/>
        </w:r>
      </w:hyperlink>
    </w:p>
    <w:p w:rsidR="00E20F91" w:rsidRPr="00862DB5" w:rsidRDefault="00E20F91" w:rsidP="00E20F91">
      <w:pPr>
        <w:pStyle w:val="toc0"/>
        <w:rPr>
          <w:lang w:val="es-ES_tradnl"/>
        </w:rPr>
      </w:pPr>
      <w:r w:rsidRPr="00862DB5">
        <w:rPr>
          <w:lang w:val="es-ES_tradnl"/>
        </w:rPr>
        <w:lastRenderedPageBreak/>
        <w:tab/>
        <w:t>Página</w:t>
      </w:r>
    </w:p>
    <w:p w:rsidR="00573B2F" w:rsidRDefault="00B05617" w:rsidP="00573B2F">
      <w:pPr>
        <w:pStyle w:val="TOC1"/>
        <w:rPr>
          <w:rFonts w:asciiTheme="minorHAnsi" w:eastAsiaTheme="minorEastAsia" w:hAnsiTheme="minorHAnsi" w:cstheme="minorBidi"/>
          <w:noProof/>
          <w:sz w:val="22"/>
          <w:szCs w:val="22"/>
          <w:lang w:eastAsia="zh-CN"/>
        </w:rPr>
      </w:pPr>
      <w:hyperlink w:anchor="_Toc499732639" w:history="1">
        <w:r w:rsidR="00573B2F" w:rsidRPr="009118A0">
          <w:rPr>
            <w:rStyle w:val="Hyperlink"/>
            <w:noProof/>
            <w:lang w:val="es-ES_tradnl"/>
          </w:rPr>
          <w:t>9</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Consideraciones relativas a la incertidumbre</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_Toc499732639 \h </w:instrText>
        </w:r>
        <w:r w:rsidR="00573B2F">
          <w:rPr>
            <w:noProof/>
            <w:webHidden/>
          </w:rPr>
        </w:r>
        <w:r w:rsidR="00573B2F">
          <w:rPr>
            <w:noProof/>
            <w:webHidden/>
          </w:rPr>
          <w:fldChar w:fldCharType="separate"/>
        </w:r>
        <w:r>
          <w:rPr>
            <w:noProof/>
            <w:webHidden/>
          </w:rPr>
          <w:t>37</w:t>
        </w:r>
        <w:r w:rsidR="00573B2F">
          <w:rPr>
            <w:noProof/>
            <w:webHidden/>
          </w:rPr>
          <w:fldChar w:fldCharType="end"/>
        </w:r>
      </w:hyperlink>
    </w:p>
    <w:p w:rsidR="00573B2F" w:rsidRDefault="00B05617" w:rsidP="00573B2F">
      <w:pPr>
        <w:pStyle w:val="TOC1"/>
        <w:rPr>
          <w:rFonts w:asciiTheme="minorHAnsi" w:eastAsiaTheme="minorEastAsia" w:hAnsiTheme="minorHAnsi" w:cstheme="minorBidi"/>
          <w:noProof/>
          <w:sz w:val="22"/>
          <w:szCs w:val="22"/>
          <w:lang w:eastAsia="zh-CN"/>
        </w:rPr>
      </w:pPr>
      <w:hyperlink w:anchor="_Toc499732640" w:history="1">
        <w:r w:rsidR="00573B2F" w:rsidRPr="009118A0">
          <w:rPr>
            <w:rStyle w:val="Hyperlink"/>
            <w:noProof/>
            <w:lang w:val="es-ES_tradnl"/>
          </w:rPr>
          <w:t>10</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Interpretación y utilización de los resultados</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_Toc499732640 \h </w:instrText>
        </w:r>
        <w:r w:rsidR="00573B2F">
          <w:rPr>
            <w:noProof/>
            <w:webHidden/>
          </w:rPr>
        </w:r>
        <w:r w:rsidR="00573B2F">
          <w:rPr>
            <w:noProof/>
            <w:webHidden/>
          </w:rPr>
          <w:fldChar w:fldCharType="separate"/>
        </w:r>
        <w:r>
          <w:rPr>
            <w:noProof/>
            <w:webHidden/>
          </w:rPr>
          <w:t>37</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41" w:history="1">
        <w:r w:rsidR="00573B2F" w:rsidRPr="009118A0">
          <w:rPr>
            <w:rStyle w:val="Hyperlink"/>
            <w:noProof/>
            <w:lang w:val="es-ES_tradnl" w:eastAsia="ko-KR"/>
          </w:rPr>
          <w:t>10.1</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eastAsia="ko-KR"/>
          </w:rPr>
          <w:t>Consideraciones generales</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_Toc499732641 \h </w:instrText>
        </w:r>
        <w:r w:rsidR="00573B2F">
          <w:rPr>
            <w:noProof/>
            <w:webHidden/>
          </w:rPr>
        </w:r>
        <w:r w:rsidR="00573B2F">
          <w:rPr>
            <w:noProof/>
            <w:webHidden/>
          </w:rPr>
          <w:fldChar w:fldCharType="separate"/>
        </w:r>
        <w:r>
          <w:rPr>
            <w:noProof/>
            <w:webHidden/>
          </w:rPr>
          <w:t>37</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42" w:history="1">
        <w:r w:rsidR="00573B2F" w:rsidRPr="009118A0">
          <w:rPr>
            <w:rStyle w:val="Hyperlink"/>
            <w:noProof/>
            <w:lang w:val="es-ES_tradnl" w:eastAsia="ko-KR"/>
          </w:rPr>
          <w:t>10.2</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eastAsia="ko-KR"/>
          </w:rPr>
          <w:t>Interpretación de los resultados de la ocupación en canales compartidos</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_Toc499732642 \h </w:instrText>
        </w:r>
        <w:r w:rsidR="00573B2F">
          <w:rPr>
            <w:noProof/>
            <w:webHidden/>
          </w:rPr>
        </w:r>
        <w:r w:rsidR="00573B2F">
          <w:rPr>
            <w:noProof/>
            <w:webHidden/>
          </w:rPr>
          <w:fldChar w:fldCharType="separate"/>
        </w:r>
        <w:r>
          <w:rPr>
            <w:noProof/>
            <w:webHidden/>
          </w:rPr>
          <w:t>37</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43" w:history="1">
        <w:r w:rsidR="00573B2F" w:rsidRPr="009118A0">
          <w:rPr>
            <w:rStyle w:val="Hyperlink"/>
            <w:noProof/>
            <w:lang w:val="es-ES_tradnl" w:eastAsia="ko-KR"/>
          </w:rPr>
          <w:t>10.3</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eastAsia="ko-KR"/>
          </w:rPr>
          <w:t>Utilización de los datos sobre la ocupación para evaluar la utilización del espectro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_Toc499732643 \h </w:instrText>
        </w:r>
        <w:r w:rsidR="00573B2F">
          <w:rPr>
            <w:noProof/>
            <w:webHidden/>
          </w:rPr>
        </w:r>
        <w:r w:rsidR="00573B2F">
          <w:rPr>
            <w:noProof/>
            <w:webHidden/>
          </w:rPr>
          <w:fldChar w:fldCharType="separate"/>
        </w:r>
        <w:r>
          <w:rPr>
            <w:noProof/>
            <w:webHidden/>
          </w:rPr>
          <w:t>38</w:t>
        </w:r>
        <w:r w:rsidR="00573B2F">
          <w:rPr>
            <w:noProof/>
            <w:webHidden/>
          </w:rPr>
          <w:fldChar w:fldCharType="end"/>
        </w:r>
      </w:hyperlink>
    </w:p>
    <w:p w:rsidR="00573B2F" w:rsidRDefault="00B05617" w:rsidP="00573B2F">
      <w:pPr>
        <w:pStyle w:val="TOC1"/>
        <w:rPr>
          <w:rFonts w:asciiTheme="minorHAnsi" w:eastAsiaTheme="minorEastAsia" w:hAnsiTheme="minorHAnsi" w:cstheme="minorBidi"/>
          <w:noProof/>
          <w:sz w:val="22"/>
          <w:szCs w:val="22"/>
          <w:lang w:eastAsia="zh-CN"/>
        </w:rPr>
      </w:pPr>
      <w:hyperlink w:anchor="_Toc499732644" w:history="1">
        <w:r w:rsidR="00573B2F" w:rsidRPr="009118A0">
          <w:rPr>
            <w:rStyle w:val="Hyperlink"/>
            <w:noProof/>
            <w:lang w:val="es-ES_tradnl"/>
          </w:rPr>
          <w:t>11</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Conclusiones</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_Toc499732644 \h </w:instrText>
        </w:r>
        <w:r w:rsidR="00573B2F">
          <w:rPr>
            <w:noProof/>
            <w:webHidden/>
          </w:rPr>
        </w:r>
        <w:r w:rsidR="00573B2F">
          <w:rPr>
            <w:noProof/>
            <w:webHidden/>
          </w:rPr>
          <w:fldChar w:fldCharType="separate"/>
        </w:r>
        <w:r>
          <w:rPr>
            <w:noProof/>
            <w:webHidden/>
          </w:rPr>
          <w:t>39</w:t>
        </w:r>
        <w:r w:rsidR="00573B2F">
          <w:rPr>
            <w:noProof/>
            <w:webHidden/>
          </w:rPr>
          <w:fldChar w:fldCharType="end"/>
        </w:r>
      </w:hyperlink>
    </w:p>
    <w:p w:rsidR="00573B2F" w:rsidRDefault="00B05617" w:rsidP="00573B2F">
      <w:pPr>
        <w:pStyle w:val="TOC1"/>
        <w:rPr>
          <w:rFonts w:asciiTheme="minorHAnsi" w:eastAsiaTheme="minorEastAsia" w:hAnsiTheme="minorHAnsi" w:cstheme="minorBidi"/>
          <w:noProof/>
          <w:sz w:val="22"/>
          <w:szCs w:val="22"/>
          <w:lang w:eastAsia="zh-CN"/>
        </w:rPr>
      </w:pPr>
      <w:hyperlink w:anchor="_Toc499732645" w:history="1">
        <w:r w:rsidR="00573B2F" w:rsidRPr="009118A0">
          <w:rPr>
            <w:rStyle w:val="Hyperlink"/>
            <w:noProof/>
            <w:lang w:val="es-ES_tradnl"/>
          </w:rPr>
          <w:t xml:space="preserve">Anexo 1 </w:t>
        </w:r>
        <w:r w:rsidR="002A1A65">
          <w:rPr>
            <w:rStyle w:val="Hyperlink"/>
            <w:noProof/>
            <w:lang w:val="es-ES_tradnl"/>
          </w:rPr>
          <w:t>–</w:t>
        </w:r>
        <w:r w:rsidR="00573B2F" w:rsidRPr="009118A0">
          <w:rPr>
            <w:rStyle w:val="Hyperlink"/>
            <w:noProof/>
            <w:lang w:val="es-ES_tradnl"/>
          </w:rPr>
          <w:t xml:space="preserve"> Efecto de los parámetros de medición en el nivel de exactitud y fiabilidad</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_Toc499732645 \h </w:instrText>
        </w:r>
        <w:r w:rsidR="00573B2F">
          <w:rPr>
            <w:noProof/>
            <w:webHidden/>
          </w:rPr>
        </w:r>
        <w:r w:rsidR="00573B2F">
          <w:rPr>
            <w:noProof/>
            <w:webHidden/>
          </w:rPr>
          <w:fldChar w:fldCharType="separate"/>
        </w:r>
        <w:r>
          <w:rPr>
            <w:noProof/>
            <w:webHidden/>
          </w:rPr>
          <w:t>39</w:t>
        </w:r>
        <w:r w:rsidR="00573B2F">
          <w:rPr>
            <w:noProof/>
            <w:webHidden/>
          </w:rPr>
          <w:fldChar w:fldCharType="end"/>
        </w:r>
      </w:hyperlink>
    </w:p>
    <w:p w:rsidR="00573B2F" w:rsidRDefault="00B05617" w:rsidP="00573B2F">
      <w:pPr>
        <w:pStyle w:val="TOC1"/>
        <w:rPr>
          <w:rFonts w:asciiTheme="minorHAnsi" w:eastAsiaTheme="minorEastAsia" w:hAnsiTheme="minorHAnsi" w:cstheme="minorBidi"/>
          <w:noProof/>
          <w:sz w:val="22"/>
          <w:szCs w:val="22"/>
          <w:lang w:eastAsia="zh-CN"/>
        </w:rPr>
      </w:pPr>
      <w:hyperlink w:anchor="_Toc499732646" w:history="1">
        <w:r w:rsidR="00573B2F" w:rsidRPr="009118A0">
          <w:rPr>
            <w:rStyle w:val="Hyperlink"/>
            <w:noProof/>
            <w:lang w:val="es-ES_tradnl"/>
          </w:rPr>
          <w:t>A</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Prefacio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_Toc499732646 \h </w:instrText>
        </w:r>
        <w:r w:rsidR="00573B2F">
          <w:rPr>
            <w:noProof/>
            <w:webHidden/>
          </w:rPr>
        </w:r>
        <w:r w:rsidR="00573B2F">
          <w:rPr>
            <w:noProof/>
            <w:webHidden/>
          </w:rPr>
          <w:fldChar w:fldCharType="separate"/>
        </w:r>
        <w:r>
          <w:rPr>
            <w:noProof/>
            <w:webHidden/>
          </w:rPr>
          <w:t>39</w:t>
        </w:r>
        <w:r w:rsidR="00573B2F">
          <w:rPr>
            <w:noProof/>
            <w:webHidden/>
          </w:rPr>
          <w:fldChar w:fldCharType="end"/>
        </w:r>
      </w:hyperlink>
    </w:p>
    <w:p w:rsidR="00573B2F" w:rsidRDefault="00B05617" w:rsidP="00573B2F">
      <w:pPr>
        <w:pStyle w:val="TOC1"/>
        <w:rPr>
          <w:rFonts w:asciiTheme="minorHAnsi" w:eastAsiaTheme="minorEastAsia" w:hAnsiTheme="minorHAnsi" w:cstheme="minorBidi"/>
          <w:noProof/>
          <w:sz w:val="22"/>
          <w:szCs w:val="22"/>
          <w:lang w:eastAsia="zh-CN"/>
        </w:rPr>
      </w:pPr>
      <w:hyperlink w:anchor="_Toc499732647" w:history="1">
        <w:r w:rsidR="00573B2F" w:rsidRPr="009118A0">
          <w:rPr>
            <w:rStyle w:val="Hyperlink"/>
            <w:noProof/>
            <w:lang w:val="es-ES_tradnl"/>
          </w:rPr>
          <w:t>A1</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Método estadístico para definir la ocupación del espectro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_Toc499732647 \h </w:instrText>
        </w:r>
        <w:r w:rsidR="00573B2F">
          <w:rPr>
            <w:noProof/>
            <w:webHidden/>
          </w:rPr>
        </w:r>
        <w:r w:rsidR="00573B2F">
          <w:rPr>
            <w:noProof/>
            <w:webHidden/>
          </w:rPr>
          <w:fldChar w:fldCharType="separate"/>
        </w:r>
        <w:r>
          <w:rPr>
            <w:noProof/>
            <w:webHidden/>
          </w:rPr>
          <w:t>39</w:t>
        </w:r>
        <w:r w:rsidR="00573B2F">
          <w:rPr>
            <w:noProof/>
            <w:webHidden/>
          </w:rPr>
          <w:fldChar w:fldCharType="end"/>
        </w:r>
      </w:hyperlink>
    </w:p>
    <w:p w:rsidR="00573B2F" w:rsidRDefault="00B05617" w:rsidP="00573B2F">
      <w:pPr>
        <w:pStyle w:val="TOC1"/>
        <w:rPr>
          <w:rFonts w:asciiTheme="minorHAnsi" w:eastAsiaTheme="minorEastAsia" w:hAnsiTheme="minorHAnsi" w:cstheme="minorBidi"/>
          <w:noProof/>
          <w:sz w:val="22"/>
          <w:szCs w:val="22"/>
          <w:lang w:eastAsia="zh-CN"/>
        </w:rPr>
      </w:pPr>
      <w:hyperlink w:anchor="_Toc499732648" w:history="1">
        <w:r w:rsidR="00573B2F" w:rsidRPr="009118A0">
          <w:rPr>
            <w:rStyle w:val="Hyperlink"/>
            <w:noProof/>
            <w:lang w:val="es-ES_tradnl"/>
          </w:rPr>
          <w:t>A2</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Efecto de la temporización en la medición</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_Toc499732648 \h </w:instrText>
        </w:r>
        <w:r w:rsidR="00573B2F">
          <w:rPr>
            <w:noProof/>
            <w:webHidden/>
          </w:rPr>
        </w:r>
        <w:r w:rsidR="00573B2F">
          <w:rPr>
            <w:noProof/>
            <w:webHidden/>
          </w:rPr>
          <w:fldChar w:fldCharType="separate"/>
        </w:r>
        <w:r>
          <w:rPr>
            <w:noProof/>
            <w:webHidden/>
          </w:rPr>
          <w:t>40</w:t>
        </w:r>
        <w:r w:rsidR="00573B2F">
          <w:rPr>
            <w:noProof/>
            <w:webHidden/>
          </w:rPr>
          <w:fldChar w:fldCharType="end"/>
        </w:r>
      </w:hyperlink>
    </w:p>
    <w:p w:rsidR="00573B2F" w:rsidRDefault="00B05617" w:rsidP="00573B2F">
      <w:pPr>
        <w:pStyle w:val="TOC1"/>
        <w:rPr>
          <w:rFonts w:asciiTheme="minorHAnsi" w:eastAsiaTheme="minorEastAsia" w:hAnsiTheme="minorHAnsi" w:cstheme="minorBidi"/>
          <w:noProof/>
          <w:sz w:val="22"/>
          <w:szCs w:val="22"/>
          <w:lang w:eastAsia="zh-CN"/>
        </w:rPr>
      </w:pPr>
      <w:hyperlink w:anchor="_Toc499732649" w:history="1">
        <w:r w:rsidR="00573B2F" w:rsidRPr="009118A0">
          <w:rPr>
            <w:rStyle w:val="Hyperlink"/>
            <w:noProof/>
            <w:lang w:val="es-ES_tradnl"/>
          </w:rPr>
          <w:t>A3</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Exactitud y nivel de fiabilidad</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_Toc499732649 \h </w:instrText>
        </w:r>
        <w:r w:rsidR="00573B2F">
          <w:rPr>
            <w:noProof/>
            <w:webHidden/>
          </w:rPr>
        </w:r>
        <w:r w:rsidR="00573B2F">
          <w:rPr>
            <w:noProof/>
            <w:webHidden/>
          </w:rPr>
          <w:fldChar w:fldCharType="separate"/>
        </w:r>
        <w:r>
          <w:rPr>
            <w:noProof/>
            <w:webHidden/>
          </w:rPr>
          <w:t>42</w:t>
        </w:r>
        <w:r w:rsidR="00573B2F">
          <w:rPr>
            <w:noProof/>
            <w:webHidden/>
          </w:rPr>
          <w:fldChar w:fldCharType="end"/>
        </w:r>
      </w:hyperlink>
    </w:p>
    <w:p w:rsidR="00573B2F" w:rsidRDefault="00B05617" w:rsidP="00573B2F">
      <w:pPr>
        <w:pStyle w:val="TOC1"/>
        <w:rPr>
          <w:rFonts w:asciiTheme="minorHAnsi" w:eastAsiaTheme="minorEastAsia" w:hAnsiTheme="minorHAnsi" w:cstheme="minorBidi"/>
          <w:noProof/>
          <w:sz w:val="22"/>
          <w:szCs w:val="22"/>
          <w:lang w:eastAsia="zh-CN"/>
        </w:rPr>
      </w:pPr>
      <w:hyperlink w:anchor="_Toc499732650" w:history="1">
        <w:r w:rsidR="00573B2F" w:rsidRPr="009118A0">
          <w:rPr>
            <w:rStyle w:val="Hyperlink"/>
            <w:noProof/>
            <w:lang w:val="es-ES_tradnl"/>
          </w:rPr>
          <w:t>A4</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Parámetros que afectan a la fiabilidad estadística de la ocupación medida</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_Toc499732650 \h </w:instrText>
        </w:r>
        <w:r w:rsidR="00573B2F">
          <w:rPr>
            <w:noProof/>
            <w:webHidden/>
          </w:rPr>
        </w:r>
        <w:r w:rsidR="00573B2F">
          <w:rPr>
            <w:noProof/>
            <w:webHidden/>
          </w:rPr>
          <w:fldChar w:fldCharType="separate"/>
        </w:r>
        <w:r>
          <w:rPr>
            <w:noProof/>
            <w:webHidden/>
          </w:rPr>
          <w:t>43</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51" w:history="1">
        <w:r w:rsidR="00573B2F" w:rsidRPr="009118A0">
          <w:rPr>
            <w:rStyle w:val="Hyperlink"/>
            <w:noProof/>
            <w:lang w:val="es-ES_tradnl"/>
          </w:rPr>
          <w:t>A4.1</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Señales impulsivas y de larga duración y velocidad de flujo de señales</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_Toc499732651 \h </w:instrText>
        </w:r>
        <w:r w:rsidR="00573B2F">
          <w:rPr>
            <w:noProof/>
            <w:webHidden/>
          </w:rPr>
        </w:r>
        <w:r w:rsidR="00573B2F">
          <w:rPr>
            <w:noProof/>
            <w:webHidden/>
          </w:rPr>
          <w:fldChar w:fldCharType="separate"/>
        </w:r>
        <w:r>
          <w:rPr>
            <w:noProof/>
            <w:webHidden/>
          </w:rPr>
          <w:t>43</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52" w:history="1">
        <w:r w:rsidR="00573B2F" w:rsidRPr="009118A0">
          <w:rPr>
            <w:rStyle w:val="Hyperlink"/>
            <w:noProof/>
            <w:lang w:val="es-ES_tradnl"/>
          </w:rPr>
          <w:t>A4.2</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Inestabilidad relativa del tiempo de iteración</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_Toc499732652 \h </w:instrText>
        </w:r>
        <w:r w:rsidR="00573B2F">
          <w:rPr>
            <w:noProof/>
            <w:webHidden/>
          </w:rPr>
        </w:r>
        <w:r w:rsidR="00573B2F">
          <w:rPr>
            <w:noProof/>
            <w:webHidden/>
          </w:rPr>
          <w:fldChar w:fldCharType="separate"/>
        </w:r>
        <w:r>
          <w:rPr>
            <w:noProof/>
            <w:webHidden/>
          </w:rPr>
          <w:t>43</w:t>
        </w:r>
        <w:r w:rsidR="00573B2F">
          <w:rPr>
            <w:noProof/>
            <w:webHidden/>
          </w:rPr>
          <w:fldChar w:fldCharType="end"/>
        </w:r>
      </w:hyperlink>
    </w:p>
    <w:p w:rsidR="00573B2F" w:rsidRDefault="00B05617" w:rsidP="00573B2F">
      <w:pPr>
        <w:pStyle w:val="TOC1"/>
        <w:rPr>
          <w:rFonts w:asciiTheme="minorHAnsi" w:eastAsiaTheme="minorEastAsia" w:hAnsiTheme="minorHAnsi" w:cstheme="minorBidi"/>
          <w:noProof/>
          <w:sz w:val="22"/>
          <w:szCs w:val="22"/>
          <w:lang w:eastAsia="zh-CN"/>
        </w:rPr>
      </w:pPr>
      <w:hyperlink w:anchor="_Toc499732653" w:history="1">
        <w:r w:rsidR="00573B2F" w:rsidRPr="009118A0">
          <w:rPr>
            <w:rStyle w:val="Hyperlink"/>
            <w:noProof/>
            <w:lang w:val="es-ES_tradnl"/>
          </w:rPr>
          <w:t>A5</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Consideraciones relativas a la medición</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_Toc499732653 \h </w:instrText>
        </w:r>
        <w:r w:rsidR="00573B2F">
          <w:rPr>
            <w:noProof/>
            <w:webHidden/>
          </w:rPr>
        </w:r>
        <w:r w:rsidR="00573B2F">
          <w:rPr>
            <w:noProof/>
            <w:webHidden/>
          </w:rPr>
          <w:fldChar w:fldCharType="separate"/>
        </w:r>
        <w:r>
          <w:rPr>
            <w:noProof/>
            <w:webHidden/>
          </w:rPr>
          <w:t>44</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54" w:history="1">
        <w:r w:rsidR="00573B2F" w:rsidRPr="009118A0">
          <w:rPr>
            <w:rStyle w:val="Hyperlink"/>
            <w:noProof/>
            <w:lang w:val="es-ES_tradnl"/>
          </w:rPr>
          <w:t>A5.1</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Radiocanales con señales de larga duración</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_Toc499732654 \h </w:instrText>
        </w:r>
        <w:r w:rsidR="00573B2F">
          <w:rPr>
            <w:noProof/>
            <w:webHidden/>
          </w:rPr>
        </w:r>
        <w:r w:rsidR="00573B2F">
          <w:rPr>
            <w:noProof/>
            <w:webHidden/>
          </w:rPr>
          <w:fldChar w:fldCharType="separate"/>
        </w:r>
        <w:r>
          <w:rPr>
            <w:noProof/>
            <w:webHidden/>
          </w:rPr>
          <w:t>44</w:t>
        </w:r>
        <w:r w:rsidR="00573B2F">
          <w:rPr>
            <w:noProof/>
            <w:webHidden/>
          </w:rPr>
          <w:fldChar w:fldCharType="end"/>
        </w:r>
      </w:hyperlink>
    </w:p>
    <w:p w:rsidR="00573B2F" w:rsidRDefault="00B05617" w:rsidP="00573B2F">
      <w:pPr>
        <w:pStyle w:val="TOC3"/>
        <w:rPr>
          <w:rFonts w:asciiTheme="minorHAnsi" w:eastAsiaTheme="minorEastAsia" w:hAnsiTheme="minorHAnsi" w:cstheme="minorBidi"/>
          <w:noProof/>
          <w:sz w:val="22"/>
          <w:szCs w:val="22"/>
          <w:lang w:eastAsia="zh-CN"/>
        </w:rPr>
      </w:pPr>
      <w:hyperlink w:anchor="_Toc499732655" w:history="1">
        <w:r w:rsidR="00573B2F" w:rsidRPr="009118A0">
          <w:rPr>
            <w:rStyle w:val="Hyperlink"/>
            <w:noProof/>
            <w:lang w:val="es-ES_tradnl"/>
          </w:rPr>
          <w:t>A5.1.1</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Recopilación de datos y fórmulas para medir la ocupación en el caso de inestabilidad del tiempo de iteración pequeña</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_Toc499732655 \h </w:instrText>
        </w:r>
        <w:r w:rsidR="00573B2F">
          <w:rPr>
            <w:noProof/>
            <w:webHidden/>
          </w:rPr>
        </w:r>
        <w:r w:rsidR="00573B2F">
          <w:rPr>
            <w:noProof/>
            <w:webHidden/>
          </w:rPr>
          <w:fldChar w:fldCharType="separate"/>
        </w:r>
        <w:r>
          <w:rPr>
            <w:noProof/>
            <w:webHidden/>
          </w:rPr>
          <w:t>44</w:t>
        </w:r>
        <w:r w:rsidR="00573B2F">
          <w:rPr>
            <w:noProof/>
            <w:webHidden/>
          </w:rPr>
          <w:fldChar w:fldCharType="end"/>
        </w:r>
      </w:hyperlink>
    </w:p>
    <w:p w:rsidR="00573B2F" w:rsidRDefault="00B05617" w:rsidP="00573B2F">
      <w:pPr>
        <w:pStyle w:val="TOC3"/>
        <w:rPr>
          <w:rFonts w:asciiTheme="minorHAnsi" w:eastAsiaTheme="minorEastAsia" w:hAnsiTheme="minorHAnsi" w:cstheme="minorBidi"/>
          <w:noProof/>
          <w:sz w:val="22"/>
          <w:szCs w:val="22"/>
          <w:lang w:eastAsia="zh-CN"/>
        </w:rPr>
      </w:pPr>
      <w:hyperlink w:anchor="_Toc499732656" w:history="1">
        <w:r w:rsidR="00573B2F" w:rsidRPr="009118A0">
          <w:rPr>
            <w:rStyle w:val="Hyperlink"/>
            <w:noProof/>
            <w:lang w:val="es-ES_tradnl"/>
          </w:rPr>
          <w:t>A5.1.2</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 xml:space="preserve"> Recopilación de datos y fórmula para medir la ocupación</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_Toc499732656 \h </w:instrText>
        </w:r>
        <w:r w:rsidR="00573B2F">
          <w:rPr>
            <w:noProof/>
            <w:webHidden/>
          </w:rPr>
        </w:r>
        <w:r w:rsidR="00573B2F">
          <w:rPr>
            <w:noProof/>
            <w:webHidden/>
          </w:rPr>
          <w:fldChar w:fldCharType="separate"/>
        </w:r>
        <w:r>
          <w:rPr>
            <w:noProof/>
            <w:webHidden/>
          </w:rPr>
          <w:t>45</w:t>
        </w:r>
        <w:r w:rsidR="00573B2F">
          <w:rPr>
            <w:noProof/>
            <w:webHidden/>
          </w:rPr>
          <w:fldChar w:fldCharType="end"/>
        </w:r>
      </w:hyperlink>
    </w:p>
    <w:p w:rsidR="00573B2F" w:rsidRDefault="00B05617" w:rsidP="00573B2F">
      <w:pPr>
        <w:pStyle w:val="TOC3"/>
        <w:rPr>
          <w:rFonts w:asciiTheme="minorHAnsi" w:eastAsiaTheme="minorEastAsia" w:hAnsiTheme="minorHAnsi" w:cstheme="minorBidi"/>
          <w:noProof/>
          <w:sz w:val="22"/>
          <w:szCs w:val="22"/>
          <w:lang w:eastAsia="zh-CN"/>
        </w:rPr>
      </w:pPr>
      <w:hyperlink w:anchor="_Toc499732657" w:history="1">
        <w:r w:rsidR="00573B2F" w:rsidRPr="009118A0">
          <w:rPr>
            <w:rStyle w:val="Hyperlink"/>
            <w:noProof/>
            <w:lang w:val="es-ES_tradnl"/>
          </w:rPr>
          <w:t>A5.1.3</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Selección del número de muestras en función de la velocidad de flujo de señales esperada</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_Toc499732657 \h </w:instrText>
        </w:r>
        <w:r w:rsidR="00573B2F">
          <w:rPr>
            <w:noProof/>
            <w:webHidden/>
          </w:rPr>
        </w:r>
        <w:r w:rsidR="00573B2F">
          <w:rPr>
            <w:noProof/>
            <w:webHidden/>
          </w:rPr>
          <w:fldChar w:fldCharType="separate"/>
        </w:r>
        <w:r>
          <w:rPr>
            <w:noProof/>
            <w:webHidden/>
          </w:rPr>
          <w:t>45</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58" w:history="1">
        <w:r w:rsidR="00573B2F" w:rsidRPr="009118A0">
          <w:rPr>
            <w:rStyle w:val="Hyperlink"/>
            <w:noProof/>
            <w:lang w:val="es-ES_tradnl"/>
          </w:rPr>
          <w:t>A5.2</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Radiocanales con señales impulsivas</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_Toc499732658 \h </w:instrText>
        </w:r>
        <w:r w:rsidR="00573B2F">
          <w:rPr>
            <w:noProof/>
            <w:webHidden/>
          </w:rPr>
        </w:r>
        <w:r w:rsidR="00573B2F">
          <w:rPr>
            <w:noProof/>
            <w:webHidden/>
          </w:rPr>
          <w:fldChar w:fldCharType="separate"/>
        </w:r>
        <w:r>
          <w:rPr>
            <w:noProof/>
            <w:webHidden/>
          </w:rPr>
          <w:t>48</w:t>
        </w:r>
        <w:r w:rsidR="00573B2F">
          <w:rPr>
            <w:noProof/>
            <w:webHidden/>
          </w:rPr>
          <w:fldChar w:fldCharType="end"/>
        </w:r>
      </w:hyperlink>
    </w:p>
    <w:p w:rsidR="00573B2F" w:rsidRDefault="00B05617" w:rsidP="00573B2F">
      <w:pPr>
        <w:pStyle w:val="TOC3"/>
        <w:rPr>
          <w:rFonts w:asciiTheme="minorHAnsi" w:eastAsiaTheme="minorEastAsia" w:hAnsiTheme="minorHAnsi" w:cstheme="minorBidi"/>
          <w:noProof/>
          <w:sz w:val="22"/>
          <w:szCs w:val="22"/>
          <w:lang w:eastAsia="zh-CN"/>
        </w:rPr>
      </w:pPr>
      <w:hyperlink w:anchor="_Toc499732659" w:history="1">
        <w:r w:rsidR="00573B2F" w:rsidRPr="009118A0">
          <w:rPr>
            <w:rStyle w:val="Hyperlink"/>
            <w:noProof/>
            <w:lang w:val="es-ES_tradnl"/>
          </w:rPr>
          <w:t>A5.2.1</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Recopilación de datos y formula para medir la ocupación</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_Toc499732659 \h </w:instrText>
        </w:r>
        <w:r w:rsidR="00573B2F">
          <w:rPr>
            <w:noProof/>
            <w:webHidden/>
          </w:rPr>
        </w:r>
        <w:r w:rsidR="00573B2F">
          <w:rPr>
            <w:noProof/>
            <w:webHidden/>
          </w:rPr>
          <w:fldChar w:fldCharType="separate"/>
        </w:r>
        <w:r>
          <w:rPr>
            <w:noProof/>
            <w:webHidden/>
          </w:rPr>
          <w:t>48</w:t>
        </w:r>
        <w:r w:rsidR="00573B2F">
          <w:rPr>
            <w:noProof/>
            <w:webHidden/>
          </w:rPr>
          <w:fldChar w:fldCharType="end"/>
        </w:r>
      </w:hyperlink>
    </w:p>
    <w:p w:rsidR="00573B2F" w:rsidRDefault="00B05617" w:rsidP="00573B2F">
      <w:pPr>
        <w:pStyle w:val="TOC3"/>
        <w:rPr>
          <w:rFonts w:asciiTheme="minorHAnsi" w:eastAsiaTheme="minorEastAsia" w:hAnsiTheme="minorHAnsi" w:cstheme="minorBidi"/>
          <w:noProof/>
          <w:sz w:val="22"/>
          <w:szCs w:val="22"/>
          <w:lang w:eastAsia="zh-CN"/>
        </w:rPr>
      </w:pPr>
      <w:hyperlink w:anchor="_Toc499732660" w:history="1">
        <w:r w:rsidR="00573B2F" w:rsidRPr="009118A0">
          <w:rPr>
            <w:rStyle w:val="Hyperlink"/>
            <w:noProof/>
            <w:lang w:val="es-ES_tradnl"/>
          </w:rPr>
          <w:t>A5.2.2</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Selección del número de muestras en función del nivel de ocupación previsto</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_Toc499732660 \h </w:instrText>
        </w:r>
        <w:r w:rsidR="00573B2F">
          <w:rPr>
            <w:noProof/>
            <w:webHidden/>
          </w:rPr>
        </w:r>
        <w:r w:rsidR="00573B2F">
          <w:rPr>
            <w:noProof/>
            <w:webHidden/>
          </w:rPr>
          <w:fldChar w:fldCharType="separate"/>
        </w:r>
        <w:r>
          <w:rPr>
            <w:noProof/>
            <w:webHidden/>
          </w:rPr>
          <w:t>48</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61" w:history="1">
        <w:r w:rsidR="00573B2F" w:rsidRPr="009118A0">
          <w:rPr>
            <w:rStyle w:val="Hyperlink"/>
            <w:noProof/>
            <w:lang w:val="es-ES_tradnl"/>
          </w:rPr>
          <w:t>A5.3</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Selección del número de muestras cuando no se dispone a priori de información sobre el nivel de ocupación</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_Toc499732661 \h </w:instrText>
        </w:r>
        <w:r w:rsidR="00573B2F">
          <w:rPr>
            <w:noProof/>
            <w:webHidden/>
          </w:rPr>
        </w:r>
        <w:r w:rsidR="00573B2F">
          <w:rPr>
            <w:noProof/>
            <w:webHidden/>
          </w:rPr>
          <w:fldChar w:fldCharType="separate"/>
        </w:r>
        <w:r>
          <w:rPr>
            <w:noProof/>
            <w:webHidden/>
          </w:rPr>
          <w:t>50</w:t>
        </w:r>
        <w:r w:rsidR="00573B2F">
          <w:rPr>
            <w:noProof/>
            <w:webHidden/>
          </w:rPr>
          <w:fldChar w:fldCharType="end"/>
        </w:r>
      </w:hyperlink>
    </w:p>
    <w:p w:rsidR="00573B2F" w:rsidRDefault="00B05617" w:rsidP="00573B2F">
      <w:pPr>
        <w:pStyle w:val="TOC2"/>
        <w:rPr>
          <w:rFonts w:asciiTheme="minorHAnsi" w:eastAsiaTheme="minorEastAsia" w:hAnsiTheme="minorHAnsi" w:cstheme="minorBidi"/>
          <w:noProof/>
          <w:sz w:val="22"/>
          <w:szCs w:val="22"/>
          <w:lang w:eastAsia="zh-CN"/>
        </w:rPr>
      </w:pPr>
      <w:hyperlink w:anchor="_Toc499732662" w:history="1">
        <w:r w:rsidR="00573B2F" w:rsidRPr="009118A0">
          <w:rPr>
            <w:rStyle w:val="Hyperlink"/>
            <w:noProof/>
            <w:lang w:val="es-ES_tradnl"/>
          </w:rPr>
          <w:t>A5.4</w:t>
        </w:r>
        <w:r w:rsidR="00573B2F">
          <w:rPr>
            <w:rFonts w:asciiTheme="minorHAnsi" w:eastAsiaTheme="minorEastAsia" w:hAnsiTheme="minorHAnsi" w:cstheme="minorBidi"/>
            <w:noProof/>
            <w:sz w:val="22"/>
            <w:szCs w:val="22"/>
            <w:lang w:eastAsia="zh-CN"/>
          </w:rPr>
          <w:tab/>
        </w:r>
        <w:r w:rsidR="00573B2F" w:rsidRPr="009118A0">
          <w:rPr>
            <w:rStyle w:val="Hyperlink"/>
            <w:noProof/>
            <w:lang w:val="es-ES_tradnl"/>
          </w:rPr>
          <w:t>Efecto de un menor número de muestras en el nivel de fiabilidad y en el error de medición de la ocupación</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_Toc499732662 \h </w:instrText>
        </w:r>
        <w:r w:rsidR="00573B2F">
          <w:rPr>
            <w:noProof/>
            <w:webHidden/>
          </w:rPr>
        </w:r>
        <w:r w:rsidR="00573B2F">
          <w:rPr>
            <w:noProof/>
            <w:webHidden/>
          </w:rPr>
          <w:fldChar w:fldCharType="separate"/>
        </w:r>
        <w:r>
          <w:rPr>
            <w:noProof/>
            <w:webHidden/>
          </w:rPr>
          <w:t>53</w:t>
        </w:r>
        <w:r w:rsidR="00573B2F">
          <w:rPr>
            <w:noProof/>
            <w:webHidden/>
          </w:rPr>
          <w:fldChar w:fldCharType="end"/>
        </w:r>
      </w:hyperlink>
    </w:p>
    <w:p w:rsidR="00573B2F" w:rsidRDefault="00B05617" w:rsidP="00573B2F">
      <w:pPr>
        <w:pStyle w:val="TOC1"/>
        <w:rPr>
          <w:rFonts w:asciiTheme="minorHAnsi" w:eastAsiaTheme="minorEastAsia" w:hAnsiTheme="minorHAnsi" w:cstheme="minorBidi"/>
          <w:noProof/>
          <w:sz w:val="22"/>
          <w:szCs w:val="22"/>
          <w:lang w:eastAsia="zh-CN"/>
        </w:rPr>
      </w:pPr>
      <w:hyperlink w:anchor="_Toc499732663" w:history="1">
        <w:r w:rsidR="00573B2F" w:rsidRPr="009118A0">
          <w:rPr>
            <w:rStyle w:val="Hyperlink"/>
            <w:noProof/>
          </w:rPr>
          <w:t>Referencias para el Anexo 1</w:t>
        </w:r>
        <w:r w:rsidR="00573B2F">
          <w:rPr>
            <w:noProof/>
            <w:webHidden/>
          </w:rPr>
          <w:tab/>
        </w:r>
        <w:r w:rsidR="00573B2F">
          <w:rPr>
            <w:noProof/>
            <w:webHidden/>
          </w:rPr>
          <w:tab/>
        </w:r>
        <w:r w:rsidR="00573B2F">
          <w:rPr>
            <w:noProof/>
            <w:webHidden/>
          </w:rPr>
          <w:fldChar w:fldCharType="begin"/>
        </w:r>
        <w:r w:rsidR="00573B2F">
          <w:rPr>
            <w:noProof/>
            <w:webHidden/>
          </w:rPr>
          <w:instrText xml:space="preserve"> PAGEREF _Toc499732663 \h </w:instrText>
        </w:r>
        <w:r w:rsidR="00573B2F">
          <w:rPr>
            <w:noProof/>
            <w:webHidden/>
          </w:rPr>
        </w:r>
        <w:r w:rsidR="00573B2F">
          <w:rPr>
            <w:noProof/>
            <w:webHidden/>
          </w:rPr>
          <w:fldChar w:fldCharType="separate"/>
        </w:r>
        <w:r>
          <w:rPr>
            <w:noProof/>
            <w:webHidden/>
          </w:rPr>
          <w:t>53</w:t>
        </w:r>
        <w:r w:rsidR="00573B2F">
          <w:rPr>
            <w:noProof/>
            <w:webHidden/>
          </w:rPr>
          <w:fldChar w:fldCharType="end"/>
        </w:r>
      </w:hyperlink>
    </w:p>
    <w:p w:rsidR="00573B2F" w:rsidRDefault="00573B2F" w:rsidP="00E20F91">
      <w:pPr>
        <w:rPr>
          <w:lang w:val="es-ES_tradnl"/>
        </w:rPr>
      </w:pPr>
      <w:r>
        <w:rPr>
          <w:lang w:val="es-ES_tradnl"/>
        </w:rPr>
        <w:fldChar w:fldCharType="end"/>
      </w:r>
      <w:r>
        <w:rPr>
          <w:lang w:val="es-ES_tradnl"/>
        </w:rPr>
        <w:br w:type="page"/>
      </w:r>
    </w:p>
    <w:p w:rsidR="00573B2F" w:rsidRPr="00680081" w:rsidRDefault="00573B2F" w:rsidP="00573B2F">
      <w:pPr>
        <w:pStyle w:val="Heading1"/>
        <w:rPr>
          <w:lang w:val="es-ES_tradnl"/>
        </w:rPr>
      </w:pPr>
      <w:bookmarkStart w:id="4" w:name="_Toc499732590"/>
      <w:r w:rsidRPr="00680081">
        <w:rPr>
          <w:lang w:val="es-ES_tradnl"/>
        </w:rPr>
        <w:lastRenderedPageBreak/>
        <w:t>1</w:t>
      </w:r>
      <w:r w:rsidRPr="00680081">
        <w:rPr>
          <w:lang w:val="es-ES_tradnl"/>
        </w:rPr>
        <w:tab/>
        <w:t>Introducción</w:t>
      </w:r>
      <w:bookmarkEnd w:id="3"/>
      <w:bookmarkEnd w:id="4"/>
    </w:p>
    <w:p w:rsidR="00573B2F" w:rsidRPr="00680081" w:rsidRDefault="00573B2F" w:rsidP="00573B2F">
      <w:pPr>
        <w:rPr>
          <w:lang w:val="es-ES_tradnl"/>
        </w:rPr>
      </w:pPr>
      <w:r w:rsidRPr="00680081">
        <w:rPr>
          <w:lang w:val="es-ES_tradnl"/>
        </w:rPr>
        <w:t>La creciente utilización de las radiocomunicaciones hace que sea cada vez más difícil atender a todos los usuarios en el limitado espectro disponible. Algunas bandas de frecuencia están siempre saturadas y a menudo los administradores de espectro necesitan saber la ocupación real de ciertas bandas de frecuencia.</w:t>
      </w:r>
    </w:p>
    <w:p w:rsidR="00573B2F" w:rsidRPr="00680081" w:rsidRDefault="00573B2F" w:rsidP="00573B2F">
      <w:pPr>
        <w:rPr>
          <w:lang w:val="es-ES_tradnl"/>
        </w:rPr>
      </w:pPr>
      <w:r w:rsidRPr="00680081">
        <w:rPr>
          <w:lang w:val="es-ES_tradnl"/>
        </w:rPr>
        <w:t>Al preparar este Informe se ha tenido en</w:t>
      </w:r>
      <w:bookmarkStart w:id="5" w:name="_GoBack"/>
      <w:bookmarkEnd w:id="5"/>
      <w:r w:rsidRPr="00680081">
        <w:rPr>
          <w:lang w:val="es-ES_tradnl"/>
        </w:rPr>
        <w:t xml:space="preserve"> cuenta la siguiente documentación de la UIT relativa a la ocupación del espectro:</w:t>
      </w:r>
    </w:p>
    <w:p w:rsidR="00573B2F" w:rsidRPr="00680081" w:rsidRDefault="00573B2F" w:rsidP="00573B2F">
      <w:pPr>
        <w:pStyle w:val="enumlev1"/>
        <w:rPr>
          <w:lang w:val="es-ES_tradnl"/>
        </w:rPr>
      </w:pPr>
      <w:r w:rsidRPr="00680081">
        <w:rPr>
          <w:lang w:val="es-ES_tradnl"/>
        </w:rPr>
        <w:t>•</w:t>
      </w:r>
      <w:r w:rsidRPr="00680081">
        <w:rPr>
          <w:lang w:val="es-ES_tradnl"/>
        </w:rPr>
        <w:tab/>
        <w:t>Cuestión UIT-R 233/1.</w:t>
      </w:r>
    </w:p>
    <w:p w:rsidR="00573B2F" w:rsidRPr="00680081" w:rsidRDefault="00573B2F" w:rsidP="00573B2F">
      <w:pPr>
        <w:pStyle w:val="enumlev1"/>
        <w:rPr>
          <w:lang w:val="es-ES_tradnl"/>
        </w:rPr>
      </w:pPr>
      <w:r w:rsidRPr="00680081">
        <w:rPr>
          <w:lang w:val="es-ES_tradnl"/>
        </w:rPr>
        <w:tab/>
        <w:t>Planteada en 2007, esta Cuestión solicita que se estudien los métodos para medir, evaluar y presentar mediciones de ocupación de bandas y canales de frecuencia.</w:t>
      </w:r>
    </w:p>
    <w:p w:rsidR="00573B2F" w:rsidRPr="00680081" w:rsidRDefault="00573B2F" w:rsidP="00573B2F">
      <w:pPr>
        <w:pStyle w:val="enumlev1"/>
        <w:rPr>
          <w:lang w:val="es-ES_tradnl"/>
        </w:rPr>
      </w:pPr>
      <w:r w:rsidRPr="00680081">
        <w:rPr>
          <w:lang w:val="es-ES_tradnl"/>
        </w:rPr>
        <w:t>•</w:t>
      </w:r>
      <w:r w:rsidRPr="00680081">
        <w:rPr>
          <w:lang w:val="es-ES_tradnl"/>
        </w:rPr>
        <w:tab/>
        <w:t>Recomendación UIT-R SM.1880.</w:t>
      </w:r>
    </w:p>
    <w:p w:rsidR="00573B2F" w:rsidRPr="00680081" w:rsidRDefault="00573B2F" w:rsidP="00573B2F">
      <w:pPr>
        <w:pStyle w:val="enumlev1"/>
        <w:rPr>
          <w:lang w:val="es-ES_tradnl"/>
        </w:rPr>
      </w:pPr>
      <w:r w:rsidRPr="00680081">
        <w:rPr>
          <w:lang w:val="es-ES_tradnl"/>
        </w:rPr>
        <w:tab/>
        <w:t>Esta Recomendación describe diferentes aspectos a considerar cuando se efectúan medidas de la ocupación y muestra las maneras de presentar los resultados.</w:t>
      </w:r>
    </w:p>
    <w:p w:rsidR="00573B2F" w:rsidRPr="00680081" w:rsidRDefault="00573B2F" w:rsidP="00573B2F">
      <w:pPr>
        <w:pStyle w:val="enumlev1"/>
        <w:rPr>
          <w:lang w:val="es-ES_tradnl"/>
        </w:rPr>
      </w:pPr>
      <w:r w:rsidRPr="00680081">
        <w:rPr>
          <w:lang w:val="es-ES_tradnl"/>
        </w:rPr>
        <w:t>•</w:t>
      </w:r>
      <w:r w:rsidRPr="00680081">
        <w:rPr>
          <w:lang w:val="es-ES_tradnl"/>
        </w:rPr>
        <w:tab/>
        <w:t>Recomendación UIT-R SM.1809.</w:t>
      </w:r>
    </w:p>
    <w:p w:rsidR="00573B2F" w:rsidRPr="00680081" w:rsidRDefault="00573B2F" w:rsidP="00573B2F">
      <w:pPr>
        <w:pStyle w:val="enumlev1"/>
        <w:rPr>
          <w:lang w:val="es-ES_tradnl"/>
        </w:rPr>
      </w:pPr>
      <w:r w:rsidRPr="00680081">
        <w:rPr>
          <w:lang w:val="es-ES_tradnl"/>
        </w:rPr>
        <w:tab/>
        <w:t>Esta Recomendación define un formato de datos común para presentar los resultados de medir la ocupación que permite el intercambio de estos datos entre administraciones que utilizan diferentes hardware y software para la medición real.</w:t>
      </w:r>
    </w:p>
    <w:p w:rsidR="00573B2F" w:rsidRPr="00680081" w:rsidRDefault="00573B2F" w:rsidP="00246E1D">
      <w:pPr>
        <w:pStyle w:val="enumlev1"/>
        <w:rPr>
          <w:lang w:val="es-ES_tradnl"/>
        </w:rPr>
      </w:pPr>
      <w:r w:rsidRPr="00680081">
        <w:rPr>
          <w:lang w:val="es-ES_tradnl"/>
        </w:rPr>
        <w:t>•</w:t>
      </w:r>
      <w:r w:rsidRPr="00680081">
        <w:rPr>
          <w:lang w:val="es-ES_tradnl"/>
        </w:rPr>
        <w:tab/>
        <w:t>Manual sobre comprobación técnica del espectro, Capítulo 4.1</w:t>
      </w:r>
      <w:r w:rsidR="00246E1D">
        <w:rPr>
          <w:lang w:val="es-ES_tradnl"/>
        </w:rPr>
        <w:t>0</w:t>
      </w:r>
      <w:r w:rsidRPr="00680081">
        <w:rPr>
          <w:lang w:val="es-ES_tradnl"/>
        </w:rPr>
        <w:t>.</w:t>
      </w:r>
    </w:p>
    <w:p w:rsidR="00573B2F" w:rsidRPr="00680081" w:rsidRDefault="00573B2F" w:rsidP="00573B2F">
      <w:pPr>
        <w:pStyle w:val="enumlev1"/>
        <w:rPr>
          <w:lang w:val="es-ES_tradnl"/>
        </w:rPr>
      </w:pPr>
      <w:r w:rsidRPr="00680081">
        <w:rPr>
          <w:lang w:val="es-ES_tradnl"/>
        </w:rPr>
        <w:tab/>
        <w:t>La edición de 2011 de este Manual resume los métodos de medición de la ocupación de manera más pormenorizada que en las Recomendaciones anteriores.</w:t>
      </w:r>
    </w:p>
    <w:p w:rsidR="00573B2F" w:rsidRPr="00680081" w:rsidRDefault="00573B2F" w:rsidP="00573B2F">
      <w:pPr>
        <w:keepNext/>
        <w:keepLines/>
        <w:rPr>
          <w:lang w:val="es-ES_tradnl"/>
        </w:rPr>
      </w:pPr>
      <w:r w:rsidRPr="00680081">
        <w:rPr>
          <w:lang w:val="es-ES_tradnl"/>
        </w:rPr>
        <w:t>Ahora bien, los siguientes factores hacen que sea cada vez más difícil medir la ocupación del espectro y presentar los resultados de forma tal que los administradores de espectro pueden obtener fácilmente la información necesaria:</w:t>
      </w:r>
    </w:p>
    <w:p w:rsidR="00573B2F" w:rsidRPr="00680081" w:rsidRDefault="00573B2F" w:rsidP="00573B2F">
      <w:pPr>
        <w:pStyle w:val="enumlev1"/>
        <w:rPr>
          <w:lang w:val="es-ES_tradnl"/>
        </w:rPr>
      </w:pPr>
      <w:r w:rsidRPr="00680081">
        <w:rPr>
          <w:lang w:val="es-ES_tradnl"/>
        </w:rPr>
        <w:t>•</w:t>
      </w:r>
      <w:r w:rsidRPr="00680081">
        <w:rPr>
          <w:lang w:val="es-ES_tradnl"/>
        </w:rPr>
        <w:tab/>
        <w:t>Sistemas de radiocomunicaciones de selección automática de frecuencia</w:t>
      </w:r>
    </w:p>
    <w:p w:rsidR="00573B2F" w:rsidRPr="00680081" w:rsidRDefault="00573B2F" w:rsidP="00573B2F">
      <w:pPr>
        <w:pStyle w:val="enumlev1"/>
        <w:rPr>
          <w:lang w:val="es-ES_tradnl"/>
        </w:rPr>
      </w:pPr>
      <w:r w:rsidRPr="00680081">
        <w:rPr>
          <w:lang w:val="es-ES_tradnl"/>
        </w:rPr>
        <w:tab/>
        <w:t>Algunos sistemas de radiocomunicaciones modernos no funcionan a una frecuencia única y/o fija, sino que detectan la ocupación de una determinada banda de frecuencias en un momento dado y seleccionan automáticamente la frecuencia que está libre. Cada vez que el dispositivo accede al espectro la frecuencia seleccionada puede ser diferente. Un ejemplo de este comportamiento es el sistema de teléfono personal DECT.</w:t>
      </w:r>
    </w:p>
    <w:p w:rsidR="00573B2F" w:rsidRPr="00680081" w:rsidRDefault="00573B2F" w:rsidP="00573B2F">
      <w:pPr>
        <w:pStyle w:val="enumlev1"/>
        <w:rPr>
          <w:lang w:val="es-ES_tradnl"/>
        </w:rPr>
      </w:pPr>
      <w:r w:rsidRPr="00680081">
        <w:rPr>
          <w:lang w:val="es-ES_tradnl"/>
        </w:rPr>
        <w:t>•</w:t>
      </w:r>
      <w:r w:rsidRPr="00680081">
        <w:rPr>
          <w:lang w:val="es-ES_tradnl"/>
        </w:rPr>
        <w:tab/>
        <w:t>Sistema de radiocomunicaciones versátiles en frecuencia</w:t>
      </w:r>
    </w:p>
    <w:p w:rsidR="00573B2F" w:rsidRPr="00680081" w:rsidRDefault="00573B2F" w:rsidP="00573B2F">
      <w:pPr>
        <w:pStyle w:val="enumlev1"/>
        <w:rPr>
          <w:lang w:val="es-ES_tradnl"/>
        </w:rPr>
      </w:pPr>
      <w:r w:rsidRPr="00680081">
        <w:rPr>
          <w:lang w:val="es-ES_tradnl"/>
        </w:rPr>
        <w:tab/>
        <w:t>Algunos sistemas de radiocomunicaciones varían muy rápidamente la frecuencia con arreglo a un método fijo o incluso flexible que el sistema de medición de ocupación percibe como aleatorio. Bluetooth es un ejemplo de este tipo de sistemas. Los sistemas convencionales de medición del espectro no suelen ser lo suficientemente rápidos para captar ráfagas breves y pueden estimar que toda la banda está ocupada aunque sólo haya una estación activa.</w:t>
      </w:r>
    </w:p>
    <w:p w:rsidR="00573B2F" w:rsidRPr="00680081" w:rsidRDefault="00573B2F" w:rsidP="00573B2F">
      <w:pPr>
        <w:pStyle w:val="enumlev1"/>
        <w:rPr>
          <w:lang w:val="es-ES_tradnl"/>
        </w:rPr>
      </w:pPr>
      <w:r w:rsidRPr="00680081">
        <w:rPr>
          <w:lang w:val="es-ES_tradnl"/>
        </w:rPr>
        <w:t>•</w:t>
      </w:r>
      <w:r w:rsidRPr="00680081">
        <w:rPr>
          <w:lang w:val="es-ES_tradnl"/>
        </w:rPr>
        <w:tab/>
        <w:t>Sistema d</w:t>
      </w:r>
      <w:r>
        <w:rPr>
          <w:lang w:val="es-ES_tradnl"/>
        </w:rPr>
        <w:t>igitales impulsivos (a ráfagas)</w:t>
      </w:r>
    </w:p>
    <w:p w:rsidR="00573B2F" w:rsidRPr="00680081" w:rsidRDefault="00573B2F" w:rsidP="00573B2F">
      <w:pPr>
        <w:pStyle w:val="enumlev1"/>
        <w:rPr>
          <w:lang w:val="es-ES_tradnl"/>
        </w:rPr>
      </w:pPr>
      <w:r w:rsidRPr="00680081">
        <w:rPr>
          <w:lang w:val="es-ES_tradnl"/>
        </w:rPr>
        <w:tab/>
        <w:t>Los sistemas digitales que emplean métodos acceso múltiple TDMA suelen transmitir a ráfagas. Aun cuando el sistema de medición de la ocupación sean tan rápidos como para captar una ráfaga, cabe preguntarse cómo se define la ocupación en este caso: ¿se debería considerar ocupada la frecuencia aunque sólo se utilice un periodo de tiempo breve o, por el contrario, se debería considerar «disponible» el intervalo de tie</w:t>
      </w:r>
      <w:r>
        <w:rPr>
          <w:lang w:val="es-ES_tradnl"/>
        </w:rPr>
        <w:t>mpo entre dos ráfagas?</w:t>
      </w:r>
    </w:p>
    <w:p w:rsidR="00573B2F" w:rsidRPr="00680081" w:rsidRDefault="00573B2F" w:rsidP="00573B2F">
      <w:pPr>
        <w:pStyle w:val="enumlev1"/>
        <w:keepNext/>
        <w:rPr>
          <w:lang w:val="es-ES_tradnl"/>
        </w:rPr>
      </w:pPr>
      <w:r w:rsidRPr="00680081">
        <w:rPr>
          <w:lang w:val="es-ES_tradnl"/>
        </w:rPr>
        <w:lastRenderedPageBreak/>
        <w:t>•</w:t>
      </w:r>
      <w:r w:rsidRPr="00680081">
        <w:rPr>
          <w:lang w:val="es-ES_tradnl"/>
        </w:rPr>
        <w:tab/>
        <w:t>Bandas de frecuencia compartidas por usuarios con distinto ancho de banda</w:t>
      </w:r>
    </w:p>
    <w:p w:rsidR="00573B2F" w:rsidRPr="00680081" w:rsidRDefault="00573B2F" w:rsidP="00573B2F">
      <w:pPr>
        <w:pStyle w:val="enumlev1"/>
        <w:keepLines/>
        <w:rPr>
          <w:lang w:val="es-ES_tradnl"/>
        </w:rPr>
      </w:pPr>
      <w:r w:rsidRPr="00680081">
        <w:rPr>
          <w:lang w:val="es-ES_tradnl"/>
        </w:rPr>
        <w:tab/>
        <w:t>En algunas bandas de frecuencia pueden coexistir sistemas con un ancho de banda y una separación de canales totalmente diferentes. Como ejemplo puede citarse la banda de radiodifusión en ondas decimétricas que utilizan los transmisores de televisión con un ancho de banda del canal de 8 MHz y los micrófonos inalámbricos cuya separación de canales es de 25 kHz. Al medir la ocupación con una resolución de 8 </w:t>
      </w:r>
      <w:r>
        <w:rPr>
          <w:lang w:val="es-ES_tradnl"/>
        </w:rPr>
        <w:t>MHz se detectan los canales de </w:t>
      </w:r>
      <w:r w:rsidRPr="00680081">
        <w:rPr>
          <w:lang w:val="es-ES_tradnl"/>
        </w:rPr>
        <w:t>TV ocupados pero no se reconocen los micrófonos inalámbricos que ocupan sólo una parte de un canal de TV. Si se mide suponiendo una separación de canales de 25 kHz, las transmisiones de TV aparecerán como una serie de canales adyacentes de micrófonos inalámbricos totalmente ocupados.</w:t>
      </w:r>
    </w:p>
    <w:p w:rsidR="00573B2F" w:rsidRPr="00680081" w:rsidRDefault="00573B2F" w:rsidP="00573B2F">
      <w:pPr>
        <w:rPr>
          <w:lang w:val="es-ES_tradnl"/>
        </w:rPr>
      </w:pPr>
      <w:r w:rsidRPr="00680081">
        <w:rPr>
          <w:lang w:val="es-ES_tradnl"/>
        </w:rPr>
        <w:t>En el presente Informe se describe con mayor detalle los diferentes aspectos de la medición y evaluación de la ocupación del espectro considerando los factores arriba mencionados.</w:t>
      </w:r>
    </w:p>
    <w:p w:rsidR="00573B2F" w:rsidRPr="00680081" w:rsidRDefault="00573B2F" w:rsidP="00573B2F">
      <w:pPr>
        <w:pStyle w:val="Heading1"/>
        <w:rPr>
          <w:lang w:val="es-ES_tradnl"/>
        </w:rPr>
      </w:pPr>
      <w:bookmarkStart w:id="6" w:name="_Toc349812649"/>
      <w:bookmarkStart w:id="7" w:name="_Toc499732591"/>
      <w:r w:rsidRPr="00680081">
        <w:rPr>
          <w:lang w:val="es-ES_tradnl"/>
        </w:rPr>
        <w:t>2</w:t>
      </w:r>
      <w:r w:rsidRPr="00680081">
        <w:rPr>
          <w:lang w:val="es-ES_tradnl"/>
        </w:rPr>
        <w:tab/>
        <w:t>Términos y definiciones</w:t>
      </w:r>
      <w:bookmarkEnd w:id="6"/>
      <w:bookmarkEnd w:id="7"/>
    </w:p>
    <w:p w:rsidR="00573B2F" w:rsidRPr="00680081" w:rsidRDefault="00573B2F" w:rsidP="00573B2F">
      <w:pPr>
        <w:pStyle w:val="Heading2"/>
        <w:rPr>
          <w:lang w:val="es-ES_tradnl"/>
        </w:rPr>
      </w:pPr>
      <w:bookmarkStart w:id="8" w:name="_Toc349812650"/>
      <w:bookmarkStart w:id="9" w:name="_Toc499732592"/>
      <w:r w:rsidRPr="00680081">
        <w:rPr>
          <w:lang w:val="es-ES_tradnl"/>
        </w:rPr>
        <w:t>2.1</w:t>
      </w:r>
      <w:r w:rsidRPr="00680081">
        <w:rPr>
          <w:lang w:val="es-ES_tradnl"/>
        </w:rPr>
        <w:tab/>
        <w:t>Recursos de espectro</w:t>
      </w:r>
      <w:bookmarkEnd w:id="8"/>
      <w:bookmarkEnd w:id="9"/>
    </w:p>
    <w:p w:rsidR="00573B2F" w:rsidRPr="00680081" w:rsidRDefault="00573B2F" w:rsidP="00573B2F">
      <w:pPr>
        <w:rPr>
          <w:lang w:val="es-ES_tradnl"/>
        </w:rPr>
      </w:pPr>
      <w:r w:rsidRPr="00680081">
        <w:rPr>
          <w:lang w:val="es-ES_tradnl"/>
        </w:rPr>
        <w:t>Por recursos de espectro se entiende la disponibilidad de espectro en cuanto a espacio (por ejemplo, ubicación, zona de servicio), tiempo y número de canales (en una banda dividida en canales) al que tienen acceso todos los usuarios de cierto territorio.</w:t>
      </w:r>
    </w:p>
    <w:p w:rsidR="00573B2F" w:rsidRPr="00680081" w:rsidRDefault="00573B2F" w:rsidP="00573B2F">
      <w:pPr>
        <w:rPr>
          <w:lang w:val="es-ES_tradnl"/>
        </w:rPr>
      </w:pPr>
      <w:r w:rsidRPr="00680081">
        <w:rPr>
          <w:lang w:val="es-ES_tradnl"/>
        </w:rPr>
        <w:t>En relación con una asignación de una sola frecuencia, el recurso de espectro puede ser un solo canal de frecuencia única. En el caso de las redes de selección automática de frecuencia, como las redes de concentración de enlaces o los sistemas celulares, el recurso de espectro puede consistir en todos los canales de frecuencia de una determinada banda, aunque puede limitarse en el tiempo, por ejemplo un intervalo de tiempo en un sistema TDMA.</w:t>
      </w:r>
    </w:p>
    <w:p w:rsidR="00573B2F" w:rsidRPr="00680081" w:rsidRDefault="00573B2F" w:rsidP="00573B2F">
      <w:pPr>
        <w:rPr>
          <w:lang w:val="es-ES_tradnl"/>
        </w:rPr>
      </w:pPr>
      <w:r w:rsidRPr="00680081">
        <w:rPr>
          <w:lang w:val="es-ES_tradnl"/>
        </w:rPr>
        <w:t>Por consiguiente, lo que se entiende por recurso de espectro depende sobremanera del servicio de radiocomunicaciones y del aspecto concreto que se esté considerando.</w:t>
      </w:r>
    </w:p>
    <w:p w:rsidR="00573B2F" w:rsidRPr="00680081" w:rsidRDefault="00573B2F" w:rsidP="00573B2F">
      <w:pPr>
        <w:pStyle w:val="Heading2"/>
        <w:rPr>
          <w:lang w:val="es-ES_tradnl"/>
        </w:rPr>
      </w:pPr>
      <w:bookmarkStart w:id="10" w:name="_Toc349812651"/>
      <w:bookmarkStart w:id="11" w:name="_Toc499732593"/>
      <w:r w:rsidRPr="00680081">
        <w:rPr>
          <w:lang w:val="es-ES_tradnl"/>
        </w:rPr>
        <w:t>2.2</w:t>
      </w:r>
      <w:r w:rsidRPr="00680081">
        <w:rPr>
          <w:lang w:val="es-ES_tradnl"/>
        </w:rPr>
        <w:tab/>
        <w:t>Medición de la ocupación de un canal de frecuencia</w:t>
      </w:r>
      <w:bookmarkEnd w:id="10"/>
      <w:bookmarkEnd w:id="11"/>
    </w:p>
    <w:p w:rsidR="00573B2F" w:rsidRPr="00680081" w:rsidRDefault="00573B2F" w:rsidP="00573B2F">
      <w:pPr>
        <w:rPr>
          <w:lang w:val="es-ES_tradnl"/>
        </w:rPr>
      </w:pPr>
      <w:r w:rsidRPr="00680081">
        <w:rPr>
          <w:lang w:val="es-ES_tradnl"/>
        </w:rPr>
        <w:t>Medición de canales individuales, ya sea con la misma anchura del canal o con una anchura diferente, que posiblemente se extienda a varias bandas de frecuencia distintas, para determinar el grado (porcentaje) de ocupación de estos canales.</w:t>
      </w:r>
    </w:p>
    <w:p w:rsidR="00573B2F" w:rsidRPr="00680081" w:rsidRDefault="00573B2F" w:rsidP="00573B2F">
      <w:pPr>
        <w:pStyle w:val="Heading2"/>
        <w:rPr>
          <w:lang w:val="es-ES_tradnl"/>
        </w:rPr>
      </w:pPr>
      <w:bookmarkStart w:id="12" w:name="_Toc349812652"/>
      <w:bookmarkStart w:id="13" w:name="_Toc499732594"/>
      <w:r w:rsidRPr="00680081">
        <w:rPr>
          <w:lang w:val="es-ES_tradnl"/>
        </w:rPr>
        <w:t>2.3</w:t>
      </w:r>
      <w:r w:rsidRPr="00680081">
        <w:rPr>
          <w:lang w:val="es-ES_tradnl"/>
        </w:rPr>
        <w:tab/>
        <w:t>Medición de la ocupación de una banda de frecuencias</w:t>
      </w:r>
      <w:bookmarkEnd w:id="12"/>
      <w:bookmarkEnd w:id="13"/>
    </w:p>
    <w:p w:rsidR="00573B2F" w:rsidRPr="00680081" w:rsidRDefault="00573B2F" w:rsidP="00573B2F">
      <w:pPr>
        <w:rPr>
          <w:lang w:val="es-ES_tradnl"/>
        </w:rPr>
      </w:pPr>
      <w:r w:rsidRPr="00680081">
        <w:rPr>
          <w:lang w:val="es-ES_tradnl"/>
        </w:rPr>
        <w:t>Medición de una banda de frecuencias, especificada por las frecuencias inicial y final, con una anchura de paso (o resolución en frecuencia) que normalmente es más pequeña que la separación de canales, con el fin de determinar el grado de ocupación de toda la banda.</w:t>
      </w:r>
    </w:p>
    <w:p w:rsidR="00573B2F" w:rsidRPr="00680081" w:rsidRDefault="00573B2F" w:rsidP="00573B2F">
      <w:pPr>
        <w:pStyle w:val="Heading2"/>
        <w:rPr>
          <w:lang w:val="es-ES_tradnl"/>
        </w:rPr>
      </w:pPr>
      <w:bookmarkStart w:id="14" w:name="_Toc349812653"/>
      <w:bookmarkStart w:id="15" w:name="_Toc499732595"/>
      <w:r w:rsidRPr="00680081">
        <w:rPr>
          <w:lang w:val="es-ES_tradnl"/>
        </w:rPr>
        <w:t>2.4</w:t>
      </w:r>
      <w:r w:rsidRPr="00680081">
        <w:rPr>
          <w:lang w:val="es-ES_tradnl"/>
        </w:rPr>
        <w:tab/>
        <w:t>Zona de medición</w:t>
      </w:r>
      <w:bookmarkEnd w:id="14"/>
      <w:bookmarkEnd w:id="15"/>
    </w:p>
    <w:p w:rsidR="00573B2F" w:rsidRPr="00680081" w:rsidRDefault="00573B2F" w:rsidP="00573B2F">
      <w:pPr>
        <w:rPr>
          <w:lang w:val="es-ES_tradnl"/>
        </w:rPr>
      </w:pPr>
      <w:r w:rsidRPr="00680081">
        <w:rPr>
          <w:lang w:val="es-ES_tradnl"/>
        </w:rPr>
        <w:t>En este contexto, por zona de medición se entiende la zona en la que los resultados de la ocupación son válidos. El grado de ocupación determinado para una frecuencia o un canal se considera representativo de cualquier lugar dentro de la zona de medición, no solamente del lugar donde se encuentra la antena de comprobación técnica.</w:t>
      </w:r>
    </w:p>
    <w:p w:rsidR="00573B2F" w:rsidRPr="00680081" w:rsidRDefault="00573B2F" w:rsidP="00573B2F">
      <w:pPr>
        <w:pStyle w:val="Heading2"/>
        <w:rPr>
          <w:lang w:val="es-ES_tradnl"/>
        </w:rPr>
      </w:pPr>
      <w:bookmarkStart w:id="16" w:name="_Toc349812654"/>
      <w:bookmarkStart w:id="17" w:name="_Toc499732596"/>
      <w:r w:rsidRPr="00680081">
        <w:rPr>
          <w:lang w:val="es-ES_tradnl"/>
        </w:rPr>
        <w:t>2.5</w:t>
      </w:r>
      <w:r w:rsidRPr="00680081">
        <w:rPr>
          <w:lang w:val="es-ES_tradnl"/>
        </w:rPr>
        <w:tab/>
        <w:t>Duración de la observación (</w:t>
      </w:r>
      <w:r w:rsidRPr="00680081">
        <w:rPr>
          <w:i/>
          <w:iCs/>
          <w:lang w:val="es-ES_tradnl"/>
        </w:rPr>
        <w:t>T</w:t>
      </w:r>
      <w:r w:rsidRPr="00680081">
        <w:rPr>
          <w:i/>
          <w:iCs/>
          <w:vertAlign w:val="subscript"/>
          <w:lang w:val="es-ES_tradnl"/>
        </w:rPr>
        <w:t>T</w:t>
      </w:r>
      <w:r w:rsidRPr="00680081">
        <w:rPr>
          <w:lang w:val="es-ES_tradnl"/>
        </w:rPr>
        <w:t>)</w:t>
      </w:r>
      <w:bookmarkEnd w:id="16"/>
      <w:bookmarkEnd w:id="17"/>
    </w:p>
    <w:p w:rsidR="00573B2F" w:rsidRPr="00680081" w:rsidRDefault="00573B2F" w:rsidP="00573B2F">
      <w:pPr>
        <w:rPr>
          <w:lang w:val="es-ES_tradnl"/>
        </w:rPr>
      </w:pPr>
      <w:r w:rsidRPr="00680081">
        <w:rPr>
          <w:lang w:val="es-ES_tradnl"/>
        </w:rPr>
        <w:t>Periodo de tiempo total empleado para medir la ocupación.</w:t>
      </w:r>
    </w:p>
    <w:p w:rsidR="00573B2F" w:rsidRPr="00680081" w:rsidRDefault="00573B2F" w:rsidP="00573B2F">
      <w:pPr>
        <w:rPr>
          <w:lang w:val="es-ES_tradnl"/>
        </w:rPr>
      </w:pPr>
      <w:r w:rsidRPr="00680081">
        <w:rPr>
          <w:lang w:val="es-ES_tradnl"/>
        </w:rPr>
        <w:lastRenderedPageBreak/>
        <w:t xml:space="preserve">La duración normal de la observación puede ser 24 h, las horas laborables o cualquier otro periodo de tiempo que se estime adecuado. La duración óptima de la observación depende de para qué se mide la ocupación y del conocimiento </w:t>
      </w:r>
      <w:r w:rsidRPr="00680081">
        <w:rPr>
          <w:i/>
          <w:iCs/>
          <w:lang w:val="es-ES_tradnl"/>
        </w:rPr>
        <w:t>a priori</w:t>
      </w:r>
      <w:r w:rsidRPr="00680081">
        <w:rPr>
          <w:lang w:val="es-ES_tradnl"/>
        </w:rPr>
        <w:t xml:space="preserve"> que se tenga del funcionamiento del sistema de radiocomunicaciones que utiliza el recurso de espectro. Si, por ejemplo, la banda que se desea medir contiene exclusivamente estaciones de radiodifusión, bastaría con medir los canales o las bandas de frecuencia una sola vez, siempre y cuando todas las estaciones transmitan las 24 h del día. Otro caso sería la necesidad de medir una red móvil privada que se utiliza muy poco, en cuyo caso sería necesario medir durante toda una semana.</w:t>
      </w:r>
    </w:p>
    <w:p w:rsidR="00573B2F" w:rsidRPr="00680081" w:rsidRDefault="00573B2F" w:rsidP="00573B2F">
      <w:pPr>
        <w:rPr>
          <w:lang w:val="es-ES_tradnl"/>
        </w:rPr>
      </w:pPr>
      <w:r w:rsidRPr="00680081">
        <w:rPr>
          <w:lang w:val="es-ES_tradnl"/>
        </w:rPr>
        <w:t>Optimizando la duración de la observación mediante toda la información disponible se puede ahorrar considerablemente en mano de obra y costes sin reducir la exactitud de los resultados.</w:t>
      </w:r>
    </w:p>
    <w:p w:rsidR="00573B2F" w:rsidRPr="00680081" w:rsidRDefault="00573B2F" w:rsidP="00573B2F">
      <w:pPr>
        <w:pStyle w:val="Heading2"/>
        <w:rPr>
          <w:lang w:val="es-ES_tradnl"/>
        </w:rPr>
      </w:pPr>
      <w:bookmarkStart w:id="18" w:name="_Toc349812655"/>
      <w:bookmarkStart w:id="19" w:name="_Toc499732597"/>
      <w:r w:rsidRPr="00680081">
        <w:rPr>
          <w:lang w:val="es-ES_tradnl"/>
        </w:rPr>
        <w:t>2.6</w:t>
      </w:r>
      <w:r w:rsidRPr="00680081">
        <w:rPr>
          <w:lang w:val="es-ES_tradnl"/>
        </w:rPr>
        <w:tab/>
        <w:t>Tiempo de medición de muestras (</w:t>
      </w:r>
      <w:r w:rsidRPr="00680081">
        <w:rPr>
          <w:i/>
          <w:iCs/>
          <w:lang w:val="es-ES_tradnl"/>
        </w:rPr>
        <w:t>T</w:t>
      </w:r>
      <w:r w:rsidRPr="00680081">
        <w:rPr>
          <w:i/>
          <w:iCs/>
          <w:vertAlign w:val="subscript"/>
          <w:lang w:val="es-ES_tradnl"/>
        </w:rPr>
        <w:t>M</w:t>
      </w:r>
      <w:r w:rsidRPr="00680081">
        <w:rPr>
          <w:lang w:val="es-ES_tradnl"/>
        </w:rPr>
        <w:t>)</w:t>
      </w:r>
      <w:bookmarkEnd w:id="18"/>
      <w:bookmarkEnd w:id="19"/>
    </w:p>
    <w:p w:rsidR="00573B2F" w:rsidRPr="00680081" w:rsidRDefault="00573B2F" w:rsidP="00573B2F">
      <w:pPr>
        <w:rPr>
          <w:lang w:val="es-ES_tradnl"/>
        </w:rPr>
      </w:pPr>
      <w:r w:rsidRPr="00680081">
        <w:rPr>
          <w:lang w:val="es-ES_tradnl"/>
        </w:rPr>
        <w:t>Es el tiempo de medición real (neto) de un canal o una frecuencia.</w:t>
      </w:r>
    </w:p>
    <w:p w:rsidR="00573B2F" w:rsidRPr="00680081" w:rsidRDefault="00573B2F" w:rsidP="00573B2F">
      <w:pPr>
        <w:pStyle w:val="Heading2"/>
        <w:rPr>
          <w:lang w:val="es-ES_tradnl"/>
        </w:rPr>
      </w:pPr>
      <w:bookmarkStart w:id="20" w:name="_Toc349812656"/>
      <w:bookmarkStart w:id="21" w:name="_Toc499732598"/>
      <w:r w:rsidRPr="00680081">
        <w:rPr>
          <w:lang w:val="es-ES_tradnl"/>
        </w:rPr>
        <w:t>2.7</w:t>
      </w:r>
      <w:r w:rsidRPr="00680081">
        <w:rPr>
          <w:lang w:val="es-ES_tradnl"/>
        </w:rPr>
        <w:tab/>
        <w:t>Tiempo de observación (</w:t>
      </w:r>
      <w:r w:rsidRPr="00680081">
        <w:rPr>
          <w:i/>
          <w:iCs/>
          <w:lang w:val="es-ES_tradnl"/>
        </w:rPr>
        <w:t>T</w:t>
      </w:r>
      <w:r w:rsidRPr="00680081">
        <w:rPr>
          <w:i/>
          <w:iCs/>
          <w:vertAlign w:val="subscript"/>
          <w:lang w:val="es-ES_tradnl"/>
        </w:rPr>
        <w:t>Obs</w:t>
      </w:r>
      <w:r w:rsidRPr="00680081">
        <w:rPr>
          <w:lang w:val="es-ES_tradnl"/>
        </w:rPr>
        <w:t>)</w:t>
      </w:r>
      <w:bookmarkEnd w:id="20"/>
      <w:bookmarkEnd w:id="21"/>
    </w:p>
    <w:p w:rsidR="00573B2F" w:rsidRPr="00680081" w:rsidRDefault="00573B2F" w:rsidP="00573B2F">
      <w:pPr>
        <w:rPr>
          <w:lang w:val="es-ES_tradnl"/>
        </w:rPr>
      </w:pPr>
      <w:r w:rsidRPr="00680081">
        <w:rPr>
          <w:lang w:val="es-ES_tradnl"/>
        </w:rPr>
        <w:t>Es el tiempo que necesita el sistema para realizar las mediciones del caso en un canal, comprendido todo el procesamiento general, como el almacenamiento de los resultados en memoria/disco y la sintonización del receptor a la frecuencia deseada. (</w:t>
      </w:r>
      <w:r w:rsidRPr="00680081">
        <w:rPr>
          <w:i/>
          <w:iCs/>
          <w:lang w:val="es-ES_tradnl"/>
        </w:rPr>
        <w:t>T</w:t>
      </w:r>
      <w:r w:rsidRPr="00680081">
        <w:rPr>
          <w:i/>
          <w:iCs/>
          <w:vertAlign w:val="subscript"/>
          <w:lang w:val="es-ES_tradnl"/>
        </w:rPr>
        <w:t>Obs</w:t>
      </w:r>
      <w:r w:rsidRPr="00680081">
        <w:rPr>
          <w:lang w:val="es-ES_tradnl"/>
        </w:rPr>
        <w:t xml:space="preserve"> = </w:t>
      </w:r>
      <w:r w:rsidRPr="00680081">
        <w:rPr>
          <w:i/>
          <w:iCs/>
          <w:lang w:val="es-ES_tradnl"/>
        </w:rPr>
        <w:t>T</w:t>
      </w:r>
      <w:r w:rsidRPr="00680081">
        <w:rPr>
          <w:i/>
          <w:iCs/>
          <w:vertAlign w:val="subscript"/>
          <w:lang w:val="es-ES_tradnl"/>
        </w:rPr>
        <w:t>M</w:t>
      </w:r>
      <w:r w:rsidRPr="00680081">
        <w:rPr>
          <w:lang w:val="es-ES_tradnl"/>
        </w:rPr>
        <w:t xml:space="preserve"> + tiempo de procesamiento.)</w:t>
      </w:r>
    </w:p>
    <w:p w:rsidR="00573B2F" w:rsidRPr="00680081" w:rsidRDefault="00573B2F" w:rsidP="00573B2F">
      <w:pPr>
        <w:pStyle w:val="Heading2"/>
        <w:rPr>
          <w:lang w:val="es-ES_tradnl"/>
        </w:rPr>
      </w:pPr>
      <w:bookmarkStart w:id="22" w:name="_Toc349812657"/>
      <w:bookmarkStart w:id="23" w:name="_Toc499732599"/>
      <w:r w:rsidRPr="00680081">
        <w:rPr>
          <w:lang w:val="es-ES_tradnl"/>
        </w:rPr>
        <w:t>2.8</w:t>
      </w:r>
      <w:r w:rsidRPr="00680081">
        <w:rPr>
          <w:lang w:val="es-ES_tradnl"/>
        </w:rPr>
        <w:tab/>
        <w:t>Tiempo de iteración (</w:t>
      </w:r>
      <w:r w:rsidRPr="00680081">
        <w:rPr>
          <w:i/>
          <w:iCs/>
          <w:lang w:val="es-ES_tradnl"/>
        </w:rPr>
        <w:t>T</w:t>
      </w:r>
      <w:r w:rsidRPr="00680081">
        <w:rPr>
          <w:i/>
          <w:iCs/>
          <w:vertAlign w:val="subscript"/>
          <w:lang w:val="es-ES_tradnl"/>
        </w:rPr>
        <w:t>R</w:t>
      </w:r>
      <w:r w:rsidRPr="00680081">
        <w:rPr>
          <w:lang w:val="es-ES_tradnl"/>
        </w:rPr>
        <w:t>)</w:t>
      </w:r>
      <w:bookmarkEnd w:id="22"/>
      <w:bookmarkEnd w:id="23"/>
    </w:p>
    <w:p w:rsidR="00573B2F" w:rsidRPr="00680081" w:rsidRDefault="00573B2F" w:rsidP="00573B2F">
      <w:pPr>
        <w:rPr>
          <w:lang w:val="es-ES_tradnl"/>
        </w:rPr>
      </w:pPr>
      <w:r w:rsidRPr="00680081">
        <w:rPr>
          <w:lang w:val="es-ES_tradnl"/>
        </w:rPr>
        <w:t xml:space="preserve">El tiempo de iteración </w:t>
      </w:r>
      <w:r w:rsidRPr="00680081">
        <w:rPr>
          <w:i/>
          <w:iCs/>
          <w:lang w:val="es-ES_tradnl"/>
        </w:rPr>
        <w:t>T</w:t>
      </w:r>
      <w:r w:rsidRPr="00680081">
        <w:rPr>
          <w:i/>
          <w:iCs/>
          <w:vertAlign w:val="subscript"/>
          <w:lang w:val="es-ES_tradnl"/>
        </w:rPr>
        <w:t>R</w:t>
      </w:r>
      <w:r w:rsidRPr="00680081">
        <w:rPr>
          <w:lang w:val="es-ES_tradnl"/>
        </w:rPr>
        <w:t xml:space="preserve"> es el tiempo necesario para barrer todos los canales que se han de medir (estén o no ocupados) y volver al primer canal. Si sólo se mide un canal, el tiempo de iteración es igual al tiempo de observación.</w:t>
      </w:r>
    </w:p>
    <w:p w:rsidR="00573B2F" w:rsidRPr="00680081" w:rsidRDefault="00573B2F" w:rsidP="00573B2F">
      <w:pPr>
        <w:pStyle w:val="Heading2"/>
        <w:rPr>
          <w:lang w:val="es-ES_tradnl"/>
        </w:rPr>
      </w:pPr>
      <w:bookmarkStart w:id="24" w:name="_Toc349812658"/>
      <w:bookmarkStart w:id="25" w:name="_Toc499732600"/>
      <w:r w:rsidRPr="00680081">
        <w:rPr>
          <w:lang w:val="es-ES_tradnl"/>
        </w:rPr>
        <w:t>2.9</w:t>
      </w:r>
      <w:r w:rsidRPr="00680081">
        <w:rPr>
          <w:lang w:val="es-ES_tradnl"/>
        </w:rPr>
        <w:tab/>
        <w:t>Tiempo de ocupación (</w:t>
      </w:r>
      <w:r w:rsidRPr="00680081">
        <w:rPr>
          <w:i/>
          <w:iCs/>
          <w:lang w:val="es-ES_tradnl"/>
        </w:rPr>
        <w:t>T</w:t>
      </w:r>
      <w:r w:rsidRPr="00680081">
        <w:rPr>
          <w:i/>
          <w:iCs/>
          <w:vertAlign w:val="subscript"/>
          <w:lang w:val="es-ES_tradnl"/>
        </w:rPr>
        <w:t>O</w:t>
      </w:r>
      <w:r w:rsidRPr="00680081">
        <w:rPr>
          <w:lang w:val="es-ES_tradnl"/>
        </w:rPr>
        <w:t>)</w:t>
      </w:r>
      <w:bookmarkEnd w:id="24"/>
      <w:bookmarkEnd w:id="25"/>
    </w:p>
    <w:p w:rsidR="00573B2F" w:rsidRPr="00680081" w:rsidRDefault="00573B2F" w:rsidP="00573B2F">
      <w:pPr>
        <w:rPr>
          <w:lang w:val="es-ES_tradnl"/>
        </w:rPr>
      </w:pPr>
      <w:r w:rsidRPr="00680081">
        <w:rPr>
          <w:lang w:val="es-ES_tradnl"/>
        </w:rPr>
        <w:t xml:space="preserve">Tiempo durante un determinado «periodo de integración» en el que el nivel medido de un determinado canal es superior al umbral. Cuando se miden varios canales, no es posible observar continuamente un mismo canal. Si, transcurrido el tiempo de iteración, el canal sigue estando ocupado, se supondrá que también ha estado ocupado durante el intervalo transcurrido entre dos </w:t>
      </w:r>
      <w:r w:rsidRPr="00C33202">
        <w:rPr>
          <w:lang w:val="es-ES_tradnl"/>
        </w:rPr>
        <w:t>mediciones</w:t>
      </w:r>
      <w:r w:rsidRPr="00680081">
        <w:rPr>
          <w:lang w:val="es-ES_tradnl"/>
        </w:rPr>
        <w:t xml:space="preserve"> consecutivas de dicho canal.</w:t>
      </w:r>
    </w:p>
    <w:p w:rsidR="00573B2F" w:rsidRPr="00680081" w:rsidRDefault="00573B2F" w:rsidP="00573B2F">
      <w:pPr>
        <w:pStyle w:val="Blanc"/>
        <w:rPr>
          <w:lang w:val="es-ES_tradnl"/>
        </w:rPr>
      </w:pP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lang w:val="es-ES_tradnl"/>
        </w:rPr>
        <w:object w:dxaOrig="1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35pt;height:18.25pt" o:ole="">
            <v:imagedata r:id="rId13" o:title=""/>
          </v:shape>
          <o:OLEObject Type="Embed" ProgID="Equation.3" ShapeID="_x0000_i1025" DrawAspect="Content" ObjectID="_1602399790" r:id="rId14"/>
        </w:object>
      </w:r>
    </w:p>
    <w:p w:rsidR="00573B2F" w:rsidRPr="00680081" w:rsidRDefault="00573B2F" w:rsidP="00573B2F">
      <w:pPr>
        <w:pStyle w:val="Blanc"/>
        <w:keepNext w:val="0"/>
        <w:keepLines w:val="0"/>
        <w:widowControl w:val="0"/>
        <w:rPr>
          <w:lang w:val="es-ES_tradnl"/>
        </w:rPr>
      </w:pPr>
    </w:p>
    <w:p w:rsidR="00573B2F" w:rsidRPr="00680081" w:rsidRDefault="00573B2F" w:rsidP="00573B2F">
      <w:pPr>
        <w:rPr>
          <w:lang w:val="es-ES_tradnl"/>
        </w:rPr>
      </w:pPr>
      <w:r w:rsidRPr="00680081">
        <w:rPr>
          <w:lang w:val="es-ES_tradnl"/>
        </w:rPr>
        <w:t>siendo:</w:t>
      </w:r>
    </w:p>
    <w:p w:rsidR="00573B2F" w:rsidRPr="00680081" w:rsidRDefault="00573B2F" w:rsidP="00573B2F">
      <w:pPr>
        <w:pStyle w:val="Equationlegend"/>
        <w:rPr>
          <w:lang w:val="es-ES_tradnl"/>
        </w:rPr>
      </w:pPr>
      <w:r w:rsidRPr="00680081">
        <w:rPr>
          <w:lang w:val="es-ES_tradnl"/>
        </w:rPr>
        <w:tab/>
      </w:r>
      <w:r w:rsidRPr="00680081">
        <w:rPr>
          <w:i/>
          <w:iCs/>
          <w:lang w:val="es-ES_tradnl"/>
        </w:rPr>
        <w:t>N</w:t>
      </w:r>
      <w:r w:rsidRPr="00680081">
        <w:rPr>
          <w:i/>
          <w:iCs/>
          <w:vertAlign w:val="subscript"/>
          <w:lang w:val="es-ES_tradnl"/>
        </w:rPr>
        <w:t>O</w:t>
      </w:r>
      <w:r w:rsidRPr="00680081">
        <w:rPr>
          <w:lang w:val="es-ES_tradnl"/>
        </w:rPr>
        <w:t>:</w:t>
      </w:r>
      <w:r w:rsidRPr="00680081">
        <w:rPr>
          <w:lang w:val="es-ES_tradnl"/>
        </w:rPr>
        <w:tab/>
        <w:t>número de mediciones cuyo nivel es superior al umbral</w:t>
      </w:r>
    </w:p>
    <w:p w:rsidR="00573B2F" w:rsidRPr="00680081" w:rsidRDefault="00573B2F" w:rsidP="00573B2F">
      <w:pPr>
        <w:pStyle w:val="Equationlegend"/>
        <w:rPr>
          <w:lang w:val="es-ES_tradnl"/>
        </w:rPr>
      </w:pPr>
      <w:r w:rsidRPr="00680081">
        <w:rPr>
          <w:lang w:val="es-ES_tradnl"/>
        </w:rPr>
        <w:tab/>
      </w:r>
      <w:r w:rsidRPr="00680081">
        <w:rPr>
          <w:i/>
          <w:iCs/>
          <w:lang w:val="es-ES_tradnl"/>
        </w:rPr>
        <w:t>T</w:t>
      </w:r>
      <w:r w:rsidRPr="00680081">
        <w:rPr>
          <w:i/>
          <w:iCs/>
          <w:vertAlign w:val="subscript"/>
          <w:lang w:val="es-ES_tradnl"/>
        </w:rPr>
        <w:t>R</w:t>
      </w:r>
      <w:r w:rsidRPr="00680081">
        <w:rPr>
          <w:lang w:val="es-ES_tradnl"/>
        </w:rPr>
        <w:t>:</w:t>
      </w:r>
      <w:r w:rsidRPr="00680081">
        <w:rPr>
          <w:lang w:val="es-ES_tradnl"/>
        </w:rPr>
        <w:tab/>
        <w:t>tiempo de iteración.</w:t>
      </w:r>
    </w:p>
    <w:p w:rsidR="00573B2F" w:rsidRPr="00680081" w:rsidRDefault="00573B2F" w:rsidP="00573B2F">
      <w:pPr>
        <w:rPr>
          <w:lang w:val="es-ES_tradnl"/>
        </w:rPr>
      </w:pPr>
      <w:r w:rsidRPr="00680081">
        <w:rPr>
          <w:lang w:val="es-ES_tradnl"/>
        </w:rPr>
        <w:t>El caso más común, en el que la medición se efectúa tomando muestras repetidamente («valores instantáneos») de un determinado canal, el valor calculado mediante la fórmula anterior quizá no represente la ocupación real, porque no se detectan los cambios producidos en la señal entre dos muestras consecutivas.</w:t>
      </w:r>
    </w:p>
    <w:p w:rsidR="00573B2F" w:rsidRPr="00680081" w:rsidRDefault="00573B2F" w:rsidP="00573B2F">
      <w:pPr>
        <w:rPr>
          <w:lang w:val="es-ES_tradnl"/>
        </w:rPr>
      </w:pPr>
      <w:r w:rsidRPr="00680081">
        <w:rPr>
          <w:lang w:val="es-ES_tradnl"/>
        </w:rPr>
        <w:t>En el caso de sistemas digitales que emplean métodos TDMA o sistemas de pequeño ciclo de trabajo, el grado de la ocupación medido debería responder en teoría al porcentaje del tiempo que un determinado sistema utiliza el recurso.</w:t>
      </w:r>
    </w:p>
    <w:p w:rsidR="00573B2F" w:rsidRPr="00680081" w:rsidRDefault="00573B2F" w:rsidP="00573B2F">
      <w:pPr>
        <w:rPr>
          <w:lang w:val="es-ES_tradnl"/>
        </w:rPr>
      </w:pPr>
      <w:r w:rsidRPr="00680081">
        <w:rPr>
          <w:lang w:val="es-ES_tradnl"/>
        </w:rPr>
        <w:t>Ejemplo: Si una estación GSM que ocupa uno de los ocho posibles intervalos de tiempo está transmitiendo todo el tiempo, el valor de la ocupación será del 12,5% (1/8), aunque el canal no puede ser utilizado por otro sistema el 100% del tiempo.</w:t>
      </w:r>
    </w:p>
    <w:p w:rsidR="00573B2F" w:rsidRPr="00680081" w:rsidRDefault="00573B2F" w:rsidP="00573B2F">
      <w:pPr>
        <w:pStyle w:val="Heading2"/>
        <w:rPr>
          <w:lang w:val="es-ES_tradnl"/>
        </w:rPr>
      </w:pPr>
      <w:bookmarkStart w:id="26" w:name="_Toc349812659"/>
      <w:bookmarkStart w:id="27" w:name="_Toc499732601"/>
      <w:r w:rsidRPr="00680081">
        <w:rPr>
          <w:lang w:val="es-ES_tradnl"/>
        </w:rPr>
        <w:lastRenderedPageBreak/>
        <w:t>2.10</w:t>
      </w:r>
      <w:r w:rsidRPr="00680081">
        <w:rPr>
          <w:lang w:val="es-ES_tradnl"/>
        </w:rPr>
        <w:tab/>
        <w:t>Periodo de integración (</w:t>
      </w:r>
      <w:r w:rsidRPr="00680081">
        <w:rPr>
          <w:i/>
          <w:iCs/>
          <w:lang w:val="es-ES_tradnl"/>
        </w:rPr>
        <w:t>T</w:t>
      </w:r>
      <w:r w:rsidRPr="00680081">
        <w:rPr>
          <w:rFonts w:ascii="(Asiatische Schriftart verwende" w:hAnsi="(Asiatische Schriftart verwende"/>
          <w:i/>
          <w:iCs/>
          <w:szCs w:val="24"/>
          <w:vertAlign w:val="subscript"/>
          <w:lang w:val="es-ES_tradnl"/>
        </w:rPr>
        <w:t>I</w:t>
      </w:r>
      <w:r w:rsidRPr="00680081">
        <w:rPr>
          <w:lang w:val="es-ES_tradnl"/>
        </w:rPr>
        <w:t>)</w:t>
      </w:r>
      <w:bookmarkEnd w:id="26"/>
      <w:bookmarkEnd w:id="27"/>
    </w:p>
    <w:p w:rsidR="00573B2F" w:rsidRPr="00680081" w:rsidRDefault="00573B2F" w:rsidP="00573B2F">
      <w:pPr>
        <w:rPr>
          <w:lang w:val="es-ES_tradnl"/>
        </w:rPr>
      </w:pPr>
      <w:r w:rsidRPr="00680081">
        <w:rPr>
          <w:lang w:val="es-ES_tradnl"/>
        </w:rPr>
        <w:t xml:space="preserve">Hay que saber que la ocupación </w:t>
      </w:r>
      <w:r w:rsidRPr="00680081">
        <w:rPr>
          <w:i/>
          <w:lang w:val="es-ES_tradnl"/>
        </w:rPr>
        <w:t xml:space="preserve">instantánea </w:t>
      </w:r>
      <w:r w:rsidRPr="00680081">
        <w:rPr>
          <w:lang w:val="es-ES_tradnl"/>
        </w:rPr>
        <w:t>de un canal sólo puede ser de 0 ó 100%, es decir, en un instante dado el canal está ocupado o no. Para que los valores de la ocupación tengan sentido, se tienen que promediar a lo largo de un cierto periodo de tiempo. Este periodo de tiempo se denomina periodo de integración. Éste es el intervalo de tiempo al que se asigna un cierto valor de ocupación. Puede establecerse con arreglo a la velocidad prevista a la que cambia la ocupación o según la resolución en el tiempo que se desea obtener en el resultado. Los valores más frecuentes son 5 min, 15 min, una hora, un día o toda la duración de la observación. No hay que confundir este periodo de integración con el del detector utilizado en el equipo de comprobación técnica.</w:t>
      </w:r>
    </w:p>
    <w:p w:rsidR="00573B2F" w:rsidRPr="00680081" w:rsidRDefault="00573B2F" w:rsidP="00573B2F">
      <w:pPr>
        <w:pStyle w:val="Heading2"/>
        <w:rPr>
          <w:lang w:val="es-ES_tradnl"/>
        </w:rPr>
      </w:pPr>
      <w:bookmarkStart w:id="28" w:name="_Toc349812660"/>
      <w:bookmarkStart w:id="29" w:name="_Toc499732602"/>
      <w:r w:rsidRPr="00680081">
        <w:rPr>
          <w:lang w:val="es-ES_tradnl"/>
        </w:rPr>
        <w:t>2.11</w:t>
      </w:r>
      <w:r w:rsidRPr="00680081">
        <w:rPr>
          <w:lang w:val="es-ES_tradnl"/>
        </w:rPr>
        <w:tab/>
        <w:t>Máximo número de canales (</w:t>
      </w:r>
      <w:r w:rsidRPr="00680081">
        <w:rPr>
          <w:i/>
          <w:iCs/>
          <w:lang w:val="es-ES_tradnl"/>
        </w:rPr>
        <w:t>N</w:t>
      </w:r>
      <w:r w:rsidRPr="00680081">
        <w:rPr>
          <w:i/>
          <w:iCs/>
          <w:vertAlign w:val="subscript"/>
          <w:lang w:val="es-ES_tradnl"/>
        </w:rPr>
        <w:t>Ch</w:t>
      </w:r>
      <w:r w:rsidRPr="00680081">
        <w:rPr>
          <w:lang w:val="es-ES_tradnl"/>
        </w:rPr>
        <w:t>)</w:t>
      </w:r>
      <w:bookmarkEnd w:id="28"/>
      <w:bookmarkEnd w:id="29"/>
    </w:p>
    <w:p w:rsidR="00573B2F" w:rsidRPr="00680081" w:rsidRDefault="00573B2F" w:rsidP="00573B2F">
      <w:pPr>
        <w:rPr>
          <w:lang w:val="es-ES_tradnl"/>
        </w:rPr>
      </w:pPr>
      <w:r w:rsidRPr="00680081">
        <w:rPr>
          <w:lang w:val="es-ES_tradnl"/>
        </w:rPr>
        <w:t>Máximo número de canales que pueden barrerse durante el tiempo de iteración.</w:t>
      </w:r>
    </w:p>
    <w:p w:rsidR="00573B2F" w:rsidRPr="00680081" w:rsidRDefault="00573B2F" w:rsidP="00573B2F">
      <w:pPr>
        <w:pStyle w:val="Heading2"/>
        <w:rPr>
          <w:lang w:val="es-ES_tradnl"/>
        </w:rPr>
      </w:pPr>
      <w:bookmarkStart w:id="30" w:name="_Toc349812661"/>
      <w:bookmarkStart w:id="31" w:name="_Toc499732603"/>
      <w:r w:rsidRPr="00680081">
        <w:rPr>
          <w:lang w:val="es-ES_tradnl"/>
        </w:rPr>
        <w:t>2.12</w:t>
      </w:r>
      <w:r w:rsidRPr="00680081">
        <w:rPr>
          <w:lang w:val="es-ES_tradnl"/>
        </w:rPr>
        <w:tab/>
        <w:t>Longitud de transmisión</w:t>
      </w:r>
      <w:bookmarkEnd w:id="30"/>
      <w:bookmarkEnd w:id="31"/>
    </w:p>
    <w:p w:rsidR="00573B2F" w:rsidRPr="00680081" w:rsidRDefault="00573B2F" w:rsidP="00573B2F">
      <w:pPr>
        <w:rPr>
          <w:lang w:val="es-ES_tradnl"/>
        </w:rPr>
      </w:pPr>
      <w:r w:rsidRPr="00680081">
        <w:rPr>
          <w:lang w:val="es-ES_tradnl"/>
        </w:rPr>
        <w:t>Duración media de una determinada transmisión de radiocomunicaciones.</w:t>
      </w:r>
    </w:p>
    <w:p w:rsidR="00573B2F" w:rsidRPr="00680081" w:rsidRDefault="00573B2F" w:rsidP="00573B2F">
      <w:pPr>
        <w:pStyle w:val="Heading2"/>
        <w:rPr>
          <w:lang w:val="es-ES_tradnl"/>
        </w:rPr>
      </w:pPr>
      <w:bookmarkStart w:id="32" w:name="_Toc349812662"/>
      <w:bookmarkStart w:id="33" w:name="_Toc499732604"/>
      <w:r w:rsidRPr="00680081">
        <w:rPr>
          <w:lang w:val="es-ES_tradnl"/>
        </w:rPr>
        <w:t>2.13</w:t>
      </w:r>
      <w:r w:rsidRPr="00680081">
        <w:rPr>
          <w:lang w:val="es-ES_tradnl"/>
        </w:rPr>
        <w:tab/>
        <w:t>Umbral</w:t>
      </w:r>
      <w:bookmarkEnd w:id="32"/>
      <w:bookmarkEnd w:id="33"/>
    </w:p>
    <w:p w:rsidR="00573B2F" w:rsidRPr="00680081" w:rsidRDefault="00573B2F" w:rsidP="00573B2F">
      <w:pPr>
        <w:rPr>
          <w:lang w:val="es-ES_tradnl"/>
        </w:rPr>
      </w:pPr>
      <w:r w:rsidRPr="00680081">
        <w:rPr>
          <w:lang w:val="es-ES_tradnl"/>
        </w:rPr>
        <w:t>Nivel a la entrada del receptor que determina si el canal se considera ocupado. Puede ser un nivel fijo predefinido o uno variable. La ocupación resultante depende mucho del umbral, por lo que es indispensable investigar minuciosamente el método para definir el umbral y establecer su valor. Para más información sobre las diferentes formas de fijar el umbral, véase § 3.4.</w:t>
      </w:r>
    </w:p>
    <w:p w:rsidR="00573B2F" w:rsidRPr="00680081" w:rsidRDefault="00573B2F" w:rsidP="00573B2F">
      <w:pPr>
        <w:pStyle w:val="Heading2"/>
        <w:rPr>
          <w:lang w:val="es-ES_tradnl"/>
        </w:rPr>
      </w:pPr>
      <w:bookmarkStart w:id="34" w:name="_Toc349812663"/>
      <w:bookmarkStart w:id="35" w:name="_Toc499732605"/>
      <w:r w:rsidRPr="00680081">
        <w:rPr>
          <w:lang w:val="es-ES_tradnl"/>
        </w:rPr>
        <w:t>2.14</w:t>
      </w:r>
      <w:r w:rsidRPr="00680081">
        <w:rPr>
          <w:lang w:val="es-ES_tradnl"/>
        </w:rPr>
        <w:tab/>
        <w:t>Hora punta</w:t>
      </w:r>
      <w:bookmarkEnd w:id="34"/>
      <w:bookmarkEnd w:id="35"/>
    </w:p>
    <w:p w:rsidR="00573B2F" w:rsidRPr="00680081" w:rsidRDefault="00573B2F" w:rsidP="00573B2F">
      <w:pPr>
        <w:rPr>
          <w:b/>
          <w:lang w:val="es-ES_tradnl"/>
        </w:rPr>
      </w:pPr>
      <w:r w:rsidRPr="00680081">
        <w:rPr>
          <w:lang w:val="es-ES_tradnl"/>
        </w:rPr>
        <w:t>La hora punta corresponde al nivel de mayor ocupación del canal o la banda en un periodo de 60 min.</w:t>
      </w:r>
    </w:p>
    <w:p w:rsidR="00573B2F" w:rsidRPr="00680081" w:rsidRDefault="00573B2F" w:rsidP="00573B2F">
      <w:pPr>
        <w:pStyle w:val="Heading2"/>
        <w:rPr>
          <w:lang w:val="es-ES_tradnl"/>
        </w:rPr>
      </w:pPr>
      <w:bookmarkStart w:id="36" w:name="_Toc349812664"/>
      <w:bookmarkStart w:id="37" w:name="_Toc499732606"/>
      <w:r w:rsidRPr="00680081">
        <w:rPr>
          <w:lang w:val="es-ES_tradnl"/>
        </w:rPr>
        <w:t>2.15</w:t>
      </w:r>
      <w:r w:rsidRPr="00680081">
        <w:rPr>
          <w:lang w:val="es-ES_tradnl"/>
        </w:rPr>
        <w:tab/>
        <w:t>Retardo de acceso</w:t>
      </w:r>
      <w:bookmarkEnd w:id="36"/>
      <w:bookmarkEnd w:id="37"/>
    </w:p>
    <w:p w:rsidR="00573B2F" w:rsidRPr="00680081" w:rsidRDefault="00573B2F" w:rsidP="00573B2F">
      <w:pPr>
        <w:rPr>
          <w:lang w:val="es-ES_tradnl"/>
        </w:rPr>
      </w:pPr>
      <w:r w:rsidRPr="00680081">
        <w:rPr>
          <w:lang w:val="es-ES_tradnl"/>
        </w:rPr>
        <w:t>Siempre que un canal fijo esté libre o – en el caso de una red de selección automática de frecuencia – queden canales disponibles, todo usuario «nuevo» puede acceder inmediatamente al canal o la red. Si el canal fijo asignado o todos los canales posibles de una red están ocupados, los demás usuarios tendrán que esperar cierto tiempo para poder acceder al recurso. Este tiempo se denomina retardo de acceso. Su valor depende del número de canales disponibles y la longitud de transmisión (medio). Es posible definir previamente el máximo retardo de acceso aceptable (por ejemplo, en redes para servicios de seguridad de la vida). El máximo retardo de acceso real puede calcularse estadísticamente a partir de las mediciones de ocupación del espectro.</w:t>
      </w:r>
    </w:p>
    <w:p w:rsidR="00573B2F" w:rsidRPr="00680081" w:rsidRDefault="00573B2F" w:rsidP="00573B2F">
      <w:pPr>
        <w:pStyle w:val="Heading2"/>
        <w:rPr>
          <w:lang w:val="es-ES_tradnl"/>
        </w:rPr>
      </w:pPr>
      <w:bookmarkStart w:id="38" w:name="_Toc349812665"/>
      <w:bookmarkStart w:id="39" w:name="_Toc499732607"/>
      <w:r w:rsidRPr="00680081">
        <w:rPr>
          <w:lang w:val="es-ES_tradnl"/>
        </w:rPr>
        <w:t>2.16</w:t>
      </w:r>
      <w:r w:rsidRPr="00680081">
        <w:rPr>
          <w:lang w:val="es-ES_tradnl"/>
        </w:rPr>
        <w:tab/>
        <w:t>Ocupación del canal de frecuencias (FCO)</w:t>
      </w:r>
      <w:bookmarkEnd w:id="38"/>
      <w:bookmarkEnd w:id="39"/>
    </w:p>
    <w:p w:rsidR="00573B2F" w:rsidRPr="00680081" w:rsidRDefault="00573B2F" w:rsidP="00573B2F">
      <w:pPr>
        <w:rPr>
          <w:lang w:val="es-ES_tradnl"/>
        </w:rPr>
      </w:pPr>
      <w:r w:rsidRPr="00680081">
        <w:rPr>
          <w:lang w:val="es-ES_tradnl"/>
        </w:rPr>
        <w:t>El canal de frecuencia se considera ocupado siempre que el nivel me</w:t>
      </w:r>
      <w:r>
        <w:rPr>
          <w:lang w:val="es-ES_tradnl"/>
        </w:rPr>
        <w:t>dido sea superior al umbral. La </w:t>
      </w:r>
      <w:r w:rsidRPr="00680081">
        <w:rPr>
          <w:lang w:val="es-ES_tradnl"/>
        </w:rPr>
        <w:t>FCO de un canal se calcula mediante la siguiente expresión:</w:t>
      </w: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lang w:val="es-ES_tradnl"/>
        </w:rPr>
        <w:object w:dxaOrig="1120" w:dyaOrig="700">
          <v:shape id="_x0000_i1026" type="#_x0000_t75" style="width:55.35pt;height:34.4pt" o:ole="">
            <v:imagedata r:id="rId15" o:title=""/>
          </v:shape>
          <o:OLEObject Type="Embed" ProgID="Equation.3" ShapeID="_x0000_i1026" DrawAspect="Content" ObjectID="_1602399791" r:id="rId16"/>
        </w:object>
      </w:r>
    </w:p>
    <w:p w:rsidR="00573B2F" w:rsidRPr="00680081" w:rsidRDefault="00573B2F" w:rsidP="00573B2F">
      <w:pPr>
        <w:rPr>
          <w:lang w:val="es-ES_tradnl"/>
        </w:rPr>
      </w:pPr>
      <w:r w:rsidRPr="00680081">
        <w:rPr>
          <w:lang w:val="es-ES_tradnl"/>
        </w:rPr>
        <w:t>siendo:</w:t>
      </w:r>
    </w:p>
    <w:p w:rsidR="00573B2F" w:rsidRPr="00680081" w:rsidRDefault="00573B2F" w:rsidP="00573B2F">
      <w:pPr>
        <w:pStyle w:val="Equationlegend"/>
        <w:rPr>
          <w:lang w:val="es-ES_tradnl"/>
        </w:rPr>
      </w:pPr>
      <w:r w:rsidRPr="00680081">
        <w:rPr>
          <w:lang w:val="es-ES_tradnl"/>
        </w:rPr>
        <w:tab/>
      </w:r>
      <w:r w:rsidRPr="00680081">
        <w:rPr>
          <w:i/>
          <w:iCs/>
          <w:lang w:val="es-ES_tradnl"/>
        </w:rPr>
        <w:t>T</w:t>
      </w:r>
      <w:r w:rsidRPr="00680081">
        <w:rPr>
          <w:i/>
          <w:iCs/>
          <w:vertAlign w:val="subscript"/>
          <w:lang w:val="es-ES_tradnl"/>
        </w:rPr>
        <w:t>O</w:t>
      </w:r>
      <w:r w:rsidRPr="00680081">
        <w:rPr>
          <w:lang w:val="es-ES_tradnl"/>
        </w:rPr>
        <w:t xml:space="preserve">: </w:t>
      </w:r>
      <w:r w:rsidRPr="00680081">
        <w:rPr>
          <w:lang w:val="es-ES_tradnl"/>
        </w:rPr>
        <w:tab/>
        <w:t>tiempo durante el cual el nivel medido es superior al umbral</w:t>
      </w:r>
    </w:p>
    <w:p w:rsidR="00573B2F" w:rsidRPr="002121CC" w:rsidRDefault="00573B2F" w:rsidP="00573B2F">
      <w:pPr>
        <w:pStyle w:val="Equationlegend"/>
        <w:rPr>
          <w:lang w:val="es-ES_tradnl"/>
        </w:rPr>
      </w:pPr>
      <w:r w:rsidRPr="00680081">
        <w:rPr>
          <w:lang w:val="es-ES_tradnl"/>
        </w:rPr>
        <w:tab/>
      </w:r>
      <w:r w:rsidRPr="00680081">
        <w:rPr>
          <w:i/>
          <w:iCs/>
          <w:lang w:val="es-ES_tradnl"/>
        </w:rPr>
        <w:t>T</w:t>
      </w:r>
      <w:r w:rsidRPr="00680081">
        <w:rPr>
          <w:i/>
          <w:iCs/>
          <w:vertAlign w:val="subscript"/>
          <w:lang w:val="es-ES_tradnl"/>
        </w:rPr>
        <w:t>I</w:t>
      </w:r>
      <w:r w:rsidRPr="00680081">
        <w:rPr>
          <w:lang w:val="es-ES_tradnl"/>
        </w:rPr>
        <w:t xml:space="preserve">: </w:t>
      </w:r>
      <w:r w:rsidRPr="00680081">
        <w:rPr>
          <w:lang w:val="es-ES_tradnl"/>
        </w:rPr>
        <w:tab/>
        <w:t>periodo de integración.</w:t>
      </w:r>
    </w:p>
    <w:p w:rsidR="00573B2F" w:rsidRPr="00680081" w:rsidRDefault="00573B2F" w:rsidP="00573B2F">
      <w:pPr>
        <w:keepNext/>
        <w:rPr>
          <w:lang w:val="es-ES_tradnl"/>
        </w:rPr>
      </w:pPr>
      <w:r w:rsidRPr="00680081">
        <w:rPr>
          <w:lang w:val="es-ES_tradnl"/>
        </w:rPr>
        <w:lastRenderedPageBreak/>
        <w:t>Suponiendo un tiempo de iteración constante, la FCO se calcula del modo siguiente:</w:t>
      </w: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position w:val="-24"/>
          <w:lang w:val="es-ES_tradnl"/>
        </w:rPr>
        <w:object w:dxaOrig="1200" w:dyaOrig="620">
          <v:shape id="_x0000_i1027" type="#_x0000_t75" style="width:59.1pt;height:32.25pt" o:ole="">
            <v:imagedata r:id="rId17" o:title=""/>
          </v:shape>
          <o:OLEObject Type="Embed" ProgID="Equation.3" ShapeID="_x0000_i1027" DrawAspect="Content" ObjectID="_1602399792" r:id="rId18"/>
        </w:object>
      </w:r>
    </w:p>
    <w:p w:rsidR="00573B2F" w:rsidRPr="00680081" w:rsidRDefault="00573B2F" w:rsidP="00573B2F">
      <w:pPr>
        <w:rPr>
          <w:lang w:val="es-ES_tradnl"/>
        </w:rPr>
      </w:pPr>
      <w:r w:rsidRPr="00680081">
        <w:rPr>
          <w:lang w:val="es-ES_tradnl"/>
        </w:rPr>
        <w:t>siendo:</w:t>
      </w:r>
    </w:p>
    <w:p w:rsidR="00573B2F" w:rsidRPr="00680081" w:rsidRDefault="00573B2F" w:rsidP="00573B2F">
      <w:pPr>
        <w:pStyle w:val="Equationlegend"/>
        <w:rPr>
          <w:lang w:val="es-ES_tradnl"/>
        </w:rPr>
      </w:pPr>
      <w:r w:rsidRPr="00680081">
        <w:rPr>
          <w:lang w:val="es-ES_tradnl"/>
        </w:rPr>
        <w:tab/>
      </w:r>
      <w:r w:rsidRPr="00680081">
        <w:rPr>
          <w:i/>
          <w:iCs/>
          <w:lang w:val="es-ES_tradnl"/>
        </w:rPr>
        <w:t>N</w:t>
      </w:r>
      <w:r w:rsidRPr="00680081">
        <w:rPr>
          <w:i/>
          <w:iCs/>
          <w:vertAlign w:val="subscript"/>
          <w:lang w:val="es-ES_tradnl"/>
        </w:rPr>
        <w:t>O</w:t>
      </w:r>
      <w:r w:rsidRPr="00680081">
        <w:rPr>
          <w:lang w:val="es-ES_tradnl"/>
        </w:rPr>
        <w:t xml:space="preserve">: </w:t>
      </w:r>
      <w:r w:rsidRPr="00680081">
        <w:rPr>
          <w:lang w:val="es-ES_tradnl"/>
        </w:rPr>
        <w:tab/>
        <w:t>el número de muestras medidas en el canal considerado cuyo nivel es superior al umbral</w:t>
      </w:r>
    </w:p>
    <w:p w:rsidR="00573B2F" w:rsidRPr="00680081" w:rsidRDefault="00573B2F" w:rsidP="00573B2F">
      <w:pPr>
        <w:pStyle w:val="Equationlegend"/>
        <w:rPr>
          <w:lang w:val="es-ES_tradnl"/>
        </w:rPr>
      </w:pPr>
      <w:r w:rsidRPr="00680081">
        <w:rPr>
          <w:lang w:val="es-ES_tradnl"/>
        </w:rPr>
        <w:tab/>
      </w:r>
      <w:r w:rsidRPr="00680081">
        <w:rPr>
          <w:i/>
          <w:iCs/>
          <w:lang w:val="es-ES_tradnl"/>
        </w:rPr>
        <w:t>N</w:t>
      </w:r>
      <w:r w:rsidRPr="00680081">
        <w:rPr>
          <w:lang w:val="es-ES_tradnl"/>
        </w:rPr>
        <w:t xml:space="preserve">: </w:t>
      </w:r>
      <w:r w:rsidRPr="00680081">
        <w:rPr>
          <w:lang w:val="es-ES_tradnl"/>
        </w:rPr>
        <w:tab/>
        <w:t>el número total de muestras tomadas en el canal durante el periodo de integración.</w:t>
      </w:r>
    </w:p>
    <w:p w:rsidR="00573B2F" w:rsidRPr="00680081" w:rsidRDefault="00573B2F" w:rsidP="00573B2F">
      <w:pPr>
        <w:pStyle w:val="Heading2"/>
        <w:rPr>
          <w:lang w:val="es-ES_tradnl"/>
        </w:rPr>
      </w:pPr>
      <w:bookmarkStart w:id="40" w:name="_Toc349812666"/>
      <w:bookmarkStart w:id="41" w:name="_Toc499732608"/>
      <w:r w:rsidRPr="00680081">
        <w:rPr>
          <w:lang w:val="es-ES_tradnl"/>
        </w:rPr>
        <w:t>2.17</w:t>
      </w:r>
      <w:r w:rsidRPr="00680081">
        <w:rPr>
          <w:lang w:val="es-ES_tradnl"/>
        </w:rPr>
        <w:tab/>
        <w:t>Ocupación de la banda de frecuencias (FBO)</w:t>
      </w:r>
      <w:bookmarkEnd w:id="40"/>
      <w:bookmarkEnd w:id="41"/>
    </w:p>
    <w:p w:rsidR="00573B2F" w:rsidRPr="00680081" w:rsidRDefault="00573B2F" w:rsidP="00573B2F">
      <w:pPr>
        <w:rPr>
          <w:lang w:val="es-ES_tradnl"/>
        </w:rPr>
      </w:pPr>
      <w:r w:rsidRPr="00680081">
        <w:rPr>
          <w:lang w:val="es-ES_tradnl"/>
        </w:rPr>
        <w:t>La ocupación de toda la banda de frecuencias se obtiene contando todas las frecuencias medidas y calculando un porcentaje total para toda la banda, con independencia de la separación de canales normal. El número de frecuencias medidas, determinado por la resolución en frecuencia, suele ser mayor que el número de canales utilizables en una banda. Si el tiempo de medición de cada muestra es idéntico, la FBO se calcula del modo siguiente:</w:t>
      </w: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lang w:val="es-ES_tradnl"/>
        </w:rPr>
        <w:object w:dxaOrig="1180" w:dyaOrig="639">
          <v:shape id="_x0000_i1028" type="#_x0000_t75" style="width:58.55pt;height:32.25pt" o:ole="">
            <v:imagedata r:id="rId19" o:title=""/>
          </v:shape>
          <o:OLEObject Type="Embed" ProgID="Equation.3" ShapeID="_x0000_i1028" DrawAspect="Content" ObjectID="_1602399793" r:id="rId20"/>
        </w:object>
      </w:r>
    </w:p>
    <w:p w:rsidR="00573B2F" w:rsidRPr="00680081" w:rsidRDefault="00573B2F" w:rsidP="00573B2F">
      <w:pPr>
        <w:rPr>
          <w:lang w:val="es-ES_tradnl"/>
        </w:rPr>
      </w:pPr>
      <w:r w:rsidRPr="00680081">
        <w:rPr>
          <w:lang w:val="es-ES_tradnl"/>
        </w:rPr>
        <w:t>siendo:</w:t>
      </w:r>
    </w:p>
    <w:p w:rsidR="00573B2F" w:rsidRPr="00680081" w:rsidRDefault="00573B2F" w:rsidP="00573B2F">
      <w:pPr>
        <w:pStyle w:val="Equationlegend"/>
        <w:rPr>
          <w:lang w:val="es-ES_tradnl"/>
        </w:rPr>
      </w:pPr>
      <w:r w:rsidRPr="00680081">
        <w:rPr>
          <w:lang w:val="es-ES_tradnl"/>
        </w:rPr>
        <w:tab/>
      </w:r>
      <w:r w:rsidRPr="00680081">
        <w:rPr>
          <w:i/>
          <w:iCs/>
          <w:lang w:val="es-ES_tradnl"/>
        </w:rPr>
        <w:t>N</w:t>
      </w:r>
      <w:r w:rsidRPr="00680081">
        <w:rPr>
          <w:i/>
          <w:iCs/>
          <w:vertAlign w:val="subscript"/>
          <w:lang w:val="es-ES_tradnl"/>
        </w:rPr>
        <w:t>O</w:t>
      </w:r>
      <w:r w:rsidRPr="00680081">
        <w:rPr>
          <w:lang w:val="es-ES_tradnl"/>
        </w:rPr>
        <w:t xml:space="preserve">: </w:t>
      </w:r>
      <w:r w:rsidRPr="00680081">
        <w:rPr>
          <w:lang w:val="es-ES_tradnl"/>
        </w:rPr>
        <w:tab/>
        <w:t>número de muestras cuyo nivel es superior al umbral</w:t>
      </w:r>
    </w:p>
    <w:p w:rsidR="00573B2F" w:rsidRPr="00680081" w:rsidRDefault="00573B2F" w:rsidP="00573B2F">
      <w:pPr>
        <w:pStyle w:val="Equationlegend"/>
        <w:rPr>
          <w:lang w:val="es-ES_tradnl"/>
        </w:rPr>
      </w:pPr>
      <w:r w:rsidRPr="00680081">
        <w:rPr>
          <w:lang w:val="es-ES_tradnl"/>
        </w:rPr>
        <w:tab/>
      </w:r>
      <w:r w:rsidRPr="00680081">
        <w:rPr>
          <w:i/>
          <w:iCs/>
          <w:lang w:val="es-ES_tradnl"/>
        </w:rPr>
        <w:t>N</w:t>
      </w:r>
      <w:r w:rsidRPr="00680081">
        <w:rPr>
          <w:lang w:val="es-ES_tradnl"/>
        </w:rPr>
        <w:t xml:space="preserve">: </w:t>
      </w:r>
      <w:r w:rsidRPr="00680081">
        <w:rPr>
          <w:lang w:val="es-ES_tradnl"/>
        </w:rPr>
        <w:tab/>
        <w:t>número total de muestras medidas durante el periodo de integración.</w:t>
      </w:r>
    </w:p>
    <w:p w:rsidR="00573B2F" w:rsidRPr="00680081" w:rsidRDefault="00573B2F" w:rsidP="00573B2F">
      <w:pPr>
        <w:rPr>
          <w:lang w:val="es-ES_tradnl"/>
        </w:rPr>
      </w:pPr>
      <w:r w:rsidRPr="00680081">
        <w:rPr>
          <w:lang w:val="es-ES_tradnl"/>
        </w:rPr>
        <w:t>Si al medir la ocupación de una banda se utiliza una resolución en frec</w:t>
      </w:r>
      <w:r>
        <w:rPr>
          <w:lang w:val="es-ES_tradnl"/>
        </w:rPr>
        <w:t>uencia muy alta, el valor de la </w:t>
      </w:r>
      <w:r w:rsidRPr="00680081">
        <w:rPr>
          <w:lang w:val="es-ES_tradnl"/>
        </w:rPr>
        <w:t>FBO será normalmente muy inferior a los valores de la FCO de los canales en esa banda.</w:t>
      </w:r>
    </w:p>
    <w:p w:rsidR="00573B2F" w:rsidRPr="00680081" w:rsidRDefault="00573B2F" w:rsidP="00573B2F">
      <w:pPr>
        <w:rPr>
          <w:lang w:val="es-ES_tradnl"/>
        </w:rPr>
      </w:pPr>
      <w:r w:rsidRPr="00680081">
        <w:rPr>
          <w:lang w:val="es-ES_tradnl"/>
        </w:rPr>
        <w:t xml:space="preserve">Ejemplo: La banda de frecuencias de </w:t>
      </w:r>
      <w:r w:rsidRPr="00680081">
        <w:rPr>
          <w:i/>
          <w:iCs/>
          <w:lang w:val="es-ES_tradnl"/>
        </w:rPr>
        <w:t>F</w:t>
      </w:r>
      <w:r w:rsidRPr="00680081">
        <w:rPr>
          <w:i/>
          <w:iCs/>
          <w:vertAlign w:val="subscript"/>
          <w:lang w:val="es-ES_tradnl"/>
        </w:rPr>
        <w:t>inicio</w:t>
      </w:r>
      <w:r w:rsidRPr="00680081">
        <w:rPr>
          <w:lang w:val="es-ES_tradnl"/>
        </w:rPr>
        <w:t xml:space="preserve"> = 112 MHz a </w:t>
      </w:r>
      <w:r w:rsidRPr="00680081">
        <w:rPr>
          <w:i/>
          <w:iCs/>
          <w:lang w:val="es-ES_tradnl"/>
        </w:rPr>
        <w:t>F</w:t>
      </w:r>
      <w:r w:rsidRPr="00680081">
        <w:rPr>
          <w:i/>
          <w:iCs/>
          <w:vertAlign w:val="subscript"/>
          <w:lang w:val="es-ES_tradnl"/>
        </w:rPr>
        <w:t>fin</w:t>
      </w:r>
      <w:r w:rsidRPr="00680081">
        <w:rPr>
          <w:lang w:val="es-ES_tradnl"/>
        </w:rPr>
        <w:t> = 113 MHz se mide con una resolución ∆</w:t>
      </w:r>
      <w:r w:rsidRPr="00680081">
        <w:rPr>
          <w:i/>
          <w:iCs/>
          <w:lang w:val="es-ES_tradnl"/>
        </w:rPr>
        <w:t>F</w:t>
      </w:r>
      <w:r w:rsidRPr="00680081">
        <w:rPr>
          <w:lang w:val="es-ES_tradnl"/>
        </w:rPr>
        <w:t xml:space="preserve"> = 1 kHz. Así, el número de frecuencias medidas </w:t>
      </w:r>
      <w:r w:rsidRPr="00680081">
        <w:rPr>
          <w:i/>
          <w:iCs/>
          <w:lang w:val="es-ES_tradnl"/>
        </w:rPr>
        <w:t>N</w:t>
      </w:r>
      <w:r w:rsidRPr="00680081">
        <w:rPr>
          <w:i/>
          <w:iCs/>
          <w:vertAlign w:val="subscript"/>
          <w:lang w:val="es-ES_tradnl"/>
        </w:rPr>
        <w:t>F</w:t>
      </w:r>
      <w:r w:rsidRPr="00680081">
        <w:rPr>
          <w:lang w:val="es-ES_tradnl"/>
        </w:rPr>
        <w:t xml:space="preserve"> es:</w:t>
      </w: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position w:val="-24"/>
          <w:lang w:val="es-ES_tradnl"/>
        </w:rPr>
        <w:object w:dxaOrig="2620" w:dyaOrig="660">
          <v:shape id="_x0000_i1029" type="#_x0000_t75" style="width:131.1pt;height:32.8pt" o:ole="">
            <v:imagedata r:id="rId21" o:title=""/>
          </v:shape>
          <o:OLEObject Type="Embed" ProgID="Equation.3" ShapeID="_x0000_i1029" DrawAspect="Content" ObjectID="_1602399794" r:id="rId22"/>
        </w:object>
      </w:r>
    </w:p>
    <w:p w:rsidR="00573B2F" w:rsidRPr="00680081" w:rsidRDefault="00573B2F" w:rsidP="00573B2F">
      <w:pPr>
        <w:rPr>
          <w:lang w:val="es-ES_tradnl"/>
        </w:rPr>
      </w:pPr>
      <w:r w:rsidRPr="00680081">
        <w:rPr>
          <w:lang w:val="es-ES_tradnl"/>
        </w:rPr>
        <w:t>La separación de canales normal en esta banda es de 25 kHz, po</w:t>
      </w:r>
      <w:r>
        <w:rPr>
          <w:lang w:val="es-ES_tradnl"/>
        </w:rPr>
        <w:t>r lo que la banda medida abarca </w:t>
      </w:r>
      <w:r w:rsidRPr="00680081">
        <w:rPr>
          <w:lang w:val="es-ES_tradnl"/>
        </w:rPr>
        <w:t>40 canales utilizables. Si 20 canales están constantemente ocupados, y el ancho de banda de cada transmisión es 4 kHz, el número de muestras que rebasan el umbral será de 20 × 4 = 80. Así, la ocupación de la banda de frecuencias será igual a (80 × </w:t>
      </w:r>
      <w:r w:rsidRPr="00680081">
        <w:rPr>
          <w:i/>
          <w:iCs/>
          <w:lang w:val="es-ES_tradnl"/>
        </w:rPr>
        <w:t>N</w:t>
      </w:r>
      <w:r w:rsidRPr="00680081">
        <w:rPr>
          <w:lang w:val="es-ES_tradnl"/>
        </w:rPr>
        <w:t>/1000 × </w:t>
      </w:r>
      <w:r w:rsidRPr="00680081">
        <w:rPr>
          <w:i/>
          <w:iCs/>
          <w:lang w:val="es-ES_tradnl"/>
        </w:rPr>
        <w:t>N</w:t>
      </w:r>
      <w:r w:rsidRPr="00680081">
        <w:rPr>
          <w:lang w:val="es-ES_tradnl"/>
        </w:rPr>
        <w:t>) = 0,08 ó 8%.</w:t>
      </w:r>
    </w:p>
    <w:p w:rsidR="00573B2F" w:rsidRPr="00680081" w:rsidRDefault="00573B2F" w:rsidP="00573B2F">
      <w:pPr>
        <w:pStyle w:val="Heading2"/>
        <w:rPr>
          <w:lang w:val="es-ES_tradnl"/>
        </w:rPr>
      </w:pPr>
      <w:bookmarkStart w:id="42" w:name="_Toc349812667"/>
      <w:bookmarkStart w:id="43" w:name="_Toc499732609"/>
      <w:r w:rsidRPr="00680081">
        <w:rPr>
          <w:lang w:val="es-ES_tradnl"/>
        </w:rPr>
        <w:t>2.18</w:t>
      </w:r>
      <w:r w:rsidRPr="00680081">
        <w:rPr>
          <w:lang w:val="es-ES_tradnl"/>
        </w:rPr>
        <w:tab/>
        <w:t>Ocupación de recursos de espectro (SRO)</w:t>
      </w:r>
      <w:bookmarkEnd w:id="42"/>
      <w:bookmarkEnd w:id="43"/>
    </w:p>
    <w:p w:rsidR="00573B2F" w:rsidRPr="00680081" w:rsidRDefault="00573B2F" w:rsidP="00573B2F">
      <w:pPr>
        <w:rPr>
          <w:lang w:val="es-ES_tradnl"/>
        </w:rPr>
      </w:pPr>
      <w:r w:rsidRPr="00680081">
        <w:rPr>
          <w:lang w:val="es-ES_tradnl"/>
        </w:rPr>
        <w:t>La ocupación de recursos de espectro es la relación del número de canales utilizados y el número total de canales en toda la banda de frecuencias.</w:t>
      </w:r>
    </w:p>
    <w:p w:rsidR="00573B2F" w:rsidRPr="00680081" w:rsidRDefault="00573B2F" w:rsidP="00573B2F">
      <w:pPr>
        <w:rPr>
          <w:lang w:val="es-ES_tradnl"/>
        </w:rPr>
      </w:pPr>
      <w:r w:rsidRPr="00680081">
        <w:rPr>
          <w:lang w:val="es-ES_tradnl"/>
        </w:rPr>
        <w:t xml:space="preserve">Si se mide la ocupación del </w:t>
      </w:r>
      <w:r w:rsidRPr="00680081">
        <w:rPr>
          <w:u w:val="single"/>
          <w:lang w:val="es-ES_tradnl"/>
        </w:rPr>
        <w:t>canal</w:t>
      </w:r>
      <w:r w:rsidRPr="00680081">
        <w:rPr>
          <w:lang w:val="es-ES_tradnl"/>
        </w:rPr>
        <w:t xml:space="preserve"> de frecuencias en varios canales, la SRO se calcula mediante la siguiente expresión:</w:t>
      </w:r>
    </w:p>
    <w:p w:rsidR="00573B2F" w:rsidRPr="00680081" w:rsidRDefault="00573B2F" w:rsidP="00573B2F">
      <w:pPr>
        <w:pStyle w:val="Blanc"/>
        <w:rPr>
          <w:lang w:val="es-ES_tradnl"/>
        </w:rPr>
      </w:pP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lang w:val="es-ES_tradnl"/>
        </w:rPr>
        <w:object w:dxaOrig="1140" w:dyaOrig="639">
          <v:shape id="_x0000_i1030" type="#_x0000_t75" style="width:55.35pt;height:32.25pt" o:ole="">
            <v:imagedata r:id="rId23" o:title=""/>
          </v:shape>
          <o:OLEObject Type="Embed" ProgID="Equation.3" ShapeID="_x0000_i1030" DrawAspect="Content" ObjectID="_1602399795" r:id="rId24"/>
        </w:object>
      </w:r>
    </w:p>
    <w:p w:rsidR="00573B2F" w:rsidRPr="00680081" w:rsidRDefault="00573B2F" w:rsidP="00573B2F">
      <w:pPr>
        <w:rPr>
          <w:lang w:val="es-ES_tradnl"/>
        </w:rPr>
      </w:pPr>
      <w:r w:rsidRPr="00680081">
        <w:rPr>
          <w:lang w:val="es-ES_tradnl"/>
        </w:rPr>
        <w:t>siendo:</w:t>
      </w:r>
    </w:p>
    <w:p w:rsidR="00573B2F" w:rsidRPr="00680081" w:rsidRDefault="00573B2F" w:rsidP="00573B2F">
      <w:pPr>
        <w:pStyle w:val="Equationlegend"/>
        <w:rPr>
          <w:lang w:val="es-ES_tradnl"/>
        </w:rPr>
      </w:pPr>
      <w:r w:rsidRPr="00680081">
        <w:rPr>
          <w:lang w:val="es-ES_tradnl"/>
        </w:rPr>
        <w:tab/>
      </w:r>
      <w:r w:rsidRPr="00680081">
        <w:rPr>
          <w:i/>
          <w:iCs/>
          <w:lang w:val="es-ES_tradnl"/>
        </w:rPr>
        <w:t>N</w:t>
      </w:r>
      <w:r w:rsidRPr="00680081">
        <w:rPr>
          <w:i/>
          <w:iCs/>
          <w:vertAlign w:val="subscript"/>
          <w:lang w:val="es-ES_tradnl"/>
        </w:rPr>
        <w:t>O</w:t>
      </w:r>
      <w:r w:rsidRPr="00680081">
        <w:rPr>
          <w:lang w:val="es-ES_tradnl"/>
        </w:rPr>
        <w:t xml:space="preserve">: </w:t>
      </w:r>
      <w:r w:rsidRPr="00680081">
        <w:rPr>
          <w:lang w:val="es-ES_tradnl"/>
        </w:rPr>
        <w:tab/>
        <w:t>número de muestras en cualquier canal cuyo nivel rebasa el umbral</w:t>
      </w:r>
    </w:p>
    <w:p w:rsidR="00573B2F" w:rsidRPr="00680081" w:rsidRDefault="00573B2F" w:rsidP="00573B2F">
      <w:pPr>
        <w:pStyle w:val="Equationlegend"/>
        <w:rPr>
          <w:lang w:val="es-ES_tradnl"/>
        </w:rPr>
      </w:pPr>
      <w:r w:rsidRPr="00680081">
        <w:rPr>
          <w:lang w:val="es-ES_tradnl"/>
        </w:rPr>
        <w:lastRenderedPageBreak/>
        <w:tab/>
      </w:r>
      <w:r w:rsidRPr="00680081">
        <w:rPr>
          <w:i/>
          <w:iCs/>
          <w:lang w:val="es-ES_tradnl"/>
        </w:rPr>
        <w:t>N</w:t>
      </w:r>
      <w:r w:rsidRPr="00680081">
        <w:rPr>
          <w:lang w:val="es-ES_tradnl"/>
        </w:rPr>
        <w:t>:</w:t>
      </w:r>
      <w:r w:rsidRPr="00680081">
        <w:rPr>
          <w:lang w:val="es-ES_tradnl"/>
        </w:rPr>
        <w:tab/>
        <w:t>número total de muestras tomadas en todos los canales durante el periodo de integración.</w:t>
      </w:r>
    </w:p>
    <w:p w:rsidR="00573B2F" w:rsidRPr="00680081" w:rsidRDefault="00573B2F" w:rsidP="00573B2F">
      <w:pPr>
        <w:rPr>
          <w:lang w:val="es-ES_tradnl"/>
        </w:rPr>
      </w:pPr>
      <w:r w:rsidRPr="00680081">
        <w:rPr>
          <w:lang w:val="es-ES_tradnl"/>
        </w:rPr>
        <w:t>Cuando se mide un solo canal, la SRO es igual a la FCO.</w:t>
      </w:r>
    </w:p>
    <w:p w:rsidR="00573B2F" w:rsidRPr="00680081" w:rsidRDefault="00573B2F" w:rsidP="00573B2F">
      <w:pPr>
        <w:rPr>
          <w:lang w:val="es-ES_tradnl"/>
        </w:rPr>
      </w:pPr>
      <w:r w:rsidRPr="00680081">
        <w:rPr>
          <w:lang w:val="es-ES_tradnl"/>
        </w:rPr>
        <w:t xml:space="preserve">Si se mide la ocupación en una </w:t>
      </w:r>
      <w:r w:rsidRPr="00680081">
        <w:rPr>
          <w:u w:val="single"/>
          <w:lang w:val="es-ES_tradnl"/>
        </w:rPr>
        <w:t>banda</w:t>
      </w:r>
      <w:r w:rsidRPr="00680081">
        <w:rPr>
          <w:lang w:val="es-ES_tradnl"/>
        </w:rPr>
        <w:t xml:space="preserve"> de frecuencias, la SRO se calcula del modo siguiente:</w:t>
      </w:r>
    </w:p>
    <w:p w:rsidR="00573B2F" w:rsidRPr="00680081" w:rsidRDefault="00573B2F" w:rsidP="00573B2F">
      <w:pPr>
        <w:rPr>
          <w:lang w:val="es-ES_tradnl"/>
        </w:rPr>
      </w:pPr>
      <w:r w:rsidRPr="00680081">
        <w:rPr>
          <w:lang w:val="es-ES_tradnl"/>
        </w:rPr>
        <w:t>En primer lugar, se calcula la ocupación del canal a partir de todas las muestras medidas. Véase § 6.1.</w:t>
      </w:r>
    </w:p>
    <w:p w:rsidR="00573B2F" w:rsidRPr="00680081" w:rsidRDefault="00573B2F" w:rsidP="00573B2F">
      <w:pPr>
        <w:rPr>
          <w:lang w:val="es-ES_tradnl"/>
        </w:rPr>
      </w:pPr>
      <w:r w:rsidRPr="00680081">
        <w:rPr>
          <w:lang w:val="es-ES_tradnl"/>
        </w:rPr>
        <w:t>Luego se calcula la SRO con arreglo a la FCO:</w:t>
      </w:r>
    </w:p>
    <w:p w:rsidR="00573B2F" w:rsidRPr="00680081" w:rsidRDefault="00573B2F" w:rsidP="00573B2F">
      <w:pPr>
        <w:pStyle w:val="Blanc"/>
        <w:keepNext w:val="0"/>
        <w:keepLines w:val="0"/>
        <w:rPr>
          <w:lang w:val="es-ES_tradnl"/>
        </w:rPr>
      </w:pP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lang w:val="es-ES_tradnl"/>
        </w:rPr>
        <w:object w:dxaOrig="1320" w:dyaOrig="700">
          <v:shape id="_x0000_i1031" type="#_x0000_t75" style="width:64.5pt;height:34.4pt" o:ole="">
            <v:imagedata r:id="rId25" o:title=""/>
          </v:shape>
          <o:OLEObject Type="Embed" ProgID="Equation.3" ShapeID="_x0000_i1031" DrawAspect="Content" ObjectID="_1602399796" r:id="rId26"/>
        </w:object>
      </w:r>
    </w:p>
    <w:p w:rsidR="00573B2F" w:rsidRPr="00680081" w:rsidRDefault="00573B2F" w:rsidP="00573B2F">
      <w:pPr>
        <w:rPr>
          <w:lang w:val="es-ES_tradnl"/>
        </w:rPr>
      </w:pPr>
      <w:r w:rsidRPr="00680081">
        <w:rPr>
          <w:lang w:val="es-ES_tradnl"/>
        </w:rPr>
        <w:t>siendo:</w:t>
      </w:r>
    </w:p>
    <w:p w:rsidR="00573B2F" w:rsidRPr="00680081" w:rsidRDefault="00573B2F" w:rsidP="00573B2F">
      <w:pPr>
        <w:pStyle w:val="Equationlegend"/>
        <w:rPr>
          <w:lang w:val="es-ES_tradnl"/>
        </w:rPr>
      </w:pPr>
      <w:r w:rsidRPr="00680081">
        <w:rPr>
          <w:lang w:val="es-ES_tradnl"/>
        </w:rPr>
        <w:tab/>
      </w:r>
      <w:r w:rsidRPr="00680081">
        <w:rPr>
          <w:i/>
          <w:iCs/>
          <w:lang w:val="es-ES_tradnl"/>
        </w:rPr>
        <w:t>N</w:t>
      </w:r>
      <w:r w:rsidRPr="00680081">
        <w:rPr>
          <w:i/>
          <w:iCs/>
          <w:vertAlign w:val="subscript"/>
          <w:lang w:val="es-ES_tradnl"/>
        </w:rPr>
        <w:t>OCh</w:t>
      </w:r>
      <w:r w:rsidRPr="00680081">
        <w:rPr>
          <w:vertAlign w:val="subscript"/>
          <w:lang w:val="es-ES_tradnl"/>
        </w:rPr>
        <w:t>:</w:t>
      </w:r>
      <w:r w:rsidRPr="00680081">
        <w:rPr>
          <w:lang w:val="es-ES_tradnl"/>
        </w:rPr>
        <w:tab/>
        <w:t>número de muestras en las frecuencias centrales de cualquier canal con niveles por encima del umbral</w:t>
      </w:r>
    </w:p>
    <w:p w:rsidR="00573B2F" w:rsidRPr="00680081" w:rsidRDefault="00573B2F" w:rsidP="00573B2F">
      <w:pPr>
        <w:pStyle w:val="Equationlegend"/>
        <w:rPr>
          <w:lang w:val="es-ES_tradnl"/>
        </w:rPr>
      </w:pPr>
      <w:r w:rsidRPr="00680081">
        <w:rPr>
          <w:lang w:val="es-ES_tradnl"/>
        </w:rPr>
        <w:tab/>
      </w:r>
      <w:r w:rsidRPr="00680081">
        <w:rPr>
          <w:i/>
          <w:iCs/>
          <w:lang w:val="es-ES_tradnl"/>
        </w:rPr>
        <w:t>N</w:t>
      </w:r>
      <w:r w:rsidRPr="00680081">
        <w:rPr>
          <w:i/>
          <w:iCs/>
          <w:vertAlign w:val="subscript"/>
          <w:lang w:val="es-ES_tradnl"/>
        </w:rPr>
        <w:t>Ch</w:t>
      </w:r>
      <w:r w:rsidRPr="00680081">
        <w:rPr>
          <w:vertAlign w:val="subscript"/>
          <w:lang w:val="es-ES_tradnl"/>
        </w:rPr>
        <w:t>:</w:t>
      </w:r>
      <w:r w:rsidRPr="00680081">
        <w:rPr>
          <w:lang w:val="es-ES_tradnl"/>
        </w:rPr>
        <w:tab/>
        <w:t>número total de muestras tomadas en la frecuencia central de cada canal durante el periodo de integración.</w:t>
      </w:r>
    </w:p>
    <w:p w:rsidR="00573B2F" w:rsidRPr="00680081" w:rsidRDefault="00573B2F" w:rsidP="00573B2F">
      <w:pPr>
        <w:rPr>
          <w:lang w:val="es-ES_tradnl"/>
        </w:rPr>
      </w:pPr>
      <w:r w:rsidRPr="00680081">
        <w:rPr>
          <w:lang w:val="es-ES_tradnl"/>
        </w:rPr>
        <w:t>Así, la SRO puede considerarse una FCO promediada (o acumulada) de múltiples canales. La siguiente figura ilustra las diferencias entre FCO, FBO y SRO con un ejemplo.</w:t>
      </w:r>
    </w:p>
    <w:p w:rsidR="00573B2F" w:rsidRPr="00680081" w:rsidRDefault="00573B2F" w:rsidP="00573B2F">
      <w:pPr>
        <w:pStyle w:val="FigureNo"/>
        <w:rPr>
          <w:lang w:val="es-ES_tradnl"/>
        </w:rPr>
      </w:pPr>
      <w:r w:rsidRPr="00680081">
        <w:rPr>
          <w:lang w:val="es-ES_tradnl"/>
        </w:rPr>
        <w:t>FigurA 1</w:t>
      </w:r>
    </w:p>
    <w:p w:rsidR="00573B2F" w:rsidRPr="00680081" w:rsidRDefault="00573B2F" w:rsidP="00573B2F">
      <w:pPr>
        <w:pStyle w:val="Figuretitle"/>
        <w:keepLines/>
        <w:rPr>
          <w:lang w:val="es-ES_tradnl"/>
        </w:rPr>
      </w:pPr>
      <w:r w:rsidRPr="00680081">
        <w:rPr>
          <w:lang w:val="es-ES_tradnl"/>
        </w:rPr>
        <w:t>Ejemplo de situación de la ocupación</w:t>
      </w:r>
    </w:p>
    <w:p w:rsidR="00573B2F" w:rsidRPr="00680081" w:rsidRDefault="00573B2F" w:rsidP="00573B2F">
      <w:pPr>
        <w:keepNext/>
        <w:keepLines/>
        <w:rPr>
          <w:lang w:val="es-ES_tradnl"/>
        </w:rPr>
      </w:pPr>
      <w:r w:rsidRPr="00680081">
        <w:rPr>
          <w:noProof/>
          <w:lang w:val="en-GB" w:eastAsia="en-GB"/>
        </w:rPr>
        <mc:AlternateContent>
          <mc:Choice Requires="wpg">
            <w:drawing>
              <wp:anchor distT="0" distB="0" distL="114300" distR="114300" simplePos="0" relativeHeight="251671552" behindDoc="0" locked="0" layoutInCell="1" allowOverlap="1" wp14:anchorId="1E423C8B" wp14:editId="6E195877">
                <wp:simplePos x="0" y="0"/>
                <wp:positionH relativeFrom="column">
                  <wp:posOffset>264160</wp:posOffset>
                </wp:positionH>
                <wp:positionV relativeFrom="paragraph">
                  <wp:posOffset>49530</wp:posOffset>
                </wp:positionV>
                <wp:extent cx="5347335" cy="2604135"/>
                <wp:effectExtent l="0" t="0" r="5715" b="24765"/>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335" cy="2604135"/>
                          <a:chOff x="1133" y="7785"/>
                          <a:chExt cx="8419" cy="4096"/>
                        </a:xfrm>
                      </wpg:grpSpPr>
                      <wps:wsp>
                        <wps:cNvPr id="632" name="Line 600"/>
                        <wps:cNvCnPr/>
                        <wps:spPr bwMode="auto">
                          <a:xfrm>
                            <a:off x="255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3" name="Line 601"/>
                        <wps:cNvCnPr/>
                        <wps:spPr bwMode="auto">
                          <a:xfrm>
                            <a:off x="312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4" name="Line 602"/>
                        <wps:cNvCnPr/>
                        <wps:spPr bwMode="auto">
                          <a:xfrm>
                            <a:off x="283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5" name="Line 603"/>
                        <wps:cNvCnPr/>
                        <wps:spPr bwMode="auto">
                          <a:xfrm>
                            <a:off x="340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6" name="Line 604"/>
                        <wps:cNvCnPr/>
                        <wps:spPr bwMode="auto">
                          <a:xfrm>
                            <a:off x="3689"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05"/>
                        <wps:cNvCnPr/>
                        <wps:spPr bwMode="auto">
                          <a:xfrm>
                            <a:off x="397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8" name="Line 606"/>
                        <wps:cNvCnPr/>
                        <wps:spPr bwMode="auto">
                          <a:xfrm>
                            <a:off x="454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9" name="Line 607"/>
                        <wps:cNvCnPr/>
                        <wps:spPr bwMode="auto">
                          <a:xfrm>
                            <a:off x="425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0" name="Line 608"/>
                        <wps:cNvCnPr/>
                        <wps:spPr bwMode="auto">
                          <a:xfrm>
                            <a:off x="4825"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1" name="Line 609"/>
                        <wps:cNvCnPr/>
                        <wps:spPr bwMode="auto">
                          <a:xfrm>
                            <a:off x="510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2" name="Line 610"/>
                        <wps:cNvCnPr/>
                        <wps:spPr bwMode="auto">
                          <a:xfrm>
                            <a:off x="539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3" name="Line 611"/>
                        <wps:cNvCnPr/>
                        <wps:spPr bwMode="auto">
                          <a:xfrm>
                            <a:off x="5961"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612"/>
                        <wps:cNvCnPr/>
                        <wps:spPr bwMode="auto">
                          <a:xfrm>
                            <a:off x="567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5" name="Line 613"/>
                        <wps:cNvCnPr/>
                        <wps:spPr bwMode="auto">
                          <a:xfrm>
                            <a:off x="624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6" name="Line 614"/>
                        <wps:cNvCnPr/>
                        <wps:spPr bwMode="auto">
                          <a:xfrm>
                            <a:off x="652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7" name="Line 615"/>
                        <wps:cNvCnPr/>
                        <wps:spPr bwMode="auto">
                          <a:xfrm>
                            <a:off x="681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8" name="Line 616"/>
                        <wps:cNvCnPr/>
                        <wps:spPr bwMode="auto">
                          <a:xfrm>
                            <a:off x="738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9" name="Line 617"/>
                        <wps:cNvCnPr/>
                        <wps:spPr bwMode="auto">
                          <a:xfrm>
                            <a:off x="7097"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618"/>
                        <wps:cNvCnPr/>
                        <wps:spPr bwMode="auto">
                          <a:xfrm>
                            <a:off x="766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1" name="Line 619"/>
                        <wps:cNvCnPr/>
                        <wps:spPr bwMode="auto">
                          <a:xfrm>
                            <a:off x="794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2" name="Line 620"/>
                        <wps:cNvCnPr/>
                        <wps:spPr bwMode="auto">
                          <a:xfrm>
                            <a:off x="823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3" name="Line 621"/>
                        <wps:cNvCnPr/>
                        <wps:spPr bwMode="auto">
                          <a:xfrm>
                            <a:off x="2553" y="8637"/>
                            <a:ext cx="6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622"/>
                        <wps:cNvCnPr/>
                        <wps:spPr bwMode="auto">
                          <a:xfrm>
                            <a:off x="2553" y="8921"/>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623"/>
                        <wps:cNvCnPr/>
                        <wps:spPr bwMode="auto">
                          <a:xfrm>
                            <a:off x="2553" y="948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624"/>
                        <wps:cNvCnPr/>
                        <wps:spPr bwMode="auto">
                          <a:xfrm>
                            <a:off x="2553" y="9205"/>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625"/>
                        <wps:cNvCnPr/>
                        <wps:spPr bwMode="auto">
                          <a:xfrm>
                            <a:off x="2553" y="977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626"/>
                        <wps:cNvCnPr/>
                        <wps:spPr bwMode="auto">
                          <a:xfrm>
                            <a:off x="2553" y="10058"/>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627"/>
                        <wps:cNvCnPr/>
                        <wps:spPr bwMode="auto">
                          <a:xfrm>
                            <a:off x="2553" y="10342"/>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628"/>
                        <wps:cNvCnPr/>
                        <wps:spPr bwMode="auto">
                          <a:xfrm>
                            <a:off x="2553" y="10626"/>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629"/>
                        <wps:cNvCnPr/>
                        <wps:spPr bwMode="auto">
                          <a:xfrm>
                            <a:off x="2553" y="1090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630"/>
                        <wps:cNvCnPr/>
                        <wps:spPr bwMode="auto">
                          <a:xfrm>
                            <a:off x="2553" y="1119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631"/>
                        <wps:cNvCnPr/>
                        <wps:spPr bwMode="auto">
                          <a:xfrm>
                            <a:off x="1985" y="1147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Text Box 632"/>
                        <wps:cNvSpPr txBox="1">
                          <a:spLocks noChangeArrowheads="1"/>
                        </wps:cNvSpPr>
                        <wps:spPr bwMode="auto">
                          <a:xfrm>
                            <a:off x="2553"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Ch. 1</w:t>
                              </w:r>
                            </w:p>
                          </w:txbxContent>
                        </wps:txbx>
                        <wps:bodyPr rot="0" vert="horz" wrap="square" lIns="18000" tIns="10800" rIns="18000" bIns="10800" anchor="t" anchorCtr="0" upright="1">
                          <a:noAutofit/>
                        </wps:bodyPr>
                      </wps:wsp>
                      <wps:wsp>
                        <wps:cNvPr id="665" name="Text Box 633"/>
                        <wps:cNvSpPr txBox="1">
                          <a:spLocks noChangeArrowheads="1"/>
                        </wps:cNvSpPr>
                        <wps:spPr bwMode="auto">
                          <a:xfrm>
                            <a:off x="3689"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25FF4" w:rsidRDefault="00F333D6" w:rsidP="00573B2F">
                              <w:pPr>
                                <w:pStyle w:val="Figure"/>
                                <w:rPr>
                                  <w:lang w:val="de-DE"/>
                                </w:rPr>
                              </w:pPr>
                              <w:r w:rsidRPr="00325FF4">
                                <w:rPr>
                                  <w:lang w:val="de-DE"/>
                                </w:rPr>
                                <w:t>C</w:t>
                              </w:r>
                              <w:r>
                                <w:rPr>
                                  <w:lang w:val="de-DE"/>
                                </w:rPr>
                                <w:t>h</w:t>
                              </w:r>
                              <w:r w:rsidRPr="00325FF4">
                                <w:rPr>
                                  <w:lang w:val="de-DE"/>
                                </w:rPr>
                                <w:t xml:space="preserve">. </w:t>
                              </w:r>
                              <w:r>
                                <w:rPr>
                                  <w:lang w:val="de-DE"/>
                                </w:rPr>
                                <w:t>2</w:t>
                              </w:r>
                            </w:p>
                          </w:txbxContent>
                        </wps:txbx>
                        <wps:bodyPr rot="0" vert="horz" wrap="square" lIns="18000" tIns="10800" rIns="18000" bIns="10800" anchor="t" anchorCtr="0" upright="1">
                          <a:noAutofit/>
                        </wps:bodyPr>
                      </wps:wsp>
                      <wps:wsp>
                        <wps:cNvPr id="666" name="Text Box 634"/>
                        <wps:cNvSpPr txBox="1">
                          <a:spLocks noChangeArrowheads="1"/>
                        </wps:cNvSpPr>
                        <wps:spPr bwMode="auto">
                          <a:xfrm>
                            <a:off x="4825"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Ch. 3</w:t>
                              </w:r>
                            </w:p>
                          </w:txbxContent>
                        </wps:txbx>
                        <wps:bodyPr rot="0" vert="horz" wrap="square" lIns="18000" tIns="10800" rIns="18000" bIns="10800" anchor="t" anchorCtr="0" upright="1">
                          <a:noAutofit/>
                        </wps:bodyPr>
                      </wps:wsp>
                      <wps:wsp>
                        <wps:cNvPr id="667" name="Text Box 635"/>
                        <wps:cNvSpPr txBox="1">
                          <a:spLocks noChangeArrowheads="1"/>
                        </wps:cNvSpPr>
                        <wps:spPr bwMode="auto">
                          <a:xfrm>
                            <a:off x="5961"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Ch. 4</w:t>
                              </w:r>
                            </w:p>
                            <w:p w:rsidR="00F333D6" w:rsidRDefault="00F333D6" w:rsidP="00573B2F">
                              <w:pPr>
                                <w:pStyle w:val="Figure"/>
                              </w:pPr>
                            </w:p>
                          </w:txbxContent>
                        </wps:txbx>
                        <wps:bodyPr rot="0" vert="horz" wrap="square" lIns="18000" tIns="10800" rIns="18000" bIns="10800" anchor="t" anchorCtr="0" upright="1">
                          <a:noAutofit/>
                        </wps:bodyPr>
                      </wps:wsp>
                      <wps:wsp>
                        <wps:cNvPr id="668" name="Text Box 636"/>
                        <wps:cNvSpPr txBox="1">
                          <a:spLocks noChangeArrowheads="1"/>
                        </wps:cNvSpPr>
                        <wps:spPr bwMode="auto">
                          <a:xfrm>
                            <a:off x="7097"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Ch. 5</w:t>
                              </w:r>
                            </w:p>
                          </w:txbxContent>
                        </wps:txbx>
                        <wps:bodyPr rot="0" vert="horz" wrap="square" lIns="18000" tIns="10800" rIns="18000" bIns="10800" anchor="t" anchorCtr="0" upright="1">
                          <a:noAutofit/>
                        </wps:bodyPr>
                      </wps:wsp>
                      <wps:wsp>
                        <wps:cNvPr id="669" name="Text Box 637"/>
                        <wps:cNvSpPr txBox="1">
                          <a:spLocks noChangeArrowheads="1"/>
                        </wps:cNvSpPr>
                        <wps:spPr bwMode="auto">
                          <a:xfrm>
                            <a:off x="1701" y="806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 xml:space="preserve">Meas. </w:t>
                              </w:r>
                              <w:r>
                                <w:rPr>
                                  <w:lang w:val="de-DE"/>
                                </w:rPr>
                                <w:br/>
                                <w:t>N.°</w:t>
                              </w:r>
                            </w:p>
                          </w:txbxContent>
                        </wps:txbx>
                        <wps:bodyPr rot="0" vert="horz" wrap="square" lIns="18000" tIns="10800" rIns="18000" bIns="10800" anchor="t" anchorCtr="0" upright="1">
                          <a:noAutofit/>
                        </wps:bodyPr>
                      </wps:wsp>
                      <wps:wsp>
                        <wps:cNvPr id="670" name="Text Box 638"/>
                        <wps:cNvSpPr txBox="1">
                          <a:spLocks noChangeArrowheads="1"/>
                        </wps:cNvSpPr>
                        <wps:spPr bwMode="auto">
                          <a:xfrm>
                            <a:off x="8289"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FBO</w:t>
                              </w:r>
                            </w:p>
                          </w:txbxContent>
                        </wps:txbx>
                        <wps:bodyPr rot="0" vert="horz" wrap="square" lIns="18000" tIns="10800" rIns="18000" bIns="10800" anchor="t" anchorCtr="0" upright="1">
                          <a:noAutofit/>
                        </wps:bodyPr>
                      </wps:wsp>
                      <wps:wsp>
                        <wps:cNvPr id="671" name="Text Box 639"/>
                        <wps:cNvSpPr txBox="1">
                          <a:spLocks noChangeArrowheads="1"/>
                        </wps:cNvSpPr>
                        <wps:spPr bwMode="auto">
                          <a:xfrm>
                            <a:off x="8983"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SRO</w:t>
                              </w:r>
                            </w:p>
                          </w:txbxContent>
                        </wps:txbx>
                        <wps:bodyPr rot="0" vert="horz" wrap="square" lIns="18000" tIns="10800" rIns="18000" bIns="10800" anchor="t" anchorCtr="0" upright="1">
                          <a:noAutofit/>
                        </wps:bodyPr>
                      </wps:wsp>
                      <wps:wsp>
                        <wps:cNvPr id="672" name="Text Box 640"/>
                        <wps:cNvSpPr txBox="1">
                          <a:spLocks noChangeArrowheads="1"/>
                        </wps:cNvSpPr>
                        <wps:spPr bwMode="auto">
                          <a:xfrm>
                            <a:off x="1985"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FCO</w:t>
                              </w:r>
                            </w:p>
                          </w:txbxContent>
                        </wps:txbx>
                        <wps:bodyPr rot="0" vert="horz" wrap="square" lIns="18000" tIns="10800" rIns="18000" bIns="10800" anchor="t" anchorCtr="0" upright="1">
                          <a:noAutofit/>
                        </wps:bodyPr>
                      </wps:wsp>
                      <wps:wsp>
                        <wps:cNvPr id="673" name="Text Box 641"/>
                        <wps:cNvSpPr txBox="1">
                          <a:spLocks noChangeArrowheads="1"/>
                        </wps:cNvSpPr>
                        <wps:spPr bwMode="auto">
                          <a:xfrm>
                            <a:off x="2553"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0,7</w:t>
                              </w:r>
                            </w:p>
                          </w:txbxContent>
                        </wps:txbx>
                        <wps:bodyPr rot="0" vert="horz" wrap="square" lIns="18000" tIns="10800" rIns="18000" bIns="10800" anchor="t" anchorCtr="0" upright="1">
                          <a:noAutofit/>
                        </wps:bodyPr>
                      </wps:wsp>
                      <wps:wsp>
                        <wps:cNvPr id="674" name="Text Box 642"/>
                        <wps:cNvSpPr txBox="1">
                          <a:spLocks noChangeArrowheads="1"/>
                        </wps:cNvSpPr>
                        <wps:spPr bwMode="auto">
                          <a:xfrm>
                            <a:off x="3689"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0,6</w:t>
                              </w:r>
                            </w:p>
                          </w:txbxContent>
                        </wps:txbx>
                        <wps:bodyPr rot="0" vert="horz" wrap="square" lIns="18000" tIns="10800" rIns="18000" bIns="10800" anchor="t" anchorCtr="0" upright="1">
                          <a:noAutofit/>
                        </wps:bodyPr>
                      </wps:wsp>
                      <wps:wsp>
                        <wps:cNvPr id="675" name="Text Box 643"/>
                        <wps:cNvSpPr txBox="1">
                          <a:spLocks noChangeArrowheads="1"/>
                        </wps:cNvSpPr>
                        <wps:spPr bwMode="auto">
                          <a:xfrm>
                            <a:off x="4825"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0,4</w:t>
                              </w:r>
                            </w:p>
                          </w:txbxContent>
                        </wps:txbx>
                        <wps:bodyPr rot="0" vert="horz" wrap="square" lIns="18000" tIns="10800" rIns="18000" bIns="10800" anchor="t" anchorCtr="0" upright="1">
                          <a:noAutofit/>
                        </wps:bodyPr>
                      </wps:wsp>
                      <wps:wsp>
                        <wps:cNvPr id="676" name="Text Box 644"/>
                        <wps:cNvSpPr txBox="1">
                          <a:spLocks noChangeArrowheads="1"/>
                        </wps:cNvSpPr>
                        <wps:spPr bwMode="auto">
                          <a:xfrm>
                            <a:off x="5961"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0,3</w:t>
                              </w:r>
                            </w:p>
                          </w:txbxContent>
                        </wps:txbx>
                        <wps:bodyPr rot="0" vert="horz" wrap="square" lIns="18000" tIns="10800" rIns="18000" bIns="10800" anchor="t" anchorCtr="0" upright="1">
                          <a:noAutofit/>
                        </wps:bodyPr>
                      </wps:wsp>
                      <wps:wsp>
                        <wps:cNvPr id="677" name="Text Box 645"/>
                        <wps:cNvSpPr txBox="1">
                          <a:spLocks noChangeArrowheads="1"/>
                        </wps:cNvSpPr>
                        <wps:spPr bwMode="auto">
                          <a:xfrm>
                            <a:off x="7097"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0,6</w:t>
                              </w:r>
                            </w:p>
                          </w:txbxContent>
                        </wps:txbx>
                        <wps:bodyPr rot="0" vert="horz" wrap="square" lIns="18000" tIns="10800" rIns="18000" bIns="10800" anchor="t" anchorCtr="0" upright="1">
                          <a:noAutofit/>
                        </wps:bodyPr>
                      </wps:wsp>
                      <wps:wsp>
                        <wps:cNvPr id="678" name="Text Box 646"/>
                        <wps:cNvSpPr txBox="1">
                          <a:spLocks noChangeArrowheads="1"/>
                        </wps:cNvSpPr>
                        <wps:spPr bwMode="auto">
                          <a:xfrm>
                            <a:off x="8289" y="11477"/>
                            <a:ext cx="6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AC522E" w:rsidRDefault="00F333D6" w:rsidP="00573B2F">
                              <w:pPr>
                                <w:pStyle w:val="Figure"/>
                                <w:rPr>
                                  <w:lang w:val="de-DE"/>
                                </w:rPr>
                              </w:pPr>
                              <w:r w:rsidRPr="00B86BA1">
                                <w:rPr>
                                  <w:lang w:val="de-DE"/>
                                </w:rPr>
                                <w:t>0</w:t>
                              </w:r>
                              <w:r>
                                <w:rPr>
                                  <w:lang w:val="de-DE"/>
                                </w:rPr>
                                <w:t>,</w:t>
                              </w:r>
                              <w:r w:rsidRPr="00B86BA1">
                                <w:rPr>
                                  <w:lang w:val="de-DE"/>
                                </w:rPr>
                                <w:t>225</w:t>
                              </w:r>
                            </w:p>
                          </w:txbxContent>
                        </wps:txbx>
                        <wps:bodyPr rot="0" vert="horz" wrap="square" lIns="18000" tIns="10800" rIns="18000" bIns="10800" anchor="t" anchorCtr="0" upright="1">
                          <a:noAutofit/>
                        </wps:bodyPr>
                      </wps:wsp>
                      <wps:wsp>
                        <wps:cNvPr id="679" name="Text Box 647"/>
                        <wps:cNvSpPr txBox="1">
                          <a:spLocks noChangeArrowheads="1"/>
                        </wps:cNvSpPr>
                        <wps:spPr bwMode="auto">
                          <a:xfrm>
                            <a:off x="8984"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AC522E" w:rsidRDefault="00F333D6" w:rsidP="00573B2F">
                              <w:pPr>
                                <w:pStyle w:val="Figure"/>
                                <w:rPr>
                                  <w:lang w:val="de-DE"/>
                                </w:rPr>
                              </w:pPr>
                              <w:r w:rsidRPr="00B86BA1">
                                <w:rPr>
                                  <w:lang w:val="de-DE"/>
                                </w:rPr>
                                <w:t>0</w:t>
                              </w:r>
                              <w:r>
                                <w:rPr>
                                  <w:lang w:val="de-DE"/>
                                </w:rPr>
                                <w:t>,</w:t>
                              </w:r>
                              <w:r w:rsidRPr="00B86BA1">
                                <w:rPr>
                                  <w:lang w:val="de-DE"/>
                                </w:rPr>
                                <w:t>52</w:t>
                              </w:r>
                            </w:p>
                          </w:txbxContent>
                        </wps:txbx>
                        <wps:bodyPr rot="0" vert="horz" wrap="square" lIns="18000" tIns="10800" rIns="18000" bIns="10800" anchor="t" anchorCtr="0" upright="1">
                          <a:noAutofit/>
                        </wps:bodyPr>
                      </wps:wsp>
                      <wps:wsp>
                        <wps:cNvPr id="680" name="Line 648"/>
                        <wps:cNvCnPr/>
                        <wps:spPr bwMode="auto">
                          <a:xfrm>
                            <a:off x="8941" y="8473"/>
                            <a:ext cx="0" cy="34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1" name="Text Box 649"/>
                        <wps:cNvSpPr txBox="1">
                          <a:spLocks noChangeArrowheads="1"/>
                        </wps:cNvSpPr>
                        <wps:spPr bwMode="auto">
                          <a:xfrm>
                            <a:off x="1985"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1</w:t>
                              </w:r>
                            </w:p>
                          </w:txbxContent>
                        </wps:txbx>
                        <wps:bodyPr rot="0" vert="horz" wrap="square" lIns="18000" tIns="10800" rIns="18000" bIns="10800" anchor="t" anchorCtr="0" upright="1">
                          <a:noAutofit/>
                        </wps:bodyPr>
                      </wps:wsp>
                      <wps:wsp>
                        <wps:cNvPr id="682" name="Text Box 650"/>
                        <wps:cNvSpPr txBox="1">
                          <a:spLocks noChangeArrowheads="1"/>
                        </wps:cNvSpPr>
                        <wps:spPr bwMode="auto">
                          <a:xfrm>
                            <a:off x="1985"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2</w:t>
                              </w:r>
                            </w:p>
                          </w:txbxContent>
                        </wps:txbx>
                        <wps:bodyPr rot="0" vert="horz" wrap="square" lIns="18000" tIns="10800" rIns="18000" bIns="10800" anchor="t" anchorCtr="0" upright="1">
                          <a:noAutofit/>
                        </wps:bodyPr>
                      </wps:wsp>
                      <wps:wsp>
                        <wps:cNvPr id="683" name="Text Box 651"/>
                        <wps:cNvSpPr txBox="1">
                          <a:spLocks noChangeArrowheads="1"/>
                        </wps:cNvSpPr>
                        <wps:spPr bwMode="auto">
                          <a:xfrm>
                            <a:off x="1985"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3</w:t>
                              </w:r>
                            </w:p>
                          </w:txbxContent>
                        </wps:txbx>
                        <wps:bodyPr rot="0" vert="horz" wrap="square" lIns="18000" tIns="10800" rIns="18000" bIns="10800" anchor="t" anchorCtr="0" upright="1">
                          <a:noAutofit/>
                        </wps:bodyPr>
                      </wps:wsp>
                      <wps:wsp>
                        <wps:cNvPr id="684" name="Text Box 652"/>
                        <wps:cNvSpPr txBox="1">
                          <a:spLocks noChangeArrowheads="1"/>
                        </wps:cNvSpPr>
                        <wps:spPr bwMode="auto">
                          <a:xfrm>
                            <a:off x="1985"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4</w:t>
                              </w:r>
                            </w:p>
                          </w:txbxContent>
                        </wps:txbx>
                        <wps:bodyPr rot="0" vert="horz" wrap="square" lIns="18000" tIns="10800" rIns="18000" bIns="10800" anchor="t" anchorCtr="0" upright="1">
                          <a:noAutofit/>
                        </wps:bodyPr>
                      </wps:wsp>
                      <wps:wsp>
                        <wps:cNvPr id="685" name="Text Box 653"/>
                        <wps:cNvSpPr txBox="1">
                          <a:spLocks noChangeArrowheads="1"/>
                        </wps:cNvSpPr>
                        <wps:spPr bwMode="auto">
                          <a:xfrm>
                            <a:off x="1985"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5</w:t>
                              </w:r>
                            </w:p>
                          </w:txbxContent>
                        </wps:txbx>
                        <wps:bodyPr rot="0" vert="horz" wrap="square" lIns="18000" tIns="10800" rIns="18000" bIns="10800" anchor="t" anchorCtr="0" upright="1">
                          <a:noAutofit/>
                        </wps:bodyPr>
                      </wps:wsp>
                      <wps:wsp>
                        <wps:cNvPr id="686" name="Text Box 654"/>
                        <wps:cNvSpPr txBox="1">
                          <a:spLocks noChangeArrowheads="1"/>
                        </wps:cNvSpPr>
                        <wps:spPr bwMode="auto">
                          <a:xfrm>
                            <a:off x="1985"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6</w:t>
                              </w:r>
                            </w:p>
                          </w:txbxContent>
                        </wps:txbx>
                        <wps:bodyPr rot="0" vert="horz" wrap="square" lIns="18000" tIns="10800" rIns="18000" bIns="10800" anchor="t" anchorCtr="0" upright="1">
                          <a:noAutofit/>
                        </wps:bodyPr>
                      </wps:wsp>
                      <wps:wsp>
                        <wps:cNvPr id="687" name="Text Box 655"/>
                        <wps:cNvSpPr txBox="1">
                          <a:spLocks noChangeArrowheads="1"/>
                        </wps:cNvSpPr>
                        <wps:spPr bwMode="auto">
                          <a:xfrm>
                            <a:off x="1985"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7</w:t>
                              </w:r>
                            </w:p>
                          </w:txbxContent>
                        </wps:txbx>
                        <wps:bodyPr rot="0" vert="horz" wrap="square" lIns="18000" tIns="10800" rIns="18000" bIns="10800" anchor="t" anchorCtr="0" upright="1">
                          <a:noAutofit/>
                        </wps:bodyPr>
                      </wps:wsp>
                      <wps:wsp>
                        <wps:cNvPr id="688" name="Text Box 656"/>
                        <wps:cNvSpPr txBox="1">
                          <a:spLocks noChangeArrowheads="1"/>
                        </wps:cNvSpPr>
                        <wps:spPr bwMode="auto">
                          <a:xfrm>
                            <a:off x="1985"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8</w:t>
                              </w:r>
                            </w:p>
                          </w:txbxContent>
                        </wps:txbx>
                        <wps:bodyPr rot="0" vert="horz" wrap="square" lIns="18000" tIns="10800" rIns="18000" bIns="10800" anchor="t" anchorCtr="0" upright="1">
                          <a:noAutofit/>
                        </wps:bodyPr>
                      </wps:wsp>
                      <wps:wsp>
                        <wps:cNvPr id="689" name="Text Box 657"/>
                        <wps:cNvSpPr txBox="1">
                          <a:spLocks noChangeArrowheads="1"/>
                        </wps:cNvSpPr>
                        <wps:spPr bwMode="auto">
                          <a:xfrm>
                            <a:off x="1985"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9</w:t>
                              </w:r>
                            </w:p>
                          </w:txbxContent>
                        </wps:txbx>
                        <wps:bodyPr rot="0" vert="horz" wrap="square" lIns="18000" tIns="10800" rIns="18000" bIns="10800" anchor="t" anchorCtr="0" upright="1">
                          <a:noAutofit/>
                        </wps:bodyPr>
                      </wps:wsp>
                      <wps:wsp>
                        <wps:cNvPr id="690" name="Text Box 658"/>
                        <wps:cNvSpPr txBox="1">
                          <a:spLocks noChangeArrowheads="1"/>
                        </wps:cNvSpPr>
                        <wps:spPr bwMode="auto">
                          <a:xfrm>
                            <a:off x="1985"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10</w:t>
                              </w:r>
                            </w:p>
                          </w:txbxContent>
                        </wps:txbx>
                        <wps:bodyPr rot="0" vert="horz" wrap="square" lIns="18000" tIns="10800" rIns="18000" bIns="10800" anchor="t" anchorCtr="0" upright="1">
                          <a:noAutofit/>
                        </wps:bodyPr>
                      </wps:wsp>
                      <wps:wsp>
                        <wps:cNvPr id="691" name="Text Box 659"/>
                        <wps:cNvSpPr txBox="1">
                          <a:spLocks noChangeArrowheads="1"/>
                        </wps:cNvSpPr>
                        <wps:spPr bwMode="auto">
                          <a:xfrm>
                            <a:off x="8289"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0,1</w:t>
                              </w:r>
                            </w:p>
                          </w:txbxContent>
                        </wps:txbx>
                        <wps:bodyPr rot="0" vert="horz" wrap="square" lIns="18000" tIns="10800" rIns="18000" bIns="10800" anchor="t" anchorCtr="0" upright="1">
                          <a:noAutofit/>
                        </wps:bodyPr>
                      </wps:wsp>
                      <wps:wsp>
                        <wps:cNvPr id="692" name="Text Box 660"/>
                        <wps:cNvSpPr txBox="1">
                          <a:spLocks noChangeArrowheads="1"/>
                        </wps:cNvSpPr>
                        <wps:spPr bwMode="auto">
                          <a:xfrm>
                            <a:off x="8983"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0,2</w:t>
                              </w:r>
                            </w:p>
                          </w:txbxContent>
                        </wps:txbx>
                        <wps:bodyPr rot="0" vert="horz" wrap="square" lIns="18000" tIns="10800" rIns="18000" bIns="10800" anchor="t" anchorCtr="0" upright="1">
                          <a:noAutofit/>
                        </wps:bodyPr>
                      </wps:wsp>
                      <wps:wsp>
                        <wps:cNvPr id="693" name="Text Box 661"/>
                        <wps:cNvSpPr txBox="1">
                          <a:spLocks noChangeArrowheads="1"/>
                        </wps:cNvSpPr>
                        <wps:spPr bwMode="auto">
                          <a:xfrm>
                            <a:off x="8289"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0,3</w:t>
                              </w:r>
                            </w:p>
                          </w:txbxContent>
                        </wps:txbx>
                        <wps:bodyPr rot="0" vert="horz" wrap="square" lIns="18000" tIns="10800" rIns="18000" bIns="10800" anchor="t" anchorCtr="0" upright="1">
                          <a:noAutofit/>
                        </wps:bodyPr>
                      </wps:wsp>
                      <wps:wsp>
                        <wps:cNvPr id="694" name="Text Box 662"/>
                        <wps:cNvSpPr txBox="1">
                          <a:spLocks noChangeArrowheads="1"/>
                        </wps:cNvSpPr>
                        <wps:spPr bwMode="auto">
                          <a:xfrm>
                            <a:off x="8983"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0,8</w:t>
                              </w:r>
                            </w:p>
                          </w:txbxContent>
                        </wps:txbx>
                        <wps:bodyPr rot="0" vert="horz" wrap="square" lIns="18000" tIns="10800" rIns="18000" bIns="10800" anchor="t" anchorCtr="0" upright="1">
                          <a:noAutofit/>
                        </wps:bodyPr>
                      </wps:wsp>
                      <wps:wsp>
                        <wps:cNvPr id="695" name="Text Box 663"/>
                        <wps:cNvSpPr txBox="1">
                          <a:spLocks noChangeArrowheads="1"/>
                        </wps:cNvSpPr>
                        <wps:spPr bwMode="auto">
                          <a:xfrm>
                            <a:off x="8289"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0,3</w:t>
                              </w:r>
                            </w:p>
                          </w:txbxContent>
                        </wps:txbx>
                        <wps:bodyPr rot="0" vert="horz" wrap="square" lIns="18000" tIns="10800" rIns="18000" bIns="10800" anchor="t" anchorCtr="0" upright="1">
                          <a:noAutofit/>
                        </wps:bodyPr>
                      </wps:wsp>
                      <wps:wsp>
                        <wps:cNvPr id="696" name="Text Box 664"/>
                        <wps:cNvSpPr txBox="1">
                          <a:spLocks noChangeArrowheads="1"/>
                        </wps:cNvSpPr>
                        <wps:spPr bwMode="auto">
                          <a:xfrm>
                            <a:off x="8983"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0,8</w:t>
                              </w:r>
                            </w:p>
                          </w:txbxContent>
                        </wps:txbx>
                        <wps:bodyPr rot="0" vert="horz" wrap="square" lIns="18000" tIns="10800" rIns="18000" bIns="10800" anchor="t" anchorCtr="0" upright="1">
                          <a:noAutofit/>
                        </wps:bodyPr>
                      </wps:wsp>
                      <wps:wsp>
                        <wps:cNvPr id="697" name="Text Box 665"/>
                        <wps:cNvSpPr txBox="1">
                          <a:spLocks noChangeArrowheads="1"/>
                        </wps:cNvSpPr>
                        <wps:spPr bwMode="auto">
                          <a:xfrm>
                            <a:off x="8289"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0,2</w:t>
                              </w:r>
                            </w:p>
                          </w:txbxContent>
                        </wps:txbx>
                        <wps:bodyPr rot="0" vert="horz" wrap="square" lIns="18000" tIns="10800" rIns="18000" bIns="10800" anchor="t" anchorCtr="0" upright="1">
                          <a:noAutofit/>
                        </wps:bodyPr>
                      </wps:wsp>
                      <wps:wsp>
                        <wps:cNvPr id="698" name="Text Box 666"/>
                        <wps:cNvSpPr txBox="1">
                          <a:spLocks noChangeArrowheads="1"/>
                        </wps:cNvSpPr>
                        <wps:spPr bwMode="auto">
                          <a:xfrm>
                            <a:off x="8983"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0,6</w:t>
                              </w:r>
                            </w:p>
                          </w:txbxContent>
                        </wps:txbx>
                        <wps:bodyPr rot="0" vert="horz" wrap="square" lIns="18000" tIns="10800" rIns="18000" bIns="10800" anchor="t" anchorCtr="0" upright="1">
                          <a:noAutofit/>
                        </wps:bodyPr>
                      </wps:wsp>
                      <wps:wsp>
                        <wps:cNvPr id="699" name="Text Box 667"/>
                        <wps:cNvSpPr txBox="1">
                          <a:spLocks noChangeArrowheads="1"/>
                        </wps:cNvSpPr>
                        <wps:spPr bwMode="auto">
                          <a:xfrm>
                            <a:off x="8289"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0,35</w:t>
                              </w:r>
                            </w:p>
                          </w:txbxContent>
                        </wps:txbx>
                        <wps:bodyPr rot="0" vert="horz" wrap="square" lIns="18000" tIns="10800" rIns="18000" bIns="10800" anchor="t" anchorCtr="0" upright="1">
                          <a:noAutofit/>
                        </wps:bodyPr>
                      </wps:wsp>
                      <wps:wsp>
                        <wps:cNvPr id="700" name="Text Box 668"/>
                        <wps:cNvSpPr txBox="1">
                          <a:spLocks noChangeArrowheads="1"/>
                        </wps:cNvSpPr>
                        <wps:spPr bwMode="auto">
                          <a:xfrm>
                            <a:off x="8983"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0,6</w:t>
                              </w:r>
                            </w:p>
                          </w:txbxContent>
                        </wps:txbx>
                        <wps:bodyPr rot="0" vert="horz" wrap="square" lIns="18000" tIns="10800" rIns="18000" bIns="10800" anchor="t" anchorCtr="0" upright="1">
                          <a:noAutofit/>
                        </wps:bodyPr>
                      </wps:wsp>
                      <wps:wsp>
                        <wps:cNvPr id="701" name="Text Box 669"/>
                        <wps:cNvSpPr txBox="1">
                          <a:spLocks noChangeArrowheads="1"/>
                        </wps:cNvSpPr>
                        <wps:spPr bwMode="auto">
                          <a:xfrm>
                            <a:off x="8289"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0,25</w:t>
                              </w:r>
                            </w:p>
                          </w:txbxContent>
                        </wps:txbx>
                        <wps:bodyPr rot="0" vert="horz" wrap="square" lIns="18000" tIns="10800" rIns="18000" bIns="10800" anchor="t" anchorCtr="0" upright="1">
                          <a:noAutofit/>
                        </wps:bodyPr>
                      </wps:wsp>
                      <wps:wsp>
                        <wps:cNvPr id="702" name="Text Box 670"/>
                        <wps:cNvSpPr txBox="1">
                          <a:spLocks noChangeArrowheads="1"/>
                        </wps:cNvSpPr>
                        <wps:spPr bwMode="auto">
                          <a:xfrm>
                            <a:off x="8983" y="1005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0,4</w:t>
                              </w:r>
                            </w:p>
                          </w:txbxContent>
                        </wps:txbx>
                        <wps:bodyPr rot="0" vert="horz" wrap="square" lIns="18000" tIns="10800" rIns="18000" bIns="10800" anchor="t" anchorCtr="0" upright="1">
                          <a:noAutofit/>
                        </wps:bodyPr>
                      </wps:wsp>
                      <wps:wsp>
                        <wps:cNvPr id="703" name="Text Box 671"/>
                        <wps:cNvSpPr txBox="1">
                          <a:spLocks noChangeArrowheads="1"/>
                        </wps:cNvSpPr>
                        <wps:spPr bwMode="auto">
                          <a:xfrm>
                            <a:off x="8289"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0,4</w:t>
                              </w:r>
                            </w:p>
                          </w:txbxContent>
                        </wps:txbx>
                        <wps:bodyPr rot="0" vert="horz" wrap="square" lIns="18000" tIns="10800" rIns="18000" bIns="10800" anchor="t" anchorCtr="0" upright="1">
                          <a:noAutofit/>
                        </wps:bodyPr>
                      </wps:wsp>
                      <wps:wsp>
                        <wps:cNvPr id="704" name="Text Box 672"/>
                        <wps:cNvSpPr txBox="1">
                          <a:spLocks noChangeArrowheads="1"/>
                        </wps:cNvSpPr>
                        <wps:spPr bwMode="auto">
                          <a:xfrm>
                            <a:off x="8983"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0,8</w:t>
                              </w:r>
                            </w:p>
                          </w:txbxContent>
                        </wps:txbx>
                        <wps:bodyPr rot="0" vert="horz" wrap="square" lIns="18000" tIns="10800" rIns="18000" bIns="10800" anchor="t" anchorCtr="0" upright="1">
                          <a:noAutofit/>
                        </wps:bodyPr>
                      </wps:wsp>
                      <wps:wsp>
                        <wps:cNvPr id="705" name="Text Box 673"/>
                        <wps:cNvSpPr txBox="1">
                          <a:spLocks noChangeArrowheads="1"/>
                        </wps:cNvSpPr>
                        <wps:spPr bwMode="auto">
                          <a:xfrm>
                            <a:off x="8289"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0,2</w:t>
                              </w:r>
                            </w:p>
                          </w:txbxContent>
                        </wps:txbx>
                        <wps:bodyPr rot="0" vert="horz" wrap="square" lIns="18000" tIns="10800" rIns="18000" bIns="10800" anchor="t" anchorCtr="0" upright="1">
                          <a:noAutofit/>
                        </wps:bodyPr>
                      </wps:wsp>
                      <wps:wsp>
                        <wps:cNvPr id="706" name="Text Box 674"/>
                        <wps:cNvSpPr txBox="1">
                          <a:spLocks noChangeArrowheads="1"/>
                        </wps:cNvSpPr>
                        <wps:spPr bwMode="auto">
                          <a:xfrm>
                            <a:off x="8983"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0,6</w:t>
                              </w:r>
                            </w:p>
                          </w:txbxContent>
                        </wps:txbx>
                        <wps:bodyPr rot="0" vert="horz" wrap="square" lIns="18000" tIns="10800" rIns="18000" bIns="10800" anchor="t" anchorCtr="0" upright="1">
                          <a:noAutofit/>
                        </wps:bodyPr>
                      </wps:wsp>
                      <wps:wsp>
                        <wps:cNvPr id="707" name="Text Box 675"/>
                        <wps:cNvSpPr txBox="1">
                          <a:spLocks noChangeArrowheads="1"/>
                        </wps:cNvSpPr>
                        <wps:spPr bwMode="auto">
                          <a:xfrm>
                            <a:off x="8289"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0,15</w:t>
                              </w:r>
                            </w:p>
                          </w:txbxContent>
                        </wps:txbx>
                        <wps:bodyPr rot="0" vert="horz" wrap="square" lIns="18000" tIns="10800" rIns="18000" bIns="10800" anchor="t" anchorCtr="0" upright="1">
                          <a:noAutofit/>
                        </wps:bodyPr>
                      </wps:wsp>
                      <wps:wsp>
                        <wps:cNvPr id="708" name="Text Box 676"/>
                        <wps:cNvSpPr txBox="1">
                          <a:spLocks noChangeArrowheads="1"/>
                        </wps:cNvSpPr>
                        <wps:spPr bwMode="auto">
                          <a:xfrm>
                            <a:off x="8983"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0,4</w:t>
                              </w:r>
                            </w:p>
                          </w:txbxContent>
                        </wps:txbx>
                        <wps:bodyPr rot="0" vert="horz" wrap="square" lIns="18000" tIns="10800" rIns="18000" bIns="10800" anchor="t" anchorCtr="0" upright="1">
                          <a:noAutofit/>
                        </wps:bodyPr>
                      </wps:wsp>
                      <wps:wsp>
                        <wps:cNvPr id="709" name="Text Box 677"/>
                        <wps:cNvSpPr txBox="1">
                          <a:spLocks noChangeArrowheads="1"/>
                        </wps:cNvSpPr>
                        <wps:spPr bwMode="auto">
                          <a:xfrm>
                            <a:off x="8289"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w:t>
                              </w:r>
                            </w:p>
                          </w:txbxContent>
                        </wps:txbx>
                        <wps:bodyPr rot="0" vert="horz" wrap="square" lIns="18000" tIns="10800" rIns="18000" bIns="10800" anchor="t" anchorCtr="0" upright="1">
                          <a:noAutofit/>
                        </wps:bodyPr>
                      </wps:wsp>
                      <wps:wsp>
                        <wps:cNvPr id="710" name="Text Box 678"/>
                        <wps:cNvSpPr txBox="1">
                          <a:spLocks noChangeArrowheads="1"/>
                        </wps:cNvSpPr>
                        <wps:spPr bwMode="auto">
                          <a:xfrm>
                            <a:off x="8983"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97A01" w:rsidRDefault="00F333D6" w:rsidP="00573B2F">
                              <w:pPr>
                                <w:pStyle w:val="Figure"/>
                                <w:rPr>
                                  <w:lang w:val="de-DE"/>
                                </w:rPr>
                              </w:pPr>
                              <w:r>
                                <w:rPr>
                                  <w:lang w:val="de-DE"/>
                                </w:rPr>
                                <w:t>0</w:t>
                              </w:r>
                            </w:p>
                          </w:txbxContent>
                        </wps:txbx>
                        <wps:bodyPr rot="0" vert="horz" wrap="square" lIns="18000" tIns="10800" rIns="18000" bIns="10800" anchor="t" anchorCtr="0" upright="1">
                          <a:noAutofit/>
                        </wps:bodyPr>
                      </wps:wsp>
                      <wps:wsp>
                        <wps:cNvPr id="711" name="Line 679"/>
                        <wps:cNvCnPr/>
                        <wps:spPr bwMode="auto">
                          <a:xfrm>
                            <a:off x="8181" y="11477"/>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2" name="Rectangle 680"/>
                        <wps:cNvSpPr>
                          <a:spLocks noChangeArrowheads="1"/>
                        </wps:cNvSpPr>
                        <wps:spPr bwMode="auto">
                          <a:xfrm>
                            <a:off x="2837" y="8921"/>
                            <a:ext cx="284" cy="198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3" name="Rectangle 681"/>
                        <wps:cNvSpPr>
                          <a:spLocks noChangeArrowheads="1"/>
                        </wps:cNvSpPr>
                        <wps:spPr bwMode="auto">
                          <a:xfrm>
                            <a:off x="3973" y="8637"/>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4" name="Rectangle 682"/>
                        <wps:cNvSpPr>
                          <a:spLocks noChangeArrowheads="1"/>
                        </wps:cNvSpPr>
                        <wps:spPr bwMode="auto">
                          <a:xfrm>
                            <a:off x="3973" y="10342"/>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5" name="Rectangle 683"/>
                        <wps:cNvSpPr>
                          <a:spLocks noChangeArrowheads="1"/>
                        </wps:cNvSpPr>
                        <wps:spPr bwMode="auto">
                          <a:xfrm>
                            <a:off x="4825" y="8921"/>
                            <a:ext cx="568" cy="113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6" name="Rectangle 684"/>
                        <wps:cNvSpPr>
                          <a:spLocks noChangeArrowheads="1"/>
                        </wps:cNvSpPr>
                        <wps:spPr bwMode="auto">
                          <a:xfrm>
                            <a:off x="5961" y="9773"/>
                            <a:ext cx="1136"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7" name="Rectangle 685"/>
                        <wps:cNvSpPr>
                          <a:spLocks noChangeArrowheads="1"/>
                        </wps:cNvSpPr>
                        <wps:spPr bwMode="auto">
                          <a:xfrm>
                            <a:off x="7381" y="8921"/>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8" name="Rectangle 686"/>
                        <wps:cNvSpPr>
                          <a:spLocks noChangeArrowheads="1"/>
                        </wps:cNvSpPr>
                        <wps:spPr bwMode="auto">
                          <a:xfrm>
                            <a:off x="7665" y="10342"/>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9" name="Line 687"/>
                        <wps:cNvCnPr/>
                        <wps:spPr bwMode="auto">
                          <a:xfrm>
                            <a:off x="1550" y="8637"/>
                            <a:ext cx="0" cy="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Text Box 688"/>
                        <wps:cNvSpPr txBox="1">
                          <a:spLocks noChangeArrowheads="1"/>
                        </wps:cNvSpPr>
                        <wps:spPr bwMode="auto">
                          <a:xfrm>
                            <a:off x="1133" y="111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937FC5" w:rsidRDefault="00F333D6" w:rsidP="00573B2F">
                              <w:pPr>
                                <w:pStyle w:val="Figure"/>
                                <w:rPr>
                                  <w:lang w:val="de-DE"/>
                                </w:rPr>
                              </w:pPr>
                              <w:r w:rsidRPr="00937FC5">
                                <w:rPr>
                                  <w:lang w:val="de-DE"/>
                                </w:rPr>
                                <w:t>t</w:t>
                              </w:r>
                            </w:p>
                          </w:txbxContent>
                        </wps:txbx>
                        <wps:bodyPr rot="0" vert="horz" wrap="square" lIns="18000" tIns="10800" rIns="18000" bIns="10800" anchor="t" anchorCtr="0" upright="1">
                          <a:noAutofit/>
                        </wps:bodyPr>
                      </wps:wsp>
                      <wps:wsp>
                        <wps:cNvPr id="721" name="Line 689"/>
                        <wps:cNvCnPr/>
                        <wps:spPr bwMode="auto">
                          <a:xfrm>
                            <a:off x="2553" y="8069"/>
                            <a:ext cx="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Text Box 690"/>
                        <wps:cNvSpPr txBox="1">
                          <a:spLocks noChangeArrowheads="1"/>
                        </wps:cNvSpPr>
                        <wps:spPr bwMode="auto">
                          <a:xfrm>
                            <a:off x="7721" y="778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25FF4" w:rsidRDefault="00F333D6" w:rsidP="00573B2F">
                              <w:pPr>
                                <w:pStyle w:val="Figure"/>
                                <w:rPr>
                                  <w:lang w:val="de-DE"/>
                                </w:rPr>
                              </w:pPr>
                              <w:r w:rsidRPr="00325FF4">
                                <w:rPr>
                                  <w:lang w:val="de-DE"/>
                                </w:rPr>
                                <w:t>f</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23C8B" id="Group 631" o:spid="_x0000_s1026" style="position:absolute;left:0;text-align:left;margin-left:20.8pt;margin-top:3.9pt;width:421.05pt;height:205.05pt;z-index:251671552" coordorigin="1133,7785" coordsize="84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">
                <v:line id="Line 600" o:spid="_x0000_s1027" style="position:absolute;visibility:visible;mso-wrap-style:square" from="2553,8353" to="2553,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" strokeweight="1.5pt"/>
                <v:line id="Line 601" o:spid="_x0000_s1028" style="position:absolute;visibility:visible;mso-wrap-style:square" from="3121,8637" to="3121,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">
                  <v:stroke dashstyle="dash"/>
                </v:line>
                <v:line id="Line 602" o:spid="_x0000_s1029" style="position:absolute;visibility:visible;mso-wrap-style:square" from="2837,8637" to="2837,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">
                  <v:stroke dashstyle="dash"/>
                </v:line>
                <v:line id="Line 603" o:spid="_x0000_s1030" style="position:absolute;visibility:visible;mso-wrap-style:square" from="3405,8637" to="3405,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">
                  <v:stroke dashstyle="dash"/>
                </v:line>
                <v:line id="Line 604" o:spid="_x0000_s1031" style="position:absolute;visibility:visible;mso-wrap-style:square" from="3689,8353" to="3689,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" strokeweight="1.5pt"/>
                <v:line id="Line 605" o:spid="_x0000_s1032" style="position:absolute;visibility:visible;mso-wrap-style:square" from="3973,8637" to="3973,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">
                  <v:stroke dashstyle="dash"/>
                </v:line>
                <v:line id="Line 606" o:spid="_x0000_s1033" style="position:absolute;visibility:visible;mso-wrap-style:square" from="4541,8637" to="4541,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">
                  <v:stroke dashstyle="dash"/>
                </v:line>
                <v:line id="Line 607" o:spid="_x0000_s1034" style="position:absolute;visibility:visible;mso-wrap-style:square" from="4257,8637" to="4257,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">
                  <v:stroke dashstyle="dash"/>
                </v:line>
                <v:line id="Line 608" o:spid="_x0000_s1035" style="position:absolute;visibility:visible;mso-wrap-style:square" from="4825,8353" to="4825,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" strokeweight="1.5pt"/>
                <v:line id="Line 609" o:spid="_x0000_s1036" style="position:absolute;visibility:visible;mso-wrap-style:square" from="5109,8637" to="5109,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">
                  <v:stroke dashstyle="dash"/>
                </v:line>
                <v:line id="Line 610" o:spid="_x0000_s1037" style="position:absolute;visibility:visible;mso-wrap-style:square" from="5393,8637" to="5393,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">
                  <v:stroke dashstyle="dash"/>
                </v:line>
                <v:line id="Line 611" o:spid="_x0000_s1038" style="position:absolute;visibility:visible;mso-wrap-style:square" from="5961,8353" to="5961,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" strokeweight="1.5pt"/>
                <v:line id="Line 612" o:spid="_x0000_s1039" style="position:absolute;visibility:visible;mso-wrap-style:square" from="5677,8637" to="5677,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">
                  <v:stroke dashstyle="dash"/>
                </v:line>
                <v:line id="Line 613" o:spid="_x0000_s1040" style="position:absolute;visibility:visible;mso-wrap-style:square" from="6245,8637" to="6245,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">
                  <v:stroke dashstyle="dash"/>
                </v:line>
                <v:line id="Line 614" o:spid="_x0000_s1041" style="position:absolute;visibility:visible;mso-wrap-style:square" from="6529,8637" to="6529,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">
                  <v:stroke dashstyle="dash"/>
                </v:line>
                <v:line id="Line 615" o:spid="_x0000_s1042" style="position:absolute;visibility:visible;mso-wrap-style:square" from="6813,8637" to="6813,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">
                  <v:stroke dashstyle="dash"/>
                </v:line>
                <v:line id="Line 616" o:spid="_x0000_s1043" style="position:absolute;visibility:visible;mso-wrap-style:square" from="7381,8637" to="7381,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">
                  <v:stroke dashstyle="dash"/>
                </v:line>
                <v:line id="Line 617" o:spid="_x0000_s1044" style="position:absolute;visibility:visible;mso-wrap-style:square" from="7097,8353" to="7097,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" strokeweight="1.5pt"/>
                <v:line id="Line 618" o:spid="_x0000_s1045" style="position:absolute;visibility:visible;mso-wrap-style:square" from="7665,8637" to="7665,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">
                  <v:stroke dashstyle="dash"/>
                </v:line>
                <v:line id="Line 619" o:spid="_x0000_s1046" style="position:absolute;visibility:visible;mso-wrap-style:square" from="7949,8637" to="7949,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">
                  <v:stroke dashstyle="dash"/>
                </v:line>
                <v:line id="Line 620" o:spid="_x0000_s1047" style="position:absolute;visibility:visible;mso-wrap-style:square" from="8233,8353" to="8233,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" strokeweight="1.5pt"/>
                <v:line id="Line 621" o:spid="_x0000_s1048" style="position:absolute;visibility:visible;mso-wrap-style:square" from="2553,8637" to="9551,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nzRxwAAANwAAAAPAAAAZHJzL2Rvd25yZXYueG1sRI9Pa8JA&#10;FMTvgt9heUJvurHS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LUyfNHHAAAA3AAA&#10;AA8AAAAAAAAAAAAAAAAABwIAAGRycy9kb3ducmV2LnhtbFBLBQYAAAAAAwADALcAAAD7AgAAAAA=&#10;"/>
                <v:line id="Line 622" o:spid="_x0000_s1049" style="position:absolute;visibility:visible;mso-wrap-style:square" from="2553,8921" to="8233,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"/>
                <v:line id="Line 623" o:spid="_x0000_s1050" style="position:absolute;visibility:visible;mso-wrap-style:square" from="2553,9489" to="8233,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E+xwAAANwAAAAPAAAAZHJzL2Rvd25yZXYueG1sRI9Pa8JA&#10;FMTvBb/D8oTe6sYWg6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FWXQT7HAAAA3AAA&#10;AA8AAAAAAAAAAAAAAAAABwIAAGRycy9kb3ducmV2LnhtbFBLBQYAAAAAAwADALcAAAD7AgAAAAA=&#10;"/>
                <v:line id="Line 624" o:spid="_x0000_s1051" style="position:absolute;visibility:visible;mso-wrap-style:square" from="2553,9205" to="8233,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9J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XhScz6QjIKcnAAAA//8DAFBLAQItABQABgAIAAAAIQDb4fbL7gAAAIUBAAATAAAAAAAA&#10;AAAAAAAAAAAAAABbQ29udGVudF9UeXBlc10ueG1sUEsBAi0AFAAGAAgAAAAhAFr0LFu/AAAAFQEA&#10;AAsAAAAAAAAAAAAAAAAAHwEAAF9yZWxzLy5yZWxzUEsBAi0AFAAGAAgAAAAhAKVF30nHAAAA3AAA&#10;AA8AAAAAAAAAAAAAAAAABwIAAGRycy9kb3ducmV2LnhtbFBLBQYAAAAAAwADALcAAAD7AgAAAAA=&#10;"/>
                <v:line id="Line 625" o:spid="_x0000_s1052" style="position:absolute;visibility:visible;mso-wrap-style:square" from="2553,9773" to="8233,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"/>
                <v:line id="Line 626" o:spid="_x0000_s1053" style="position:absolute;visibility:visible;mso-wrap-style:square" from="2553,10058" to="8233,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6gxAAAANwAAAAPAAAAZHJzL2Rvd25yZXYueG1sRE/LasJA&#10;FN0X/IfhCu7qxEqD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LuW7qDEAAAA3AAAAA8A&#10;AAAAAAAAAAAAAAAABwIAAGRycy9kb3ducmV2LnhtbFBLBQYAAAAAAwADALcAAAD4AgAAAAA=&#10;"/>
                <v:line id="Line 627" o:spid="_x0000_s1054" style="position:absolute;visibility:visible;mso-wrap-style:square" from="2553,10342" to="8233,10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s7xwAAANwAAAAPAAAAZHJzL2Rvd25yZXYueG1sRI9Ba8JA&#10;FITvgv9heUJvummL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NTaSzvHAAAA3AAA&#10;AA8AAAAAAAAAAAAAAAAABwIAAGRycy9kb3ducmV2LnhtbFBLBQYAAAAAAwADALcAAAD7AgAAAAA=&#10;"/>
                <v:line id="Line 628" o:spid="_x0000_s1055" style="position:absolute;visibility:visible;mso-wrap-style:square" from="2553,10626" to="8233,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"/>
                <v:line id="Line 629" o:spid="_x0000_s1056" style="position:absolute;visibility:visible;mso-wrap-style:square" from="2553,10909" to="8233,1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"/>
                <v:line id="Line 630" o:spid="_x0000_s1057" style="position:absolute;visibility:visible;mso-wrap-style:square" from="2553,11193" to="8233,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"/>
                <v:line id="Line 631" o:spid="_x0000_s1058" style="position:absolute;visibility:visible;mso-wrap-style:square" from="1985,11477" to="9551,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"/>
                <v:shapetype id="_x0000_t202" coordsize="21600,21600" o:spt="202" path="m,l,21600r21600,l21600,xe">
                  <v:stroke joinstyle="miter"/>
                  <v:path gradientshapeok="t" o:connecttype="rect"/>
                </v:shapetype>
                <v:shape id="Text Box 632" o:spid="_x0000_s1059" type="#_x0000_t202" style="position:absolute;left:2553;top:8353;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Ch. 1</w:t>
                        </w:r>
                      </w:p>
                    </w:txbxContent>
                  </v:textbox>
                </v:shape>
                <v:shape id="Text Box 633" o:spid="_x0000_s1060" type="#_x0000_t202" style="position:absolute;left:3689;top:8353;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" filled="f" stroked="f">
                  <v:textbox inset=".5mm,.3mm,.5mm,.3mm">
                    <w:txbxContent>
                      <w:p w:rsidR="00F333D6" w:rsidRPr="00325FF4" w:rsidRDefault="00F333D6" w:rsidP="00573B2F">
                        <w:pPr>
                          <w:pStyle w:val="Figure"/>
                          <w:rPr>
                            <w:lang w:val="de-DE"/>
                          </w:rPr>
                        </w:pPr>
                        <w:r w:rsidRPr="00325FF4">
                          <w:rPr>
                            <w:lang w:val="de-DE"/>
                          </w:rPr>
                          <w:t>C</w:t>
                        </w:r>
                        <w:r>
                          <w:rPr>
                            <w:lang w:val="de-DE"/>
                          </w:rPr>
                          <w:t>h</w:t>
                        </w:r>
                        <w:r w:rsidRPr="00325FF4">
                          <w:rPr>
                            <w:lang w:val="de-DE"/>
                          </w:rPr>
                          <w:t xml:space="preserve">. </w:t>
                        </w:r>
                        <w:r>
                          <w:rPr>
                            <w:lang w:val="de-DE"/>
                          </w:rPr>
                          <w:t>2</w:t>
                        </w:r>
                      </w:p>
                    </w:txbxContent>
                  </v:textbox>
                </v:shape>
                <v:shape id="Text Box 634" o:spid="_x0000_s1061" type="#_x0000_t202" style="position:absolute;left:4825;top:8353;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" filled="f" stroked="f">
                  <v:textbox inset=".5mm,.3mm,.5mm,.3mm">
                    <w:txbxContent>
                      <w:p w:rsidR="00F333D6" w:rsidRPr="00397A01" w:rsidRDefault="00F333D6" w:rsidP="00573B2F">
                        <w:pPr>
                          <w:pStyle w:val="Figure"/>
                          <w:rPr>
                            <w:lang w:val="de-DE"/>
                          </w:rPr>
                        </w:pPr>
                        <w:r>
                          <w:rPr>
                            <w:lang w:val="de-DE"/>
                          </w:rPr>
                          <w:t>Ch. 3</w:t>
                        </w:r>
                      </w:p>
                    </w:txbxContent>
                  </v:textbox>
                </v:shape>
                <v:shape id="Text Box 635" o:spid="_x0000_s1062" type="#_x0000_t202" style="position:absolute;left:5961;top:8353;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Ch. 4</w:t>
                        </w:r>
                      </w:p>
                      <w:p w:rsidR="00F333D6" w:rsidRDefault="00F333D6" w:rsidP="00573B2F">
                        <w:pPr>
                          <w:pStyle w:val="Figure"/>
                        </w:pPr>
                      </w:p>
                    </w:txbxContent>
                  </v:textbox>
                </v:shape>
                <v:shape id="Text Box 636" o:spid="_x0000_s1063" type="#_x0000_t202" style="position:absolute;left:7097;top:8353;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" filled="f" stroked="f">
                  <v:textbox inset=".5mm,.3mm,.5mm,.3mm">
                    <w:txbxContent>
                      <w:p w:rsidR="00F333D6" w:rsidRPr="00397A01" w:rsidRDefault="00F333D6" w:rsidP="00573B2F">
                        <w:pPr>
                          <w:pStyle w:val="Figure"/>
                          <w:rPr>
                            <w:lang w:val="de-DE"/>
                          </w:rPr>
                        </w:pPr>
                        <w:r>
                          <w:rPr>
                            <w:lang w:val="de-DE"/>
                          </w:rPr>
                          <w:t>Ch. 5</w:t>
                        </w:r>
                      </w:p>
                    </w:txbxContent>
                  </v:textbox>
                </v:shape>
                <v:shape id="Text Box 637" o:spid="_x0000_s1064" type="#_x0000_t202" style="position:absolute;left:1701;top:8069;width:85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 xml:space="preserve">Meas. </w:t>
                        </w:r>
                        <w:r>
                          <w:rPr>
                            <w:lang w:val="de-DE"/>
                          </w:rPr>
                          <w:br/>
                          <w:t>N.°</w:t>
                        </w:r>
                      </w:p>
                    </w:txbxContent>
                  </v:textbox>
                </v:shape>
                <v:shape id="Text Box 638" o:spid="_x0000_s1065" type="#_x0000_t202" style="position:absolute;left:8289;top:8353;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" filled="f" stroked="f">
                  <v:textbox inset=".5mm,.3mm,.5mm,.3mm">
                    <w:txbxContent>
                      <w:p w:rsidR="00F333D6" w:rsidRPr="00397A01" w:rsidRDefault="00F333D6" w:rsidP="00573B2F">
                        <w:pPr>
                          <w:pStyle w:val="Figure"/>
                          <w:rPr>
                            <w:lang w:val="de-DE"/>
                          </w:rPr>
                        </w:pPr>
                        <w:r>
                          <w:rPr>
                            <w:lang w:val="de-DE"/>
                          </w:rPr>
                          <w:t>FBO</w:t>
                        </w:r>
                      </w:p>
                    </w:txbxContent>
                  </v:textbox>
                </v:shape>
                <v:shape id="Text Box 639" o:spid="_x0000_s1066" type="#_x0000_t202" style="position:absolute;left:8983;top:8353;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SRO</w:t>
                        </w:r>
                      </w:p>
                    </w:txbxContent>
                  </v:textbox>
                </v:shape>
                <v:shape id="Text Box 640" o:spid="_x0000_s1067" type="#_x0000_t202" style="position:absolute;left:1985;top:11477;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FCO</w:t>
                        </w:r>
                      </w:p>
                    </w:txbxContent>
                  </v:textbox>
                </v:shape>
                <v:shape id="Text Box 641" o:spid="_x0000_s1068" type="#_x0000_t202" style="position:absolute;left:2553;top:11477;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0,7</w:t>
                        </w:r>
                      </w:p>
                    </w:txbxContent>
                  </v:textbox>
                </v:shape>
                <v:shape id="Text Box 642" o:spid="_x0000_s1069" type="#_x0000_t202" style="position:absolute;left:3689;top:11477;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0,6</w:t>
                        </w:r>
                      </w:p>
                    </w:txbxContent>
                  </v:textbox>
                </v:shape>
                <v:shape id="Text Box 643" o:spid="_x0000_s1070" type="#_x0000_t202" style="position:absolute;left:4825;top:11477;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0,4</w:t>
                        </w:r>
                      </w:p>
                    </w:txbxContent>
                  </v:textbox>
                </v:shape>
                <v:shape id="Text Box 644" o:spid="_x0000_s1071" type="#_x0000_t202" style="position:absolute;left:5961;top:11477;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0,3</w:t>
                        </w:r>
                      </w:p>
                    </w:txbxContent>
                  </v:textbox>
                </v:shape>
                <v:shape id="Text Box 645" o:spid="_x0000_s1072" type="#_x0000_t202" style="position:absolute;left:7097;top:11477;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0,6</w:t>
                        </w:r>
                      </w:p>
                    </w:txbxContent>
                  </v:textbox>
                </v:shape>
                <v:shape id="Text Box 646" o:spid="_x0000_s1073" type="#_x0000_t202" style="position:absolute;left:8289;top:11477;width:69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" filled="f" stroked="f">
                  <v:textbox inset=".5mm,.3mm,.5mm,.3mm">
                    <w:txbxContent>
                      <w:p w:rsidR="00F333D6" w:rsidRPr="00AC522E" w:rsidRDefault="00F333D6" w:rsidP="00573B2F">
                        <w:pPr>
                          <w:pStyle w:val="Figure"/>
                          <w:rPr>
                            <w:lang w:val="de-DE"/>
                          </w:rPr>
                        </w:pPr>
                        <w:r w:rsidRPr="00B86BA1">
                          <w:rPr>
                            <w:lang w:val="de-DE"/>
                          </w:rPr>
                          <w:t>0</w:t>
                        </w:r>
                        <w:r>
                          <w:rPr>
                            <w:lang w:val="de-DE"/>
                          </w:rPr>
                          <w:t>,</w:t>
                        </w:r>
                        <w:r w:rsidRPr="00B86BA1">
                          <w:rPr>
                            <w:lang w:val="de-DE"/>
                          </w:rPr>
                          <w:t>225</w:t>
                        </w:r>
                      </w:p>
                    </w:txbxContent>
                  </v:textbox>
                </v:shape>
                <v:shape id="Text Box 647" o:spid="_x0000_s1074" type="#_x0000_t202" style="position:absolute;left:8984;top:11477;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" filled="f" stroked="f">
                  <v:textbox inset=".5mm,.3mm,.5mm,.3mm">
                    <w:txbxContent>
                      <w:p w:rsidR="00F333D6" w:rsidRPr="00AC522E" w:rsidRDefault="00F333D6" w:rsidP="00573B2F">
                        <w:pPr>
                          <w:pStyle w:val="Figure"/>
                          <w:rPr>
                            <w:lang w:val="de-DE"/>
                          </w:rPr>
                        </w:pPr>
                        <w:r w:rsidRPr="00B86BA1">
                          <w:rPr>
                            <w:lang w:val="de-DE"/>
                          </w:rPr>
                          <w:t>0</w:t>
                        </w:r>
                        <w:r>
                          <w:rPr>
                            <w:lang w:val="de-DE"/>
                          </w:rPr>
                          <w:t>,</w:t>
                        </w:r>
                        <w:r w:rsidRPr="00B86BA1">
                          <w:rPr>
                            <w:lang w:val="de-DE"/>
                          </w:rPr>
                          <w:t>52</w:t>
                        </w:r>
                      </w:p>
                    </w:txbxContent>
                  </v:textbox>
                </v:shape>
                <v:line id="Line 648" o:spid="_x0000_s1075" style="position:absolute;visibility:visible;mso-wrap-style:square" from="8941,8473" to="8941,1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">
                  <v:stroke dashstyle="dash"/>
                </v:line>
                <v:shape id="Text Box 649" o:spid="_x0000_s1076" type="#_x0000_t202" style="position:absolute;left:1985;top:8637;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" filled="f" stroked="f">
                  <v:textbox inset=".5mm,.3mm,.5mm,.3mm">
                    <w:txbxContent>
                      <w:p w:rsidR="00F333D6" w:rsidRPr="00397A01" w:rsidRDefault="00F333D6" w:rsidP="00573B2F">
                        <w:pPr>
                          <w:pStyle w:val="Figure"/>
                          <w:rPr>
                            <w:lang w:val="de-DE"/>
                          </w:rPr>
                        </w:pPr>
                        <w:r>
                          <w:rPr>
                            <w:lang w:val="de-DE"/>
                          </w:rPr>
                          <w:t>1</w:t>
                        </w:r>
                      </w:p>
                    </w:txbxContent>
                  </v:textbox>
                </v:shape>
                <v:shape id="Text Box 650" o:spid="_x0000_s1077" type="#_x0000_t202" style="position:absolute;left:1985;top:8921;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" filled="f" stroked="f">
                  <v:textbox inset=".5mm,.3mm,.5mm,.3mm">
                    <w:txbxContent>
                      <w:p w:rsidR="00F333D6" w:rsidRPr="00397A01" w:rsidRDefault="00F333D6" w:rsidP="00573B2F">
                        <w:pPr>
                          <w:pStyle w:val="Figure"/>
                          <w:rPr>
                            <w:lang w:val="de-DE"/>
                          </w:rPr>
                        </w:pPr>
                        <w:r>
                          <w:rPr>
                            <w:lang w:val="de-DE"/>
                          </w:rPr>
                          <w:t>2</w:t>
                        </w:r>
                      </w:p>
                    </w:txbxContent>
                  </v:textbox>
                </v:shape>
                <v:shape id="Text Box 651" o:spid="_x0000_s1078" type="#_x0000_t202" style="position:absolute;left:1985;top:9205;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3</w:t>
                        </w:r>
                      </w:p>
                    </w:txbxContent>
                  </v:textbox>
                </v:shape>
                <v:shape id="Text Box 652" o:spid="_x0000_s1079" type="#_x0000_t202" style="position:absolute;left:1985;top:9489;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4</w:t>
                        </w:r>
                      </w:p>
                    </w:txbxContent>
                  </v:textbox>
                </v:shape>
                <v:shape id="Text Box 653" o:spid="_x0000_s1080" type="#_x0000_t202" style="position:absolute;left:1985;top:9773;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5</w:t>
                        </w:r>
                      </w:p>
                    </w:txbxContent>
                  </v:textbox>
                </v:shape>
                <v:shape id="Text Box 654" o:spid="_x0000_s1081" type="#_x0000_t202" style="position:absolute;left:1985;top:10058;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" filled="f" stroked="f">
                  <v:textbox inset=".5mm,.3mm,.5mm,.3mm">
                    <w:txbxContent>
                      <w:p w:rsidR="00F333D6" w:rsidRPr="00397A01" w:rsidRDefault="00F333D6" w:rsidP="00573B2F">
                        <w:pPr>
                          <w:pStyle w:val="Figure"/>
                          <w:rPr>
                            <w:lang w:val="de-DE"/>
                          </w:rPr>
                        </w:pPr>
                        <w:r>
                          <w:rPr>
                            <w:lang w:val="de-DE"/>
                          </w:rPr>
                          <w:t>6</w:t>
                        </w:r>
                      </w:p>
                    </w:txbxContent>
                  </v:textbox>
                </v:shape>
                <v:shape id="Text Box 655" o:spid="_x0000_s1082" type="#_x0000_t202" style="position:absolute;left:1985;top:10342;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7</w:t>
                        </w:r>
                      </w:p>
                    </w:txbxContent>
                  </v:textbox>
                </v:shape>
                <v:shape id="Text Box 656" o:spid="_x0000_s1083" type="#_x0000_t202" style="position:absolute;left:1985;top:10626;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" filled="f" stroked="f">
                  <v:textbox inset=".5mm,.3mm,.5mm,.3mm">
                    <w:txbxContent>
                      <w:p w:rsidR="00F333D6" w:rsidRPr="00397A01" w:rsidRDefault="00F333D6" w:rsidP="00573B2F">
                        <w:pPr>
                          <w:pStyle w:val="Figure"/>
                          <w:rPr>
                            <w:lang w:val="de-DE"/>
                          </w:rPr>
                        </w:pPr>
                        <w:r>
                          <w:rPr>
                            <w:lang w:val="de-DE"/>
                          </w:rPr>
                          <w:t>8</w:t>
                        </w:r>
                      </w:p>
                    </w:txbxContent>
                  </v:textbox>
                </v:shape>
                <v:shape id="Text Box 657" o:spid="_x0000_s1084" type="#_x0000_t202" style="position:absolute;left:1985;top:10909;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9</w:t>
                        </w:r>
                      </w:p>
                    </w:txbxContent>
                  </v:textbox>
                </v:shape>
                <v:shape id="Text Box 658" o:spid="_x0000_s1085" type="#_x0000_t202" style="position:absolute;left:1985;top:11193;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" filled="f" stroked="f">
                  <v:textbox inset=".5mm,.3mm,.5mm,.3mm">
                    <w:txbxContent>
                      <w:p w:rsidR="00F333D6" w:rsidRPr="00397A01" w:rsidRDefault="00F333D6" w:rsidP="00573B2F">
                        <w:pPr>
                          <w:pStyle w:val="Figure"/>
                          <w:rPr>
                            <w:lang w:val="de-DE"/>
                          </w:rPr>
                        </w:pPr>
                        <w:r>
                          <w:rPr>
                            <w:lang w:val="de-DE"/>
                          </w:rPr>
                          <w:t>10</w:t>
                        </w:r>
                      </w:p>
                    </w:txbxContent>
                  </v:textbox>
                </v:shape>
                <v:shape id="Text Box 659" o:spid="_x0000_s1086" type="#_x0000_t202" style="position:absolute;left:8289;top:8637;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0,1</w:t>
                        </w:r>
                      </w:p>
                    </w:txbxContent>
                  </v:textbox>
                </v:shape>
                <v:shape id="Text Box 660" o:spid="_x0000_s1087" type="#_x0000_t202" style="position:absolute;left:8983;top:8637;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0,2</w:t>
                        </w:r>
                      </w:p>
                    </w:txbxContent>
                  </v:textbox>
                </v:shape>
                <v:shape id="Text Box 661" o:spid="_x0000_s1088" type="#_x0000_t202" style="position:absolute;left:8289;top:8921;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0,3</w:t>
                        </w:r>
                      </w:p>
                    </w:txbxContent>
                  </v:textbox>
                </v:shape>
                <v:shape id="Text Box 662" o:spid="_x0000_s1089" type="#_x0000_t202" style="position:absolute;left:8983;top:8921;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0,8</w:t>
                        </w:r>
                      </w:p>
                    </w:txbxContent>
                  </v:textbox>
                </v:shape>
                <v:shape id="Text Box 663" o:spid="_x0000_s1090" type="#_x0000_t202" style="position:absolute;left:8289;top:9205;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0,3</w:t>
                        </w:r>
                      </w:p>
                    </w:txbxContent>
                  </v:textbox>
                </v:shape>
                <v:shape id="Text Box 664" o:spid="_x0000_s1091" type="#_x0000_t202" style="position:absolute;left:8983;top:9205;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0,8</w:t>
                        </w:r>
                      </w:p>
                    </w:txbxContent>
                  </v:textbox>
                </v:shape>
                <v:shape id="Text Box 665" o:spid="_x0000_s1092" type="#_x0000_t202" style="position:absolute;left:8289;top:9489;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0,2</w:t>
                        </w:r>
                      </w:p>
                    </w:txbxContent>
                  </v:textbox>
                </v:shape>
                <v:shape id="Text Box 666" o:spid="_x0000_s1093" type="#_x0000_t202" style="position:absolute;left:8983;top:9489;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" filled="f" stroked="f">
                  <v:textbox inset=".5mm,.3mm,.5mm,.3mm">
                    <w:txbxContent>
                      <w:p w:rsidR="00F333D6" w:rsidRPr="00397A01" w:rsidRDefault="00F333D6" w:rsidP="00573B2F">
                        <w:pPr>
                          <w:pStyle w:val="Figure"/>
                          <w:rPr>
                            <w:lang w:val="de-DE"/>
                          </w:rPr>
                        </w:pPr>
                        <w:r>
                          <w:rPr>
                            <w:lang w:val="de-DE"/>
                          </w:rPr>
                          <w:t>0,6</w:t>
                        </w:r>
                      </w:p>
                    </w:txbxContent>
                  </v:textbox>
                </v:shape>
                <v:shape id="Text Box 667" o:spid="_x0000_s1094" type="#_x0000_t202" style="position:absolute;left:8289;top:9773;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0,35</w:t>
                        </w:r>
                      </w:p>
                    </w:txbxContent>
                  </v:textbox>
                </v:shape>
                <v:shape id="Text Box 668" o:spid="_x0000_s1095" type="#_x0000_t202" style="position:absolute;left:8983;top:9773;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" filled="f" stroked="f">
                  <v:textbox inset=".5mm,.3mm,.5mm,.3mm">
                    <w:txbxContent>
                      <w:p w:rsidR="00F333D6" w:rsidRPr="00397A01" w:rsidRDefault="00F333D6" w:rsidP="00573B2F">
                        <w:pPr>
                          <w:pStyle w:val="Figure"/>
                          <w:rPr>
                            <w:lang w:val="de-DE"/>
                          </w:rPr>
                        </w:pPr>
                        <w:r>
                          <w:rPr>
                            <w:lang w:val="de-DE"/>
                          </w:rPr>
                          <w:t>0,6</w:t>
                        </w:r>
                      </w:p>
                    </w:txbxContent>
                  </v:textbox>
                </v:shape>
                <v:shape id="Text Box 669" o:spid="_x0000_s1096" type="#_x0000_t202" style="position:absolute;left:8289;top:10058;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" filled="f" stroked="f">
                  <v:textbox inset=".5mm,.3mm,.5mm,.3mm">
                    <w:txbxContent>
                      <w:p w:rsidR="00F333D6" w:rsidRPr="00397A01" w:rsidRDefault="00F333D6" w:rsidP="00573B2F">
                        <w:pPr>
                          <w:pStyle w:val="Figure"/>
                          <w:rPr>
                            <w:lang w:val="de-DE"/>
                          </w:rPr>
                        </w:pPr>
                        <w:r>
                          <w:rPr>
                            <w:lang w:val="de-DE"/>
                          </w:rPr>
                          <w:t>0,25</w:t>
                        </w:r>
                      </w:p>
                    </w:txbxContent>
                  </v:textbox>
                </v:shape>
                <v:shape id="Text Box 670" o:spid="_x0000_s1097" type="#_x0000_t202" style="position:absolute;left:8983;top:10057;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" filled="f" stroked="f">
                  <v:textbox inset=".5mm,.3mm,.5mm,.3mm">
                    <w:txbxContent>
                      <w:p w:rsidR="00F333D6" w:rsidRPr="00397A01" w:rsidRDefault="00F333D6" w:rsidP="00573B2F">
                        <w:pPr>
                          <w:pStyle w:val="Figure"/>
                          <w:rPr>
                            <w:lang w:val="de-DE"/>
                          </w:rPr>
                        </w:pPr>
                        <w:r>
                          <w:rPr>
                            <w:lang w:val="de-DE"/>
                          </w:rPr>
                          <w:t>0,4</w:t>
                        </w:r>
                      </w:p>
                    </w:txbxContent>
                  </v:textbox>
                </v:shape>
                <v:shape id="Text Box 671" o:spid="_x0000_s1098" type="#_x0000_t202" style="position:absolute;left:8289;top:10342;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0,4</w:t>
                        </w:r>
                      </w:p>
                    </w:txbxContent>
                  </v:textbox>
                </v:shape>
                <v:shape id="Text Box 672" o:spid="_x0000_s1099" type="#_x0000_t202" style="position:absolute;left:8983;top:10342;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0,8</w:t>
                        </w:r>
                      </w:p>
                    </w:txbxContent>
                  </v:textbox>
                </v:shape>
                <v:shape id="Text Box 673" o:spid="_x0000_s1100" type="#_x0000_t202" style="position:absolute;left:8289;top:10626;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0,2</w:t>
                        </w:r>
                      </w:p>
                    </w:txbxContent>
                  </v:textbox>
                </v:shape>
                <v:shape id="Text Box 674" o:spid="_x0000_s1101" type="#_x0000_t202" style="position:absolute;left:8983;top:10626;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" filled="f" stroked="f">
                  <v:textbox inset=".5mm,.3mm,.5mm,.3mm">
                    <w:txbxContent>
                      <w:p w:rsidR="00F333D6" w:rsidRPr="00397A01" w:rsidRDefault="00F333D6" w:rsidP="00573B2F">
                        <w:pPr>
                          <w:pStyle w:val="Figure"/>
                          <w:rPr>
                            <w:lang w:val="de-DE"/>
                          </w:rPr>
                        </w:pPr>
                        <w:r>
                          <w:rPr>
                            <w:lang w:val="de-DE"/>
                          </w:rPr>
                          <w:t>0,6</w:t>
                        </w:r>
                      </w:p>
                    </w:txbxContent>
                  </v:textbox>
                </v:shape>
                <v:shape id="Text Box 675" o:spid="_x0000_s1102" type="#_x0000_t202" style="position:absolute;left:8289;top:10909;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" filled="f" stroked="f">
                  <v:textbox inset=".5mm,.3mm,.5mm,.3mm">
                    <w:txbxContent>
                      <w:p w:rsidR="00F333D6" w:rsidRPr="00397A01" w:rsidRDefault="00F333D6" w:rsidP="00573B2F">
                        <w:pPr>
                          <w:pStyle w:val="Figure"/>
                          <w:rPr>
                            <w:lang w:val="de-DE"/>
                          </w:rPr>
                        </w:pPr>
                        <w:r>
                          <w:rPr>
                            <w:lang w:val="de-DE"/>
                          </w:rPr>
                          <w:t>0,15</w:t>
                        </w:r>
                      </w:p>
                    </w:txbxContent>
                  </v:textbox>
                </v:shape>
                <v:shape id="Text Box 676" o:spid="_x0000_s1103" type="#_x0000_t202" style="position:absolute;left:8983;top:10909;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" filled="f" stroked="f">
                  <v:textbox inset=".5mm,.3mm,.5mm,.3mm">
                    <w:txbxContent>
                      <w:p w:rsidR="00F333D6" w:rsidRPr="00397A01" w:rsidRDefault="00F333D6" w:rsidP="00573B2F">
                        <w:pPr>
                          <w:pStyle w:val="Figure"/>
                          <w:rPr>
                            <w:lang w:val="de-DE"/>
                          </w:rPr>
                        </w:pPr>
                        <w:r>
                          <w:rPr>
                            <w:lang w:val="de-DE"/>
                          </w:rPr>
                          <w:t>0,4</w:t>
                        </w:r>
                      </w:p>
                    </w:txbxContent>
                  </v:textbox>
                </v:shape>
                <v:shape id="Text Box 677" o:spid="_x0000_s1104" type="#_x0000_t202" style="position:absolute;left:8289;top:11193;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" filled="f" stroked="f">
                  <v:textbox inset=".5mm,.3mm,.5mm,.3mm">
                    <w:txbxContent>
                      <w:p w:rsidR="00F333D6" w:rsidRPr="00397A01" w:rsidRDefault="00F333D6" w:rsidP="00573B2F">
                        <w:pPr>
                          <w:pStyle w:val="Figure"/>
                          <w:rPr>
                            <w:lang w:val="de-DE"/>
                          </w:rPr>
                        </w:pPr>
                        <w:r>
                          <w:rPr>
                            <w:lang w:val="de-DE"/>
                          </w:rPr>
                          <w:t>0</w:t>
                        </w:r>
                      </w:p>
                    </w:txbxContent>
                  </v:textbox>
                </v:shape>
                <v:shape id="Text Box 678" o:spid="_x0000_s1105" type="#_x0000_t202" style="position:absolute;left:8983;top:11193;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" filled="f" stroked="f">
                  <v:textbox inset=".5mm,.3mm,.5mm,.3mm">
                    <w:txbxContent>
                      <w:p w:rsidR="00F333D6" w:rsidRPr="00397A01" w:rsidRDefault="00F333D6" w:rsidP="00573B2F">
                        <w:pPr>
                          <w:pStyle w:val="Figure"/>
                          <w:rPr>
                            <w:lang w:val="de-DE"/>
                          </w:rPr>
                        </w:pPr>
                        <w:r>
                          <w:rPr>
                            <w:lang w:val="de-DE"/>
                          </w:rPr>
                          <w:t>0</w:t>
                        </w:r>
                      </w:p>
                    </w:txbxContent>
                  </v:textbox>
                </v:shape>
                <v:line id="Line 679" o:spid="_x0000_s1106" style="position:absolute;visibility:visible;mso-wrap-style:square" from="8181,11477" to="8181,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" strokeweight="1.5pt"/>
                <v:rect id="Rectangle 680" o:spid="_x0000_s1107" style="position:absolute;left:2837;top:8921;width:284;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" fillcolor="#969696"/>
                <v:rect id="Rectangle 681" o:spid="_x0000_s1108" style="position:absolute;left:3973;top:8637;width:568;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" fillcolor="#969696"/>
                <v:rect id="Rectangle 682" o:spid="_x0000_s1109" style="position:absolute;left:3973;top:10342;width:568;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" fillcolor="#969696"/>
                <v:rect id="Rectangle 683" o:spid="_x0000_s1110" style="position:absolute;left:4825;top:8921;width:56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" fillcolor="#969696"/>
                <v:rect id="Rectangle 684" o:spid="_x0000_s1111" style="position:absolute;left:5961;top:9773;width:1136;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" fillcolor="#969696"/>
                <v:rect id="Rectangle 685" o:spid="_x0000_s1112" style="position:absolute;left:7381;top:8921;width:284;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" fillcolor="#969696"/>
                <v:rect id="Rectangle 686" o:spid="_x0000_s1113" style="position:absolute;left:7665;top:10342;width:284;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" fillcolor="#969696"/>
                <v:line id="Line 687" o:spid="_x0000_s1114" style="position:absolute;visibility:visible;mso-wrap-style:square" from="1550,8637" to="1550,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">
                  <v:stroke endarrow="block"/>
                </v:line>
                <v:shape id="Text Box 688" o:spid="_x0000_s1115" type="#_x0000_t202" style="position:absolute;left:1133;top:11149;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" filled="f" stroked="f">
                  <v:textbox inset=".5mm,.3mm,.5mm,.3mm">
                    <w:txbxContent>
                      <w:p w:rsidR="00F333D6" w:rsidRPr="00937FC5" w:rsidRDefault="00F333D6" w:rsidP="00573B2F">
                        <w:pPr>
                          <w:pStyle w:val="Figure"/>
                          <w:rPr>
                            <w:lang w:val="de-DE"/>
                          </w:rPr>
                        </w:pPr>
                        <w:r w:rsidRPr="00937FC5">
                          <w:rPr>
                            <w:lang w:val="de-DE"/>
                          </w:rPr>
                          <w:t>t</w:t>
                        </w:r>
                      </w:p>
                    </w:txbxContent>
                  </v:textbox>
                </v:shape>
                <v:line id="Line 689" o:spid="_x0000_s1116" style="position:absolute;visibility:visible;mso-wrap-style:square" from="2553,8069" to="8233,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">
                  <v:stroke endarrow="block"/>
                </v:line>
                <v:shape id="Text Box 690" o:spid="_x0000_s1117" type="#_x0000_t202" style="position:absolute;left:7721;top:7785;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" filled="f" stroked="f">
                  <v:textbox inset=".5mm,.3mm,.5mm,.3mm">
                    <w:txbxContent>
                      <w:p w:rsidR="00F333D6" w:rsidRPr="00325FF4" w:rsidRDefault="00F333D6" w:rsidP="00573B2F">
                        <w:pPr>
                          <w:pStyle w:val="Figure"/>
                          <w:rPr>
                            <w:lang w:val="de-DE"/>
                          </w:rPr>
                        </w:pPr>
                        <w:r w:rsidRPr="00325FF4">
                          <w:rPr>
                            <w:lang w:val="de-DE"/>
                          </w:rPr>
                          <w:t>f</w:t>
                        </w:r>
                      </w:p>
                    </w:txbxContent>
                  </v:textbox>
                </v:shape>
              </v:group>
            </w:pict>
          </mc:Fallback>
        </mc:AlternateContent>
      </w:r>
    </w:p>
    <w:p w:rsidR="00573B2F" w:rsidRPr="00680081" w:rsidRDefault="00573B2F" w:rsidP="00573B2F">
      <w:pPr>
        <w:keepNext/>
        <w:keepLines/>
        <w:rPr>
          <w:lang w:val="es-ES_tradnl"/>
        </w:rPr>
      </w:pPr>
    </w:p>
    <w:p w:rsidR="00573B2F" w:rsidRPr="00680081" w:rsidRDefault="00573B2F" w:rsidP="00573B2F">
      <w:pPr>
        <w:keepNext/>
        <w:keepLines/>
        <w:rPr>
          <w:lang w:val="es-ES_tradnl"/>
        </w:rPr>
      </w:pPr>
    </w:p>
    <w:p w:rsidR="00573B2F" w:rsidRPr="00680081" w:rsidRDefault="00573B2F" w:rsidP="00573B2F">
      <w:pPr>
        <w:keepNext/>
        <w:keepLines/>
        <w:rPr>
          <w:lang w:val="es-ES_tradnl"/>
        </w:rPr>
      </w:pPr>
    </w:p>
    <w:p w:rsidR="00573B2F" w:rsidRPr="00680081" w:rsidRDefault="00573B2F" w:rsidP="00573B2F">
      <w:pPr>
        <w:keepNext/>
        <w:keepLines/>
        <w:rPr>
          <w:lang w:val="es-ES_tradnl"/>
        </w:rPr>
      </w:pPr>
    </w:p>
    <w:p w:rsidR="00573B2F" w:rsidRPr="00680081" w:rsidRDefault="00573B2F" w:rsidP="00573B2F">
      <w:pPr>
        <w:keepNext/>
        <w:keepLines/>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r w:rsidRPr="00680081">
        <w:rPr>
          <w:lang w:val="es-ES_tradnl"/>
        </w:rPr>
        <w:t>En este ejemplo, la banda de frecuencias que contiene 5 canales se mide con una resolución de ¼ de la anchura del canal, por lo que el equipo de medición toma cuatro muestras de cada canal en el mismo tiempo de iteración.</w:t>
      </w:r>
    </w:p>
    <w:p w:rsidR="00573B2F" w:rsidRPr="00680081" w:rsidRDefault="00573B2F" w:rsidP="00573B2F">
      <w:pPr>
        <w:rPr>
          <w:lang w:val="es-ES_tradnl"/>
        </w:rPr>
      </w:pPr>
      <w:r w:rsidRPr="00680081">
        <w:rPr>
          <w:lang w:val="es-ES_tradnl"/>
        </w:rPr>
        <w:t>La FCO se calcula para cada canal por separado. El canal se considera ocupado si alguna de las cuatro muestras de dicho canal supera el umbral.</w:t>
      </w:r>
    </w:p>
    <w:p w:rsidR="00573B2F" w:rsidRPr="00680081" w:rsidRDefault="00573B2F" w:rsidP="00573B2F">
      <w:pPr>
        <w:rPr>
          <w:lang w:val="es-ES_tradnl"/>
        </w:rPr>
      </w:pPr>
      <w:r w:rsidRPr="00680081">
        <w:rPr>
          <w:lang w:val="es-ES_tradnl"/>
        </w:rPr>
        <w:t xml:space="preserve">La FBO puede calcularse en cada intervalo de tiempo por separado (si así se desea) que es el periodo de integración más breve posible. Para calcular el valor de FBO se han de tener en cuenta todas y cada una de las 20 muestras. La FBO de los 10 intervalos de tiempo puede calcularse promediando los resultados de cada intervalo de tiempo, o bien contando las 200 muestras tomadas en cada </w:t>
      </w:r>
      <w:r w:rsidRPr="00680081">
        <w:rPr>
          <w:lang w:val="es-ES_tradnl"/>
        </w:rPr>
        <w:lastRenderedPageBreak/>
        <w:t>frecuencia que rebasan el umbral y dividiendo el resultado por 200 (en este ejemplo, 45 de las 200 muestras están ocupadas, por lo cual el valor de la FBO resultante es de 45/200 = 0,225).</w:t>
      </w:r>
    </w:p>
    <w:p w:rsidR="00573B2F" w:rsidRPr="00680081" w:rsidRDefault="00573B2F" w:rsidP="00573B2F">
      <w:pPr>
        <w:pStyle w:val="Heading1"/>
        <w:rPr>
          <w:lang w:val="es-ES_tradnl"/>
        </w:rPr>
      </w:pPr>
      <w:bookmarkStart w:id="44" w:name="_Toc349812668"/>
      <w:bookmarkStart w:id="45" w:name="_Toc499732610"/>
      <w:r w:rsidRPr="00680081">
        <w:rPr>
          <w:lang w:val="es-ES_tradnl"/>
        </w:rPr>
        <w:t>3</w:t>
      </w:r>
      <w:r w:rsidRPr="00680081">
        <w:rPr>
          <w:lang w:val="es-ES_tradnl"/>
        </w:rPr>
        <w:tab/>
        <w:t>Parámetros de medición</w:t>
      </w:r>
      <w:bookmarkEnd w:id="44"/>
      <w:bookmarkEnd w:id="45"/>
    </w:p>
    <w:p w:rsidR="00573B2F" w:rsidRPr="00680081" w:rsidRDefault="00573B2F" w:rsidP="00573B2F">
      <w:pPr>
        <w:pStyle w:val="Heading2"/>
        <w:rPr>
          <w:lang w:val="es-ES_tradnl"/>
        </w:rPr>
      </w:pPr>
      <w:bookmarkStart w:id="46" w:name="_Toc349812669"/>
      <w:bookmarkStart w:id="47" w:name="_Toc499732611"/>
      <w:r w:rsidRPr="00680081">
        <w:rPr>
          <w:lang w:val="es-ES_tradnl"/>
        </w:rPr>
        <w:t>3.1</w:t>
      </w:r>
      <w:r w:rsidRPr="00680081">
        <w:rPr>
          <w:lang w:val="es-ES_tradnl"/>
        </w:rPr>
        <w:tab/>
        <w:t>Selectividad</w:t>
      </w:r>
      <w:bookmarkEnd w:id="46"/>
      <w:bookmarkEnd w:id="47"/>
    </w:p>
    <w:p w:rsidR="00573B2F" w:rsidRPr="00680081" w:rsidRDefault="00573B2F" w:rsidP="00573B2F">
      <w:pPr>
        <w:rPr>
          <w:lang w:val="es-ES_tradnl"/>
        </w:rPr>
      </w:pPr>
      <w:r w:rsidRPr="00680081">
        <w:rPr>
          <w:lang w:val="es-ES_tradnl"/>
        </w:rPr>
        <w:t>Uno de los aspectos más delicados al medir múltiples canales o bandas de frecuencia enteras es separar las emisiones de los canales adyacentes, aun cuando su nivel sea muy diferente. Si el ancho de banda de medición es demasiado grande y la emisión intensa, los canales adyacentes puede parecer también ocupados.</w:t>
      </w:r>
    </w:p>
    <w:p w:rsidR="00573B2F" w:rsidRPr="00680081" w:rsidRDefault="00573B2F" w:rsidP="00573B2F">
      <w:pPr>
        <w:pStyle w:val="FigureNo"/>
        <w:rPr>
          <w:lang w:val="es-ES_tradnl"/>
        </w:rPr>
      </w:pPr>
      <w:r w:rsidRPr="00680081">
        <w:rPr>
          <w:lang w:val="es-ES_tradnl"/>
        </w:rPr>
        <w:t>FigurA 2</w:t>
      </w:r>
    </w:p>
    <w:p w:rsidR="00573B2F" w:rsidRPr="00680081" w:rsidRDefault="00573B2F" w:rsidP="00573B2F">
      <w:pPr>
        <w:pStyle w:val="Figuretitle"/>
        <w:keepLines/>
        <w:rPr>
          <w:lang w:val="es-ES_tradnl"/>
        </w:rPr>
      </w:pPr>
      <w:r w:rsidRPr="00680081">
        <w:rPr>
          <w:lang w:val="es-ES_tradnl"/>
        </w:rPr>
        <w:t>Configuración correcta del ancho de banda de medición</w:t>
      </w:r>
    </w:p>
    <w:p w:rsidR="00573B2F" w:rsidRPr="00680081" w:rsidRDefault="00573B2F" w:rsidP="00573B2F">
      <w:pPr>
        <w:keepNext/>
        <w:keepLines/>
        <w:rPr>
          <w:lang w:val="es-ES_tradnl"/>
        </w:rPr>
      </w:pPr>
      <w:r w:rsidRPr="00680081">
        <w:rPr>
          <w:noProof/>
          <w:lang w:val="en-GB" w:eastAsia="en-GB"/>
        </w:rPr>
        <mc:AlternateContent>
          <mc:Choice Requires="wpg">
            <w:drawing>
              <wp:anchor distT="0" distB="0" distL="114300" distR="114300" simplePos="0" relativeHeight="251659264" behindDoc="0" locked="0" layoutInCell="1" allowOverlap="1" wp14:anchorId="5D63C15E" wp14:editId="56FE21F7">
                <wp:simplePos x="0" y="0"/>
                <wp:positionH relativeFrom="column">
                  <wp:posOffset>762119</wp:posOffset>
                </wp:positionH>
                <wp:positionV relativeFrom="paragraph">
                  <wp:posOffset>106680</wp:posOffset>
                </wp:positionV>
                <wp:extent cx="4699635" cy="2181225"/>
                <wp:effectExtent l="0" t="38100" r="5715" b="9525"/>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545" y="8220"/>
                          <a:chExt cx="7401" cy="3435"/>
                        </a:xfrm>
                      </wpg:grpSpPr>
                      <wps:wsp>
                        <wps:cNvPr id="609" name="Line 3"/>
                        <wps:cNvCnPr/>
                        <wps:spPr bwMode="auto">
                          <a:xfrm flipV="1">
                            <a:off x="2475" y="8220"/>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Line 4"/>
                        <wps:cNvCnPr/>
                        <wps:spPr bwMode="auto">
                          <a:xfrm>
                            <a:off x="2475" y="11205"/>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Line 5"/>
                        <wps:cNvCnPr/>
                        <wps:spPr bwMode="auto">
                          <a:xfrm>
                            <a:off x="358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6"/>
                        <wps:cNvCnPr/>
                        <wps:spPr bwMode="auto">
                          <a:xfrm>
                            <a:off x="469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7"/>
                        <wps:cNvCnPr/>
                        <wps:spPr bwMode="auto">
                          <a:xfrm>
                            <a:off x="580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8"/>
                        <wps:cNvCnPr/>
                        <wps:spPr bwMode="auto">
                          <a:xfrm>
                            <a:off x="691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Freeform 9"/>
                        <wps:cNvSpPr>
                          <a:spLocks/>
                        </wps:cNvSpPr>
                        <wps:spPr bwMode="auto">
                          <a:xfrm>
                            <a:off x="2475" y="8370"/>
                            <a:ext cx="5535" cy="2835"/>
                          </a:xfrm>
                          <a:custGeom>
                            <a:avLst/>
                            <a:gdLst>
                              <a:gd name="T0" fmla="*/ 77 w 500"/>
                              <a:gd name="T1" fmla="*/ 2685 h 265"/>
                              <a:gd name="T2" fmla="*/ 166 w 500"/>
                              <a:gd name="T3" fmla="*/ 2717 h 265"/>
                              <a:gd name="T4" fmla="*/ 244 w 500"/>
                              <a:gd name="T5" fmla="*/ 2717 h 265"/>
                              <a:gd name="T6" fmla="*/ 321 w 500"/>
                              <a:gd name="T7" fmla="*/ 2739 h 265"/>
                              <a:gd name="T8" fmla="*/ 410 w 500"/>
                              <a:gd name="T9" fmla="*/ 2707 h 265"/>
                              <a:gd name="T10" fmla="*/ 498 w 500"/>
                              <a:gd name="T11" fmla="*/ 2696 h 265"/>
                              <a:gd name="T12" fmla="*/ 576 w 500"/>
                              <a:gd name="T13" fmla="*/ 2557 h 265"/>
                              <a:gd name="T14" fmla="*/ 664 w 500"/>
                              <a:gd name="T15" fmla="*/ 2760 h 265"/>
                              <a:gd name="T16" fmla="*/ 742 w 500"/>
                              <a:gd name="T17" fmla="*/ 2760 h 265"/>
                              <a:gd name="T18" fmla="*/ 819 w 500"/>
                              <a:gd name="T19" fmla="*/ 2728 h 265"/>
                              <a:gd name="T20" fmla="*/ 886 w 500"/>
                              <a:gd name="T21" fmla="*/ 2653 h 265"/>
                              <a:gd name="T22" fmla="*/ 974 w 500"/>
                              <a:gd name="T23" fmla="*/ 2717 h 265"/>
                              <a:gd name="T24" fmla="*/ 1063 w 500"/>
                              <a:gd name="T25" fmla="*/ 2546 h 265"/>
                              <a:gd name="T26" fmla="*/ 1151 w 500"/>
                              <a:gd name="T27" fmla="*/ 2589 h 265"/>
                              <a:gd name="T28" fmla="*/ 1229 w 500"/>
                              <a:gd name="T29" fmla="*/ 2535 h 265"/>
                              <a:gd name="T30" fmla="*/ 1295 w 500"/>
                              <a:gd name="T31" fmla="*/ 2428 h 265"/>
                              <a:gd name="T32" fmla="*/ 1384 w 500"/>
                              <a:gd name="T33" fmla="*/ 2086 h 265"/>
                              <a:gd name="T34" fmla="*/ 1494 w 500"/>
                              <a:gd name="T35" fmla="*/ 1958 h 265"/>
                              <a:gd name="T36" fmla="*/ 1616 w 500"/>
                              <a:gd name="T37" fmla="*/ 1872 h 265"/>
                              <a:gd name="T38" fmla="*/ 1738 w 500"/>
                              <a:gd name="T39" fmla="*/ 1872 h 265"/>
                              <a:gd name="T40" fmla="*/ 1860 w 500"/>
                              <a:gd name="T41" fmla="*/ 2118 h 265"/>
                              <a:gd name="T42" fmla="*/ 1948 w 500"/>
                              <a:gd name="T43" fmla="*/ 2225 h 265"/>
                              <a:gd name="T44" fmla="*/ 2059 w 500"/>
                              <a:gd name="T45" fmla="*/ 2493 h 265"/>
                              <a:gd name="T46" fmla="*/ 2137 w 500"/>
                              <a:gd name="T47" fmla="*/ 2653 h 265"/>
                              <a:gd name="T48" fmla="*/ 2225 w 500"/>
                              <a:gd name="T49" fmla="*/ 2696 h 265"/>
                              <a:gd name="T50" fmla="*/ 2291 w 500"/>
                              <a:gd name="T51" fmla="*/ 2610 h 265"/>
                              <a:gd name="T52" fmla="*/ 2369 w 500"/>
                              <a:gd name="T53" fmla="*/ 2568 h 265"/>
                              <a:gd name="T54" fmla="*/ 2446 w 500"/>
                              <a:gd name="T55" fmla="*/ 2642 h 265"/>
                              <a:gd name="T56" fmla="*/ 2557 w 500"/>
                              <a:gd name="T57" fmla="*/ 2642 h 265"/>
                              <a:gd name="T58" fmla="*/ 2624 w 500"/>
                              <a:gd name="T59" fmla="*/ 2610 h 265"/>
                              <a:gd name="T60" fmla="*/ 2712 w 500"/>
                              <a:gd name="T61" fmla="*/ 2717 h 265"/>
                              <a:gd name="T62" fmla="*/ 2812 w 500"/>
                              <a:gd name="T63" fmla="*/ 2664 h 265"/>
                              <a:gd name="T64" fmla="*/ 2911 w 500"/>
                              <a:gd name="T65" fmla="*/ 2589 h 265"/>
                              <a:gd name="T66" fmla="*/ 2989 w 500"/>
                              <a:gd name="T67" fmla="*/ 2675 h 265"/>
                              <a:gd name="T68" fmla="*/ 3066 w 500"/>
                              <a:gd name="T69" fmla="*/ 2525 h 265"/>
                              <a:gd name="T70" fmla="*/ 3155 w 500"/>
                              <a:gd name="T71" fmla="*/ 2503 h 265"/>
                              <a:gd name="T72" fmla="*/ 3266 w 500"/>
                              <a:gd name="T73" fmla="*/ 2215 h 265"/>
                              <a:gd name="T74" fmla="*/ 3387 w 500"/>
                              <a:gd name="T75" fmla="*/ 1573 h 265"/>
                              <a:gd name="T76" fmla="*/ 3509 w 500"/>
                              <a:gd name="T77" fmla="*/ 941 h 265"/>
                              <a:gd name="T78" fmla="*/ 3631 w 500"/>
                              <a:gd name="T79" fmla="*/ 310 h 265"/>
                              <a:gd name="T80" fmla="*/ 3753 w 500"/>
                              <a:gd name="T81" fmla="*/ 75 h 265"/>
                              <a:gd name="T82" fmla="*/ 3841 w 500"/>
                              <a:gd name="T83" fmla="*/ 21 h 265"/>
                              <a:gd name="T84" fmla="*/ 3963 w 500"/>
                              <a:gd name="T85" fmla="*/ 21 h 265"/>
                              <a:gd name="T86" fmla="*/ 4085 w 500"/>
                              <a:gd name="T87" fmla="*/ 257 h 265"/>
                              <a:gd name="T88" fmla="*/ 4196 w 500"/>
                              <a:gd name="T89" fmla="*/ 706 h 265"/>
                              <a:gd name="T90" fmla="*/ 4317 w 500"/>
                              <a:gd name="T91" fmla="*/ 1412 h 265"/>
                              <a:gd name="T92" fmla="*/ 4439 w 500"/>
                              <a:gd name="T93" fmla="*/ 1947 h 265"/>
                              <a:gd name="T94" fmla="*/ 4539 w 500"/>
                              <a:gd name="T95" fmla="*/ 2407 h 265"/>
                              <a:gd name="T96" fmla="*/ 4638 w 500"/>
                              <a:gd name="T97" fmla="*/ 2664 h 265"/>
                              <a:gd name="T98" fmla="*/ 4738 w 500"/>
                              <a:gd name="T99" fmla="*/ 2642 h 265"/>
                              <a:gd name="T100" fmla="*/ 4804 w 500"/>
                              <a:gd name="T101" fmla="*/ 2685 h 265"/>
                              <a:gd name="T102" fmla="*/ 4893 w 500"/>
                              <a:gd name="T103" fmla="*/ 2642 h 265"/>
                              <a:gd name="T104" fmla="*/ 4970 w 500"/>
                              <a:gd name="T105" fmla="*/ 2621 h 265"/>
                              <a:gd name="T106" fmla="*/ 5037 w 500"/>
                              <a:gd name="T107" fmla="*/ 2589 h 265"/>
                              <a:gd name="T108" fmla="*/ 5125 w 500"/>
                              <a:gd name="T109" fmla="*/ 2632 h 265"/>
                              <a:gd name="T110" fmla="*/ 5214 w 500"/>
                              <a:gd name="T111" fmla="*/ 2642 h 265"/>
                              <a:gd name="T112" fmla="*/ 5291 w 500"/>
                              <a:gd name="T113" fmla="*/ 2653 h 265"/>
                              <a:gd name="T114" fmla="*/ 5369 w 500"/>
                              <a:gd name="T115" fmla="*/ 2675 h 265"/>
                              <a:gd name="T116" fmla="*/ 5458 w 500"/>
                              <a:gd name="T117" fmla="*/ 2664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265">
                                <a:moveTo>
                                  <a:pt x="0" y="259"/>
                                </a:moveTo>
                                <a:lnTo>
                                  <a:pt x="0" y="259"/>
                                </a:lnTo>
                                <a:lnTo>
                                  <a:pt x="1" y="252"/>
                                </a:lnTo>
                                <a:lnTo>
                                  <a:pt x="2" y="251"/>
                                </a:lnTo>
                                <a:lnTo>
                                  <a:pt x="3" y="247"/>
                                </a:lnTo>
                                <a:lnTo>
                                  <a:pt x="4" y="247"/>
                                </a:lnTo>
                                <a:lnTo>
                                  <a:pt x="5" y="249"/>
                                </a:lnTo>
                                <a:lnTo>
                                  <a:pt x="6" y="239"/>
                                </a:lnTo>
                                <a:lnTo>
                                  <a:pt x="6" y="247"/>
                                </a:lnTo>
                                <a:lnTo>
                                  <a:pt x="7" y="243"/>
                                </a:lnTo>
                                <a:lnTo>
                                  <a:pt x="7" y="251"/>
                                </a:lnTo>
                                <a:lnTo>
                                  <a:pt x="8" y="257"/>
                                </a:lnTo>
                                <a:lnTo>
                                  <a:pt x="9" y="258"/>
                                </a:lnTo>
                                <a:lnTo>
                                  <a:pt x="10" y="249"/>
                                </a:lnTo>
                                <a:lnTo>
                                  <a:pt x="10" y="257"/>
                                </a:lnTo>
                                <a:lnTo>
                                  <a:pt x="11" y="241"/>
                                </a:lnTo>
                                <a:lnTo>
                                  <a:pt x="12" y="249"/>
                                </a:lnTo>
                                <a:lnTo>
                                  <a:pt x="13" y="246"/>
                                </a:lnTo>
                                <a:lnTo>
                                  <a:pt x="13" y="254"/>
                                </a:lnTo>
                                <a:lnTo>
                                  <a:pt x="14" y="255"/>
                                </a:lnTo>
                                <a:lnTo>
                                  <a:pt x="15" y="252"/>
                                </a:lnTo>
                                <a:lnTo>
                                  <a:pt x="15" y="254"/>
                                </a:lnTo>
                                <a:lnTo>
                                  <a:pt x="16" y="247"/>
                                </a:lnTo>
                                <a:lnTo>
                                  <a:pt x="17" y="255"/>
                                </a:lnTo>
                                <a:lnTo>
                                  <a:pt x="18" y="254"/>
                                </a:lnTo>
                                <a:lnTo>
                                  <a:pt x="18" y="240"/>
                                </a:lnTo>
                                <a:lnTo>
                                  <a:pt x="18" y="254"/>
                                </a:lnTo>
                                <a:lnTo>
                                  <a:pt x="19" y="247"/>
                                </a:lnTo>
                                <a:lnTo>
                                  <a:pt x="19" y="264"/>
                                </a:lnTo>
                                <a:lnTo>
                                  <a:pt x="20" y="265"/>
                                </a:lnTo>
                                <a:lnTo>
                                  <a:pt x="21" y="255"/>
                                </a:lnTo>
                                <a:lnTo>
                                  <a:pt x="21" y="264"/>
                                </a:lnTo>
                                <a:lnTo>
                                  <a:pt x="22" y="254"/>
                                </a:lnTo>
                                <a:lnTo>
                                  <a:pt x="23" y="260"/>
                                </a:lnTo>
                                <a:lnTo>
                                  <a:pt x="23" y="252"/>
                                </a:lnTo>
                                <a:lnTo>
                                  <a:pt x="24" y="261"/>
                                </a:lnTo>
                                <a:lnTo>
                                  <a:pt x="25" y="253"/>
                                </a:lnTo>
                                <a:lnTo>
                                  <a:pt x="25" y="260"/>
                                </a:lnTo>
                                <a:lnTo>
                                  <a:pt x="26" y="246"/>
                                </a:lnTo>
                                <a:lnTo>
                                  <a:pt x="27" y="256"/>
                                </a:lnTo>
                                <a:lnTo>
                                  <a:pt x="27" y="242"/>
                                </a:lnTo>
                                <a:lnTo>
                                  <a:pt x="28" y="257"/>
                                </a:lnTo>
                                <a:lnTo>
                                  <a:pt x="29" y="247"/>
                                </a:lnTo>
                                <a:lnTo>
                                  <a:pt x="29" y="256"/>
                                </a:lnTo>
                                <a:lnTo>
                                  <a:pt x="30" y="256"/>
                                </a:lnTo>
                                <a:lnTo>
                                  <a:pt x="31" y="248"/>
                                </a:lnTo>
                                <a:lnTo>
                                  <a:pt x="31" y="255"/>
                                </a:lnTo>
                                <a:lnTo>
                                  <a:pt x="32" y="250"/>
                                </a:lnTo>
                                <a:lnTo>
                                  <a:pt x="32" y="253"/>
                                </a:lnTo>
                                <a:lnTo>
                                  <a:pt x="33" y="254"/>
                                </a:lnTo>
                                <a:lnTo>
                                  <a:pt x="34" y="255"/>
                                </a:lnTo>
                                <a:lnTo>
                                  <a:pt x="35" y="256"/>
                                </a:lnTo>
                                <a:lnTo>
                                  <a:pt x="36" y="255"/>
                                </a:lnTo>
                                <a:lnTo>
                                  <a:pt x="36" y="249"/>
                                </a:lnTo>
                                <a:lnTo>
                                  <a:pt x="37" y="253"/>
                                </a:lnTo>
                                <a:lnTo>
                                  <a:pt x="38" y="255"/>
                                </a:lnTo>
                                <a:lnTo>
                                  <a:pt x="38" y="247"/>
                                </a:lnTo>
                                <a:lnTo>
                                  <a:pt x="39" y="256"/>
                                </a:lnTo>
                                <a:lnTo>
                                  <a:pt x="40" y="257"/>
                                </a:lnTo>
                                <a:lnTo>
                                  <a:pt x="40" y="242"/>
                                </a:lnTo>
                                <a:lnTo>
                                  <a:pt x="41" y="258"/>
                                </a:lnTo>
                                <a:lnTo>
                                  <a:pt x="42" y="250"/>
                                </a:lnTo>
                                <a:lnTo>
                                  <a:pt x="42" y="257"/>
                                </a:lnTo>
                                <a:lnTo>
                                  <a:pt x="43" y="249"/>
                                </a:lnTo>
                                <a:lnTo>
                                  <a:pt x="44" y="246"/>
                                </a:lnTo>
                                <a:lnTo>
                                  <a:pt x="45" y="252"/>
                                </a:lnTo>
                                <a:lnTo>
                                  <a:pt x="46" y="247"/>
                                </a:lnTo>
                                <a:lnTo>
                                  <a:pt x="46" y="258"/>
                                </a:lnTo>
                                <a:lnTo>
                                  <a:pt x="47" y="259"/>
                                </a:lnTo>
                                <a:lnTo>
                                  <a:pt x="48" y="258"/>
                                </a:lnTo>
                                <a:lnTo>
                                  <a:pt x="48" y="244"/>
                                </a:lnTo>
                                <a:lnTo>
                                  <a:pt x="49" y="252"/>
                                </a:lnTo>
                                <a:lnTo>
                                  <a:pt x="49" y="241"/>
                                </a:lnTo>
                                <a:lnTo>
                                  <a:pt x="50" y="253"/>
                                </a:lnTo>
                                <a:lnTo>
                                  <a:pt x="51" y="243"/>
                                </a:lnTo>
                                <a:lnTo>
                                  <a:pt x="51" y="252"/>
                                </a:lnTo>
                                <a:lnTo>
                                  <a:pt x="52" y="239"/>
                                </a:lnTo>
                                <a:lnTo>
                                  <a:pt x="53" y="249"/>
                                </a:lnTo>
                                <a:lnTo>
                                  <a:pt x="53" y="239"/>
                                </a:lnTo>
                                <a:lnTo>
                                  <a:pt x="54" y="250"/>
                                </a:lnTo>
                                <a:lnTo>
                                  <a:pt x="55" y="251"/>
                                </a:lnTo>
                                <a:lnTo>
                                  <a:pt x="56" y="248"/>
                                </a:lnTo>
                                <a:lnTo>
                                  <a:pt x="56" y="250"/>
                                </a:lnTo>
                                <a:lnTo>
                                  <a:pt x="57" y="248"/>
                                </a:lnTo>
                                <a:lnTo>
                                  <a:pt x="58" y="244"/>
                                </a:lnTo>
                                <a:lnTo>
                                  <a:pt x="59" y="257"/>
                                </a:lnTo>
                                <a:lnTo>
                                  <a:pt x="59" y="243"/>
                                </a:lnTo>
                                <a:lnTo>
                                  <a:pt x="60" y="258"/>
                                </a:lnTo>
                                <a:lnTo>
                                  <a:pt x="61" y="260"/>
                                </a:lnTo>
                                <a:lnTo>
                                  <a:pt x="61" y="241"/>
                                </a:lnTo>
                                <a:lnTo>
                                  <a:pt x="62" y="261"/>
                                </a:lnTo>
                                <a:lnTo>
                                  <a:pt x="63" y="252"/>
                                </a:lnTo>
                                <a:lnTo>
                                  <a:pt x="63" y="260"/>
                                </a:lnTo>
                                <a:lnTo>
                                  <a:pt x="64" y="253"/>
                                </a:lnTo>
                                <a:lnTo>
                                  <a:pt x="65" y="257"/>
                                </a:lnTo>
                                <a:lnTo>
                                  <a:pt x="65" y="245"/>
                                </a:lnTo>
                                <a:lnTo>
                                  <a:pt x="66" y="258"/>
                                </a:lnTo>
                                <a:lnTo>
                                  <a:pt x="67" y="258"/>
                                </a:lnTo>
                                <a:lnTo>
                                  <a:pt x="68" y="257"/>
                                </a:lnTo>
                                <a:lnTo>
                                  <a:pt x="68" y="241"/>
                                </a:lnTo>
                                <a:lnTo>
                                  <a:pt x="69" y="240"/>
                                </a:lnTo>
                                <a:lnTo>
                                  <a:pt x="70" y="257"/>
                                </a:lnTo>
                                <a:lnTo>
                                  <a:pt x="70" y="237"/>
                                </a:lnTo>
                                <a:lnTo>
                                  <a:pt x="71" y="258"/>
                                </a:lnTo>
                                <a:lnTo>
                                  <a:pt x="72" y="245"/>
                                </a:lnTo>
                                <a:lnTo>
                                  <a:pt x="72" y="257"/>
                                </a:lnTo>
                                <a:lnTo>
                                  <a:pt x="73" y="250"/>
                                </a:lnTo>
                                <a:lnTo>
                                  <a:pt x="73" y="254"/>
                                </a:lnTo>
                                <a:lnTo>
                                  <a:pt x="74" y="255"/>
                                </a:lnTo>
                                <a:lnTo>
                                  <a:pt x="75" y="254"/>
                                </a:lnTo>
                                <a:lnTo>
                                  <a:pt x="75" y="241"/>
                                </a:lnTo>
                                <a:lnTo>
                                  <a:pt x="75" y="254"/>
                                </a:lnTo>
                                <a:lnTo>
                                  <a:pt x="76" y="249"/>
                                </a:lnTo>
                                <a:lnTo>
                                  <a:pt x="76" y="254"/>
                                </a:lnTo>
                                <a:lnTo>
                                  <a:pt x="77" y="255"/>
                                </a:lnTo>
                                <a:lnTo>
                                  <a:pt x="78" y="252"/>
                                </a:lnTo>
                                <a:lnTo>
                                  <a:pt x="78" y="254"/>
                                </a:lnTo>
                                <a:lnTo>
                                  <a:pt x="79" y="247"/>
                                </a:lnTo>
                                <a:lnTo>
                                  <a:pt x="79" y="252"/>
                                </a:lnTo>
                                <a:lnTo>
                                  <a:pt x="80" y="248"/>
                                </a:lnTo>
                                <a:lnTo>
                                  <a:pt x="81" y="240"/>
                                </a:lnTo>
                                <a:lnTo>
                                  <a:pt x="82" y="251"/>
                                </a:lnTo>
                                <a:lnTo>
                                  <a:pt x="83" y="252"/>
                                </a:lnTo>
                                <a:lnTo>
                                  <a:pt x="84" y="243"/>
                                </a:lnTo>
                                <a:lnTo>
                                  <a:pt x="84" y="251"/>
                                </a:lnTo>
                                <a:lnTo>
                                  <a:pt x="85" y="252"/>
                                </a:lnTo>
                                <a:lnTo>
                                  <a:pt x="86" y="252"/>
                                </a:lnTo>
                                <a:lnTo>
                                  <a:pt x="87" y="246"/>
                                </a:lnTo>
                                <a:lnTo>
                                  <a:pt x="87" y="252"/>
                                </a:lnTo>
                                <a:lnTo>
                                  <a:pt x="88" y="254"/>
                                </a:lnTo>
                                <a:lnTo>
                                  <a:pt x="89" y="255"/>
                                </a:lnTo>
                                <a:lnTo>
                                  <a:pt x="90" y="252"/>
                                </a:lnTo>
                                <a:lnTo>
                                  <a:pt x="90" y="254"/>
                                </a:lnTo>
                                <a:lnTo>
                                  <a:pt x="91" y="250"/>
                                </a:lnTo>
                                <a:lnTo>
                                  <a:pt x="92" y="246"/>
                                </a:lnTo>
                                <a:lnTo>
                                  <a:pt x="93" y="252"/>
                                </a:lnTo>
                                <a:lnTo>
                                  <a:pt x="94" y="253"/>
                                </a:lnTo>
                                <a:lnTo>
                                  <a:pt x="94" y="246"/>
                                </a:lnTo>
                                <a:lnTo>
                                  <a:pt x="95" y="254"/>
                                </a:lnTo>
                                <a:lnTo>
                                  <a:pt x="96" y="253"/>
                                </a:lnTo>
                                <a:lnTo>
                                  <a:pt x="96" y="238"/>
                                </a:lnTo>
                                <a:lnTo>
                                  <a:pt x="97" y="254"/>
                                </a:lnTo>
                                <a:lnTo>
                                  <a:pt x="98" y="248"/>
                                </a:lnTo>
                                <a:lnTo>
                                  <a:pt x="98" y="253"/>
                                </a:lnTo>
                                <a:lnTo>
                                  <a:pt x="99" y="235"/>
                                </a:lnTo>
                                <a:lnTo>
                                  <a:pt x="99" y="248"/>
                                </a:lnTo>
                                <a:lnTo>
                                  <a:pt x="100" y="244"/>
                                </a:lnTo>
                                <a:lnTo>
                                  <a:pt x="100" y="246"/>
                                </a:lnTo>
                                <a:lnTo>
                                  <a:pt x="101" y="247"/>
                                </a:lnTo>
                                <a:lnTo>
                                  <a:pt x="102" y="242"/>
                                </a:lnTo>
                                <a:lnTo>
                                  <a:pt x="103" y="236"/>
                                </a:lnTo>
                                <a:lnTo>
                                  <a:pt x="104" y="242"/>
                                </a:lnTo>
                                <a:lnTo>
                                  <a:pt x="104" y="236"/>
                                </a:lnTo>
                                <a:lnTo>
                                  <a:pt x="105" y="245"/>
                                </a:lnTo>
                                <a:lnTo>
                                  <a:pt x="106" y="246"/>
                                </a:lnTo>
                                <a:lnTo>
                                  <a:pt x="107" y="246"/>
                                </a:lnTo>
                                <a:lnTo>
                                  <a:pt x="108" y="245"/>
                                </a:lnTo>
                                <a:lnTo>
                                  <a:pt x="108" y="235"/>
                                </a:lnTo>
                                <a:lnTo>
                                  <a:pt x="109" y="229"/>
                                </a:lnTo>
                                <a:lnTo>
                                  <a:pt x="109" y="235"/>
                                </a:lnTo>
                                <a:lnTo>
                                  <a:pt x="110" y="231"/>
                                </a:lnTo>
                                <a:lnTo>
                                  <a:pt x="111" y="237"/>
                                </a:lnTo>
                                <a:lnTo>
                                  <a:pt x="111" y="226"/>
                                </a:lnTo>
                                <a:lnTo>
                                  <a:pt x="112" y="238"/>
                                </a:lnTo>
                                <a:lnTo>
                                  <a:pt x="113" y="233"/>
                                </a:lnTo>
                                <a:lnTo>
                                  <a:pt x="113" y="237"/>
                                </a:lnTo>
                                <a:lnTo>
                                  <a:pt x="114" y="237"/>
                                </a:lnTo>
                                <a:lnTo>
                                  <a:pt x="114" y="228"/>
                                </a:lnTo>
                                <a:lnTo>
                                  <a:pt x="115" y="238"/>
                                </a:lnTo>
                                <a:lnTo>
                                  <a:pt x="116" y="237"/>
                                </a:lnTo>
                                <a:lnTo>
                                  <a:pt x="116" y="227"/>
                                </a:lnTo>
                                <a:lnTo>
                                  <a:pt x="117" y="220"/>
                                </a:lnTo>
                                <a:lnTo>
                                  <a:pt x="117" y="227"/>
                                </a:lnTo>
                                <a:lnTo>
                                  <a:pt x="118" y="223"/>
                                </a:lnTo>
                                <a:lnTo>
                                  <a:pt x="119" y="204"/>
                                </a:lnTo>
                                <a:lnTo>
                                  <a:pt x="120" y="223"/>
                                </a:lnTo>
                                <a:lnTo>
                                  <a:pt x="121" y="215"/>
                                </a:lnTo>
                                <a:lnTo>
                                  <a:pt x="121" y="222"/>
                                </a:lnTo>
                                <a:lnTo>
                                  <a:pt x="122" y="211"/>
                                </a:lnTo>
                                <a:lnTo>
                                  <a:pt x="123" y="216"/>
                                </a:lnTo>
                                <a:lnTo>
                                  <a:pt x="124" y="215"/>
                                </a:lnTo>
                                <a:lnTo>
                                  <a:pt x="124" y="208"/>
                                </a:lnTo>
                                <a:lnTo>
                                  <a:pt x="125" y="195"/>
                                </a:lnTo>
                                <a:lnTo>
                                  <a:pt x="126" y="208"/>
                                </a:lnTo>
                                <a:lnTo>
                                  <a:pt x="127" y="197"/>
                                </a:lnTo>
                                <a:lnTo>
                                  <a:pt x="127" y="207"/>
                                </a:lnTo>
                                <a:lnTo>
                                  <a:pt x="128" y="197"/>
                                </a:lnTo>
                                <a:lnTo>
                                  <a:pt x="129" y="193"/>
                                </a:lnTo>
                                <a:lnTo>
                                  <a:pt x="130" y="191"/>
                                </a:lnTo>
                                <a:lnTo>
                                  <a:pt x="131" y="188"/>
                                </a:lnTo>
                                <a:lnTo>
                                  <a:pt x="132" y="184"/>
                                </a:lnTo>
                                <a:lnTo>
                                  <a:pt x="133" y="187"/>
                                </a:lnTo>
                                <a:lnTo>
                                  <a:pt x="134" y="183"/>
                                </a:lnTo>
                                <a:lnTo>
                                  <a:pt x="135" y="183"/>
                                </a:lnTo>
                                <a:lnTo>
                                  <a:pt x="136" y="180"/>
                                </a:lnTo>
                                <a:lnTo>
                                  <a:pt x="137" y="181"/>
                                </a:lnTo>
                                <a:lnTo>
                                  <a:pt x="138" y="179"/>
                                </a:lnTo>
                                <a:lnTo>
                                  <a:pt x="139" y="179"/>
                                </a:lnTo>
                                <a:lnTo>
                                  <a:pt x="140" y="178"/>
                                </a:lnTo>
                                <a:lnTo>
                                  <a:pt x="141" y="177"/>
                                </a:lnTo>
                                <a:lnTo>
                                  <a:pt x="142" y="176"/>
                                </a:lnTo>
                                <a:lnTo>
                                  <a:pt x="143" y="176"/>
                                </a:lnTo>
                                <a:lnTo>
                                  <a:pt x="144" y="175"/>
                                </a:lnTo>
                                <a:lnTo>
                                  <a:pt x="145" y="177"/>
                                </a:lnTo>
                                <a:lnTo>
                                  <a:pt x="146" y="175"/>
                                </a:lnTo>
                                <a:lnTo>
                                  <a:pt x="147" y="176"/>
                                </a:lnTo>
                                <a:lnTo>
                                  <a:pt x="148" y="174"/>
                                </a:lnTo>
                                <a:lnTo>
                                  <a:pt x="149" y="175"/>
                                </a:lnTo>
                                <a:lnTo>
                                  <a:pt x="150" y="175"/>
                                </a:lnTo>
                                <a:lnTo>
                                  <a:pt x="151" y="176"/>
                                </a:lnTo>
                                <a:lnTo>
                                  <a:pt x="152" y="175"/>
                                </a:lnTo>
                                <a:lnTo>
                                  <a:pt x="153" y="175"/>
                                </a:lnTo>
                                <a:lnTo>
                                  <a:pt x="154" y="173"/>
                                </a:lnTo>
                                <a:lnTo>
                                  <a:pt x="155" y="175"/>
                                </a:lnTo>
                                <a:lnTo>
                                  <a:pt x="156" y="175"/>
                                </a:lnTo>
                                <a:lnTo>
                                  <a:pt x="157" y="175"/>
                                </a:lnTo>
                                <a:lnTo>
                                  <a:pt x="158" y="179"/>
                                </a:lnTo>
                                <a:lnTo>
                                  <a:pt x="159" y="180"/>
                                </a:lnTo>
                                <a:lnTo>
                                  <a:pt x="160" y="180"/>
                                </a:lnTo>
                                <a:lnTo>
                                  <a:pt x="161" y="179"/>
                                </a:lnTo>
                                <a:lnTo>
                                  <a:pt x="162" y="181"/>
                                </a:lnTo>
                                <a:lnTo>
                                  <a:pt x="163" y="184"/>
                                </a:lnTo>
                                <a:lnTo>
                                  <a:pt x="164" y="185"/>
                                </a:lnTo>
                                <a:lnTo>
                                  <a:pt x="165" y="185"/>
                                </a:lnTo>
                                <a:lnTo>
                                  <a:pt x="166" y="188"/>
                                </a:lnTo>
                                <a:lnTo>
                                  <a:pt x="167" y="192"/>
                                </a:lnTo>
                                <a:lnTo>
                                  <a:pt x="168" y="198"/>
                                </a:lnTo>
                                <a:lnTo>
                                  <a:pt x="169" y="199"/>
                                </a:lnTo>
                                <a:lnTo>
                                  <a:pt x="170" y="200"/>
                                </a:lnTo>
                                <a:lnTo>
                                  <a:pt x="171" y="199"/>
                                </a:lnTo>
                                <a:lnTo>
                                  <a:pt x="172" y="194"/>
                                </a:lnTo>
                                <a:lnTo>
                                  <a:pt x="172" y="213"/>
                                </a:lnTo>
                                <a:lnTo>
                                  <a:pt x="173" y="214"/>
                                </a:lnTo>
                                <a:lnTo>
                                  <a:pt x="174" y="213"/>
                                </a:lnTo>
                                <a:lnTo>
                                  <a:pt x="175" y="210"/>
                                </a:lnTo>
                                <a:lnTo>
                                  <a:pt x="175" y="211"/>
                                </a:lnTo>
                                <a:lnTo>
                                  <a:pt x="176" y="223"/>
                                </a:lnTo>
                                <a:lnTo>
                                  <a:pt x="176" y="208"/>
                                </a:lnTo>
                                <a:lnTo>
                                  <a:pt x="177" y="230"/>
                                </a:lnTo>
                                <a:lnTo>
                                  <a:pt x="178" y="231"/>
                                </a:lnTo>
                                <a:lnTo>
                                  <a:pt x="179" y="230"/>
                                </a:lnTo>
                                <a:lnTo>
                                  <a:pt x="180" y="225"/>
                                </a:lnTo>
                                <a:lnTo>
                                  <a:pt x="180" y="229"/>
                                </a:lnTo>
                                <a:lnTo>
                                  <a:pt x="181" y="218"/>
                                </a:lnTo>
                                <a:lnTo>
                                  <a:pt x="182" y="234"/>
                                </a:lnTo>
                                <a:lnTo>
                                  <a:pt x="183" y="237"/>
                                </a:lnTo>
                                <a:lnTo>
                                  <a:pt x="184" y="245"/>
                                </a:lnTo>
                                <a:lnTo>
                                  <a:pt x="185" y="246"/>
                                </a:lnTo>
                                <a:lnTo>
                                  <a:pt x="186" y="233"/>
                                </a:lnTo>
                                <a:lnTo>
                                  <a:pt x="186" y="245"/>
                                </a:lnTo>
                                <a:lnTo>
                                  <a:pt x="187" y="237"/>
                                </a:lnTo>
                                <a:lnTo>
                                  <a:pt x="187" y="233"/>
                                </a:lnTo>
                                <a:lnTo>
                                  <a:pt x="188" y="238"/>
                                </a:lnTo>
                                <a:lnTo>
                                  <a:pt x="189" y="245"/>
                                </a:lnTo>
                                <a:lnTo>
                                  <a:pt x="190" y="246"/>
                                </a:lnTo>
                                <a:lnTo>
                                  <a:pt x="191" y="234"/>
                                </a:lnTo>
                                <a:lnTo>
                                  <a:pt x="191" y="248"/>
                                </a:lnTo>
                                <a:lnTo>
                                  <a:pt x="192" y="249"/>
                                </a:lnTo>
                                <a:lnTo>
                                  <a:pt x="193" y="236"/>
                                </a:lnTo>
                                <a:lnTo>
                                  <a:pt x="193" y="248"/>
                                </a:lnTo>
                                <a:lnTo>
                                  <a:pt x="194" y="242"/>
                                </a:lnTo>
                                <a:lnTo>
                                  <a:pt x="195" y="243"/>
                                </a:lnTo>
                                <a:lnTo>
                                  <a:pt x="196" y="243"/>
                                </a:lnTo>
                                <a:lnTo>
                                  <a:pt x="197" y="241"/>
                                </a:lnTo>
                                <a:lnTo>
                                  <a:pt x="198" y="246"/>
                                </a:lnTo>
                                <a:lnTo>
                                  <a:pt x="198" y="237"/>
                                </a:lnTo>
                                <a:lnTo>
                                  <a:pt x="199" y="249"/>
                                </a:lnTo>
                                <a:lnTo>
                                  <a:pt x="200" y="250"/>
                                </a:lnTo>
                                <a:lnTo>
                                  <a:pt x="201" y="244"/>
                                </a:lnTo>
                                <a:lnTo>
                                  <a:pt x="201" y="252"/>
                                </a:lnTo>
                                <a:lnTo>
                                  <a:pt x="202" y="253"/>
                                </a:lnTo>
                                <a:lnTo>
                                  <a:pt x="203" y="246"/>
                                </a:lnTo>
                                <a:lnTo>
                                  <a:pt x="203" y="252"/>
                                </a:lnTo>
                                <a:lnTo>
                                  <a:pt x="204" y="250"/>
                                </a:lnTo>
                                <a:lnTo>
                                  <a:pt x="204" y="244"/>
                                </a:lnTo>
                                <a:lnTo>
                                  <a:pt x="205" y="251"/>
                                </a:lnTo>
                                <a:lnTo>
                                  <a:pt x="206" y="250"/>
                                </a:lnTo>
                                <a:lnTo>
                                  <a:pt x="206" y="236"/>
                                </a:lnTo>
                                <a:lnTo>
                                  <a:pt x="206" y="250"/>
                                </a:lnTo>
                                <a:lnTo>
                                  <a:pt x="207" y="244"/>
                                </a:lnTo>
                                <a:lnTo>
                                  <a:pt x="208" y="241"/>
                                </a:lnTo>
                                <a:lnTo>
                                  <a:pt x="209" y="250"/>
                                </a:lnTo>
                                <a:lnTo>
                                  <a:pt x="209" y="239"/>
                                </a:lnTo>
                                <a:lnTo>
                                  <a:pt x="210" y="251"/>
                                </a:lnTo>
                                <a:lnTo>
                                  <a:pt x="211" y="244"/>
                                </a:lnTo>
                                <a:lnTo>
                                  <a:pt x="211" y="250"/>
                                </a:lnTo>
                                <a:lnTo>
                                  <a:pt x="212" y="258"/>
                                </a:lnTo>
                                <a:lnTo>
                                  <a:pt x="212" y="241"/>
                                </a:lnTo>
                                <a:lnTo>
                                  <a:pt x="213" y="259"/>
                                </a:lnTo>
                                <a:lnTo>
                                  <a:pt x="214" y="258"/>
                                </a:lnTo>
                                <a:lnTo>
                                  <a:pt x="214" y="240"/>
                                </a:lnTo>
                                <a:lnTo>
                                  <a:pt x="214" y="258"/>
                                </a:lnTo>
                                <a:lnTo>
                                  <a:pt x="215" y="245"/>
                                </a:lnTo>
                                <a:lnTo>
                                  <a:pt x="216" y="242"/>
                                </a:lnTo>
                                <a:lnTo>
                                  <a:pt x="217" y="242"/>
                                </a:lnTo>
                                <a:lnTo>
                                  <a:pt x="218" y="246"/>
                                </a:lnTo>
                                <a:lnTo>
                                  <a:pt x="218" y="240"/>
                                </a:lnTo>
                                <a:lnTo>
                                  <a:pt x="219" y="247"/>
                                </a:lnTo>
                                <a:lnTo>
                                  <a:pt x="220" y="248"/>
                                </a:lnTo>
                                <a:lnTo>
                                  <a:pt x="221" y="243"/>
                                </a:lnTo>
                                <a:lnTo>
                                  <a:pt x="221" y="247"/>
                                </a:lnTo>
                                <a:lnTo>
                                  <a:pt x="222" y="246"/>
                                </a:lnTo>
                                <a:lnTo>
                                  <a:pt x="223" y="239"/>
                                </a:lnTo>
                                <a:lnTo>
                                  <a:pt x="224" y="243"/>
                                </a:lnTo>
                                <a:lnTo>
                                  <a:pt x="225" y="242"/>
                                </a:lnTo>
                                <a:lnTo>
                                  <a:pt x="226" y="237"/>
                                </a:lnTo>
                                <a:lnTo>
                                  <a:pt x="227" y="241"/>
                                </a:lnTo>
                                <a:lnTo>
                                  <a:pt x="228" y="241"/>
                                </a:lnTo>
                                <a:lnTo>
                                  <a:pt x="228" y="235"/>
                                </a:lnTo>
                                <a:lnTo>
                                  <a:pt x="229" y="243"/>
                                </a:lnTo>
                                <a:lnTo>
                                  <a:pt x="230" y="246"/>
                                </a:lnTo>
                                <a:lnTo>
                                  <a:pt x="231" y="247"/>
                                </a:lnTo>
                                <a:lnTo>
                                  <a:pt x="232" y="243"/>
                                </a:lnTo>
                                <a:lnTo>
                                  <a:pt x="232" y="246"/>
                                </a:lnTo>
                                <a:lnTo>
                                  <a:pt x="233" y="252"/>
                                </a:lnTo>
                                <a:lnTo>
                                  <a:pt x="233" y="243"/>
                                </a:lnTo>
                                <a:lnTo>
                                  <a:pt x="234" y="253"/>
                                </a:lnTo>
                                <a:lnTo>
                                  <a:pt x="235" y="252"/>
                                </a:lnTo>
                                <a:lnTo>
                                  <a:pt x="235" y="241"/>
                                </a:lnTo>
                                <a:lnTo>
                                  <a:pt x="235" y="252"/>
                                </a:lnTo>
                                <a:lnTo>
                                  <a:pt x="236" y="246"/>
                                </a:lnTo>
                                <a:lnTo>
                                  <a:pt x="237" y="244"/>
                                </a:lnTo>
                                <a:lnTo>
                                  <a:pt x="238" y="238"/>
                                </a:lnTo>
                                <a:lnTo>
                                  <a:pt x="239" y="244"/>
                                </a:lnTo>
                                <a:lnTo>
                                  <a:pt x="240" y="241"/>
                                </a:lnTo>
                                <a:lnTo>
                                  <a:pt x="240" y="245"/>
                                </a:lnTo>
                                <a:lnTo>
                                  <a:pt x="241" y="246"/>
                                </a:lnTo>
                                <a:lnTo>
                                  <a:pt x="242" y="245"/>
                                </a:lnTo>
                                <a:lnTo>
                                  <a:pt x="243" y="250"/>
                                </a:lnTo>
                                <a:lnTo>
                                  <a:pt x="243" y="241"/>
                                </a:lnTo>
                                <a:lnTo>
                                  <a:pt x="244" y="251"/>
                                </a:lnTo>
                                <a:lnTo>
                                  <a:pt x="245" y="245"/>
                                </a:lnTo>
                                <a:lnTo>
                                  <a:pt x="245" y="254"/>
                                </a:lnTo>
                                <a:lnTo>
                                  <a:pt x="246" y="255"/>
                                </a:lnTo>
                                <a:lnTo>
                                  <a:pt x="247" y="254"/>
                                </a:lnTo>
                                <a:lnTo>
                                  <a:pt x="247" y="243"/>
                                </a:lnTo>
                                <a:lnTo>
                                  <a:pt x="248" y="237"/>
                                </a:lnTo>
                                <a:lnTo>
                                  <a:pt x="249" y="242"/>
                                </a:lnTo>
                                <a:lnTo>
                                  <a:pt x="250" y="246"/>
                                </a:lnTo>
                                <a:lnTo>
                                  <a:pt x="251" y="247"/>
                                </a:lnTo>
                                <a:lnTo>
                                  <a:pt x="252" y="243"/>
                                </a:lnTo>
                                <a:lnTo>
                                  <a:pt x="252" y="249"/>
                                </a:lnTo>
                                <a:lnTo>
                                  <a:pt x="253" y="250"/>
                                </a:lnTo>
                                <a:lnTo>
                                  <a:pt x="254" y="249"/>
                                </a:lnTo>
                                <a:lnTo>
                                  <a:pt x="254" y="240"/>
                                </a:lnTo>
                                <a:lnTo>
                                  <a:pt x="255" y="243"/>
                                </a:lnTo>
                                <a:lnTo>
                                  <a:pt x="255" y="237"/>
                                </a:lnTo>
                                <a:lnTo>
                                  <a:pt x="256" y="244"/>
                                </a:lnTo>
                                <a:lnTo>
                                  <a:pt x="257" y="245"/>
                                </a:lnTo>
                                <a:lnTo>
                                  <a:pt x="258" y="244"/>
                                </a:lnTo>
                                <a:lnTo>
                                  <a:pt x="259" y="243"/>
                                </a:lnTo>
                                <a:lnTo>
                                  <a:pt x="260" y="243"/>
                                </a:lnTo>
                                <a:lnTo>
                                  <a:pt x="261" y="244"/>
                                </a:lnTo>
                                <a:lnTo>
                                  <a:pt x="262" y="243"/>
                                </a:lnTo>
                                <a:lnTo>
                                  <a:pt x="263" y="242"/>
                                </a:lnTo>
                                <a:lnTo>
                                  <a:pt x="264" y="250"/>
                                </a:lnTo>
                                <a:lnTo>
                                  <a:pt x="264" y="234"/>
                                </a:lnTo>
                                <a:lnTo>
                                  <a:pt x="265" y="251"/>
                                </a:lnTo>
                                <a:lnTo>
                                  <a:pt x="266" y="250"/>
                                </a:lnTo>
                                <a:lnTo>
                                  <a:pt x="267" y="248"/>
                                </a:lnTo>
                                <a:lnTo>
                                  <a:pt x="267" y="234"/>
                                </a:lnTo>
                                <a:lnTo>
                                  <a:pt x="267" y="248"/>
                                </a:lnTo>
                                <a:lnTo>
                                  <a:pt x="268" y="244"/>
                                </a:lnTo>
                                <a:lnTo>
                                  <a:pt x="268" y="250"/>
                                </a:lnTo>
                                <a:lnTo>
                                  <a:pt x="269" y="251"/>
                                </a:lnTo>
                                <a:lnTo>
                                  <a:pt x="270" y="250"/>
                                </a:lnTo>
                                <a:lnTo>
                                  <a:pt x="270" y="241"/>
                                </a:lnTo>
                                <a:lnTo>
                                  <a:pt x="271" y="250"/>
                                </a:lnTo>
                                <a:lnTo>
                                  <a:pt x="272" y="249"/>
                                </a:lnTo>
                                <a:lnTo>
                                  <a:pt x="273" y="248"/>
                                </a:lnTo>
                                <a:lnTo>
                                  <a:pt x="274" y="247"/>
                                </a:lnTo>
                                <a:lnTo>
                                  <a:pt x="274" y="239"/>
                                </a:lnTo>
                                <a:lnTo>
                                  <a:pt x="274" y="247"/>
                                </a:lnTo>
                                <a:lnTo>
                                  <a:pt x="275" y="243"/>
                                </a:lnTo>
                                <a:lnTo>
                                  <a:pt x="276" y="244"/>
                                </a:lnTo>
                                <a:lnTo>
                                  <a:pt x="277" y="236"/>
                                </a:lnTo>
                                <a:lnTo>
                                  <a:pt x="278" y="246"/>
                                </a:lnTo>
                                <a:lnTo>
                                  <a:pt x="279" y="240"/>
                                </a:lnTo>
                                <a:lnTo>
                                  <a:pt x="279" y="248"/>
                                </a:lnTo>
                                <a:lnTo>
                                  <a:pt x="280" y="249"/>
                                </a:lnTo>
                                <a:lnTo>
                                  <a:pt x="281" y="248"/>
                                </a:lnTo>
                                <a:lnTo>
                                  <a:pt x="281" y="240"/>
                                </a:lnTo>
                                <a:lnTo>
                                  <a:pt x="282" y="235"/>
                                </a:lnTo>
                                <a:lnTo>
                                  <a:pt x="283" y="240"/>
                                </a:lnTo>
                                <a:lnTo>
                                  <a:pt x="284" y="236"/>
                                </a:lnTo>
                                <a:lnTo>
                                  <a:pt x="284" y="239"/>
                                </a:lnTo>
                                <a:lnTo>
                                  <a:pt x="285" y="234"/>
                                </a:lnTo>
                                <a:lnTo>
                                  <a:pt x="286" y="233"/>
                                </a:lnTo>
                                <a:lnTo>
                                  <a:pt x="287" y="230"/>
                                </a:lnTo>
                                <a:lnTo>
                                  <a:pt x="288" y="233"/>
                                </a:lnTo>
                                <a:lnTo>
                                  <a:pt x="289" y="234"/>
                                </a:lnTo>
                                <a:lnTo>
                                  <a:pt x="290" y="233"/>
                                </a:lnTo>
                                <a:lnTo>
                                  <a:pt x="290" y="220"/>
                                </a:lnTo>
                                <a:lnTo>
                                  <a:pt x="291" y="215"/>
                                </a:lnTo>
                                <a:lnTo>
                                  <a:pt x="292" y="213"/>
                                </a:lnTo>
                                <a:lnTo>
                                  <a:pt x="293" y="207"/>
                                </a:lnTo>
                                <a:lnTo>
                                  <a:pt x="294" y="207"/>
                                </a:lnTo>
                                <a:lnTo>
                                  <a:pt x="295" y="207"/>
                                </a:lnTo>
                                <a:lnTo>
                                  <a:pt x="296" y="195"/>
                                </a:lnTo>
                                <a:lnTo>
                                  <a:pt x="297" y="191"/>
                                </a:lnTo>
                                <a:lnTo>
                                  <a:pt x="298" y="184"/>
                                </a:lnTo>
                                <a:lnTo>
                                  <a:pt x="299" y="182"/>
                                </a:lnTo>
                                <a:lnTo>
                                  <a:pt x="300" y="173"/>
                                </a:lnTo>
                                <a:lnTo>
                                  <a:pt x="301" y="170"/>
                                </a:lnTo>
                                <a:lnTo>
                                  <a:pt x="302" y="167"/>
                                </a:lnTo>
                                <a:lnTo>
                                  <a:pt x="303" y="162"/>
                                </a:lnTo>
                                <a:lnTo>
                                  <a:pt x="304" y="157"/>
                                </a:lnTo>
                                <a:lnTo>
                                  <a:pt x="305" y="152"/>
                                </a:lnTo>
                                <a:lnTo>
                                  <a:pt x="306" y="147"/>
                                </a:lnTo>
                                <a:lnTo>
                                  <a:pt x="307" y="144"/>
                                </a:lnTo>
                                <a:lnTo>
                                  <a:pt x="308" y="140"/>
                                </a:lnTo>
                                <a:lnTo>
                                  <a:pt x="309" y="133"/>
                                </a:lnTo>
                                <a:lnTo>
                                  <a:pt x="310" y="129"/>
                                </a:lnTo>
                                <a:lnTo>
                                  <a:pt x="311" y="121"/>
                                </a:lnTo>
                                <a:lnTo>
                                  <a:pt x="312" y="116"/>
                                </a:lnTo>
                                <a:lnTo>
                                  <a:pt x="313" y="108"/>
                                </a:lnTo>
                                <a:lnTo>
                                  <a:pt x="314" y="105"/>
                                </a:lnTo>
                                <a:lnTo>
                                  <a:pt x="315" y="100"/>
                                </a:lnTo>
                                <a:lnTo>
                                  <a:pt x="316" y="91"/>
                                </a:lnTo>
                                <a:lnTo>
                                  <a:pt x="317" y="88"/>
                                </a:lnTo>
                                <a:lnTo>
                                  <a:pt x="318" y="85"/>
                                </a:lnTo>
                                <a:lnTo>
                                  <a:pt x="319" y="76"/>
                                </a:lnTo>
                                <a:lnTo>
                                  <a:pt x="320" y="70"/>
                                </a:lnTo>
                                <a:lnTo>
                                  <a:pt x="321" y="64"/>
                                </a:lnTo>
                                <a:lnTo>
                                  <a:pt x="322" y="59"/>
                                </a:lnTo>
                                <a:lnTo>
                                  <a:pt x="323" y="53"/>
                                </a:lnTo>
                                <a:lnTo>
                                  <a:pt x="324" y="48"/>
                                </a:lnTo>
                                <a:lnTo>
                                  <a:pt x="325" y="46"/>
                                </a:lnTo>
                                <a:lnTo>
                                  <a:pt x="326" y="38"/>
                                </a:lnTo>
                                <a:lnTo>
                                  <a:pt x="327" y="34"/>
                                </a:lnTo>
                                <a:lnTo>
                                  <a:pt x="328" y="29"/>
                                </a:lnTo>
                                <a:lnTo>
                                  <a:pt x="329" y="24"/>
                                </a:lnTo>
                                <a:lnTo>
                                  <a:pt x="330" y="20"/>
                                </a:lnTo>
                                <a:lnTo>
                                  <a:pt x="331" y="20"/>
                                </a:lnTo>
                                <a:lnTo>
                                  <a:pt x="332" y="14"/>
                                </a:lnTo>
                                <a:lnTo>
                                  <a:pt x="333" y="10"/>
                                </a:lnTo>
                                <a:lnTo>
                                  <a:pt x="334" y="8"/>
                                </a:lnTo>
                                <a:lnTo>
                                  <a:pt x="335" y="8"/>
                                </a:lnTo>
                                <a:lnTo>
                                  <a:pt x="336" y="5"/>
                                </a:lnTo>
                                <a:lnTo>
                                  <a:pt x="337" y="3"/>
                                </a:lnTo>
                                <a:lnTo>
                                  <a:pt x="338" y="8"/>
                                </a:lnTo>
                                <a:lnTo>
                                  <a:pt x="339" y="7"/>
                                </a:lnTo>
                                <a:lnTo>
                                  <a:pt x="339" y="0"/>
                                </a:lnTo>
                                <a:lnTo>
                                  <a:pt x="339" y="7"/>
                                </a:lnTo>
                                <a:lnTo>
                                  <a:pt x="340" y="1"/>
                                </a:lnTo>
                                <a:lnTo>
                                  <a:pt x="341" y="0"/>
                                </a:lnTo>
                                <a:lnTo>
                                  <a:pt x="342" y="0"/>
                                </a:lnTo>
                                <a:lnTo>
                                  <a:pt x="343" y="1"/>
                                </a:lnTo>
                                <a:lnTo>
                                  <a:pt x="344" y="2"/>
                                </a:lnTo>
                                <a:lnTo>
                                  <a:pt x="345" y="2"/>
                                </a:lnTo>
                                <a:lnTo>
                                  <a:pt x="346" y="2"/>
                                </a:lnTo>
                                <a:lnTo>
                                  <a:pt x="347" y="2"/>
                                </a:lnTo>
                                <a:lnTo>
                                  <a:pt x="348" y="1"/>
                                </a:lnTo>
                                <a:lnTo>
                                  <a:pt x="349" y="1"/>
                                </a:lnTo>
                                <a:lnTo>
                                  <a:pt x="350" y="1"/>
                                </a:lnTo>
                                <a:lnTo>
                                  <a:pt x="351" y="1"/>
                                </a:lnTo>
                                <a:lnTo>
                                  <a:pt x="352" y="2"/>
                                </a:lnTo>
                                <a:lnTo>
                                  <a:pt x="353" y="2"/>
                                </a:lnTo>
                                <a:lnTo>
                                  <a:pt x="354" y="2"/>
                                </a:lnTo>
                                <a:lnTo>
                                  <a:pt x="355" y="2"/>
                                </a:lnTo>
                                <a:lnTo>
                                  <a:pt x="356" y="2"/>
                                </a:lnTo>
                                <a:lnTo>
                                  <a:pt x="357" y="1"/>
                                </a:lnTo>
                                <a:lnTo>
                                  <a:pt x="358" y="2"/>
                                </a:lnTo>
                                <a:lnTo>
                                  <a:pt x="359" y="1"/>
                                </a:lnTo>
                                <a:lnTo>
                                  <a:pt x="360" y="1"/>
                                </a:lnTo>
                                <a:lnTo>
                                  <a:pt x="361" y="1"/>
                                </a:lnTo>
                                <a:lnTo>
                                  <a:pt x="362" y="1"/>
                                </a:lnTo>
                                <a:lnTo>
                                  <a:pt x="363" y="4"/>
                                </a:lnTo>
                                <a:lnTo>
                                  <a:pt x="364" y="5"/>
                                </a:lnTo>
                                <a:lnTo>
                                  <a:pt x="365" y="9"/>
                                </a:lnTo>
                                <a:lnTo>
                                  <a:pt x="366" y="10"/>
                                </a:lnTo>
                                <a:lnTo>
                                  <a:pt x="367" y="11"/>
                                </a:lnTo>
                                <a:lnTo>
                                  <a:pt x="368" y="23"/>
                                </a:lnTo>
                                <a:lnTo>
                                  <a:pt x="369" y="24"/>
                                </a:lnTo>
                                <a:lnTo>
                                  <a:pt x="370" y="19"/>
                                </a:lnTo>
                                <a:lnTo>
                                  <a:pt x="370" y="23"/>
                                </a:lnTo>
                                <a:lnTo>
                                  <a:pt x="371" y="26"/>
                                </a:lnTo>
                                <a:lnTo>
                                  <a:pt x="372" y="31"/>
                                </a:lnTo>
                                <a:lnTo>
                                  <a:pt x="373" y="36"/>
                                </a:lnTo>
                                <a:lnTo>
                                  <a:pt x="374" y="42"/>
                                </a:lnTo>
                                <a:lnTo>
                                  <a:pt x="375" y="44"/>
                                </a:lnTo>
                                <a:lnTo>
                                  <a:pt x="376" y="50"/>
                                </a:lnTo>
                                <a:lnTo>
                                  <a:pt x="377" y="56"/>
                                </a:lnTo>
                                <a:lnTo>
                                  <a:pt x="378" y="61"/>
                                </a:lnTo>
                                <a:lnTo>
                                  <a:pt x="379" y="66"/>
                                </a:lnTo>
                                <a:lnTo>
                                  <a:pt x="380" y="76"/>
                                </a:lnTo>
                                <a:lnTo>
                                  <a:pt x="381" y="77"/>
                                </a:lnTo>
                                <a:lnTo>
                                  <a:pt x="382" y="85"/>
                                </a:lnTo>
                                <a:lnTo>
                                  <a:pt x="383" y="86"/>
                                </a:lnTo>
                                <a:lnTo>
                                  <a:pt x="384" y="97"/>
                                </a:lnTo>
                                <a:lnTo>
                                  <a:pt x="385" y="104"/>
                                </a:lnTo>
                                <a:lnTo>
                                  <a:pt x="386" y="105"/>
                                </a:lnTo>
                                <a:lnTo>
                                  <a:pt x="387" y="112"/>
                                </a:lnTo>
                                <a:lnTo>
                                  <a:pt x="388" y="117"/>
                                </a:lnTo>
                                <a:lnTo>
                                  <a:pt x="389" y="124"/>
                                </a:lnTo>
                                <a:lnTo>
                                  <a:pt x="390" y="132"/>
                                </a:lnTo>
                                <a:lnTo>
                                  <a:pt x="391" y="136"/>
                                </a:lnTo>
                                <a:lnTo>
                                  <a:pt x="392" y="139"/>
                                </a:lnTo>
                                <a:lnTo>
                                  <a:pt x="393" y="145"/>
                                </a:lnTo>
                                <a:lnTo>
                                  <a:pt x="394" y="148"/>
                                </a:lnTo>
                                <a:lnTo>
                                  <a:pt x="395" y="155"/>
                                </a:lnTo>
                                <a:lnTo>
                                  <a:pt x="396" y="159"/>
                                </a:lnTo>
                                <a:lnTo>
                                  <a:pt x="397" y="163"/>
                                </a:lnTo>
                                <a:lnTo>
                                  <a:pt x="398" y="168"/>
                                </a:lnTo>
                                <a:lnTo>
                                  <a:pt x="399" y="171"/>
                                </a:lnTo>
                                <a:lnTo>
                                  <a:pt x="400" y="179"/>
                                </a:lnTo>
                                <a:lnTo>
                                  <a:pt x="401" y="182"/>
                                </a:lnTo>
                                <a:lnTo>
                                  <a:pt x="402" y="186"/>
                                </a:lnTo>
                                <a:lnTo>
                                  <a:pt x="403" y="191"/>
                                </a:lnTo>
                                <a:lnTo>
                                  <a:pt x="404" y="197"/>
                                </a:lnTo>
                                <a:lnTo>
                                  <a:pt x="405" y="218"/>
                                </a:lnTo>
                                <a:lnTo>
                                  <a:pt x="406" y="219"/>
                                </a:lnTo>
                                <a:lnTo>
                                  <a:pt x="407" y="208"/>
                                </a:lnTo>
                                <a:lnTo>
                                  <a:pt x="407" y="218"/>
                                </a:lnTo>
                                <a:lnTo>
                                  <a:pt x="408" y="215"/>
                                </a:lnTo>
                                <a:lnTo>
                                  <a:pt x="409" y="210"/>
                                </a:lnTo>
                                <a:lnTo>
                                  <a:pt x="410" y="225"/>
                                </a:lnTo>
                                <a:lnTo>
                                  <a:pt x="411" y="226"/>
                                </a:lnTo>
                                <a:lnTo>
                                  <a:pt x="412" y="223"/>
                                </a:lnTo>
                                <a:lnTo>
                                  <a:pt x="412" y="231"/>
                                </a:lnTo>
                                <a:lnTo>
                                  <a:pt x="413" y="232"/>
                                </a:lnTo>
                                <a:lnTo>
                                  <a:pt x="414" y="229"/>
                                </a:lnTo>
                                <a:lnTo>
                                  <a:pt x="414" y="234"/>
                                </a:lnTo>
                                <a:lnTo>
                                  <a:pt x="415" y="238"/>
                                </a:lnTo>
                                <a:lnTo>
                                  <a:pt x="416" y="239"/>
                                </a:lnTo>
                                <a:lnTo>
                                  <a:pt x="417" y="240"/>
                                </a:lnTo>
                                <a:lnTo>
                                  <a:pt x="418" y="241"/>
                                </a:lnTo>
                                <a:lnTo>
                                  <a:pt x="419" y="249"/>
                                </a:lnTo>
                                <a:lnTo>
                                  <a:pt x="420" y="250"/>
                                </a:lnTo>
                                <a:lnTo>
                                  <a:pt x="421" y="244"/>
                                </a:lnTo>
                                <a:lnTo>
                                  <a:pt x="421" y="249"/>
                                </a:lnTo>
                                <a:lnTo>
                                  <a:pt x="422" y="247"/>
                                </a:lnTo>
                                <a:lnTo>
                                  <a:pt x="422" y="240"/>
                                </a:lnTo>
                                <a:lnTo>
                                  <a:pt x="423" y="248"/>
                                </a:lnTo>
                                <a:lnTo>
                                  <a:pt x="424" y="247"/>
                                </a:lnTo>
                                <a:lnTo>
                                  <a:pt x="425" y="247"/>
                                </a:lnTo>
                                <a:lnTo>
                                  <a:pt x="426" y="252"/>
                                </a:lnTo>
                                <a:lnTo>
                                  <a:pt x="427" y="253"/>
                                </a:lnTo>
                                <a:lnTo>
                                  <a:pt x="428" y="247"/>
                                </a:lnTo>
                                <a:lnTo>
                                  <a:pt x="428" y="252"/>
                                </a:lnTo>
                                <a:lnTo>
                                  <a:pt x="429" y="241"/>
                                </a:lnTo>
                                <a:lnTo>
                                  <a:pt x="429" y="247"/>
                                </a:lnTo>
                                <a:lnTo>
                                  <a:pt x="430" y="243"/>
                                </a:lnTo>
                                <a:lnTo>
                                  <a:pt x="431" y="238"/>
                                </a:lnTo>
                                <a:lnTo>
                                  <a:pt x="432" y="225"/>
                                </a:lnTo>
                                <a:lnTo>
                                  <a:pt x="432" y="238"/>
                                </a:lnTo>
                                <a:lnTo>
                                  <a:pt x="433" y="235"/>
                                </a:lnTo>
                                <a:lnTo>
                                  <a:pt x="433" y="250"/>
                                </a:lnTo>
                                <a:lnTo>
                                  <a:pt x="434" y="251"/>
                                </a:lnTo>
                                <a:lnTo>
                                  <a:pt x="435" y="248"/>
                                </a:lnTo>
                                <a:lnTo>
                                  <a:pt x="435" y="250"/>
                                </a:lnTo>
                                <a:lnTo>
                                  <a:pt x="436" y="244"/>
                                </a:lnTo>
                                <a:lnTo>
                                  <a:pt x="437" y="240"/>
                                </a:lnTo>
                                <a:lnTo>
                                  <a:pt x="438" y="243"/>
                                </a:lnTo>
                                <a:lnTo>
                                  <a:pt x="438" y="236"/>
                                </a:lnTo>
                                <a:lnTo>
                                  <a:pt x="439" y="247"/>
                                </a:lnTo>
                                <a:lnTo>
                                  <a:pt x="440" y="248"/>
                                </a:lnTo>
                                <a:lnTo>
                                  <a:pt x="441" y="238"/>
                                </a:lnTo>
                                <a:lnTo>
                                  <a:pt x="441" y="247"/>
                                </a:lnTo>
                                <a:lnTo>
                                  <a:pt x="442" y="247"/>
                                </a:lnTo>
                                <a:lnTo>
                                  <a:pt x="443" y="242"/>
                                </a:lnTo>
                                <a:lnTo>
                                  <a:pt x="443" y="246"/>
                                </a:lnTo>
                                <a:lnTo>
                                  <a:pt x="444" y="252"/>
                                </a:lnTo>
                                <a:lnTo>
                                  <a:pt x="445" y="253"/>
                                </a:lnTo>
                                <a:lnTo>
                                  <a:pt x="446" y="243"/>
                                </a:lnTo>
                                <a:lnTo>
                                  <a:pt x="446" y="252"/>
                                </a:lnTo>
                                <a:lnTo>
                                  <a:pt x="447" y="251"/>
                                </a:lnTo>
                                <a:lnTo>
                                  <a:pt x="448" y="250"/>
                                </a:lnTo>
                                <a:lnTo>
                                  <a:pt x="448" y="241"/>
                                </a:lnTo>
                                <a:lnTo>
                                  <a:pt x="448" y="250"/>
                                </a:lnTo>
                                <a:lnTo>
                                  <a:pt x="449" y="245"/>
                                </a:lnTo>
                                <a:lnTo>
                                  <a:pt x="449" y="257"/>
                                </a:lnTo>
                                <a:lnTo>
                                  <a:pt x="450" y="258"/>
                                </a:lnTo>
                                <a:lnTo>
                                  <a:pt x="451" y="257"/>
                                </a:lnTo>
                                <a:lnTo>
                                  <a:pt x="451" y="231"/>
                                </a:lnTo>
                                <a:lnTo>
                                  <a:pt x="451" y="257"/>
                                </a:lnTo>
                                <a:lnTo>
                                  <a:pt x="452" y="246"/>
                                </a:lnTo>
                                <a:lnTo>
                                  <a:pt x="452" y="251"/>
                                </a:lnTo>
                                <a:lnTo>
                                  <a:pt x="453" y="252"/>
                                </a:lnTo>
                                <a:lnTo>
                                  <a:pt x="454" y="251"/>
                                </a:lnTo>
                                <a:lnTo>
                                  <a:pt x="454" y="245"/>
                                </a:lnTo>
                                <a:lnTo>
                                  <a:pt x="455" y="242"/>
                                </a:lnTo>
                                <a:lnTo>
                                  <a:pt x="456" y="250"/>
                                </a:lnTo>
                                <a:lnTo>
                                  <a:pt x="456" y="240"/>
                                </a:lnTo>
                                <a:lnTo>
                                  <a:pt x="457" y="256"/>
                                </a:lnTo>
                                <a:lnTo>
                                  <a:pt x="458" y="257"/>
                                </a:lnTo>
                                <a:lnTo>
                                  <a:pt x="459" y="250"/>
                                </a:lnTo>
                                <a:lnTo>
                                  <a:pt x="459" y="256"/>
                                </a:lnTo>
                                <a:lnTo>
                                  <a:pt x="460" y="245"/>
                                </a:lnTo>
                                <a:lnTo>
                                  <a:pt x="461" y="235"/>
                                </a:lnTo>
                                <a:lnTo>
                                  <a:pt x="462" y="247"/>
                                </a:lnTo>
                                <a:lnTo>
                                  <a:pt x="463" y="240"/>
                                </a:lnTo>
                                <a:lnTo>
                                  <a:pt x="463" y="246"/>
                                </a:lnTo>
                                <a:lnTo>
                                  <a:pt x="464" y="239"/>
                                </a:lnTo>
                                <a:lnTo>
                                  <a:pt x="465" y="242"/>
                                </a:lnTo>
                                <a:lnTo>
                                  <a:pt x="465" y="238"/>
                                </a:lnTo>
                                <a:lnTo>
                                  <a:pt x="466" y="243"/>
                                </a:lnTo>
                                <a:lnTo>
                                  <a:pt x="467" y="240"/>
                                </a:lnTo>
                                <a:lnTo>
                                  <a:pt x="467" y="251"/>
                                </a:lnTo>
                                <a:lnTo>
                                  <a:pt x="468" y="252"/>
                                </a:lnTo>
                                <a:lnTo>
                                  <a:pt x="469" y="247"/>
                                </a:lnTo>
                                <a:lnTo>
                                  <a:pt x="469" y="251"/>
                                </a:lnTo>
                                <a:lnTo>
                                  <a:pt x="470" y="240"/>
                                </a:lnTo>
                                <a:lnTo>
                                  <a:pt x="471" y="247"/>
                                </a:lnTo>
                                <a:lnTo>
                                  <a:pt x="471" y="235"/>
                                </a:lnTo>
                                <a:lnTo>
                                  <a:pt x="472" y="248"/>
                                </a:lnTo>
                                <a:lnTo>
                                  <a:pt x="473" y="241"/>
                                </a:lnTo>
                                <a:lnTo>
                                  <a:pt x="473" y="247"/>
                                </a:lnTo>
                                <a:lnTo>
                                  <a:pt x="474" y="245"/>
                                </a:lnTo>
                                <a:lnTo>
                                  <a:pt x="474" y="241"/>
                                </a:lnTo>
                                <a:lnTo>
                                  <a:pt x="475" y="246"/>
                                </a:lnTo>
                                <a:lnTo>
                                  <a:pt x="476" y="246"/>
                                </a:lnTo>
                                <a:lnTo>
                                  <a:pt x="477" y="246"/>
                                </a:lnTo>
                                <a:lnTo>
                                  <a:pt x="478" y="243"/>
                                </a:lnTo>
                                <a:lnTo>
                                  <a:pt x="478" y="248"/>
                                </a:lnTo>
                                <a:lnTo>
                                  <a:pt x="479" y="249"/>
                                </a:lnTo>
                                <a:lnTo>
                                  <a:pt x="480" y="248"/>
                                </a:lnTo>
                                <a:lnTo>
                                  <a:pt x="480" y="242"/>
                                </a:lnTo>
                                <a:lnTo>
                                  <a:pt x="481" y="238"/>
                                </a:lnTo>
                                <a:lnTo>
                                  <a:pt x="481" y="242"/>
                                </a:lnTo>
                                <a:lnTo>
                                  <a:pt x="482" y="239"/>
                                </a:lnTo>
                                <a:lnTo>
                                  <a:pt x="482" y="240"/>
                                </a:lnTo>
                                <a:lnTo>
                                  <a:pt x="483" y="250"/>
                                </a:lnTo>
                                <a:lnTo>
                                  <a:pt x="484" y="251"/>
                                </a:lnTo>
                                <a:lnTo>
                                  <a:pt x="485" y="245"/>
                                </a:lnTo>
                                <a:lnTo>
                                  <a:pt x="485" y="250"/>
                                </a:lnTo>
                                <a:lnTo>
                                  <a:pt x="486" y="248"/>
                                </a:lnTo>
                                <a:lnTo>
                                  <a:pt x="487" y="253"/>
                                </a:lnTo>
                                <a:lnTo>
                                  <a:pt x="487" y="245"/>
                                </a:lnTo>
                                <a:lnTo>
                                  <a:pt x="488" y="254"/>
                                </a:lnTo>
                                <a:lnTo>
                                  <a:pt x="489" y="247"/>
                                </a:lnTo>
                                <a:lnTo>
                                  <a:pt x="489" y="253"/>
                                </a:lnTo>
                                <a:lnTo>
                                  <a:pt x="490" y="246"/>
                                </a:lnTo>
                                <a:lnTo>
                                  <a:pt x="491" y="239"/>
                                </a:lnTo>
                                <a:lnTo>
                                  <a:pt x="492" y="248"/>
                                </a:lnTo>
                                <a:lnTo>
                                  <a:pt x="492" y="233"/>
                                </a:lnTo>
                                <a:lnTo>
                                  <a:pt x="493" y="249"/>
                                </a:lnTo>
                                <a:lnTo>
                                  <a:pt x="494" y="252"/>
                                </a:lnTo>
                                <a:lnTo>
                                  <a:pt x="494" y="231"/>
                                </a:lnTo>
                                <a:lnTo>
                                  <a:pt x="495" y="253"/>
                                </a:lnTo>
                                <a:lnTo>
                                  <a:pt x="496" y="237"/>
                                </a:lnTo>
                                <a:lnTo>
                                  <a:pt x="496" y="252"/>
                                </a:lnTo>
                                <a:lnTo>
                                  <a:pt x="497" y="244"/>
                                </a:lnTo>
                                <a:lnTo>
                                  <a:pt x="498" y="244"/>
                                </a:lnTo>
                                <a:lnTo>
                                  <a:pt x="499" y="237"/>
                                </a:lnTo>
                                <a:lnTo>
                                  <a:pt x="500" y="242"/>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10"/>
                        <wps:cNvCnPr/>
                        <wps:spPr bwMode="auto">
                          <a:xfrm>
                            <a:off x="8010"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11"/>
                        <wps:cNvCnPr/>
                        <wps:spPr bwMode="auto">
                          <a:xfrm>
                            <a:off x="2790" y="1098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 name="Line 12"/>
                        <wps:cNvCnPr/>
                        <wps:spPr bwMode="auto">
                          <a:xfrm>
                            <a:off x="3915" y="1021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9" name="Line 13"/>
                        <wps:cNvCnPr/>
                        <wps:spPr bwMode="auto">
                          <a:xfrm>
                            <a:off x="5040" y="1093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0" name="Line 14"/>
                        <wps:cNvCnPr/>
                        <wps:spPr bwMode="auto">
                          <a:xfrm>
                            <a:off x="7305" y="1093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1" name="Line 15"/>
                        <wps:cNvCnPr/>
                        <wps:spPr bwMode="auto">
                          <a:xfrm>
                            <a:off x="6135" y="837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2" name="Line 16"/>
                        <wps:cNvCnPr/>
                        <wps:spPr bwMode="auto">
                          <a:xfrm>
                            <a:off x="2478" y="10677"/>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23" name="Text Box 17"/>
                        <wps:cNvSpPr txBox="1">
                          <a:spLocks noChangeArrowheads="1"/>
                        </wps:cNvSpPr>
                        <wps:spPr bwMode="auto">
                          <a:xfrm>
                            <a:off x="2910"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1</w:t>
                              </w:r>
                            </w:p>
                          </w:txbxContent>
                        </wps:txbx>
                        <wps:bodyPr rot="0" vert="horz" wrap="square" lIns="18000" tIns="0" rIns="18000" bIns="0" anchor="t" anchorCtr="0" upright="1">
                          <a:noAutofit/>
                        </wps:bodyPr>
                      </wps:wsp>
                      <wps:wsp>
                        <wps:cNvPr id="624" name="Text Box 18"/>
                        <wps:cNvSpPr txBox="1">
                          <a:spLocks noChangeArrowheads="1"/>
                        </wps:cNvSpPr>
                        <wps:spPr bwMode="auto">
                          <a:xfrm>
                            <a:off x="2148" y="822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A</w:t>
                              </w:r>
                            </w:p>
                          </w:txbxContent>
                        </wps:txbx>
                        <wps:bodyPr rot="0" vert="horz" wrap="square" lIns="18000" tIns="0" rIns="18000" bIns="0" anchor="t" anchorCtr="0" upright="1">
                          <a:noAutofit/>
                        </wps:bodyPr>
                      </wps:wsp>
                      <wps:wsp>
                        <wps:cNvPr id="625" name="Text Box 19"/>
                        <wps:cNvSpPr txBox="1">
                          <a:spLocks noChangeArrowheads="1"/>
                        </wps:cNvSpPr>
                        <wps:spPr bwMode="auto">
                          <a:xfrm>
                            <a:off x="1545" y="1040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U</w:t>
                              </w:r>
                              <w:r>
                                <w:rPr>
                                  <w:caps w:val="0"/>
                                  <w:lang w:val="de-DE"/>
                                </w:rPr>
                                <w:t>mbral</w:t>
                              </w:r>
                            </w:p>
                          </w:txbxContent>
                        </wps:txbx>
                        <wps:bodyPr rot="0" vert="horz" wrap="square" lIns="18000" tIns="0" rIns="18000" bIns="0" anchor="t" anchorCtr="0" upright="1">
                          <a:noAutofit/>
                        </wps:bodyPr>
                      </wps:wsp>
                      <wps:wsp>
                        <wps:cNvPr id="626" name="Text Box 20"/>
                        <wps:cNvSpPr txBox="1">
                          <a:spLocks noChangeArrowheads="1"/>
                        </wps:cNvSpPr>
                        <wps:spPr bwMode="auto">
                          <a:xfrm>
                            <a:off x="8013" y="11250"/>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caps w:val="0"/>
                                  <w:lang w:val="de-DE"/>
                                </w:rPr>
                                <w:t>Canal</w:t>
                              </w:r>
                            </w:p>
                          </w:txbxContent>
                        </wps:txbx>
                        <wps:bodyPr rot="0" vert="horz" wrap="square" lIns="18000" tIns="0" rIns="18000" bIns="0" anchor="t" anchorCtr="0" upright="1">
                          <a:noAutofit/>
                        </wps:bodyPr>
                      </wps:wsp>
                      <wps:wsp>
                        <wps:cNvPr id="627" name="Text Box 21"/>
                        <wps:cNvSpPr txBox="1">
                          <a:spLocks noChangeArrowheads="1"/>
                        </wps:cNvSpPr>
                        <wps:spPr bwMode="auto">
                          <a:xfrm>
                            <a:off x="403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2</w:t>
                              </w:r>
                            </w:p>
                          </w:txbxContent>
                        </wps:txbx>
                        <wps:bodyPr rot="0" vert="horz" wrap="square" lIns="18000" tIns="0" rIns="18000" bIns="0" anchor="t" anchorCtr="0" upright="1">
                          <a:noAutofit/>
                        </wps:bodyPr>
                      </wps:wsp>
                      <wps:wsp>
                        <wps:cNvPr id="628" name="Text Box 22"/>
                        <wps:cNvSpPr txBox="1">
                          <a:spLocks noChangeArrowheads="1"/>
                        </wps:cNvSpPr>
                        <wps:spPr bwMode="auto">
                          <a:xfrm>
                            <a:off x="5160"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3</w:t>
                              </w:r>
                            </w:p>
                          </w:txbxContent>
                        </wps:txbx>
                        <wps:bodyPr rot="0" vert="horz" wrap="square" lIns="18000" tIns="0" rIns="18000" bIns="0" anchor="t" anchorCtr="0" upright="1">
                          <a:noAutofit/>
                        </wps:bodyPr>
                      </wps:wsp>
                      <wps:wsp>
                        <wps:cNvPr id="629" name="Text Box 23"/>
                        <wps:cNvSpPr txBox="1">
                          <a:spLocks noChangeArrowheads="1"/>
                        </wps:cNvSpPr>
                        <wps:spPr bwMode="auto">
                          <a:xfrm>
                            <a:off x="625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4</w:t>
                              </w:r>
                            </w:p>
                          </w:txbxContent>
                        </wps:txbx>
                        <wps:bodyPr rot="0" vert="horz" wrap="square" lIns="18000" tIns="0" rIns="18000" bIns="0" anchor="t" anchorCtr="0" upright="1">
                          <a:noAutofit/>
                        </wps:bodyPr>
                      </wps:wsp>
                      <wps:wsp>
                        <wps:cNvPr id="630" name="Text Box 24"/>
                        <wps:cNvSpPr txBox="1">
                          <a:spLocks noChangeArrowheads="1"/>
                        </wps:cNvSpPr>
                        <wps:spPr bwMode="auto">
                          <a:xfrm>
                            <a:off x="730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3C15E" id="Group 608" o:spid="_x0000_s1118" style="position:absolute;left:0;text-align:left;margin-left:60pt;margin-top:8.4pt;width:370.05pt;height:171.75pt;z-index:251659264" coordorigin="1545,8220"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">
                <v:line id="Line 3" o:spid="_x0000_s1119" style="position:absolute;flip:y;visibility:visible;mso-wrap-style:square" from="2475,8220" to="2475,1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">
                  <v:stroke endarrow="block"/>
                </v:line>
                <v:line id="Line 4" o:spid="_x0000_s1120" style="position:absolute;visibility:visible;mso-wrap-style:square" from="2475,11205" to="8295,1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">
                  <v:stroke endarrow="block"/>
                </v:line>
                <v:line id="Line 5" o:spid="_x0000_s1121" style="position:absolute;visibility:visible;mso-wrap-style:square" from="3585,11175" to="3585,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line id="Line 6" o:spid="_x0000_s1122" style="position:absolute;visibility:visible;mso-wrap-style:square" from="4695,11175" to="4695,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"/>
                <v:line id="Line 7" o:spid="_x0000_s1123" style="position:absolute;visibility:visible;mso-wrap-style:square" from="5805,11175" to="5805,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"/>
                <v:line id="Line 8" o:spid="_x0000_s1124" style="position:absolute;visibility:visible;mso-wrap-style:square" from="6915,11175" to="6915,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1lxgAAANwAAAAPAAAAZHJzL2Rvd25yZXYueG1sRI9Ba8JA&#10;FITvBf/D8gq91Y22BE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rLFdZcYAAADcAAAA&#10;DwAAAAAAAAAAAAAAAAAHAgAAZHJzL2Rvd25yZXYueG1sUEsFBgAAAAADAAMAtwAAAPoCAAAAAA==&#10;"/>
                <v:shape id="Freeform 9" o:spid="_x0000_s1125" style="position:absolute;left:2475;top:8370;width:5535;height:2835;visibility:visible;mso-wrap-style:square;v-text-anchor:top" coordsize="50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" path="m,259r,l1,252r1,-1l3,247r1,l5,249,6,239r,8l7,243r,8l8,257r1,1l10,249r,8l11,241r1,8l13,246r,8l14,255r1,-3l15,254r1,-7l17,255r1,-1l18,240r,14l19,247r,17l20,265r1,-10l21,264r1,-10l23,260r,-8l24,261r1,-8l25,260r1,-14l27,256r,-14l28,257r1,-10l29,256r1,l31,248r,7l32,250r,3l33,254r1,1l35,256r1,-1l36,249r1,4l38,255r,-8l39,256r1,1l40,242r1,16l42,250r,7l43,249r1,-3l45,252r1,-5l46,258r1,1l48,258r,-14l49,252r,-11l50,253r1,-10l51,252r1,-13l53,249r,-10l54,250r1,1l56,248r,2l57,248r1,-4l59,257r,-14l60,258r1,2l61,241r1,20l63,252r,8l64,253r1,4l65,245r1,13l67,258r1,-1l68,241r1,-1l70,257r,-20l71,258r1,-13l72,257r1,-7l73,254r1,1l75,254r,-13l75,254r1,-5l76,254r1,1l78,252r,2l79,247r,5l80,248r1,-8l82,251r1,1l84,243r,8l85,252r1,l87,246r,6l88,254r1,1l90,252r,2l91,250r1,-4l93,252r1,1l94,246r1,8l96,253r,-15l97,254r1,-6l98,253r1,-18l99,248r1,-4l100,246r1,1l102,242r1,-6l104,242r,-6l105,245r1,1l107,246r1,-1l108,235r1,-6l109,235r1,-4l111,237r,-11l112,238r1,-5l113,237r1,l114,228r1,10l116,237r,-10l117,220r,7l118,223r1,-19l120,223r1,-8l121,222r1,-11l123,216r1,-1l124,208r1,-13l126,208r1,-11l127,207r1,-10l129,193r1,-2l131,188r1,-4l133,187r1,-4l135,183r1,-3l137,181r1,-2l139,179r1,-1l141,177r1,-1l143,176r1,-1l145,177r1,-2l147,176r1,-2l149,175r1,l151,176r1,-1l153,175r1,-2l155,175r1,l157,175r1,4l159,180r1,l161,179r1,2l163,184r1,1l165,185r1,3l167,192r1,6l169,199r1,1l171,199r1,-5l172,213r1,1l174,213r1,-3l175,211r1,12l176,208r1,22l178,231r1,-1l180,225r,4l181,218r1,16l183,237r1,8l185,246r1,-13l186,245r1,-8l187,233r1,5l189,245r1,1l191,234r,14l192,249r1,-13l193,248r1,-6l195,243r1,l197,241r1,5l198,237r1,12l200,250r1,-6l201,252r1,1l203,246r,6l204,250r,-6l205,251r1,-1l206,236r,14l207,244r1,-3l209,250r,-11l210,251r1,-7l211,250r1,8l212,241r1,18l214,258r,-18l214,258r1,-13l216,242r1,l218,246r,-6l219,247r1,1l221,243r,4l222,246r1,-7l224,243r1,-1l226,237r1,4l228,241r,-6l229,243r1,3l231,247r1,-4l232,246r1,6l233,243r1,10l235,252r,-11l235,252r1,-6l237,244r1,-6l239,244r1,-3l240,245r1,1l242,245r1,5l243,241r1,10l245,245r,9l246,255r1,-1l247,243r1,-6l249,242r1,4l251,247r1,-4l252,249r1,1l254,249r,-9l255,243r,-6l256,244r1,1l258,244r1,-1l260,243r1,1l262,243r1,-1l264,250r,-16l265,251r1,-1l267,248r,-14l267,248r1,-4l268,250r1,1l270,250r,-9l271,250r1,-1l273,248r1,-1l274,239r,8l275,243r1,1l277,236r1,10l279,240r,8l280,249r1,-1l281,240r1,-5l283,240r1,-4l284,239r1,-5l286,233r1,-3l288,233r1,1l290,233r,-13l291,215r1,-2l293,207r1,l295,207r1,-12l297,191r1,-7l299,182r1,-9l301,170r1,-3l303,162r1,-5l305,152r1,-5l307,144r1,-4l309,133r1,-4l311,121r1,-5l313,108r1,-3l315,100r1,-9l317,88r1,-3l319,76r1,-6l321,64r1,-5l323,53r1,-5l325,46r1,-8l327,34r1,-5l329,24r1,-4l331,20r1,-6l333,10r1,-2l335,8r1,-3l337,3r1,5l339,7r,-7l339,7r1,-6l341,r1,l343,1r1,1l345,2r1,l347,2r1,-1l349,1r1,l351,1r1,1l353,2r1,l355,2r1,l357,1r1,1l359,1r1,l361,1r1,l363,4r1,1l365,9r1,1l367,11r1,12l369,24r1,-5l370,23r1,3l372,31r1,5l374,42r1,2l376,50r1,6l378,61r1,5l380,76r1,1l382,85r1,1l384,97r1,7l386,105r1,7l388,117r1,7l390,132r1,4l392,139r1,6l394,148r1,7l396,159r1,4l398,168r1,3l400,179r1,3l402,186r1,5l404,197r1,21l406,219r1,-11l407,218r1,-3l409,210r1,15l411,226r1,-3l412,231r1,1l414,229r,5l415,238r1,1l417,240r1,1l419,249r1,1l421,244r,5l422,247r,-7l423,248r1,-1l425,247r1,5l427,253r1,-6l428,252r1,-11l429,247r1,-4l431,238r1,-13l432,238r1,-3l433,250r1,1l435,248r,2l436,244r1,-4l438,243r,-7l439,247r1,1l441,238r,9l442,247r1,-5l443,246r1,6l445,253r1,-10l446,252r1,-1l448,250r,-9l448,250r1,-5l449,257r1,1l451,257r,-26l451,257r1,-11l452,251r1,1l454,251r,-6l455,242r1,8l456,240r1,16l458,257r1,-7l459,256r1,-11l461,235r1,12l463,240r,6l464,239r1,3l465,238r1,5l467,240r,11l468,252r1,-5l469,251r1,-11l471,247r,-12l472,248r1,-7l473,247r1,-2l474,241r1,5l476,246r1,l478,243r,5l479,249r1,-1l480,242r1,-4l481,242r1,-3l482,240r1,10l484,251r1,-6l485,250r1,-2l487,253r,-8l488,254r1,-7l489,253r1,-7l491,239r1,9l492,233r1,16l494,252r,-21l495,253r1,-16l496,252r1,-8l498,244r1,-7l500,242e" filled="f" strokecolor="#396" strokeweight=".7pt">
                  <v:path arrowok="t" o:connecttype="custom" o:connectlocs="852,28724;1838,29067;2701,29067;3553,29302;4539,28960;5513,28842;6376,27355;7350,29527;8214,29527;9066,29184;9808,28382;10782,29067;11767,27237;12742,27697;13605,27120;14336,25975;15321,22316;16539,20947;17889,20027;19240,20027;20590,22659;21564,23803;22793,26670;23657,28382;24631,28842;25361,27922;26225,27473;27077,28264;28306,28264;29048,27922;30022,29067;31129,28500;32225,27697;33088,28617;33941,27013;34926,26777;36155,23696;37494,16828;38845,10067;40195,3316;41546,802;42520,225;43870,225;45221,2749;46450,7553;47789,15106;49140,20829;50247,25750;51343,28500;52450,28264;53180,28724;54166,28264;55018,28040;55760,27697;56734,28157;57719,28264;58571,28382;59435,28617;60420,28500" o:connectangles="0,0,0,0,0,0,0,0,0,0,0,0,0,0,0,0,0,0,0,0,0,0,0,0,0,0,0,0,0,0,0,0,0,0,0,0,0,0,0,0,0,0,0,0,0,0,0,0,0,0,0,0,0,0,0,0,0,0,0"/>
                </v:shape>
                <v:line id="Line 10" o:spid="_x0000_s1126" style="position:absolute;visibility:visible;mso-wrap-style:square" from="8010,11175" to="8010,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"/>
                <v:line id="Line 11" o:spid="_x0000_s1127" style="position:absolute;visibility:visible;mso-wrap-style:square" from="2790,10980" to="3240,1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" strokeweight="2pt"/>
                <v:line id="Line 12" o:spid="_x0000_s1128" style="position:absolute;visibility:visible;mso-wrap-style:square" from="3915,10215" to="4365,1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" strokeweight="2pt"/>
                <v:line id="Line 13" o:spid="_x0000_s1129" style="position:absolute;visibility:visible;mso-wrap-style:square" from="5040,10935" to="5490,1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" strokeweight="2pt"/>
                <v:line id="Line 14" o:spid="_x0000_s1130" style="position:absolute;visibility:visible;mso-wrap-style:square" from="7305,10935" to="7755,1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" strokeweight="2pt"/>
                <v:line id="Line 15" o:spid="_x0000_s1131" style="position:absolute;visibility:visible;mso-wrap-style:square" from="6135,8370" to="6585,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" strokeweight="2pt"/>
                <v:line id="Line 16" o:spid="_x0000_s1132" style="position:absolute;visibility:visible;mso-wrap-style:square" from="2478,10677" to="8013,1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" strokecolor="red">
                  <v:stroke dashstyle="dash"/>
                </v:line>
                <v:shape id="Text Box 17" o:spid="_x0000_s1133" type="#_x0000_t202" style="position:absolute;left:2910;top:11250;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1</w:t>
                        </w:r>
                      </w:p>
                    </w:txbxContent>
                  </v:textbox>
                </v:shape>
                <v:shape id="Text Box 18" o:spid="_x0000_s1134" type="#_x0000_t202" style="position:absolute;left:2148;top:8220;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A</w:t>
                        </w:r>
                      </w:p>
                    </w:txbxContent>
                  </v:textbox>
                </v:shape>
                <v:shape id="Text Box 19" o:spid="_x0000_s1135" type="#_x0000_t202" style="position:absolute;left:1545;top:10407;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U</w:t>
                        </w:r>
                        <w:r>
                          <w:rPr>
                            <w:caps w:val="0"/>
                            <w:lang w:val="de-DE"/>
                          </w:rPr>
                          <w:t>mbral</w:t>
                        </w:r>
                      </w:p>
                    </w:txbxContent>
                  </v:textbox>
                </v:shape>
                <v:shape id="Text Box 20" o:spid="_x0000_s1136" type="#_x0000_t202" style="position:absolute;left:8013;top:11250;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" filled="f" stroked="f">
                  <v:textbox inset=".5mm,0,.5mm,0">
                    <w:txbxContent>
                      <w:p w:rsidR="00F333D6" w:rsidRPr="005E6DFE" w:rsidRDefault="00F333D6" w:rsidP="00573B2F">
                        <w:pPr>
                          <w:pStyle w:val="Figure"/>
                          <w:rPr>
                            <w:lang w:val="de-DE"/>
                          </w:rPr>
                        </w:pPr>
                        <w:r>
                          <w:rPr>
                            <w:caps w:val="0"/>
                            <w:lang w:val="de-DE"/>
                          </w:rPr>
                          <w:t>Canal</w:t>
                        </w:r>
                      </w:p>
                    </w:txbxContent>
                  </v:textbox>
                </v:shape>
                <v:shape id="Text Box 21" o:spid="_x0000_s1137" type="#_x0000_t202" style="position:absolute;left:4035;top:11250;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2</w:t>
                        </w:r>
                      </w:p>
                    </w:txbxContent>
                  </v:textbox>
                </v:shape>
                <v:shape id="Text Box 22" o:spid="_x0000_s1138" type="#_x0000_t202" style="position:absolute;left:5160;top:11250;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" filled="f" stroked="f">
                  <v:textbox inset=".5mm,0,.5mm,0">
                    <w:txbxContent>
                      <w:p w:rsidR="00F333D6" w:rsidRPr="005E6DFE" w:rsidRDefault="00F333D6" w:rsidP="00573B2F">
                        <w:pPr>
                          <w:pStyle w:val="Figure"/>
                          <w:rPr>
                            <w:lang w:val="de-DE"/>
                          </w:rPr>
                        </w:pPr>
                        <w:r>
                          <w:rPr>
                            <w:lang w:val="de-DE"/>
                          </w:rPr>
                          <w:t>3</w:t>
                        </w:r>
                      </w:p>
                    </w:txbxContent>
                  </v:textbox>
                </v:shape>
                <v:shape id="Text Box 23" o:spid="_x0000_s1139" type="#_x0000_t202" style="position:absolute;left:6255;top:11250;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4</w:t>
                        </w:r>
                      </w:p>
                    </w:txbxContent>
                  </v:textbox>
                </v:shape>
                <v:shape id="Text Box 24" o:spid="_x0000_s1140" type="#_x0000_t202" style="position:absolute;left:7305;top:11250;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" filled="f" stroked="f">
                  <v:textbox inset=".5mm,0,.5mm,0">
                    <w:txbxContent>
                      <w:p w:rsidR="00F333D6" w:rsidRPr="005E6DFE" w:rsidRDefault="00F333D6" w:rsidP="00573B2F">
                        <w:pPr>
                          <w:pStyle w:val="Figure"/>
                          <w:rPr>
                            <w:lang w:val="de-DE"/>
                          </w:rPr>
                        </w:pPr>
                        <w:r>
                          <w:rPr>
                            <w:lang w:val="de-DE"/>
                          </w:rPr>
                          <w:t>5</w:t>
                        </w:r>
                      </w:p>
                    </w:txbxContent>
                  </v:textbox>
                </v:shape>
              </v:group>
            </w:pict>
          </mc:Fallback>
        </mc:AlternateContent>
      </w:r>
    </w:p>
    <w:p w:rsidR="00573B2F" w:rsidRPr="00680081" w:rsidRDefault="00573B2F" w:rsidP="00573B2F">
      <w:pPr>
        <w:keepNext/>
        <w:keepLines/>
        <w:rPr>
          <w:lang w:val="es-ES_tradnl"/>
        </w:rPr>
      </w:pPr>
    </w:p>
    <w:p w:rsidR="00573B2F" w:rsidRPr="00680081" w:rsidRDefault="00573B2F" w:rsidP="00573B2F">
      <w:pPr>
        <w:keepNext/>
        <w:keepLines/>
        <w:rPr>
          <w:lang w:val="es-ES_tradnl"/>
        </w:rPr>
      </w:pPr>
    </w:p>
    <w:p w:rsidR="00573B2F" w:rsidRPr="00680081" w:rsidRDefault="00573B2F" w:rsidP="00573B2F">
      <w:pPr>
        <w:keepNext/>
        <w:keepLines/>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spacing w:before="240"/>
        <w:rPr>
          <w:lang w:val="es-ES_tradnl"/>
        </w:rPr>
      </w:pPr>
      <w:r w:rsidRPr="00680081">
        <w:rPr>
          <w:lang w:val="es-ES_tradnl"/>
        </w:rPr>
        <w:t>La Fig. 2 muestra un ejemplo de señal RF de cinco canales adyacentes. Los canales 2 y 4 están ocupados por señales de distinto nivel. Las líneas horizontales cortas representan el nivel del canal después de la evaluación. En este ejemplo el ancho de banda de medición es correcto: só</w:t>
      </w:r>
      <w:r>
        <w:rPr>
          <w:lang w:val="es-ES_tradnl"/>
        </w:rPr>
        <w:t>lo los canales </w:t>
      </w:r>
      <w:r w:rsidRPr="00680081">
        <w:rPr>
          <w:lang w:val="es-ES_tradnl"/>
        </w:rPr>
        <w:t>2 y 4 tienen niveles por encima del umbral.</w:t>
      </w:r>
    </w:p>
    <w:p w:rsidR="00573B2F" w:rsidRPr="00680081" w:rsidRDefault="00573B2F" w:rsidP="00573B2F">
      <w:pPr>
        <w:pStyle w:val="FigureNo"/>
        <w:rPr>
          <w:lang w:val="es-ES_tradnl"/>
        </w:rPr>
      </w:pPr>
      <w:r w:rsidRPr="00680081">
        <w:rPr>
          <w:lang w:val="es-ES_tradnl"/>
        </w:rPr>
        <w:t>FigurA 3</w:t>
      </w:r>
    </w:p>
    <w:p w:rsidR="00573B2F" w:rsidRPr="00680081" w:rsidRDefault="00573B2F" w:rsidP="00573B2F">
      <w:pPr>
        <w:pStyle w:val="Figuretitle"/>
        <w:rPr>
          <w:lang w:val="es-ES_tradnl"/>
        </w:rPr>
      </w:pPr>
      <w:r w:rsidRPr="00680081">
        <w:rPr>
          <w:lang w:val="es-ES_tradnl"/>
        </w:rPr>
        <w:t>Ancho de banda de medición demasiado grande</w:t>
      </w:r>
    </w:p>
    <w:p w:rsidR="00573B2F" w:rsidRPr="00680081" w:rsidRDefault="00573B2F" w:rsidP="00573B2F">
      <w:pPr>
        <w:pStyle w:val="Figure"/>
        <w:rPr>
          <w:lang w:val="es-ES_tradnl"/>
        </w:rPr>
      </w:pPr>
      <w:r w:rsidRPr="00680081">
        <w:rPr>
          <w:noProof/>
          <w:lang w:val="en-GB" w:eastAsia="en-GB"/>
        </w:rPr>
        <mc:AlternateContent>
          <mc:Choice Requires="wpg">
            <w:drawing>
              <wp:anchor distT="0" distB="0" distL="114300" distR="114300" simplePos="0" relativeHeight="251660288" behindDoc="0" locked="0" layoutInCell="1" allowOverlap="1" wp14:anchorId="6E69F35E" wp14:editId="71AA59E7">
                <wp:simplePos x="0" y="0"/>
                <wp:positionH relativeFrom="column">
                  <wp:posOffset>699327</wp:posOffset>
                </wp:positionH>
                <wp:positionV relativeFrom="paragraph">
                  <wp:posOffset>83820</wp:posOffset>
                </wp:positionV>
                <wp:extent cx="4699635" cy="2181225"/>
                <wp:effectExtent l="0" t="38100" r="5715" b="9525"/>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530" y="2227"/>
                          <a:chExt cx="7401" cy="3435"/>
                        </a:xfrm>
                      </wpg:grpSpPr>
                      <wps:wsp>
                        <wps:cNvPr id="586" name="Freeform 26"/>
                        <wps:cNvSpPr>
                          <a:spLocks/>
                        </wps:cNvSpPr>
                        <wps:spPr bwMode="auto">
                          <a:xfrm>
                            <a:off x="2463" y="2324"/>
                            <a:ext cx="5532" cy="2888"/>
                          </a:xfrm>
                          <a:custGeom>
                            <a:avLst/>
                            <a:gdLst>
                              <a:gd name="T0" fmla="*/ 55 w 500"/>
                              <a:gd name="T1" fmla="*/ 2726 h 232"/>
                              <a:gd name="T2" fmla="*/ 122 w 500"/>
                              <a:gd name="T3" fmla="*/ 2838 h 232"/>
                              <a:gd name="T4" fmla="*/ 210 w 500"/>
                              <a:gd name="T5" fmla="*/ 2826 h 232"/>
                              <a:gd name="T6" fmla="*/ 277 w 500"/>
                              <a:gd name="T7" fmla="*/ 2826 h 232"/>
                              <a:gd name="T8" fmla="*/ 354 w 500"/>
                              <a:gd name="T9" fmla="*/ 2788 h 232"/>
                              <a:gd name="T10" fmla="*/ 443 w 500"/>
                              <a:gd name="T11" fmla="*/ 2838 h 232"/>
                              <a:gd name="T12" fmla="*/ 509 w 500"/>
                              <a:gd name="T13" fmla="*/ 2851 h 232"/>
                              <a:gd name="T14" fmla="*/ 597 w 500"/>
                              <a:gd name="T15" fmla="*/ 2739 h 232"/>
                              <a:gd name="T16" fmla="*/ 686 w 500"/>
                              <a:gd name="T17" fmla="*/ 2764 h 232"/>
                              <a:gd name="T18" fmla="*/ 763 w 500"/>
                              <a:gd name="T19" fmla="*/ 2813 h 232"/>
                              <a:gd name="T20" fmla="*/ 819 w 500"/>
                              <a:gd name="T21" fmla="*/ 2726 h 232"/>
                              <a:gd name="T22" fmla="*/ 885 w 500"/>
                              <a:gd name="T23" fmla="*/ 2564 h 232"/>
                              <a:gd name="T24" fmla="*/ 963 w 500"/>
                              <a:gd name="T25" fmla="*/ 2490 h 232"/>
                              <a:gd name="T26" fmla="*/ 1040 w 500"/>
                              <a:gd name="T27" fmla="*/ 2465 h 232"/>
                              <a:gd name="T28" fmla="*/ 1117 w 500"/>
                              <a:gd name="T29" fmla="*/ 2415 h 232"/>
                              <a:gd name="T30" fmla="*/ 1184 w 500"/>
                              <a:gd name="T31" fmla="*/ 2315 h 232"/>
                              <a:gd name="T32" fmla="*/ 1272 w 500"/>
                              <a:gd name="T33" fmla="*/ 2216 h 232"/>
                              <a:gd name="T34" fmla="*/ 1361 w 500"/>
                              <a:gd name="T35" fmla="*/ 2166 h 232"/>
                              <a:gd name="T36" fmla="*/ 1449 w 500"/>
                              <a:gd name="T37" fmla="*/ 2116 h 232"/>
                              <a:gd name="T38" fmla="*/ 1527 w 500"/>
                              <a:gd name="T39" fmla="*/ 2129 h 232"/>
                              <a:gd name="T40" fmla="*/ 1626 w 500"/>
                              <a:gd name="T41" fmla="*/ 2116 h 232"/>
                              <a:gd name="T42" fmla="*/ 1726 w 500"/>
                              <a:gd name="T43" fmla="*/ 2129 h 232"/>
                              <a:gd name="T44" fmla="*/ 1803 w 500"/>
                              <a:gd name="T45" fmla="*/ 2154 h 232"/>
                              <a:gd name="T46" fmla="*/ 1892 w 500"/>
                              <a:gd name="T47" fmla="*/ 2178 h 232"/>
                              <a:gd name="T48" fmla="*/ 1980 w 500"/>
                              <a:gd name="T49" fmla="*/ 2241 h 232"/>
                              <a:gd name="T50" fmla="*/ 2058 w 500"/>
                              <a:gd name="T51" fmla="*/ 2253 h 232"/>
                              <a:gd name="T52" fmla="*/ 2157 w 500"/>
                              <a:gd name="T53" fmla="*/ 2378 h 232"/>
                              <a:gd name="T54" fmla="*/ 2257 w 500"/>
                              <a:gd name="T55" fmla="*/ 2477 h 232"/>
                              <a:gd name="T56" fmla="*/ 2346 w 500"/>
                              <a:gd name="T57" fmla="*/ 2602 h 232"/>
                              <a:gd name="T58" fmla="*/ 2423 w 500"/>
                              <a:gd name="T59" fmla="*/ 2614 h 232"/>
                              <a:gd name="T60" fmla="*/ 2500 w 500"/>
                              <a:gd name="T61" fmla="*/ 2452 h 232"/>
                              <a:gd name="T62" fmla="*/ 2589 w 500"/>
                              <a:gd name="T63" fmla="*/ 2141 h 232"/>
                              <a:gd name="T64" fmla="*/ 2666 w 500"/>
                              <a:gd name="T65" fmla="*/ 2004 h 232"/>
                              <a:gd name="T66" fmla="*/ 2766 w 500"/>
                              <a:gd name="T67" fmla="*/ 1681 h 232"/>
                              <a:gd name="T68" fmla="*/ 2866 w 500"/>
                              <a:gd name="T69" fmla="*/ 1394 h 232"/>
                              <a:gd name="T70" fmla="*/ 2965 w 500"/>
                              <a:gd name="T71" fmla="*/ 1120 h 232"/>
                              <a:gd name="T72" fmla="*/ 3065 w 500"/>
                              <a:gd name="T73" fmla="*/ 859 h 232"/>
                              <a:gd name="T74" fmla="*/ 3164 w 500"/>
                              <a:gd name="T75" fmla="*/ 647 h 232"/>
                              <a:gd name="T76" fmla="*/ 3264 w 500"/>
                              <a:gd name="T77" fmla="*/ 461 h 232"/>
                              <a:gd name="T78" fmla="*/ 3363 w 500"/>
                              <a:gd name="T79" fmla="*/ 299 h 232"/>
                              <a:gd name="T80" fmla="*/ 3463 w 500"/>
                              <a:gd name="T81" fmla="*/ 162 h 232"/>
                              <a:gd name="T82" fmla="*/ 3552 w 500"/>
                              <a:gd name="T83" fmla="*/ 87 h 232"/>
                              <a:gd name="T84" fmla="*/ 3651 w 500"/>
                              <a:gd name="T85" fmla="*/ 25 h 232"/>
                              <a:gd name="T86" fmla="*/ 3751 w 500"/>
                              <a:gd name="T87" fmla="*/ 0 h 232"/>
                              <a:gd name="T88" fmla="*/ 3850 w 500"/>
                              <a:gd name="T89" fmla="*/ 0 h 232"/>
                              <a:gd name="T90" fmla="*/ 3950 w 500"/>
                              <a:gd name="T91" fmla="*/ 0 h 232"/>
                              <a:gd name="T92" fmla="*/ 4049 w 500"/>
                              <a:gd name="T93" fmla="*/ 12 h 232"/>
                              <a:gd name="T94" fmla="*/ 4149 w 500"/>
                              <a:gd name="T95" fmla="*/ 50 h 232"/>
                              <a:gd name="T96" fmla="*/ 4249 w 500"/>
                              <a:gd name="T97" fmla="*/ 137 h 232"/>
                              <a:gd name="T98" fmla="*/ 4348 w 500"/>
                              <a:gd name="T99" fmla="*/ 249 h 232"/>
                              <a:gd name="T100" fmla="*/ 4448 w 500"/>
                              <a:gd name="T101" fmla="*/ 398 h 232"/>
                              <a:gd name="T102" fmla="*/ 4547 w 500"/>
                              <a:gd name="T103" fmla="*/ 585 h 232"/>
                              <a:gd name="T104" fmla="*/ 4647 w 500"/>
                              <a:gd name="T105" fmla="*/ 797 h 232"/>
                              <a:gd name="T106" fmla="*/ 4746 w 500"/>
                              <a:gd name="T107" fmla="*/ 1033 h 232"/>
                              <a:gd name="T108" fmla="*/ 4846 w 500"/>
                              <a:gd name="T109" fmla="*/ 1295 h 232"/>
                              <a:gd name="T110" fmla="*/ 4946 w 500"/>
                              <a:gd name="T111" fmla="*/ 1593 h 232"/>
                              <a:gd name="T112" fmla="*/ 5045 w 500"/>
                              <a:gd name="T113" fmla="*/ 1892 h 232"/>
                              <a:gd name="T114" fmla="*/ 5145 w 500"/>
                              <a:gd name="T115" fmla="*/ 2203 h 232"/>
                              <a:gd name="T116" fmla="*/ 5244 w 500"/>
                              <a:gd name="T117" fmla="*/ 2477 h 232"/>
                              <a:gd name="T118" fmla="*/ 5333 w 500"/>
                              <a:gd name="T119" fmla="*/ 2614 h 232"/>
                              <a:gd name="T120" fmla="*/ 5410 w 500"/>
                              <a:gd name="T121" fmla="*/ 2664 h 232"/>
                              <a:gd name="T122" fmla="*/ 5488 w 500"/>
                              <a:gd name="T123" fmla="*/ 2776 h 23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0" h="232">
                                <a:moveTo>
                                  <a:pt x="0" y="225"/>
                                </a:moveTo>
                                <a:lnTo>
                                  <a:pt x="0" y="225"/>
                                </a:lnTo>
                                <a:lnTo>
                                  <a:pt x="1" y="230"/>
                                </a:lnTo>
                                <a:lnTo>
                                  <a:pt x="1" y="224"/>
                                </a:lnTo>
                                <a:lnTo>
                                  <a:pt x="2" y="231"/>
                                </a:lnTo>
                                <a:lnTo>
                                  <a:pt x="3" y="228"/>
                                </a:lnTo>
                                <a:lnTo>
                                  <a:pt x="3" y="230"/>
                                </a:lnTo>
                                <a:lnTo>
                                  <a:pt x="4" y="227"/>
                                </a:lnTo>
                                <a:lnTo>
                                  <a:pt x="5" y="219"/>
                                </a:lnTo>
                                <a:lnTo>
                                  <a:pt x="5" y="227"/>
                                </a:lnTo>
                                <a:lnTo>
                                  <a:pt x="6" y="224"/>
                                </a:lnTo>
                                <a:lnTo>
                                  <a:pt x="7" y="230"/>
                                </a:lnTo>
                                <a:lnTo>
                                  <a:pt x="8" y="231"/>
                                </a:lnTo>
                                <a:lnTo>
                                  <a:pt x="9" y="230"/>
                                </a:lnTo>
                                <a:lnTo>
                                  <a:pt x="9" y="220"/>
                                </a:lnTo>
                                <a:lnTo>
                                  <a:pt x="10" y="229"/>
                                </a:lnTo>
                                <a:lnTo>
                                  <a:pt x="11" y="228"/>
                                </a:lnTo>
                                <a:lnTo>
                                  <a:pt x="11" y="219"/>
                                </a:lnTo>
                                <a:lnTo>
                                  <a:pt x="12" y="226"/>
                                </a:lnTo>
                                <a:lnTo>
                                  <a:pt x="13" y="226"/>
                                </a:lnTo>
                                <a:lnTo>
                                  <a:pt x="14" y="227"/>
                                </a:lnTo>
                                <a:lnTo>
                                  <a:pt x="15" y="228"/>
                                </a:lnTo>
                                <a:lnTo>
                                  <a:pt x="16" y="227"/>
                                </a:lnTo>
                                <a:lnTo>
                                  <a:pt x="17" y="227"/>
                                </a:lnTo>
                                <a:lnTo>
                                  <a:pt x="18" y="228"/>
                                </a:lnTo>
                                <a:lnTo>
                                  <a:pt x="19" y="227"/>
                                </a:lnTo>
                                <a:lnTo>
                                  <a:pt x="19" y="219"/>
                                </a:lnTo>
                                <a:lnTo>
                                  <a:pt x="19" y="227"/>
                                </a:lnTo>
                                <a:lnTo>
                                  <a:pt x="20" y="223"/>
                                </a:lnTo>
                                <a:lnTo>
                                  <a:pt x="21" y="221"/>
                                </a:lnTo>
                                <a:lnTo>
                                  <a:pt x="22" y="225"/>
                                </a:lnTo>
                                <a:lnTo>
                                  <a:pt x="23" y="225"/>
                                </a:lnTo>
                                <a:lnTo>
                                  <a:pt x="24" y="226"/>
                                </a:lnTo>
                                <a:lnTo>
                                  <a:pt x="25" y="227"/>
                                </a:lnTo>
                                <a:lnTo>
                                  <a:pt x="26" y="226"/>
                                </a:lnTo>
                                <a:lnTo>
                                  <a:pt x="26" y="217"/>
                                </a:lnTo>
                                <a:lnTo>
                                  <a:pt x="27" y="225"/>
                                </a:lnTo>
                                <a:lnTo>
                                  <a:pt x="28" y="229"/>
                                </a:lnTo>
                                <a:lnTo>
                                  <a:pt x="29" y="230"/>
                                </a:lnTo>
                                <a:lnTo>
                                  <a:pt x="30" y="224"/>
                                </a:lnTo>
                                <a:lnTo>
                                  <a:pt x="30" y="229"/>
                                </a:lnTo>
                                <a:lnTo>
                                  <a:pt x="31" y="222"/>
                                </a:lnTo>
                                <a:lnTo>
                                  <a:pt x="32" y="224"/>
                                </a:lnTo>
                                <a:lnTo>
                                  <a:pt x="33" y="221"/>
                                </a:lnTo>
                                <a:lnTo>
                                  <a:pt x="34" y="222"/>
                                </a:lnTo>
                                <a:lnTo>
                                  <a:pt x="35" y="221"/>
                                </a:lnTo>
                                <a:lnTo>
                                  <a:pt x="36" y="221"/>
                                </a:lnTo>
                                <a:lnTo>
                                  <a:pt x="37" y="224"/>
                                </a:lnTo>
                                <a:lnTo>
                                  <a:pt x="37" y="221"/>
                                </a:lnTo>
                                <a:lnTo>
                                  <a:pt x="38" y="225"/>
                                </a:lnTo>
                                <a:lnTo>
                                  <a:pt x="39" y="226"/>
                                </a:lnTo>
                                <a:lnTo>
                                  <a:pt x="40" y="228"/>
                                </a:lnTo>
                                <a:lnTo>
                                  <a:pt x="41" y="230"/>
                                </a:lnTo>
                                <a:lnTo>
                                  <a:pt x="42" y="231"/>
                                </a:lnTo>
                                <a:lnTo>
                                  <a:pt x="43" y="225"/>
                                </a:lnTo>
                                <a:lnTo>
                                  <a:pt x="43" y="231"/>
                                </a:lnTo>
                                <a:lnTo>
                                  <a:pt x="44" y="232"/>
                                </a:lnTo>
                                <a:lnTo>
                                  <a:pt x="45" y="231"/>
                                </a:lnTo>
                                <a:lnTo>
                                  <a:pt x="46" y="229"/>
                                </a:lnTo>
                                <a:lnTo>
                                  <a:pt x="46" y="216"/>
                                </a:lnTo>
                                <a:lnTo>
                                  <a:pt x="46" y="229"/>
                                </a:lnTo>
                                <a:lnTo>
                                  <a:pt x="47" y="225"/>
                                </a:lnTo>
                                <a:lnTo>
                                  <a:pt x="47" y="227"/>
                                </a:lnTo>
                                <a:lnTo>
                                  <a:pt x="48" y="228"/>
                                </a:lnTo>
                                <a:lnTo>
                                  <a:pt x="49" y="227"/>
                                </a:lnTo>
                                <a:lnTo>
                                  <a:pt x="50" y="228"/>
                                </a:lnTo>
                                <a:lnTo>
                                  <a:pt x="51" y="220"/>
                                </a:lnTo>
                                <a:lnTo>
                                  <a:pt x="52" y="223"/>
                                </a:lnTo>
                                <a:lnTo>
                                  <a:pt x="53" y="219"/>
                                </a:lnTo>
                                <a:lnTo>
                                  <a:pt x="54" y="220"/>
                                </a:lnTo>
                                <a:lnTo>
                                  <a:pt x="55" y="224"/>
                                </a:lnTo>
                                <a:lnTo>
                                  <a:pt x="56" y="225"/>
                                </a:lnTo>
                                <a:lnTo>
                                  <a:pt x="57" y="221"/>
                                </a:lnTo>
                                <a:lnTo>
                                  <a:pt x="57" y="224"/>
                                </a:lnTo>
                                <a:lnTo>
                                  <a:pt x="58" y="223"/>
                                </a:lnTo>
                                <a:lnTo>
                                  <a:pt x="59" y="224"/>
                                </a:lnTo>
                                <a:lnTo>
                                  <a:pt x="60" y="224"/>
                                </a:lnTo>
                                <a:lnTo>
                                  <a:pt x="61" y="225"/>
                                </a:lnTo>
                                <a:lnTo>
                                  <a:pt x="62" y="222"/>
                                </a:lnTo>
                                <a:lnTo>
                                  <a:pt x="62" y="224"/>
                                </a:lnTo>
                                <a:lnTo>
                                  <a:pt x="63" y="218"/>
                                </a:lnTo>
                                <a:lnTo>
                                  <a:pt x="64" y="222"/>
                                </a:lnTo>
                                <a:lnTo>
                                  <a:pt x="65" y="224"/>
                                </a:lnTo>
                                <a:lnTo>
                                  <a:pt x="66" y="225"/>
                                </a:lnTo>
                                <a:lnTo>
                                  <a:pt x="67" y="226"/>
                                </a:lnTo>
                                <a:lnTo>
                                  <a:pt x="67" y="216"/>
                                </a:lnTo>
                                <a:lnTo>
                                  <a:pt x="68" y="227"/>
                                </a:lnTo>
                                <a:lnTo>
                                  <a:pt x="69" y="226"/>
                                </a:lnTo>
                                <a:lnTo>
                                  <a:pt x="69" y="215"/>
                                </a:lnTo>
                                <a:lnTo>
                                  <a:pt x="69" y="226"/>
                                </a:lnTo>
                                <a:lnTo>
                                  <a:pt x="70" y="218"/>
                                </a:lnTo>
                                <a:lnTo>
                                  <a:pt x="70" y="221"/>
                                </a:lnTo>
                                <a:lnTo>
                                  <a:pt x="71" y="222"/>
                                </a:lnTo>
                                <a:lnTo>
                                  <a:pt x="72" y="221"/>
                                </a:lnTo>
                                <a:lnTo>
                                  <a:pt x="72" y="214"/>
                                </a:lnTo>
                                <a:lnTo>
                                  <a:pt x="73" y="220"/>
                                </a:lnTo>
                                <a:lnTo>
                                  <a:pt x="74" y="219"/>
                                </a:lnTo>
                                <a:lnTo>
                                  <a:pt x="74" y="214"/>
                                </a:lnTo>
                                <a:lnTo>
                                  <a:pt x="74" y="219"/>
                                </a:lnTo>
                                <a:lnTo>
                                  <a:pt x="75" y="216"/>
                                </a:lnTo>
                                <a:lnTo>
                                  <a:pt x="76" y="213"/>
                                </a:lnTo>
                                <a:lnTo>
                                  <a:pt x="77" y="216"/>
                                </a:lnTo>
                                <a:lnTo>
                                  <a:pt x="78" y="215"/>
                                </a:lnTo>
                                <a:lnTo>
                                  <a:pt x="79" y="216"/>
                                </a:lnTo>
                                <a:lnTo>
                                  <a:pt x="80" y="206"/>
                                </a:lnTo>
                                <a:lnTo>
                                  <a:pt x="80" y="213"/>
                                </a:lnTo>
                                <a:lnTo>
                                  <a:pt x="81" y="209"/>
                                </a:lnTo>
                                <a:lnTo>
                                  <a:pt x="81" y="210"/>
                                </a:lnTo>
                                <a:lnTo>
                                  <a:pt x="82" y="211"/>
                                </a:lnTo>
                                <a:lnTo>
                                  <a:pt x="83" y="211"/>
                                </a:lnTo>
                                <a:lnTo>
                                  <a:pt x="84" y="210"/>
                                </a:lnTo>
                                <a:lnTo>
                                  <a:pt x="85" y="206"/>
                                </a:lnTo>
                                <a:lnTo>
                                  <a:pt x="86" y="205"/>
                                </a:lnTo>
                                <a:lnTo>
                                  <a:pt x="87" y="200"/>
                                </a:lnTo>
                                <a:lnTo>
                                  <a:pt x="87" y="205"/>
                                </a:lnTo>
                                <a:lnTo>
                                  <a:pt x="88" y="202"/>
                                </a:lnTo>
                                <a:lnTo>
                                  <a:pt x="89" y="203"/>
                                </a:lnTo>
                                <a:lnTo>
                                  <a:pt x="90" y="201"/>
                                </a:lnTo>
                                <a:lnTo>
                                  <a:pt x="91" y="197"/>
                                </a:lnTo>
                                <a:lnTo>
                                  <a:pt x="92" y="200"/>
                                </a:lnTo>
                                <a:lnTo>
                                  <a:pt x="93" y="195"/>
                                </a:lnTo>
                                <a:lnTo>
                                  <a:pt x="94" y="198"/>
                                </a:lnTo>
                                <a:lnTo>
                                  <a:pt x="95" y="199"/>
                                </a:lnTo>
                                <a:lnTo>
                                  <a:pt x="96" y="198"/>
                                </a:lnTo>
                                <a:lnTo>
                                  <a:pt x="96" y="195"/>
                                </a:lnTo>
                                <a:lnTo>
                                  <a:pt x="97" y="193"/>
                                </a:lnTo>
                                <a:lnTo>
                                  <a:pt x="98" y="197"/>
                                </a:lnTo>
                                <a:lnTo>
                                  <a:pt x="99" y="194"/>
                                </a:lnTo>
                                <a:lnTo>
                                  <a:pt x="99" y="196"/>
                                </a:lnTo>
                                <a:lnTo>
                                  <a:pt x="100" y="193"/>
                                </a:lnTo>
                                <a:lnTo>
                                  <a:pt x="101" y="194"/>
                                </a:lnTo>
                                <a:lnTo>
                                  <a:pt x="102" y="188"/>
                                </a:lnTo>
                                <a:lnTo>
                                  <a:pt x="102" y="193"/>
                                </a:lnTo>
                                <a:lnTo>
                                  <a:pt x="103" y="189"/>
                                </a:lnTo>
                                <a:lnTo>
                                  <a:pt x="103" y="191"/>
                                </a:lnTo>
                                <a:lnTo>
                                  <a:pt x="104" y="192"/>
                                </a:lnTo>
                                <a:lnTo>
                                  <a:pt x="105" y="192"/>
                                </a:lnTo>
                                <a:lnTo>
                                  <a:pt x="106" y="182"/>
                                </a:lnTo>
                                <a:lnTo>
                                  <a:pt x="106" y="189"/>
                                </a:lnTo>
                                <a:lnTo>
                                  <a:pt x="107" y="186"/>
                                </a:lnTo>
                                <a:lnTo>
                                  <a:pt x="108" y="186"/>
                                </a:lnTo>
                                <a:lnTo>
                                  <a:pt x="109" y="183"/>
                                </a:lnTo>
                                <a:lnTo>
                                  <a:pt x="110" y="181"/>
                                </a:lnTo>
                                <a:lnTo>
                                  <a:pt x="111" y="184"/>
                                </a:lnTo>
                                <a:lnTo>
                                  <a:pt x="112" y="181"/>
                                </a:lnTo>
                                <a:lnTo>
                                  <a:pt x="113" y="181"/>
                                </a:lnTo>
                                <a:lnTo>
                                  <a:pt x="114" y="184"/>
                                </a:lnTo>
                                <a:lnTo>
                                  <a:pt x="115" y="178"/>
                                </a:lnTo>
                                <a:lnTo>
                                  <a:pt x="116" y="177"/>
                                </a:lnTo>
                                <a:lnTo>
                                  <a:pt x="117" y="177"/>
                                </a:lnTo>
                                <a:lnTo>
                                  <a:pt x="118" y="176"/>
                                </a:lnTo>
                                <a:lnTo>
                                  <a:pt x="119" y="180"/>
                                </a:lnTo>
                                <a:lnTo>
                                  <a:pt x="120" y="179"/>
                                </a:lnTo>
                                <a:lnTo>
                                  <a:pt x="120" y="176"/>
                                </a:lnTo>
                                <a:lnTo>
                                  <a:pt x="121" y="177"/>
                                </a:lnTo>
                                <a:lnTo>
                                  <a:pt x="122" y="178"/>
                                </a:lnTo>
                                <a:lnTo>
                                  <a:pt x="123" y="174"/>
                                </a:lnTo>
                                <a:lnTo>
                                  <a:pt x="124" y="174"/>
                                </a:lnTo>
                                <a:lnTo>
                                  <a:pt x="125" y="175"/>
                                </a:lnTo>
                                <a:lnTo>
                                  <a:pt x="126" y="173"/>
                                </a:lnTo>
                                <a:lnTo>
                                  <a:pt x="127" y="174"/>
                                </a:lnTo>
                                <a:lnTo>
                                  <a:pt x="128" y="175"/>
                                </a:lnTo>
                                <a:lnTo>
                                  <a:pt x="129" y="170"/>
                                </a:lnTo>
                                <a:lnTo>
                                  <a:pt x="130" y="175"/>
                                </a:lnTo>
                                <a:lnTo>
                                  <a:pt x="131" y="174"/>
                                </a:lnTo>
                                <a:lnTo>
                                  <a:pt x="131" y="170"/>
                                </a:lnTo>
                                <a:lnTo>
                                  <a:pt x="131" y="174"/>
                                </a:lnTo>
                                <a:lnTo>
                                  <a:pt x="132" y="171"/>
                                </a:lnTo>
                                <a:lnTo>
                                  <a:pt x="133" y="172"/>
                                </a:lnTo>
                                <a:lnTo>
                                  <a:pt x="134" y="171"/>
                                </a:lnTo>
                                <a:lnTo>
                                  <a:pt x="135" y="171"/>
                                </a:lnTo>
                                <a:lnTo>
                                  <a:pt x="136" y="172"/>
                                </a:lnTo>
                                <a:lnTo>
                                  <a:pt x="137" y="173"/>
                                </a:lnTo>
                                <a:lnTo>
                                  <a:pt x="138" y="171"/>
                                </a:lnTo>
                                <a:lnTo>
                                  <a:pt x="139" y="171"/>
                                </a:lnTo>
                                <a:lnTo>
                                  <a:pt x="140" y="171"/>
                                </a:lnTo>
                                <a:lnTo>
                                  <a:pt x="141" y="171"/>
                                </a:lnTo>
                                <a:lnTo>
                                  <a:pt x="142" y="171"/>
                                </a:lnTo>
                                <a:lnTo>
                                  <a:pt x="143" y="170"/>
                                </a:lnTo>
                                <a:lnTo>
                                  <a:pt x="144" y="169"/>
                                </a:lnTo>
                                <a:lnTo>
                                  <a:pt x="145" y="171"/>
                                </a:lnTo>
                                <a:lnTo>
                                  <a:pt x="146" y="169"/>
                                </a:lnTo>
                                <a:lnTo>
                                  <a:pt x="147" y="170"/>
                                </a:lnTo>
                                <a:lnTo>
                                  <a:pt x="148" y="171"/>
                                </a:lnTo>
                                <a:lnTo>
                                  <a:pt x="149" y="170"/>
                                </a:lnTo>
                                <a:lnTo>
                                  <a:pt x="150" y="169"/>
                                </a:lnTo>
                                <a:lnTo>
                                  <a:pt x="151" y="171"/>
                                </a:lnTo>
                                <a:lnTo>
                                  <a:pt x="152" y="167"/>
                                </a:lnTo>
                                <a:lnTo>
                                  <a:pt x="153" y="171"/>
                                </a:lnTo>
                                <a:lnTo>
                                  <a:pt x="154" y="171"/>
                                </a:lnTo>
                                <a:lnTo>
                                  <a:pt x="155" y="170"/>
                                </a:lnTo>
                                <a:lnTo>
                                  <a:pt x="156" y="171"/>
                                </a:lnTo>
                                <a:lnTo>
                                  <a:pt x="157" y="172"/>
                                </a:lnTo>
                                <a:lnTo>
                                  <a:pt x="158" y="169"/>
                                </a:lnTo>
                                <a:lnTo>
                                  <a:pt x="158" y="171"/>
                                </a:lnTo>
                                <a:lnTo>
                                  <a:pt x="159" y="171"/>
                                </a:lnTo>
                                <a:lnTo>
                                  <a:pt x="160" y="172"/>
                                </a:lnTo>
                                <a:lnTo>
                                  <a:pt x="161" y="173"/>
                                </a:lnTo>
                                <a:lnTo>
                                  <a:pt x="162" y="170"/>
                                </a:lnTo>
                                <a:lnTo>
                                  <a:pt x="162" y="172"/>
                                </a:lnTo>
                                <a:lnTo>
                                  <a:pt x="163" y="173"/>
                                </a:lnTo>
                                <a:lnTo>
                                  <a:pt x="164" y="172"/>
                                </a:lnTo>
                                <a:lnTo>
                                  <a:pt x="165" y="171"/>
                                </a:lnTo>
                                <a:lnTo>
                                  <a:pt x="166" y="171"/>
                                </a:lnTo>
                                <a:lnTo>
                                  <a:pt x="167" y="172"/>
                                </a:lnTo>
                                <a:lnTo>
                                  <a:pt x="168" y="173"/>
                                </a:lnTo>
                                <a:lnTo>
                                  <a:pt x="168" y="170"/>
                                </a:lnTo>
                                <a:lnTo>
                                  <a:pt x="169" y="174"/>
                                </a:lnTo>
                                <a:lnTo>
                                  <a:pt x="170" y="175"/>
                                </a:lnTo>
                                <a:lnTo>
                                  <a:pt x="171" y="175"/>
                                </a:lnTo>
                                <a:lnTo>
                                  <a:pt x="172" y="177"/>
                                </a:lnTo>
                                <a:lnTo>
                                  <a:pt x="173" y="178"/>
                                </a:lnTo>
                                <a:lnTo>
                                  <a:pt x="174" y="174"/>
                                </a:lnTo>
                                <a:lnTo>
                                  <a:pt x="174" y="177"/>
                                </a:lnTo>
                                <a:lnTo>
                                  <a:pt x="175" y="177"/>
                                </a:lnTo>
                                <a:lnTo>
                                  <a:pt x="176" y="178"/>
                                </a:lnTo>
                                <a:lnTo>
                                  <a:pt x="177" y="177"/>
                                </a:lnTo>
                                <a:lnTo>
                                  <a:pt x="178" y="179"/>
                                </a:lnTo>
                                <a:lnTo>
                                  <a:pt x="179" y="180"/>
                                </a:lnTo>
                                <a:lnTo>
                                  <a:pt x="180" y="179"/>
                                </a:lnTo>
                                <a:lnTo>
                                  <a:pt x="181" y="179"/>
                                </a:lnTo>
                                <a:lnTo>
                                  <a:pt x="182" y="180"/>
                                </a:lnTo>
                                <a:lnTo>
                                  <a:pt x="183" y="177"/>
                                </a:lnTo>
                                <a:lnTo>
                                  <a:pt x="183" y="181"/>
                                </a:lnTo>
                                <a:lnTo>
                                  <a:pt x="184" y="182"/>
                                </a:lnTo>
                                <a:lnTo>
                                  <a:pt x="185" y="182"/>
                                </a:lnTo>
                                <a:lnTo>
                                  <a:pt x="186" y="179"/>
                                </a:lnTo>
                                <a:lnTo>
                                  <a:pt x="186" y="181"/>
                                </a:lnTo>
                                <a:lnTo>
                                  <a:pt x="187" y="183"/>
                                </a:lnTo>
                                <a:lnTo>
                                  <a:pt x="188" y="184"/>
                                </a:lnTo>
                                <a:lnTo>
                                  <a:pt x="189" y="185"/>
                                </a:lnTo>
                                <a:lnTo>
                                  <a:pt x="190" y="186"/>
                                </a:lnTo>
                                <a:lnTo>
                                  <a:pt x="191" y="187"/>
                                </a:lnTo>
                                <a:lnTo>
                                  <a:pt x="192" y="187"/>
                                </a:lnTo>
                                <a:lnTo>
                                  <a:pt x="193" y="186"/>
                                </a:lnTo>
                                <a:lnTo>
                                  <a:pt x="194" y="190"/>
                                </a:lnTo>
                                <a:lnTo>
                                  <a:pt x="195" y="191"/>
                                </a:lnTo>
                                <a:lnTo>
                                  <a:pt x="196" y="190"/>
                                </a:lnTo>
                                <a:lnTo>
                                  <a:pt x="197" y="190"/>
                                </a:lnTo>
                                <a:lnTo>
                                  <a:pt x="198" y="191"/>
                                </a:lnTo>
                                <a:lnTo>
                                  <a:pt x="199" y="194"/>
                                </a:lnTo>
                                <a:lnTo>
                                  <a:pt x="200" y="195"/>
                                </a:lnTo>
                                <a:lnTo>
                                  <a:pt x="201" y="194"/>
                                </a:lnTo>
                                <a:lnTo>
                                  <a:pt x="202" y="198"/>
                                </a:lnTo>
                                <a:lnTo>
                                  <a:pt x="203" y="199"/>
                                </a:lnTo>
                                <a:lnTo>
                                  <a:pt x="204" y="199"/>
                                </a:lnTo>
                                <a:lnTo>
                                  <a:pt x="205" y="200"/>
                                </a:lnTo>
                                <a:lnTo>
                                  <a:pt x="206" y="205"/>
                                </a:lnTo>
                                <a:lnTo>
                                  <a:pt x="207" y="206"/>
                                </a:lnTo>
                                <a:lnTo>
                                  <a:pt x="208" y="202"/>
                                </a:lnTo>
                                <a:lnTo>
                                  <a:pt x="208" y="205"/>
                                </a:lnTo>
                                <a:lnTo>
                                  <a:pt x="209" y="201"/>
                                </a:lnTo>
                                <a:lnTo>
                                  <a:pt x="210" y="195"/>
                                </a:lnTo>
                                <a:lnTo>
                                  <a:pt x="211" y="204"/>
                                </a:lnTo>
                                <a:lnTo>
                                  <a:pt x="212" y="209"/>
                                </a:lnTo>
                                <a:lnTo>
                                  <a:pt x="213" y="210"/>
                                </a:lnTo>
                                <a:lnTo>
                                  <a:pt x="214" y="197"/>
                                </a:lnTo>
                                <a:lnTo>
                                  <a:pt x="214" y="209"/>
                                </a:lnTo>
                                <a:lnTo>
                                  <a:pt x="215" y="204"/>
                                </a:lnTo>
                                <a:lnTo>
                                  <a:pt x="216" y="204"/>
                                </a:lnTo>
                                <a:lnTo>
                                  <a:pt x="217" y="203"/>
                                </a:lnTo>
                                <a:lnTo>
                                  <a:pt x="218" y="209"/>
                                </a:lnTo>
                                <a:lnTo>
                                  <a:pt x="219" y="210"/>
                                </a:lnTo>
                                <a:lnTo>
                                  <a:pt x="220" y="205"/>
                                </a:lnTo>
                                <a:lnTo>
                                  <a:pt x="220" y="209"/>
                                </a:lnTo>
                                <a:lnTo>
                                  <a:pt x="221" y="200"/>
                                </a:lnTo>
                                <a:lnTo>
                                  <a:pt x="222" y="204"/>
                                </a:lnTo>
                                <a:lnTo>
                                  <a:pt x="223" y="205"/>
                                </a:lnTo>
                                <a:lnTo>
                                  <a:pt x="224" y="204"/>
                                </a:lnTo>
                                <a:lnTo>
                                  <a:pt x="224" y="198"/>
                                </a:lnTo>
                                <a:lnTo>
                                  <a:pt x="225" y="196"/>
                                </a:lnTo>
                                <a:lnTo>
                                  <a:pt x="226" y="197"/>
                                </a:lnTo>
                                <a:lnTo>
                                  <a:pt x="227" y="194"/>
                                </a:lnTo>
                                <a:lnTo>
                                  <a:pt x="228" y="194"/>
                                </a:lnTo>
                                <a:lnTo>
                                  <a:pt x="229" y="187"/>
                                </a:lnTo>
                                <a:lnTo>
                                  <a:pt x="230" y="185"/>
                                </a:lnTo>
                                <a:lnTo>
                                  <a:pt x="231" y="189"/>
                                </a:lnTo>
                                <a:lnTo>
                                  <a:pt x="232" y="188"/>
                                </a:lnTo>
                                <a:lnTo>
                                  <a:pt x="232" y="183"/>
                                </a:lnTo>
                                <a:lnTo>
                                  <a:pt x="233" y="181"/>
                                </a:lnTo>
                                <a:lnTo>
                                  <a:pt x="234" y="172"/>
                                </a:lnTo>
                                <a:lnTo>
                                  <a:pt x="234" y="181"/>
                                </a:lnTo>
                                <a:lnTo>
                                  <a:pt x="235" y="175"/>
                                </a:lnTo>
                                <a:lnTo>
                                  <a:pt x="236" y="172"/>
                                </a:lnTo>
                                <a:lnTo>
                                  <a:pt x="237" y="170"/>
                                </a:lnTo>
                                <a:lnTo>
                                  <a:pt x="238" y="168"/>
                                </a:lnTo>
                                <a:lnTo>
                                  <a:pt x="239" y="168"/>
                                </a:lnTo>
                                <a:lnTo>
                                  <a:pt x="240" y="164"/>
                                </a:lnTo>
                                <a:lnTo>
                                  <a:pt x="241" y="161"/>
                                </a:lnTo>
                                <a:lnTo>
                                  <a:pt x="242" y="157"/>
                                </a:lnTo>
                                <a:lnTo>
                                  <a:pt x="243" y="155"/>
                                </a:lnTo>
                                <a:lnTo>
                                  <a:pt x="244" y="152"/>
                                </a:lnTo>
                                <a:lnTo>
                                  <a:pt x="245" y="149"/>
                                </a:lnTo>
                                <a:lnTo>
                                  <a:pt x="246" y="146"/>
                                </a:lnTo>
                                <a:lnTo>
                                  <a:pt x="247" y="145"/>
                                </a:lnTo>
                                <a:lnTo>
                                  <a:pt x="248" y="140"/>
                                </a:lnTo>
                                <a:lnTo>
                                  <a:pt x="249" y="138"/>
                                </a:lnTo>
                                <a:lnTo>
                                  <a:pt x="250" y="135"/>
                                </a:lnTo>
                                <a:lnTo>
                                  <a:pt x="251" y="133"/>
                                </a:lnTo>
                                <a:lnTo>
                                  <a:pt x="252" y="131"/>
                                </a:lnTo>
                                <a:lnTo>
                                  <a:pt x="253" y="127"/>
                                </a:lnTo>
                                <a:lnTo>
                                  <a:pt x="254" y="125"/>
                                </a:lnTo>
                                <a:lnTo>
                                  <a:pt x="255" y="121"/>
                                </a:lnTo>
                                <a:lnTo>
                                  <a:pt x="256" y="119"/>
                                </a:lnTo>
                                <a:lnTo>
                                  <a:pt x="257" y="118"/>
                                </a:lnTo>
                                <a:lnTo>
                                  <a:pt x="258" y="114"/>
                                </a:lnTo>
                                <a:lnTo>
                                  <a:pt x="259" y="112"/>
                                </a:lnTo>
                                <a:lnTo>
                                  <a:pt x="260" y="109"/>
                                </a:lnTo>
                                <a:lnTo>
                                  <a:pt x="261" y="107"/>
                                </a:lnTo>
                                <a:lnTo>
                                  <a:pt x="262" y="104"/>
                                </a:lnTo>
                                <a:lnTo>
                                  <a:pt x="263" y="101"/>
                                </a:lnTo>
                                <a:lnTo>
                                  <a:pt x="264" y="99"/>
                                </a:lnTo>
                                <a:lnTo>
                                  <a:pt x="265" y="97"/>
                                </a:lnTo>
                                <a:lnTo>
                                  <a:pt x="266" y="94"/>
                                </a:lnTo>
                                <a:lnTo>
                                  <a:pt x="267" y="91"/>
                                </a:lnTo>
                                <a:lnTo>
                                  <a:pt x="268" y="90"/>
                                </a:lnTo>
                                <a:lnTo>
                                  <a:pt x="269" y="87"/>
                                </a:lnTo>
                                <a:lnTo>
                                  <a:pt x="270" y="85"/>
                                </a:lnTo>
                                <a:lnTo>
                                  <a:pt x="271" y="82"/>
                                </a:lnTo>
                                <a:lnTo>
                                  <a:pt x="272" y="80"/>
                                </a:lnTo>
                                <a:lnTo>
                                  <a:pt x="273" y="78"/>
                                </a:lnTo>
                                <a:lnTo>
                                  <a:pt x="274" y="76"/>
                                </a:lnTo>
                                <a:lnTo>
                                  <a:pt x="275" y="74"/>
                                </a:lnTo>
                                <a:lnTo>
                                  <a:pt x="276" y="71"/>
                                </a:lnTo>
                                <a:lnTo>
                                  <a:pt x="277" y="69"/>
                                </a:lnTo>
                                <a:lnTo>
                                  <a:pt x="278" y="67"/>
                                </a:lnTo>
                                <a:lnTo>
                                  <a:pt x="279" y="65"/>
                                </a:lnTo>
                                <a:lnTo>
                                  <a:pt x="280" y="63"/>
                                </a:lnTo>
                                <a:lnTo>
                                  <a:pt x="281" y="61"/>
                                </a:lnTo>
                                <a:lnTo>
                                  <a:pt x="282" y="60"/>
                                </a:lnTo>
                                <a:lnTo>
                                  <a:pt x="283" y="58"/>
                                </a:lnTo>
                                <a:lnTo>
                                  <a:pt x="284" y="55"/>
                                </a:lnTo>
                                <a:lnTo>
                                  <a:pt x="285" y="53"/>
                                </a:lnTo>
                                <a:lnTo>
                                  <a:pt x="286" y="52"/>
                                </a:lnTo>
                                <a:lnTo>
                                  <a:pt x="287" y="50"/>
                                </a:lnTo>
                                <a:lnTo>
                                  <a:pt x="288" y="48"/>
                                </a:lnTo>
                                <a:lnTo>
                                  <a:pt x="289" y="46"/>
                                </a:lnTo>
                                <a:lnTo>
                                  <a:pt x="290" y="44"/>
                                </a:lnTo>
                                <a:lnTo>
                                  <a:pt x="291" y="43"/>
                                </a:lnTo>
                                <a:lnTo>
                                  <a:pt x="292" y="42"/>
                                </a:lnTo>
                                <a:lnTo>
                                  <a:pt x="293" y="39"/>
                                </a:lnTo>
                                <a:lnTo>
                                  <a:pt x="294" y="38"/>
                                </a:lnTo>
                                <a:lnTo>
                                  <a:pt x="295" y="37"/>
                                </a:lnTo>
                                <a:lnTo>
                                  <a:pt x="296" y="35"/>
                                </a:lnTo>
                                <a:lnTo>
                                  <a:pt x="297" y="33"/>
                                </a:lnTo>
                                <a:lnTo>
                                  <a:pt x="298" y="32"/>
                                </a:lnTo>
                                <a:lnTo>
                                  <a:pt x="299" y="30"/>
                                </a:lnTo>
                                <a:lnTo>
                                  <a:pt x="300" y="30"/>
                                </a:lnTo>
                                <a:lnTo>
                                  <a:pt x="301" y="27"/>
                                </a:lnTo>
                                <a:lnTo>
                                  <a:pt x="302" y="26"/>
                                </a:lnTo>
                                <a:lnTo>
                                  <a:pt x="303" y="25"/>
                                </a:lnTo>
                                <a:lnTo>
                                  <a:pt x="304" y="24"/>
                                </a:lnTo>
                                <a:lnTo>
                                  <a:pt x="305" y="22"/>
                                </a:lnTo>
                                <a:lnTo>
                                  <a:pt x="306" y="21"/>
                                </a:lnTo>
                                <a:lnTo>
                                  <a:pt x="307" y="20"/>
                                </a:lnTo>
                                <a:lnTo>
                                  <a:pt x="308" y="19"/>
                                </a:lnTo>
                                <a:lnTo>
                                  <a:pt x="309" y="18"/>
                                </a:lnTo>
                                <a:lnTo>
                                  <a:pt x="310" y="16"/>
                                </a:lnTo>
                                <a:lnTo>
                                  <a:pt x="311" y="16"/>
                                </a:lnTo>
                                <a:lnTo>
                                  <a:pt x="312" y="14"/>
                                </a:lnTo>
                                <a:lnTo>
                                  <a:pt x="313" y="13"/>
                                </a:lnTo>
                                <a:lnTo>
                                  <a:pt x="314" y="12"/>
                                </a:lnTo>
                                <a:lnTo>
                                  <a:pt x="315" y="12"/>
                                </a:lnTo>
                                <a:lnTo>
                                  <a:pt x="316" y="11"/>
                                </a:lnTo>
                                <a:lnTo>
                                  <a:pt x="317" y="10"/>
                                </a:lnTo>
                                <a:lnTo>
                                  <a:pt x="318" y="14"/>
                                </a:lnTo>
                                <a:lnTo>
                                  <a:pt x="319" y="13"/>
                                </a:lnTo>
                                <a:lnTo>
                                  <a:pt x="319" y="9"/>
                                </a:lnTo>
                                <a:lnTo>
                                  <a:pt x="320" y="8"/>
                                </a:lnTo>
                                <a:lnTo>
                                  <a:pt x="321" y="7"/>
                                </a:lnTo>
                                <a:lnTo>
                                  <a:pt x="322" y="6"/>
                                </a:lnTo>
                                <a:lnTo>
                                  <a:pt x="323" y="5"/>
                                </a:lnTo>
                                <a:lnTo>
                                  <a:pt x="324" y="5"/>
                                </a:lnTo>
                                <a:lnTo>
                                  <a:pt x="325" y="4"/>
                                </a:lnTo>
                                <a:lnTo>
                                  <a:pt x="326" y="4"/>
                                </a:lnTo>
                                <a:lnTo>
                                  <a:pt x="327" y="3"/>
                                </a:lnTo>
                                <a:lnTo>
                                  <a:pt x="328" y="3"/>
                                </a:lnTo>
                                <a:lnTo>
                                  <a:pt x="329" y="3"/>
                                </a:lnTo>
                                <a:lnTo>
                                  <a:pt x="330" y="2"/>
                                </a:lnTo>
                                <a:lnTo>
                                  <a:pt x="331" y="2"/>
                                </a:lnTo>
                                <a:lnTo>
                                  <a:pt x="332" y="4"/>
                                </a:lnTo>
                                <a:lnTo>
                                  <a:pt x="333" y="1"/>
                                </a:lnTo>
                                <a:lnTo>
                                  <a:pt x="334" y="1"/>
                                </a:lnTo>
                                <a:lnTo>
                                  <a:pt x="335" y="1"/>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1"/>
                                </a:lnTo>
                                <a:lnTo>
                                  <a:pt x="366" y="1"/>
                                </a:lnTo>
                                <a:lnTo>
                                  <a:pt x="367" y="1"/>
                                </a:lnTo>
                                <a:lnTo>
                                  <a:pt x="368" y="1"/>
                                </a:lnTo>
                                <a:lnTo>
                                  <a:pt x="369" y="2"/>
                                </a:lnTo>
                                <a:lnTo>
                                  <a:pt x="370" y="2"/>
                                </a:lnTo>
                                <a:lnTo>
                                  <a:pt x="371" y="2"/>
                                </a:lnTo>
                                <a:lnTo>
                                  <a:pt x="372" y="3"/>
                                </a:lnTo>
                                <a:lnTo>
                                  <a:pt x="373" y="3"/>
                                </a:lnTo>
                                <a:lnTo>
                                  <a:pt x="374" y="4"/>
                                </a:lnTo>
                                <a:lnTo>
                                  <a:pt x="375" y="4"/>
                                </a:lnTo>
                                <a:lnTo>
                                  <a:pt x="376" y="5"/>
                                </a:lnTo>
                                <a:lnTo>
                                  <a:pt x="377" y="5"/>
                                </a:lnTo>
                                <a:lnTo>
                                  <a:pt x="378" y="6"/>
                                </a:lnTo>
                                <a:lnTo>
                                  <a:pt x="379" y="7"/>
                                </a:lnTo>
                                <a:lnTo>
                                  <a:pt x="380" y="7"/>
                                </a:lnTo>
                                <a:lnTo>
                                  <a:pt x="381" y="8"/>
                                </a:lnTo>
                                <a:lnTo>
                                  <a:pt x="382" y="9"/>
                                </a:lnTo>
                                <a:lnTo>
                                  <a:pt x="383" y="10"/>
                                </a:lnTo>
                                <a:lnTo>
                                  <a:pt x="384" y="11"/>
                                </a:lnTo>
                                <a:lnTo>
                                  <a:pt x="385" y="12"/>
                                </a:lnTo>
                                <a:lnTo>
                                  <a:pt x="386" y="13"/>
                                </a:lnTo>
                                <a:lnTo>
                                  <a:pt x="387" y="13"/>
                                </a:lnTo>
                                <a:lnTo>
                                  <a:pt x="388" y="14"/>
                                </a:lnTo>
                                <a:lnTo>
                                  <a:pt x="389" y="15"/>
                                </a:lnTo>
                                <a:lnTo>
                                  <a:pt x="390" y="16"/>
                                </a:lnTo>
                                <a:lnTo>
                                  <a:pt x="391" y="17"/>
                                </a:lnTo>
                                <a:lnTo>
                                  <a:pt x="392" y="18"/>
                                </a:lnTo>
                                <a:lnTo>
                                  <a:pt x="393" y="20"/>
                                </a:lnTo>
                                <a:lnTo>
                                  <a:pt x="394" y="21"/>
                                </a:lnTo>
                                <a:lnTo>
                                  <a:pt x="395" y="22"/>
                                </a:lnTo>
                                <a:lnTo>
                                  <a:pt x="396" y="23"/>
                                </a:lnTo>
                                <a:lnTo>
                                  <a:pt x="397" y="25"/>
                                </a:lnTo>
                                <a:lnTo>
                                  <a:pt x="398" y="26"/>
                                </a:lnTo>
                                <a:lnTo>
                                  <a:pt x="399" y="28"/>
                                </a:lnTo>
                                <a:lnTo>
                                  <a:pt x="400" y="29"/>
                                </a:lnTo>
                                <a:lnTo>
                                  <a:pt x="401" y="30"/>
                                </a:lnTo>
                                <a:lnTo>
                                  <a:pt x="402" y="32"/>
                                </a:lnTo>
                                <a:lnTo>
                                  <a:pt x="403" y="34"/>
                                </a:lnTo>
                                <a:lnTo>
                                  <a:pt x="404" y="35"/>
                                </a:lnTo>
                                <a:lnTo>
                                  <a:pt x="405" y="36"/>
                                </a:lnTo>
                                <a:lnTo>
                                  <a:pt x="406" y="39"/>
                                </a:lnTo>
                                <a:lnTo>
                                  <a:pt x="407" y="40"/>
                                </a:lnTo>
                                <a:lnTo>
                                  <a:pt x="408" y="41"/>
                                </a:lnTo>
                                <a:lnTo>
                                  <a:pt x="409" y="43"/>
                                </a:lnTo>
                                <a:lnTo>
                                  <a:pt x="410" y="45"/>
                                </a:lnTo>
                                <a:lnTo>
                                  <a:pt x="411" y="47"/>
                                </a:lnTo>
                                <a:lnTo>
                                  <a:pt x="412" y="48"/>
                                </a:lnTo>
                                <a:lnTo>
                                  <a:pt x="413" y="50"/>
                                </a:lnTo>
                                <a:lnTo>
                                  <a:pt x="414" y="53"/>
                                </a:lnTo>
                                <a:lnTo>
                                  <a:pt x="415" y="54"/>
                                </a:lnTo>
                                <a:lnTo>
                                  <a:pt x="416" y="57"/>
                                </a:lnTo>
                                <a:lnTo>
                                  <a:pt x="417" y="58"/>
                                </a:lnTo>
                                <a:lnTo>
                                  <a:pt x="418" y="59"/>
                                </a:lnTo>
                                <a:lnTo>
                                  <a:pt x="419" y="62"/>
                                </a:lnTo>
                                <a:lnTo>
                                  <a:pt x="420" y="64"/>
                                </a:lnTo>
                                <a:lnTo>
                                  <a:pt x="421" y="65"/>
                                </a:lnTo>
                                <a:lnTo>
                                  <a:pt x="422" y="67"/>
                                </a:lnTo>
                                <a:lnTo>
                                  <a:pt x="423" y="70"/>
                                </a:lnTo>
                                <a:lnTo>
                                  <a:pt x="424" y="71"/>
                                </a:lnTo>
                                <a:lnTo>
                                  <a:pt x="425" y="75"/>
                                </a:lnTo>
                                <a:lnTo>
                                  <a:pt x="426" y="77"/>
                                </a:lnTo>
                                <a:lnTo>
                                  <a:pt x="427" y="79"/>
                                </a:lnTo>
                                <a:lnTo>
                                  <a:pt x="428" y="82"/>
                                </a:lnTo>
                                <a:lnTo>
                                  <a:pt x="429" y="83"/>
                                </a:lnTo>
                                <a:lnTo>
                                  <a:pt x="430" y="86"/>
                                </a:lnTo>
                                <a:lnTo>
                                  <a:pt x="431" y="88"/>
                                </a:lnTo>
                                <a:lnTo>
                                  <a:pt x="432" y="90"/>
                                </a:lnTo>
                                <a:lnTo>
                                  <a:pt x="433" y="92"/>
                                </a:lnTo>
                                <a:lnTo>
                                  <a:pt x="434" y="94"/>
                                </a:lnTo>
                                <a:lnTo>
                                  <a:pt x="435" y="97"/>
                                </a:lnTo>
                                <a:lnTo>
                                  <a:pt x="436" y="100"/>
                                </a:lnTo>
                                <a:lnTo>
                                  <a:pt x="437" y="101"/>
                                </a:lnTo>
                                <a:lnTo>
                                  <a:pt x="438" y="104"/>
                                </a:lnTo>
                                <a:lnTo>
                                  <a:pt x="439" y="108"/>
                                </a:lnTo>
                                <a:lnTo>
                                  <a:pt x="440" y="109"/>
                                </a:lnTo>
                                <a:lnTo>
                                  <a:pt x="441" y="112"/>
                                </a:lnTo>
                                <a:lnTo>
                                  <a:pt x="442" y="115"/>
                                </a:lnTo>
                                <a:lnTo>
                                  <a:pt x="443" y="118"/>
                                </a:lnTo>
                                <a:lnTo>
                                  <a:pt x="444" y="120"/>
                                </a:lnTo>
                                <a:lnTo>
                                  <a:pt x="445" y="124"/>
                                </a:lnTo>
                                <a:lnTo>
                                  <a:pt x="446" y="125"/>
                                </a:lnTo>
                                <a:lnTo>
                                  <a:pt x="447" y="128"/>
                                </a:lnTo>
                                <a:lnTo>
                                  <a:pt x="448" y="131"/>
                                </a:lnTo>
                                <a:lnTo>
                                  <a:pt x="449" y="134"/>
                                </a:lnTo>
                                <a:lnTo>
                                  <a:pt x="450" y="136"/>
                                </a:lnTo>
                                <a:lnTo>
                                  <a:pt x="451" y="138"/>
                                </a:lnTo>
                                <a:lnTo>
                                  <a:pt x="452" y="142"/>
                                </a:lnTo>
                                <a:lnTo>
                                  <a:pt x="453" y="145"/>
                                </a:lnTo>
                                <a:lnTo>
                                  <a:pt x="454" y="147"/>
                                </a:lnTo>
                                <a:lnTo>
                                  <a:pt x="455" y="150"/>
                                </a:lnTo>
                                <a:lnTo>
                                  <a:pt x="456" y="152"/>
                                </a:lnTo>
                                <a:lnTo>
                                  <a:pt x="457" y="157"/>
                                </a:lnTo>
                                <a:lnTo>
                                  <a:pt x="458" y="158"/>
                                </a:lnTo>
                                <a:lnTo>
                                  <a:pt x="459" y="161"/>
                                </a:lnTo>
                                <a:lnTo>
                                  <a:pt x="460" y="162"/>
                                </a:lnTo>
                                <a:lnTo>
                                  <a:pt x="461" y="168"/>
                                </a:lnTo>
                                <a:lnTo>
                                  <a:pt x="462" y="169"/>
                                </a:lnTo>
                                <a:lnTo>
                                  <a:pt x="463" y="171"/>
                                </a:lnTo>
                                <a:lnTo>
                                  <a:pt x="464" y="173"/>
                                </a:lnTo>
                                <a:lnTo>
                                  <a:pt x="465" y="177"/>
                                </a:lnTo>
                                <a:lnTo>
                                  <a:pt x="466" y="178"/>
                                </a:lnTo>
                                <a:lnTo>
                                  <a:pt x="467" y="185"/>
                                </a:lnTo>
                                <a:lnTo>
                                  <a:pt x="468" y="186"/>
                                </a:lnTo>
                                <a:lnTo>
                                  <a:pt x="469" y="187"/>
                                </a:lnTo>
                                <a:lnTo>
                                  <a:pt x="470" y="186"/>
                                </a:lnTo>
                                <a:lnTo>
                                  <a:pt x="471" y="192"/>
                                </a:lnTo>
                                <a:lnTo>
                                  <a:pt x="472" y="194"/>
                                </a:lnTo>
                                <a:lnTo>
                                  <a:pt x="473" y="197"/>
                                </a:lnTo>
                                <a:lnTo>
                                  <a:pt x="474" y="199"/>
                                </a:lnTo>
                                <a:lnTo>
                                  <a:pt x="475" y="200"/>
                                </a:lnTo>
                                <a:lnTo>
                                  <a:pt x="476" y="199"/>
                                </a:lnTo>
                                <a:lnTo>
                                  <a:pt x="477" y="202"/>
                                </a:lnTo>
                                <a:lnTo>
                                  <a:pt x="478" y="211"/>
                                </a:lnTo>
                                <a:lnTo>
                                  <a:pt x="479" y="212"/>
                                </a:lnTo>
                                <a:lnTo>
                                  <a:pt x="480" y="209"/>
                                </a:lnTo>
                                <a:lnTo>
                                  <a:pt x="480" y="218"/>
                                </a:lnTo>
                                <a:lnTo>
                                  <a:pt x="481" y="219"/>
                                </a:lnTo>
                                <a:lnTo>
                                  <a:pt x="482" y="210"/>
                                </a:lnTo>
                                <a:lnTo>
                                  <a:pt x="482" y="218"/>
                                </a:lnTo>
                                <a:lnTo>
                                  <a:pt x="483" y="215"/>
                                </a:lnTo>
                                <a:lnTo>
                                  <a:pt x="484" y="214"/>
                                </a:lnTo>
                                <a:lnTo>
                                  <a:pt x="485" y="213"/>
                                </a:lnTo>
                                <a:lnTo>
                                  <a:pt x="486" y="215"/>
                                </a:lnTo>
                                <a:lnTo>
                                  <a:pt x="487" y="224"/>
                                </a:lnTo>
                                <a:lnTo>
                                  <a:pt x="488" y="225"/>
                                </a:lnTo>
                                <a:lnTo>
                                  <a:pt x="489" y="214"/>
                                </a:lnTo>
                                <a:lnTo>
                                  <a:pt x="489" y="224"/>
                                </a:lnTo>
                                <a:lnTo>
                                  <a:pt x="490" y="213"/>
                                </a:lnTo>
                                <a:lnTo>
                                  <a:pt x="491" y="216"/>
                                </a:lnTo>
                                <a:lnTo>
                                  <a:pt x="492" y="219"/>
                                </a:lnTo>
                                <a:lnTo>
                                  <a:pt x="493" y="220"/>
                                </a:lnTo>
                                <a:lnTo>
                                  <a:pt x="494" y="215"/>
                                </a:lnTo>
                                <a:lnTo>
                                  <a:pt x="494" y="220"/>
                                </a:lnTo>
                                <a:lnTo>
                                  <a:pt x="495" y="222"/>
                                </a:lnTo>
                                <a:lnTo>
                                  <a:pt x="496" y="223"/>
                                </a:lnTo>
                                <a:lnTo>
                                  <a:pt x="497" y="227"/>
                                </a:lnTo>
                                <a:lnTo>
                                  <a:pt x="498" y="228"/>
                                </a:lnTo>
                                <a:lnTo>
                                  <a:pt x="499" y="229"/>
                                </a:lnTo>
                                <a:lnTo>
                                  <a:pt x="499" y="213"/>
                                </a:lnTo>
                                <a:lnTo>
                                  <a:pt x="500" y="230"/>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27"/>
                        <wps:cNvCnPr/>
                        <wps:spPr bwMode="auto">
                          <a:xfrm flipV="1">
                            <a:off x="2460" y="22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Line 28"/>
                        <wps:cNvCnPr/>
                        <wps:spPr bwMode="auto">
                          <a:xfrm>
                            <a:off x="2460" y="52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Line 29"/>
                        <wps:cNvCnPr/>
                        <wps:spPr bwMode="auto">
                          <a:xfrm>
                            <a:off x="357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30"/>
                        <wps:cNvCnPr/>
                        <wps:spPr bwMode="auto">
                          <a:xfrm>
                            <a:off x="468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31"/>
                        <wps:cNvCnPr/>
                        <wps:spPr bwMode="auto">
                          <a:xfrm>
                            <a:off x="579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32"/>
                        <wps:cNvCnPr/>
                        <wps:spPr bwMode="auto">
                          <a:xfrm>
                            <a:off x="690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33"/>
                        <wps:cNvCnPr/>
                        <wps:spPr bwMode="auto">
                          <a:xfrm>
                            <a:off x="7995"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34"/>
                        <wps:cNvCnPr/>
                        <wps:spPr bwMode="auto">
                          <a:xfrm>
                            <a:off x="2775" y="506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35"/>
                        <wps:cNvCnPr/>
                        <wps:spPr bwMode="auto">
                          <a:xfrm>
                            <a:off x="3900" y="441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36"/>
                        <wps:cNvCnPr/>
                        <wps:spPr bwMode="auto">
                          <a:xfrm>
                            <a:off x="5025" y="396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37"/>
                        <wps:cNvCnPr/>
                        <wps:spPr bwMode="auto">
                          <a:xfrm>
                            <a:off x="7290" y="423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 name="Line 38"/>
                        <wps:cNvCnPr/>
                        <wps:spPr bwMode="auto">
                          <a:xfrm>
                            <a:off x="6120" y="233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 name="Line 39"/>
                        <wps:cNvCnPr/>
                        <wps:spPr bwMode="auto">
                          <a:xfrm>
                            <a:off x="2463" y="46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00" name="Text Box 40"/>
                        <wps:cNvSpPr txBox="1">
                          <a:spLocks noChangeArrowheads="1"/>
                        </wps:cNvSpPr>
                        <wps:spPr bwMode="auto">
                          <a:xfrm>
                            <a:off x="289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601" name="Text Box 41"/>
                        <wps:cNvSpPr txBox="1">
                          <a:spLocks noChangeArrowheads="1"/>
                        </wps:cNvSpPr>
                        <wps:spPr bwMode="auto">
                          <a:xfrm>
                            <a:off x="2133" y="22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A</w:t>
                              </w:r>
                            </w:p>
                          </w:txbxContent>
                        </wps:txbx>
                        <wps:bodyPr rot="0" vert="horz" wrap="square" lIns="18000" tIns="0" rIns="18000" bIns="0" anchor="t" anchorCtr="0" upright="1">
                          <a:noAutofit/>
                        </wps:bodyPr>
                      </wps:wsp>
                      <wps:wsp>
                        <wps:cNvPr id="602" name="Text Box 42"/>
                        <wps:cNvSpPr txBox="1">
                          <a:spLocks noChangeArrowheads="1"/>
                        </wps:cNvSpPr>
                        <wps:spPr bwMode="auto">
                          <a:xfrm>
                            <a:off x="1530" y="4414"/>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937FC5" w:rsidRDefault="00F333D6" w:rsidP="00573B2F">
                              <w:pPr>
                                <w:jc w:val="center"/>
                                <w:rPr>
                                  <w:rFonts w:asciiTheme="majorBidi" w:hAnsiTheme="majorBidi" w:cstheme="majorBidi"/>
                                  <w:sz w:val="18"/>
                                  <w:szCs w:val="18"/>
                                  <w:lang w:val="de-DE"/>
                                </w:rPr>
                              </w:pPr>
                              <w:r w:rsidRPr="00937FC5">
                                <w:rPr>
                                  <w:rFonts w:asciiTheme="majorBidi" w:hAnsiTheme="majorBidi" w:cstheme="majorBidi"/>
                                  <w:sz w:val="18"/>
                                  <w:szCs w:val="18"/>
                                  <w:lang w:val="de-DE"/>
                                </w:rPr>
                                <w:t>Umbral</w:t>
                              </w:r>
                            </w:p>
                          </w:txbxContent>
                        </wps:txbx>
                        <wps:bodyPr rot="0" vert="horz" wrap="square" lIns="18000" tIns="0" rIns="18000" bIns="0" anchor="t" anchorCtr="0" upright="1">
                          <a:noAutofit/>
                        </wps:bodyPr>
                      </wps:wsp>
                      <wps:wsp>
                        <wps:cNvPr id="603" name="Text Box 43"/>
                        <wps:cNvSpPr txBox="1">
                          <a:spLocks noChangeArrowheads="1"/>
                        </wps:cNvSpPr>
                        <wps:spPr bwMode="auto">
                          <a:xfrm>
                            <a:off x="7998" y="52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937FC5" w:rsidRDefault="00F333D6" w:rsidP="00573B2F">
                              <w:pPr>
                                <w:jc w:val="center"/>
                                <w:rPr>
                                  <w:rFonts w:asciiTheme="majorBidi" w:hAnsiTheme="majorBidi" w:cstheme="majorBidi"/>
                                  <w:sz w:val="18"/>
                                  <w:szCs w:val="18"/>
                                  <w:lang w:val="de-DE"/>
                                </w:rPr>
                              </w:pPr>
                              <w:r w:rsidRPr="00937FC5">
                                <w:rPr>
                                  <w:rFonts w:asciiTheme="majorBidi" w:hAnsiTheme="majorBidi" w:cstheme="majorBidi"/>
                                  <w:sz w:val="18"/>
                                  <w:szCs w:val="18"/>
                                  <w:lang w:val="de-DE"/>
                                </w:rPr>
                                <w:t>Canal</w:t>
                              </w:r>
                            </w:p>
                          </w:txbxContent>
                        </wps:txbx>
                        <wps:bodyPr rot="0" vert="horz" wrap="square" lIns="18000" tIns="0" rIns="18000" bIns="0" anchor="t" anchorCtr="0" upright="1">
                          <a:noAutofit/>
                        </wps:bodyPr>
                      </wps:wsp>
                      <wps:wsp>
                        <wps:cNvPr id="604" name="Text Box 44"/>
                        <wps:cNvSpPr txBox="1">
                          <a:spLocks noChangeArrowheads="1"/>
                        </wps:cNvSpPr>
                        <wps:spPr bwMode="auto">
                          <a:xfrm>
                            <a:off x="402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605" name="Text Box 45"/>
                        <wps:cNvSpPr txBox="1">
                          <a:spLocks noChangeArrowheads="1"/>
                        </wps:cNvSpPr>
                        <wps:spPr bwMode="auto">
                          <a:xfrm>
                            <a:off x="514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606" name="Text Box 46"/>
                        <wps:cNvSpPr txBox="1">
                          <a:spLocks noChangeArrowheads="1"/>
                        </wps:cNvSpPr>
                        <wps:spPr bwMode="auto">
                          <a:xfrm>
                            <a:off x="624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607" name="Text Box 47"/>
                        <wps:cNvSpPr txBox="1">
                          <a:spLocks noChangeArrowheads="1"/>
                        </wps:cNvSpPr>
                        <wps:spPr bwMode="auto">
                          <a:xfrm>
                            <a:off x="729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9F35E" id="Group 585" o:spid="_x0000_s1141" style="position:absolute;left:0;text-align:left;margin-left:55.05pt;margin-top:6.6pt;width:370.05pt;height:171.75pt;z-index:251660288" coordorigin="1530,2227"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">
                <v:shape id="Freeform 26" o:spid="_x0000_s1142" style="position:absolute;left:2463;top:2324;width:5532;height:2888;visibility:visible;mso-wrap-style:square;v-text-anchor:top" coordsize="50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" path="m,225r,l1,230r,-6l2,231r1,-3l3,230r1,-3l5,219r,8l6,224r1,6l8,231r1,-1l9,220r1,9l11,228r,-9l12,226r1,l14,227r1,1l16,227r1,l18,228r1,-1l19,219r,8l20,223r1,-2l22,225r1,l24,226r1,1l26,226r,-9l27,225r1,4l29,230r1,-6l30,229r1,-7l32,224r1,-3l34,222r1,-1l36,221r1,3l37,221r1,4l39,226r1,2l41,230r1,1l43,225r,6l44,232r1,-1l46,229r,-13l46,229r1,-4l47,227r1,1l49,227r1,1l51,220r1,3l53,219r1,1l55,224r1,1l57,221r,3l58,223r1,1l60,224r1,1l62,222r,2l63,218r1,4l65,224r1,1l67,226r,-10l68,227r1,-1l69,215r,11l70,218r,3l71,222r1,-1l72,214r1,6l74,219r,-5l74,219r1,-3l76,213r1,3l78,215r1,1l80,206r,7l81,209r,1l82,211r1,l84,210r1,-4l86,205r1,-5l87,205r1,-3l89,203r1,-2l91,197r1,3l93,195r1,3l95,199r1,-1l96,195r1,-2l98,197r1,-3l99,196r1,-3l101,194r1,-6l102,193r1,-4l103,191r1,1l105,192r1,-10l106,189r1,-3l108,186r1,-3l110,181r1,3l112,181r1,l114,184r1,-6l116,177r1,l118,176r1,4l120,179r,-3l121,177r1,1l123,174r1,l125,175r1,-2l127,174r1,1l129,170r1,5l131,174r,-4l131,174r1,-3l133,172r1,-1l135,171r1,1l137,173r1,-2l139,171r1,l141,171r1,l143,170r1,-1l145,171r1,-2l147,170r1,1l149,170r1,-1l151,171r1,-4l153,171r1,l155,170r1,1l157,172r1,-3l158,171r1,l160,172r1,1l162,170r,2l163,173r1,-1l165,171r1,l167,172r1,1l168,170r1,4l170,175r1,l172,177r1,1l174,174r,3l175,177r1,1l177,177r1,2l179,180r1,-1l181,179r1,1l183,177r,4l184,182r1,l186,179r,2l187,183r1,1l189,185r1,1l191,187r1,l193,186r1,4l195,191r1,-1l197,190r1,1l199,194r1,1l201,194r1,4l203,199r1,l205,200r1,5l207,206r1,-4l208,205r1,-4l210,195r1,9l212,209r1,1l214,197r,12l215,204r1,l217,203r1,6l219,210r1,-5l220,209r1,-9l222,204r1,1l224,204r,-6l225,196r1,1l227,194r1,l229,187r1,-2l231,189r1,-1l232,183r1,-2l234,172r,9l235,175r1,-3l237,170r1,-2l239,168r1,-4l241,161r1,-4l243,155r1,-3l245,149r1,-3l247,145r1,-5l249,138r1,-3l251,133r1,-2l253,127r1,-2l255,121r1,-2l257,118r1,-4l259,112r1,-3l261,107r1,-3l263,101r1,-2l265,97r1,-3l267,91r1,-1l269,87r1,-2l271,82r1,-2l273,78r1,-2l275,74r1,-3l277,69r1,-2l279,65r1,-2l281,61r1,-1l283,58r1,-3l285,53r1,-1l287,50r1,-2l289,46r1,-2l291,43r1,-1l293,39r1,-1l295,37r1,-2l297,33r1,-1l299,30r1,l301,27r1,-1l303,25r1,-1l305,22r1,-1l307,20r1,-1l309,18r1,-2l311,16r1,-2l313,13r1,-1l315,12r1,-1l317,10r1,4l319,13r,-4l320,8r1,-1l322,6r1,-1l324,5r1,-1l326,4r1,-1l328,3r1,l330,2r1,l332,4r1,-3l334,1r1,l336,r1,l338,r1,l340,r1,l342,r1,l344,r1,l346,r1,l348,r1,l350,r1,l352,r1,l354,r1,l356,r1,l358,r1,l360,r1,l362,r1,l364,r1,1l366,1r1,l368,1r1,1l370,2r1,l372,3r1,l374,4r1,l376,5r1,l378,6r1,1l380,7r1,1l382,9r1,1l384,11r1,1l386,13r1,l388,14r1,1l390,16r1,1l392,18r1,2l394,21r1,1l396,23r1,2l398,26r1,2l400,29r1,1l402,32r1,2l404,35r1,1l406,39r1,1l408,41r1,2l410,45r1,2l412,48r1,2l414,53r1,1l416,57r1,1l418,59r1,3l420,64r1,1l422,67r1,3l424,71r1,4l426,77r1,2l428,82r1,1l430,86r1,2l432,90r1,2l434,94r1,3l436,100r1,1l438,104r1,4l440,109r1,3l442,115r1,3l444,120r1,4l446,125r1,3l448,131r1,3l450,136r1,2l452,142r1,3l454,147r1,3l456,152r1,5l458,158r1,3l460,162r1,6l462,169r1,2l464,173r1,4l466,178r1,7l468,186r1,1l470,186r1,6l472,194r1,3l474,199r1,1l476,199r1,3l478,211r1,1l480,209r,9l481,219r1,-9l482,218r1,-3l484,214r1,-1l486,215r1,9l488,225r1,-11l489,224r1,-11l491,216r1,3l493,220r1,-5l494,220r1,2l496,223r1,4l498,228r1,1l499,213r1,17e" filled="f" strokecolor="#396" strokeweight=".7pt">
                  <v:path arrowok="t" o:connecttype="custom" o:connectlocs="609,33934;1350,35328;2323,35179;3065,35179;3917,34706;4901,35328;5632,35490;6605,34096;7590,34407;8442,35017;9061,33934;9792,31917;10655,30996;11507,30685;12358,30063;13100,28818;14073,27585;15058,26963;16032,26341;16895,26502;17990,26341;19096,26502;19948,26814;20933,27112;21907,27897;22770,28046;23865,29602;24971,30834;25956,32390;26808,32540;27660,30523;28645,26652;29497,24946;30603,20926;31709,17353;32805,13942;33911,10693;35006,8054;36113,5739;37208,3722;38315,2017;39299,1083;40395,311;41501,0;42596,0;43703,0;44798,149;45905,622;47011,1705;48106,3100;49213,4954;50308,7282;51414,9921;52510,12859;53616,16121;54723,19830;55818,23552;56924,27424;58020,30834;59004,32540;59856,33162;60719,34556" o:connectangles="0,0,0,0,0,0,0,0,0,0,0,0,0,0,0,0,0,0,0,0,0,0,0,0,0,0,0,0,0,0,0,0,0,0,0,0,0,0,0,0,0,0,0,0,0,0,0,0,0,0,0,0,0,0,0,0,0,0,0,0,0,0"/>
                </v:shape>
                <v:line id="Line 27" o:spid="_x0000_s1143" style="position:absolute;flip:y;visibility:visible;mso-wrap-style:square" from="2460,2227" to="2460,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DuxQAAANwAAAAPAAAAZHJzL2Rvd25yZXYueG1sRI9Ba8JA&#10;EIXvQv/DMgUvQTetWG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BIC6DuxQAAANwAAAAP&#10;AAAAAAAAAAAAAAAAAAcCAABkcnMvZG93bnJldi54bWxQSwUGAAAAAAMAAwC3AAAA+QIAAAAA&#10;">
                  <v:stroke endarrow="block"/>
                </v:line>
                <v:line id="Line 28" o:spid="_x0000_s1144" style="position:absolute;visibility:visible;mso-wrap-style:square" from="2460,5212" to="8280,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">
                  <v:stroke endarrow="block"/>
                </v:line>
                <v:line id="Line 29" o:spid="_x0000_s1145" style="position:absolute;visibility:visible;mso-wrap-style:square" from="3570,5182" to="3570,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"/>
                <v:line id="Line 30" o:spid="_x0000_s1146" style="position:absolute;visibility:visible;mso-wrap-style:square" from="4680,5182" to="4680,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lAxAAAANwAAAAPAAAAZHJzL2Rvd25yZXYueG1sRE/Pa8Iw&#10;FL4P/B/CG3ib6SYr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GV8OUDEAAAA3AAAAA8A&#10;AAAAAAAAAAAAAAAABwIAAGRycy9kb3ducmV2LnhtbFBLBQYAAAAAAwADALcAAAD4AgAAAAA=&#10;"/>
                <v:line id="Line 31" o:spid="_x0000_s1147" style="position:absolute;visibility:visible;mso-wrap-style:square" from="5790,5182" to="5790,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zbxwAAANwAAAAPAAAAZHJzL2Rvd25yZXYueG1sRI9Ba8JA&#10;FITvhf6H5RV6qxsthj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AownNvHAAAA3AAA&#10;AA8AAAAAAAAAAAAAAAAABwIAAGRycy9kb3ducmV2LnhtbFBLBQYAAAAAAwADALcAAAD7AgAAAAA=&#10;"/>
                <v:line id="Line 32" o:spid="_x0000_s1148" style="position:absolute;visibility:visible;mso-wrap-style:square" from="6900,5182" to="6900,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v:line id="Line 33" o:spid="_x0000_s1149" style="position:absolute;visibility:visible;mso-wrap-style:square" from="7995,5182" to="7995,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c3xwAAANwAAAAPAAAAZHJzL2Rvd25yZXYueG1sRI9Ba8JA&#10;FITvBf/D8gq91U0rD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JWupzfHAAAA3AAA&#10;AA8AAAAAAAAAAAAAAAAABwIAAGRycy9kb3ducmV2LnhtbFBLBQYAAAAAAwADALcAAAD7AgAAAAA=&#10;"/>
                <v:line id="Line 34" o:spid="_x0000_s1150" style="position:absolute;visibility:visible;mso-wrap-style:square" from="2775,5062" to="3225,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tJxAAAANwAAAAPAAAAZHJzL2Rvd25yZXYueG1sRI9Ba8JA&#10;FITvQv/D8gredFOp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OjNG0nEAAAA3AAAAA8A&#10;AAAAAAAAAAAAAAAABwIAAGRycy9kb3ducmV2LnhtbFBLBQYAAAAAAwADALcAAAD4AgAAAAA=&#10;" strokeweight="2pt"/>
                <v:line id="Line 35" o:spid="_x0000_s1151" style="position:absolute;visibility:visible;mso-wrap-style:square" from="3900,4417" to="4350,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" strokeweight="2pt"/>
                <v:line id="Line 36" o:spid="_x0000_s1152" style="position:absolute;visibility:visible;mso-wrap-style:square" from="5025,3967" to="5475,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" strokeweight="2pt"/>
                <v:line id="Line 37" o:spid="_x0000_s1153" style="position:absolute;visibility:visible;mso-wrap-style:square" from="7290,4237" to="7740,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" strokeweight="2pt"/>
                <v:line id="Line 38" o:spid="_x0000_s1154" style="position:absolute;visibility:visible;mso-wrap-style:square" from="6120,2332" to="6570,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" strokeweight="2pt"/>
                <v:line id="Line 39" o:spid="_x0000_s1155" style="position:absolute;visibility:visible;mso-wrap-style:square" from="2463,4684" to="7998,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" strokecolor="red">
                  <v:stroke dashstyle="dash"/>
                </v:line>
                <v:shape id="Text Box 40" o:spid="_x0000_s1156" type="#_x0000_t202" style="position:absolute;left:2895;top:52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" filled="f" stroked="f">
                  <v:textbox inset=".5mm,0,.5mm,0">
                    <w:txbxContent>
                      <w:p w:rsidR="00F333D6" w:rsidRPr="005E6DFE" w:rsidRDefault="00F333D6" w:rsidP="00573B2F">
                        <w:pPr>
                          <w:jc w:val="center"/>
                          <w:rPr>
                            <w:rFonts w:ascii="Arial" w:hAnsi="Arial" w:cs="Arial"/>
                            <w:sz w:val="18"/>
                            <w:szCs w:val="18"/>
                            <w:lang w:val="de-DE"/>
                          </w:rPr>
                        </w:pPr>
                        <w:r>
                          <w:rPr>
                            <w:rFonts w:ascii="Arial" w:hAnsi="Arial" w:cs="Arial"/>
                            <w:sz w:val="18"/>
                            <w:szCs w:val="18"/>
                            <w:lang w:val="de-DE"/>
                          </w:rPr>
                          <w:t>1</w:t>
                        </w:r>
                      </w:p>
                    </w:txbxContent>
                  </v:textbox>
                </v:shape>
                <v:shape id="Text Box 41" o:spid="_x0000_s1157" type="#_x0000_t202" style="position:absolute;left:2133;top:222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" filled="f" stroked="f">
                  <v:textbox inset=".5mm,0,.5mm,0">
                    <w:txbxContent>
                      <w:p w:rsidR="00F333D6" w:rsidRPr="005E6DFE" w:rsidRDefault="00F333D6" w:rsidP="00573B2F">
                        <w:pPr>
                          <w:pStyle w:val="Figure"/>
                          <w:rPr>
                            <w:lang w:val="de-DE"/>
                          </w:rPr>
                        </w:pPr>
                        <w:r>
                          <w:rPr>
                            <w:lang w:val="de-DE"/>
                          </w:rPr>
                          <w:t>A</w:t>
                        </w:r>
                      </w:p>
                    </w:txbxContent>
                  </v:textbox>
                </v:shape>
                <v:shape id="Text Box 42" o:spid="_x0000_s1158" type="#_x0000_t202" style="position:absolute;left:1530;top:4414;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" filled="f" stroked="f">
                  <v:textbox inset=".5mm,0,.5mm,0">
                    <w:txbxContent>
                      <w:p w:rsidR="00F333D6" w:rsidRPr="00937FC5" w:rsidRDefault="00F333D6" w:rsidP="00573B2F">
                        <w:pPr>
                          <w:jc w:val="center"/>
                          <w:rPr>
                            <w:rFonts w:asciiTheme="majorBidi" w:hAnsiTheme="majorBidi" w:cstheme="majorBidi"/>
                            <w:sz w:val="18"/>
                            <w:szCs w:val="18"/>
                            <w:lang w:val="de-DE"/>
                          </w:rPr>
                        </w:pPr>
                        <w:r w:rsidRPr="00937FC5">
                          <w:rPr>
                            <w:rFonts w:asciiTheme="majorBidi" w:hAnsiTheme="majorBidi" w:cstheme="majorBidi"/>
                            <w:sz w:val="18"/>
                            <w:szCs w:val="18"/>
                            <w:lang w:val="de-DE"/>
                          </w:rPr>
                          <w:t>Umbral</w:t>
                        </w:r>
                      </w:p>
                    </w:txbxContent>
                  </v:textbox>
                </v:shape>
                <v:shape id="Text Box 43" o:spid="_x0000_s1159" type="#_x0000_t202" style="position:absolute;left:7998;top:5257;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" filled="f" stroked="f">
                  <v:textbox inset=".5mm,0,.5mm,0">
                    <w:txbxContent>
                      <w:p w:rsidR="00F333D6" w:rsidRPr="00937FC5" w:rsidRDefault="00F333D6" w:rsidP="00573B2F">
                        <w:pPr>
                          <w:jc w:val="center"/>
                          <w:rPr>
                            <w:rFonts w:asciiTheme="majorBidi" w:hAnsiTheme="majorBidi" w:cstheme="majorBidi"/>
                            <w:sz w:val="18"/>
                            <w:szCs w:val="18"/>
                            <w:lang w:val="de-DE"/>
                          </w:rPr>
                        </w:pPr>
                        <w:r w:rsidRPr="00937FC5">
                          <w:rPr>
                            <w:rFonts w:asciiTheme="majorBidi" w:hAnsiTheme="majorBidi" w:cstheme="majorBidi"/>
                            <w:sz w:val="18"/>
                            <w:szCs w:val="18"/>
                            <w:lang w:val="de-DE"/>
                          </w:rPr>
                          <w:t>Canal</w:t>
                        </w:r>
                      </w:p>
                    </w:txbxContent>
                  </v:textbox>
                </v:shape>
                <v:shape id="Text Box 44" o:spid="_x0000_s1160" type="#_x0000_t202" style="position:absolute;left:4020;top:52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" filled="f" stroked="f">
                  <v:textbox inset=".5mm,0,.5mm,0">
                    <w:txbxContent>
                      <w:p w:rsidR="00F333D6" w:rsidRPr="005E6DFE" w:rsidRDefault="00F333D6" w:rsidP="00573B2F">
                        <w:pPr>
                          <w:jc w:val="center"/>
                          <w:rPr>
                            <w:rFonts w:ascii="Arial" w:hAnsi="Arial" w:cs="Arial"/>
                            <w:sz w:val="18"/>
                            <w:szCs w:val="18"/>
                            <w:lang w:val="de-DE"/>
                          </w:rPr>
                        </w:pPr>
                        <w:r>
                          <w:rPr>
                            <w:rFonts w:ascii="Arial" w:hAnsi="Arial" w:cs="Arial"/>
                            <w:sz w:val="18"/>
                            <w:szCs w:val="18"/>
                            <w:lang w:val="de-DE"/>
                          </w:rPr>
                          <w:t>2</w:t>
                        </w:r>
                      </w:p>
                    </w:txbxContent>
                  </v:textbox>
                </v:shape>
                <v:shape id="Text Box 45" o:spid="_x0000_s1161" type="#_x0000_t202" style="position:absolute;left:5145;top:52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" filled="f" stroked="f">
                  <v:textbox inset=".5mm,0,.5mm,0">
                    <w:txbxContent>
                      <w:p w:rsidR="00F333D6" w:rsidRPr="005E6DFE" w:rsidRDefault="00F333D6" w:rsidP="00573B2F">
                        <w:pPr>
                          <w:jc w:val="center"/>
                          <w:rPr>
                            <w:rFonts w:ascii="Arial" w:hAnsi="Arial" w:cs="Arial"/>
                            <w:sz w:val="18"/>
                            <w:szCs w:val="18"/>
                            <w:lang w:val="de-DE"/>
                          </w:rPr>
                        </w:pPr>
                        <w:r>
                          <w:rPr>
                            <w:rFonts w:ascii="Arial" w:hAnsi="Arial" w:cs="Arial"/>
                            <w:sz w:val="18"/>
                            <w:szCs w:val="18"/>
                            <w:lang w:val="de-DE"/>
                          </w:rPr>
                          <w:t>3</w:t>
                        </w:r>
                      </w:p>
                    </w:txbxContent>
                  </v:textbox>
                </v:shape>
                <v:shape id="Text Box 46" o:spid="_x0000_s1162" type="#_x0000_t202" style="position:absolute;left:6240;top:52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" filled="f" stroked="f">
                  <v:textbox inset=".5mm,0,.5mm,0">
                    <w:txbxContent>
                      <w:p w:rsidR="00F333D6" w:rsidRPr="005E6DFE" w:rsidRDefault="00F333D6" w:rsidP="00573B2F">
                        <w:pPr>
                          <w:jc w:val="center"/>
                          <w:rPr>
                            <w:rFonts w:ascii="Arial" w:hAnsi="Arial" w:cs="Arial"/>
                            <w:sz w:val="18"/>
                            <w:szCs w:val="18"/>
                            <w:lang w:val="de-DE"/>
                          </w:rPr>
                        </w:pPr>
                        <w:r>
                          <w:rPr>
                            <w:rFonts w:ascii="Arial" w:hAnsi="Arial" w:cs="Arial"/>
                            <w:sz w:val="18"/>
                            <w:szCs w:val="18"/>
                            <w:lang w:val="de-DE"/>
                          </w:rPr>
                          <w:t>4</w:t>
                        </w:r>
                      </w:p>
                    </w:txbxContent>
                  </v:textbox>
                </v:shape>
                <v:shape id="Text Box 47" o:spid="_x0000_s1163" type="#_x0000_t202" style="position:absolute;left:7290;top:52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" filled="f" stroked="f">
                  <v:textbox inset=".5mm,0,.5mm,0">
                    <w:txbxContent>
                      <w:p w:rsidR="00F333D6" w:rsidRPr="005E6DFE" w:rsidRDefault="00F333D6" w:rsidP="00573B2F">
                        <w:pPr>
                          <w:jc w:val="center"/>
                          <w:rPr>
                            <w:rFonts w:ascii="Arial" w:hAnsi="Arial" w:cs="Arial"/>
                            <w:sz w:val="18"/>
                            <w:szCs w:val="18"/>
                            <w:lang w:val="de-DE"/>
                          </w:rPr>
                        </w:pPr>
                        <w:r>
                          <w:rPr>
                            <w:rFonts w:ascii="Arial" w:hAnsi="Arial" w:cs="Arial"/>
                            <w:sz w:val="18"/>
                            <w:szCs w:val="18"/>
                            <w:lang w:val="de-DE"/>
                          </w:rPr>
                          <w:t>5</w:t>
                        </w:r>
                      </w:p>
                    </w:txbxContent>
                  </v:textbox>
                </v:shape>
              </v:group>
            </w:pict>
          </mc:Fallback>
        </mc:AlternateContent>
      </w: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Default="00573B2F" w:rsidP="00573B2F">
      <w:pPr>
        <w:rPr>
          <w:lang w:val="es-ES_tradnl"/>
        </w:rPr>
      </w:pPr>
    </w:p>
    <w:p w:rsidR="00573B2F" w:rsidRDefault="00573B2F" w:rsidP="00573B2F">
      <w:pPr>
        <w:rPr>
          <w:lang w:val="es-ES_tradnl"/>
        </w:rPr>
      </w:pPr>
    </w:p>
    <w:p w:rsidR="00573B2F" w:rsidRDefault="00573B2F" w:rsidP="00573B2F">
      <w:pPr>
        <w:rPr>
          <w:lang w:val="es-ES_tradnl"/>
        </w:rPr>
      </w:pPr>
    </w:p>
    <w:p w:rsidR="00573B2F" w:rsidRPr="00680081" w:rsidRDefault="00573B2F" w:rsidP="00573B2F">
      <w:pPr>
        <w:rPr>
          <w:lang w:val="es-ES_tradnl"/>
        </w:rPr>
      </w:pPr>
      <w:r w:rsidRPr="00680081">
        <w:rPr>
          <w:lang w:val="es-ES_tradnl"/>
        </w:rPr>
        <w:lastRenderedPageBreak/>
        <w:t>En la Fig. 3 el ancho de banda de medición es demasiado grande: si bien la ocupación del canal 2 sigue siendo la correcta, la gran intensidad de la señal en el canal 4 produce ocupaciones ficticias en los canales 3 y 5.</w:t>
      </w:r>
    </w:p>
    <w:p w:rsidR="00573B2F" w:rsidRPr="00680081" w:rsidRDefault="00573B2F" w:rsidP="00573B2F">
      <w:pPr>
        <w:rPr>
          <w:lang w:val="es-ES_tradnl"/>
        </w:rPr>
      </w:pPr>
      <w:r w:rsidRPr="00680081">
        <w:rPr>
          <w:lang w:val="es-ES_tradnl"/>
        </w:rPr>
        <w:t>Es evidente que la resolución en frecuencia del equipo de medición debe ser, como mínimo, tan pequeña como la separación del canal (más estrecha) de la banda de frecuencias considerada. Ahora bien, dependiendo de la configuración de medición, el máximo ancho de banda de resolución puede ser mucho más pequeño:</w:t>
      </w:r>
    </w:p>
    <w:p w:rsidR="00573B2F" w:rsidRPr="00680081" w:rsidRDefault="00573B2F" w:rsidP="00573B2F">
      <w:pPr>
        <w:pStyle w:val="enumlev1"/>
        <w:rPr>
          <w:lang w:val="es-ES_tradnl"/>
        </w:rPr>
      </w:pPr>
      <w:r w:rsidRPr="00680081">
        <w:rPr>
          <w:lang w:val="es-ES_tradnl"/>
        </w:rPr>
        <w:t>–</w:t>
      </w:r>
      <w:r w:rsidRPr="00680081">
        <w:rPr>
          <w:lang w:val="es-ES_tradnl"/>
        </w:rPr>
        <w:tab/>
        <w:t>Si se emplea un receptor convencional de comprobación técnica que dispone de filtros de canal, puede utilizarse un ancho de banda de medición igual a la separación de canales (más estrecha). No obstante, es mejor utilizar anchos de banda más pequeños.</w:t>
      </w:r>
    </w:p>
    <w:p w:rsidR="00573B2F" w:rsidRPr="00680081" w:rsidRDefault="00573B2F" w:rsidP="00573B2F">
      <w:pPr>
        <w:pStyle w:val="enumlev1"/>
        <w:rPr>
          <w:lang w:val="es-ES_tradnl"/>
        </w:rPr>
      </w:pPr>
      <w:r w:rsidRPr="00680081">
        <w:rPr>
          <w:lang w:val="es-ES_tradnl"/>
        </w:rPr>
        <w:t>–</w:t>
      </w:r>
      <w:r w:rsidRPr="00680081">
        <w:rPr>
          <w:lang w:val="es-ES_tradnl"/>
        </w:rPr>
        <w:tab/>
        <w:t>Si se utiliza un analizador de espectro de barrido con filtros gaussianos o CISPR, el ancho de banda de resolución no debería ser más grande que 1/10 de la separación de canales (más estrecha) en la banda.</w:t>
      </w:r>
    </w:p>
    <w:p w:rsidR="00573B2F" w:rsidRPr="00680081" w:rsidRDefault="00573B2F" w:rsidP="00573B2F">
      <w:pPr>
        <w:pStyle w:val="enumlev1"/>
        <w:rPr>
          <w:lang w:val="es-ES_tradnl"/>
        </w:rPr>
      </w:pPr>
      <w:r w:rsidRPr="00680081">
        <w:rPr>
          <w:lang w:val="es-ES_tradnl"/>
        </w:rPr>
        <w:t>–</w:t>
      </w:r>
      <w:r w:rsidRPr="00680081">
        <w:rPr>
          <w:lang w:val="es-ES_tradnl"/>
        </w:rPr>
        <w:tab/>
        <w:t>Si el espectro se calcula con el método FFT, la distancia máxima entre intervalos de frecuencia adyacentes es igual a la separación de canales (más estrecha) en la banda. Sin embargo, en este caso los intervalos de frecuencia deben coincidir con las frecuencias centrales del canal. Si no es posible, la distancia entre intervalos de frecuencia adyacentes debe ser inferior a la mitad de la separación de canales (más estrecha) en la banda.</w:t>
      </w:r>
    </w:p>
    <w:p w:rsidR="00573B2F" w:rsidRPr="00680081" w:rsidRDefault="00573B2F" w:rsidP="00573B2F">
      <w:pPr>
        <w:rPr>
          <w:lang w:val="es-ES_tradnl"/>
        </w:rPr>
      </w:pPr>
      <w:r w:rsidRPr="00680081">
        <w:rPr>
          <w:lang w:val="es-ES_tradnl"/>
        </w:rPr>
        <w:t xml:space="preserve">En las bandas con sistemas FHSS (espectro ensanchado por salto de frecuencia) el ancho de banda de medición puede determinarse como se describe </w:t>
      </w:r>
      <w:r w:rsidRPr="00680081">
        <w:rPr>
          <w:i/>
          <w:iCs/>
          <w:lang w:val="es-ES_tradnl"/>
        </w:rPr>
        <w:t>supra</w:t>
      </w:r>
      <w:r w:rsidRPr="00680081">
        <w:rPr>
          <w:lang w:val="es-ES_tradnl"/>
        </w:rPr>
        <w:t>. No obstante, se habrá de utilizar una separación de canales igual al 99% del ancho de banda de una ráfaga simple en la secuencia de salto.</w:t>
      </w:r>
    </w:p>
    <w:p w:rsidR="00573B2F" w:rsidRPr="00680081" w:rsidRDefault="00573B2F" w:rsidP="00573B2F">
      <w:pPr>
        <w:pStyle w:val="Heading2"/>
        <w:rPr>
          <w:lang w:val="es-ES_tradnl"/>
        </w:rPr>
      </w:pPr>
      <w:bookmarkStart w:id="48" w:name="_Toc349812670"/>
      <w:bookmarkStart w:id="49" w:name="_Toc499732612"/>
      <w:r w:rsidRPr="00680081">
        <w:rPr>
          <w:lang w:val="es-ES_tradnl"/>
        </w:rPr>
        <w:t>3.2</w:t>
      </w:r>
      <w:r w:rsidRPr="00680081">
        <w:rPr>
          <w:lang w:val="es-ES_tradnl"/>
        </w:rPr>
        <w:tab/>
        <w:t>Relación señal-ruido</w:t>
      </w:r>
      <w:bookmarkEnd w:id="48"/>
      <w:bookmarkEnd w:id="49"/>
    </w:p>
    <w:p w:rsidR="00573B2F" w:rsidRPr="00680081" w:rsidRDefault="00573B2F" w:rsidP="00573B2F">
      <w:pPr>
        <w:rPr>
          <w:lang w:val="es-ES_tradnl"/>
        </w:rPr>
      </w:pPr>
      <w:r w:rsidRPr="00680081">
        <w:rPr>
          <w:lang w:val="es-ES_tradnl"/>
        </w:rPr>
        <w:t>La sensibilidad de la configuración de medición debería estar en la misma gama que la sensibilidad del equipo de usuario común en la banda. De este modo se garantiza que las señales detectables por el equipo de usuario tengan una relación señal-ruido (</w:t>
      </w:r>
      <w:r w:rsidRPr="00680081">
        <w:rPr>
          <w:i/>
          <w:iCs/>
          <w:lang w:val="es-ES_tradnl"/>
        </w:rPr>
        <w:t>S</w:t>
      </w:r>
      <w:r w:rsidRPr="00680081">
        <w:rPr>
          <w:lang w:val="es-ES_tradnl"/>
        </w:rPr>
        <w:t>/</w:t>
      </w:r>
      <w:r w:rsidRPr="00680081">
        <w:rPr>
          <w:i/>
          <w:iCs/>
          <w:lang w:val="es-ES_tradnl"/>
        </w:rPr>
        <w:t>N</w:t>
      </w:r>
      <w:r w:rsidRPr="00680081">
        <w:rPr>
          <w:lang w:val="es-ES_tradnl"/>
        </w:rPr>
        <w:t xml:space="preserve">) suficiente en el resultado de la medición, con el fin de separarlas del umbral de ruido. A tal efecto, puede suponerse la siguiente </w:t>
      </w:r>
      <w:r w:rsidRPr="00680081">
        <w:rPr>
          <w:i/>
          <w:iCs/>
          <w:lang w:val="es-ES_tradnl"/>
        </w:rPr>
        <w:t>S</w:t>
      </w:r>
      <w:r w:rsidRPr="00680081">
        <w:rPr>
          <w:lang w:val="es-ES_tradnl"/>
        </w:rPr>
        <w:t>/</w:t>
      </w:r>
      <w:r w:rsidRPr="00680081">
        <w:rPr>
          <w:i/>
          <w:iCs/>
          <w:lang w:val="es-ES_tradnl"/>
        </w:rPr>
        <w:t>N</w:t>
      </w:r>
      <w:r w:rsidRPr="00680081">
        <w:rPr>
          <w:lang w:val="es-ES_tradnl"/>
        </w:rPr>
        <w:t xml:space="preserve"> mínima:</w:t>
      </w:r>
    </w:p>
    <w:p w:rsidR="00573B2F" w:rsidRPr="00680081" w:rsidRDefault="00573B2F" w:rsidP="00573B2F">
      <w:pPr>
        <w:pStyle w:val="enumlev1"/>
        <w:rPr>
          <w:lang w:val="es-ES_tradnl"/>
        </w:rPr>
      </w:pPr>
      <w:r w:rsidRPr="00680081">
        <w:rPr>
          <w:lang w:val="es-ES_tradnl"/>
        </w:rPr>
        <w:t>–</w:t>
      </w:r>
      <w:r w:rsidRPr="00680081">
        <w:rPr>
          <w:lang w:val="es-ES_tradnl"/>
        </w:rPr>
        <w:tab/>
        <w:t>20 dB para comunicaciones analógicas de banda estrecha (por ejemplo, redes privadas).</w:t>
      </w:r>
    </w:p>
    <w:p w:rsidR="00573B2F" w:rsidRPr="00680081" w:rsidRDefault="00573B2F" w:rsidP="00573B2F">
      <w:pPr>
        <w:pStyle w:val="enumlev1"/>
        <w:rPr>
          <w:lang w:val="es-ES_tradnl"/>
        </w:rPr>
      </w:pPr>
      <w:r w:rsidRPr="00680081">
        <w:rPr>
          <w:lang w:val="es-ES_tradnl"/>
        </w:rPr>
        <w:t>–</w:t>
      </w:r>
      <w:r w:rsidRPr="00680081">
        <w:rPr>
          <w:lang w:val="es-ES_tradnl"/>
        </w:rPr>
        <w:tab/>
        <w:t>40 dB para comunicaciones analógicas de banda (por ejemplo, radiodifusión en FM).</w:t>
      </w:r>
    </w:p>
    <w:p w:rsidR="00573B2F" w:rsidRPr="00680081" w:rsidRDefault="00573B2F" w:rsidP="00573B2F">
      <w:pPr>
        <w:pStyle w:val="enumlev1"/>
        <w:rPr>
          <w:lang w:val="es-ES_tradnl"/>
        </w:rPr>
      </w:pPr>
      <w:r w:rsidRPr="00680081">
        <w:rPr>
          <w:lang w:val="es-ES_tradnl"/>
        </w:rPr>
        <w:t>–</w:t>
      </w:r>
      <w:r w:rsidRPr="00680081">
        <w:rPr>
          <w:lang w:val="es-ES_tradnl"/>
        </w:rPr>
        <w:tab/>
        <w:t>15 dB para sistemas digitales (excepto en sistemas espectro ensanchado por secuencia directa).</w:t>
      </w:r>
    </w:p>
    <w:p w:rsidR="00573B2F" w:rsidRPr="00680081" w:rsidRDefault="00573B2F" w:rsidP="00573B2F">
      <w:pPr>
        <w:rPr>
          <w:lang w:val="es-ES_tradnl"/>
        </w:rPr>
      </w:pPr>
      <w:r w:rsidRPr="00680081">
        <w:rPr>
          <w:lang w:val="es-ES_tradnl"/>
        </w:rPr>
        <w:t>La ocupación de las bandas con sistemas DSSS (espectro ensanchado por secuencia directa) no se puede medir con equipos convencionales porque el nivel útil en el dominio de la frecuencia suele ser igual o inferior al umbral de ruido. En estos casos la relación señal-ruido del equipo convencional no sería suficiente para detectar estas emisiones. La presencia y el nivel de emisiones DSSS sólo puede medirse una vez se ha desensanchado en el dominio de código.</w:t>
      </w:r>
    </w:p>
    <w:p w:rsidR="00573B2F" w:rsidRPr="00680081" w:rsidRDefault="00573B2F" w:rsidP="00573B2F">
      <w:pPr>
        <w:pStyle w:val="Heading2"/>
        <w:rPr>
          <w:lang w:val="es-ES_tradnl"/>
        </w:rPr>
      </w:pPr>
      <w:bookmarkStart w:id="50" w:name="_Toc349812671"/>
      <w:bookmarkStart w:id="51" w:name="_Toc499732613"/>
      <w:r w:rsidRPr="00680081">
        <w:rPr>
          <w:lang w:val="es-ES_tradnl"/>
        </w:rPr>
        <w:t>3.3</w:t>
      </w:r>
      <w:r w:rsidRPr="00680081">
        <w:rPr>
          <w:lang w:val="es-ES_tradnl"/>
        </w:rPr>
        <w:tab/>
        <w:t>Margen dinámico</w:t>
      </w:r>
      <w:bookmarkEnd w:id="50"/>
      <w:bookmarkEnd w:id="51"/>
    </w:p>
    <w:p w:rsidR="00573B2F" w:rsidRDefault="00573B2F" w:rsidP="00573B2F">
      <w:pPr>
        <w:rPr>
          <w:lang w:val="es-ES_tradnl"/>
        </w:rPr>
      </w:pPr>
      <w:r w:rsidRPr="00680081">
        <w:rPr>
          <w:lang w:val="es-ES_tradnl"/>
        </w:rPr>
        <w:t>Un parámetro esencial de los sistemas de medición de la ocupación es el margen dinámico. Por una parte, debe ser lo suficientemente sensible como para detectar las señales más débiles y, por la otra, debe ser capaz de medir señales muy intensas procedentes de transmisores cercanos. Al determinar la atenuación o amplificación RF adecuadas en el sistema de medición y al seleccionar los lugares donde ésta se efectúa, se debe tener cuidado de no sobrecargar el receptor durante la medición, por cuanto a menudo la sobrecarga aumenta considerablemente el nivel de ruido. Dependiendo del valor del umbral, podrían surgir emisiones ficticias de muchos canales e incluso de toda la banda.</w:t>
      </w:r>
    </w:p>
    <w:p w:rsidR="00573B2F" w:rsidRPr="00680081" w:rsidRDefault="00573B2F" w:rsidP="00573B2F">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573B2F" w:rsidRPr="00680081" w:rsidRDefault="00573B2F" w:rsidP="00573B2F">
      <w:pPr>
        <w:pStyle w:val="FigureNo"/>
        <w:rPr>
          <w:lang w:val="es-ES_tradnl"/>
        </w:rPr>
      </w:pPr>
      <w:r w:rsidRPr="00680081">
        <w:rPr>
          <w:lang w:val="es-ES_tradnl"/>
        </w:rPr>
        <w:lastRenderedPageBreak/>
        <w:t>FigurA 4</w:t>
      </w:r>
    </w:p>
    <w:p w:rsidR="00573B2F" w:rsidRPr="00680081" w:rsidRDefault="00573B2F" w:rsidP="00573B2F">
      <w:pPr>
        <w:pStyle w:val="Figuretitle"/>
        <w:rPr>
          <w:lang w:val="es-ES_tradnl"/>
        </w:rPr>
      </w:pPr>
      <w:r w:rsidRPr="00680081">
        <w:rPr>
          <w:lang w:val="es-ES_tradnl"/>
        </w:rPr>
        <w:t>Dominio de la frecuencia en caso de sobrecarga</w:t>
      </w:r>
    </w:p>
    <w:p w:rsidR="00573B2F" w:rsidRPr="00680081" w:rsidRDefault="00573B2F" w:rsidP="00573B2F">
      <w:pPr>
        <w:rPr>
          <w:lang w:val="es-ES_tradnl"/>
        </w:rPr>
      </w:pPr>
      <w:r w:rsidRPr="00680081">
        <w:rPr>
          <w:noProof/>
          <w:lang w:val="en-GB" w:eastAsia="en-GB"/>
        </w:rPr>
        <mc:AlternateContent>
          <mc:Choice Requires="wpg">
            <w:drawing>
              <wp:anchor distT="0" distB="0" distL="114300" distR="114300" simplePos="0" relativeHeight="251661312" behindDoc="0" locked="0" layoutInCell="1" allowOverlap="1" wp14:anchorId="2F47DD64" wp14:editId="73052383">
                <wp:simplePos x="0" y="0"/>
                <wp:positionH relativeFrom="column">
                  <wp:posOffset>657225</wp:posOffset>
                </wp:positionH>
                <wp:positionV relativeFrom="paragraph">
                  <wp:posOffset>53193</wp:posOffset>
                </wp:positionV>
                <wp:extent cx="4699635" cy="2181225"/>
                <wp:effectExtent l="0" t="38100" r="5715" b="9525"/>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770" y="7027"/>
                          <a:chExt cx="7401" cy="3435"/>
                        </a:xfrm>
                      </wpg:grpSpPr>
                      <wps:wsp>
                        <wps:cNvPr id="563" name="Freeform 49"/>
                        <wps:cNvSpPr>
                          <a:spLocks/>
                        </wps:cNvSpPr>
                        <wps:spPr bwMode="auto">
                          <a:xfrm>
                            <a:off x="2700" y="7124"/>
                            <a:ext cx="5535" cy="2272"/>
                          </a:xfrm>
                          <a:custGeom>
                            <a:avLst/>
                            <a:gdLst>
                              <a:gd name="T0" fmla="*/ 77 w 500"/>
                              <a:gd name="T1" fmla="*/ 2203 h 263"/>
                              <a:gd name="T2" fmla="*/ 155 w 500"/>
                              <a:gd name="T3" fmla="*/ 2194 h 263"/>
                              <a:gd name="T4" fmla="*/ 232 w 500"/>
                              <a:gd name="T5" fmla="*/ 2272 h 263"/>
                              <a:gd name="T6" fmla="*/ 299 w 500"/>
                              <a:gd name="T7" fmla="*/ 2108 h 263"/>
                              <a:gd name="T8" fmla="*/ 376 w 500"/>
                              <a:gd name="T9" fmla="*/ 2177 h 263"/>
                              <a:gd name="T10" fmla="*/ 454 w 500"/>
                              <a:gd name="T11" fmla="*/ 2186 h 263"/>
                              <a:gd name="T12" fmla="*/ 542 w 500"/>
                              <a:gd name="T13" fmla="*/ 2142 h 263"/>
                              <a:gd name="T14" fmla="*/ 631 w 500"/>
                              <a:gd name="T15" fmla="*/ 2220 h 263"/>
                              <a:gd name="T16" fmla="*/ 720 w 500"/>
                              <a:gd name="T17" fmla="*/ 2082 h 263"/>
                              <a:gd name="T18" fmla="*/ 808 w 500"/>
                              <a:gd name="T19" fmla="*/ 2160 h 263"/>
                              <a:gd name="T20" fmla="*/ 908 w 500"/>
                              <a:gd name="T21" fmla="*/ 2168 h 263"/>
                              <a:gd name="T22" fmla="*/ 996 w 500"/>
                              <a:gd name="T23" fmla="*/ 2186 h 263"/>
                              <a:gd name="T24" fmla="*/ 1096 w 500"/>
                              <a:gd name="T25" fmla="*/ 2134 h 263"/>
                              <a:gd name="T26" fmla="*/ 1173 w 500"/>
                              <a:gd name="T27" fmla="*/ 2160 h 263"/>
                              <a:gd name="T28" fmla="*/ 1273 w 500"/>
                              <a:gd name="T29" fmla="*/ 2030 h 263"/>
                              <a:gd name="T30" fmla="*/ 1351 w 500"/>
                              <a:gd name="T31" fmla="*/ 2117 h 263"/>
                              <a:gd name="T32" fmla="*/ 1428 w 500"/>
                              <a:gd name="T33" fmla="*/ 2091 h 263"/>
                              <a:gd name="T34" fmla="*/ 1528 w 500"/>
                              <a:gd name="T35" fmla="*/ 2117 h 263"/>
                              <a:gd name="T36" fmla="*/ 1605 w 500"/>
                              <a:gd name="T37" fmla="*/ 2056 h 263"/>
                              <a:gd name="T38" fmla="*/ 1672 w 500"/>
                              <a:gd name="T39" fmla="*/ 1978 h 263"/>
                              <a:gd name="T40" fmla="*/ 1760 w 500"/>
                              <a:gd name="T41" fmla="*/ 2030 h 263"/>
                              <a:gd name="T42" fmla="*/ 1849 w 500"/>
                              <a:gd name="T43" fmla="*/ 2030 h 263"/>
                              <a:gd name="T44" fmla="*/ 1937 w 500"/>
                              <a:gd name="T45" fmla="*/ 2117 h 263"/>
                              <a:gd name="T46" fmla="*/ 2015 w 500"/>
                              <a:gd name="T47" fmla="*/ 2030 h 263"/>
                              <a:gd name="T48" fmla="*/ 2092 w 500"/>
                              <a:gd name="T49" fmla="*/ 1961 h 263"/>
                              <a:gd name="T50" fmla="*/ 2170 w 500"/>
                              <a:gd name="T51" fmla="*/ 2073 h 263"/>
                              <a:gd name="T52" fmla="*/ 2258 w 500"/>
                              <a:gd name="T53" fmla="*/ 2004 h 263"/>
                              <a:gd name="T54" fmla="*/ 2347 w 500"/>
                              <a:gd name="T55" fmla="*/ 2039 h 263"/>
                              <a:gd name="T56" fmla="*/ 2424 w 500"/>
                              <a:gd name="T57" fmla="*/ 2065 h 263"/>
                              <a:gd name="T58" fmla="*/ 2513 w 500"/>
                              <a:gd name="T59" fmla="*/ 2091 h 263"/>
                              <a:gd name="T60" fmla="*/ 2590 w 500"/>
                              <a:gd name="T61" fmla="*/ 1978 h 263"/>
                              <a:gd name="T62" fmla="*/ 2690 w 500"/>
                              <a:gd name="T63" fmla="*/ 2073 h 263"/>
                              <a:gd name="T64" fmla="*/ 2768 w 500"/>
                              <a:gd name="T65" fmla="*/ 2065 h 263"/>
                              <a:gd name="T66" fmla="*/ 2856 w 500"/>
                              <a:gd name="T67" fmla="*/ 1996 h 263"/>
                              <a:gd name="T68" fmla="*/ 2934 w 500"/>
                              <a:gd name="T69" fmla="*/ 1978 h 263"/>
                              <a:gd name="T70" fmla="*/ 3022 w 500"/>
                              <a:gd name="T71" fmla="*/ 2082 h 263"/>
                              <a:gd name="T72" fmla="*/ 3111 w 500"/>
                              <a:gd name="T73" fmla="*/ 2004 h 263"/>
                              <a:gd name="T74" fmla="*/ 3210 w 500"/>
                              <a:gd name="T75" fmla="*/ 1710 h 263"/>
                              <a:gd name="T76" fmla="*/ 3310 w 500"/>
                              <a:gd name="T77" fmla="*/ 1330 h 263"/>
                              <a:gd name="T78" fmla="*/ 3432 w 500"/>
                              <a:gd name="T79" fmla="*/ 898 h 263"/>
                              <a:gd name="T80" fmla="*/ 3553 w 500"/>
                              <a:gd name="T81" fmla="*/ 346 h 263"/>
                              <a:gd name="T82" fmla="*/ 3675 w 500"/>
                              <a:gd name="T83" fmla="*/ 0 h 263"/>
                              <a:gd name="T84" fmla="*/ 3797 w 500"/>
                              <a:gd name="T85" fmla="*/ 0 h 263"/>
                              <a:gd name="T86" fmla="*/ 3919 w 500"/>
                              <a:gd name="T87" fmla="*/ 0 h 263"/>
                              <a:gd name="T88" fmla="*/ 4041 w 500"/>
                              <a:gd name="T89" fmla="*/ 0 h 263"/>
                              <a:gd name="T90" fmla="*/ 4162 w 500"/>
                              <a:gd name="T91" fmla="*/ 225 h 263"/>
                              <a:gd name="T92" fmla="*/ 4284 w 500"/>
                              <a:gd name="T93" fmla="*/ 743 h 263"/>
                              <a:gd name="T94" fmla="*/ 4406 w 500"/>
                              <a:gd name="T95" fmla="*/ 1235 h 263"/>
                              <a:gd name="T96" fmla="*/ 4528 w 500"/>
                              <a:gd name="T97" fmla="*/ 1676 h 263"/>
                              <a:gd name="T98" fmla="*/ 4649 w 500"/>
                              <a:gd name="T99" fmla="*/ 2047 h 263"/>
                              <a:gd name="T100" fmla="*/ 4738 w 500"/>
                              <a:gd name="T101" fmla="*/ 2047 h 263"/>
                              <a:gd name="T102" fmla="*/ 4815 w 500"/>
                              <a:gd name="T103" fmla="*/ 2047 h 263"/>
                              <a:gd name="T104" fmla="*/ 4893 w 500"/>
                              <a:gd name="T105" fmla="*/ 2065 h 263"/>
                              <a:gd name="T106" fmla="*/ 4970 w 500"/>
                              <a:gd name="T107" fmla="*/ 2004 h 263"/>
                              <a:gd name="T108" fmla="*/ 5048 w 500"/>
                              <a:gd name="T109" fmla="*/ 2073 h 263"/>
                              <a:gd name="T110" fmla="*/ 5125 w 500"/>
                              <a:gd name="T111" fmla="*/ 2073 h 263"/>
                              <a:gd name="T112" fmla="*/ 5192 w 500"/>
                              <a:gd name="T113" fmla="*/ 2004 h 263"/>
                              <a:gd name="T114" fmla="*/ 5280 w 500"/>
                              <a:gd name="T115" fmla="*/ 1961 h 263"/>
                              <a:gd name="T116" fmla="*/ 5369 w 500"/>
                              <a:gd name="T117" fmla="*/ 2047 h 263"/>
                              <a:gd name="T118" fmla="*/ 5424 w 500"/>
                              <a:gd name="T119" fmla="*/ 2099 h 263"/>
                              <a:gd name="T120" fmla="*/ 5513 w 500"/>
                              <a:gd name="T121" fmla="*/ 2142 h 26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263">
                                <a:moveTo>
                                  <a:pt x="0" y="252"/>
                                </a:moveTo>
                                <a:lnTo>
                                  <a:pt x="0" y="252"/>
                                </a:lnTo>
                                <a:lnTo>
                                  <a:pt x="1" y="248"/>
                                </a:lnTo>
                                <a:lnTo>
                                  <a:pt x="2" y="262"/>
                                </a:lnTo>
                                <a:lnTo>
                                  <a:pt x="3" y="263"/>
                                </a:lnTo>
                                <a:lnTo>
                                  <a:pt x="4" y="253"/>
                                </a:lnTo>
                                <a:lnTo>
                                  <a:pt x="4" y="262"/>
                                </a:lnTo>
                                <a:lnTo>
                                  <a:pt x="5" y="254"/>
                                </a:lnTo>
                                <a:lnTo>
                                  <a:pt x="6" y="241"/>
                                </a:lnTo>
                                <a:lnTo>
                                  <a:pt x="7" y="255"/>
                                </a:lnTo>
                                <a:lnTo>
                                  <a:pt x="8" y="247"/>
                                </a:lnTo>
                                <a:lnTo>
                                  <a:pt x="8" y="254"/>
                                </a:lnTo>
                                <a:lnTo>
                                  <a:pt x="9" y="261"/>
                                </a:lnTo>
                                <a:lnTo>
                                  <a:pt x="10" y="262"/>
                                </a:lnTo>
                                <a:lnTo>
                                  <a:pt x="11" y="250"/>
                                </a:lnTo>
                                <a:lnTo>
                                  <a:pt x="11" y="261"/>
                                </a:lnTo>
                                <a:lnTo>
                                  <a:pt x="12" y="257"/>
                                </a:lnTo>
                                <a:lnTo>
                                  <a:pt x="12" y="260"/>
                                </a:lnTo>
                                <a:lnTo>
                                  <a:pt x="13" y="261"/>
                                </a:lnTo>
                                <a:lnTo>
                                  <a:pt x="14" y="261"/>
                                </a:lnTo>
                                <a:lnTo>
                                  <a:pt x="14" y="254"/>
                                </a:lnTo>
                                <a:lnTo>
                                  <a:pt x="15" y="262"/>
                                </a:lnTo>
                                <a:lnTo>
                                  <a:pt x="16" y="261"/>
                                </a:lnTo>
                                <a:lnTo>
                                  <a:pt x="16" y="250"/>
                                </a:lnTo>
                                <a:lnTo>
                                  <a:pt x="16" y="261"/>
                                </a:lnTo>
                                <a:lnTo>
                                  <a:pt x="17" y="251"/>
                                </a:lnTo>
                                <a:lnTo>
                                  <a:pt x="17" y="253"/>
                                </a:lnTo>
                                <a:lnTo>
                                  <a:pt x="18" y="262"/>
                                </a:lnTo>
                                <a:lnTo>
                                  <a:pt x="19" y="263"/>
                                </a:lnTo>
                                <a:lnTo>
                                  <a:pt x="20" y="262"/>
                                </a:lnTo>
                                <a:lnTo>
                                  <a:pt x="20" y="243"/>
                                </a:lnTo>
                                <a:lnTo>
                                  <a:pt x="21" y="263"/>
                                </a:lnTo>
                                <a:lnTo>
                                  <a:pt x="22" y="249"/>
                                </a:lnTo>
                                <a:lnTo>
                                  <a:pt x="22" y="262"/>
                                </a:lnTo>
                                <a:lnTo>
                                  <a:pt x="23" y="251"/>
                                </a:lnTo>
                                <a:lnTo>
                                  <a:pt x="23" y="252"/>
                                </a:lnTo>
                                <a:lnTo>
                                  <a:pt x="24" y="253"/>
                                </a:lnTo>
                                <a:lnTo>
                                  <a:pt x="25" y="244"/>
                                </a:lnTo>
                                <a:lnTo>
                                  <a:pt x="25" y="251"/>
                                </a:lnTo>
                                <a:lnTo>
                                  <a:pt x="26" y="248"/>
                                </a:lnTo>
                                <a:lnTo>
                                  <a:pt x="27" y="259"/>
                                </a:lnTo>
                                <a:lnTo>
                                  <a:pt x="27" y="244"/>
                                </a:lnTo>
                                <a:lnTo>
                                  <a:pt x="28" y="260"/>
                                </a:lnTo>
                                <a:lnTo>
                                  <a:pt x="29" y="245"/>
                                </a:lnTo>
                                <a:lnTo>
                                  <a:pt x="29" y="259"/>
                                </a:lnTo>
                                <a:lnTo>
                                  <a:pt x="30" y="249"/>
                                </a:lnTo>
                                <a:lnTo>
                                  <a:pt x="30" y="256"/>
                                </a:lnTo>
                                <a:lnTo>
                                  <a:pt x="31" y="257"/>
                                </a:lnTo>
                                <a:lnTo>
                                  <a:pt x="32" y="256"/>
                                </a:lnTo>
                                <a:lnTo>
                                  <a:pt x="33" y="255"/>
                                </a:lnTo>
                                <a:lnTo>
                                  <a:pt x="33" y="243"/>
                                </a:lnTo>
                                <a:lnTo>
                                  <a:pt x="33" y="255"/>
                                </a:lnTo>
                                <a:lnTo>
                                  <a:pt x="34" y="252"/>
                                </a:lnTo>
                                <a:lnTo>
                                  <a:pt x="35" y="253"/>
                                </a:lnTo>
                                <a:lnTo>
                                  <a:pt x="36" y="248"/>
                                </a:lnTo>
                                <a:lnTo>
                                  <a:pt x="37" y="247"/>
                                </a:lnTo>
                                <a:lnTo>
                                  <a:pt x="38" y="256"/>
                                </a:lnTo>
                                <a:lnTo>
                                  <a:pt x="38" y="244"/>
                                </a:lnTo>
                                <a:lnTo>
                                  <a:pt x="39" y="257"/>
                                </a:lnTo>
                                <a:lnTo>
                                  <a:pt x="40" y="245"/>
                                </a:lnTo>
                                <a:lnTo>
                                  <a:pt x="40" y="256"/>
                                </a:lnTo>
                                <a:lnTo>
                                  <a:pt x="41" y="250"/>
                                </a:lnTo>
                                <a:lnTo>
                                  <a:pt x="41" y="253"/>
                                </a:lnTo>
                                <a:lnTo>
                                  <a:pt x="42" y="254"/>
                                </a:lnTo>
                                <a:lnTo>
                                  <a:pt x="43" y="258"/>
                                </a:lnTo>
                                <a:lnTo>
                                  <a:pt x="43" y="247"/>
                                </a:lnTo>
                                <a:lnTo>
                                  <a:pt x="44" y="259"/>
                                </a:lnTo>
                                <a:lnTo>
                                  <a:pt x="45" y="248"/>
                                </a:lnTo>
                                <a:lnTo>
                                  <a:pt x="45" y="258"/>
                                </a:lnTo>
                                <a:lnTo>
                                  <a:pt x="46" y="251"/>
                                </a:lnTo>
                                <a:lnTo>
                                  <a:pt x="47" y="235"/>
                                </a:lnTo>
                                <a:lnTo>
                                  <a:pt x="48" y="254"/>
                                </a:lnTo>
                                <a:lnTo>
                                  <a:pt x="49" y="248"/>
                                </a:lnTo>
                                <a:lnTo>
                                  <a:pt x="49" y="257"/>
                                </a:lnTo>
                                <a:lnTo>
                                  <a:pt x="50" y="258"/>
                                </a:lnTo>
                                <a:lnTo>
                                  <a:pt x="51" y="252"/>
                                </a:lnTo>
                                <a:lnTo>
                                  <a:pt x="51" y="257"/>
                                </a:lnTo>
                                <a:lnTo>
                                  <a:pt x="52" y="248"/>
                                </a:lnTo>
                                <a:lnTo>
                                  <a:pt x="53" y="253"/>
                                </a:lnTo>
                                <a:lnTo>
                                  <a:pt x="54" y="250"/>
                                </a:lnTo>
                                <a:lnTo>
                                  <a:pt x="54" y="252"/>
                                </a:lnTo>
                                <a:lnTo>
                                  <a:pt x="55" y="238"/>
                                </a:lnTo>
                                <a:lnTo>
                                  <a:pt x="56" y="256"/>
                                </a:lnTo>
                                <a:lnTo>
                                  <a:pt x="57" y="257"/>
                                </a:lnTo>
                                <a:lnTo>
                                  <a:pt x="58" y="246"/>
                                </a:lnTo>
                                <a:lnTo>
                                  <a:pt x="58" y="256"/>
                                </a:lnTo>
                                <a:lnTo>
                                  <a:pt x="59" y="246"/>
                                </a:lnTo>
                                <a:lnTo>
                                  <a:pt x="60" y="241"/>
                                </a:lnTo>
                                <a:lnTo>
                                  <a:pt x="61" y="248"/>
                                </a:lnTo>
                                <a:lnTo>
                                  <a:pt x="61" y="239"/>
                                </a:lnTo>
                                <a:lnTo>
                                  <a:pt x="62" y="249"/>
                                </a:lnTo>
                                <a:lnTo>
                                  <a:pt x="63" y="248"/>
                                </a:lnTo>
                                <a:lnTo>
                                  <a:pt x="64" y="245"/>
                                </a:lnTo>
                                <a:lnTo>
                                  <a:pt x="64" y="247"/>
                                </a:lnTo>
                                <a:lnTo>
                                  <a:pt x="65" y="241"/>
                                </a:lnTo>
                                <a:lnTo>
                                  <a:pt x="66" y="250"/>
                                </a:lnTo>
                                <a:lnTo>
                                  <a:pt x="67" y="254"/>
                                </a:lnTo>
                                <a:lnTo>
                                  <a:pt x="68" y="255"/>
                                </a:lnTo>
                                <a:lnTo>
                                  <a:pt x="69" y="254"/>
                                </a:lnTo>
                                <a:lnTo>
                                  <a:pt x="69" y="236"/>
                                </a:lnTo>
                                <a:lnTo>
                                  <a:pt x="69" y="254"/>
                                </a:lnTo>
                                <a:lnTo>
                                  <a:pt x="70" y="243"/>
                                </a:lnTo>
                                <a:lnTo>
                                  <a:pt x="70" y="246"/>
                                </a:lnTo>
                                <a:lnTo>
                                  <a:pt x="71" y="250"/>
                                </a:lnTo>
                                <a:lnTo>
                                  <a:pt x="72" y="251"/>
                                </a:lnTo>
                                <a:lnTo>
                                  <a:pt x="73" y="250"/>
                                </a:lnTo>
                                <a:lnTo>
                                  <a:pt x="74" y="246"/>
                                </a:lnTo>
                                <a:lnTo>
                                  <a:pt x="74" y="249"/>
                                </a:lnTo>
                                <a:lnTo>
                                  <a:pt x="75" y="238"/>
                                </a:lnTo>
                                <a:lnTo>
                                  <a:pt x="76" y="250"/>
                                </a:lnTo>
                                <a:lnTo>
                                  <a:pt x="77" y="251"/>
                                </a:lnTo>
                                <a:lnTo>
                                  <a:pt x="78" y="251"/>
                                </a:lnTo>
                                <a:lnTo>
                                  <a:pt x="79" y="246"/>
                                </a:lnTo>
                                <a:lnTo>
                                  <a:pt x="79" y="250"/>
                                </a:lnTo>
                                <a:lnTo>
                                  <a:pt x="80" y="245"/>
                                </a:lnTo>
                                <a:lnTo>
                                  <a:pt x="81" y="250"/>
                                </a:lnTo>
                                <a:lnTo>
                                  <a:pt x="82" y="251"/>
                                </a:lnTo>
                                <a:lnTo>
                                  <a:pt x="83" y="250"/>
                                </a:lnTo>
                                <a:lnTo>
                                  <a:pt x="84" y="248"/>
                                </a:lnTo>
                                <a:lnTo>
                                  <a:pt x="84" y="242"/>
                                </a:lnTo>
                                <a:lnTo>
                                  <a:pt x="85" y="230"/>
                                </a:lnTo>
                                <a:lnTo>
                                  <a:pt x="85" y="242"/>
                                </a:lnTo>
                                <a:lnTo>
                                  <a:pt x="86" y="238"/>
                                </a:lnTo>
                                <a:lnTo>
                                  <a:pt x="86" y="245"/>
                                </a:lnTo>
                                <a:lnTo>
                                  <a:pt x="87" y="246"/>
                                </a:lnTo>
                                <a:lnTo>
                                  <a:pt x="88" y="246"/>
                                </a:lnTo>
                                <a:lnTo>
                                  <a:pt x="89" y="246"/>
                                </a:lnTo>
                                <a:lnTo>
                                  <a:pt x="90" y="253"/>
                                </a:lnTo>
                                <a:lnTo>
                                  <a:pt x="91" y="254"/>
                                </a:lnTo>
                                <a:lnTo>
                                  <a:pt x="92" y="249"/>
                                </a:lnTo>
                                <a:lnTo>
                                  <a:pt x="92" y="253"/>
                                </a:lnTo>
                                <a:lnTo>
                                  <a:pt x="93" y="245"/>
                                </a:lnTo>
                                <a:lnTo>
                                  <a:pt x="94" y="249"/>
                                </a:lnTo>
                                <a:lnTo>
                                  <a:pt x="95" y="248"/>
                                </a:lnTo>
                                <a:lnTo>
                                  <a:pt x="96" y="244"/>
                                </a:lnTo>
                                <a:lnTo>
                                  <a:pt x="97" y="247"/>
                                </a:lnTo>
                                <a:lnTo>
                                  <a:pt x="97" y="237"/>
                                </a:lnTo>
                                <a:lnTo>
                                  <a:pt x="98" y="248"/>
                                </a:lnTo>
                                <a:lnTo>
                                  <a:pt x="99" y="247"/>
                                </a:lnTo>
                                <a:lnTo>
                                  <a:pt x="99" y="234"/>
                                </a:lnTo>
                                <a:lnTo>
                                  <a:pt x="100" y="248"/>
                                </a:lnTo>
                                <a:lnTo>
                                  <a:pt x="101" y="249"/>
                                </a:lnTo>
                                <a:lnTo>
                                  <a:pt x="102" y="239"/>
                                </a:lnTo>
                                <a:lnTo>
                                  <a:pt x="102" y="249"/>
                                </a:lnTo>
                                <a:lnTo>
                                  <a:pt x="103" y="250"/>
                                </a:lnTo>
                                <a:lnTo>
                                  <a:pt x="104" y="250"/>
                                </a:lnTo>
                                <a:lnTo>
                                  <a:pt x="104" y="237"/>
                                </a:lnTo>
                                <a:lnTo>
                                  <a:pt x="105" y="251"/>
                                </a:lnTo>
                                <a:lnTo>
                                  <a:pt x="106" y="243"/>
                                </a:lnTo>
                                <a:lnTo>
                                  <a:pt x="106" y="250"/>
                                </a:lnTo>
                                <a:lnTo>
                                  <a:pt x="107" y="241"/>
                                </a:lnTo>
                                <a:lnTo>
                                  <a:pt x="108" y="239"/>
                                </a:lnTo>
                                <a:lnTo>
                                  <a:pt x="109" y="246"/>
                                </a:lnTo>
                                <a:lnTo>
                                  <a:pt x="110" y="251"/>
                                </a:lnTo>
                                <a:lnTo>
                                  <a:pt x="111" y="252"/>
                                </a:lnTo>
                                <a:lnTo>
                                  <a:pt x="112" y="245"/>
                                </a:lnTo>
                                <a:lnTo>
                                  <a:pt x="112" y="251"/>
                                </a:lnTo>
                                <a:lnTo>
                                  <a:pt x="113" y="249"/>
                                </a:lnTo>
                                <a:lnTo>
                                  <a:pt x="113" y="233"/>
                                </a:lnTo>
                                <a:lnTo>
                                  <a:pt x="114" y="250"/>
                                </a:lnTo>
                                <a:lnTo>
                                  <a:pt x="115" y="235"/>
                                </a:lnTo>
                                <a:lnTo>
                                  <a:pt x="115" y="249"/>
                                </a:lnTo>
                                <a:lnTo>
                                  <a:pt x="116" y="244"/>
                                </a:lnTo>
                                <a:lnTo>
                                  <a:pt x="116" y="249"/>
                                </a:lnTo>
                                <a:lnTo>
                                  <a:pt x="117" y="250"/>
                                </a:lnTo>
                                <a:lnTo>
                                  <a:pt x="118" y="246"/>
                                </a:lnTo>
                                <a:lnTo>
                                  <a:pt x="118" y="249"/>
                                </a:lnTo>
                                <a:lnTo>
                                  <a:pt x="119" y="247"/>
                                </a:lnTo>
                                <a:lnTo>
                                  <a:pt x="120" y="241"/>
                                </a:lnTo>
                                <a:lnTo>
                                  <a:pt x="121" y="244"/>
                                </a:lnTo>
                                <a:lnTo>
                                  <a:pt x="121" y="238"/>
                                </a:lnTo>
                                <a:lnTo>
                                  <a:pt x="122" y="245"/>
                                </a:lnTo>
                                <a:lnTo>
                                  <a:pt x="123" y="239"/>
                                </a:lnTo>
                                <a:lnTo>
                                  <a:pt x="123" y="247"/>
                                </a:lnTo>
                                <a:lnTo>
                                  <a:pt x="124" y="248"/>
                                </a:lnTo>
                                <a:lnTo>
                                  <a:pt x="125" y="247"/>
                                </a:lnTo>
                                <a:lnTo>
                                  <a:pt x="125" y="238"/>
                                </a:lnTo>
                                <a:lnTo>
                                  <a:pt x="126" y="235"/>
                                </a:lnTo>
                                <a:lnTo>
                                  <a:pt x="127" y="242"/>
                                </a:lnTo>
                                <a:lnTo>
                                  <a:pt x="127" y="233"/>
                                </a:lnTo>
                                <a:lnTo>
                                  <a:pt x="128" y="243"/>
                                </a:lnTo>
                                <a:lnTo>
                                  <a:pt x="129" y="235"/>
                                </a:lnTo>
                                <a:lnTo>
                                  <a:pt x="129" y="242"/>
                                </a:lnTo>
                                <a:lnTo>
                                  <a:pt x="130" y="234"/>
                                </a:lnTo>
                                <a:lnTo>
                                  <a:pt x="131" y="239"/>
                                </a:lnTo>
                                <a:lnTo>
                                  <a:pt x="132" y="240"/>
                                </a:lnTo>
                                <a:lnTo>
                                  <a:pt x="133" y="239"/>
                                </a:lnTo>
                                <a:lnTo>
                                  <a:pt x="134" y="237"/>
                                </a:lnTo>
                                <a:lnTo>
                                  <a:pt x="134" y="229"/>
                                </a:lnTo>
                                <a:lnTo>
                                  <a:pt x="135" y="237"/>
                                </a:lnTo>
                                <a:lnTo>
                                  <a:pt x="136" y="234"/>
                                </a:lnTo>
                                <a:lnTo>
                                  <a:pt x="136" y="245"/>
                                </a:lnTo>
                                <a:lnTo>
                                  <a:pt x="137" y="246"/>
                                </a:lnTo>
                                <a:lnTo>
                                  <a:pt x="138" y="245"/>
                                </a:lnTo>
                                <a:lnTo>
                                  <a:pt x="138" y="229"/>
                                </a:lnTo>
                                <a:lnTo>
                                  <a:pt x="138" y="245"/>
                                </a:lnTo>
                                <a:lnTo>
                                  <a:pt x="139" y="236"/>
                                </a:lnTo>
                                <a:lnTo>
                                  <a:pt x="140" y="237"/>
                                </a:lnTo>
                                <a:lnTo>
                                  <a:pt x="141" y="231"/>
                                </a:lnTo>
                                <a:lnTo>
                                  <a:pt x="142" y="236"/>
                                </a:lnTo>
                                <a:lnTo>
                                  <a:pt x="142" y="226"/>
                                </a:lnTo>
                                <a:lnTo>
                                  <a:pt x="143" y="237"/>
                                </a:lnTo>
                                <a:lnTo>
                                  <a:pt x="144" y="237"/>
                                </a:lnTo>
                                <a:lnTo>
                                  <a:pt x="145" y="238"/>
                                </a:lnTo>
                                <a:lnTo>
                                  <a:pt x="146" y="235"/>
                                </a:lnTo>
                                <a:lnTo>
                                  <a:pt x="146" y="239"/>
                                </a:lnTo>
                                <a:lnTo>
                                  <a:pt x="147" y="240"/>
                                </a:lnTo>
                                <a:lnTo>
                                  <a:pt x="148" y="239"/>
                                </a:lnTo>
                                <a:lnTo>
                                  <a:pt x="148" y="226"/>
                                </a:lnTo>
                                <a:lnTo>
                                  <a:pt x="148" y="239"/>
                                </a:lnTo>
                                <a:lnTo>
                                  <a:pt x="149" y="231"/>
                                </a:lnTo>
                                <a:lnTo>
                                  <a:pt x="149" y="238"/>
                                </a:lnTo>
                                <a:lnTo>
                                  <a:pt x="150" y="239"/>
                                </a:lnTo>
                                <a:lnTo>
                                  <a:pt x="151" y="238"/>
                                </a:lnTo>
                                <a:lnTo>
                                  <a:pt x="151" y="229"/>
                                </a:lnTo>
                                <a:lnTo>
                                  <a:pt x="152" y="239"/>
                                </a:lnTo>
                                <a:lnTo>
                                  <a:pt x="153" y="238"/>
                                </a:lnTo>
                                <a:lnTo>
                                  <a:pt x="154" y="235"/>
                                </a:lnTo>
                                <a:lnTo>
                                  <a:pt x="154" y="237"/>
                                </a:lnTo>
                                <a:lnTo>
                                  <a:pt x="155" y="226"/>
                                </a:lnTo>
                                <a:lnTo>
                                  <a:pt x="155" y="235"/>
                                </a:lnTo>
                                <a:lnTo>
                                  <a:pt x="156" y="228"/>
                                </a:lnTo>
                                <a:lnTo>
                                  <a:pt x="156" y="230"/>
                                </a:lnTo>
                                <a:lnTo>
                                  <a:pt x="157" y="237"/>
                                </a:lnTo>
                                <a:lnTo>
                                  <a:pt x="158" y="238"/>
                                </a:lnTo>
                                <a:lnTo>
                                  <a:pt x="159" y="235"/>
                                </a:lnTo>
                                <a:lnTo>
                                  <a:pt x="159" y="237"/>
                                </a:lnTo>
                                <a:lnTo>
                                  <a:pt x="160" y="227"/>
                                </a:lnTo>
                                <a:lnTo>
                                  <a:pt x="161" y="235"/>
                                </a:lnTo>
                                <a:lnTo>
                                  <a:pt x="162" y="230"/>
                                </a:lnTo>
                                <a:lnTo>
                                  <a:pt x="162" y="234"/>
                                </a:lnTo>
                                <a:lnTo>
                                  <a:pt x="163" y="236"/>
                                </a:lnTo>
                                <a:lnTo>
                                  <a:pt x="164" y="240"/>
                                </a:lnTo>
                                <a:lnTo>
                                  <a:pt x="165" y="241"/>
                                </a:lnTo>
                                <a:lnTo>
                                  <a:pt x="166" y="232"/>
                                </a:lnTo>
                                <a:lnTo>
                                  <a:pt x="166" y="240"/>
                                </a:lnTo>
                                <a:lnTo>
                                  <a:pt x="167" y="235"/>
                                </a:lnTo>
                                <a:lnTo>
                                  <a:pt x="167" y="231"/>
                                </a:lnTo>
                                <a:lnTo>
                                  <a:pt x="168" y="247"/>
                                </a:lnTo>
                                <a:lnTo>
                                  <a:pt x="169" y="248"/>
                                </a:lnTo>
                                <a:lnTo>
                                  <a:pt x="170" y="238"/>
                                </a:lnTo>
                                <a:lnTo>
                                  <a:pt x="170" y="247"/>
                                </a:lnTo>
                                <a:lnTo>
                                  <a:pt x="171" y="236"/>
                                </a:lnTo>
                                <a:lnTo>
                                  <a:pt x="172" y="231"/>
                                </a:lnTo>
                                <a:lnTo>
                                  <a:pt x="173" y="245"/>
                                </a:lnTo>
                                <a:lnTo>
                                  <a:pt x="174" y="246"/>
                                </a:lnTo>
                                <a:lnTo>
                                  <a:pt x="175" y="234"/>
                                </a:lnTo>
                                <a:lnTo>
                                  <a:pt x="175" y="245"/>
                                </a:lnTo>
                                <a:lnTo>
                                  <a:pt x="176" y="239"/>
                                </a:lnTo>
                                <a:lnTo>
                                  <a:pt x="176" y="228"/>
                                </a:lnTo>
                                <a:lnTo>
                                  <a:pt x="177" y="240"/>
                                </a:lnTo>
                                <a:lnTo>
                                  <a:pt x="178" y="235"/>
                                </a:lnTo>
                                <a:lnTo>
                                  <a:pt x="178" y="239"/>
                                </a:lnTo>
                                <a:lnTo>
                                  <a:pt x="179" y="231"/>
                                </a:lnTo>
                                <a:lnTo>
                                  <a:pt x="179" y="235"/>
                                </a:lnTo>
                                <a:lnTo>
                                  <a:pt x="180" y="232"/>
                                </a:lnTo>
                                <a:lnTo>
                                  <a:pt x="181" y="230"/>
                                </a:lnTo>
                                <a:lnTo>
                                  <a:pt x="182" y="235"/>
                                </a:lnTo>
                                <a:lnTo>
                                  <a:pt x="182" y="230"/>
                                </a:lnTo>
                                <a:lnTo>
                                  <a:pt x="183" y="239"/>
                                </a:lnTo>
                                <a:lnTo>
                                  <a:pt x="184" y="240"/>
                                </a:lnTo>
                                <a:lnTo>
                                  <a:pt x="185" y="235"/>
                                </a:lnTo>
                                <a:lnTo>
                                  <a:pt x="185" y="239"/>
                                </a:lnTo>
                                <a:lnTo>
                                  <a:pt x="186" y="236"/>
                                </a:lnTo>
                                <a:lnTo>
                                  <a:pt x="186" y="245"/>
                                </a:lnTo>
                                <a:lnTo>
                                  <a:pt x="187" y="246"/>
                                </a:lnTo>
                                <a:lnTo>
                                  <a:pt x="188" y="241"/>
                                </a:lnTo>
                                <a:lnTo>
                                  <a:pt x="188" y="245"/>
                                </a:lnTo>
                                <a:lnTo>
                                  <a:pt x="189" y="227"/>
                                </a:lnTo>
                                <a:lnTo>
                                  <a:pt x="190" y="244"/>
                                </a:lnTo>
                                <a:lnTo>
                                  <a:pt x="191" y="233"/>
                                </a:lnTo>
                                <a:lnTo>
                                  <a:pt x="191" y="245"/>
                                </a:lnTo>
                                <a:lnTo>
                                  <a:pt x="192" y="246"/>
                                </a:lnTo>
                                <a:lnTo>
                                  <a:pt x="193" y="245"/>
                                </a:lnTo>
                                <a:lnTo>
                                  <a:pt x="193" y="229"/>
                                </a:lnTo>
                                <a:lnTo>
                                  <a:pt x="193" y="245"/>
                                </a:lnTo>
                                <a:lnTo>
                                  <a:pt x="194" y="232"/>
                                </a:lnTo>
                                <a:lnTo>
                                  <a:pt x="194" y="237"/>
                                </a:lnTo>
                                <a:lnTo>
                                  <a:pt x="195" y="238"/>
                                </a:lnTo>
                                <a:lnTo>
                                  <a:pt x="196" y="240"/>
                                </a:lnTo>
                                <a:lnTo>
                                  <a:pt x="197" y="241"/>
                                </a:lnTo>
                                <a:lnTo>
                                  <a:pt x="198" y="233"/>
                                </a:lnTo>
                                <a:lnTo>
                                  <a:pt x="198" y="240"/>
                                </a:lnTo>
                                <a:lnTo>
                                  <a:pt x="199" y="235"/>
                                </a:lnTo>
                                <a:lnTo>
                                  <a:pt x="200" y="228"/>
                                </a:lnTo>
                                <a:lnTo>
                                  <a:pt x="201" y="241"/>
                                </a:lnTo>
                                <a:lnTo>
                                  <a:pt x="202" y="242"/>
                                </a:lnTo>
                                <a:lnTo>
                                  <a:pt x="203" y="233"/>
                                </a:lnTo>
                                <a:lnTo>
                                  <a:pt x="203" y="241"/>
                                </a:lnTo>
                                <a:lnTo>
                                  <a:pt x="204" y="232"/>
                                </a:lnTo>
                                <a:lnTo>
                                  <a:pt x="205" y="236"/>
                                </a:lnTo>
                                <a:lnTo>
                                  <a:pt x="206" y="233"/>
                                </a:lnTo>
                                <a:lnTo>
                                  <a:pt x="206" y="235"/>
                                </a:lnTo>
                                <a:lnTo>
                                  <a:pt x="207" y="236"/>
                                </a:lnTo>
                                <a:lnTo>
                                  <a:pt x="208" y="238"/>
                                </a:lnTo>
                                <a:lnTo>
                                  <a:pt x="208" y="229"/>
                                </a:lnTo>
                                <a:lnTo>
                                  <a:pt x="209" y="239"/>
                                </a:lnTo>
                                <a:lnTo>
                                  <a:pt x="210" y="238"/>
                                </a:lnTo>
                                <a:lnTo>
                                  <a:pt x="211" y="237"/>
                                </a:lnTo>
                                <a:lnTo>
                                  <a:pt x="212" y="231"/>
                                </a:lnTo>
                                <a:lnTo>
                                  <a:pt x="212" y="236"/>
                                </a:lnTo>
                                <a:lnTo>
                                  <a:pt x="213" y="226"/>
                                </a:lnTo>
                                <a:lnTo>
                                  <a:pt x="214" y="242"/>
                                </a:lnTo>
                                <a:lnTo>
                                  <a:pt x="214" y="226"/>
                                </a:lnTo>
                                <a:lnTo>
                                  <a:pt x="215" y="243"/>
                                </a:lnTo>
                                <a:lnTo>
                                  <a:pt x="216" y="235"/>
                                </a:lnTo>
                                <a:lnTo>
                                  <a:pt x="216" y="242"/>
                                </a:lnTo>
                                <a:lnTo>
                                  <a:pt x="217" y="224"/>
                                </a:lnTo>
                                <a:lnTo>
                                  <a:pt x="217" y="235"/>
                                </a:lnTo>
                                <a:lnTo>
                                  <a:pt x="218" y="227"/>
                                </a:lnTo>
                                <a:lnTo>
                                  <a:pt x="218" y="238"/>
                                </a:lnTo>
                                <a:lnTo>
                                  <a:pt x="219" y="239"/>
                                </a:lnTo>
                                <a:lnTo>
                                  <a:pt x="220" y="233"/>
                                </a:lnTo>
                                <a:lnTo>
                                  <a:pt x="220" y="238"/>
                                </a:lnTo>
                                <a:lnTo>
                                  <a:pt x="221" y="241"/>
                                </a:lnTo>
                                <a:lnTo>
                                  <a:pt x="222" y="242"/>
                                </a:lnTo>
                                <a:lnTo>
                                  <a:pt x="223" y="239"/>
                                </a:lnTo>
                                <a:lnTo>
                                  <a:pt x="223" y="241"/>
                                </a:lnTo>
                                <a:lnTo>
                                  <a:pt x="224" y="238"/>
                                </a:lnTo>
                                <a:lnTo>
                                  <a:pt x="225" y="242"/>
                                </a:lnTo>
                                <a:lnTo>
                                  <a:pt x="226" y="241"/>
                                </a:lnTo>
                                <a:lnTo>
                                  <a:pt x="226" y="229"/>
                                </a:lnTo>
                                <a:lnTo>
                                  <a:pt x="227" y="242"/>
                                </a:lnTo>
                                <a:lnTo>
                                  <a:pt x="228" y="238"/>
                                </a:lnTo>
                                <a:lnTo>
                                  <a:pt x="228" y="241"/>
                                </a:lnTo>
                                <a:lnTo>
                                  <a:pt x="229" y="225"/>
                                </a:lnTo>
                                <a:lnTo>
                                  <a:pt x="229" y="238"/>
                                </a:lnTo>
                                <a:lnTo>
                                  <a:pt x="230" y="235"/>
                                </a:lnTo>
                                <a:lnTo>
                                  <a:pt x="230" y="237"/>
                                </a:lnTo>
                                <a:lnTo>
                                  <a:pt x="231" y="240"/>
                                </a:lnTo>
                                <a:lnTo>
                                  <a:pt x="232" y="241"/>
                                </a:lnTo>
                                <a:lnTo>
                                  <a:pt x="233" y="240"/>
                                </a:lnTo>
                                <a:lnTo>
                                  <a:pt x="234" y="240"/>
                                </a:lnTo>
                                <a:lnTo>
                                  <a:pt x="234" y="229"/>
                                </a:lnTo>
                                <a:lnTo>
                                  <a:pt x="235" y="241"/>
                                </a:lnTo>
                                <a:lnTo>
                                  <a:pt x="236" y="240"/>
                                </a:lnTo>
                                <a:lnTo>
                                  <a:pt x="237" y="240"/>
                                </a:lnTo>
                                <a:lnTo>
                                  <a:pt x="238" y="230"/>
                                </a:lnTo>
                                <a:lnTo>
                                  <a:pt x="238" y="239"/>
                                </a:lnTo>
                                <a:lnTo>
                                  <a:pt x="239" y="235"/>
                                </a:lnTo>
                                <a:lnTo>
                                  <a:pt x="239" y="229"/>
                                </a:lnTo>
                                <a:lnTo>
                                  <a:pt x="240" y="236"/>
                                </a:lnTo>
                                <a:lnTo>
                                  <a:pt x="241" y="237"/>
                                </a:lnTo>
                                <a:lnTo>
                                  <a:pt x="242" y="239"/>
                                </a:lnTo>
                                <a:lnTo>
                                  <a:pt x="243" y="240"/>
                                </a:lnTo>
                                <a:lnTo>
                                  <a:pt x="244" y="239"/>
                                </a:lnTo>
                                <a:lnTo>
                                  <a:pt x="244" y="225"/>
                                </a:lnTo>
                                <a:lnTo>
                                  <a:pt x="244" y="239"/>
                                </a:lnTo>
                                <a:lnTo>
                                  <a:pt x="245" y="233"/>
                                </a:lnTo>
                                <a:lnTo>
                                  <a:pt x="245" y="235"/>
                                </a:lnTo>
                                <a:lnTo>
                                  <a:pt x="246" y="236"/>
                                </a:lnTo>
                                <a:lnTo>
                                  <a:pt x="247" y="245"/>
                                </a:lnTo>
                                <a:lnTo>
                                  <a:pt x="248" y="246"/>
                                </a:lnTo>
                                <a:lnTo>
                                  <a:pt x="249" y="240"/>
                                </a:lnTo>
                                <a:lnTo>
                                  <a:pt x="249" y="245"/>
                                </a:lnTo>
                                <a:lnTo>
                                  <a:pt x="250" y="239"/>
                                </a:lnTo>
                                <a:lnTo>
                                  <a:pt x="251" y="236"/>
                                </a:lnTo>
                                <a:lnTo>
                                  <a:pt x="252" y="238"/>
                                </a:lnTo>
                                <a:lnTo>
                                  <a:pt x="253" y="240"/>
                                </a:lnTo>
                                <a:lnTo>
                                  <a:pt x="253" y="231"/>
                                </a:lnTo>
                                <a:lnTo>
                                  <a:pt x="254" y="241"/>
                                </a:lnTo>
                                <a:lnTo>
                                  <a:pt x="255" y="236"/>
                                </a:lnTo>
                                <a:lnTo>
                                  <a:pt x="255" y="240"/>
                                </a:lnTo>
                                <a:lnTo>
                                  <a:pt x="256" y="233"/>
                                </a:lnTo>
                                <a:lnTo>
                                  <a:pt x="257" y="236"/>
                                </a:lnTo>
                                <a:lnTo>
                                  <a:pt x="258" y="238"/>
                                </a:lnTo>
                                <a:lnTo>
                                  <a:pt x="258" y="231"/>
                                </a:lnTo>
                                <a:lnTo>
                                  <a:pt x="259" y="239"/>
                                </a:lnTo>
                                <a:lnTo>
                                  <a:pt x="260" y="234"/>
                                </a:lnTo>
                                <a:lnTo>
                                  <a:pt x="260" y="238"/>
                                </a:lnTo>
                                <a:lnTo>
                                  <a:pt x="261" y="233"/>
                                </a:lnTo>
                                <a:lnTo>
                                  <a:pt x="262" y="237"/>
                                </a:lnTo>
                                <a:lnTo>
                                  <a:pt x="263" y="236"/>
                                </a:lnTo>
                                <a:lnTo>
                                  <a:pt x="263" y="229"/>
                                </a:lnTo>
                                <a:lnTo>
                                  <a:pt x="263" y="236"/>
                                </a:lnTo>
                                <a:lnTo>
                                  <a:pt x="264" y="233"/>
                                </a:lnTo>
                                <a:lnTo>
                                  <a:pt x="265" y="229"/>
                                </a:lnTo>
                                <a:lnTo>
                                  <a:pt x="266" y="235"/>
                                </a:lnTo>
                                <a:lnTo>
                                  <a:pt x="267" y="232"/>
                                </a:lnTo>
                                <a:lnTo>
                                  <a:pt x="267" y="241"/>
                                </a:lnTo>
                                <a:lnTo>
                                  <a:pt x="268" y="242"/>
                                </a:lnTo>
                                <a:lnTo>
                                  <a:pt x="269" y="241"/>
                                </a:lnTo>
                                <a:lnTo>
                                  <a:pt x="270" y="234"/>
                                </a:lnTo>
                                <a:lnTo>
                                  <a:pt x="270" y="239"/>
                                </a:lnTo>
                                <a:lnTo>
                                  <a:pt x="271" y="238"/>
                                </a:lnTo>
                                <a:lnTo>
                                  <a:pt x="272" y="240"/>
                                </a:lnTo>
                                <a:lnTo>
                                  <a:pt x="272" y="229"/>
                                </a:lnTo>
                                <a:lnTo>
                                  <a:pt x="273" y="241"/>
                                </a:lnTo>
                                <a:lnTo>
                                  <a:pt x="274" y="241"/>
                                </a:lnTo>
                                <a:lnTo>
                                  <a:pt x="275" y="240"/>
                                </a:lnTo>
                                <a:lnTo>
                                  <a:pt x="276" y="233"/>
                                </a:lnTo>
                                <a:lnTo>
                                  <a:pt x="276" y="238"/>
                                </a:lnTo>
                                <a:lnTo>
                                  <a:pt x="277" y="238"/>
                                </a:lnTo>
                                <a:lnTo>
                                  <a:pt x="278" y="235"/>
                                </a:lnTo>
                                <a:lnTo>
                                  <a:pt x="278" y="242"/>
                                </a:lnTo>
                                <a:lnTo>
                                  <a:pt x="279" y="243"/>
                                </a:lnTo>
                                <a:lnTo>
                                  <a:pt x="280" y="236"/>
                                </a:lnTo>
                                <a:lnTo>
                                  <a:pt x="280" y="242"/>
                                </a:lnTo>
                                <a:lnTo>
                                  <a:pt x="281" y="232"/>
                                </a:lnTo>
                                <a:lnTo>
                                  <a:pt x="282" y="228"/>
                                </a:lnTo>
                                <a:lnTo>
                                  <a:pt x="283" y="220"/>
                                </a:lnTo>
                                <a:lnTo>
                                  <a:pt x="284" y="219"/>
                                </a:lnTo>
                                <a:lnTo>
                                  <a:pt x="285" y="210"/>
                                </a:lnTo>
                                <a:lnTo>
                                  <a:pt x="285" y="219"/>
                                </a:lnTo>
                                <a:lnTo>
                                  <a:pt x="286" y="216"/>
                                </a:lnTo>
                                <a:lnTo>
                                  <a:pt x="287" y="211"/>
                                </a:lnTo>
                                <a:lnTo>
                                  <a:pt x="288" y="207"/>
                                </a:lnTo>
                                <a:lnTo>
                                  <a:pt x="289" y="204"/>
                                </a:lnTo>
                                <a:lnTo>
                                  <a:pt x="290" y="198"/>
                                </a:lnTo>
                                <a:lnTo>
                                  <a:pt x="291" y="206"/>
                                </a:lnTo>
                                <a:lnTo>
                                  <a:pt x="291" y="196"/>
                                </a:lnTo>
                                <a:lnTo>
                                  <a:pt x="292" y="207"/>
                                </a:lnTo>
                                <a:lnTo>
                                  <a:pt x="293" y="206"/>
                                </a:lnTo>
                                <a:lnTo>
                                  <a:pt x="293" y="189"/>
                                </a:lnTo>
                                <a:lnTo>
                                  <a:pt x="294" y="183"/>
                                </a:lnTo>
                                <a:lnTo>
                                  <a:pt x="295" y="175"/>
                                </a:lnTo>
                                <a:lnTo>
                                  <a:pt x="296" y="172"/>
                                </a:lnTo>
                                <a:lnTo>
                                  <a:pt x="297" y="164"/>
                                </a:lnTo>
                                <a:lnTo>
                                  <a:pt x="298" y="161"/>
                                </a:lnTo>
                                <a:lnTo>
                                  <a:pt x="299" y="154"/>
                                </a:lnTo>
                                <a:lnTo>
                                  <a:pt x="300" y="152"/>
                                </a:lnTo>
                                <a:lnTo>
                                  <a:pt x="301" y="147"/>
                                </a:lnTo>
                                <a:lnTo>
                                  <a:pt x="302" y="141"/>
                                </a:lnTo>
                                <a:lnTo>
                                  <a:pt x="303" y="139"/>
                                </a:lnTo>
                                <a:lnTo>
                                  <a:pt x="304" y="133"/>
                                </a:lnTo>
                                <a:lnTo>
                                  <a:pt x="305" y="128"/>
                                </a:lnTo>
                                <a:lnTo>
                                  <a:pt x="306" y="123"/>
                                </a:lnTo>
                                <a:lnTo>
                                  <a:pt x="307" y="118"/>
                                </a:lnTo>
                                <a:lnTo>
                                  <a:pt x="308" y="116"/>
                                </a:lnTo>
                                <a:lnTo>
                                  <a:pt x="309" y="109"/>
                                </a:lnTo>
                                <a:lnTo>
                                  <a:pt x="310" y="104"/>
                                </a:lnTo>
                                <a:lnTo>
                                  <a:pt x="311" y="100"/>
                                </a:lnTo>
                                <a:lnTo>
                                  <a:pt x="312" y="93"/>
                                </a:lnTo>
                                <a:lnTo>
                                  <a:pt x="313" y="90"/>
                                </a:lnTo>
                                <a:lnTo>
                                  <a:pt x="314" y="82"/>
                                </a:lnTo>
                                <a:lnTo>
                                  <a:pt x="315" y="76"/>
                                </a:lnTo>
                                <a:lnTo>
                                  <a:pt x="316" y="65"/>
                                </a:lnTo>
                                <a:lnTo>
                                  <a:pt x="317" y="61"/>
                                </a:lnTo>
                                <a:lnTo>
                                  <a:pt x="318" y="54"/>
                                </a:lnTo>
                                <a:lnTo>
                                  <a:pt x="319" y="49"/>
                                </a:lnTo>
                                <a:lnTo>
                                  <a:pt x="320" y="44"/>
                                </a:lnTo>
                                <a:lnTo>
                                  <a:pt x="321" y="40"/>
                                </a:lnTo>
                                <a:lnTo>
                                  <a:pt x="322" y="34"/>
                                </a:lnTo>
                                <a:lnTo>
                                  <a:pt x="323" y="28"/>
                                </a:lnTo>
                                <a:lnTo>
                                  <a:pt x="324" y="25"/>
                                </a:lnTo>
                                <a:lnTo>
                                  <a:pt x="325" y="21"/>
                                </a:lnTo>
                                <a:lnTo>
                                  <a:pt x="326" y="13"/>
                                </a:lnTo>
                                <a:lnTo>
                                  <a:pt x="327" y="10"/>
                                </a:lnTo>
                                <a:lnTo>
                                  <a:pt x="328" y="6"/>
                                </a:lnTo>
                                <a:lnTo>
                                  <a:pt x="329" y="1"/>
                                </a:lnTo>
                                <a:lnTo>
                                  <a:pt x="330" y="0"/>
                                </a:lnTo>
                                <a:lnTo>
                                  <a:pt x="331" y="0"/>
                                </a:lnTo>
                                <a:lnTo>
                                  <a:pt x="332" y="0"/>
                                </a:lnTo>
                                <a:lnTo>
                                  <a:pt x="333" y="0"/>
                                </a:lnTo>
                                <a:lnTo>
                                  <a:pt x="334" y="0"/>
                                </a:lnTo>
                                <a:lnTo>
                                  <a:pt x="335" y="0"/>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3"/>
                                </a:lnTo>
                                <a:lnTo>
                                  <a:pt x="369" y="0"/>
                                </a:lnTo>
                                <a:lnTo>
                                  <a:pt x="370" y="0"/>
                                </a:lnTo>
                                <a:lnTo>
                                  <a:pt x="371" y="0"/>
                                </a:lnTo>
                                <a:lnTo>
                                  <a:pt x="372" y="11"/>
                                </a:lnTo>
                                <a:lnTo>
                                  <a:pt x="373" y="12"/>
                                </a:lnTo>
                                <a:lnTo>
                                  <a:pt x="374" y="15"/>
                                </a:lnTo>
                                <a:lnTo>
                                  <a:pt x="375" y="21"/>
                                </a:lnTo>
                                <a:lnTo>
                                  <a:pt x="376" y="26"/>
                                </a:lnTo>
                                <a:lnTo>
                                  <a:pt x="377" y="30"/>
                                </a:lnTo>
                                <a:lnTo>
                                  <a:pt x="378" y="35"/>
                                </a:lnTo>
                                <a:lnTo>
                                  <a:pt x="379" y="41"/>
                                </a:lnTo>
                                <a:lnTo>
                                  <a:pt x="380" y="49"/>
                                </a:lnTo>
                                <a:lnTo>
                                  <a:pt x="381" y="54"/>
                                </a:lnTo>
                                <a:lnTo>
                                  <a:pt x="382" y="55"/>
                                </a:lnTo>
                                <a:lnTo>
                                  <a:pt x="383" y="62"/>
                                </a:lnTo>
                                <a:lnTo>
                                  <a:pt x="384" y="68"/>
                                </a:lnTo>
                                <a:lnTo>
                                  <a:pt x="385" y="75"/>
                                </a:lnTo>
                                <a:lnTo>
                                  <a:pt x="386" y="83"/>
                                </a:lnTo>
                                <a:lnTo>
                                  <a:pt x="387" y="86"/>
                                </a:lnTo>
                                <a:lnTo>
                                  <a:pt x="388" y="92"/>
                                </a:lnTo>
                                <a:lnTo>
                                  <a:pt x="389" y="102"/>
                                </a:lnTo>
                                <a:lnTo>
                                  <a:pt x="390" y="106"/>
                                </a:lnTo>
                                <a:lnTo>
                                  <a:pt x="391" y="112"/>
                                </a:lnTo>
                                <a:lnTo>
                                  <a:pt x="392" y="119"/>
                                </a:lnTo>
                                <a:lnTo>
                                  <a:pt x="393" y="120"/>
                                </a:lnTo>
                                <a:lnTo>
                                  <a:pt x="394" y="128"/>
                                </a:lnTo>
                                <a:lnTo>
                                  <a:pt x="395" y="130"/>
                                </a:lnTo>
                                <a:lnTo>
                                  <a:pt x="396" y="135"/>
                                </a:lnTo>
                                <a:lnTo>
                                  <a:pt x="397" y="138"/>
                                </a:lnTo>
                                <a:lnTo>
                                  <a:pt x="398" y="143"/>
                                </a:lnTo>
                                <a:lnTo>
                                  <a:pt x="399" y="151"/>
                                </a:lnTo>
                                <a:lnTo>
                                  <a:pt x="400" y="153"/>
                                </a:lnTo>
                                <a:lnTo>
                                  <a:pt x="401" y="157"/>
                                </a:lnTo>
                                <a:lnTo>
                                  <a:pt x="402" y="162"/>
                                </a:lnTo>
                                <a:lnTo>
                                  <a:pt x="403" y="169"/>
                                </a:lnTo>
                                <a:lnTo>
                                  <a:pt x="404" y="174"/>
                                </a:lnTo>
                                <a:lnTo>
                                  <a:pt x="405" y="175"/>
                                </a:lnTo>
                                <a:lnTo>
                                  <a:pt x="406" y="182"/>
                                </a:lnTo>
                                <a:lnTo>
                                  <a:pt x="407" y="186"/>
                                </a:lnTo>
                                <a:lnTo>
                                  <a:pt x="408" y="190"/>
                                </a:lnTo>
                                <a:lnTo>
                                  <a:pt x="409" y="194"/>
                                </a:lnTo>
                                <a:lnTo>
                                  <a:pt x="410" y="197"/>
                                </a:lnTo>
                                <a:lnTo>
                                  <a:pt x="411" y="201"/>
                                </a:lnTo>
                                <a:lnTo>
                                  <a:pt x="412" y="214"/>
                                </a:lnTo>
                                <a:lnTo>
                                  <a:pt x="413" y="215"/>
                                </a:lnTo>
                                <a:lnTo>
                                  <a:pt x="414" y="219"/>
                                </a:lnTo>
                                <a:lnTo>
                                  <a:pt x="415" y="220"/>
                                </a:lnTo>
                                <a:lnTo>
                                  <a:pt x="416" y="221"/>
                                </a:lnTo>
                                <a:lnTo>
                                  <a:pt x="417" y="233"/>
                                </a:lnTo>
                                <a:lnTo>
                                  <a:pt x="418" y="234"/>
                                </a:lnTo>
                                <a:lnTo>
                                  <a:pt x="419" y="236"/>
                                </a:lnTo>
                                <a:lnTo>
                                  <a:pt x="420" y="237"/>
                                </a:lnTo>
                                <a:lnTo>
                                  <a:pt x="421" y="226"/>
                                </a:lnTo>
                                <a:lnTo>
                                  <a:pt x="421" y="236"/>
                                </a:lnTo>
                                <a:lnTo>
                                  <a:pt x="422" y="232"/>
                                </a:lnTo>
                                <a:lnTo>
                                  <a:pt x="422" y="234"/>
                                </a:lnTo>
                                <a:lnTo>
                                  <a:pt x="423" y="240"/>
                                </a:lnTo>
                                <a:lnTo>
                                  <a:pt x="424" y="241"/>
                                </a:lnTo>
                                <a:lnTo>
                                  <a:pt x="425" y="236"/>
                                </a:lnTo>
                                <a:lnTo>
                                  <a:pt x="425" y="240"/>
                                </a:lnTo>
                                <a:lnTo>
                                  <a:pt x="426" y="234"/>
                                </a:lnTo>
                                <a:lnTo>
                                  <a:pt x="427" y="235"/>
                                </a:lnTo>
                                <a:lnTo>
                                  <a:pt x="428" y="237"/>
                                </a:lnTo>
                                <a:lnTo>
                                  <a:pt x="428" y="234"/>
                                </a:lnTo>
                                <a:lnTo>
                                  <a:pt x="429" y="238"/>
                                </a:lnTo>
                                <a:lnTo>
                                  <a:pt x="430" y="237"/>
                                </a:lnTo>
                                <a:lnTo>
                                  <a:pt x="430" y="232"/>
                                </a:lnTo>
                                <a:lnTo>
                                  <a:pt x="431" y="236"/>
                                </a:lnTo>
                                <a:lnTo>
                                  <a:pt x="431" y="231"/>
                                </a:lnTo>
                                <a:lnTo>
                                  <a:pt x="432" y="237"/>
                                </a:lnTo>
                                <a:lnTo>
                                  <a:pt x="433" y="234"/>
                                </a:lnTo>
                                <a:lnTo>
                                  <a:pt x="433" y="237"/>
                                </a:lnTo>
                                <a:lnTo>
                                  <a:pt x="434" y="238"/>
                                </a:lnTo>
                                <a:lnTo>
                                  <a:pt x="435" y="237"/>
                                </a:lnTo>
                                <a:lnTo>
                                  <a:pt x="435" y="229"/>
                                </a:lnTo>
                                <a:lnTo>
                                  <a:pt x="436" y="232"/>
                                </a:lnTo>
                                <a:lnTo>
                                  <a:pt x="436" y="224"/>
                                </a:lnTo>
                                <a:lnTo>
                                  <a:pt x="437" y="240"/>
                                </a:lnTo>
                                <a:lnTo>
                                  <a:pt x="438" y="242"/>
                                </a:lnTo>
                                <a:lnTo>
                                  <a:pt x="439" y="243"/>
                                </a:lnTo>
                                <a:lnTo>
                                  <a:pt x="440" y="243"/>
                                </a:lnTo>
                                <a:lnTo>
                                  <a:pt x="441" y="233"/>
                                </a:lnTo>
                                <a:lnTo>
                                  <a:pt x="441" y="242"/>
                                </a:lnTo>
                                <a:lnTo>
                                  <a:pt x="442" y="239"/>
                                </a:lnTo>
                                <a:lnTo>
                                  <a:pt x="443" y="232"/>
                                </a:lnTo>
                                <a:lnTo>
                                  <a:pt x="444" y="220"/>
                                </a:lnTo>
                                <a:lnTo>
                                  <a:pt x="444" y="232"/>
                                </a:lnTo>
                                <a:lnTo>
                                  <a:pt x="445" y="226"/>
                                </a:lnTo>
                                <a:lnTo>
                                  <a:pt x="445" y="234"/>
                                </a:lnTo>
                                <a:lnTo>
                                  <a:pt x="446" y="239"/>
                                </a:lnTo>
                                <a:lnTo>
                                  <a:pt x="447" y="240"/>
                                </a:lnTo>
                                <a:lnTo>
                                  <a:pt x="448" y="230"/>
                                </a:lnTo>
                                <a:lnTo>
                                  <a:pt x="448" y="239"/>
                                </a:lnTo>
                                <a:lnTo>
                                  <a:pt x="449" y="232"/>
                                </a:lnTo>
                                <a:lnTo>
                                  <a:pt x="450" y="241"/>
                                </a:lnTo>
                                <a:lnTo>
                                  <a:pt x="450" y="232"/>
                                </a:lnTo>
                                <a:lnTo>
                                  <a:pt x="451" y="242"/>
                                </a:lnTo>
                                <a:lnTo>
                                  <a:pt x="452" y="237"/>
                                </a:lnTo>
                                <a:lnTo>
                                  <a:pt x="452" y="241"/>
                                </a:lnTo>
                                <a:lnTo>
                                  <a:pt x="453" y="240"/>
                                </a:lnTo>
                                <a:lnTo>
                                  <a:pt x="454" y="227"/>
                                </a:lnTo>
                                <a:lnTo>
                                  <a:pt x="454" y="237"/>
                                </a:lnTo>
                                <a:lnTo>
                                  <a:pt x="455" y="232"/>
                                </a:lnTo>
                                <a:lnTo>
                                  <a:pt x="456" y="240"/>
                                </a:lnTo>
                                <a:lnTo>
                                  <a:pt x="456" y="231"/>
                                </a:lnTo>
                                <a:lnTo>
                                  <a:pt x="457" y="241"/>
                                </a:lnTo>
                                <a:lnTo>
                                  <a:pt x="458" y="232"/>
                                </a:lnTo>
                                <a:lnTo>
                                  <a:pt x="458" y="240"/>
                                </a:lnTo>
                                <a:lnTo>
                                  <a:pt x="459" y="240"/>
                                </a:lnTo>
                                <a:lnTo>
                                  <a:pt x="460" y="235"/>
                                </a:lnTo>
                                <a:lnTo>
                                  <a:pt x="460" y="239"/>
                                </a:lnTo>
                                <a:lnTo>
                                  <a:pt x="461" y="236"/>
                                </a:lnTo>
                                <a:lnTo>
                                  <a:pt x="461" y="237"/>
                                </a:lnTo>
                                <a:lnTo>
                                  <a:pt x="462" y="238"/>
                                </a:lnTo>
                                <a:lnTo>
                                  <a:pt x="463" y="240"/>
                                </a:lnTo>
                                <a:lnTo>
                                  <a:pt x="463" y="232"/>
                                </a:lnTo>
                                <a:lnTo>
                                  <a:pt x="464" y="241"/>
                                </a:lnTo>
                                <a:lnTo>
                                  <a:pt x="465" y="241"/>
                                </a:lnTo>
                                <a:lnTo>
                                  <a:pt x="466" y="240"/>
                                </a:lnTo>
                                <a:lnTo>
                                  <a:pt x="466" y="232"/>
                                </a:lnTo>
                                <a:lnTo>
                                  <a:pt x="466" y="240"/>
                                </a:lnTo>
                                <a:lnTo>
                                  <a:pt x="467" y="233"/>
                                </a:lnTo>
                                <a:lnTo>
                                  <a:pt x="467" y="235"/>
                                </a:lnTo>
                                <a:lnTo>
                                  <a:pt x="468" y="236"/>
                                </a:lnTo>
                                <a:lnTo>
                                  <a:pt x="469" y="239"/>
                                </a:lnTo>
                                <a:lnTo>
                                  <a:pt x="469" y="232"/>
                                </a:lnTo>
                                <a:lnTo>
                                  <a:pt x="470" y="240"/>
                                </a:lnTo>
                                <a:lnTo>
                                  <a:pt x="471" y="235"/>
                                </a:lnTo>
                                <a:lnTo>
                                  <a:pt x="471" y="239"/>
                                </a:lnTo>
                                <a:lnTo>
                                  <a:pt x="472" y="240"/>
                                </a:lnTo>
                                <a:lnTo>
                                  <a:pt x="473" y="241"/>
                                </a:lnTo>
                                <a:lnTo>
                                  <a:pt x="474" y="240"/>
                                </a:lnTo>
                                <a:lnTo>
                                  <a:pt x="475" y="239"/>
                                </a:lnTo>
                                <a:lnTo>
                                  <a:pt x="475" y="234"/>
                                </a:lnTo>
                                <a:lnTo>
                                  <a:pt x="476" y="240"/>
                                </a:lnTo>
                                <a:lnTo>
                                  <a:pt x="477" y="239"/>
                                </a:lnTo>
                                <a:lnTo>
                                  <a:pt x="477" y="227"/>
                                </a:lnTo>
                                <a:lnTo>
                                  <a:pt x="478" y="236"/>
                                </a:lnTo>
                                <a:lnTo>
                                  <a:pt x="478" y="227"/>
                                </a:lnTo>
                                <a:lnTo>
                                  <a:pt x="479" y="237"/>
                                </a:lnTo>
                                <a:lnTo>
                                  <a:pt x="480" y="242"/>
                                </a:lnTo>
                                <a:lnTo>
                                  <a:pt x="481" y="243"/>
                                </a:lnTo>
                                <a:lnTo>
                                  <a:pt x="482" y="232"/>
                                </a:lnTo>
                                <a:lnTo>
                                  <a:pt x="482" y="242"/>
                                </a:lnTo>
                                <a:lnTo>
                                  <a:pt x="483" y="235"/>
                                </a:lnTo>
                                <a:lnTo>
                                  <a:pt x="483" y="244"/>
                                </a:lnTo>
                                <a:lnTo>
                                  <a:pt x="484" y="245"/>
                                </a:lnTo>
                                <a:lnTo>
                                  <a:pt x="485" y="237"/>
                                </a:lnTo>
                                <a:lnTo>
                                  <a:pt x="485" y="244"/>
                                </a:lnTo>
                                <a:lnTo>
                                  <a:pt x="486" y="243"/>
                                </a:lnTo>
                                <a:lnTo>
                                  <a:pt x="487" y="242"/>
                                </a:lnTo>
                                <a:lnTo>
                                  <a:pt x="487" y="232"/>
                                </a:lnTo>
                                <a:lnTo>
                                  <a:pt x="487" y="242"/>
                                </a:lnTo>
                                <a:lnTo>
                                  <a:pt x="488" y="239"/>
                                </a:lnTo>
                                <a:lnTo>
                                  <a:pt x="488" y="243"/>
                                </a:lnTo>
                                <a:lnTo>
                                  <a:pt x="489" y="244"/>
                                </a:lnTo>
                                <a:lnTo>
                                  <a:pt x="490" y="243"/>
                                </a:lnTo>
                                <a:lnTo>
                                  <a:pt x="490" y="230"/>
                                </a:lnTo>
                                <a:lnTo>
                                  <a:pt x="490" y="243"/>
                                </a:lnTo>
                                <a:lnTo>
                                  <a:pt x="491" y="239"/>
                                </a:lnTo>
                                <a:lnTo>
                                  <a:pt x="492" y="239"/>
                                </a:lnTo>
                                <a:lnTo>
                                  <a:pt x="493" y="233"/>
                                </a:lnTo>
                                <a:lnTo>
                                  <a:pt x="494" y="237"/>
                                </a:lnTo>
                                <a:lnTo>
                                  <a:pt x="494" y="233"/>
                                </a:lnTo>
                                <a:lnTo>
                                  <a:pt x="495" y="239"/>
                                </a:lnTo>
                                <a:lnTo>
                                  <a:pt x="496" y="240"/>
                                </a:lnTo>
                                <a:lnTo>
                                  <a:pt x="497" y="247"/>
                                </a:lnTo>
                                <a:lnTo>
                                  <a:pt x="497" y="233"/>
                                </a:lnTo>
                                <a:lnTo>
                                  <a:pt x="498" y="248"/>
                                </a:lnTo>
                                <a:lnTo>
                                  <a:pt x="499" y="247"/>
                                </a:lnTo>
                                <a:lnTo>
                                  <a:pt x="499" y="224"/>
                                </a:lnTo>
                                <a:lnTo>
                                  <a:pt x="499" y="247"/>
                                </a:lnTo>
                                <a:lnTo>
                                  <a:pt x="500" y="229"/>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0"/>
                        <wps:cNvCnPr/>
                        <wps:spPr bwMode="auto">
                          <a:xfrm flipV="1">
                            <a:off x="2700" y="70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Line 51"/>
                        <wps:cNvCnPr/>
                        <wps:spPr bwMode="auto">
                          <a:xfrm>
                            <a:off x="2700" y="100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Line 52"/>
                        <wps:cNvCnPr/>
                        <wps:spPr bwMode="auto">
                          <a:xfrm>
                            <a:off x="381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53"/>
                        <wps:cNvCnPr/>
                        <wps:spPr bwMode="auto">
                          <a:xfrm>
                            <a:off x="492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54"/>
                        <wps:cNvCnPr/>
                        <wps:spPr bwMode="auto">
                          <a:xfrm>
                            <a:off x="603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55"/>
                        <wps:cNvCnPr/>
                        <wps:spPr bwMode="auto">
                          <a:xfrm>
                            <a:off x="714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56"/>
                        <wps:cNvCnPr/>
                        <wps:spPr bwMode="auto">
                          <a:xfrm>
                            <a:off x="8235"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57"/>
                        <wps:cNvCnPr/>
                        <wps:spPr bwMode="auto">
                          <a:xfrm>
                            <a:off x="3015" y="92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58"/>
                        <wps:cNvCnPr/>
                        <wps:spPr bwMode="auto">
                          <a:xfrm>
                            <a:off x="4140" y="909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9"/>
                        <wps:cNvCnPr/>
                        <wps:spPr bwMode="auto">
                          <a:xfrm>
                            <a:off x="5265" y="91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60"/>
                        <wps:cNvCnPr/>
                        <wps:spPr bwMode="auto">
                          <a:xfrm>
                            <a:off x="7530" y="912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61"/>
                        <wps:cNvCnPr/>
                        <wps:spPr bwMode="auto">
                          <a:xfrm>
                            <a:off x="6360" y="71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62"/>
                        <wps:cNvCnPr/>
                        <wps:spPr bwMode="auto">
                          <a:xfrm>
                            <a:off x="2703" y="94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77" name="Text Box 63"/>
                        <wps:cNvSpPr txBox="1">
                          <a:spLocks noChangeArrowheads="1"/>
                        </wps:cNvSpPr>
                        <wps:spPr bwMode="auto">
                          <a:xfrm>
                            <a:off x="313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1</w:t>
                              </w:r>
                            </w:p>
                          </w:txbxContent>
                        </wps:txbx>
                        <wps:bodyPr rot="0" vert="horz" wrap="square" lIns="18000" tIns="0" rIns="18000" bIns="0" anchor="t" anchorCtr="0" upright="1">
                          <a:noAutofit/>
                        </wps:bodyPr>
                      </wps:wsp>
                      <wps:wsp>
                        <wps:cNvPr id="578" name="Text Box 64"/>
                        <wps:cNvSpPr txBox="1">
                          <a:spLocks noChangeArrowheads="1"/>
                        </wps:cNvSpPr>
                        <wps:spPr bwMode="auto">
                          <a:xfrm>
                            <a:off x="2373" y="70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A</w:t>
                              </w:r>
                            </w:p>
                          </w:txbxContent>
                        </wps:txbx>
                        <wps:bodyPr rot="0" vert="horz" wrap="square" lIns="18000" tIns="0" rIns="18000" bIns="0" anchor="t" anchorCtr="0" upright="1">
                          <a:noAutofit/>
                        </wps:bodyPr>
                      </wps:wsp>
                      <wps:wsp>
                        <wps:cNvPr id="579" name="Text Box 65"/>
                        <wps:cNvSpPr txBox="1">
                          <a:spLocks noChangeArrowheads="1"/>
                        </wps:cNvSpPr>
                        <wps:spPr bwMode="auto">
                          <a:xfrm>
                            <a:off x="1770" y="9214"/>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U</w:t>
                              </w:r>
                              <w:r>
                                <w:rPr>
                                  <w:caps w:val="0"/>
                                  <w:lang w:val="de-DE"/>
                                </w:rPr>
                                <w:t>mbral</w:t>
                              </w:r>
                            </w:p>
                          </w:txbxContent>
                        </wps:txbx>
                        <wps:bodyPr rot="0" vert="horz" wrap="square" lIns="18000" tIns="0" rIns="18000" bIns="0" anchor="t" anchorCtr="0" upright="1">
                          <a:noAutofit/>
                        </wps:bodyPr>
                      </wps:wsp>
                      <wps:wsp>
                        <wps:cNvPr id="580" name="Text Box 66"/>
                        <wps:cNvSpPr txBox="1">
                          <a:spLocks noChangeArrowheads="1"/>
                        </wps:cNvSpPr>
                        <wps:spPr bwMode="auto">
                          <a:xfrm>
                            <a:off x="8238" y="100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C</w:t>
                              </w:r>
                              <w:r>
                                <w:rPr>
                                  <w:caps w:val="0"/>
                                  <w:lang w:val="de-DE"/>
                                </w:rPr>
                                <w:t>anal</w:t>
                              </w:r>
                            </w:p>
                          </w:txbxContent>
                        </wps:txbx>
                        <wps:bodyPr rot="0" vert="horz" wrap="square" lIns="18000" tIns="0" rIns="18000" bIns="0" anchor="t" anchorCtr="0" upright="1">
                          <a:noAutofit/>
                        </wps:bodyPr>
                      </wps:wsp>
                      <wps:wsp>
                        <wps:cNvPr id="581" name="Text Box 67"/>
                        <wps:cNvSpPr txBox="1">
                          <a:spLocks noChangeArrowheads="1"/>
                        </wps:cNvSpPr>
                        <wps:spPr bwMode="auto">
                          <a:xfrm>
                            <a:off x="426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2</w:t>
                              </w:r>
                            </w:p>
                          </w:txbxContent>
                        </wps:txbx>
                        <wps:bodyPr rot="0" vert="horz" wrap="square" lIns="18000" tIns="0" rIns="18000" bIns="0" anchor="t" anchorCtr="0" upright="1">
                          <a:noAutofit/>
                        </wps:bodyPr>
                      </wps:wsp>
                      <wps:wsp>
                        <wps:cNvPr id="582" name="Text Box 68"/>
                        <wps:cNvSpPr txBox="1">
                          <a:spLocks noChangeArrowheads="1"/>
                        </wps:cNvSpPr>
                        <wps:spPr bwMode="auto">
                          <a:xfrm>
                            <a:off x="538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3</w:t>
                              </w:r>
                            </w:p>
                          </w:txbxContent>
                        </wps:txbx>
                        <wps:bodyPr rot="0" vert="horz" wrap="square" lIns="18000" tIns="0" rIns="18000" bIns="0" anchor="t" anchorCtr="0" upright="1">
                          <a:noAutofit/>
                        </wps:bodyPr>
                      </wps:wsp>
                      <wps:wsp>
                        <wps:cNvPr id="583" name="Text Box 69"/>
                        <wps:cNvSpPr txBox="1">
                          <a:spLocks noChangeArrowheads="1"/>
                        </wps:cNvSpPr>
                        <wps:spPr bwMode="auto">
                          <a:xfrm>
                            <a:off x="648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4</w:t>
                              </w:r>
                            </w:p>
                          </w:txbxContent>
                        </wps:txbx>
                        <wps:bodyPr rot="0" vert="horz" wrap="square" lIns="18000" tIns="0" rIns="18000" bIns="0" anchor="t" anchorCtr="0" upright="1">
                          <a:noAutofit/>
                        </wps:bodyPr>
                      </wps:wsp>
                      <wps:wsp>
                        <wps:cNvPr id="584" name="Text Box 70"/>
                        <wps:cNvSpPr txBox="1">
                          <a:spLocks noChangeArrowheads="1"/>
                        </wps:cNvSpPr>
                        <wps:spPr bwMode="auto">
                          <a:xfrm>
                            <a:off x="753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7DD64" id="Group 562" o:spid="_x0000_s1164" style="position:absolute;left:0;text-align:left;margin-left:51.75pt;margin-top:4.2pt;width:370.05pt;height:171.75pt;z-index:251661312" coordorigin="1770,7027"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">
                <v:shape id="Freeform 49" o:spid="_x0000_s1165" style="position:absolute;left:2700;top:7124;width:5535;height:2272;visibility:visible;mso-wrap-style:square;v-text-anchor:top" coordsize="50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" path="m,252r,l1,248r1,14l3,263,4,253r,9l5,254,6,241r1,14l8,247r,7l9,261r1,1l11,250r,11l12,257r,3l13,261r1,l14,254r1,8l16,261r,-11l16,261r1,-10l17,253r1,9l19,263r1,-1l20,243r1,20l22,249r,13l23,251r,1l24,253r1,-9l25,251r1,-3l27,259r,-15l28,260r1,-15l29,259r1,-10l30,256r1,1l32,256r1,-1l33,243r,12l34,252r1,1l36,248r1,-1l38,256r,-12l39,257r1,-12l40,256r1,-6l41,253r1,1l43,258r,-11l44,259r1,-11l45,258r1,-7l47,235r1,19l49,248r,9l50,258r1,-6l51,257r1,-9l53,253r1,-3l54,252r1,-14l56,256r1,1l58,246r,10l59,246r1,-5l61,248r,-9l62,249r1,-1l64,245r,2l65,241r1,9l67,254r1,1l69,254r,-18l69,254r1,-11l70,246r1,4l72,251r1,-1l74,246r,3l75,238r1,12l77,251r1,l79,246r,4l80,245r1,5l82,251r1,-1l84,248r,-6l85,230r,12l86,238r,7l87,246r1,l89,246r1,7l91,254r1,-5l92,253r1,-8l94,249r1,-1l96,244r1,3l97,237r1,11l99,247r,-13l100,248r1,1l102,239r,10l103,250r1,l104,237r1,14l106,243r,7l107,241r1,-2l109,246r1,5l111,252r1,-7l112,251r1,-2l113,233r1,17l115,235r,14l116,244r,5l117,250r1,-4l118,249r1,-2l120,241r1,3l121,238r1,7l123,239r,8l124,248r1,-1l125,238r1,-3l127,242r,-9l128,243r1,-8l129,242r1,-8l131,239r1,1l133,239r1,-2l134,229r1,8l136,234r,11l137,246r1,-1l138,229r,16l139,236r1,1l141,231r1,5l142,226r1,11l144,237r1,1l146,235r,4l147,240r1,-1l148,226r,13l149,231r,7l150,239r1,-1l151,229r1,10l153,238r1,-3l154,237r1,-11l155,235r1,-7l156,230r1,7l158,238r1,-3l159,237r1,-10l161,235r1,-5l162,234r1,2l164,240r1,1l166,232r,8l167,235r,-4l168,247r1,1l170,238r,9l171,236r1,-5l173,245r1,1l175,234r,11l176,239r,-11l177,240r1,-5l178,239r1,-8l179,235r1,-3l181,230r1,5l182,230r1,9l184,240r1,-5l185,239r1,-3l186,245r1,1l188,241r,4l189,227r1,17l191,233r,12l192,246r1,-1l193,229r,16l194,232r,5l195,238r1,2l197,241r1,-8l198,240r1,-5l200,228r1,13l202,242r1,-9l203,241r1,-9l205,236r1,-3l206,235r1,1l208,238r,-9l209,239r1,-1l211,237r1,-6l212,236r1,-10l214,242r,-16l215,243r1,-8l216,242r1,-18l217,235r1,-8l218,238r1,1l220,233r,5l221,241r1,1l223,239r,2l224,238r1,4l226,241r,-12l227,242r1,-4l228,241r1,-16l229,238r1,-3l230,237r1,3l232,241r1,-1l234,240r,-11l235,241r1,-1l237,240r1,-10l238,239r1,-4l239,229r1,7l241,237r1,2l243,240r1,-1l244,225r,14l245,233r,2l246,236r1,9l248,246r1,-6l249,245r1,-6l251,236r1,2l253,240r,-9l254,241r1,-5l255,240r1,-7l257,236r1,2l258,231r1,8l260,234r,4l261,233r1,4l263,236r,-7l263,236r1,-3l265,229r1,6l267,232r,9l268,242r1,-1l270,234r,5l271,238r1,2l272,229r1,12l274,241r1,-1l276,233r,5l277,238r1,-3l278,242r1,1l280,236r,6l281,232r1,-4l283,220r1,-1l285,210r,9l286,216r1,-5l288,207r1,-3l290,198r1,8l291,196r1,11l293,206r,-17l294,183r1,-8l296,172r1,-8l298,161r1,-7l300,152r1,-5l302,141r1,-2l304,133r1,-5l306,123r1,-5l308,116r1,-7l310,104r1,-4l312,93r1,-3l314,82r1,-6l316,65r1,-4l318,54r1,-5l320,44r1,-4l322,34r1,-6l324,25r1,-4l326,13r1,-3l328,6r1,-5l330,r1,l332,r1,l334,r1,l336,r1,l338,r1,l340,r1,l342,r1,l344,r1,l346,r1,l348,r1,l350,r1,l352,r1,l354,r1,l356,r1,l358,r1,l360,r1,l362,r1,l364,r1,l366,r1,l368,3,369,r1,l371,r1,11l373,12r1,3l375,21r1,5l377,30r1,5l379,41r1,8l381,54r1,1l383,62r1,6l385,75r1,8l387,86r1,6l389,102r1,4l391,112r1,7l393,120r1,8l395,130r1,5l397,138r1,5l399,151r1,2l401,157r1,5l403,169r1,5l405,175r1,7l407,186r1,4l409,194r1,3l411,201r1,13l413,215r1,4l415,220r1,1l417,233r1,1l419,236r1,1l421,226r,10l422,232r,2l423,240r1,1l425,236r,4l426,234r1,1l428,237r,-3l429,238r1,-1l430,232r1,4l431,231r1,6l433,234r,3l434,238r1,-1l435,229r1,3l436,224r1,16l438,242r1,1l440,243r1,-10l441,242r1,-3l443,232r1,-12l444,232r1,-6l445,234r1,5l447,240r1,-10l448,239r1,-7l450,241r,-9l451,242r1,-5l452,241r1,-1l454,227r,10l455,232r1,8l456,231r1,10l458,232r,8l459,240r1,-5l460,239r1,-3l461,237r1,1l463,240r,-8l464,241r1,l466,240r,-8l466,240r1,-7l467,235r1,1l469,239r,-7l470,240r1,-5l471,239r1,1l473,241r1,-1l475,239r,-5l476,240r1,-1l477,227r1,9l478,227r1,10l480,242r1,1l482,232r,10l483,235r,9l484,245r1,-8l485,244r1,-1l487,242r,-10l487,242r1,-3l488,243r1,1l490,243r,-13l490,243r1,-4l492,239r1,-6l494,237r,-4l495,239r1,1l497,247r,-14l498,248r1,-1l499,224r,23l500,229e" filled="f" strokecolor="#396" strokeweight=".7pt">
                  <v:path arrowok="t" o:connecttype="custom" o:connectlocs="852,19031;1716,18953;2568,19627;3310,18211;4162,18807;5026,18884;6000,18504;6985,19178;7970,17986;8945,18660;10052,18729;11026,18884;12133,18435;12985,18660;14092,17537;14956,18288;15808,18064;16915,18288;17767,17761;18509,17088;19483,17537;20468,17537;21443,18288;22306,17537;23158,16941;24022,17908;24996,17312;25981,17614;26834,17839;27819,18064;28671,17088;29778,17908;30642,17839;31616,17243;32479,17088;33454,17986;34439,17312;35535,14772;36642,11490;37992,7758;39332,2989;40682,0;42033,0;43383,0;44734,0;46073,1944;47424,6419;48774,10669;50125,14479;51464,17684;52450,17684;53302,17684;54166,17839;55018,17312;55881,17908;56734,17908;57475,17312;58450,16941;59435,17684;60044,18133;61029,18504" o:connectangles="0,0,0,0,0,0,0,0,0,0,0,0,0,0,0,0,0,0,0,0,0,0,0,0,0,0,0,0,0,0,0,0,0,0,0,0,0,0,0,0,0,0,0,0,0,0,0,0,0,0,0,0,0,0,0,0,0,0,0,0,0"/>
                </v:shape>
                <v:line id="Line 50" o:spid="_x0000_s1166" style="position:absolute;flip:y;visibility:visible;mso-wrap-style:square" from="2700,7027" to="2700,1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">
                  <v:stroke endarrow="block"/>
                </v:line>
                <v:line id="Line 51" o:spid="_x0000_s1167" style="position:absolute;visibility:visible;mso-wrap-style:square" from="2700,10012" to="8520,1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prxAAAANwAAAAPAAAAZHJzL2Rvd25yZXYueG1sRI9BawIx&#10;FITvgv8hPMGbZi2o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FzmOmvEAAAA3AAAAA8A&#10;AAAAAAAAAAAAAAAABwIAAGRycy9kb3ducmV2LnhtbFBLBQYAAAAAAwADALcAAAD4AgAAAAA=&#10;">
                  <v:stroke endarrow="block"/>
                </v:line>
                <v:line id="Line 52" o:spid="_x0000_s1168" style="position:absolute;visibility:visible;mso-wrap-style:square" from="3810,9982" to="381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"/>
                <v:line id="Line 53" o:spid="_x0000_s1169" style="position:absolute;visibility:visible;mso-wrap-style:square" from="4920,9982" to="492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line id="Line 54" o:spid="_x0000_s1170" style="position:absolute;visibility:visible;mso-wrap-style:square" from="6030,9982" to="603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VhxAAAANwAAAAPAAAAZHJzL2Rvd25yZXYueG1sRE/LasJA&#10;FN0X/IfhCu7qxEqD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K7fRWHEAAAA3AAAAA8A&#10;AAAAAAAAAAAAAAAABwIAAGRycy9kb3ducmV2LnhtbFBLBQYAAAAAAwADALcAAAD4AgAAAAA=&#10;"/>
                <v:line id="Line 55" o:spid="_x0000_s1171" style="position:absolute;visibility:visible;mso-wrap-style:square" from="7140,9982" to="71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line id="Line 56" o:spid="_x0000_s1172" style="position:absolute;visibility:visible;mso-wrap-style:square" from="8235,9982" to="823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6xAAAANwAAAAPAAAAZHJzL2Rvd25yZXYueG1sRE/Pa8Iw&#10;FL4P/B/CG3ib6Sbr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NVw37rEAAAA3AAAAA8A&#10;AAAAAAAAAAAAAAAABwIAAGRycy9kb3ducmV2LnhtbFBLBQYAAAAAAwADALcAAAD4AgAAAAA=&#10;"/>
                <v:line id="Line 57" o:spid="_x0000_s1173" style="position:absolute;visibility:visible;mso-wrap-style:square" from="3015,9202" to="3465,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" strokeweight="2pt"/>
                <v:line id="Line 58" o:spid="_x0000_s1174" style="position:absolute;visibility:visible;mso-wrap-style:square" from="4140,9097" to="4590,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" strokeweight="2pt"/>
                <v:line id="Line 59" o:spid="_x0000_s1175" style="position:absolute;visibility:visible;mso-wrap-style:square" from="5265,9112" to="5715,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60" o:spid="_x0000_s1176" style="position:absolute;visibility:visible;mso-wrap-style:square" from="7530,9127" to="7980,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2zxAAAANwAAAAPAAAAZHJzL2Rvd25yZXYueG1sRI9Ba8JA&#10;FITvQv/D8gredFOp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FjB/bPEAAAA3AAAAA8A&#10;AAAAAAAAAAAAAAAABwIAAGRycy9kb3ducmV2LnhtbFBLBQYAAAAAAwADALcAAAD4AgAAAAA=&#10;" strokeweight="2pt"/>
                <v:line id="Line 61" o:spid="_x0000_s1177" style="position:absolute;visibility:visible;mso-wrap-style:square" from="6360,7102" to="6810,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" strokeweight="2pt"/>
                <v:line id="Line 62" o:spid="_x0000_s1178" style="position:absolute;visibility:visible;mso-wrap-style:square" from="2703,9484" to="8238,9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" strokecolor="red">
                  <v:stroke dashstyle="dash"/>
                </v:line>
                <v:shape id="Text Box 63" o:spid="_x0000_s1179" type="#_x0000_t202" style="position:absolute;left:3135;top:100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1</w:t>
                        </w:r>
                      </w:p>
                    </w:txbxContent>
                  </v:textbox>
                </v:shape>
                <v:shape id="Text Box 64" o:spid="_x0000_s1180" type="#_x0000_t202" style="position:absolute;left:2373;top:702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" filled="f" stroked="f">
                  <v:textbox inset=".5mm,0,.5mm,0">
                    <w:txbxContent>
                      <w:p w:rsidR="00F333D6" w:rsidRPr="005E6DFE" w:rsidRDefault="00F333D6" w:rsidP="00573B2F">
                        <w:pPr>
                          <w:pStyle w:val="Figure"/>
                          <w:rPr>
                            <w:lang w:val="de-DE"/>
                          </w:rPr>
                        </w:pPr>
                        <w:r>
                          <w:rPr>
                            <w:lang w:val="de-DE"/>
                          </w:rPr>
                          <w:t>A</w:t>
                        </w:r>
                      </w:p>
                    </w:txbxContent>
                  </v:textbox>
                </v:shape>
                <v:shape id="Text Box 65" o:spid="_x0000_s1181" type="#_x0000_t202" style="position:absolute;left:1770;top:9214;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U</w:t>
                        </w:r>
                        <w:r>
                          <w:rPr>
                            <w:caps w:val="0"/>
                            <w:lang w:val="de-DE"/>
                          </w:rPr>
                          <w:t>mbral</w:t>
                        </w:r>
                      </w:p>
                    </w:txbxContent>
                  </v:textbox>
                </v:shape>
                <v:shape id="Text Box 66" o:spid="_x0000_s1182" type="#_x0000_t202" style="position:absolute;left:8238;top:10057;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" filled="f" stroked="f">
                  <v:textbox inset=".5mm,0,.5mm,0">
                    <w:txbxContent>
                      <w:p w:rsidR="00F333D6" w:rsidRPr="005E6DFE" w:rsidRDefault="00F333D6" w:rsidP="00573B2F">
                        <w:pPr>
                          <w:pStyle w:val="Figure"/>
                          <w:rPr>
                            <w:lang w:val="de-DE"/>
                          </w:rPr>
                        </w:pPr>
                        <w:r>
                          <w:rPr>
                            <w:lang w:val="de-DE"/>
                          </w:rPr>
                          <w:t>C</w:t>
                        </w:r>
                        <w:r>
                          <w:rPr>
                            <w:caps w:val="0"/>
                            <w:lang w:val="de-DE"/>
                          </w:rPr>
                          <w:t>anal</w:t>
                        </w:r>
                      </w:p>
                    </w:txbxContent>
                  </v:textbox>
                </v:shape>
                <v:shape id="Text Box 67" o:spid="_x0000_s1183" type="#_x0000_t202" style="position:absolute;left:4260;top:100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2</w:t>
                        </w:r>
                      </w:p>
                    </w:txbxContent>
                  </v:textbox>
                </v:shape>
                <v:shape id="Text Box 68" o:spid="_x0000_s1184" type="#_x0000_t202" style="position:absolute;left:5385;top:100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3</w:t>
                        </w:r>
                      </w:p>
                    </w:txbxContent>
                  </v:textbox>
                </v:shape>
                <v:shape id="Text Box 69" o:spid="_x0000_s1185" type="#_x0000_t202" style="position:absolute;left:6480;top:100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4</w:t>
                        </w:r>
                      </w:p>
                    </w:txbxContent>
                  </v:textbox>
                </v:shape>
                <v:shape id="Text Box 70" o:spid="_x0000_s1186" type="#_x0000_t202" style="position:absolute;left:7530;top:1005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5</w:t>
                        </w:r>
                      </w:p>
                    </w:txbxContent>
                  </v:textbox>
                </v:shape>
              </v:group>
            </w:pict>
          </mc:Fallback>
        </mc:AlternateContent>
      </w: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Default="00573B2F" w:rsidP="00573B2F">
      <w:pPr>
        <w:rPr>
          <w:lang w:val="es-ES_tradnl"/>
        </w:rPr>
      </w:pPr>
    </w:p>
    <w:p w:rsidR="00573B2F"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bookmarkStart w:id="52" w:name="_Toc349812672"/>
      <w:r w:rsidRPr="00680081">
        <w:rPr>
          <w:lang w:val="es-ES_tradnl"/>
        </w:rPr>
        <w:t>La Fig. 4 ilustra una situación de ocupación idéntica a la Fig. 2, con la diferencia de que el elevado nivel de emisión en el canal 4 ha sobrecargado el equipo de medición. En consecuencia, los cinco canales parecen ocupados. Aumentando el umbral no se resuelve completamente este problema, ya que la ocupación real del canal 2 podría desaparecer.</w:t>
      </w:r>
    </w:p>
    <w:p w:rsidR="00573B2F" w:rsidRPr="00680081" w:rsidRDefault="00573B2F" w:rsidP="00573B2F">
      <w:pPr>
        <w:pStyle w:val="Heading2"/>
        <w:rPr>
          <w:lang w:val="es-ES_tradnl"/>
        </w:rPr>
      </w:pPr>
      <w:bookmarkStart w:id="53" w:name="_Toc499732614"/>
      <w:r w:rsidRPr="00680081">
        <w:rPr>
          <w:lang w:val="es-ES_tradnl"/>
        </w:rPr>
        <w:t>3.4</w:t>
      </w:r>
      <w:r w:rsidRPr="00680081">
        <w:rPr>
          <w:lang w:val="es-ES_tradnl"/>
        </w:rPr>
        <w:tab/>
        <w:t>Umbral</w:t>
      </w:r>
      <w:bookmarkEnd w:id="52"/>
      <w:bookmarkEnd w:id="53"/>
    </w:p>
    <w:p w:rsidR="00573B2F" w:rsidRPr="00680081" w:rsidRDefault="00573B2F" w:rsidP="00573B2F">
      <w:pPr>
        <w:rPr>
          <w:lang w:val="es-ES_tradnl"/>
        </w:rPr>
      </w:pPr>
      <w:r w:rsidRPr="00680081">
        <w:rPr>
          <w:lang w:val="es-ES_tradnl"/>
        </w:rPr>
        <w:t>Uno de los factores que afectan al resultado de la ocupación es el umbral. Éste debería ser lo suficientemente pequeño para poder detectar todas las señales que pueden emplear los receptores comerciales en dicho lugar, pero si es demasiado pequeño podría producir emisiones ficticias que en realidad no existen.</w:t>
      </w:r>
    </w:p>
    <w:p w:rsidR="00573B2F" w:rsidRPr="00680081" w:rsidRDefault="00573B2F" w:rsidP="00573B2F">
      <w:pPr>
        <w:rPr>
          <w:lang w:val="es-ES_tradnl"/>
        </w:rPr>
      </w:pPr>
      <w:r w:rsidRPr="00680081">
        <w:rPr>
          <w:lang w:val="es-ES_tradnl"/>
        </w:rPr>
        <w:t>Básicamente, hay dos métodos diferentes para fijar el valor del umbral:</w:t>
      </w:r>
    </w:p>
    <w:p w:rsidR="00573B2F" w:rsidRPr="00680081" w:rsidRDefault="00573B2F" w:rsidP="00573B2F">
      <w:pPr>
        <w:pStyle w:val="enumlev1"/>
        <w:rPr>
          <w:lang w:val="es-ES_tradnl"/>
        </w:rPr>
      </w:pPr>
      <w:r w:rsidRPr="00680081">
        <w:rPr>
          <w:lang w:val="es-ES_tradnl"/>
        </w:rPr>
        <w:t>–</w:t>
      </w:r>
      <w:r w:rsidRPr="00680081">
        <w:rPr>
          <w:lang w:val="es-ES_tradnl"/>
        </w:rPr>
        <w:tab/>
        <w:t>Preestablecido: valor establecido de antemano que permanece constante durante toda la comprobación técnica.</w:t>
      </w:r>
    </w:p>
    <w:p w:rsidR="00573B2F" w:rsidRPr="00680081" w:rsidRDefault="00573B2F" w:rsidP="00573B2F">
      <w:pPr>
        <w:pStyle w:val="enumlev1"/>
        <w:rPr>
          <w:lang w:val="es-ES_tradnl"/>
        </w:rPr>
      </w:pPr>
      <w:r w:rsidRPr="00680081">
        <w:rPr>
          <w:lang w:val="es-ES_tradnl"/>
        </w:rPr>
        <w:t>–</w:t>
      </w:r>
      <w:r w:rsidRPr="00680081">
        <w:rPr>
          <w:lang w:val="es-ES_tradnl"/>
        </w:rPr>
        <w:tab/>
        <w:t>Dinámico: Valor que se adapta en cada situación.</w:t>
      </w:r>
    </w:p>
    <w:p w:rsidR="00573B2F" w:rsidRPr="00680081" w:rsidRDefault="00573B2F" w:rsidP="00573B2F">
      <w:pPr>
        <w:pStyle w:val="Heading3"/>
        <w:rPr>
          <w:lang w:val="es-ES_tradnl"/>
        </w:rPr>
      </w:pPr>
      <w:bookmarkStart w:id="54" w:name="_Toc349812673"/>
      <w:bookmarkStart w:id="55" w:name="_Toc499732615"/>
      <w:r w:rsidRPr="00680081">
        <w:rPr>
          <w:lang w:val="es-ES_tradnl"/>
        </w:rPr>
        <w:t>3.4.1</w:t>
      </w:r>
      <w:r w:rsidRPr="00680081">
        <w:rPr>
          <w:lang w:val="es-ES_tradnl"/>
        </w:rPr>
        <w:tab/>
        <w:t>Umbral preestablecido</w:t>
      </w:r>
      <w:bookmarkEnd w:id="54"/>
      <w:bookmarkEnd w:id="55"/>
    </w:p>
    <w:p w:rsidR="00573B2F" w:rsidRPr="00680081" w:rsidRDefault="00573B2F" w:rsidP="00573B2F">
      <w:pPr>
        <w:rPr>
          <w:lang w:val="es-ES_tradnl"/>
        </w:rPr>
      </w:pPr>
      <w:r w:rsidRPr="00680081">
        <w:rPr>
          <w:lang w:val="es-ES_tradnl"/>
        </w:rPr>
        <w:t>Puede utilizarse un umbral fijo preestablecido si el resultado debe mostrar exactamente la situación en el lugar donde se efectúa la comprobación técnica percibida por el equipo de usuario con una determinada sensibilidad y ancho de banda del receptor. Es preciso conocer la relación señal-ruido necesaria del sistema y la mínima intensidad de campo deseada.</w:t>
      </w:r>
    </w:p>
    <w:p w:rsidR="00573B2F" w:rsidRPr="00680081" w:rsidRDefault="00573B2F" w:rsidP="00573B2F">
      <w:pPr>
        <w:rPr>
          <w:lang w:val="es-ES_tradnl"/>
        </w:rPr>
      </w:pPr>
      <w:r w:rsidRPr="00680081">
        <w:rPr>
          <w:lang w:val="es-ES_tradnl"/>
        </w:rPr>
        <w:t>El valor del umbral se establece a uno de estos valores:</w:t>
      </w:r>
    </w:p>
    <w:p w:rsidR="00573B2F" w:rsidRPr="00680081" w:rsidRDefault="00573B2F" w:rsidP="00573B2F">
      <w:pPr>
        <w:pStyle w:val="enumlev1"/>
        <w:rPr>
          <w:lang w:val="es-ES_tradnl"/>
        </w:rPr>
      </w:pPr>
      <w:r w:rsidRPr="00680081">
        <w:rPr>
          <w:lang w:val="es-ES_tradnl"/>
        </w:rPr>
        <w:t>–</w:t>
      </w:r>
      <w:r w:rsidRPr="00680081">
        <w:rPr>
          <w:lang w:val="es-ES_tradnl"/>
        </w:rPr>
        <w:tab/>
        <w:t>La mínima intensidad de campo deseada.</w:t>
      </w:r>
    </w:p>
    <w:p w:rsidR="00573B2F" w:rsidRPr="00680081" w:rsidRDefault="00573B2F" w:rsidP="00573B2F">
      <w:pPr>
        <w:pStyle w:val="enumlev1"/>
        <w:rPr>
          <w:lang w:val="es-ES_tradnl"/>
        </w:rPr>
      </w:pPr>
      <w:r w:rsidRPr="00680081">
        <w:rPr>
          <w:lang w:val="es-ES_tradnl"/>
        </w:rPr>
        <w:t>–</w:t>
      </w:r>
      <w:r w:rsidRPr="00680081">
        <w:rPr>
          <w:lang w:val="es-ES_tradnl"/>
        </w:rPr>
        <w:tab/>
        <w:t xml:space="preserve">La sensibilidad del receptor más la relación </w:t>
      </w:r>
      <w:r w:rsidRPr="00680081">
        <w:rPr>
          <w:i/>
          <w:iCs/>
          <w:lang w:val="es-ES_tradnl"/>
        </w:rPr>
        <w:t>S</w:t>
      </w:r>
      <w:r w:rsidRPr="00680081">
        <w:rPr>
          <w:lang w:val="es-ES_tradnl"/>
        </w:rPr>
        <w:t>/</w:t>
      </w:r>
      <w:r w:rsidRPr="00680081">
        <w:rPr>
          <w:i/>
          <w:iCs/>
          <w:lang w:val="es-ES_tradnl"/>
        </w:rPr>
        <w:t>N</w:t>
      </w:r>
      <w:r w:rsidRPr="00680081">
        <w:rPr>
          <w:lang w:val="es-ES_tradnl"/>
        </w:rPr>
        <w:t xml:space="preserve"> mínima para el servicio de radiocomunicaciones específico.</w:t>
      </w:r>
    </w:p>
    <w:p w:rsidR="00573B2F" w:rsidRPr="00680081" w:rsidRDefault="00573B2F" w:rsidP="00573B2F">
      <w:pPr>
        <w:rPr>
          <w:lang w:val="es-ES_tradnl"/>
        </w:rPr>
      </w:pPr>
      <w:r w:rsidRPr="00680081">
        <w:rPr>
          <w:lang w:val="es-ES_tradnl"/>
        </w:rPr>
        <w:t>Se ha de velar por que el ancho de banda de medición coincida con el del equipo de usuario. Si el ancho de banda de medición (RBW) es considerablemente inferior al ocupado por la emisión observada (OBW), el umbral debe reducirse por 10 × log(OBW/RBW).</w:t>
      </w:r>
    </w:p>
    <w:p w:rsidR="00573B2F" w:rsidRPr="00680081" w:rsidRDefault="00573B2F" w:rsidP="00573B2F">
      <w:pPr>
        <w:pStyle w:val="Heading3"/>
        <w:rPr>
          <w:lang w:val="es-ES_tradnl"/>
        </w:rPr>
      </w:pPr>
      <w:bookmarkStart w:id="56" w:name="_Toc349812674"/>
      <w:bookmarkStart w:id="57" w:name="_Toc499732616"/>
      <w:r w:rsidRPr="00680081">
        <w:rPr>
          <w:lang w:val="es-ES_tradnl"/>
        </w:rPr>
        <w:lastRenderedPageBreak/>
        <w:t>3.4.2</w:t>
      </w:r>
      <w:r w:rsidRPr="00680081">
        <w:rPr>
          <w:lang w:val="es-ES_tradnl"/>
        </w:rPr>
        <w:tab/>
        <w:t>Umbral dinámico</w:t>
      </w:r>
      <w:bookmarkEnd w:id="56"/>
      <w:bookmarkEnd w:id="57"/>
    </w:p>
    <w:p w:rsidR="00573B2F" w:rsidRPr="00680081" w:rsidRDefault="00573B2F" w:rsidP="00573B2F">
      <w:pPr>
        <w:keepNext/>
        <w:keepLines/>
        <w:rPr>
          <w:lang w:val="es-ES_tradnl"/>
        </w:rPr>
      </w:pPr>
      <w:r w:rsidRPr="00680081">
        <w:rPr>
          <w:lang w:val="es-ES_tradnl"/>
        </w:rPr>
        <w:t>Si la finalidad de la medición es detectar el mayor número posible de emisiones, con independencia de su nivel, es preferible recurrir a un umbral dinámico que se adapte al nivel real de ruido. La parte esencial es detectar de manera fiable el nivel actual de ruido. En principio, hay varios métodos de detección:</w:t>
      </w:r>
    </w:p>
    <w:p w:rsidR="00573B2F" w:rsidRPr="00680081" w:rsidRDefault="00573B2F" w:rsidP="00573B2F">
      <w:pPr>
        <w:pStyle w:val="Headingb"/>
        <w:rPr>
          <w:lang w:val="es-ES_tradnl"/>
        </w:rPr>
      </w:pPr>
      <w:r w:rsidRPr="00680081">
        <w:rPr>
          <w:lang w:val="es-ES_tradnl"/>
        </w:rPr>
        <w:t>Medición directa del nivel de ruido en una frecuencia no utilizada</w:t>
      </w:r>
    </w:p>
    <w:p w:rsidR="00573B2F" w:rsidRPr="00680081" w:rsidRDefault="00573B2F" w:rsidP="00573B2F">
      <w:pPr>
        <w:rPr>
          <w:lang w:val="es-ES_tradnl"/>
        </w:rPr>
      </w:pPr>
      <w:r w:rsidRPr="00680081">
        <w:rPr>
          <w:lang w:val="es-ES_tradnl"/>
        </w:rPr>
        <w:t>Este método se basa en la disponibilidad de un canal (o frecuencia) cerca del canal real (o banda) observado que está libre de emisiones deseadas o no. La medición del ruido se ha de realizar con la misma configuración (tiempo y ancho de banda de medición) que se utiliza para medir la ocupación real. La forma más fácil de aplicar este método es medir el nivel de ruido una vez y utilizar el resultado para toda la medición de la ocupación. El método sólo es adecuado si:</w:t>
      </w:r>
    </w:p>
    <w:p w:rsidR="00573B2F" w:rsidRPr="00680081" w:rsidRDefault="00573B2F" w:rsidP="00573B2F">
      <w:pPr>
        <w:pStyle w:val="enumlev1"/>
        <w:rPr>
          <w:lang w:val="es-ES_tradnl"/>
        </w:rPr>
      </w:pPr>
      <w:r w:rsidRPr="00680081">
        <w:rPr>
          <w:lang w:val="es-ES_tradnl"/>
        </w:rPr>
        <w:t>–</w:t>
      </w:r>
      <w:r w:rsidRPr="00680081">
        <w:rPr>
          <w:lang w:val="es-ES_tradnl"/>
        </w:rPr>
        <w:tab/>
        <w:t>Todos los canales que se van a medir (o, respectivamente, toda la banda) están relativamente cerca de la frecuencia del canal utilizado para medir el ruido.</w:t>
      </w:r>
    </w:p>
    <w:p w:rsidR="00573B2F" w:rsidRPr="00680081" w:rsidRDefault="00573B2F" w:rsidP="00573B2F">
      <w:pPr>
        <w:pStyle w:val="enumlev1"/>
        <w:rPr>
          <w:lang w:val="es-ES_tradnl"/>
        </w:rPr>
      </w:pPr>
      <w:r w:rsidRPr="00680081">
        <w:rPr>
          <w:lang w:val="es-ES_tradnl"/>
        </w:rPr>
        <w:t>–</w:t>
      </w:r>
      <w:r w:rsidRPr="00680081">
        <w:rPr>
          <w:lang w:val="es-ES_tradnl"/>
        </w:rPr>
        <w:tab/>
        <w:t>El nivel de ruido artificial no varía considerablemente durante la observación, ni es inferior al nivel de ruido del sistema medido. En las bandas por debajo de 30 MHz este método no es recomendable en general porque el nivel de ruido cambia con el tiempo debido a la variación de las condiciones de propagación.</w:t>
      </w:r>
    </w:p>
    <w:p w:rsidR="00573B2F" w:rsidRPr="00680081" w:rsidRDefault="00573B2F" w:rsidP="00573B2F">
      <w:pPr>
        <w:rPr>
          <w:lang w:val="es-ES_tradnl"/>
        </w:rPr>
      </w:pPr>
      <w:r w:rsidRPr="00680081">
        <w:rPr>
          <w:lang w:val="es-ES_tradnl"/>
        </w:rPr>
        <w:t>Si el nivel de ruido no puede suponerse constante, se recomienda incluir un canal no utilizado (o frecuencia) en la lista de frecuencias a medir. De este modo se garantiza que el nivel de ruido se mide cada tiempo de iteración justo antes de que comience el barrido real para medir la ocupación.</w:t>
      </w:r>
    </w:p>
    <w:p w:rsidR="00573B2F" w:rsidRPr="00680081" w:rsidRDefault="00573B2F" w:rsidP="00573B2F">
      <w:pPr>
        <w:rPr>
          <w:lang w:val="es-ES_tradnl"/>
        </w:rPr>
      </w:pPr>
      <w:r w:rsidRPr="00680081">
        <w:rPr>
          <w:lang w:val="es-ES_tradnl"/>
        </w:rPr>
        <w:t>El umbral final de la medición de la ocupación debe ser mayor que el nivel de ruido medido en un margen mínimo de 3 a 5 dB. De lo contrario, los impulsos de corta duración del nivel de ruido podrían resultar en una ocupación ficticia.</w:t>
      </w:r>
    </w:p>
    <w:p w:rsidR="00573B2F" w:rsidRPr="00680081" w:rsidRDefault="00573B2F" w:rsidP="00573B2F">
      <w:pPr>
        <w:pStyle w:val="Headingb"/>
        <w:rPr>
          <w:lang w:val="es-ES_tradnl"/>
        </w:rPr>
      </w:pPr>
      <w:r w:rsidRPr="00680081">
        <w:rPr>
          <w:lang w:val="es-ES_tradnl"/>
        </w:rPr>
        <w:t>Medición directa del nivel de ruido en intervalos de tiempo libres</w:t>
      </w:r>
    </w:p>
    <w:p w:rsidR="00573B2F" w:rsidRDefault="00573B2F" w:rsidP="00573B2F">
      <w:pPr>
        <w:rPr>
          <w:lang w:val="es-ES_tradnl"/>
        </w:rPr>
      </w:pPr>
      <w:r w:rsidRPr="00680081">
        <w:rPr>
          <w:lang w:val="es-ES_tradnl"/>
        </w:rPr>
        <w:t>En los sistemas TDMA o analógicos donde el canal no está ocupado constantemente, el nivel de ruido puede medirse directamente en los instantes en los que está libre. Este método es mejor que el anterior, ya que el ruido se mide en el canal real cuya ocupación se desea comprobar. La ventaja de este método, especialmente al medir la ocupación de muchos canales o de una banda de frecuencias completa, es que permite examinar los niveles de ruido dependientes de la frecuencia y del tiempo. Por ejemplo, las emisiones intensas en un canal pueden aumentar el nivel de ruido en canales adyacentes debido al ruido de fase del transmisor.</w:t>
      </w:r>
    </w:p>
    <w:p w:rsidR="00573B2F" w:rsidRDefault="00573B2F" w:rsidP="00573B2F">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573B2F" w:rsidRPr="00680081" w:rsidRDefault="00573B2F" w:rsidP="00573B2F">
      <w:pPr>
        <w:pStyle w:val="FigureNo"/>
        <w:rPr>
          <w:lang w:val="es-ES_tradnl"/>
        </w:rPr>
      </w:pPr>
      <w:r w:rsidRPr="00680081">
        <w:rPr>
          <w:lang w:val="es-ES_tradnl"/>
        </w:rPr>
        <w:lastRenderedPageBreak/>
        <w:t>FigurA 5</w:t>
      </w:r>
    </w:p>
    <w:p w:rsidR="00573B2F" w:rsidRPr="00680081" w:rsidRDefault="00573B2F" w:rsidP="00573B2F">
      <w:pPr>
        <w:pStyle w:val="Figuretitle"/>
        <w:rPr>
          <w:lang w:val="es-ES_tradnl"/>
        </w:rPr>
      </w:pPr>
      <w:r w:rsidRPr="00680081">
        <w:rPr>
          <w:lang w:val="es-ES_tradnl"/>
        </w:rPr>
        <w:t>Nivel de ruido y umbral adaptativo</w:t>
      </w:r>
    </w:p>
    <w:p w:rsidR="00573B2F" w:rsidRPr="00680081" w:rsidRDefault="00573B2F" w:rsidP="00573B2F">
      <w:pPr>
        <w:pStyle w:val="Figure"/>
        <w:rPr>
          <w:lang w:val="es-ES_tradnl"/>
        </w:rPr>
      </w:pPr>
      <w:r w:rsidRPr="00680081">
        <w:rPr>
          <w:noProof/>
          <w:lang w:val="en-GB" w:eastAsia="en-GB"/>
        </w:rPr>
        <mc:AlternateContent>
          <mc:Choice Requires="wpg">
            <w:drawing>
              <wp:anchor distT="0" distB="0" distL="114300" distR="114300" simplePos="0" relativeHeight="251662336" behindDoc="0" locked="0" layoutInCell="1" allowOverlap="1" wp14:anchorId="27303ECB" wp14:editId="00E5C24C">
                <wp:simplePos x="0" y="0"/>
                <wp:positionH relativeFrom="column">
                  <wp:posOffset>599827</wp:posOffset>
                </wp:positionH>
                <wp:positionV relativeFrom="paragraph">
                  <wp:posOffset>166398</wp:posOffset>
                </wp:positionV>
                <wp:extent cx="4911090" cy="2181225"/>
                <wp:effectExtent l="0" t="38100" r="3810" b="9525"/>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677" y="2837"/>
                          <a:chExt cx="7734" cy="3435"/>
                        </a:xfrm>
                      </wpg:grpSpPr>
                      <wps:wsp>
                        <wps:cNvPr id="530" name="Freeform 72"/>
                        <wps:cNvSpPr>
                          <a:spLocks/>
                        </wps:cNvSpPr>
                        <wps:spPr bwMode="auto">
                          <a:xfrm>
                            <a:off x="2940" y="5354"/>
                            <a:ext cx="5473" cy="157"/>
                          </a:xfrm>
                          <a:custGeom>
                            <a:avLst/>
                            <a:gdLst>
                              <a:gd name="T0" fmla="*/ 77 w 500"/>
                              <a:gd name="T1" fmla="*/ 22 h 14"/>
                              <a:gd name="T2" fmla="*/ 175 w 500"/>
                              <a:gd name="T3" fmla="*/ 67 h 14"/>
                              <a:gd name="T4" fmla="*/ 263 w 500"/>
                              <a:gd name="T5" fmla="*/ 34 h 14"/>
                              <a:gd name="T6" fmla="*/ 361 w 500"/>
                              <a:gd name="T7" fmla="*/ 79 h 14"/>
                              <a:gd name="T8" fmla="*/ 460 w 500"/>
                              <a:gd name="T9" fmla="*/ 90 h 14"/>
                              <a:gd name="T10" fmla="*/ 547 w 500"/>
                              <a:gd name="T11" fmla="*/ 90 h 14"/>
                              <a:gd name="T12" fmla="*/ 635 w 500"/>
                              <a:gd name="T13" fmla="*/ 101 h 14"/>
                              <a:gd name="T14" fmla="*/ 733 w 500"/>
                              <a:gd name="T15" fmla="*/ 79 h 14"/>
                              <a:gd name="T16" fmla="*/ 821 w 500"/>
                              <a:gd name="T17" fmla="*/ 90 h 14"/>
                              <a:gd name="T18" fmla="*/ 919 w 500"/>
                              <a:gd name="T19" fmla="*/ 79 h 14"/>
                              <a:gd name="T20" fmla="*/ 1018 w 500"/>
                              <a:gd name="T21" fmla="*/ 79 h 14"/>
                              <a:gd name="T22" fmla="*/ 1116 w 500"/>
                              <a:gd name="T23" fmla="*/ 123 h 14"/>
                              <a:gd name="T24" fmla="*/ 1204 w 500"/>
                              <a:gd name="T25" fmla="*/ 67 h 14"/>
                              <a:gd name="T26" fmla="*/ 1303 w 500"/>
                              <a:gd name="T27" fmla="*/ 45 h 14"/>
                              <a:gd name="T28" fmla="*/ 1379 w 500"/>
                              <a:gd name="T29" fmla="*/ 112 h 14"/>
                              <a:gd name="T30" fmla="*/ 1467 w 500"/>
                              <a:gd name="T31" fmla="*/ 45 h 14"/>
                              <a:gd name="T32" fmla="*/ 1565 w 500"/>
                              <a:gd name="T33" fmla="*/ 101 h 14"/>
                              <a:gd name="T34" fmla="*/ 1653 w 500"/>
                              <a:gd name="T35" fmla="*/ 67 h 14"/>
                              <a:gd name="T36" fmla="*/ 1751 w 500"/>
                              <a:gd name="T37" fmla="*/ 90 h 14"/>
                              <a:gd name="T38" fmla="*/ 1839 w 500"/>
                              <a:gd name="T39" fmla="*/ 56 h 14"/>
                              <a:gd name="T40" fmla="*/ 1937 w 500"/>
                              <a:gd name="T41" fmla="*/ 45 h 14"/>
                              <a:gd name="T42" fmla="*/ 2025 w 500"/>
                              <a:gd name="T43" fmla="*/ 67 h 14"/>
                              <a:gd name="T44" fmla="*/ 2124 w 500"/>
                              <a:gd name="T45" fmla="*/ 90 h 14"/>
                              <a:gd name="T46" fmla="*/ 2211 w 500"/>
                              <a:gd name="T47" fmla="*/ 101 h 14"/>
                              <a:gd name="T48" fmla="*/ 2299 w 500"/>
                              <a:gd name="T49" fmla="*/ 146 h 14"/>
                              <a:gd name="T50" fmla="*/ 2386 w 500"/>
                              <a:gd name="T51" fmla="*/ 101 h 14"/>
                              <a:gd name="T52" fmla="*/ 2474 w 500"/>
                              <a:gd name="T53" fmla="*/ 90 h 14"/>
                              <a:gd name="T54" fmla="*/ 2572 w 500"/>
                              <a:gd name="T55" fmla="*/ 45 h 14"/>
                              <a:gd name="T56" fmla="*/ 2671 w 500"/>
                              <a:gd name="T57" fmla="*/ 112 h 14"/>
                              <a:gd name="T58" fmla="*/ 2769 w 500"/>
                              <a:gd name="T59" fmla="*/ 101 h 14"/>
                              <a:gd name="T60" fmla="*/ 2868 w 500"/>
                              <a:gd name="T61" fmla="*/ 101 h 14"/>
                              <a:gd name="T62" fmla="*/ 2955 w 500"/>
                              <a:gd name="T63" fmla="*/ 90 h 14"/>
                              <a:gd name="T64" fmla="*/ 3032 w 500"/>
                              <a:gd name="T65" fmla="*/ 34 h 14"/>
                              <a:gd name="T66" fmla="*/ 3131 w 500"/>
                              <a:gd name="T67" fmla="*/ 90 h 14"/>
                              <a:gd name="T68" fmla="*/ 3218 w 500"/>
                              <a:gd name="T69" fmla="*/ 90 h 14"/>
                              <a:gd name="T70" fmla="*/ 3306 w 500"/>
                              <a:gd name="T71" fmla="*/ 56 h 14"/>
                              <a:gd name="T72" fmla="*/ 3404 w 500"/>
                              <a:gd name="T73" fmla="*/ 79 h 14"/>
                              <a:gd name="T74" fmla="*/ 3503 w 500"/>
                              <a:gd name="T75" fmla="*/ 56 h 14"/>
                              <a:gd name="T76" fmla="*/ 3601 w 500"/>
                              <a:gd name="T77" fmla="*/ 90 h 14"/>
                              <a:gd name="T78" fmla="*/ 3700 w 500"/>
                              <a:gd name="T79" fmla="*/ 101 h 14"/>
                              <a:gd name="T80" fmla="*/ 3787 w 500"/>
                              <a:gd name="T81" fmla="*/ 22 h 14"/>
                              <a:gd name="T82" fmla="*/ 3886 w 500"/>
                              <a:gd name="T83" fmla="*/ 123 h 14"/>
                              <a:gd name="T84" fmla="*/ 3962 w 500"/>
                              <a:gd name="T85" fmla="*/ 123 h 14"/>
                              <a:gd name="T86" fmla="*/ 4061 w 500"/>
                              <a:gd name="T87" fmla="*/ 79 h 14"/>
                              <a:gd name="T88" fmla="*/ 4159 w 500"/>
                              <a:gd name="T89" fmla="*/ 56 h 14"/>
                              <a:gd name="T90" fmla="*/ 4247 w 500"/>
                              <a:gd name="T91" fmla="*/ 56 h 14"/>
                              <a:gd name="T92" fmla="*/ 4346 w 500"/>
                              <a:gd name="T93" fmla="*/ 90 h 14"/>
                              <a:gd name="T94" fmla="*/ 4433 w 500"/>
                              <a:gd name="T95" fmla="*/ 79 h 14"/>
                              <a:gd name="T96" fmla="*/ 4532 w 500"/>
                              <a:gd name="T97" fmla="*/ 90 h 14"/>
                              <a:gd name="T98" fmla="*/ 4630 w 500"/>
                              <a:gd name="T99" fmla="*/ 45 h 14"/>
                              <a:gd name="T100" fmla="*/ 4729 w 500"/>
                              <a:gd name="T101" fmla="*/ 90 h 14"/>
                              <a:gd name="T102" fmla="*/ 4816 w 500"/>
                              <a:gd name="T103" fmla="*/ 90 h 14"/>
                              <a:gd name="T104" fmla="*/ 4904 w 500"/>
                              <a:gd name="T105" fmla="*/ 45 h 14"/>
                              <a:gd name="T106" fmla="*/ 5002 w 500"/>
                              <a:gd name="T107" fmla="*/ 67 h 14"/>
                              <a:gd name="T108" fmla="*/ 5090 w 500"/>
                              <a:gd name="T109" fmla="*/ 67 h 14"/>
                              <a:gd name="T110" fmla="*/ 5177 w 500"/>
                              <a:gd name="T111" fmla="*/ 67 h 14"/>
                              <a:gd name="T112" fmla="*/ 5276 w 500"/>
                              <a:gd name="T113" fmla="*/ 22 h 14"/>
                              <a:gd name="T114" fmla="*/ 5374 w 500"/>
                              <a:gd name="T115" fmla="*/ 56 h 14"/>
                              <a:gd name="T116" fmla="*/ 5462 w 500"/>
                              <a:gd name="T117" fmla="*/ 67 h 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14">
                                <a:moveTo>
                                  <a:pt x="0" y="5"/>
                                </a:moveTo>
                                <a:lnTo>
                                  <a:pt x="0" y="5"/>
                                </a:lnTo>
                                <a:lnTo>
                                  <a:pt x="1" y="3"/>
                                </a:lnTo>
                                <a:lnTo>
                                  <a:pt x="2" y="4"/>
                                </a:lnTo>
                                <a:lnTo>
                                  <a:pt x="3" y="5"/>
                                </a:lnTo>
                                <a:lnTo>
                                  <a:pt x="4" y="4"/>
                                </a:lnTo>
                                <a:lnTo>
                                  <a:pt x="5" y="3"/>
                                </a:lnTo>
                                <a:lnTo>
                                  <a:pt x="6" y="3"/>
                                </a:lnTo>
                                <a:lnTo>
                                  <a:pt x="7" y="2"/>
                                </a:lnTo>
                                <a:lnTo>
                                  <a:pt x="8" y="6"/>
                                </a:lnTo>
                                <a:lnTo>
                                  <a:pt x="9" y="5"/>
                                </a:lnTo>
                                <a:lnTo>
                                  <a:pt x="10" y="4"/>
                                </a:lnTo>
                                <a:lnTo>
                                  <a:pt x="11" y="5"/>
                                </a:lnTo>
                                <a:lnTo>
                                  <a:pt x="12" y="5"/>
                                </a:lnTo>
                                <a:lnTo>
                                  <a:pt x="13" y="4"/>
                                </a:lnTo>
                                <a:lnTo>
                                  <a:pt x="14" y="5"/>
                                </a:lnTo>
                                <a:lnTo>
                                  <a:pt x="15" y="6"/>
                                </a:lnTo>
                                <a:lnTo>
                                  <a:pt x="16" y="6"/>
                                </a:lnTo>
                                <a:lnTo>
                                  <a:pt x="17" y="5"/>
                                </a:lnTo>
                                <a:lnTo>
                                  <a:pt x="18" y="7"/>
                                </a:lnTo>
                                <a:lnTo>
                                  <a:pt x="19" y="8"/>
                                </a:lnTo>
                                <a:lnTo>
                                  <a:pt x="20" y="8"/>
                                </a:lnTo>
                                <a:lnTo>
                                  <a:pt x="21" y="7"/>
                                </a:lnTo>
                                <a:lnTo>
                                  <a:pt x="22" y="7"/>
                                </a:lnTo>
                                <a:lnTo>
                                  <a:pt x="23" y="4"/>
                                </a:lnTo>
                                <a:lnTo>
                                  <a:pt x="23" y="6"/>
                                </a:lnTo>
                                <a:lnTo>
                                  <a:pt x="24" y="3"/>
                                </a:lnTo>
                                <a:lnTo>
                                  <a:pt x="25" y="6"/>
                                </a:lnTo>
                                <a:lnTo>
                                  <a:pt x="26" y="7"/>
                                </a:lnTo>
                                <a:lnTo>
                                  <a:pt x="27" y="7"/>
                                </a:lnTo>
                                <a:lnTo>
                                  <a:pt x="28" y="8"/>
                                </a:lnTo>
                                <a:lnTo>
                                  <a:pt x="29" y="8"/>
                                </a:lnTo>
                                <a:lnTo>
                                  <a:pt x="30" y="7"/>
                                </a:lnTo>
                                <a:lnTo>
                                  <a:pt x="31" y="6"/>
                                </a:lnTo>
                                <a:lnTo>
                                  <a:pt x="32" y="6"/>
                                </a:lnTo>
                                <a:lnTo>
                                  <a:pt x="33" y="7"/>
                                </a:lnTo>
                                <a:lnTo>
                                  <a:pt x="34" y="8"/>
                                </a:lnTo>
                                <a:lnTo>
                                  <a:pt x="35" y="7"/>
                                </a:lnTo>
                                <a:lnTo>
                                  <a:pt x="36" y="6"/>
                                </a:lnTo>
                                <a:lnTo>
                                  <a:pt x="37" y="8"/>
                                </a:lnTo>
                                <a:lnTo>
                                  <a:pt x="38" y="9"/>
                                </a:lnTo>
                                <a:lnTo>
                                  <a:pt x="39" y="10"/>
                                </a:lnTo>
                                <a:lnTo>
                                  <a:pt x="40" y="11"/>
                                </a:lnTo>
                                <a:lnTo>
                                  <a:pt x="41" y="11"/>
                                </a:lnTo>
                                <a:lnTo>
                                  <a:pt x="42" y="8"/>
                                </a:lnTo>
                                <a:lnTo>
                                  <a:pt x="42" y="10"/>
                                </a:lnTo>
                                <a:lnTo>
                                  <a:pt x="43" y="9"/>
                                </a:lnTo>
                                <a:lnTo>
                                  <a:pt x="44" y="9"/>
                                </a:lnTo>
                                <a:lnTo>
                                  <a:pt x="45" y="6"/>
                                </a:lnTo>
                                <a:lnTo>
                                  <a:pt x="46" y="5"/>
                                </a:lnTo>
                                <a:lnTo>
                                  <a:pt x="47" y="8"/>
                                </a:lnTo>
                                <a:lnTo>
                                  <a:pt x="48" y="9"/>
                                </a:lnTo>
                                <a:lnTo>
                                  <a:pt x="49" y="9"/>
                                </a:lnTo>
                                <a:lnTo>
                                  <a:pt x="50" y="8"/>
                                </a:lnTo>
                                <a:lnTo>
                                  <a:pt x="51" y="8"/>
                                </a:lnTo>
                                <a:lnTo>
                                  <a:pt x="52" y="9"/>
                                </a:lnTo>
                                <a:lnTo>
                                  <a:pt x="53" y="10"/>
                                </a:lnTo>
                                <a:lnTo>
                                  <a:pt x="54" y="11"/>
                                </a:lnTo>
                                <a:lnTo>
                                  <a:pt x="55" y="10"/>
                                </a:lnTo>
                                <a:lnTo>
                                  <a:pt x="56" y="7"/>
                                </a:lnTo>
                                <a:lnTo>
                                  <a:pt x="56" y="9"/>
                                </a:lnTo>
                                <a:lnTo>
                                  <a:pt x="57" y="7"/>
                                </a:lnTo>
                                <a:lnTo>
                                  <a:pt x="58" y="9"/>
                                </a:lnTo>
                                <a:lnTo>
                                  <a:pt x="59" y="8"/>
                                </a:lnTo>
                                <a:lnTo>
                                  <a:pt x="60" y="7"/>
                                </a:lnTo>
                                <a:lnTo>
                                  <a:pt x="61" y="5"/>
                                </a:lnTo>
                                <a:lnTo>
                                  <a:pt x="62" y="5"/>
                                </a:lnTo>
                                <a:lnTo>
                                  <a:pt x="63" y="8"/>
                                </a:lnTo>
                                <a:lnTo>
                                  <a:pt x="64" y="7"/>
                                </a:lnTo>
                                <a:lnTo>
                                  <a:pt x="65" y="7"/>
                                </a:lnTo>
                                <a:lnTo>
                                  <a:pt x="66" y="8"/>
                                </a:lnTo>
                                <a:lnTo>
                                  <a:pt x="67" y="7"/>
                                </a:lnTo>
                                <a:lnTo>
                                  <a:pt x="68" y="7"/>
                                </a:lnTo>
                                <a:lnTo>
                                  <a:pt x="69" y="6"/>
                                </a:lnTo>
                                <a:lnTo>
                                  <a:pt x="70" y="5"/>
                                </a:lnTo>
                                <a:lnTo>
                                  <a:pt x="71" y="7"/>
                                </a:lnTo>
                                <a:lnTo>
                                  <a:pt x="72" y="6"/>
                                </a:lnTo>
                                <a:lnTo>
                                  <a:pt x="73" y="8"/>
                                </a:lnTo>
                                <a:lnTo>
                                  <a:pt x="74" y="9"/>
                                </a:lnTo>
                                <a:lnTo>
                                  <a:pt x="75" y="6"/>
                                </a:lnTo>
                                <a:lnTo>
                                  <a:pt x="75" y="8"/>
                                </a:lnTo>
                                <a:lnTo>
                                  <a:pt x="76" y="5"/>
                                </a:lnTo>
                                <a:lnTo>
                                  <a:pt x="77" y="7"/>
                                </a:lnTo>
                                <a:lnTo>
                                  <a:pt x="78" y="8"/>
                                </a:lnTo>
                                <a:lnTo>
                                  <a:pt x="79" y="7"/>
                                </a:lnTo>
                                <a:lnTo>
                                  <a:pt x="80" y="7"/>
                                </a:lnTo>
                                <a:lnTo>
                                  <a:pt x="81" y="8"/>
                                </a:lnTo>
                                <a:lnTo>
                                  <a:pt x="82" y="8"/>
                                </a:lnTo>
                                <a:lnTo>
                                  <a:pt x="83" y="7"/>
                                </a:lnTo>
                                <a:lnTo>
                                  <a:pt x="84" y="7"/>
                                </a:lnTo>
                                <a:lnTo>
                                  <a:pt x="85" y="7"/>
                                </a:lnTo>
                                <a:lnTo>
                                  <a:pt x="86" y="9"/>
                                </a:lnTo>
                                <a:lnTo>
                                  <a:pt x="87" y="10"/>
                                </a:lnTo>
                                <a:lnTo>
                                  <a:pt x="88" y="10"/>
                                </a:lnTo>
                                <a:lnTo>
                                  <a:pt x="89" y="9"/>
                                </a:lnTo>
                                <a:lnTo>
                                  <a:pt x="90" y="8"/>
                                </a:lnTo>
                                <a:lnTo>
                                  <a:pt x="91" y="9"/>
                                </a:lnTo>
                                <a:lnTo>
                                  <a:pt x="92" y="8"/>
                                </a:lnTo>
                                <a:lnTo>
                                  <a:pt x="93" y="7"/>
                                </a:lnTo>
                                <a:lnTo>
                                  <a:pt x="94" y="8"/>
                                </a:lnTo>
                                <a:lnTo>
                                  <a:pt x="95" y="8"/>
                                </a:lnTo>
                                <a:lnTo>
                                  <a:pt x="96" y="7"/>
                                </a:lnTo>
                                <a:lnTo>
                                  <a:pt x="97" y="7"/>
                                </a:lnTo>
                                <a:lnTo>
                                  <a:pt x="98" y="7"/>
                                </a:lnTo>
                                <a:lnTo>
                                  <a:pt x="99" y="6"/>
                                </a:lnTo>
                                <a:lnTo>
                                  <a:pt x="100" y="5"/>
                                </a:lnTo>
                                <a:lnTo>
                                  <a:pt x="101" y="4"/>
                                </a:lnTo>
                                <a:lnTo>
                                  <a:pt x="102" y="11"/>
                                </a:lnTo>
                                <a:lnTo>
                                  <a:pt x="103" y="12"/>
                                </a:lnTo>
                                <a:lnTo>
                                  <a:pt x="104" y="12"/>
                                </a:lnTo>
                                <a:lnTo>
                                  <a:pt x="105" y="8"/>
                                </a:lnTo>
                                <a:lnTo>
                                  <a:pt x="105" y="11"/>
                                </a:lnTo>
                                <a:lnTo>
                                  <a:pt x="106" y="6"/>
                                </a:lnTo>
                                <a:lnTo>
                                  <a:pt x="107" y="7"/>
                                </a:lnTo>
                                <a:lnTo>
                                  <a:pt x="108" y="8"/>
                                </a:lnTo>
                                <a:lnTo>
                                  <a:pt x="109" y="7"/>
                                </a:lnTo>
                                <a:lnTo>
                                  <a:pt x="110" y="6"/>
                                </a:lnTo>
                                <a:lnTo>
                                  <a:pt x="111" y="5"/>
                                </a:lnTo>
                                <a:lnTo>
                                  <a:pt x="112" y="3"/>
                                </a:lnTo>
                                <a:lnTo>
                                  <a:pt x="113" y="3"/>
                                </a:lnTo>
                                <a:lnTo>
                                  <a:pt x="114" y="5"/>
                                </a:lnTo>
                                <a:lnTo>
                                  <a:pt x="115" y="8"/>
                                </a:lnTo>
                                <a:lnTo>
                                  <a:pt x="116" y="9"/>
                                </a:lnTo>
                                <a:lnTo>
                                  <a:pt x="117" y="8"/>
                                </a:lnTo>
                                <a:lnTo>
                                  <a:pt x="118" y="7"/>
                                </a:lnTo>
                                <a:lnTo>
                                  <a:pt x="119" y="4"/>
                                </a:lnTo>
                                <a:lnTo>
                                  <a:pt x="119" y="6"/>
                                </a:lnTo>
                                <a:lnTo>
                                  <a:pt x="120" y="4"/>
                                </a:lnTo>
                                <a:lnTo>
                                  <a:pt x="121" y="7"/>
                                </a:lnTo>
                                <a:lnTo>
                                  <a:pt x="122" y="8"/>
                                </a:lnTo>
                                <a:lnTo>
                                  <a:pt x="123" y="8"/>
                                </a:lnTo>
                                <a:lnTo>
                                  <a:pt x="124" y="10"/>
                                </a:lnTo>
                                <a:lnTo>
                                  <a:pt x="125" y="11"/>
                                </a:lnTo>
                                <a:lnTo>
                                  <a:pt x="126" y="8"/>
                                </a:lnTo>
                                <a:lnTo>
                                  <a:pt x="126" y="10"/>
                                </a:lnTo>
                                <a:lnTo>
                                  <a:pt x="127" y="6"/>
                                </a:lnTo>
                                <a:lnTo>
                                  <a:pt x="128" y="9"/>
                                </a:lnTo>
                                <a:lnTo>
                                  <a:pt x="129" y="10"/>
                                </a:lnTo>
                                <a:lnTo>
                                  <a:pt x="130" y="9"/>
                                </a:lnTo>
                                <a:lnTo>
                                  <a:pt x="130" y="6"/>
                                </a:lnTo>
                                <a:lnTo>
                                  <a:pt x="131" y="4"/>
                                </a:lnTo>
                                <a:lnTo>
                                  <a:pt x="132" y="7"/>
                                </a:lnTo>
                                <a:lnTo>
                                  <a:pt x="133" y="6"/>
                                </a:lnTo>
                                <a:lnTo>
                                  <a:pt x="134" y="4"/>
                                </a:lnTo>
                                <a:lnTo>
                                  <a:pt x="135" y="6"/>
                                </a:lnTo>
                                <a:lnTo>
                                  <a:pt x="136" y="8"/>
                                </a:lnTo>
                                <a:lnTo>
                                  <a:pt x="137" y="10"/>
                                </a:lnTo>
                                <a:lnTo>
                                  <a:pt x="138" y="11"/>
                                </a:lnTo>
                                <a:lnTo>
                                  <a:pt x="139" y="10"/>
                                </a:lnTo>
                                <a:lnTo>
                                  <a:pt x="140" y="9"/>
                                </a:lnTo>
                                <a:lnTo>
                                  <a:pt x="141" y="8"/>
                                </a:lnTo>
                                <a:lnTo>
                                  <a:pt x="142" y="7"/>
                                </a:lnTo>
                                <a:lnTo>
                                  <a:pt x="143" y="9"/>
                                </a:lnTo>
                                <a:lnTo>
                                  <a:pt x="144" y="10"/>
                                </a:lnTo>
                                <a:lnTo>
                                  <a:pt x="145" y="9"/>
                                </a:lnTo>
                                <a:lnTo>
                                  <a:pt x="146" y="5"/>
                                </a:lnTo>
                                <a:lnTo>
                                  <a:pt x="146" y="7"/>
                                </a:lnTo>
                                <a:lnTo>
                                  <a:pt x="147" y="3"/>
                                </a:lnTo>
                                <a:lnTo>
                                  <a:pt x="148" y="5"/>
                                </a:lnTo>
                                <a:lnTo>
                                  <a:pt x="149" y="6"/>
                                </a:lnTo>
                                <a:lnTo>
                                  <a:pt x="150" y="7"/>
                                </a:lnTo>
                                <a:lnTo>
                                  <a:pt x="151" y="6"/>
                                </a:lnTo>
                                <a:lnTo>
                                  <a:pt x="152" y="5"/>
                                </a:lnTo>
                                <a:lnTo>
                                  <a:pt x="153" y="4"/>
                                </a:lnTo>
                                <a:lnTo>
                                  <a:pt x="154" y="5"/>
                                </a:lnTo>
                                <a:lnTo>
                                  <a:pt x="155" y="5"/>
                                </a:lnTo>
                                <a:lnTo>
                                  <a:pt x="156" y="8"/>
                                </a:lnTo>
                                <a:lnTo>
                                  <a:pt x="157" y="9"/>
                                </a:lnTo>
                                <a:lnTo>
                                  <a:pt x="158" y="12"/>
                                </a:lnTo>
                                <a:lnTo>
                                  <a:pt x="159" y="13"/>
                                </a:lnTo>
                                <a:lnTo>
                                  <a:pt x="160" y="8"/>
                                </a:lnTo>
                                <a:lnTo>
                                  <a:pt x="160" y="12"/>
                                </a:lnTo>
                                <a:lnTo>
                                  <a:pt x="161" y="7"/>
                                </a:lnTo>
                                <a:lnTo>
                                  <a:pt x="162" y="7"/>
                                </a:lnTo>
                                <a:lnTo>
                                  <a:pt x="163" y="6"/>
                                </a:lnTo>
                                <a:lnTo>
                                  <a:pt x="164" y="7"/>
                                </a:lnTo>
                                <a:lnTo>
                                  <a:pt x="165" y="7"/>
                                </a:lnTo>
                                <a:lnTo>
                                  <a:pt x="166" y="7"/>
                                </a:lnTo>
                                <a:lnTo>
                                  <a:pt x="167" y="8"/>
                                </a:lnTo>
                                <a:lnTo>
                                  <a:pt x="168" y="5"/>
                                </a:lnTo>
                                <a:lnTo>
                                  <a:pt x="169" y="5"/>
                                </a:lnTo>
                                <a:lnTo>
                                  <a:pt x="170" y="5"/>
                                </a:lnTo>
                                <a:lnTo>
                                  <a:pt x="171" y="6"/>
                                </a:lnTo>
                                <a:lnTo>
                                  <a:pt x="172" y="7"/>
                                </a:lnTo>
                                <a:lnTo>
                                  <a:pt x="173" y="7"/>
                                </a:lnTo>
                                <a:lnTo>
                                  <a:pt x="174" y="7"/>
                                </a:lnTo>
                                <a:lnTo>
                                  <a:pt x="175" y="8"/>
                                </a:lnTo>
                                <a:lnTo>
                                  <a:pt x="176" y="7"/>
                                </a:lnTo>
                                <a:lnTo>
                                  <a:pt x="177" y="4"/>
                                </a:lnTo>
                                <a:lnTo>
                                  <a:pt x="178" y="2"/>
                                </a:lnTo>
                                <a:lnTo>
                                  <a:pt x="179" y="1"/>
                                </a:lnTo>
                                <a:lnTo>
                                  <a:pt x="180" y="8"/>
                                </a:lnTo>
                                <a:lnTo>
                                  <a:pt x="181" y="9"/>
                                </a:lnTo>
                                <a:lnTo>
                                  <a:pt x="182" y="9"/>
                                </a:lnTo>
                                <a:lnTo>
                                  <a:pt x="183" y="6"/>
                                </a:lnTo>
                                <a:lnTo>
                                  <a:pt x="183" y="8"/>
                                </a:lnTo>
                                <a:lnTo>
                                  <a:pt x="184" y="5"/>
                                </a:lnTo>
                                <a:lnTo>
                                  <a:pt x="185" y="6"/>
                                </a:lnTo>
                                <a:lnTo>
                                  <a:pt x="186" y="8"/>
                                </a:lnTo>
                                <a:lnTo>
                                  <a:pt x="187" y="9"/>
                                </a:lnTo>
                                <a:lnTo>
                                  <a:pt x="188" y="12"/>
                                </a:lnTo>
                                <a:lnTo>
                                  <a:pt x="189" y="13"/>
                                </a:lnTo>
                                <a:lnTo>
                                  <a:pt x="190" y="14"/>
                                </a:lnTo>
                                <a:lnTo>
                                  <a:pt x="191" y="13"/>
                                </a:lnTo>
                                <a:lnTo>
                                  <a:pt x="192" y="12"/>
                                </a:lnTo>
                                <a:lnTo>
                                  <a:pt x="193" y="11"/>
                                </a:lnTo>
                                <a:lnTo>
                                  <a:pt x="194" y="8"/>
                                </a:lnTo>
                                <a:lnTo>
                                  <a:pt x="194" y="9"/>
                                </a:lnTo>
                                <a:lnTo>
                                  <a:pt x="195" y="7"/>
                                </a:lnTo>
                                <a:lnTo>
                                  <a:pt x="196" y="6"/>
                                </a:lnTo>
                                <a:lnTo>
                                  <a:pt x="197" y="6"/>
                                </a:lnTo>
                                <a:lnTo>
                                  <a:pt x="198" y="6"/>
                                </a:lnTo>
                                <a:lnTo>
                                  <a:pt x="199" y="6"/>
                                </a:lnTo>
                                <a:lnTo>
                                  <a:pt x="200" y="8"/>
                                </a:lnTo>
                                <a:lnTo>
                                  <a:pt x="201" y="8"/>
                                </a:lnTo>
                                <a:lnTo>
                                  <a:pt x="202" y="9"/>
                                </a:lnTo>
                                <a:lnTo>
                                  <a:pt x="203" y="10"/>
                                </a:lnTo>
                                <a:lnTo>
                                  <a:pt x="204" y="11"/>
                                </a:lnTo>
                                <a:lnTo>
                                  <a:pt x="205" y="11"/>
                                </a:lnTo>
                                <a:lnTo>
                                  <a:pt x="206" y="10"/>
                                </a:lnTo>
                                <a:lnTo>
                                  <a:pt x="206" y="6"/>
                                </a:lnTo>
                                <a:lnTo>
                                  <a:pt x="207" y="4"/>
                                </a:lnTo>
                                <a:lnTo>
                                  <a:pt x="208" y="7"/>
                                </a:lnTo>
                                <a:lnTo>
                                  <a:pt x="209" y="10"/>
                                </a:lnTo>
                                <a:lnTo>
                                  <a:pt x="210" y="13"/>
                                </a:lnTo>
                                <a:lnTo>
                                  <a:pt x="211" y="14"/>
                                </a:lnTo>
                                <a:lnTo>
                                  <a:pt x="212" y="13"/>
                                </a:lnTo>
                                <a:lnTo>
                                  <a:pt x="213" y="10"/>
                                </a:lnTo>
                                <a:lnTo>
                                  <a:pt x="213" y="12"/>
                                </a:lnTo>
                                <a:lnTo>
                                  <a:pt x="214" y="7"/>
                                </a:lnTo>
                                <a:lnTo>
                                  <a:pt x="215" y="6"/>
                                </a:lnTo>
                                <a:lnTo>
                                  <a:pt x="216" y="6"/>
                                </a:lnTo>
                                <a:lnTo>
                                  <a:pt x="217" y="4"/>
                                </a:lnTo>
                                <a:lnTo>
                                  <a:pt x="218" y="9"/>
                                </a:lnTo>
                                <a:lnTo>
                                  <a:pt x="218" y="4"/>
                                </a:lnTo>
                                <a:lnTo>
                                  <a:pt x="219" y="10"/>
                                </a:lnTo>
                                <a:lnTo>
                                  <a:pt x="220" y="9"/>
                                </a:lnTo>
                                <a:lnTo>
                                  <a:pt x="221" y="9"/>
                                </a:lnTo>
                                <a:lnTo>
                                  <a:pt x="222" y="8"/>
                                </a:lnTo>
                                <a:lnTo>
                                  <a:pt x="223" y="8"/>
                                </a:lnTo>
                                <a:lnTo>
                                  <a:pt x="224" y="9"/>
                                </a:lnTo>
                                <a:lnTo>
                                  <a:pt x="225" y="8"/>
                                </a:lnTo>
                                <a:lnTo>
                                  <a:pt x="226" y="8"/>
                                </a:lnTo>
                                <a:lnTo>
                                  <a:pt x="227" y="7"/>
                                </a:lnTo>
                                <a:lnTo>
                                  <a:pt x="228" y="6"/>
                                </a:lnTo>
                                <a:lnTo>
                                  <a:pt x="229" y="4"/>
                                </a:lnTo>
                                <a:lnTo>
                                  <a:pt x="230" y="3"/>
                                </a:lnTo>
                                <a:lnTo>
                                  <a:pt x="231" y="2"/>
                                </a:lnTo>
                                <a:lnTo>
                                  <a:pt x="232" y="0"/>
                                </a:lnTo>
                                <a:lnTo>
                                  <a:pt x="233" y="1"/>
                                </a:lnTo>
                                <a:lnTo>
                                  <a:pt x="234" y="3"/>
                                </a:lnTo>
                                <a:lnTo>
                                  <a:pt x="235" y="4"/>
                                </a:lnTo>
                                <a:lnTo>
                                  <a:pt x="236" y="5"/>
                                </a:lnTo>
                                <a:lnTo>
                                  <a:pt x="237" y="6"/>
                                </a:lnTo>
                                <a:lnTo>
                                  <a:pt x="238" y="7"/>
                                </a:lnTo>
                                <a:lnTo>
                                  <a:pt x="239" y="8"/>
                                </a:lnTo>
                                <a:lnTo>
                                  <a:pt x="240" y="8"/>
                                </a:lnTo>
                                <a:lnTo>
                                  <a:pt x="241" y="7"/>
                                </a:lnTo>
                                <a:lnTo>
                                  <a:pt x="242" y="8"/>
                                </a:lnTo>
                                <a:lnTo>
                                  <a:pt x="243" y="9"/>
                                </a:lnTo>
                                <a:lnTo>
                                  <a:pt x="244" y="10"/>
                                </a:lnTo>
                                <a:lnTo>
                                  <a:pt x="245" y="9"/>
                                </a:lnTo>
                                <a:lnTo>
                                  <a:pt x="246" y="7"/>
                                </a:lnTo>
                                <a:lnTo>
                                  <a:pt x="247" y="6"/>
                                </a:lnTo>
                                <a:lnTo>
                                  <a:pt x="248" y="7"/>
                                </a:lnTo>
                                <a:lnTo>
                                  <a:pt x="249" y="9"/>
                                </a:lnTo>
                                <a:lnTo>
                                  <a:pt x="250" y="10"/>
                                </a:lnTo>
                                <a:lnTo>
                                  <a:pt x="251" y="9"/>
                                </a:lnTo>
                                <a:lnTo>
                                  <a:pt x="252" y="8"/>
                                </a:lnTo>
                                <a:lnTo>
                                  <a:pt x="253" y="9"/>
                                </a:lnTo>
                                <a:lnTo>
                                  <a:pt x="254" y="8"/>
                                </a:lnTo>
                                <a:lnTo>
                                  <a:pt x="255" y="9"/>
                                </a:lnTo>
                                <a:lnTo>
                                  <a:pt x="256" y="10"/>
                                </a:lnTo>
                                <a:lnTo>
                                  <a:pt x="257" y="9"/>
                                </a:lnTo>
                                <a:lnTo>
                                  <a:pt x="258" y="10"/>
                                </a:lnTo>
                                <a:lnTo>
                                  <a:pt x="259" y="12"/>
                                </a:lnTo>
                                <a:lnTo>
                                  <a:pt x="260" y="13"/>
                                </a:lnTo>
                                <a:lnTo>
                                  <a:pt x="261" y="12"/>
                                </a:lnTo>
                                <a:lnTo>
                                  <a:pt x="262" y="9"/>
                                </a:lnTo>
                                <a:lnTo>
                                  <a:pt x="262" y="10"/>
                                </a:lnTo>
                                <a:lnTo>
                                  <a:pt x="263" y="6"/>
                                </a:lnTo>
                                <a:lnTo>
                                  <a:pt x="264" y="5"/>
                                </a:lnTo>
                                <a:lnTo>
                                  <a:pt x="265" y="3"/>
                                </a:lnTo>
                                <a:lnTo>
                                  <a:pt x="266" y="3"/>
                                </a:lnTo>
                                <a:lnTo>
                                  <a:pt x="267" y="3"/>
                                </a:lnTo>
                                <a:lnTo>
                                  <a:pt x="268" y="3"/>
                                </a:lnTo>
                                <a:lnTo>
                                  <a:pt x="269" y="7"/>
                                </a:lnTo>
                                <a:lnTo>
                                  <a:pt x="270" y="8"/>
                                </a:lnTo>
                                <a:lnTo>
                                  <a:pt x="271" y="4"/>
                                </a:lnTo>
                                <a:lnTo>
                                  <a:pt x="271" y="7"/>
                                </a:lnTo>
                                <a:lnTo>
                                  <a:pt x="272" y="7"/>
                                </a:lnTo>
                                <a:lnTo>
                                  <a:pt x="273" y="8"/>
                                </a:lnTo>
                                <a:lnTo>
                                  <a:pt x="274" y="5"/>
                                </a:lnTo>
                                <a:lnTo>
                                  <a:pt x="274" y="7"/>
                                </a:lnTo>
                                <a:lnTo>
                                  <a:pt x="275" y="6"/>
                                </a:lnTo>
                                <a:lnTo>
                                  <a:pt x="276" y="5"/>
                                </a:lnTo>
                                <a:lnTo>
                                  <a:pt x="277" y="3"/>
                                </a:lnTo>
                                <a:lnTo>
                                  <a:pt x="278" y="6"/>
                                </a:lnTo>
                                <a:lnTo>
                                  <a:pt x="279" y="5"/>
                                </a:lnTo>
                                <a:lnTo>
                                  <a:pt x="280" y="3"/>
                                </a:lnTo>
                                <a:lnTo>
                                  <a:pt x="281" y="5"/>
                                </a:lnTo>
                                <a:lnTo>
                                  <a:pt x="282" y="6"/>
                                </a:lnTo>
                                <a:lnTo>
                                  <a:pt x="283" y="5"/>
                                </a:lnTo>
                                <a:lnTo>
                                  <a:pt x="284" y="5"/>
                                </a:lnTo>
                                <a:lnTo>
                                  <a:pt x="285" y="7"/>
                                </a:lnTo>
                                <a:lnTo>
                                  <a:pt x="286" y="8"/>
                                </a:lnTo>
                                <a:lnTo>
                                  <a:pt x="287" y="8"/>
                                </a:lnTo>
                                <a:lnTo>
                                  <a:pt x="288" y="8"/>
                                </a:lnTo>
                                <a:lnTo>
                                  <a:pt x="289" y="5"/>
                                </a:lnTo>
                                <a:lnTo>
                                  <a:pt x="289" y="7"/>
                                </a:lnTo>
                                <a:lnTo>
                                  <a:pt x="290" y="5"/>
                                </a:lnTo>
                                <a:lnTo>
                                  <a:pt x="291" y="5"/>
                                </a:lnTo>
                                <a:lnTo>
                                  <a:pt x="292" y="5"/>
                                </a:lnTo>
                                <a:lnTo>
                                  <a:pt x="293" y="7"/>
                                </a:lnTo>
                                <a:lnTo>
                                  <a:pt x="294" y="8"/>
                                </a:lnTo>
                                <a:lnTo>
                                  <a:pt x="295" y="7"/>
                                </a:lnTo>
                                <a:lnTo>
                                  <a:pt x="296" y="8"/>
                                </a:lnTo>
                                <a:lnTo>
                                  <a:pt x="297" y="9"/>
                                </a:lnTo>
                                <a:lnTo>
                                  <a:pt x="298" y="11"/>
                                </a:lnTo>
                                <a:lnTo>
                                  <a:pt x="299" y="12"/>
                                </a:lnTo>
                                <a:lnTo>
                                  <a:pt x="300" y="8"/>
                                </a:lnTo>
                                <a:lnTo>
                                  <a:pt x="300" y="11"/>
                                </a:lnTo>
                                <a:lnTo>
                                  <a:pt x="301" y="7"/>
                                </a:lnTo>
                                <a:lnTo>
                                  <a:pt x="302" y="5"/>
                                </a:lnTo>
                                <a:lnTo>
                                  <a:pt x="303" y="7"/>
                                </a:lnTo>
                                <a:lnTo>
                                  <a:pt x="304" y="6"/>
                                </a:lnTo>
                                <a:lnTo>
                                  <a:pt x="305" y="6"/>
                                </a:lnTo>
                                <a:lnTo>
                                  <a:pt x="306" y="6"/>
                                </a:lnTo>
                                <a:lnTo>
                                  <a:pt x="307" y="5"/>
                                </a:lnTo>
                                <a:lnTo>
                                  <a:pt x="308" y="7"/>
                                </a:lnTo>
                                <a:lnTo>
                                  <a:pt x="309" y="8"/>
                                </a:lnTo>
                                <a:lnTo>
                                  <a:pt x="310" y="8"/>
                                </a:lnTo>
                                <a:lnTo>
                                  <a:pt x="311" y="7"/>
                                </a:lnTo>
                                <a:lnTo>
                                  <a:pt x="312" y="8"/>
                                </a:lnTo>
                                <a:lnTo>
                                  <a:pt x="313" y="8"/>
                                </a:lnTo>
                                <a:lnTo>
                                  <a:pt x="314" y="8"/>
                                </a:lnTo>
                                <a:lnTo>
                                  <a:pt x="315" y="7"/>
                                </a:lnTo>
                                <a:lnTo>
                                  <a:pt x="316" y="3"/>
                                </a:lnTo>
                                <a:lnTo>
                                  <a:pt x="317" y="3"/>
                                </a:lnTo>
                                <a:lnTo>
                                  <a:pt x="318" y="4"/>
                                </a:lnTo>
                                <a:lnTo>
                                  <a:pt x="319" y="3"/>
                                </a:lnTo>
                                <a:lnTo>
                                  <a:pt x="320" y="5"/>
                                </a:lnTo>
                                <a:lnTo>
                                  <a:pt x="321" y="8"/>
                                </a:lnTo>
                                <a:lnTo>
                                  <a:pt x="322" y="9"/>
                                </a:lnTo>
                                <a:lnTo>
                                  <a:pt x="323" y="10"/>
                                </a:lnTo>
                                <a:lnTo>
                                  <a:pt x="324" y="9"/>
                                </a:lnTo>
                                <a:lnTo>
                                  <a:pt x="325" y="9"/>
                                </a:lnTo>
                                <a:lnTo>
                                  <a:pt x="326" y="10"/>
                                </a:lnTo>
                                <a:lnTo>
                                  <a:pt x="327" y="11"/>
                                </a:lnTo>
                                <a:lnTo>
                                  <a:pt x="328" y="10"/>
                                </a:lnTo>
                                <a:lnTo>
                                  <a:pt x="329" y="8"/>
                                </a:lnTo>
                                <a:lnTo>
                                  <a:pt x="330" y="7"/>
                                </a:lnTo>
                                <a:lnTo>
                                  <a:pt x="331" y="6"/>
                                </a:lnTo>
                                <a:lnTo>
                                  <a:pt x="332" y="6"/>
                                </a:lnTo>
                                <a:lnTo>
                                  <a:pt x="333" y="5"/>
                                </a:lnTo>
                                <a:lnTo>
                                  <a:pt x="334" y="6"/>
                                </a:lnTo>
                                <a:lnTo>
                                  <a:pt x="335" y="7"/>
                                </a:lnTo>
                                <a:lnTo>
                                  <a:pt x="336" y="12"/>
                                </a:lnTo>
                                <a:lnTo>
                                  <a:pt x="337" y="13"/>
                                </a:lnTo>
                                <a:lnTo>
                                  <a:pt x="338" y="9"/>
                                </a:lnTo>
                                <a:lnTo>
                                  <a:pt x="338" y="12"/>
                                </a:lnTo>
                                <a:lnTo>
                                  <a:pt x="339" y="8"/>
                                </a:lnTo>
                                <a:lnTo>
                                  <a:pt x="340" y="8"/>
                                </a:lnTo>
                                <a:lnTo>
                                  <a:pt x="341" y="8"/>
                                </a:lnTo>
                                <a:lnTo>
                                  <a:pt x="342" y="7"/>
                                </a:lnTo>
                                <a:lnTo>
                                  <a:pt x="343" y="4"/>
                                </a:lnTo>
                                <a:lnTo>
                                  <a:pt x="344" y="1"/>
                                </a:lnTo>
                                <a:lnTo>
                                  <a:pt x="345" y="2"/>
                                </a:lnTo>
                                <a:lnTo>
                                  <a:pt x="346" y="2"/>
                                </a:lnTo>
                                <a:lnTo>
                                  <a:pt x="347" y="3"/>
                                </a:lnTo>
                                <a:lnTo>
                                  <a:pt x="348" y="5"/>
                                </a:lnTo>
                                <a:lnTo>
                                  <a:pt x="349" y="6"/>
                                </a:lnTo>
                                <a:lnTo>
                                  <a:pt x="350" y="6"/>
                                </a:lnTo>
                                <a:lnTo>
                                  <a:pt x="351" y="5"/>
                                </a:lnTo>
                                <a:lnTo>
                                  <a:pt x="352" y="6"/>
                                </a:lnTo>
                                <a:lnTo>
                                  <a:pt x="353" y="10"/>
                                </a:lnTo>
                                <a:lnTo>
                                  <a:pt x="354" y="11"/>
                                </a:lnTo>
                                <a:lnTo>
                                  <a:pt x="355" y="11"/>
                                </a:lnTo>
                                <a:lnTo>
                                  <a:pt x="356" y="11"/>
                                </a:lnTo>
                                <a:lnTo>
                                  <a:pt x="357" y="10"/>
                                </a:lnTo>
                                <a:lnTo>
                                  <a:pt x="358" y="7"/>
                                </a:lnTo>
                                <a:lnTo>
                                  <a:pt x="358" y="9"/>
                                </a:lnTo>
                                <a:lnTo>
                                  <a:pt x="359" y="8"/>
                                </a:lnTo>
                                <a:lnTo>
                                  <a:pt x="360" y="11"/>
                                </a:lnTo>
                                <a:lnTo>
                                  <a:pt x="361" y="12"/>
                                </a:lnTo>
                                <a:lnTo>
                                  <a:pt x="362" y="9"/>
                                </a:lnTo>
                                <a:lnTo>
                                  <a:pt x="362" y="11"/>
                                </a:lnTo>
                                <a:lnTo>
                                  <a:pt x="363" y="6"/>
                                </a:lnTo>
                                <a:lnTo>
                                  <a:pt x="364" y="6"/>
                                </a:lnTo>
                                <a:lnTo>
                                  <a:pt x="365" y="8"/>
                                </a:lnTo>
                                <a:lnTo>
                                  <a:pt x="366" y="6"/>
                                </a:lnTo>
                                <a:lnTo>
                                  <a:pt x="367" y="5"/>
                                </a:lnTo>
                                <a:lnTo>
                                  <a:pt x="368" y="5"/>
                                </a:lnTo>
                                <a:lnTo>
                                  <a:pt x="369" y="7"/>
                                </a:lnTo>
                                <a:lnTo>
                                  <a:pt x="370" y="8"/>
                                </a:lnTo>
                                <a:lnTo>
                                  <a:pt x="371" y="7"/>
                                </a:lnTo>
                                <a:lnTo>
                                  <a:pt x="372" y="5"/>
                                </a:lnTo>
                                <a:lnTo>
                                  <a:pt x="373" y="2"/>
                                </a:lnTo>
                                <a:lnTo>
                                  <a:pt x="374" y="1"/>
                                </a:lnTo>
                                <a:lnTo>
                                  <a:pt x="375" y="6"/>
                                </a:lnTo>
                                <a:lnTo>
                                  <a:pt x="376" y="8"/>
                                </a:lnTo>
                                <a:lnTo>
                                  <a:pt x="377" y="9"/>
                                </a:lnTo>
                                <a:lnTo>
                                  <a:pt x="378" y="8"/>
                                </a:lnTo>
                                <a:lnTo>
                                  <a:pt x="379" y="6"/>
                                </a:lnTo>
                                <a:lnTo>
                                  <a:pt x="380" y="5"/>
                                </a:lnTo>
                                <a:lnTo>
                                  <a:pt x="381" y="6"/>
                                </a:lnTo>
                                <a:lnTo>
                                  <a:pt x="382" y="5"/>
                                </a:lnTo>
                                <a:lnTo>
                                  <a:pt x="383" y="8"/>
                                </a:lnTo>
                                <a:lnTo>
                                  <a:pt x="384" y="9"/>
                                </a:lnTo>
                                <a:lnTo>
                                  <a:pt x="385" y="10"/>
                                </a:lnTo>
                                <a:lnTo>
                                  <a:pt x="386" y="9"/>
                                </a:lnTo>
                                <a:lnTo>
                                  <a:pt x="387" y="5"/>
                                </a:lnTo>
                                <a:lnTo>
                                  <a:pt x="387" y="7"/>
                                </a:lnTo>
                                <a:lnTo>
                                  <a:pt x="388" y="5"/>
                                </a:lnTo>
                                <a:lnTo>
                                  <a:pt x="389" y="6"/>
                                </a:lnTo>
                                <a:lnTo>
                                  <a:pt x="390" y="5"/>
                                </a:lnTo>
                                <a:lnTo>
                                  <a:pt x="391" y="5"/>
                                </a:lnTo>
                                <a:lnTo>
                                  <a:pt x="392" y="6"/>
                                </a:lnTo>
                                <a:lnTo>
                                  <a:pt x="393" y="8"/>
                                </a:lnTo>
                                <a:lnTo>
                                  <a:pt x="394" y="9"/>
                                </a:lnTo>
                                <a:lnTo>
                                  <a:pt x="395" y="9"/>
                                </a:lnTo>
                                <a:lnTo>
                                  <a:pt x="396" y="9"/>
                                </a:lnTo>
                                <a:lnTo>
                                  <a:pt x="397" y="8"/>
                                </a:lnTo>
                                <a:lnTo>
                                  <a:pt x="398" y="9"/>
                                </a:lnTo>
                                <a:lnTo>
                                  <a:pt x="399" y="8"/>
                                </a:lnTo>
                                <a:lnTo>
                                  <a:pt x="400" y="7"/>
                                </a:lnTo>
                                <a:lnTo>
                                  <a:pt x="401" y="10"/>
                                </a:lnTo>
                                <a:lnTo>
                                  <a:pt x="402" y="11"/>
                                </a:lnTo>
                                <a:lnTo>
                                  <a:pt x="403" y="11"/>
                                </a:lnTo>
                                <a:lnTo>
                                  <a:pt x="404" y="8"/>
                                </a:lnTo>
                                <a:lnTo>
                                  <a:pt x="404" y="10"/>
                                </a:lnTo>
                                <a:lnTo>
                                  <a:pt x="405" y="7"/>
                                </a:lnTo>
                                <a:lnTo>
                                  <a:pt x="406" y="4"/>
                                </a:lnTo>
                                <a:lnTo>
                                  <a:pt x="407" y="6"/>
                                </a:lnTo>
                                <a:lnTo>
                                  <a:pt x="408" y="6"/>
                                </a:lnTo>
                                <a:lnTo>
                                  <a:pt x="409" y="6"/>
                                </a:lnTo>
                                <a:lnTo>
                                  <a:pt x="410" y="7"/>
                                </a:lnTo>
                                <a:lnTo>
                                  <a:pt x="411" y="8"/>
                                </a:lnTo>
                                <a:lnTo>
                                  <a:pt x="412" y="7"/>
                                </a:lnTo>
                                <a:lnTo>
                                  <a:pt x="413" y="7"/>
                                </a:lnTo>
                                <a:lnTo>
                                  <a:pt x="414" y="8"/>
                                </a:lnTo>
                                <a:lnTo>
                                  <a:pt x="415" y="11"/>
                                </a:lnTo>
                                <a:lnTo>
                                  <a:pt x="416" y="12"/>
                                </a:lnTo>
                                <a:lnTo>
                                  <a:pt x="417" y="11"/>
                                </a:lnTo>
                                <a:lnTo>
                                  <a:pt x="418" y="9"/>
                                </a:lnTo>
                                <a:lnTo>
                                  <a:pt x="419" y="8"/>
                                </a:lnTo>
                                <a:lnTo>
                                  <a:pt x="420" y="7"/>
                                </a:lnTo>
                                <a:lnTo>
                                  <a:pt x="421" y="3"/>
                                </a:lnTo>
                                <a:lnTo>
                                  <a:pt x="422" y="3"/>
                                </a:lnTo>
                                <a:lnTo>
                                  <a:pt x="423" y="4"/>
                                </a:lnTo>
                                <a:lnTo>
                                  <a:pt x="424" y="5"/>
                                </a:lnTo>
                                <a:lnTo>
                                  <a:pt x="425" y="6"/>
                                </a:lnTo>
                                <a:lnTo>
                                  <a:pt x="426" y="5"/>
                                </a:lnTo>
                                <a:lnTo>
                                  <a:pt x="427" y="6"/>
                                </a:lnTo>
                                <a:lnTo>
                                  <a:pt x="428" y="8"/>
                                </a:lnTo>
                                <a:lnTo>
                                  <a:pt x="429" y="9"/>
                                </a:lnTo>
                                <a:lnTo>
                                  <a:pt x="430" y="9"/>
                                </a:lnTo>
                                <a:lnTo>
                                  <a:pt x="431" y="9"/>
                                </a:lnTo>
                                <a:lnTo>
                                  <a:pt x="432" y="8"/>
                                </a:lnTo>
                                <a:lnTo>
                                  <a:pt x="433" y="7"/>
                                </a:lnTo>
                                <a:lnTo>
                                  <a:pt x="434" y="6"/>
                                </a:lnTo>
                                <a:lnTo>
                                  <a:pt x="435" y="7"/>
                                </a:lnTo>
                                <a:lnTo>
                                  <a:pt x="436" y="11"/>
                                </a:lnTo>
                                <a:lnTo>
                                  <a:pt x="437" y="12"/>
                                </a:lnTo>
                                <a:lnTo>
                                  <a:pt x="438" y="8"/>
                                </a:lnTo>
                                <a:lnTo>
                                  <a:pt x="438" y="11"/>
                                </a:lnTo>
                                <a:lnTo>
                                  <a:pt x="439" y="7"/>
                                </a:lnTo>
                                <a:lnTo>
                                  <a:pt x="440" y="8"/>
                                </a:lnTo>
                                <a:lnTo>
                                  <a:pt x="441" y="9"/>
                                </a:lnTo>
                                <a:lnTo>
                                  <a:pt x="442" y="6"/>
                                </a:lnTo>
                                <a:lnTo>
                                  <a:pt x="443" y="6"/>
                                </a:lnTo>
                                <a:lnTo>
                                  <a:pt x="444" y="4"/>
                                </a:lnTo>
                                <a:lnTo>
                                  <a:pt x="445" y="7"/>
                                </a:lnTo>
                                <a:lnTo>
                                  <a:pt x="445" y="4"/>
                                </a:lnTo>
                                <a:lnTo>
                                  <a:pt x="446" y="8"/>
                                </a:lnTo>
                                <a:lnTo>
                                  <a:pt x="447" y="7"/>
                                </a:lnTo>
                                <a:lnTo>
                                  <a:pt x="448" y="4"/>
                                </a:lnTo>
                                <a:lnTo>
                                  <a:pt x="449" y="3"/>
                                </a:lnTo>
                                <a:lnTo>
                                  <a:pt x="450" y="1"/>
                                </a:lnTo>
                                <a:lnTo>
                                  <a:pt x="451" y="4"/>
                                </a:lnTo>
                                <a:lnTo>
                                  <a:pt x="452" y="4"/>
                                </a:lnTo>
                                <a:lnTo>
                                  <a:pt x="453" y="3"/>
                                </a:lnTo>
                                <a:lnTo>
                                  <a:pt x="454" y="4"/>
                                </a:lnTo>
                                <a:lnTo>
                                  <a:pt x="455" y="6"/>
                                </a:lnTo>
                                <a:lnTo>
                                  <a:pt x="456" y="7"/>
                                </a:lnTo>
                                <a:lnTo>
                                  <a:pt x="457" y="6"/>
                                </a:lnTo>
                                <a:lnTo>
                                  <a:pt x="458" y="7"/>
                                </a:lnTo>
                                <a:lnTo>
                                  <a:pt x="459" y="10"/>
                                </a:lnTo>
                                <a:lnTo>
                                  <a:pt x="460" y="11"/>
                                </a:lnTo>
                                <a:lnTo>
                                  <a:pt x="461" y="11"/>
                                </a:lnTo>
                                <a:lnTo>
                                  <a:pt x="462" y="7"/>
                                </a:lnTo>
                                <a:lnTo>
                                  <a:pt x="462" y="10"/>
                                </a:lnTo>
                                <a:lnTo>
                                  <a:pt x="463" y="9"/>
                                </a:lnTo>
                                <a:lnTo>
                                  <a:pt x="464" y="9"/>
                                </a:lnTo>
                                <a:lnTo>
                                  <a:pt x="465" y="6"/>
                                </a:lnTo>
                                <a:lnTo>
                                  <a:pt x="466" y="5"/>
                                </a:lnTo>
                                <a:lnTo>
                                  <a:pt x="467" y="6"/>
                                </a:lnTo>
                                <a:lnTo>
                                  <a:pt x="468" y="8"/>
                                </a:lnTo>
                                <a:lnTo>
                                  <a:pt x="469" y="9"/>
                                </a:lnTo>
                                <a:lnTo>
                                  <a:pt x="470" y="10"/>
                                </a:lnTo>
                                <a:lnTo>
                                  <a:pt x="471" y="9"/>
                                </a:lnTo>
                                <a:lnTo>
                                  <a:pt x="472" y="6"/>
                                </a:lnTo>
                                <a:lnTo>
                                  <a:pt x="472" y="8"/>
                                </a:lnTo>
                                <a:lnTo>
                                  <a:pt x="473" y="6"/>
                                </a:lnTo>
                                <a:lnTo>
                                  <a:pt x="474" y="6"/>
                                </a:lnTo>
                                <a:lnTo>
                                  <a:pt x="475" y="8"/>
                                </a:lnTo>
                                <a:lnTo>
                                  <a:pt x="476" y="9"/>
                                </a:lnTo>
                                <a:lnTo>
                                  <a:pt x="477" y="9"/>
                                </a:lnTo>
                                <a:lnTo>
                                  <a:pt x="478" y="5"/>
                                </a:lnTo>
                                <a:lnTo>
                                  <a:pt x="479" y="4"/>
                                </a:lnTo>
                                <a:lnTo>
                                  <a:pt x="480" y="1"/>
                                </a:lnTo>
                                <a:lnTo>
                                  <a:pt x="481" y="1"/>
                                </a:lnTo>
                                <a:lnTo>
                                  <a:pt x="482" y="2"/>
                                </a:lnTo>
                                <a:lnTo>
                                  <a:pt x="483" y="5"/>
                                </a:lnTo>
                                <a:lnTo>
                                  <a:pt x="484" y="6"/>
                                </a:lnTo>
                                <a:lnTo>
                                  <a:pt x="485" y="6"/>
                                </a:lnTo>
                                <a:lnTo>
                                  <a:pt x="486" y="5"/>
                                </a:lnTo>
                                <a:lnTo>
                                  <a:pt x="487" y="4"/>
                                </a:lnTo>
                                <a:lnTo>
                                  <a:pt x="488" y="3"/>
                                </a:lnTo>
                                <a:lnTo>
                                  <a:pt x="489" y="1"/>
                                </a:lnTo>
                                <a:lnTo>
                                  <a:pt x="490" y="2"/>
                                </a:lnTo>
                                <a:lnTo>
                                  <a:pt x="491" y="5"/>
                                </a:lnTo>
                                <a:lnTo>
                                  <a:pt x="492" y="7"/>
                                </a:lnTo>
                                <a:lnTo>
                                  <a:pt x="493" y="8"/>
                                </a:lnTo>
                                <a:lnTo>
                                  <a:pt x="494" y="5"/>
                                </a:lnTo>
                                <a:lnTo>
                                  <a:pt x="494" y="7"/>
                                </a:lnTo>
                                <a:lnTo>
                                  <a:pt x="495" y="8"/>
                                </a:lnTo>
                                <a:lnTo>
                                  <a:pt x="496" y="9"/>
                                </a:lnTo>
                                <a:lnTo>
                                  <a:pt x="497" y="8"/>
                                </a:lnTo>
                                <a:lnTo>
                                  <a:pt x="498" y="7"/>
                                </a:lnTo>
                                <a:lnTo>
                                  <a:pt x="499" y="6"/>
                                </a:lnTo>
                                <a:lnTo>
                                  <a:pt x="500" y="6"/>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73"/>
                        <wps:cNvSpPr>
                          <a:spLocks/>
                        </wps:cNvSpPr>
                        <wps:spPr bwMode="auto">
                          <a:xfrm>
                            <a:off x="2940" y="2934"/>
                            <a:ext cx="5473" cy="2495"/>
                          </a:xfrm>
                          <a:custGeom>
                            <a:avLst/>
                            <a:gdLst>
                              <a:gd name="T0" fmla="*/ 77 w 500"/>
                              <a:gd name="T1" fmla="*/ 2456 h 317"/>
                              <a:gd name="T2" fmla="*/ 175 w 500"/>
                              <a:gd name="T3" fmla="*/ 2487 h 317"/>
                              <a:gd name="T4" fmla="*/ 274 w 500"/>
                              <a:gd name="T5" fmla="*/ 2456 h 317"/>
                              <a:gd name="T6" fmla="*/ 372 w 500"/>
                              <a:gd name="T7" fmla="*/ 2456 h 317"/>
                              <a:gd name="T8" fmla="*/ 471 w 500"/>
                              <a:gd name="T9" fmla="*/ 2464 h 317"/>
                              <a:gd name="T10" fmla="*/ 558 w 500"/>
                              <a:gd name="T11" fmla="*/ 2448 h 317"/>
                              <a:gd name="T12" fmla="*/ 657 w 500"/>
                              <a:gd name="T13" fmla="*/ 2440 h 317"/>
                              <a:gd name="T14" fmla="*/ 755 w 500"/>
                              <a:gd name="T15" fmla="*/ 2464 h 317"/>
                              <a:gd name="T16" fmla="*/ 854 w 500"/>
                              <a:gd name="T17" fmla="*/ 2432 h 317"/>
                              <a:gd name="T18" fmla="*/ 952 w 500"/>
                              <a:gd name="T19" fmla="*/ 2448 h 317"/>
                              <a:gd name="T20" fmla="*/ 1051 w 500"/>
                              <a:gd name="T21" fmla="*/ 2440 h 317"/>
                              <a:gd name="T22" fmla="*/ 1149 w 500"/>
                              <a:gd name="T23" fmla="*/ 2416 h 317"/>
                              <a:gd name="T24" fmla="*/ 1248 w 500"/>
                              <a:gd name="T25" fmla="*/ 2393 h 317"/>
                              <a:gd name="T26" fmla="*/ 1346 w 500"/>
                              <a:gd name="T27" fmla="*/ 2424 h 317"/>
                              <a:gd name="T28" fmla="*/ 1445 w 500"/>
                              <a:gd name="T29" fmla="*/ 2432 h 317"/>
                              <a:gd name="T30" fmla="*/ 1532 w 500"/>
                              <a:gd name="T31" fmla="*/ 2401 h 317"/>
                              <a:gd name="T32" fmla="*/ 1631 w 500"/>
                              <a:gd name="T33" fmla="*/ 2424 h 317"/>
                              <a:gd name="T34" fmla="*/ 1708 w 500"/>
                              <a:gd name="T35" fmla="*/ 2369 h 317"/>
                              <a:gd name="T36" fmla="*/ 1806 w 500"/>
                              <a:gd name="T37" fmla="*/ 2393 h 317"/>
                              <a:gd name="T38" fmla="*/ 1905 w 500"/>
                              <a:gd name="T39" fmla="*/ 2385 h 317"/>
                              <a:gd name="T40" fmla="*/ 2003 w 500"/>
                              <a:gd name="T41" fmla="*/ 2369 h 317"/>
                              <a:gd name="T42" fmla="*/ 2091 w 500"/>
                              <a:gd name="T43" fmla="*/ 2345 h 317"/>
                              <a:gd name="T44" fmla="*/ 2189 w 500"/>
                              <a:gd name="T45" fmla="*/ 2330 h 317"/>
                              <a:gd name="T46" fmla="*/ 2277 w 500"/>
                              <a:gd name="T47" fmla="*/ 2306 h 317"/>
                              <a:gd name="T48" fmla="*/ 2375 w 500"/>
                              <a:gd name="T49" fmla="*/ 2290 h 317"/>
                              <a:gd name="T50" fmla="*/ 2474 w 500"/>
                              <a:gd name="T51" fmla="*/ 2306 h 317"/>
                              <a:gd name="T52" fmla="*/ 2572 w 500"/>
                              <a:gd name="T53" fmla="*/ 2275 h 317"/>
                              <a:gd name="T54" fmla="*/ 2671 w 500"/>
                              <a:gd name="T55" fmla="*/ 2267 h 317"/>
                              <a:gd name="T56" fmla="*/ 2769 w 500"/>
                              <a:gd name="T57" fmla="*/ 2267 h 317"/>
                              <a:gd name="T58" fmla="*/ 2857 w 500"/>
                              <a:gd name="T59" fmla="*/ 2282 h 317"/>
                              <a:gd name="T60" fmla="*/ 2955 w 500"/>
                              <a:gd name="T61" fmla="*/ 2267 h 317"/>
                              <a:gd name="T62" fmla="*/ 3043 w 500"/>
                              <a:gd name="T63" fmla="*/ 2227 h 317"/>
                              <a:gd name="T64" fmla="*/ 3142 w 500"/>
                              <a:gd name="T65" fmla="*/ 2243 h 317"/>
                              <a:gd name="T66" fmla="*/ 3229 w 500"/>
                              <a:gd name="T67" fmla="*/ 2267 h 317"/>
                              <a:gd name="T68" fmla="*/ 3328 w 500"/>
                              <a:gd name="T69" fmla="*/ 2243 h 317"/>
                              <a:gd name="T70" fmla="*/ 3415 w 500"/>
                              <a:gd name="T71" fmla="*/ 2243 h 317"/>
                              <a:gd name="T72" fmla="*/ 3514 w 500"/>
                              <a:gd name="T73" fmla="*/ 1944 h 317"/>
                              <a:gd name="T74" fmla="*/ 3612 w 500"/>
                              <a:gd name="T75" fmla="*/ 1204 h 317"/>
                              <a:gd name="T76" fmla="*/ 3711 w 500"/>
                              <a:gd name="T77" fmla="*/ 551 h 317"/>
                              <a:gd name="T78" fmla="*/ 3809 w 500"/>
                              <a:gd name="T79" fmla="*/ 24 h 317"/>
                              <a:gd name="T80" fmla="*/ 3908 w 500"/>
                              <a:gd name="T81" fmla="*/ 299 h 317"/>
                              <a:gd name="T82" fmla="*/ 4006 w 500"/>
                              <a:gd name="T83" fmla="*/ 944 h 317"/>
                              <a:gd name="T84" fmla="*/ 4105 w 500"/>
                              <a:gd name="T85" fmla="*/ 1755 h 317"/>
                              <a:gd name="T86" fmla="*/ 4203 w 500"/>
                              <a:gd name="T87" fmla="*/ 2227 h 317"/>
                              <a:gd name="T88" fmla="*/ 4302 w 500"/>
                              <a:gd name="T89" fmla="*/ 2243 h 317"/>
                              <a:gd name="T90" fmla="*/ 4400 w 500"/>
                              <a:gd name="T91" fmla="*/ 2243 h 317"/>
                              <a:gd name="T92" fmla="*/ 4499 w 500"/>
                              <a:gd name="T93" fmla="*/ 2267 h 317"/>
                              <a:gd name="T94" fmla="*/ 4597 w 500"/>
                              <a:gd name="T95" fmla="*/ 2243 h 317"/>
                              <a:gd name="T96" fmla="*/ 4696 w 500"/>
                              <a:gd name="T97" fmla="*/ 2220 h 317"/>
                              <a:gd name="T98" fmla="*/ 4794 w 500"/>
                              <a:gd name="T99" fmla="*/ 2267 h 317"/>
                              <a:gd name="T100" fmla="*/ 4882 w 500"/>
                              <a:gd name="T101" fmla="*/ 2235 h 317"/>
                              <a:gd name="T102" fmla="*/ 4980 w 500"/>
                              <a:gd name="T103" fmla="*/ 2267 h 317"/>
                              <a:gd name="T104" fmla="*/ 5079 w 500"/>
                              <a:gd name="T105" fmla="*/ 2282 h 317"/>
                              <a:gd name="T106" fmla="*/ 5177 w 500"/>
                              <a:gd name="T107" fmla="*/ 2306 h 317"/>
                              <a:gd name="T108" fmla="*/ 5265 w 500"/>
                              <a:gd name="T109" fmla="*/ 2322 h 317"/>
                              <a:gd name="T110" fmla="*/ 5364 w 500"/>
                              <a:gd name="T111" fmla="*/ 2353 h 317"/>
                              <a:gd name="T112" fmla="*/ 5462 w 500"/>
                              <a:gd name="T113" fmla="*/ 2345 h 31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00" h="317">
                                <a:moveTo>
                                  <a:pt x="0" y="314"/>
                                </a:moveTo>
                                <a:lnTo>
                                  <a:pt x="0" y="314"/>
                                </a:lnTo>
                                <a:lnTo>
                                  <a:pt x="1" y="314"/>
                                </a:lnTo>
                                <a:lnTo>
                                  <a:pt x="2" y="315"/>
                                </a:lnTo>
                                <a:lnTo>
                                  <a:pt x="3" y="314"/>
                                </a:lnTo>
                                <a:lnTo>
                                  <a:pt x="4" y="313"/>
                                </a:lnTo>
                                <a:lnTo>
                                  <a:pt x="5" y="313"/>
                                </a:lnTo>
                                <a:lnTo>
                                  <a:pt x="6" y="312"/>
                                </a:lnTo>
                                <a:lnTo>
                                  <a:pt x="7" y="312"/>
                                </a:lnTo>
                                <a:lnTo>
                                  <a:pt x="8" y="312"/>
                                </a:lnTo>
                                <a:lnTo>
                                  <a:pt x="9" y="312"/>
                                </a:lnTo>
                                <a:lnTo>
                                  <a:pt x="10" y="315"/>
                                </a:lnTo>
                                <a:lnTo>
                                  <a:pt x="11" y="316"/>
                                </a:lnTo>
                                <a:lnTo>
                                  <a:pt x="12" y="317"/>
                                </a:lnTo>
                                <a:lnTo>
                                  <a:pt x="13" y="317"/>
                                </a:lnTo>
                                <a:lnTo>
                                  <a:pt x="14" y="317"/>
                                </a:lnTo>
                                <a:lnTo>
                                  <a:pt x="15" y="317"/>
                                </a:lnTo>
                                <a:lnTo>
                                  <a:pt x="16" y="316"/>
                                </a:lnTo>
                                <a:lnTo>
                                  <a:pt x="17" y="316"/>
                                </a:lnTo>
                                <a:lnTo>
                                  <a:pt x="18" y="315"/>
                                </a:lnTo>
                                <a:lnTo>
                                  <a:pt x="19" y="314"/>
                                </a:lnTo>
                                <a:lnTo>
                                  <a:pt x="20" y="315"/>
                                </a:lnTo>
                                <a:lnTo>
                                  <a:pt x="21" y="315"/>
                                </a:lnTo>
                                <a:lnTo>
                                  <a:pt x="22" y="316"/>
                                </a:lnTo>
                                <a:lnTo>
                                  <a:pt x="23" y="315"/>
                                </a:lnTo>
                                <a:lnTo>
                                  <a:pt x="24" y="314"/>
                                </a:lnTo>
                                <a:lnTo>
                                  <a:pt x="25" y="312"/>
                                </a:lnTo>
                                <a:lnTo>
                                  <a:pt x="26" y="313"/>
                                </a:lnTo>
                                <a:lnTo>
                                  <a:pt x="27" y="314"/>
                                </a:lnTo>
                                <a:lnTo>
                                  <a:pt x="28" y="313"/>
                                </a:lnTo>
                                <a:lnTo>
                                  <a:pt x="29" y="314"/>
                                </a:lnTo>
                                <a:lnTo>
                                  <a:pt x="30" y="314"/>
                                </a:lnTo>
                                <a:lnTo>
                                  <a:pt x="31" y="313"/>
                                </a:lnTo>
                                <a:lnTo>
                                  <a:pt x="32" y="313"/>
                                </a:lnTo>
                                <a:lnTo>
                                  <a:pt x="33" y="313"/>
                                </a:lnTo>
                                <a:lnTo>
                                  <a:pt x="34" y="312"/>
                                </a:lnTo>
                                <a:lnTo>
                                  <a:pt x="35" y="312"/>
                                </a:lnTo>
                                <a:lnTo>
                                  <a:pt x="36" y="313"/>
                                </a:lnTo>
                                <a:lnTo>
                                  <a:pt x="37" y="311"/>
                                </a:lnTo>
                                <a:lnTo>
                                  <a:pt x="38" y="309"/>
                                </a:lnTo>
                                <a:lnTo>
                                  <a:pt x="39" y="309"/>
                                </a:lnTo>
                                <a:lnTo>
                                  <a:pt x="40" y="314"/>
                                </a:lnTo>
                                <a:lnTo>
                                  <a:pt x="41" y="315"/>
                                </a:lnTo>
                                <a:lnTo>
                                  <a:pt x="42" y="314"/>
                                </a:lnTo>
                                <a:lnTo>
                                  <a:pt x="43" y="313"/>
                                </a:lnTo>
                                <a:lnTo>
                                  <a:pt x="44" y="315"/>
                                </a:lnTo>
                                <a:lnTo>
                                  <a:pt x="45" y="316"/>
                                </a:lnTo>
                                <a:lnTo>
                                  <a:pt x="46" y="316"/>
                                </a:lnTo>
                                <a:lnTo>
                                  <a:pt x="47" y="316"/>
                                </a:lnTo>
                                <a:lnTo>
                                  <a:pt x="48" y="315"/>
                                </a:lnTo>
                                <a:lnTo>
                                  <a:pt x="49" y="311"/>
                                </a:lnTo>
                                <a:lnTo>
                                  <a:pt x="49" y="313"/>
                                </a:lnTo>
                                <a:lnTo>
                                  <a:pt x="50" y="311"/>
                                </a:lnTo>
                                <a:lnTo>
                                  <a:pt x="51" y="311"/>
                                </a:lnTo>
                                <a:lnTo>
                                  <a:pt x="52" y="310"/>
                                </a:lnTo>
                                <a:lnTo>
                                  <a:pt x="53" y="310"/>
                                </a:lnTo>
                                <a:lnTo>
                                  <a:pt x="54" y="312"/>
                                </a:lnTo>
                                <a:lnTo>
                                  <a:pt x="55" y="312"/>
                                </a:lnTo>
                                <a:lnTo>
                                  <a:pt x="56" y="310"/>
                                </a:lnTo>
                                <a:lnTo>
                                  <a:pt x="57" y="308"/>
                                </a:lnTo>
                                <a:lnTo>
                                  <a:pt x="58" y="311"/>
                                </a:lnTo>
                                <a:lnTo>
                                  <a:pt x="59" y="311"/>
                                </a:lnTo>
                                <a:lnTo>
                                  <a:pt x="60" y="310"/>
                                </a:lnTo>
                                <a:lnTo>
                                  <a:pt x="61" y="307"/>
                                </a:lnTo>
                                <a:lnTo>
                                  <a:pt x="62" y="307"/>
                                </a:lnTo>
                                <a:lnTo>
                                  <a:pt x="63" y="310"/>
                                </a:lnTo>
                                <a:lnTo>
                                  <a:pt x="64" y="311"/>
                                </a:lnTo>
                                <a:lnTo>
                                  <a:pt x="65" y="311"/>
                                </a:lnTo>
                                <a:lnTo>
                                  <a:pt x="66" y="312"/>
                                </a:lnTo>
                                <a:lnTo>
                                  <a:pt x="67" y="312"/>
                                </a:lnTo>
                                <a:lnTo>
                                  <a:pt x="68" y="313"/>
                                </a:lnTo>
                                <a:lnTo>
                                  <a:pt x="69" y="313"/>
                                </a:lnTo>
                                <a:lnTo>
                                  <a:pt x="70" y="314"/>
                                </a:lnTo>
                                <a:lnTo>
                                  <a:pt x="71" y="313"/>
                                </a:lnTo>
                                <a:lnTo>
                                  <a:pt x="72" y="312"/>
                                </a:lnTo>
                                <a:lnTo>
                                  <a:pt x="73" y="311"/>
                                </a:lnTo>
                                <a:lnTo>
                                  <a:pt x="74" y="310"/>
                                </a:lnTo>
                                <a:lnTo>
                                  <a:pt x="75" y="307"/>
                                </a:lnTo>
                                <a:lnTo>
                                  <a:pt x="76" y="307"/>
                                </a:lnTo>
                                <a:lnTo>
                                  <a:pt x="77" y="308"/>
                                </a:lnTo>
                                <a:lnTo>
                                  <a:pt x="78" y="309"/>
                                </a:lnTo>
                                <a:lnTo>
                                  <a:pt x="79" y="309"/>
                                </a:lnTo>
                                <a:lnTo>
                                  <a:pt x="80" y="310"/>
                                </a:lnTo>
                                <a:lnTo>
                                  <a:pt x="81" y="310"/>
                                </a:lnTo>
                                <a:lnTo>
                                  <a:pt x="82" y="310"/>
                                </a:lnTo>
                                <a:lnTo>
                                  <a:pt x="83" y="310"/>
                                </a:lnTo>
                                <a:lnTo>
                                  <a:pt x="84" y="311"/>
                                </a:lnTo>
                                <a:lnTo>
                                  <a:pt x="85" y="311"/>
                                </a:lnTo>
                                <a:lnTo>
                                  <a:pt x="86" y="310"/>
                                </a:lnTo>
                                <a:lnTo>
                                  <a:pt x="87" y="311"/>
                                </a:lnTo>
                                <a:lnTo>
                                  <a:pt x="88" y="312"/>
                                </a:lnTo>
                                <a:lnTo>
                                  <a:pt x="89" y="311"/>
                                </a:lnTo>
                                <a:lnTo>
                                  <a:pt x="90" y="311"/>
                                </a:lnTo>
                                <a:lnTo>
                                  <a:pt x="91" y="312"/>
                                </a:lnTo>
                                <a:lnTo>
                                  <a:pt x="92" y="311"/>
                                </a:lnTo>
                                <a:lnTo>
                                  <a:pt x="93" y="312"/>
                                </a:lnTo>
                                <a:lnTo>
                                  <a:pt x="94" y="311"/>
                                </a:lnTo>
                                <a:lnTo>
                                  <a:pt x="95" y="311"/>
                                </a:lnTo>
                                <a:lnTo>
                                  <a:pt x="96" y="310"/>
                                </a:lnTo>
                                <a:lnTo>
                                  <a:pt x="97" y="310"/>
                                </a:lnTo>
                                <a:lnTo>
                                  <a:pt x="98" y="310"/>
                                </a:lnTo>
                                <a:lnTo>
                                  <a:pt x="99" y="310"/>
                                </a:lnTo>
                                <a:lnTo>
                                  <a:pt x="100" y="310"/>
                                </a:lnTo>
                                <a:lnTo>
                                  <a:pt x="101" y="311"/>
                                </a:lnTo>
                                <a:lnTo>
                                  <a:pt x="102" y="312"/>
                                </a:lnTo>
                                <a:lnTo>
                                  <a:pt x="103" y="312"/>
                                </a:lnTo>
                                <a:lnTo>
                                  <a:pt x="104" y="311"/>
                                </a:lnTo>
                                <a:lnTo>
                                  <a:pt x="105" y="307"/>
                                </a:lnTo>
                                <a:lnTo>
                                  <a:pt x="106" y="306"/>
                                </a:lnTo>
                                <a:lnTo>
                                  <a:pt x="107" y="304"/>
                                </a:lnTo>
                                <a:lnTo>
                                  <a:pt x="108" y="304"/>
                                </a:lnTo>
                                <a:lnTo>
                                  <a:pt x="109" y="306"/>
                                </a:lnTo>
                                <a:lnTo>
                                  <a:pt x="110" y="307"/>
                                </a:lnTo>
                                <a:lnTo>
                                  <a:pt x="111" y="307"/>
                                </a:lnTo>
                                <a:lnTo>
                                  <a:pt x="112" y="306"/>
                                </a:lnTo>
                                <a:lnTo>
                                  <a:pt x="113" y="304"/>
                                </a:lnTo>
                                <a:lnTo>
                                  <a:pt x="114" y="304"/>
                                </a:lnTo>
                                <a:lnTo>
                                  <a:pt x="115" y="308"/>
                                </a:lnTo>
                                <a:lnTo>
                                  <a:pt x="116" y="309"/>
                                </a:lnTo>
                                <a:lnTo>
                                  <a:pt x="117" y="308"/>
                                </a:lnTo>
                                <a:lnTo>
                                  <a:pt x="118" y="306"/>
                                </a:lnTo>
                                <a:lnTo>
                                  <a:pt x="119" y="306"/>
                                </a:lnTo>
                                <a:lnTo>
                                  <a:pt x="120" y="307"/>
                                </a:lnTo>
                                <a:lnTo>
                                  <a:pt x="121" y="308"/>
                                </a:lnTo>
                                <a:lnTo>
                                  <a:pt x="122" y="309"/>
                                </a:lnTo>
                                <a:lnTo>
                                  <a:pt x="123" y="308"/>
                                </a:lnTo>
                                <a:lnTo>
                                  <a:pt x="124" y="306"/>
                                </a:lnTo>
                                <a:lnTo>
                                  <a:pt x="125" y="306"/>
                                </a:lnTo>
                                <a:lnTo>
                                  <a:pt x="126" y="305"/>
                                </a:lnTo>
                                <a:lnTo>
                                  <a:pt x="127" y="305"/>
                                </a:lnTo>
                                <a:lnTo>
                                  <a:pt x="128" y="302"/>
                                </a:lnTo>
                                <a:lnTo>
                                  <a:pt x="129" y="305"/>
                                </a:lnTo>
                                <a:lnTo>
                                  <a:pt x="130" y="307"/>
                                </a:lnTo>
                                <a:lnTo>
                                  <a:pt x="131" y="308"/>
                                </a:lnTo>
                                <a:lnTo>
                                  <a:pt x="132" y="309"/>
                                </a:lnTo>
                                <a:lnTo>
                                  <a:pt x="133" y="310"/>
                                </a:lnTo>
                                <a:lnTo>
                                  <a:pt x="134" y="309"/>
                                </a:lnTo>
                                <a:lnTo>
                                  <a:pt x="135" y="306"/>
                                </a:lnTo>
                                <a:lnTo>
                                  <a:pt x="135" y="307"/>
                                </a:lnTo>
                                <a:lnTo>
                                  <a:pt x="136" y="304"/>
                                </a:lnTo>
                                <a:lnTo>
                                  <a:pt x="137" y="302"/>
                                </a:lnTo>
                                <a:lnTo>
                                  <a:pt x="138" y="303"/>
                                </a:lnTo>
                                <a:lnTo>
                                  <a:pt x="139" y="304"/>
                                </a:lnTo>
                                <a:lnTo>
                                  <a:pt x="140" y="305"/>
                                </a:lnTo>
                                <a:lnTo>
                                  <a:pt x="141" y="305"/>
                                </a:lnTo>
                                <a:lnTo>
                                  <a:pt x="142" y="304"/>
                                </a:lnTo>
                                <a:lnTo>
                                  <a:pt x="143" y="302"/>
                                </a:lnTo>
                                <a:lnTo>
                                  <a:pt x="144" y="302"/>
                                </a:lnTo>
                                <a:lnTo>
                                  <a:pt x="145" y="305"/>
                                </a:lnTo>
                                <a:lnTo>
                                  <a:pt x="146" y="305"/>
                                </a:lnTo>
                                <a:lnTo>
                                  <a:pt x="147" y="308"/>
                                </a:lnTo>
                                <a:lnTo>
                                  <a:pt x="148" y="309"/>
                                </a:lnTo>
                                <a:lnTo>
                                  <a:pt x="149" y="308"/>
                                </a:lnTo>
                                <a:lnTo>
                                  <a:pt x="150" y="305"/>
                                </a:lnTo>
                                <a:lnTo>
                                  <a:pt x="150" y="306"/>
                                </a:lnTo>
                                <a:lnTo>
                                  <a:pt x="151" y="303"/>
                                </a:lnTo>
                                <a:lnTo>
                                  <a:pt x="152" y="303"/>
                                </a:lnTo>
                                <a:lnTo>
                                  <a:pt x="153" y="307"/>
                                </a:lnTo>
                                <a:lnTo>
                                  <a:pt x="154" y="308"/>
                                </a:lnTo>
                                <a:lnTo>
                                  <a:pt x="155" y="307"/>
                                </a:lnTo>
                                <a:lnTo>
                                  <a:pt x="155" y="301"/>
                                </a:lnTo>
                                <a:lnTo>
                                  <a:pt x="156" y="301"/>
                                </a:lnTo>
                                <a:lnTo>
                                  <a:pt x="157" y="304"/>
                                </a:lnTo>
                                <a:lnTo>
                                  <a:pt x="158" y="305"/>
                                </a:lnTo>
                                <a:lnTo>
                                  <a:pt x="159" y="305"/>
                                </a:lnTo>
                                <a:lnTo>
                                  <a:pt x="160" y="306"/>
                                </a:lnTo>
                                <a:lnTo>
                                  <a:pt x="161" y="307"/>
                                </a:lnTo>
                                <a:lnTo>
                                  <a:pt x="162" y="307"/>
                                </a:lnTo>
                                <a:lnTo>
                                  <a:pt x="163" y="306"/>
                                </a:lnTo>
                                <a:lnTo>
                                  <a:pt x="164" y="305"/>
                                </a:lnTo>
                                <a:lnTo>
                                  <a:pt x="165" y="304"/>
                                </a:lnTo>
                                <a:lnTo>
                                  <a:pt x="166" y="303"/>
                                </a:lnTo>
                                <a:lnTo>
                                  <a:pt x="167" y="304"/>
                                </a:lnTo>
                                <a:lnTo>
                                  <a:pt x="168" y="303"/>
                                </a:lnTo>
                                <a:lnTo>
                                  <a:pt x="169" y="302"/>
                                </a:lnTo>
                                <a:lnTo>
                                  <a:pt x="170" y="301"/>
                                </a:lnTo>
                                <a:lnTo>
                                  <a:pt x="171" y="302"/>
                                </a:lnTo>
                                <a:lnTo>
                                  <a:pt x="172" y="301"/>
                                </a:lnTo>
                                <a:lnTo>
                                  <a:pt x="173" y="300"/>
                                </a:lnTo>
                                <a:lnTo>
                                  <a:pt x="174" y="303"/>
                                </a:lnTo>
                                <a:lnTo>
                                  <a:pt x="175" y="304"/>
                                </a:lnTo>
                                <a:lnTo>
                                  <a:pt x="176" y="304"/>
                                </a:lnTo>
                                <a:lnTo>
                                  <a:pt x="177" y="303"/>
                                </a:lnTo>
                                <a:lnTo>
                                  <a:pt x="178" y="300"/>
                                </a:lnTo>
                                <a:lnTo>
                                  <a:pt x="179" y="302"/>
                                </a:lnTo>
                                <a:lnTo>
                                  <a:pt x="180" y="303"/>
                                </a:lnTo>
                                <a:lnTo>
                                  <a:pt x="181" y="300"/>
                                </a:lnTo>
                                <a:lnTo>
                                  <a:pt x="182" y="301"/>
                                </a:lnTo>
                                <a:lnTo>
                                  <a:pt x="183" y="301"/>
                                </a:lnTo>
                                <a:lnTo>
                                  <a:pt x="184" y="299"/>
                                </a:lnTo>
                                <a:lnTo>
                                  <a:pt x="185" y="297"/>
                                </a:lnTo>
                                <a:lnTo>
                                  <a:pt x="186" y="300"/>
                                </a:lnTo>
                                <a:lnTo>
                                  <a:pt x="187" y="303"/>
                                </a:lnTo>
                                <a:lnTo>
                                  <a:pt x="188" y="304"/>
                                </a:lnTo>
                                <a:lnTo>
                                  <a:pt x="189" y="301"/>
                                </a:lnTo>
                                <a:lnTo>
                                  <a:pt x="189" y="303"/>
                                </a:lnTo>
                                <a:lnTo>
                                  <a:pt x="190" y="300"/>
                                </a:lnTo>
                                <a:lnTo>
                                  <a:pt x="191" y="298"/>
                                </a:lnTo>
                                <a:lnTo>
                                  <a:pt x="192" y="297"/>
                                </a:lnTo>
                                <a:lnTo>
                                  <a:pt x="193" y="295"/>
                                </a:lnTo>
                                <a:lnTo>
                                  <a:pt x="194" y="297"/>
                                </a:lnTo>
                                <a:lnTo>
                                  <a:pt x="195" y="296"/>
                                </a:lnTo>
                                <a:lnTo>
                                  <a:pt x="196" y="297"/>
                                </a:lnTo>
                                <a:lnTo>
                                  <a:pt x="197" y="297"/>
                                </a:lnTo>
                                <a:lnTo>
                                  <a:pt x="198" y="295"/>
                                </a:lnTo>
                                <a:lnTo>
                                  <a:pt x="199" y="295"/>
                                </a:lnTo>
                                <a:lnTo>
                                  <a:pt x="200" y="296"/>
                                </a:lnTo>
                                <a:lnTo>
                                  <a:pt x="201" y="297"/>
                                </a:lnTo>
                                <a:lnTo>
                                  <a:pt x="202" y="297"/>
                                </a:lnTo>
                                <a:lnTo>
                                  <a:pt x="203" y="299"/>
                                </a:lnTo>
                                <a:lnTo>
                                  <a:pt x="204" y="300"/>
                                </a:lnTo>
                                <a:lnTo>
                                  <a:pt x="205" y="297"/>
                                </a:lnTo>
                                <a:lnTo>
                                  <a:pt x="205" y="299"/>
                                </a:lnTo>
                                <a:lnTo>
                                  <a:pt x="206" y="296"/>
                                </a:lnTo>
                                <a:lnTo>
                                  <a:pt x="207" y="295"/>
                                </a:lnTo>
                                <a:lnTo>
                                  <a:pt x="208" y="293"/>
                                </a:lnTo>
                                <a:lnTo>
                                  <a:pt x="209" y="293"/>
                                </a:lnTo>
                                <a:lnTo>
                                  <a:pt x="210" y="295"/>
                                </a:lnTo>
                                <a:lnTo>
                                  <a:pt x="211" y="296"/>
                                </a:lnTo>
                                <a:lnTo>
                                  <a:pt x="212" y="295"/>
                                </a:lnTo>
                                <a:lnTo>
                                  <a:pt x="213" y="295"/>
                                </a:lnTo>
                                <a:lnTo>
                                  <a:pt x="214" y="295"/>
                                </a:lnTo>
                                <a:lnTo>
                                  <a:pt x="215" y="293"/>
                                </a:lnTo>
                                <a:lnTo>
                                  <a:pt x="216" y="293"/>
                                </a:lnTo>
                                <a:lnTo>
                                  <a:pt x="217" y="291"/>
                                </a:lnTo>
                                <a:lnTo>
                                  <a:pt x="218" y="290"/>
                                </a:lnTo>
                                <a:lnTo>
                                  <a:pt x="219" y="293"/>
                                </a:lnTo>
                                <a:lnTo>
                                  <a:pt x="220" y="294"/>
                                </a:lnTo>
                                <a:lnTo>
                                  <a:pt x="221" y="295"/>
                                </a:lnTo>
                                <a:lnTo>
                                  <a:pt x="222" y="296"/>
                                </a:lnTo>
                                <a:lnTo>
                                  <a:pt x="223" y="295"/>
                                </a:lnTo>
                                <a:lnTo>
                                  <a:pt x="224" y="293"/>
                                </a:lnTo>
                                <a:lnTo>
                                  <a:pt x="225" y="294"/>
                                </a:lnTo>
                                <a:lnTo>
                                  <a:pt x="226" y="293"/>
                                </a:lnTo>
                                <a:lnTo>
                                  <a:pt x="227" y="292"/>
                                </a:lnTo>
                                <a:lnTo>
                                  <a:pt x="228" y="291"/>
                                </a:lnTo>
                                <a:lnTo>
                                  <a:pt x="229" y="291"/>
                                </a:lnTo>
                                <a:lnTo>
                                  <a:pt x="230" y="291"/>
                                </a:lnTo>
                                <a:lnTo>
                                  <a:pt x="231" y="292"/>
                                </a:lnTo>
                                <a:lnTo>
                                  <a:pt x="232" y="293"/>
                                </a:lnTo>
                                <a:lnTo>
                                  <a:pt x="233" y="292"/>
                                </a:lnTo>
                                <a:lnTo>
                                  <a:pt x="234" y="289"/>
                                </a:lnTo>
                                <a:lnTo>
                                  <a:pt x="235" y="289"/>
                                </a:lnTo>
                                <a:lnTo>
                                  <a:pt x="236" y="289"/>
                                </a:lnTo>
                                <a:lnTo>
                                  <a:pt x="237" y="290"/>
                                </a:lnTo>
                                <a:lnTo>
                                  <a:pt x="238" y="292"/>
                                </a:lnTo>
                                <a:lnTo>
                                  <a:pt x="239" y="293"/>
                                </a:lnTo>
                                <a:lnTo>
                                  <a:pt x="240" y="292"/>
                                </a:lnTo>
                                <a:lnTo>
                                  <a:pt x="241" y="291"/>
                                </a:lnTo>
                                <a:lnTo>
                                  <a:pt x="242" y="289"/>
                                </a:lnTo>
                                <a:lnTo>
                                  <a:pt x="243" y="288"/>
                                </a:lnTo>
                                <a:lnTo>
                                  <a:pt x="244" y="288"/>
                                </a:lnTo>
                                <a:lnTo>
                                  <a:pt x="245" y="287"/>
                                </a:lnTo>
                                <a:lnTo>
                                  <a:pt x="246" y="287"/>
                                </a:lnTo>
                                <a:lnTo>
                                  <a:pt x="247" y="285"/>
                                </a:lnTo>
                                <a:lnTo>
                                  <a:pt x="248" y="288"/>
                                </a:lnTo>
                                <a:lnTo>
                                  <a:pt x="249" y="289"/>
                                </a:lnTo>
                                <a:lnTo>
                                  <a:pt x="250" y="288"/>
                                </a:lnTo>
                                <a:lnTo>
                                  <a:pt x="251" y="288"/>
                                </a:lnTo>
                                <a:lnTo>
                                  <a:pt x="252" y="289"/>
                                </a:lnTo>
                                <a:lnTo>
                                  <a:pt x="253" y="288"/>
                                </a:lnTo>
                                <a:lnTo>
                                  <a:pt x="254" y="287"/>
                                </a:lnTo>
                                <a:lnTo>
                                  <a:pt x="255" y="288"/>
                                </a:lnTo>
                                <a:lnTo>
                                  <a:pt x="256" y="289"/>
                                </a:lnTo>
                                <a:lnTo>
                                  <a:pt x="257" y="286"/>
                                </a:lnTo>
                                <a:lnTo>
                                  <a:pt x="257" y="288"/>
                                </a:lnTo>
                                <a:lnTo>
                                  <a:pt x="258" y="287"/>
                                </a:lnTo>
                                <a:lnTo>
                                  <a:pt x="259" y="288"/>
                                </a:lnTo>
                                <a:lnTo>
                                  <a:pt x="260" y="289"/>
                                </a:lnTo>
                                <a:lnTo>
                                  <a:pt x="261" y="290"/>
                                </a:lnTo>
                                <a:lnTo>
                                  <a:pt x="262" y="289"/>
                                </a:lnTo>
                                <a:lnTo>
                                  <a:pt x="263" y="289"/>
                                </a:lnTo>
                                <a:lnTo>
                                  <a:pt x="264" y="288"/>
                                </a:lnTo>
                                <a:lnTo>
                                  <a:pt x="265" y="288"/>
                                </a:lnTo>
                                <a:lnTo>
                                  <a:pt x="266" y="287"/>
                                </a:lnTo>
                                <a:lnTo>
                                  <a:pt x="267" y="287"/>
                                </a:lnTo>
                                <a:lnTo>
                                  <a:pt x="268" y="288"/>
                                </a:lnTo>
                                <a:lnTo>
                                  <a:pt x="269" y="289"/>
                                </a:lnTo>
                                <a:lnTo>
                                  <a:pt x="270" y="288"/>
                                </a:lnTo>
                                <a:lnTo>
                                  <a:pt x="271" y="284"/>
                                </a:lnTo>
                                <a:lnTo>
                                  <a:pt x="272" y="284"/>
                                </a:lnTo>
                                <a:lnTo>
                                  <a:pt x="273" y="286"/>
                                </a:lnTo>
                                <a:lnTo>
                                  <a:pt x="274" y="287"/>
                                </a:lnTo>
                                <a:lnTo>
                                  <a:pt x="275" y="287"/>
                                </a:lnTo>
                                <a:lnTo>
                                  <a:pt x="276" y="288"/>
                                </a:lnTo>
                                <a:lnTo>
                                  <a:pt x="277" y="285"/>
                                </a:lnTo>
                                <a:lnTo>
                                  <a:pt x="277" y="287"/>
                                </a:lnTo>
                                <a:lnTo>
                                  <a:pt x="278" y="283"/>
                                </a:lnTo>
                                <a:lnTo>
                                  <a:pt x="279" y="284"/>
                                </a:lnTo>
                                <a:lnTo>
                                  <a:pt x="280" y="286"/>
                                </a:lnTo>
                                <a:lnTo>
                                  <a:pt x="281" y="287"/>
                                </a:lnTo>
                                <a:lnTo>
                                  <a:pt x="282" y="287"/>
                                </a:lnTo>
                                <a:lnTo>
                                  <a:pt x="283" y="287"/>
                                </a:lnTo>
                                <a:lnTo>
                                  <a:pt x="284" y="286"/>
                                </a:lnTo>
                                <a:lnTo>
                                  <a:pt x="285" y="286"/>
                                </a:lnTo>
                                <a:lnTo>
                                  <a:pt x="286" y="286"/>
                                </a:lnTo>
                                <a:lnTo>
                                  <a:pt x="287" y="285"/>
                                </a:lnTo>
                                <a:lnTo>
                                  <a:pt x="288" y="284"/>
                                </a:lnTo>
                                <a:lnTo>
                                  <a:pt x="289" y="283"/>
                                </a:lnTo>
                                <a:lnTo>
                                  <a:pt x="290" y="282"/>
                                </a:lnTo>
                                <a:lnTo>
                                  <a:pt x="291" y="283"/>
                                </a:lnTo>
                                <a:lnTo>
                                  <a:pt x="292" y="285"/>
                                </a:lnTo>
                                <a:lnTo>
                                  <a:pt x="293" y="288"/>
                                </a:lnTo>
                                <a:lnTo>
                                  <a:pt x="294" y="289"/>
                                </a:lnTo>
                                <a:lnTo>
                                  <a:pt x="295" y="283"/>
                                </a:lnTo>
                                <a:lnTo>
                                  <a:pt x="295" y="288"/>
                                </a:lnTo>
                                <a:lnTo>
                                  <a:pt x="296" y="281"/>
                                </a:lnTo>
                                <a:lnTo>
                                  <a:pt x="297" y="282"/>
                                </a:lnTo>
                                <a:lnTo>
                                  <a:pt x="298" y="283"/>
                                </a:lnTo>
                                <a:lnTo>
                                  <a:pt x="299" y="285"/>
                                </a:lnTo>
                                <a:lnTo>
                                  <a:pt x="300" y="286"/>
                                </a:lnTo>
                                <a:lnTo>
                                  <a:pt x="301" y="286"/>
                                </a:lnTo>
                                <a:lnTo>
                                  <a:pt x="302" y="286"/>
                                </a:lnTo>
                                <a:lnTo>
                                  <a:pt x="303" y="286"/>
                                </a:lnTo>
                                <a:lnTo>
                                  <a:pt x="304" y="285"/>
                                </a:lnTo>
                                <a:lnTo>
                                  <a:pt x="305" y="284"/>
                                </a:lnTo>
                                <a:lnTo>
                                  <a:pt x="306" y="286"/>
                                </a:lnTo>
                                <a:lnTo>
                                  <a:pt x="307" y="287"/>
                                </a:lnTo>
                                <a:lnTo>
                                  <a:pt x="308" y="287"/>
                                </a:lnTo>
                                <a:lnTo>
                                  <a:pt x="309" y="284"/>
                                </a:lnTo>
                                <a:lnTo>
                                  <a:pt x="309" y="286"/>
                                </a:lnTo>
                                <a:lnTo>
                                  <a:pt x="310" y="283"/>
                                </a:lnTo>
                                <a:lnTo>
                                  <a:pt x="311" y="284"/>
                                </a:lnTo>
                                <a:lnTo>
                                  <a:pt x="312" y="285"/>
                                </a:lnTo>
                                <a:lnTo>
                                  <a:pt x="313" y="283"/>
                                </a:lnTo>
                                <a:lnTo>
                                  <a:pt x="314" y="283"/>
                                </a:lnTo>
                                <a:lnTo>
                                  <a:pt x="315" y="280"/>
                                </a:lnTo>
                                <a:lnTo>
                                  <a:pt x="316" y="276"/>
                                </a:lnTo>
                                <a:lnTo>
                                  <a:pt x="317" y="270"/>
                                </a:lnTo>
                                <a:lnTo>
                                  <a:pt x="318" y="269"/>
                                </a:lnTo>
                                <a:lnTo>
                                  <a:pt x="319" y="263"/>
                                </a:lnTo>
                                <a:lnTo>
                                  <a:pt x="320" y="253"/>
                                </a:lnTo>
                                <a:lnTo>
                                  <a:pt x="321" y="247"/>
                                </a:lnTo>
                                <a:lnTo>
                                  <a:pt x="322" y="243"/>
                                </a:lnTo>
                                <a:lnTo>
                                  <a:pt x="323" y="237"/>
                                </a:lnTo>
                                <a:lnTo>
                                  <a:pt x="324" y="223"/>
                                </a:lnTo>
                                <a:lnTo>
                                  <a:pt x="325" y="211"/>
                                </a:lnTo>
                                <a:lnTo>
                                  <a:pt x="326" y="201"/>
                                </a:lnTo>
                                <a:lnTo>
                                  <a:pt x="327" y="190"/>
                                </a:lnTo>
                                <a:lnTo>
                                  <a:pt x="328" y="173"/>
                                </a:lnTo>
                                <a:lnTo>
                                  <a:pt x="329" y="164"/>
                                </a:lnTo>
                                <a:lnTo>
                                  <a:pt x="330" y="153"/>
                                </a:lnTo>
                                <a:lnTo>
                                  <a:pt x="331" y="140"/>
                                </a:lnTo>
                                <a:lnTo>
                                  <a:pt x="332" y="123"/>
                                </a:lnTo>
                                <a:lnTo>
                                  <a:pt x="333" y="114"/>
                                </a:lnTo>
                                <a:lnTo>
                                  <a:pt x="334" y="107"/>
                                </a:lnTo>
                                <a:lnTo>
                                  <a:pt x="335" y="101"/>
                                </a:lnTo>
                                <a:lnTo>
                                  <a:pt x="336" y="95"/>
                                </a:lnTo>
                                <a:lnTo>
                                  <a:pt x="337" y="84"/>
                                </a:lnTo>
                                <a:lnTo>
                                  <a:pt x="338" y="77"/>
                                </a:lnTo>
                                <a:lnTo>
                                  <a:pt x="339" y="70"/>
                                </a:lnTo>
                                <a:lnTo>
                                  <a:pt x="340" y="62"/>
                                </a:lnTo>
                                <a:lnTo>
                                  <a:pt x="341" y="50"/>
                                </a:lnTo>
                                <a:lnTo>
                                  <a:pt x="342" y="42"/>
                                </a:lnTo>
                                <a:lnTo>
                                  <a:pt x="343" y="33"/>
                                </a:lnTo>
                                <a:lnTo>
                                  <a:pt x="344" y="25"/>
                                </a:lnTo>
                                <a:lnTo>
                                  <a:pt x="345" y="14"/>
                                </a:lnTo>
                                <a:lnTo>
                                  <a:pt x="346" y="9"/>
                                </a:lnTo>
                                <a:lnTo>
                                  <a:pt x="347" y="6"/>
                                </a:lnTo>
                                <a:lnTo>
                                  <a:pt x="348" y="3"/>
                                </a:lnTo>
                                <a:lnTo>
                                  <a:pt x="349" y="1"/>
                                </a:lnTo>
                                <a:lnTo>
                                  <a:pt x="350" y="0"/>
                                </a:lnTo>
                                <a:lnTo>
                                  <a:pt x="351" y="1"/>
                                </a:lnTo>
                                <a:lnTo>
                                  <a:pt x="352" y="3"/>
                                </a:lnTo>
                                <a:lnTo>
                                  <a:pt x="353" y="9"/>
                                </a:lnTo>
                                <a:lnTo>
                                  <a:pt x="354" y="14"/>
                                </a:lnTo>
                                <a:lnTo>
                                  <a:pt x="355" y="20"/>
                                </a:lnTo>
                                <a:lnTo>
                                  <a:pt x="356" y="27"/>
                                </a:lnTo>
                                <a:lnTo>
                                  <a:pt x="357" y="38"/>
                                </a:lnTo>
                                <a:lnTo>
                                  <a:pt x="358" y="45"/>
                                </a:lnTo>
                                <a:lnTo>
                                  <a:pt x="359" y="54"/>
                                </a:lnTo>
                                <a:lnTo>
                                  <a:pt x="360" y="61"/>
                                </a:lnTo>
                                <a:lnTo>
                                  <a:pt x="361" y="71"/>
                                </a:lnTo>
                                <a:lnTo>
                                  <a:pt x="362" y="78"/>
                                </a:lnTo>
                                <a:lnTo>
                                  <a:pt x="363" y="87"/>
                                </a:lnTo>
                                <a:lnTo>
                                  <a:pt x="364" y="97"/>
                                </a:lnTo>
                                <a:lnTo>
                                  <a:pt x="365" y="110"/>
                                </a:lnTo>
                                <a:lnTo>
                                  <a:pt x="366" y="120"/>
                                </a:lnTo>
                                <a:lnTo>
                                  <a:pt x="367" y="132"/>
                                </a:lnTo>
                                <a:lnTo>
                                  <a:pt x="368" y="144"/>
                                </a:lnTo>
                                <a:lnTo>
                                  <a:pt x="369" y="165"/>
                                </a:lnTo>
                                <a:lnTo>
                                  <a:pt x="370" y="176"/>
                                </a:lnTo>
                                <a:lnTo>
                                  <a:pt x="371" y="185"/>
                                </a:lnTo>
                                <a:lnTo>
                                  <a:pt x="372" y="194"/>
                                </a:lnTo>
                                <a:lnTo>
                                  <a:pt x="373" y="201"/>
                                </a:lnTo>
                                <a:lnTo>
                                  <a:pt x="374" y="215"/>
                                </a:lnTo>
                                <a:lnTo>
                                  <a:pt x="375" y="223"/>
                                </a:lnTo>
                                <a:lnTo>
                                  <a:pt x="376" y="235"/>
                                </a:lnTo>
                                <a:lnTo>
                                  <a:pt x="377" y="245"/>
                                </a:lnTo>
                                <a:lnTo>
                                  <a:pt x="378" y="253"/>
                                </a:lnTo>
                                <a:lnTo>
                                  <a:pt x="379" y="258"/>
                                </a:lnTo>
                                <a:lnTo>
                                  <a:pt x="380" y="268"/>
                                </a:lnTo>
                                <a:lnTo>
                                  <a:pt x="381" y="270"/>
                                </a:lnTo>
                                <a:lnTo>
                                  <a:pt x="382" y="280"/>
                                </a:lnTo>
                                <a:lnTo>
                                  <a:pt x="383" y="281"/>
                                </a:lnTo>
                                <a:lnTo>
                                  <a:pt x="384" y="283"/>
                                </a:lnTo>
                                <a:lnTo>
                                  <a:pt x="385" y="284"/>
                                </a:lnTo>
                                <a:lnTo>
                                  <a:pt x="386" y="285"/>
                                </a:lnTo>
                                <a:lnTo>
                                  <a:pt x="387" y="284"/>
                                </a:lnTo>
                                <a:lnTo>
                                  <a:pt x="388" y="284"/>
                                </a:lnTo>
                                <a:lnTo>
                                  <a:pt x="389" y="283"/>
                                </a:lnTo>
                                <a:lnTo>
                                  <a:pt x="390" y="281"/>
                                </a:lnTo>
                                <a:lnTo>
                                  <a:pt x="391" y="283"/>
                                </a:lnTo>
                                <a:lnTo>
                                  <a:pt x="392" y="284"/>
                                </a:lnTo>
                                <a:lnTo>
                                  <a:pt x="393" y="285"/>
                                </a:lnTo>
                                <a:lnTo>
                                  <a:pt x="394" y="284"/>
                                </a:lnTo>
                                <a:lnTo>
                                  <a:pt x="395" y="285"/>
                                </a:lnTo>
                                <a:lnTo>
                                  <a:pt x="396" y="286"/>
                                </a:lnTo>
                                <a:lnTo>
                                  <a:pt x="397" y="285"/>
                                </a:lnTo>
                                <a:lnTo>
                                  <a:pt x="398" y="286"/>
                                </a:lnTo>
                                <a:lnTo>
                                  <a:pt x="399" y="285"/>
                                </a:lnTo>
                                <a:lnTo>
                                  <a:pt x="400" y="286"/>
                                </a:lnTo>
                                <a:lnTo>
                                  <a:pt x="401" y="286"/>
                                </a:lnTo>
                                <a:lnTo>
                                  <a:pt x="402" y="285"/>
                                </a:lnTo>
                                <a:lnTo>
                                  <a:pt x="403" y="285"/>
                                </a:lnTo>
                                <a:lnTo>
                                  <a:pt x="404" y="286"/>
                                </a:lnTo>
                                <a:lnTo>
                                  <a:pt x="405" y="285"/>
                                </a:lnTo>
                                <a:lnTo>
                                  <a:pt x="406" y="286"/>
                                </a:lnTo>
                                <a:lnTo>
                                  <a:pt x="407" y="285"/>
                                </a:lnTo>
                                <a:lnTo>
                                  <a:pt x="408" y="287"/>
                                </a:lnTo>
                                <a:lnTo>
                                  <a:pt x="409" y="288"/>
                                </a:lnTo>
                                <a:lnTo>
                                  <a:pt x="410" y="287"/>
                                </a:lnTo>
                                <a:lnTo>
                                  <a:pt x="411" y="288"/>
                                </a:lnTo>
                                <a:lnTo>
                                  <a:pt x="412" y="287"/>
                                </a:lnTo>
                                <a:lnTo>
                                  <a:pt x="413" y="286"/>
                                </a:lnTo>
                                <a:lnTo>
                                  <a:pt x="414" y="285"/>
                                </a:lnTo>
                                <a:lnTo>
                                  <a:pt x="415" y="286"/>
                                </a:lnTo>
                                <a:lnTo>
                                  <a:pt x="416" y="285"/>
                                </a:lnTo>
                                <a:lnTo>
                                  <a:pt x="417" y="285"/>
                                </a:lnTo>
                                <a:lnTo>
                                  <a:pt x="418" y="286"/>
                                </a:lnTo>
                                <a:lnTo>
                                  <a:pt x="419" y="285"/>
                                </a:lnTo>
                                <a:lnTo>
                                  <a:pt x="420" y="285"/>
                                </a:lnTo>
                                <a:lnTo>
                                  <a:pt x="421" y="284"/>
                                </a:lnTo>
                                <a:lnTo>
                                  <a:pt x="422" y="285"/>
                                </a:lnTo>
                                <a:lnTo>
                                  <a:pt x="423" y="286"/>
                                </a:lnTo>
                                <a:lnTo>
                                  <a:pt x="424" y="287"/>
                                </a:lnTo>
                                <a:lnTo>
                                  <a:pt x="425" y="286"/>
                                </a:lnTo>
                                <a:lnTo>
                                  <a:pt x="426" y="285"/>
                                </a:lnTo>
                                <a:lnTo>
                                  <a:pt x="427" y="284"/>
                                </a:lnTo>
                                <a:lnTo>
                                  <a:pt x="428" y="283"/>
                                </a:lnTo>
                                <a:lnTo>
                                  <a:pt x="429" y="282"/>
                                </a:lnTo>
                                <a:lnTo>
                                  <a:pt x="430" y="283"/>
                                </a:lnTo>
                                <a:lnTo>
                                  <a:pt x="431" y="283"/>
                                </a:lnTo>
                                <a:lnTo>
                                  <a:pt x="432" y="285"/>
                                </a:lnTo>
                                <a:lnTo>
                                  <a:pt x="433" y="286"/>
                                </a:lnTo>
                                <a:lnTo>
                                  <a:pt x="434" y="286"/>
                                </a:lnTo>
                                <a:lnTo>
                                  <a:pt x="435" y="285"/>
                                </a:lnTo>
                                <a:lnTo>
                                  <a:pt x="436" y="286"/>
                                </a:lnTo>
                                <a:lnTo>
                                  <a:pt x="437" y="287"/>
                                </a:lnTo>
                                <a:lnTo>
                                  <a:pt x="438" y="288"/>
                                </a:lnTo>
                                <a:lnTo>
                                  <a:pt x="439" y="287"/>
                                </a:lnTo>
                                <a:lnTo>
                                  <a:pt x="440" y="286"/>
                                </a:lnTo>
                                <a:lnTo>
                                  <a:pt x="441" y="287"/>
                                </a:lnTo>
                                <a:lnTo>
                                  <a:pt x="442" y="288"/>
                                </a:lnTo>
                                <a:lnTo>
                                  <a:pt x="443" y="289"/>
                                </a:lnTo>
                                <a:lnTo>
                                  <a:pt x="444" y="285"/>
                                </a:lnTo>
                                <a:lnTo>
                                  <a:pt x="444" y="288"/>
                                </a:lnTo>
                                <a:lnTo>
                                  <a:pt x="445" y="282"/>
                                </a:lnTo>
                                <a:lnTo>
                                  <a:pt x="446" y="284"/>
                                </a:lnTo>
                                <a:lnTo>
                                  <a:pt x="447" y="285"/>
                                </a:lnTo>
                                <a:lnTo>
                                  <a:pt x="448" y="286"/>
                                </a:lnTo>
                                <a:lnTo>
                                  <a:pt x="449" y="287"/>
                                </a:lnTo>
                                <a:lnTo>
                                  <a:pt x="450" y="287"/>
                                </a:lnTo>
                                <a:lnTo>
                                  <a:pt x="451" y="287"/>
                                </a:lnTo>
                                <a:lnTo>
                                  <a:pt x="452" y="287"/>
                                </a:lnTo>
                                <a:lnTo>
                                  <a:pt x="453" y="287"/>
                                </a:lnTo>
                                <a:lnTo>
                                  <a:pt x="454" y="288"/>
                                </a:lnTo>
                                <a:lnTo>
                                  <a:pt x="455" y="288"/>
                                </a:lnTo>
                                <a:lnTo>
                                  <a:pt x="456" y="287"/>
                                </a:lnTo>
                                <a:lnTo>
                                  <a:pt x="457" y="286"/>
                                </a:lnTo>
                                <a:lnTo>
                                  <a:pt x="458" y="287"/>
                                </a:lnTo>
                                <a:lnTo>
                                  <a:pt x="459" y="287"/>
                                </a:lnTo>
                                <a:lnTo>
                                  <a:pt x="460" y="287"/>
                                </a:lnTo>
                                <a:lnTo>
                                  <a:pt x="461" y="287"/>
                                </a:lnTo>
                                <a:lnTo>
                                  <a:pt x="462" y="288"/>
                                </a:lnTo>
                                <a:lnTo>
                                  <a:pt x="463" y="289"/>
                                </a:lnTo>
                                <a:lnTo>
                                  <a:pt x="464" y="290"/>
                                </a:lnTo>
                                <a:lnTo>
                                  <a:pt x="465" y="290"/>
                                </a:lnTo>
                                <a:lnTo>
                                  <a:pt x="466" y="289"/>
                                </a:lnTo>
                                <a:lnTo>
                                  <a:pt x="467" y="288"/>
                                </a:lnTo>
                                <a:lnTo>
                                  <a:pt x="468" y="289"/>
                                </a:lnTo>
                                <a:lnTo>
                                  <a:pt x="469" y="291"/>
                                </a:lnTo>
                                <a:lnTo>
                                  <a:pt x="470" y="292"/>
                                </a:lnTo>
                                <a:lnTo>
                                  <a:pt x="471" y="293"/>
                                </a:lnTo>
                                <a:lnTo>
                                  <a:pt x="472" y="294"/>
                                </a:lnTo>
                                <a:lnTo>
                                  <a:pt x="473" y="293"/>
                                </a:lnTo>
                                <a:lnTo>
                                  <a:pt x="474" y="293"/>
                                </a:lnTo>
                                <a:lnTo>
                                  <a:pt x="475" y="293"/>
                                </a:lnTo>
                                <a:lnTo>
                                  <a:pt x="476" y="296"/>
                                </a:lnTo>
                                <a:lnTo>
                                  <a:pt x="477" y="297"/>
                                </a:lnTo>
                                <a:lnTo>
                                  <a:pt x="478" y="294"/>
                                </a:lnTo>
                                <a:lnTo>
                                  <a:pt x="478" y="296"/>
                                </a:lnTo>
                                <a:lnTo>
                                  <a:pt x="479" y="293"/>
                                </a:lnTo>
                                <a:lnTo>
                                  <a:pt x="480" y="295"/>
                                </a:lnTo>
                                <a:lnTo>
                                  <a:pt x="481" y="295"/>
                                </a:lnTo>
                                <a:lnTo>
                                  <a:pt x="482" y="294"/>
                                </a:lnTo>
                                <a:lnTo>
                                  <a:pt x="483" y="295"/>
                                </a:lnTo>
                                <a:lnTo>
                                  <a:pt x="484" y="295"/>
                                </a:lnTo>
                                <a:lnTo>
                                  <a:pt x="485" y="297"/>
                                </a:lnTo>
                                <a:lnTo>
                                  <a:pt x="486" y="298"/>
                                </a:lnTo>
                                <a:lnTo>
                                  <a:pt x="487" y="299"/>
                                </a:lnTo>
                                <a:lnTo>
                                  <a:pt x="488" y="300"/>
                                </a:lnTo>
                                <a:lnTo>
                                  <a:pt x="489" y="299"/>
                                </a:lnTo>
                                <a:lnTo>
                                  <a:pt x="490" y="299"/>
                                </a:lnTo>
                                <a:lnTo>
                                  <a:pt x="491" y="299"/>
                                </a:lnTo>
                                <a:lnTo>
                                  <a:pt x="492" y="298"/>
                                </a:lnTo>
                                <a:lnTo>
                                  <a:pt x="493" y="297"/>
                                </a:lnTo>
                                <a:lnTo>
                                  <a:pt x="494" y="296"/>
                                </a:lnTo>
                                <a:lnTo>
                                  <a:pt x="495" y="295"/>
                                </a:lnTo>
                                <a:lnTo>
                                  <a:pt x="496" y="297"/>
                                </a:lnTo>
                                <a:lnTo>
                                  <a:pt x="497" y="298"/>
                                </a:lnTo>
                                <a:lnTo>
                                  <a:pt x="498" y="297"/>
                                </a:lnTo>
                                <a:lnTo>
                                  <a:pt x="499" y="298"/>
                                </a:lnTo>
                                <a:lnTo>
                                  <a:pt x="500" y="294"/>
                                </a:lnTo>
                                <a:lnTo>
                                  <a:pt x="500" y="297"/>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74"/>
                        <wps:cNvCnPr/>
                        <wps:spPr bwMode="auto">
                          <a:xfrm flipV="1">
                            <a:off x="2940" y="283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75"/>
                        <wps:cNvCnPr/>
                        <wps:spPr bwMode="auto">
                          <a:xfrm>
                            <a:off x="2940" y="582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76"/>
                        <wps:cNvCnPr/>
                        <wps:spPr bwMode="auto">
                          <a:xfrm>
                            <a:off x="405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77"/>
                        <wps:cNvCnPr/>
                        <wps:spPr bwMode="auto">
                          <a:xfrm>
                            <a:off x="516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78"/>
                        <wps:cNvCnPr/>
                        <wps:spPr bwMode="auto">
                          <a:xfrm>
                            <a:off x="627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79"/>
                        <wps:cNvCnPr/>
                        <wps:spPr bwMode="auto">
                          <a:xfrm>
                            <a:off x="738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80"/>
                        <wps:cNvCnPr/>
                        <wps:spPr bwMode="auto">
                          <a:xfrm>
                            <a:off x="8475"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81"/>
                        <wps:cNvCnPr/>
                        <wps:spPr bwMode="auto">
                          <a:xfrm>
                            <a:off x="3255" y="540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82"/>
                        <wps:cNvCnPr/>
                        <wps:spPr bwMode="auto">
                          <a:xfrm>
                            <a:off x="4380" y="53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83"/>
                        <wps:cNvCnPr/>
                        <wps:spPr bwMode="auto">
                          <a:xfrm>
                            <a:off x="5505" y="517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84"/>
                        <wps:cNvCnPr/>
                        <wps:spPr bwMode="auto">
                          <a:xfrm>
                            <a:off x="7770" y="519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Text Box 85"/>
                        <wps:cNvSpPr txBox="1">
                          <a:spLocks noChangeArrowheads="1"/>
                        </wps:cNvSpPr>
                        <wps:spPr bwMode="auto">
                          <a:xfrm>
                            <a:off x="3375"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1E7FFB" w:rsidRDefault="00F333D6" w:rsidP="00573B2F">
                              <w:pPr>
                                <w:pStyle w:val="Figure"/>
                              </w:pPr>
                              <w:r w:rsidRPr="001E7FFB">
                                <w:t>1</w:t>
                              </w:r>
                            </w:p>
                          </w:txbxContent>
                        </wps:txbx>
                        <wps:bodyPr rot="0" vert="horz" wrap="square" lIns="18000" tIns="0" rIns="18000" bIns="0" anchor="t" anchorCtr="0" upright="1">
                          <a:noAutofit/>
                        </wps:bodyPr>
                      </wps:wsp>
                      <wps:wsp>
                        <wps:cNvPr id="544" name="Text Box 86"/>
                        <wps:cNvSpPr txBox="1">
                          <a:spLocks noChangeArrowheads="1"/>
                        </wps:cNvSpPr>
                        <wps:spPr bwMode="auto">
                          <a:xfrm>
                            <a:off x="2613" y="283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1E7FFB" w:rsidRDefault="00F333D6" w:rsidP="00573B2F">
                              <w:pPr>
                                <w:pStyle w:val="Figure"/>
                              </w:pPr>
                              <w:r w:rsidRPr="001E7FFB">
                                <w:t>A</w:t>
                              </w:r>
                            </w:p>
                          </w:txbxContent>
                        </wps:txbx>
                        <wps:bodyPr rot="0" vert="horz" wrap="square" lIns="18000" tIns="0" rIns="18000" bIns="0" anchor="t" anchorCtr="0" upright="1">
                          <a:noAutofit/>
                        </wps:bodyPr>
                      </wps:wsp>
                      <wps:wsp>
                        <wps:cNvPr id="545" name="Text Box 87"/>
                        <wps:cNvSpPr txBox="1">
                          <a:spLocks noChangeArrowheads="1"/>
                        </wps:cNvSpPr>
                        <wps:spPr bwMode="auto">
                          <a:xfrm>
                            <a:off x="1677" y="5094"/>
                            <a:ext cx="121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FB04A2" w:rsidRDefault="00F333D6" w:rsidP="00573B2F">
                              <w:pPr>
                                <w:pStyle w:val="Figure"/>
                                <w:rPr>
                                  <w:lang w:val="es-BO"/>
                                </w:rPr>
                              </w:pPr>
                              <w:r w:rsidRPr="00FB04A2">
                                <w:rPr>
                                  <w:caps w:val="0"/>
                                  <w:lang w:val="es-BO"/>
                                </w:rPr>
                                <w:t xml:space="preserve">Umbral </w:t>
                              </w:r>
                              <w:r w:rsidRPr="00FB04A2">
                                <w:rPr>
                                  <w:caps w:val="0"/>
                                  <w:lang w:val="es-BO"/>
                                </w:rPr>
                                <w:br/>
                                <w:t>común</w:t>
                              </w:r>
                            </w:p>
                          </w:txbxContent>
                        </wps:txbx>
                        <wps:bodyPr rot="0" vert="horz" wrap="square" lIns="18000" tIns="0" rIns="18000" bIns="0" anchor="t" anchorCtr="0" upright="1">
                          <a:noAutofit/>
                        </wps:bodyPr>
                      </wps:wsp>
                      <wps:wsp>
                        <wps:cNvPr id="546" name="Text Box 88"/>
                        <wps:cNvSpPr txBox="1">
                          <a:spLocks noChangeArrowheads="1"/>
                        </wps:cNvSpPr>
                        <wps:spPr bwMode="auto">
                          <a:xfrm>
                            <a:off x="8478" y="586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1E7FFB" w:rsidRDefault="00F333D6" w:rsidP="00573B2F">
                              <w:pPr>
                                <w:pStyle w:val="Figure"/>
                              </w:pPr>
                              <w:r>
                                <w:rPr>
                                  <w:caps w:val="0"/>
                                </w:rPr>
                                <w:t>C</w:t>
                              </w:r>
                              <w:r w:rsidRPr="001E7FFB">
                                <w:rPr>
                                  <w:caps w:val="0"/>
                                </w:rPr>
                                <w:t>anal</w:t>
                              </w:r>
                            </w:p>
                          </w:txbxContent>
                        </wps:txbx>
                        <wps:bodyPr rot="0" vert="horz" wrap="square" lIns="18000" tIns="0" rIns="18000" bIns="0" anchor="t" anchorCtr="0" upright="1">
                          <a:noAutofit/>
                        </wps:bodyPr>
                      </wps:wsp>
                      <wps:wsp>
                        <wps:cNvPr id="547" name="Text Box 89"/>
                        <wps:cNvSpPr txBox="1">
                          <a:spLocks noChangeArrowheads="1"/>
                        </wps:cNvSpPr>
                        <wps:spPr bwMode="auto">
                          <a:xfrm>
                            <a:off x="450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1E7FFB" w:rsidRDefault="00F333D6" w:rsidP="00573B2F">
                              <w:pPr>
                                <w:pStyle w:val="Figure"/>
                              </w:pPr>
                              <w:r w:rsidRPr="001E7FFB">
                                <w:t>2</w:t>
                              </w:r>
                            </w:p>
                          </w:txbxContent>
                        </wps:txbx>
                        <wps:bodyPr rot="0" vert="horz" wrap="square" lIns="18000" tIns="0" rIns="18000" bIns="0" anchor="t" anchorCtr="0" upright="1">
                          <a:noAutofit/>
                        </wps:bodyPr>
                      </wps:wsp>
                      <wps:wsp>
                        <wps:cNvPr id="548" name="Text Box 90"/>
                        <wps:cNvSpPr txBox="1">
                          <a:spLocks noChangeArrowheads="1"/>
                        </wps:cNvSpPr>
                        <wps:spPr bwMode="auto">
                          <a:xfrm>
                            <a:off x="5625"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1E7FFB" w:rsidRDefault="00F333D6" w:rsidP="00573B2F">
                              <w:pPr>
                                <w:pStyle w:val="Figure"/>
                              </w:pPr>
                              <w:r w:rsidRPr="001E7FFB">
                                <w:t>3</w:t>
                              </w:r>
                            </w:p>
                          </w:txbxContent>
                        </wps:txbx>
                        <wps:bodyPr rot="0" vert="horz" wrap="square" lIns="18000" tIns="0" rIns="18000" bIns="0" anchor="t" anchorCtr="0" upright="1">
                          <a:noAutofit/>
                        </wps:bodyPr>
                      </wps:wsp>
                      <wps:wsp>
                        <wps:cNvPr id="549" name="Text Box 91"/>
                        <wps:cNvSpPr txBox="1">
                          <a:spLocks noChangeArrowheads="1"/>
                        </wps:cNvSpPr>
                        <wps:spPr bwMode="auto">
                          <a:xfrm>
                            <a:off x="672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1E7FFB" w:rsidRDefault="00F333D6" w:rsidP="00573B2F">
                              <w:pPr>
                                <w:pStyle w:val="Figure"/>
                              </w:pPr>
                              <w:r w:rsidRPr="001E7FFB">
                                <w:t>4</w:t>
                              </w:r>
                            </w:p>
                          </w:txbxContent>
                        </wps:txbx>
                        <wps:bodyPr rot="0" vert="horz" wrap="square" lIns="18000" tIns="0" rIns="18000" bIns="0" anchor="t" anchorCtr="0" upright="1">
                          <a:noAutofit/>
                        </wps:bodyPr>
                      </wps:wsp>
                      <wps:wsp>
                        <wps:cNvPr id="550" name="Text Box 92"/>
                        <wps:cNvSpPr txBox="1">
                          <a:spLocks noChangeArrowheads="1"/>
                        </wps:cNvSpPr>
                        <wps:spPr bwMode="auto">
                          <a:xfrm>
                            <a:off x="777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1E7FFB" w:rsidRDefault="00F333D6" w:rsidP="00573B2F">
                              <w:pPr>
                                <w:pStyle w:val="Figure"/>
                              </w:pPr>
                              <w:r w:rsidRPr="001E7FFB">
                                <w:t>5</w:t>
                              </w:r>
                            </w:p>
                          </w:txbxContent>
                        </wps:txbx>
                        <wps:bodyPr rot="0" vert="horz" wrap="square" lIns="18000" tIns="0" rIns="18000" bIns="0" anchor="t" anchorCtr="0" upright="1">
                          <a:noAutofit/>
                        </wps:bodyPr>
                      </wps:wsp>
                      <wps:wsp>
                        <wps:cNvPr id="551" name="Line 93"/>
                        <wps:cNvCnPr/>
                        <wps:spPr bwMode="auto">
                          <a:xfrm flipH="1">
                            <a:off x="4605" y="4248"/>
                            <a:ext cx="225" cy="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Line 94"/>
                        <wps:cNvCnPr/>
                        <wps:spPr bwMode="auto">
                          <a:xfrm>
                            <a:off x="5070" y="4248"/>
                            <a:ext cx="55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Line 95"/>
                        <wps:cNvCnPr/>
                        <wps:spPr bwMode="auto">
                          <a:xfrm>
                            <a:off x="4377" y="5429"/>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4" name="Line 96"/>
                        <wps:cNvCnPr/>
                        <wps:spPr bwMode="auto">
                          <a:xfrm>
                            <a:off x="5505" y="5420"/>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5" name="Line 97"/>
                        <wps:cNvCnPr/>
                        <wps:spPr bwMode="auto">
                          <a:xfrm>
                            <a:off x="7770" y="5420"/>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6" name="Line 98"/>
                        <wps:cNvCnPr/>
                        <wps:spPr bwMode="auto">
                          <a:xfrm>
                            <a:off x="2085" y="5282"/>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557" name="Text Box 99"/>
                        <wps:cNvSpPr txBox="1">
                          <a:spLocks noChangeArrowheads="1"/>
                        </wps:cNvSpPr>
                        <wps:spPr bwMode="auto">
                          <a:xfrm>
                            <a:off x="4235" y="4023"/>
                            <a:ext cx="1589"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FB04A2" w:rsidRDefault="00F333D6" w:rsidP="00573B2F">
                              <w:pPr>
                                <w:pStyle w:val="Figure"/>
                                <w:rPr>
                                  <w:lang w:val="es-BO"/>
                                </w:rPr>
                              </w:pPr>
                              <w:r w:rsidRPr="00FB04A2">
                                <w:rPr>
                                  <w:caps w:val="0"/>
                                  <w:lang w:val="es-BO"/>
                                </w:rPr>
                                <w:t>Umbral adaptativo</w:t>
                              </w:r>
                            </w:p>
                          </w:txbxContent>
                        </wps:txbx>
                        <wps:bodyPr rot="0" vert="horz" wrap="square" lIns="18000" tIns="0" rIns="18000" bIns="0" anchor="t" anchorCtr="0" upright="1">
                          <a:noAutofit/>
                        </wps:bodyPr>
                      </wps:wsp>
                      <wps:wsp>
                        <wps:cNvPr id="558" name="Line 100"/>
                        <wps:cNvCnPr/>
                        <wps:spPr bwMode="auto">
                          <a:xfrm>
                            <a:off x="3255" y="5252"/>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59" name="Line 101"/>
                        <wps:cNvCnPr/>
                        <wps:spPr bwMode="auto">
                          <a:xfrm>
                            <a:off x="4380" y="5132"/>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60" name="Line 102"/>
                        <wps:cNvCnPr/>
                        <wps:spPr bwMode="auto">
                          <a:xfrm>
                            <a:off x="5505" y="4983"/>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61" name="Line 103"/>
                        <wps:cNvCnPr/>
                        <wps:spPr bwMode="auto">
                          <a:xfrm>
                            <a:off x="7770" y="4983"/>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303ECB" id="Group 529" o:spid="_x0000_s1187" style="position:absolute;left:0;text-align:left;margin-left:47.25pt;margin-top:13.1pt;width:386.7pt;height:171.75pt;z-index:251662336" coordorigin="1677,2837"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">
                <v:shape id="Freeform 72" o:spid="_x0000_s1188" style="position:absolute;left:2940;top:5354;width:5473;height:157;visibility:visible;mso-wrap-style:square;v-text-anchor:top" coordsize="5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" path="m,5r,l1,3,2,4,3,5,4,4,5,3r1,l7,2,8,6,9,5,10,4r1,1l12,5,13,4r1,1l15,6r1,l17,5r1,2l19,8r1,l21,7r1,l23,4r,2l24,3r1,3l26,7r1,l28,8r1,l30,7,31,6r1,l33,7r1,1l35,7,36,6r1,2l38,9r1,1l40,11r1,l42,8r,2l43,9r1,l45,6,46,5r1,3l48,9r1,l50,8r1,l52,9r1,1l54,11r1,-1l56,7r,2l57,7r1,2l59,8,60,7,61,5r1,l63,8,64,7r1,l66,8,67,7r1,l69,6,70,5r1,2l72,6r1,2l74,9,75,6r,2l76,5r1,2l78,8,79,7r1,l81,8r1,l83,7r1,l85,7r1,2l87,10r1,l89,9,90,8r1,1l92,8,93,7r1,1l95,8,96,7r1,l98,7,99,6r1,-1l101,4r1,7l103,12r1,l105,8r,3l106,6r1,1l108,8r1,-1l110,6r1,-1l112,3r1,l114,5r1,3l116,9r1,-1l118,7r1,-3l119,6r1,-2l121,7r1,1l123,8r1,2l125,11r1,-3l126,10r1,-4l128,9r1,1l130,9r,-3l131,4r1,3l133,6r1,-2l135,6r1,2l137,10r1,1l139,10r1,-1l141,8r1,-1l143,9r1,1l145,9r1,-4l146,7r1,-4l148,5r1,1l150,7r1,-1l152,5r1,-1l154,5r1,l156,8r1,1l158,12r1,1l160,8r,4l161,7r1,l163,6r1,1l165,7r1,l167,8r1,-3l169,5r1,l171,6r1,1l173,7r1,l175,8r1,-1l177,4r1,-2l179,1r1,7l181,9r1,l183,6r,2l184,5r1,1l186,8r1,1l188,12r1,1l190,14r1,-1l192,12r1,-1l194,8r,1l195,7r1,-1l197,6r1,l199,6r1,2l201,8r1,1l203,10r1,1l205,11r1,-1l206,6r1,-2l208,7r1,3l210,13r1,1l212,13r1,-3l213,12r1,-5l215,6r1,l217,4r1,5l218,4r1,6l220,9r1,l222,8r1,l224,9r1,-1l226,8r1,-1l228,6r1,-2l230,3r1,-1l232,r1,1l234,3r1,1l236,5r1,1l238,7r1,1l240,8r1,-1l242,8r1,1l244,10r1,-1l246,7r1,-1l248,7r1,2l250,10r1,-1l252,8r1,1l254,8r1,1l256,10r1,-1l258,10r1,2l260,13r1,-1l262,9r,1l263,6r1,-1l265,3r1,l267,3r1,l269,7r1,1l271,4r,3l272,7r1,1l274,5r,2l275,6r1,-1l277,3r1,3l279,5r1,-2l281,5r1,1l283,5r1,l285,7r1,1l287,8r1,l289,5r,2l290,5r1,l292,5r1,2l294,8r1,-1l296,8r1,1l298,11r1,1l300,8r,3l301,7r1,-2l303,7r1,-1l305,6r1,l307,5r1,2l309,8r1,l311,7r1,1l313,8r1,l315,7r1,-4l317,3r1,1l319,3r1,2l321,8r1,1l323,10r1,-1l325,9r1,1l327,11r1,-1l329,8r1,-1l331,6r1,l333,5r1,1l335,7r1,5l337,13r1,-4l338,12r1,-4l340,8r1,l342,7r1,-3l344,1r1,1l346,2r1,1l348,5r1,1l350,6r1,-1l352,6r1,4l354,11r1,l356,11r1,-1l358,7r,2l359,8r1,3l361,12r1,-3l362,11r1,-5l364,6r1,2l366,6r1,-1l368,5r1,2l370,8r1,-1l372,5r1,-3l374,1r1,5l376,8r1,1l378,8r1,-2l380,5r1,1l382,5r1,3l384,9r1,1l386,9r1,-4l387,7r1,-2l389,6r1,-1l391,5r1,1l393,8r1,1l395,9r1,l397,8r1,1l399,8r1,-1l401,10r1,1l403,11r1,-3l404,10r1,-3l406,4r1,2l408,6r1,l410,7r1,1l412,7r1,l414,8r1,3l416,12r1,-1l418,9r1,-1l420,7r1,-4l422,3r1,1l424,5r1,1l426,5r1,1l428,8r1,1l430,9r1,l432,8r1,-1l434,6r1,1l436,11r1,1l438,8r,3l439,7r1,1l441,9r1,-3l443,6r1,-2l445,7r,-3l446,8r1,-1l448,4r1,-1l450,1r1,3l452,4r1,-1l454,4r1,2l456,7r1,-1l458,7r1,3l460,11r1,l462,7r,3l463,9r1,l465,6r1,-1l467,6r1,2l469,9r1,1l471,9r1,-3l472,8r1,-2l474,6r1,2l476,9r1,l478,5r1,-1l480,1r1,l482,2r1,3l484,6r1,l486,5r1,-1l488,3r1,-2l490,2r1,3l492,7r1,1l494,5r,2l495,8r1,1l497,8r1,-1l499,6r1,e" filled="f" strokecolor="#396" strokeweight=".7pt">
                  <v:path arrowok="t" o:connecttype="custom" o:connectlocs="843,247;1916,751;2879,381;3952,886;5035,1009;5987,1009;6951,1133;8023,886;8987,1009;10059,886;11143,886;12216,1379;13179,751;14263,505;15095,1256;16058,505;17130,1133;18094,751;19166,1009;20130,628;21202,505;22166,751;23249,1009;24202,1133;25165,1637;26117,1133;27080,1009;28153,505;29237,1256;30309,1133;31393,1133;32345,1009;33188,381;34272,1009;35224,1009;36187,628;37260,886;38344,628;39417,1009;40500,1133;41453,247;42536,1379;43368,1379;44452,886;45524,628;46488,628;47571,1009;48524,886;49607,1009;50680,505;51764,1009;52716,1009;53679,505;54752,751;55715,751;56667,751;57751,247;58824,628;59787,751" o:connectangles="0,0,0,0,0,0,0,0,0,0,0,0,0,0,0,0,0,0,0,0,0,0,0,0,0,0,0,0,0,0,0,0,0,0,0,0,0,0,0,0,0,0,0,0,0,0,0,0,0,0,0,0,0,0,0,0,0,0,0"/>
                </v:shape>
                <v:shape id="Freeform 73" o:spid="_x0000_s1189" style="position:absolute;left:2940;top:2934;width:5473;height:2495;visibility:visible;mso-wrap-style:square;v-text-anchor:top" coordsize="50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" path="m,314r,l1,314r1,1l3,314r1,-1l5,313r1,-1l7,312r1,l9,312r1,3l11,316r1,1l13,317r1,l15,317r1,-1l17,316r1,-1l19,314r1,1l21,315r1,1l23,315r1,-1l25,312r1,1l27,314r1,-1l29,314r1,l31,313r1,l33,313r1,-1l35,312r1,1l37,311r1,-2l39,309r1,5l41,315r1,-1l43,313r1,2l45,316r1,l47,316r1,-1l49,311r,2l50,311r1,l52,310r1,l54,312r1,l56,310r1,-2l58,311r1,l60,310r1,-3l62,307r1,3l64,311r1,l66,312r1,l68,313r1,l70,314r1,-1l72,312r1,-1l74,310r1,-3l76,307r1,1l78,309r1,l80,310r1,l82,310r1,l84,311r1,l86,310r1,1l88,312r1,-1l90,311r1,1l92,311r1,1l94,311r1,l96,310r1,l98,310r1,l100,310r1,1l102,312r1,l104,311r1,-4l106,306r1,-2l108,304r1,2l110,307r1,l112,306r1,-2l114,304r1,4l116,309r1,-1l118,306r1,l120,307r1,1l122,309r1,-1l124,306r1,l126,305r1,l128,302r1,3l130,307r1,1l132,309r1,1l134,309r1,-3l135,307r1,-3l137,302r1,1l139,304r1,1l141,305r1,-1l143,302r1,l145,305r1,l147,308r1,1l149,308r1,-3l150,306r1,-3l152,303r1,4l154,308r1,-1l155,301r1,l157,304r1,1l159,305r1,1l161,307r1,l163,306r1,-1l165,304r1,-1l167,304r1,-1l169,302r1,-1l171,302r1,-1l173,300r1,3l175,304r1,l177,303r1,-3l179,302r1,1l181,300r1,1l183,301r1,-2l185,297r1,3l187,303r1,1l189,301r,2l190,300r1,-2l192,297r1,-2l194,297r1,-1l196,297r1,l198,295r1,l200,296r1,1l202,297r1,2l204,300r1,-3l205,299r1,-3l207,295r1,-2l209,293r1,2l211,296r1,-1l213,295r1,l215,293r1,l217,291r1,-1l219,293r1,1l221,295r1,1l223,295r1,-2l225,294r1,-1l227,292r1,-1l229,291r1,l231,292r1,1l233,292r1,-3l235,289r1,l237,290r1,2l239,293r1,-1l241,291r1,-2l243,288r1,l245,287r1,l247,285r1,3l249,289r1,-1l251,288r1,1l253,288r1,-1l255,288r1,1l257,286r,2l258,287r1,1l260,289r1,1l262,289r1,l264,288r1,l266,287r1,l268,288r1,1l270,288r1,-4l272,284r1,2l274,287r1,l276,288r1,-3l277,287r1,-4l279,284r1,2l281,287r1,l283,287r1,-1l285,286r1,l287,285r1,-1l289,283r1,-1l291,283r1,2l293,288r1,1l295,283r,5l296,281r1,1l298,283r1,2l300,286r1,l302,286r1,l304,285r1,-1l306,286r1,1l308,287r1,-3l309,286r1,-3l311,284r1,1l313,283r1,l315,280r1,-4l317,270r1,-1l319,263r1,-10l321,247r1,-4l323,237r1,-14l325,211r1,-10l327,190r1,-17l329,164r1,-11l331,140r1,-17l333,114r1,-7l335,101r1,-6l337,84r1,-7l339,70r1,-8l341,50r1,-8l343,33r1,-8l345,14r1,-5l347,6r1,-3l349,1,350,r1,1l352,3r1,6l354,14r1,6l356,27r1,11l358,45r1,9l360,61r1,10l362,78r1,9l364,97r1,13l366,120r1,12l368,144r1,21l370,176r1,9l372,194r1,7l374,215r1,8l376,235r1,10l378,253r1,5l380,268r1,2l382,280r1,1l384,283r1,1l386,285r1,-1l388,284r1,-1l390,281r1,2l392,284r1,1l394,284r1,1l396,286r1,-1l398,286r1,-1l400,286r1,l402,285r1,l404,286r1,-1l406,286r1,-1l408,287r1,1l410,287r1,1l412,287r1,-1l414,285r1,1l416,285r1,l418,286r1,-1l420,285r1,-1l422,285r1,1l424,287r1,-1l426,285r1,-1l428,283r1,-1l430,283r1,l432,285r1,1l434,286r1,-1l436,286r1,1l438,288r1,-1l440,286r1,1l442,288r1,1l444,285r,3l445,282r1,2l447,285r1,1l449,287r1,l451,287r1,l453,287r1,1l455,288r1,-1l457,286r1,1l459,287r1,l461,287r1,1l463,289r1,1l465,290r1,-1l467,288r1,1l469,291r1,1l471,293r1,1l473,293r1,l475,293r1,3l477,297r1,-3l478,296r1,-3l480,295r1,l482,294r1,1l484,295r1,2l486,298r1,1l488,300r1,-1l490,299r1,l492,298r1,-1l494,296r1,-1l496,297r1,1l498,297r1,1l500,294r,3e" filled="f" strokecolor="red" strokeweight=".7pt">
                  <v:path arrowok="t" o:connecttype="custom" o:connectlocs="843,19330;1916,19574;2999,19330;4072,19330;5156,19393;6108,19267;7192,19204;8264,19393;9348,19141;10421,19267;11504,19204;12577,19016;13661,18834;14733,19078;15817,19141;16769,18897;17853,19078;18696,18646;19768,18834;20852,18772;21925,18646;22888,18457;23961,18339;24924,18150;25997,18024;27080,18150;28153,17906;29237,17843;30309,17843;31273,17961;32345,17843;33309,17528;34392,17654;35345,17843;36428,17654;37381,17654;38464,15301;39537,9476;40621,4337;41693,189;42777,2353;43850,7430;44933,13813;46006,17528;47090,17654;48162,17654;49246,17843;50319,17654;51402,17473;52475,17843;53438,17591;54511,17843;55595,17961;56667,18150;57631,18276;58714,18520;59787,18457" o:connectangles="0,0,0,0,0,0,0,0,0,0,0,0,0,0,0,0,0,0,0,0,0,0,0,0,0,0,0,0,0,0,0,0,0,0,0,0,0,0,0,0,0,0,0,0,0,0,0,0,0,0,0,0,0,0,0,0,0"/>
                </v:shape>
                <v:line id="Line 74" o:spid="_x0000_s1190" style="position:absolute;flip:y;visibility:visible;mso-wrap-style:square" from="2940,2837" to="2940,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">
                  <v:stroke endarrow="block"/>
                </v:line>
                <v:line id="Line 75" o:spid="_x0000_s1191" style="position:absolute;visibility:visible;mso-wrap-style:square" from="2940,5822" to="8760,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">
                  <v:stroke endarrow="block"/>
                </v:line>
                <v:line id="Line 76" o:spid="_x0000_s1192" style="position:absolute;visibility:visible;mso-wrap-style:square" from="4050,5792" to="4050,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"/>
                <v:line id="Line 77" o:spid="_x0000_s1193" style="position:absolute;visibility:visible;mso-wrap-style:square" from="5160,5792" to="5160,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XixwAAANwAAAAPAAAAZHJzL2Rvd25yZXYueG1sRI9Pa8JA&#10;FMTvhX6H5Qm91Y0Vg0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FNtxeLHAAAA3AAA&#10;AA8AAAAAAAAAAAAAAAAABwIAAGRycy9kb3ducmV2LnhtbFBLBQYAAAAAAwADALcAAAD7AgAAAAA=&#10;"/>
                <v:line id="Line 78" o:spid="_x0000_s1194" style="position:absolute;visibility:visible;mso-wrap-style:square" from="6270,5792" to="6270,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uV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KO/W5XHAAAA3AAA&#10;AA8AAAAAAAAAAAAAAAAABwIAAGRycy9kb3ducmV2LnhtbFBLBQYAAAAAAwADALcAAAD7AgAAAAA=&#10;"/>
                <v:line id="Line 79" o:spid="_x0000_s1195" style="position:absolute;visibility:visible;mso-wrap-style:square" from="7380,5792" to="7380,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OxwAAANwAAAAPAAAAZHJzL2Rvd25yZXYueG1sRI9Ba8JA&#10;FITvBf/D8gq91U0rT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Mzz/g7HAAAA3AAA&#10;AA8AAAAAAAAAAAAAAAAABwIAAGRycy9kb3ducmV2LnhtbFBLBQYAAAAAAwADALcAAAD7AgAAAAA=&#10;"/>
                <v:line id="Line 80" o:spid="_x0000_s1196" style="position:absolute;visibility:visible;mso-wrap-style:square" from="8475,5792" to="8475,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p8xAAAANwAAAAPAAAAZHJzL2Rvd25yZXYueG1sRE/LasJA&#10;FN0X/IfhCu7qxEpD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L1sanzEAAAA3AAAAA8A&#10;AAAAAAAAAAAAAAAABwIAAGRycy9kb3ducmV2LnhtbFBLBQYAAAAAAwADALcAAAD4AgAAAAA=&#10;"/>
                <v:line id="Line 81" o:spid="_x0000_s1197" style="position:absolute;visibility:visible;mso-wrap-style:square" from="3255,5405" to="3705,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" strokeweight="2pt"/>
                <v:line id="Line 82" o:spid="_x0000_s1198" style="position:absolute;visibility:visible;mso-wrap-style:square" from="4380,5312" to="4830,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83" o:spid="_x0000_s1199" style="position:absolute;visibility:visible;mso-wrap-style:square" from="5505,5177" to="5955,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WwAAAANwAAAAPAAAAZHJzL2Rvd25yZXYueG1sRI/BCsIw&#10;EETvgv8QVvCmqaI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htqUlsAAAADcAAAADwAAAAAA&#10;AAAAAAAAAAAHAgAAZHJzL2Rvd25yZXYueG1sUEsFBgAAAAADAAMAtwAAAPQCAAAAAA==&#10;" strokeweight="2pt"/>
                <v:line id="Line 84" o:spid="_x0000_s1200" style="position:absolute;visibility:visible;mso-wrap-style:square" from="7770,5192" to="8220,5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rhwAAAANwAAAAPAAAAZHJzL2Rvd25yZXYueG1sRI/BCsIw&#10;EETvgv8QVvCmqaI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dggK4cAAAADcAAAADwAAAAAA&#10;AAAAAAAAAAAHAgAAZHJzL2Rvd25yZXYueG1sUEsFBgAAAAADAAMAtwAAAPQCAAAAAA==&#10;" strokeweight="2pt"/>
                <v:shape id="Text Box 85" o:spid="_x0000_s1201" type="#_x0000_t202" style="position:absolute;left:3375;top:586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" filled="f" stroked="f">
                  <v:textbox inset=".5mm,0,.5mm,0">
                    <w:txbxContent>
                      <w:p w:rsidR="00F333D6" w:rsidRPr="001E7FFB" w:rsidRDefault="00F333D6" w:rsidP="00573B2F">
                        <w:pPr>
                          <w:pStyle w:val="Figure"/>
                        </w:pPr>
                        <w:r w:rsidRPr="001E7FFB">
                          <w:t>1</w:t>
                        </w:r>
                      </w:p>
                    </w:txbxContent>
                  </v:textbox>
                </v:shape>
                <v:shape id="Text Box 86" o:spid="_x0000_s1202" type="#_x0000_t202" style="position:absolute;left:2613;top:283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" filled="f" stroked="f">
                  <v:textbox inset=".5mm,0,.5mm,0">
                    <w:txbxContent>
                      <w:p w:rsidR="00F333D6" w:rsidRPr="001E7FFB" w:rsidRDefault="00F333D6" w:rsidP="00573B2F">
                        <w:pPr>
                          <w:pStyle w:val="Figure"/>
                        </w:pPr>
                        <w:r w:rsidRPr="001E7FFB">
                          <w:t>A</w:t>
                        </w:r>
                      </w:p>
                    </w:txbxContent>
                  </v:textbox>
                </v:shape>
                <v:shape id="Text Box 87" o:spid="_x0000_s1203" type="#_x0000_t202" style="position:absolute;left:1677;top:5094;width:121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" filled="f" stroked="f">
                  <v:textbox inset=".5mm,0,.5mm,0">
                    <w:txbxContent>
                      <w:p w:rsidR="00F333D6" w:rsidRPr="00FB04A2" w:rsidRDefault="00F333D6" w:rsidP="00573B2F">
                        <w:pPr>
                          <w:pStyle w:val="Figure"/>
                          <w:rPr>
                            <w:lang w:val="es-BO"/>
                          </w:rPr>
                        </w:pPr>
                        <w:r w:rsidRPr="00FB04A2">
                          <w:rPr>
                            <w:caps w:val="0"/>
                            <w:lang w:val="es-BO"/>
                          </w:rPr>
                          <w:t xml:space="preserve">Umbral </w:t>
                        </w:r>
                        <w:r w:rsidRPr="00FB04A2">
                          <w:rPr>
                            <w:caps w:val="0"/>
                            <w:lang w:val="es-BO"/>
                          </w:rPr>
                          <w:br/>
                          <w:t>común</w:t>
                        </w:r>
                      </w:p>
                    </w:txbxContent>
                  </v:textbox>
                </v:shape>
                <v:shape id="Text Box 88" o:spid="_x0000_s1204" type="#_x0000_t202" style="position:absolute;left:8478;top:5867;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" filled="f" stroked="f">
                  <v:textbox inset=".5mm,0,.5mm,0">
                    <w:txbxContent>
                      <w:p w:rsidR="00F333D6" w:rsidRPr="001E7FFB" w:rsidRDefault="00F333D6" w:rsidP="00573B2F">
                        <w:pPr>
                          <w:pStyle w:val="Figure"/>
                        </w:pPr>
                        <w:r>
                          <w:rPr>
                            <w:caps w:val="0"/>
                          </w:rPr>
                          <w:t>C</w:t>
                        </w:r>
                        <w:r w:rsidRPr="001E7FFB">
                          <w:rPr>
                            <w:caps w:val="0"/>
                          </w:rPr>
                          <w:t>anal</w:t>
                        </w:r>
                      </w:p>
                    </w:txbxContent>
                  </v:textbox>
                </v:shape>
                <v:shape id="Text Box 89" o:spid="_x0000_s1205" type="#_x0000_t202" style="position:absolute;left:4500;top:586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" filled="f" stroked="f">
                  <v:textbox inset=".5mm,0,.5mm,0">
                    <w:txbxContent>
                      <w:p w:rsidR="00F333D6" w:rsidRPr="001E7FFB" w:rsidRDefault="00F333D6" w:rsidP="00573B2F">
                        <w:pPr>
                          <w:pStyle w:val="Figure"/>
                        </w:pPr>
                        <w:r w:rsidRPr="001E7FFB">
                          <w:t>2</w:t>
                        </w:r>
                      </w:p>
                    </w:txbxContent>
                  </v:textbox>
                </v:shape>
                <v:shape id="Text Box 90" o:spid="_x0000_s1206" type="#_x0000_t202" style="position:absolute;left:5625;top:586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" filled="f" stroked="f">
                  <v:textbox inset=".5mm,0,.5mm,0">
                    <w:txbxContent>
                      <w:p w:rsidR="00F333D6" w:rsidRPr="001E7FFB" w:rsidRDefault="00F333D6" w:rsidP="00573B2F">
                        <w:pPr>
                          <w:pStyle w:val="Figure"/>
                        </w:pPr>
                        <w:r w:rsidRPr="001E7FFB">
                          <w:t>3</w:t>
                        </w:r>
                      </w:p>
                    </w:txbxContent>
                  </v:textbox>
                </v:shape>
                <v:shape id="Text Box 91" o:spid="_x0000_s1207" type="#_x0000_t202" style="position:absolute;left:6720;top:586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" filled="f" stroked="f">
                  <v:textbox inset=".5mm,0,.5mm,0">
                    <w:txbxContent>
                      <w:p w:rsidR="00F333D6" w:rsidRPr="001E7FFB" w:rsidRDefault="00F333D6" w:rsidP="00573B2F">
                        <w:pPr>
                          <w:pStyle w:val="Figure"/>
                        </w:pPr>
                        <w:r w:rsidRPr="001E7FFB">
                          <w:t>4</w:t>
                        </w:r>
                      </w:p>
                    </w:txbxContent>
                  </v:textbox>
                </v:shape>
                <v:shape id="Text Box 92" o:spid="_x0000_s1208" type="#_x0000_t202" style="position:absolute;left:7770;top:5867;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" filled="f" stroked="f">
                  <v:textbox inset=".5mm,0,.5mm,0">
                    <w:txbxContent>
                      <w:p w:rsidR="00F333D6" w:rsidRPr="001E7FFB" w:rsidRDefault="00F333D6" w:rsidP="00573B2F">
                        <w:pPr>
                          <w:pStyle w:val="Figure"/>
                        </w:pPr>
                        <w:r w:rsidRPr="001E7FFB">
                          <w:t>5</w:t>
                        </w:r>
                      </w:p>
                    </w:txbxContent>
                  </v:textbox>
                </v:shape>
                <v:line id="Line 93" o:spid="_x0000_s1209" style="position:absolute;flip:x;visibility:visible;mso-wrap-style:square" from="4605,4248" to="4830,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">
                  <v:stroke endarrow="block"/>
                </v:line>
                <v:line id="Line 94" o:spid="_x0000_s1210" style="position:absolute;visibility:visible;mso-wrap-style:square" from="5070,4248" to="5625,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">
                  <v:stroke endarrow="block"/>
                </v:line>
                <v:line id="Line 95" o:spid="_x0000_s1211" style="position:absolute;visibility:visible;mso-wrap-style:square" from="4377,5429" to="4827,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" strokeweight="2pt">
                  <v:stroke dashstyle="1 1"/>
                </v:line>
                <v:line id="Line 96" o:spid="_x0000_s1212" style="position:absolute;visibility:visible;mso-wrap-style:square" from="5505,5420" to="5955,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" strokeweight="2pt">
                  <v:stroke dashstyle="1 1"/>
                </v:line>
                <v:line id="Line 97" o:spid="_x0000_s1213" style="position:absolute;visibility:visible;mso-wrap-style:square" from="7770,5420" to="8220,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" strokeweight="2pt">
                  <v:stroke dashstyle="1 1"/>
                </v:line>
                <v:line id="Line 98" o:spid="_x0000_s1214" style="position:absolute;visibility:visible;mso-wrap-style:square" from="2085,5282" to="8475,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" strokecolor="green">
                  <v:stroke dashstyle="dash"/>
                </v:line>
                <v:shape id="Text Box 99" o:spid="_x0000_s1215" type="#_x0000_t202" style="position:absolute;left:4235;top:4023;width:1589;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" filled="f" stroked="f">
                  <v:textbox inset=".5mm,0,.5mm,0">
                    <w:txbxContent>
                      <w:p w:rsidR="00F333D6" w:rsidRPr="00FB04A2" w:rsidRDefault="00F333D6" w:rsidP="00573B2F">
                        <w:pPr>
                          <w:pStyle w:val="Figure"/>
                          <w:rPr>
                            <w:lang w:val="es-BO"/>
                          </w:rPr>
                        </w:pPr>
                        <w:r w:rsidRPr="00FB04A2">
                          <w:rPr>
                            <w:caps w:val="0"/>
                            <w:lang w:val="es-BO"/>
                          </w:rPr>
                          <w:t>Umbral adaptativo</w:t>
                        </w:r>
                      </w:p>
                    </w:txbxContent>
                  </v:textbox>
                </v:shape>
                <v:line id="Line 100" o:spid="_x0000_s1216" style="position:absolute;visibility:visible;mso-wrap-style:square" from="3255,5252" to="3705,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" strokecolor="red">
                  <v:stroke dashstyle="dash"/>
                </v:line>
                <v:line id="Line 101" o:spid="_x0000_s1217" style="position:absolute;visibility:visible;mso-wrap-style:square" from="4380,5132" to="4830,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" strokecolor="red">
                  <v:stroke dashstyle="dash"/>
                </v:line>
                <v:line id="Line 102" o:spid="_x0000_s1218" style="position:absolute;visibility:visible;mso-wrap-style:square" from="5505,4983" to="5955,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" strokecolor="red">
                  <v:stroke dashstyle="dash"/>
                </v:line>
                <v:line id="Line 103" o:spid="_x0000_s1219" style="position:absolute;visibility:visible;mso-wrap-style:square" from="7770,4983" to="8220,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" strokecolor="red">
                  <v:stroke dashstyle="dash"/>
                </v:line>
              </v:group>
            </w:pict>
          </mc:Fallback>
        </mc:AlternateContent>
      </w: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r w:rsidRPr="00680081">
        <w:rPr>
          <w:noProof/>
          <w:lang w:val="en-GB" w:eastAsia="en-GB"/>
        </w:rPr>
        <mc:AlternateContent>
          <mc:Choice Requires="wps">
            <w:drawing>
              <wp:anchor distT="0" distB="0" distL="114300" distR="114300" simplePos="0" relativeHeight="251669504" behindDoc="0" locked="0" layoutInCell="1" allowOverlap="1" wp14:anchorId="095B9B34" wp14:editId="1A5DD935">
                <wp:simplePos x="0" y="0"/>
                <wp:positionH relativeFrom="column">
                  <wp:posOffset>1349375</wp:posOffset>
                </wp:positionH>
                <wp:positionV relativeFrom="paragraph">
                  <wp:posOffset>142240</wp:posOffset>
                </wp:positionV>
                <wp:extent cx="285750" cy="0"/>
                <wp:effectExtent l="15875" t="18415" r="12700" b="19685"/>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07544" id="Straight Connector 52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11.2pt" to="128.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" strokeweight="2pt">
                <v:stroke dashstyle="1 1"/>
              </v:line>
            </w:pict>
          </mc:Fallback>
        </mc:AlternateContent>
      </w:r>
    </w:p>
    <w:p w:rsidR="00573B2F" w:rsidRDefault="00573B2F" w:rsidP="00573B2F">
      <w:pPr>
        <w:rPr>
          <w:lang w:val="es-ES_tradnl"/>
        </w:rPr>
      </w:pPr>
    </w:p>
    <w:p w:rsidR="00573B2F" w:rsidRPr="00BD7660" w:rsidRDefault="00573B2F" w:rsidP="00573B2F">
      <w:pPr>
        <w:spacing w:before="0"/>
        <w:jc w:val="right"/>
        <w:rPr>
          <w:sz w:val="16"/>
          <w:szCs w:val="16"/>
          <w:lang w:val="es-ES_tradnl"/>
        </w:rPr>
      </w:pPr>
    </w:p>
    <w:p w:rsidR="00573B2F" w:rsidRPr="00680081" w:rsidRDefault="00573B2F" w:rsidP="00573B2F">
      <w:pPr>
        <w:rPr>
          <w:lang w:val="es-ES_tradnl"/>
        </w:rPr>
      </w:pPr>
    </w:p>
    <w:p w:rsidR="00573B2F" w:rsidRPr="00680081" w:rsidRDefault="00573B2F" w:rsidP="00573B2F">
      <w:pPr>
        <w:rPr>
          <w:lang w:val="es-ES_tradnl"/>
        </w:rPr>
      </w:pPr>
      <w:r w:rsidRPr="00680081">
        <w:rPr>
          <w:lang w:val="es-ES_tradnl"/>
        </w:rPr>
        <w:t>En la Fig. 5 el nivel de ruido en los canales 2, 3 y 5 han aumentado debido a la señal del canal 4 (línea delgada roja). Si se utiliza el canal 1 para medir el nivel de ruido común (líneas discontinuas gruesas de color negro), el umbral común resultante (línea discontinua delgada de color verde) sería tan pequeño que los canales 3 y 5 también parecerían estar ocupados cuando aparezca en el canal 4 una señal como la del ejemplo. Si el nivel de ruido se mide en cada canal por separado (línea gruesa negra), los umbrales adaptativos resultantes (líneas discontinuas delgadas en color rojo) impiden que aparezcan esas ocupaciones ficticias. La sensibilidad global de la medición no se reduce, porque la señal en el canal 4 desaparece (línea delgada verde), los umbrales de los canales 2, 3 y 5 bajarían de nuevo al umbral común.</w:t>
      </w:r>
    </w:p>
    <w:p w:rsidR="00573B2F" w:rsidRPr="00680081" w:rsidRDefault="00573B2F" w:rsidP="00573B2F">
      <w:pPr>
        <w:rPr>
          <w:lang w:val="es-ES_tradnl"/>
        </w:rPr>
      </w:pPr>
      <w:r w:rsidRPr="00680081">
        <w:rPr>
          <w:lang w:val="es-ES_tradnl"/>
        </w:rPr>
        <w:t>Al igual que al medir el nivel de ruido en frecuencias no utilizadas, la configuración básica (tiempo, ancho de banda) tiene que ser igual a la utilizada al medir la ocupación real, y el umbral ha de ser al menos de 3 a 5 dB mayor que el nivel de ruido medido. Por las mismas razones antes mencionadas, este método es más preciso si el ruido se mide en cada barrido, justo antes de medir la ocupación real.</w:t>
      </w:r>
    </w:p>
    <w:p w:rsidR="00573B2F" w:rsidRPr="00680081" w:rsidRDefault="00573B2F" w:rsidP="00573B2F">
      <w:pPr>
        <w:pStyle w:val="Headingb"/>
        <w:rPr>
          <w:lang w:val="es-ES_tradnl"/>
        </w:rPr>
      </w:pPr>
      <w:r w:rsidRPr="00680081">
        <w:rPr>
          <w:lang w:val="es-ES_tradnl"/>
        </w:rPr>
        <w:t>Umbral calculado</w:t>
      </w:r>
    </w:p>
    <w:p w:rsidR="00573B2F" w:rsidRPr="00680081" w:rsidRDefault="00573B2F" w:rsidP="00573B2F">
      <w:pPr>
        <w:rPr>
          <w:lang w:val="es-ES_tradnl"/>
        </w:rPr>
      </w:pPr>
      <w:r w:rsidRPr="00680081">
        <w:rPr>
          <w:lang w:val="es-ES_tradnl"/>
        </w:rPr>
        <w:t>Si no se conocen las frecuencias no utilizadas adecuadas ni los instantes en que el canal está libre, el umbral también puede calcularse a partir de los niveles medidos mediante un barrido. No obstante, este método sólo funciona al medir la ocupación de una banda de frecuencias o de múltiples canales de idéntico ancho de banda.</w:t>
      </w:r>
    </w:p>
    <w:p w:rsidR="00573B2F" w:rsidRPr="00680081" w:rsidRDefault="00573B2F" w:rsidP="00573B2F">
      <w:pPr>
        <w:rPr>
          <w:lang w:val="es-ES_tradnl"/>
        </w:rPr>
      </w:pPr>
      <w:r w:rsidRPr="00680081">
        <w:rPr>
          <w:lang w:val="es-ES_tradnl"/>
        </w:rPr>
        <w:t>Para calcular el nivel de ruido se puede recurrir al «método del 80%» descrito en la Recomendación UIT-R SM.1753, del modo siguiente: se descarta el 80% de todas las muestras que representan los niveles más elevados y el 20% restante que representa los niveles inferiores se promedian linealmente. El resultado es el nivel de ruido. Al igual que en los otros métodos, el umbral definitivo tiene que ser de 3 a 5 dB mayor que el nivel de ruido calculado.</w:t>
      </w:r>
    </w:p>
    <w:p w:rsidR="00573B2F" w:rsidRPr="00680081" w:rsidRDefault="00573B2F" w:rsidP="00573B2F">
      <w:pPr>
        <w:rPr>
          <w:lang w:val="es-ES_tradnl"/>
        </w:rPr>
      </w:pPr>
      <w:r w:rsidRPr="00680081">
        <w:rPr>
          <w:lang w:val="es-ES_tradnl"/>
        </w:rPr>
        <w:t>La mejor manera de aplicar este método es utilizar en el cálculo todas las muestras medidas en todos los canales (o frecuencias) durante toda la observación. De este modo se obtiene un valor estático para el umbral. Nuevamente, este método sólo puede utilizarse si el nivel de ruido no varía con el tiempo.</w:t>
      </w:r>
    </w:p>
    <w:p w:rsidR="00573B2F" w:rsidRPr="00680081" w:rsidRDefault="00573B2F" w:rsidP="00573B2F">
      <w:pPr>
        <w:rPr>
          <w:lang w:val="es-ES_tradnl"/>
        </w:rPr>
      </w:pPr>
      <w:r w:rsidRPr="00680081">
        <w:rPr>
          <w:lang w:val="es-ES_tradnl"/>
        </w:rPr>
        <w:t>Puede obtenerse una mejor adaptación del umbral al nivel de ruido instantáneo si en el método del 80% se utilizan exclusivamente las muestras de un barrido (o un barrido de todos los canales, respectivamente) y el cálculo del nivel de ruido se repite antes de cada barrido.</w:t>
      </w:r>
    </w:p>
    <w:p w:rsidR="00573B2F" w:rsidRPr="00680081" w:rsidRDefault="00573B2F" w:rsidP="00573B2F">
      <w:pPr>
        <w:rPr>
          <w:lang w:val="es-ES_tradnl"/>
        </w:rPr>
      </w:pPr>
      <w:r w:rsidRPr="00680081">
        <w:rPr>
          <w:lang w:val="es-ES_tradnl"/>
        </w:rPr>
        <w:lastRenderedPageBreak/>
        <w:t>La ventaja de este método de cálculo es que no requiere canales no utilizados o tiempos muertos (o conocer éstos). Sin embargo, tiene el inconveniente de que el nivel de ruido calculado aumenta con el número de canales ocupados con niveles elevados. En estos instantes se pierde la sensibilidad de medición.</w:t>
      </w:r>
    </w:p>
    <w:p w:rsidR="00573B2F" w:rsidRPr="00680081" w:rsidRDefault="00573B2F" w:rsidP="00573B2F">
      <w:pPr>
        <w:pStyle w:val="FigureNo"/>
        <w:rPr>
          <w:lang w:val="es-ES_tradnl"/>
        </w:rPr>
      </w:pPr>
      <w:r w:rsidRPr="00680081">
        <w:rPr>
          <w:lang w:val="es-ES_tradnl"/>
        </w:rPr>
        <w:t>FigurA 6</w:t>
      </w:r>
    </w:p>
    <w:p w:rsidR="00573B2F" w:rsidRPr="00680081" w:rsidRDefault="00573B2F" w:rsidP="00573B2F">
      <w:pPr>
        <w:pStyle w:val="Figuretitle"/>
        <w:keepLines/>
        <w:rPr>
          <w:lang w:val="es-ES_tradnl"/>
        </w:rPr>
      </w:pPr>
      <w:r w:rsidRPr="00680081">
        <w:rPr>
          <w:lang w:val="es-ES_tradnl"/>
        </w:rPr>
        <w:t>Dependencia del umbral y la ocupación</w:t>
      </w:r>
    </w:p>
    <w:p w:rsidR="00573B2F" w:rsidRPr="00680081" w:rsidRDefault="00573B2F" w:rsidP="00573B2F">
      <w:pPr>
        <w:keepNext/>
        <w:keepLines/>
        <w:rPr>
          <w:lang w:val="es-ES_tradnl"/>
        </w:rPr>
      </w:pPr>
    </w:p>
    <w:p w:rsidR="00573B2F" w:rsidRPr="00680081" w:rsidRDefault="00573B2F" w:rsidP="00573B2F">
      <w:pPr>
        <w:keepNext/>
        <w:keepLines/>
        <w:rPr>
          <w:lang w:val="es-ES_tradnl"/>
        </w:rPr>
      </w:pPr>
      <w:r w:rsidRPr="00680081">
        <w:rPr>
          <w:noProof/>
          <w:lang w:val="en-GB" w:eastAsia="en-GB"/>
        </w:rPr>
        <mc:AlternateContent>
          <mc:Choice Requires="wpg">
            <w:drawing>
              <wp:anchor distT="0" distB="0" distL="114300" distR="114300" simplePos="0" relativeHeight="251663360" behindDoc="0" locked="0" layoutInCell="1" allowOverlap="1" wp14:anchorId="1D6297E4" wp14:editId="6A69C88D">
                <wp:simplePos x="0" y="0"/>
                <wp:positionH relativeFrom="column">
                  <wp:posOffset>697791</wp:posOffset>
                </wp:positionH>
                <wp:positionV relativeFrom="paragraph">
                  <wp:posOffset>0</wp:posOffset>
                </wp:positionV>
                <wp:extent cx="4911090" cy="2181225"/>
                <wp:effectExtent l="0" t="38100" r="3810" b="9525"/>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164" y="4653"/>
                          <a:chExt cx="7734" cy="3435"/>
                        </a:xfrm>
                      </wpg:grpSpPr>
                      <wps:wsp>
                        <wps:cNvPr id="508" name="Freeform 105"/>
                        <wps:cNvSpPr>
                          <a:spLocks/>
                        </wps:cNvSpPr>
                        <wps:spPr bwMode="auto">
                          <a:xfrm>
                            <a:off x="2622" y="6147"/>
                            <a:ext cx="5625" cy="1207"/>
                          </a:xfrm>
                          <a:custGeom>
                            <a:avLst/>
                            <a:gdLst>
                              <a:gd name="T0" fmla="*/ 79 w 500"/>
                              <a:gd name="T1" fmla="*/ 1179 h 85"/>
                              <a:gd name="T2" fmla="*/ 169 w 500"/>
                              <a:gd name="T3" fmla="*/ 1079 h 85"/>
                              <a:gd name="T4" fmla="*/ 259 w 500"/>
                              <a:gd name="T5" fmla="*/ 1164 h 85"/>
                              <a:gd name="T6" fmla="*/ 338 w 500"/>
                              <a:gd name="T7" fmla="*/ 1136 h 85"/>
                              <a:gd name="T8" fmla="*/ 428 w 500"/>
                              <a:gd name="T9" fmla="*/ 1150 h 85"/>
                              <a:gd name="T10" fmla="*/ 506 w 500"/>
                              <a:gd name="T11" fmla="*/ 1136 h 85"/>
                              <a:gd name="T12" fmla="*/ 608 w 500"/>
                              <a:gd name="T13" fmla="*/ 1136 h 85"/>
                              <a:gd name="T14" fmla="*/ 698 w 500"/>
                              <a:gd name="T15" fmla="*/ 1122 h 85"/>
                              <a:gd name="T16" fmla="*/ 799 w 500"/>
                              <a:gd name="T17" fmla="*/ 1193 h 85"/>
                              <a:gd name="T18" fmla="*/ 889 w 500"/>
                              <a:gd name="T19" fmla="*/ 1093 h 85"/>
                              <a:gd name="T20" fmla="*/ 979 w 500"/>
                              <a:gd name="T21" fmla="*/ 1079 h 85"/>
                              <a:gd name="T22" fmla="*/ 1069 w 500"/>
                              <a:gd name="T23" fmla="*/ 1051 h 85"/>
                              <a:gd name="T24" fmla="*/ 1170 w 500"/>
                              <a:gd name="T25" fmla="*/ 880 h 85"/>
                              <a:gd name="T26" fmla="*/ 1271 w 500"/>
                              <a:gd name="T27" fmla="*/ 724 h 85"/>
                              <a:gd name="T28" fmla="*/ 1384 w 500"/>
                              <a:gd name="T29" fmla="*/ 710 h 85"/>
                              <a:gd name="T30" fmla="*/ 1496 w 500"/>
                              <a:gd name="T31" fmla="*/ 724 h 85"/>
                              <a:gd name="T32" fmla="*/ 1609 w 500"/>
                              <a:gd name="T33" fmla="*/ 838 h 85"/>
                              <a:gd name="T34" fmla="*/ 1699 w 500"/>
                              <a:gd name="T35" fmla="*/ 1037 h 85"/>
                              <a:gd name="T36" fmla="*/ 1789 w 500"/>
                              <a:gd name="T37" fmla="*/ 1108 h 85"/>
                              <a:gd name="T38" fmla="*/ 1890 w 500"/>
                              <a:gd name="T39" fmla="*/ 1079 h 85"/>
                              <a:gd name="T40" fmla="*/ 1980 w 500"/>
                              <a:gd name="T41" fmla="*/ 1122 h 85"/>
                              <a:gd name="T42" fmla="*/ 2081 w 500"/>
                              <a:gd name="T43" fmla="*/ 1108 h 85"/>
                              <a:gd name="T44" fmla="*/ 2183 w 500"/>
                              <a:gd name="T45" fmla="*/ 1136 h 85"/>
                              <a:gd name="T46" fmla="*/ 2284 w 500"/>
                              <a:gd name="T47" fmla="*/ 1193 h 85"/>
                              <a:gd name="T48" fmla="*/ 2385 w 500"/>
                              <a:gd name="T49" fmla="*/ 1150 h 85"/>
                              <a:gd name="T50" fmla="*/ 2486 w 500"/>
                              <a:gd name="T51" fmla="*/ 1150 h 85"/>
                              <a:gd name="T52" fmla="*/ 2588 w 500"/>
                              <a:gd name="T53" fmla="*/ 1079 h 85"/>
                              <a:gd name="T54" fmla="*/ 2689 w 500"/>
                              <a:gd name="T55" fmla="*/ 1108 h 85"/>
                              <a:gd name="T56" fmla="*/ 2779 w 500"/>
                              <a:gd name="T57" fmla="*/ 1150 h 85"/>
                              <a:gd name="T58" fmla="*/ 2869 w 500"/>
                              <a:gd name="T59" fmla="*/ 1164 h 85"/>
                              <a:gd name="T60" fmla="*/ 2970 w 500"/>
                              <a:gd name="T61" fmla="*/ 1150 h 85"/>
                              <a:gd name="T62" fmla="*/ 3071 w 500"/>
                              <a:gd name="T63" fmla="*/ 1179 h 85"/>
                              <a:gd name="T64" fmla="*/ 3161 w 500"/>
                              <a:gd name="T65" fmla="*/ 1108 h 85"/>
                              <a:gd name="T66" fmla="*/ 3263 w 500"/>
                              <a:gd name="T67" fmla="*/ 1079 h 85"/>
                              <a:gd name="T68" fmla="*/ 3353 w 500"/>
                              <a:gd name="T69" fmla="*/ 696 h 85"/>
                              <a:gd name="T70" fmla="*/ 3465 w 500"/>
                              <a:gd name="T71" fmla="*/ 128 h 85"/>
                              <a:gd name="T72" fmla="*/ 3578 w 500"/>
                              <a:gd name="T73" fmla="*/ 14 h 85"/>
                              <a:gd name="T74" fmla="*/ 3690 w 500"/>
                              <a:gd name="T75" fmla="*/ 28 h 85"/>
                              <a:gd name="T76" fmla="*/ 3803 w 500"/>
                              <a:gd name="T77" fmla="*/ 28 h 85"/>
                              <a:gd name="T78" fmla="*/ 3915 w 500"/>
                              <a:gd name="T79" fmla="*/ 497 h 85"/>
                              <a:gd name="T80" fmla="*/ 4028 w 500"/>
                              <a:gd name="T81" fmla="*/ 1037 h 85"/>
                              <a:gd name="T82" fmla="*/ 4118 w 500"/>
                              <a:gd name="T83" fmla="*/ 1164 h 85"/>
                              <a:gd name="T84" fmla="*/ 4208 w 500"/>
                              <a:gd name="T85" fmla="*/ 1179 h 85"/>
                              <a:gd name="T86" fmla="*/ 4298 w 500"/>
                              <a:gd name="T87" fmla="*/ 1136 h 85"/>
                              <a:gd name="T88" fmla="*/ 4388 w 500"/>
                              <a:gd name="T89" fmla="*/ 1164 h 85"/>
                              <a:gd name="T90" fmla="*/ 4478 w 500"/>
                              <a:gd name="T91" fmla="*/ 1136 h 85"/>
                              <a:gd name="T92" fmla="*/ 4568 w 500"/>
                              <a:gd name="T93" fmla="*/ 1150 h 85"/>
                              <a:gd name="T94" fmla="*/ 4658 w 500"/>
                              <a:gd name="T95" fmla="*/ 1136 h 85"/>
                              <a:gd name="T96" fmla="*/ 4759 w 500"/>
                              <a:gd name="T97" fmla="*/ 1164 h 85"/>
                              <a:gd name="T98" fmla="*/ 4838 w 500"/>
                              <a:gd name="T99" fmla="*/ 1150 h 85"/>
                              <a:gd name="T100" fmla="*/ 4939 w 500"/>
                              <a:gd name="T101" fmla="*/ 1164 h 85"/>
                              <a:gd name="T102" fmla="*/ 5040 w 500"/>
                              <a:gd name="T103" fmla="*/ 1150 h 85"/>
                              <a:gd name="T104" fmla="*/ 5141 w 500"/>
                              <a:gd name="T105" fmla="*/ 1136 h 85"/>
                              <a:gd name="T106" fmla="*/ 5243 w 500"/>
                              <a:gd name="T107" fmla="*/ 1108 h 85"/>
                              <a:gd name="T108" fmla="*/ 5344 w 500"/>
                              <a:gd name="T109" fmla="*/ 1164 h 85"/>
                              <a:gd name="T110" fmla="*/ 5434 w 500"/>
                              <a:gd name="T111" fmla="*/ 1179 h 85"/>
                              <a:gd name="T112" fmla="*/ 5524 w 500"/>
                              <a:gd name="T113" fmla="*/ 1179 h 85"/>
                              <a:gd name="T114" fmla="*/ 5603 w 500"/>
                              <a:gd name="T115" fmla="*/ 1150 h 8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0" h="85">
                                <a:moveTo>
                                  <a:pt x="0" y="81"/>
                                </a:moveTo>
                                <a:lnTo>
                                  <a:pt x="0" y="81"/>
                                </a:lnTo>
                                <a:lnTo>
                                  <a:pt x="1" y="81"/>
                                </a:lnTo>
                                <a:lnTo>
                                  <a:pt x="2" y="72"/>
                                </a:lnTo>
                                <a:lnTo>
                                  <a:pt x="3" y="75"/>
                                </a:lnTo>
                                <a:lnTo>
                                  <a:pt x="3" y="72"/>
                                </a:lnTo>
                                <a:lnTo>
                                  <a:pt x="4" y="78"/>
                                </a:lnTo>
                                <a:lnTo>
                                  <a:pt x="5" y="81"/>
                                </a:lnTo>
                                <a:lnTo>
                                  <a:pt x="6" y="82"/>
                                </a:lnTo>
                                <a:lnTo>
                                  <a:pt x="7" y="83"/>
                                </a:lnTo>
                                <a:lnTo>
                                  <a:pt x="8" y="83"/>
                                </a:lnTo>
                                <a:lnTo>
                                  <a:pt x="9" y="80"/>
                                </a:lnTo>
                                <a:lnTo>
                                  <a:pt x="9" y="82"/>
                                </a:lnTo>
                                <a:lnTo>
                                  <a:pt x="10" y="80"/>
                                </a:lnTo>
                                <a:lnTo>
                                  <a:pt x="11" y="82"/>
                                </a:lnTo>
                                <a:lnTo>
                                  <a:pt x="12" y="76"/>
                                </a:lnTo>
                                <a:lnTo>
                                  <a:pt x="13" y="82"/>
                                </a:lnTo>
                                <a:lnTo>
                                  <a:pt x="14" y="83"/>
                                </a:lnTo>
                                <a:lnTo>
                                  <a:pt x="15" y="82"/>
                                </a:lnTo>
                                <a:lnTo>
                                  <a:pt x="15" y="76"/>
                                </a:lnTo>
                                <a:lnTo>
                                  <a:pt x="15" y="82"/>
                                </a:lnTo>
                                <a:lnTo>
                                  <a:pt x="16" y="78"/>
                                </a:lnTo>
                                <a:lnTo>
                                  <a:pt x="16" y="79"/>
                                </a:lnTo>
                                <a:lnTo>
                                  <a:pt x="17" y="80"/>
                                </a:lnTo>
                                <a:lnTo>
                                  <a:pt x="18" y="81"/>
                                </a:lnTo>
                                <a:lnTo>
                                  <a:pt x="19" y="80"/>
                                </a:lnTo>
                                <a:lnTo>
                                  <a:pt x="20" y="78"/>
                                </a:lnTo>
                                <a:lnTo>
                                  <a:pt x="21" y="82"/>
                                </a:lnTo>
                                <a:lnTo>
                                  <a:pt x="22" y="83"/>
                                </a:lnTo>
                                <a:lnTo>
                                  <a:pt x="23" y="82"/>
                                </a:lnTo>
                                <a:lnTo>
                                  <a:pt x="24" y="79"/>
                                </a:lnTo>
                                <a:lnTo>
                                  <a:pt x="24" y="80"/>
                                </a:lnTo>
                                <a:lnTo>
                                  <a:pt x="25" y="79"/>
                                </a:lnTo>
                                <a:lnTo>
                                  <a:pt x="26" y="79"/>
                                </a:lnTo>
                                <a:lnTo>
                                  <a:pt x="27" y="82"/>
                                </a:lnTo>
                                <a:lnTo>
                                  <a:pt x="27" y="74"/>
                                </a:lnTo>
                                <a:lnTo>
                                  <a:pt x="28" y="83"/>
                                </a:lnTo>
                                <a:lnTo>
                                  <a:pt x="29" y="80"/>
                                </a:lnTo>
                                <a:lnTo>
                                  <a:pt x="29" y="82"/>
                                </a:lnTo>
                                <a:lnTo>
                                  <a:pt x="30" y="80"/>
                                </a:lnTo>
                                <a:lnTo>
                                  <a:pt x="31" y="81"/>
                                </a:lnTo>
                                <a:lnTo>
                                  <a:pt x="32" y="80"/>
                                </a:lnTo>
                                <a:lnTo>
                                  <a:pt x="33" y="75"/>
                                </a:lnTo>
                                <a:lnTo>
                                  <a:pt x="34" y="82"/>
                                </a:lnTo>
                                <a:lnTo>
                                  <a:pt x="35" y="81"/>
                                </a:lnTo>
                                <a:lnTo>
                                  <a:pt x="35" y="71"/>
                                </a:lnTo>
                                <a:lnTo>
                                  <a:pt x="36" y="81"/>
                                </a:lnTo>
                                <a:lnTo>
                                  <a:pt x="37" y="82"/>
                                </a:lnTo>
                                <a:lnTo>
                                  <a:pt x="38" y="77"/>
                                </a:lnTo>
                                <a:lnTo>
                                  <a:pt x="38" y="81"/>
                                </a:lnTo>
                                <a:lnTo>
                                  <a:pt x="39" y="80"/>
                                </a:lnTo>
                                <a:lnTo>
                                  <a:pt x="40" y="83"/>
                                </a:lnTo>
                                <a:lnTo>
                                  <a:pt x="41" y="84"/>
                                </a:lnTo>
                                <a:lnTo>
                                  <a:pt x="42" y="83"/>
                                </a:lnTo>
                                <a:lnTo>
                                  <a:pt x="42" y="75"/>
                                </a:lnTo>
                                <a:lnTo>
                                  <a:pt x="42" y="83"/>
                                </a:lnTo>
                                <a:lnTo>
                                  <a:pt x="43" y="76"/>
                                </a:lnTo>
                                <a:lnTo>
                                  <a:pt x="43" y="79"/>
                                </a:lnTo>
                                <a:lnTo>
                                  <a:pt x="44" y="80"/>
                                </a:lnTo>
                                <a:lnTo>
                                  <a:pt x="45" y="80"/>
                                </a:lnTo>
                                <a:lnTo>
                                  <a:pt x="46" y="81"/>
                                </a:lnTo>
                                <a:lnTo>
                                  <a:pt x="47" y="82"/>
                                </a:lnTo>
                                <a:lnTo>
                                  <a:pt x="48" y="83"/>
                                </a:lnTo>
                                <a:lnTo>
                                  <a:pt x="49" y="82"/>
                                </a:lnTo>
                                <a:lnTo>
                                  <a:pt x="50" y="83"/>
                                </a:lnTo>
                                <a:lnTo>
                                  <a:pt x="51" y="82"/>
                                </a:lnTo>
                                <a:lnTo>
                                  <a:pt x="52" y="78"/>
                                </a:lnTo>
                                <a:lnTo>
                                  <a:pt x="52" y="80"/>
                                </a:lnTo>
                                <a:lnTo>
                                  <a:pt x="53" y="76"/>
                                </a:lnTo>
                                <a:lnTo>
                                  <a:pt x="54" y="80"/>
                                </a:lnTo>
                                <a:lnTo>
                                  <a:pt x="55" y="79"/>
                                </a:lnTo>
                                <a:lnTo>
                                  <a:pt x="56" y="80"/>
                                </a:lnTo>
                                <a:lnTo>
                                  <a:pt x="57" y="79"/>
                                </a:lnTo>
                                <a:lnTo>
                                  <a:pt x="57" y="76"/>
                                </a:lnTo>
                                <a:lnTo>
                                  <a:pt x="58" y="81"/>
                                </a:lnTo>
                                <a:lnTo>
                                  <a:pt x="59" y="82"/>
                                </a:lnTo>
                                <a:lnTo>
                                  <a:pt x="60" y="78"/>
                                </a:lnTo>
                                <a:lnTo>
                                  <a:pt x="60" y="83"/>
                                </a:lnTo>
                                <a:lnTo>
                                  <a:pt x="61" y="84"/>
                                </a:lnTo>
                                <a:lnTo>
                                  <a:pt x="62" y="79"/>
                                </a:lnTo>
                                <a:lnTo>
                                  <a:pt x="62" y="83"/>
                                </a:lnTo>
                                <a:lnTo>
                                  <a:pt x="63" y="82"/>
                                </a:lnTo>
                                <a:lnTo>
                                  <a:pt x="64" y="81"/>
                                </a:lnTo>
                                <a:lnTo>
                                  <a:pt x="65" y="78"/>
                                </a:lnTo>
                                <a:lnTo>
                                  <a:pt x="66" y="79"/>
                                </a:lnTo>
                                <a:lnTo>
                                  <a:pt x="67" y="72"/>
                                </a:lnTo>
                                <a:lnTo>
                                  <a:pt x="68" y="79"/>
                                </a:lnTo>
                                <a:lnTo>
                                  <a:pt x="69" y="81"/>
                                </a:lnTo>
                                <a:lnTo>
                                  <a:pt x="70" y="83"/>
                                </a:lnTo>
                                <a:lnTo>
                                  <a:pt x="71" y="84"/>
                                </a:lnTo>
                                <a:lnTo>
                                  <a:pt x="72" y="80"/>
                                </a:lnTo>
                                <a:lnTo>
                                  <a:pt x="72" y="83"/>
                                </a:lnTo>
                                <a:lnTo>
                                  <a:pt x="73" y="76"/>
                                </a:lnTo>
                                <a:lnTo>
                                  <a:pt x="74" y="83"/>
                                </a:lnTo>
                                <a:lnTo>
                                  <a:pt x="74" y="76"/>
                                </a:lnTo>
                                <a:lnTo>
                                  <a:pt x="75" y="84"/>
                                </a:lnTo>
                                <a:lnTo>
                                  <a:pt x="76" y="83"/>
                                </a:lnTo>
                                <a:lnTo>
                                  <a:pt x="77" y="83"/>
                                </a:lnTo>
                                <a:lnTo>
                                  <a:pt x="78" y="82"/>
                                </a:lnTo>
                                <a:lnTo>
                                  <a:pt x="79" y="77"/>
                                </a:lnTo>
                                <a:lnTo>
                                  <a:pt x="79" y="81"/>
                                </a:lnTo>
                                <a:lnTo>
                                  <a:pt x="80" y="81"/>
                                </a:lnTo>
                                <a:lnTo>
                                  <a:pt x="81" y="82"/>
                                </a:lnTo>
                                <a:lnTo>
                                  <a:pt x="82" y="82"/>
                                </a:lnTo>
                                <a:lnTo>
                                  <a:pt x="83" y="78"/>
                                </a:lnTo>
                                <a:lnTo>
                                  <a:pt x="83" y="81"/>
                                </a:lnTo>
                                <a:lnTo>
                                  <a:pt x="84" y="81"/>
                                </a:lnTo>
                                <a:lnTo>
                                  <a:pt x="85" y="80"/>
                                </a:lnTo>
                                <a:lnTo>
                                  <a:pt x="86" y="76"/>
                                </a:lnTo>
                                <a:lnTo>
                                  <a:pt x="87" y="76"/>
                                </a:lnTo>
                                <a:lnTo>
                                  <a:pt x="88" y="71"/>
                                </a:lnTo>
                                <a:lnTo>
                                  <a:pt x="89" y="74"/>
                                </a:lnTo>
                                <a:lnTo>
                                  <a:pt x="89" y="65"/>
                                </a:lnTo>
                                <a:lnTo>
                                  <a:pt x="90" y="77"/>
                                </a:lnTo>
                                <a:lnTo>
                                  <a:pt x="91" y="78"/>
                                </a:lnTo>
                                <a:lnTo>
                                  <a:pt x="92" y="75"/>
                                </a:lnTo>
                                <a:lnTo>
                                  <a:pt x="92" y="77"/>
                                </a:lnTo>
                                <a:lnTo>
                                  <a:pt x="93" y="78"/>
                                </a:lnTo>
                                <a:lnTo>
                                  <a:pt x="94" y="70"/>
                                </a:lnTo>
                                <a:lnTo>
                                  <a:pt x="95" y="74"/>
                                </a:lnTo>
                                <a:lnTo>
                                  <a:pt x="96" y="73"/>
                                </a:lnTo>
                                <a:lnTo>
                                  <a:pt x="97" y="67"/>
                                </a:lnTo>
                                <a:lnTo>
                                  <a:pt x="98" y="68"/>
                                </a:lnTo>
                                <a:lnTo>
                                  <a:pt x="99" y="67"/>
                                </a:lnTo>
                                <a:lnTo>
                                  <a:pt x="100" y="64"/>
                                </a:lnTo>
                                <a:lnTo>
                                  <a:pt x="101" y="64"/>
                                </a:lnTo>
                                <a:lnTo>
                                  <a:pt x="102" y="65"/>
                                </a:lnTo>
                                <a:lnTo>
                                  <a:pt x="103" y="62"/>
                                </a:lnTo>
                                <a:lnTo>
                                  <a:pt x="104" y="56"/>
                                </a:lnTo>
                                <a:lnTo>
                                  <a:pt x="104" y="62"/>
                                </a:lnTo>
                                <a:lnTo>
                                  <a:pt x="105" y="58"/>
                                </a:lnTo>
                                <a:lnTo>
                                  <a:pt x="106" y="56"/>
                                </a:lnTo>
                                <a:lnTo>
                                  <a:pt x="107" y="59"/>
                                </a:lnTo>
                                <a:lnTo>
                                  <a:pt x="108" y="58"/>
                                </a:lnTo>
                                <a:lnTo>
                                  <a:pt x="109" y="54"/>
                                </a:lnTo>
                                <a:lnTo>
                                  <a:pt x="110" y="52"/>
                                </a:lnTo>
                                <a:lnTo>
                                  <a:pt x="111" y="55"/>
                                </a:lnTo>
                                <a:lnTo>
                                  <a:pt x="112" y="55"/>
                                </a:lnTo>
                                <a:lnTo>
                                  <a:pt x="113" y="51"/>
                                </a:lnTo>
                                <a:lnTo>
                                  <a:pt x="114" y="50"/>
                                </a:lnTo>
                                <a:lnTo>
                                  <a:pt x="115" y="52"/>
                                </a:lnTo>
                                <a:lnTo>
                                  <a:pt x="116" y="48"/>
                                </a:lnTo>
                                <a:lnTo>
                                  <a:pt x="117" y="49"/>
                                </a:lnTo>
                                <a:lnTo>
                                  <a:pt x="118" y="48"/>
                                </a:lnTo>
                                <a:lnTo>
                                  <a:pt x="119" y="48"/>
                                </a:lnTo>
                                <a:lnTo>
                                  <a:pt x="120" y="51"/>
                                </a:lnTo>
                                <a:lnTo>
                                  <a:pt x="121" y="51"/>
                                </a:lnTo>
                                <a:lnTo>
                                  <a:pt x="122" y="48"/>
                                </a:lnTo>
                                <a:lnTo>
                                  <a:pt x="123" y="50"/>
                                </a:lnTo>
                                <a:lnTo>
                                  <a:pt x="124" y="50"/>
                                </a:lnTo>
                                <a:lnTo>
                                  <a:pt x="125" y="50"/>
                                </a:lnTo>
                                <a:lnTo>
                                  <a:pt x="126" y="50"/>
                                </a:lnTo>
                                <a:lnTo>
                                  <a:pt x="127" y="50"/>
                                </a:lnTo>
                                <a:lnTo>
                                  <a:pt x="128" y="50"/>
                                </a:lnTo>
                                <a:lnTo>
                                  <a:pt x="129" y="49"/>
                                </a:lnTo>
                                <a:lnTo>
                                  <a:pt x="130" y="49"/>
                                </a:lnTo>
                                <a:lnTo>
                                  <a:pt x="131" y="50"/>
                                </a:lnTo>
                                <a:lnTo>
                                  <a:pt x="132" y="51"/>
                                </a:lnTo>
                                <a:lnTo>
                                  <a:pt x="133" y="51"/>
                                </a:lnTo>
                                <a:lnTo>
                                  <a:pt x="134" y="50"/>
                                </a:lnTo>
                                <a:lnTo>
                                  <a:pt x="135" y="51"/>
                                </a:lnTo>
                                <a:lnTo>
                                  <a:pt x="136" y="53"/>
                                </a:lnTo>
                                <a:lnTo>
                                  <a:pt x="137" y="54"/>
                                </a:lnTo>
                                <a:lnTo>
                                  <a:pt x="138" y="56"/>
                                </a:lnTo>
                                <a:lnTo>
                                  <a:pt x="139" y="57"/>
                                </a:lnTo>
                                <a:lnTo>
                                  <a:pt x="140" y="58"/>
                                </a:lnTo>
                                <a:lnTo>
                                  <a:pt x="141" y="61"/>
                                </a:lnTo>
                                <a:lnTo>
                                  <a:pt x="142" y="62"/>
                                </a:lnTo>
                                <a:lnTo>
                                  <a:pt x="143" y="59"/>
                                </a:lnTo>
                                <a:lnTo>
                                  <a:pt x="143" y="61"/>
                                </a:lnTo>
                                <a:lnTo>
                                  <a:pt x="144" y="61"/>
                                </a:lnTo>
                                <a:lnTo>
                                  <a:pt x="145" y="67"/>
                                </a:lnTo>
                                <a:lnTo>
                                  <a:pt x="145" y="55"/>
                                </a:lnTo>
                                <a:lnTo>
                                  <a:pt x="146" y="68"/>
                                </a:lnTo>
                                <a:lnTo>
                                  <a:pt x="147" y="68"/>
                                </a:lnTo>
                                <a:lnTo>
                                  <a:pt x="148" y="69"/>
                                </a:lnTo>
                                <a:lnTo>
                                  <a:pt x="149" y="69"/>
                                </a:lnTo>
                                <a:lnTo>
                                  <a:pt x="150" y="72"/>
                                </a:lnTo>
                                <a:lnTo>
                                  <a:pt x="151" y="73"/>
                                </a:lnTo>
                                <a:lnTo>
                                  <a:pt x="152" y="74"/>
                                </a:lnTo>
                                <a:lnTo>
                                  <a:pt x="153" y="75"/>
                                </a:lnTo>
                                <a:lnTo>
                                  <a:pt x="154" y="75"/>
                                </a:lnTo>
                                <a:lnTo>
                                  <a:pt x="155" y="72"/>
                                </a:lnTo>
                                <a:lnTo>
                                  <a:pt x="155" y="77"/>
                                </a:lnTo>
                                <a:lnTo>
                                  <a:pt x="156" y="78"/>
                                </a:lnTo>
                                <a:lnTo>
                                  <a:pt x="157" y="78"/>
                                </a:lnTo>
                                <a:lnTo>
                                  <a:pt x="157" y="72"/>
                                </a:lnTo>
                                <a:lnTo>
                                  <a:pt x="158" y="79"/>
                                </a:lnTo>
                                <a:lnTo>
                                  <a:pt x="159" y="78"/>
                                </a:lnTo>
                                <a:lnTo>
                                  <a:pt x="160" y="76"/>
                                </a:lnTo>
                                <a:lnTo>
                                  <a:pt x="161" y="78"/>
                                </a:lnTo>
                                <a:lnTo>
                                  <a:pt x="162" y="79"/>
                                </a:lnTo>
                                <a:lnTo>
                                  <a:pt x="163" y="80"/>
                                </a:lnTo>
                                <a:lnTo>
                                  <a:pt x="164" y="80"/>
                                </a:lnTo>
                                <a:lnTo>
                                  <a:pt x="165" y="81"/>
                                </a:lnTo>
                                <a:lnTo>
                                  <a:pt x="166" y="78"/>
                                </a:lnTo>
                                <a:lnTo>
                                  <a:pt x="166" y="80"/>
                                </a:lnTo>
                                <a:lnTo>
                                  <a:pt x="167" y="78"/>
                                </a:lnTo>
                                <a:lnTo>
                                  <a:pt x="168" y="76"/>
                                </a:lnTo>
                                <a:lnTo>
                                  <a:pt x="169" y="80"/>
                                </a:lnTo>
                                <a:lnTo>
                                  <a:pt x="169" y="76"/>
                                </a:lnTo>
                                <a:lnTo>
                                  <a:pt x="170" y="81"/>
                                </a:lnTo>
                                <a:lnTo>
                                  <a:pt x="171" y="80"/>
                                </a:lnTo>
                                <a:lnTo>
                                  <a:pt x="171" y="76"/>
                                </a:lnTo>
                                <a:lnTo>
                                  <a:pt x="172" y="75"/>
                                </a:lnTo>
                                <a:lnTo>
                                  <a:pt x="173" y="72"/>
                                </a:lnTo>
                                <a:lnTo>
                                  <a:pt x="174" y="75"/>
                                </a:lnTo>
                                <a:lnTo>
                                  <a:pt x="175" y="78"/>
                                </a:lnTo>
                                <a:lnTo>
                                  <a:pt x="176" y="79"/>
                                </a:lnTo>
                                <a:lnTo>
                                  <a:pt x="177" y="79"/>
                                </a:lnTo>
                                <a:lnTo>
                                  <a:pt x="178" y="80"/>
                                </a:lnTo>
                                <a:lnTo>
                                  <a:pt x="179" y="82"/>
                                </a:lnTo>
                                <a:lnTo>
                                  <a:pt x="180" y="83"/>
                                </a:lnTo>
                                <a:lnTo>
                                  <a:pt x="181" y="83"/>
                                </a:lnTo>
                                <a:lnTo>
                                  <a:pt x="182" y="79"/>
                                </a:lnTo>
                                <a:lnTo>
                                  <a:pt x="182" y="82"/>
                                </a:lnTo>
                                <a:lnTo>
                                  <a:pt x="183" y="76"/>
                                </a:lnTo>
                                <a:lnTo>
                                  <a:pt x="184" y="79"/>
                                </a:lnTo>
                                <a:lnTo>
                                  <a:pt x="185" y="78"/>
                                </a:lnTo>
                                <a:lnTo>
                                  <a:pt x="186" y="76"/>
                                </a:lnTo>
                                <a:lnTo>
                                  <a:pt x="187" y="78"/>
                                </a:lnTo>
                                <a:lnTo>
                                  <a:pt x="188" y="78"/>
                                </a:lnTo>
                                <a:lnTo>
                                  <a:pt x="189" y="80"/>
                                </a:lnTo>
                                <a:lnTo>
                                  <a:pt x="190" y="81"/>
                                </a:lnTo>
                                <a:lnTo>
                                  <a:pt x="191" y="81"/>
                                </a:lnTo>
                                <a:lnTo>
                                  <a:pt x="192" y="82"/>
                                </a:lnTo>
                                <a:lnTo>
                                  <a:pt x="193" y="81"/>
                                </a:lnTo>
                                <a:lnTo>
                                  <a:pt x="194" y="78"/>
                                </a:lnTo>
                                <a:lnTo>
                                  <a:pt x="194" y="80"/>
                                </a:lnTo>
                                <a:lnTo>
                                  <a:pt x="195" y="78"/>
                                </a:lnTo>
                                <a:lnTo>
                                  <a:pt x="196" y="79"/>
                                </a:lnTo>
                                <a:lnTo>
                                  <a:pt x="197" y="78"/>
                                </a:lnTo>
                                <a:lnTo>
                                  <a:pt x="198" y="81"/>
                                </a:lnTo>
                                <a:lnTo>
                                  <a:pt x="199" y="82"/>
                                </a:lnTo>
                                <a:lnTo>
                                  <a:pt x="200" y="82"/>
                                </a:lnTo>
                                <a:lnTo>
                                  <a:pt x="201" y="79"/>
                                </a:lnTo>
                                <a:lnTo>
                                  <a:pt x="201" y="81"/>
                                </a:lnTo>
                                <a:lnTo>
                                  <a:pt x="202" y="83"/>
                                </a:lnTo>
                                <a:lnTo>
                                  <a:pt x="203" y="84"/>
                                </a:lnTo>
                                <a:lnTo>
                                  <a:pt x="204" y="81"/>
                                </a:lnTo>
                                <a:lnTo>
                                  <a:pt x="204" y="83"/>
                                </a:lnTo>
                                <a:lnTo>
                                  <a:pt x="205" y="80"/>
                                </a:lnTo>
                                <a:lnTo>
                                  <a:pt x="206" y="82"/>
                                </a:lnTo>
                                <a:lnTo>
                                  <a:pt x="207" y="79"/>
                                </a:lnTo>
                                <a:lnTo>
                                  <a:pt x="208" y="77"/>
                                </a:lnTo>
                                <a:lnTo>
                                  <a:pt x="209" y="81"/>
                                </a:lnTo>
                                <a:lnTo>
                                  <a:pt x="210" y="81"/>
                                </a:lnTo>
                                <a:lnTo>
                                  <a:pt x="211" y="82"/>
                                </a:lnTo>
                                <a:lnTo>
                                  <a:pt x="212" y="81"/>
                                </a:lnTo>
                                <a:lnTo>
                                  <a:pt x="213" y="80"/>
                                </a:lnTo>
                                <a:lnTo>
                                  <a:pt x="214" y="79"/>
                                </a:lnTo>
                                <a:lnTo>
                                  <a:pt x="215" y="80"/>
                                </a:lnTo>
                                <a:lnTo>
                                  <a:pt x="216" y="80"/>
                                </a:lnTo>
                                <a:lnTo>
                                  <a:pt x="217" y="80"/>
                                </a:lnTo>
                                <a:lnTo>
                                  <a:pt x="218" y="81"/>
                                </a:lnTo>
                                <a:lnTo>
                                  <a:pt x="219" y="81"/>
                                </a:lnTo>
                                <a:lnTo>
                                  <a:pt x="220" y="82"/>
                                </a:lnTo>
                                <a:lnTo>
                                  <a:pt x="221" y="79"/>
                                </a:lnTo>
                                <a:lnTo>
                                  <a:pt x="221" y="81"/>
                                </a:lnTo>
                                <a:lnTo>
                                  <a:pt x="222" y="74"/>
                                </a:lnTo>
                                <a:lnTo>
                                  <a:pt x="223" y="83"/>
                                </a:lnTo>
                                <a:lnTo>
                                  <a:pt x="224" y="84"/>
                                </a:lnTo>
                                <a:lnTo>
                                  <a:pt x="225" y="80"/>
                                </a:lnTo>
                                <a:lnTo>
                                  <a:pt x="225" y="83"/>
                                </a:lnTo>
                                <a:lnTo>
                                  <a:pt x="226" y="79"/>
                                </a:lnTo>
                                <a:lnTo>
                                  <a:pt x="227" y="81"/>
                                </a:lnTo>
                                <a:lnTo>
                                  <a:pt x="228" y="78"/>
                                </a:lnTo>
                                <a:lnTo>
                                  <a:pt x="229" y="77"/>
                                </a:lnTo>
                                <a:lnTo>
                                  <a:pt x="230" y="76"/>
                                </a:lnTo>
                                <a:lnTo>
                                  <a:pt x="231" y="79"/>
                                </a:lnTo>
                                <a:lnTo>
                                  <a:pt x="232" y="80"/>
                                </a:lnTo>
                                <a:lnTo>
                                  <a:pt x="233" y="81"/>
                                </a:lnTo>
                                <a:lnTo>
                                  <a:pt x="234" y="81"/>
                                </a:lnTo>
                                <a:lnTo>
                                  <a:pt x="235" y="82"/>
                                </a:lnTo>
                                <a:lnTo>
                                  <a:pt x="236" y="79"/>
                                </a:lnTo>
                                <a:lnTo>
                                  <a:pt x="236" y="83"/>
                                </a:lnTo>
                                <a:lnTo>
                                  <a:pt x="237" y="84"/>
                                </a:lnTo>
                                <a:lnTo>
                                  <a:pt x="238" y="83"/>
                                </a:lnTo>
                                <a:lnTo>
                                  <a:pt x="239" y="78"/>
                                </a:lnTo>
                                <a:lnTo>
                                  <a:pt x="240" y="82"/>
                                </a:lnTo>
                                <a:lnTo>
                                  <a:pt x="241" y="84"/>
                                </a:lnTo>
                                <a:lnTo>
                                  <a:pt x="242" y="85"/>
                                </a:lnTo>
                                <a:lnTo>
                                  <a:pt x="243" y="84"/>
                                </a:lnTo>
                                <a:lnTo>
                                  <a:pt x="243" y="78"/>
                                </a:lnTo>
                                <a:lnTo>
                                  <a:pt x="244" y="81"/>
                                </a:lnTo>
                                <a:lnTo>
                                  <a:pt x="244" y="76"/>
                                </a:lnTo>
                                <a:lnTo>
                                  <a:pt x="245" y="82"/>
                                </a:lnTo>
                                <a:lnTo>
                                  <a:pt x="246" y="81"/>
                                </a:lnTo>
                                <a:lnTo>
                                  <a:pt x="247" y="81"/>
                                </a:lnTo>
                                <a:lnTo>
                                  <a:pt x="248" y="82"/>
                                </a:lnTo>
                                <a:lnTo>
                                  <a:pt x="249" y="83"/>
                                </a:lnTo>
                                <a:lnTo>
                                  <a:pt x="250" y="78"/>
                                </a:lnTo>
                                <a:lnTo>
                                  <a:pt x="250" y="82"/>
                                </a:lnTo>
                                <a:lnTo>
                                  <a:pt x="251" y="82"/>
                                </a:lnTo>
                                <a:lnTo>
                                  <a:pt x="252" y="79"/>
                                </a:lnTo>
                                <a:lnTo>
                                  <a:pt x="252" y="81"/>
                                </a:lnTo>
                                <a:lnTo>
                                  <a:pt x="253" y="79"/>
                                </a:lnTo>
                                <a:lnTo>
                                  <a:pt x="254" y="79"/>
                                </a:lnTo>
                                <a:lnTo>
                                  <a:pt x="255" y="82"/>
                                </a:lnTo>
                                <a:lnTo>
                                  <a:pt x="256" y="79"/>
                                </a:lnTo>
                                <a:lnTo>
                                  <a:pt x="257" y="81"/>
                                </a:lnTo>
                                <a:lnTo>
                                  <a:pt x="258" y="80"/>
                                </a:lnTo>
                                <a:lnTo>
                                  <a:pt x="259" y="78"/>
                                </a:lnTo>
                                <a:lnTo>
                                  <a:pt x="260" y="82"/>
                                </a:lnTo>
                                <a:lnTo>
                                  <a:pt x="261" y="81"/>
                                </a:lnTo>
                                <a:lnTo>
                                  <a:pt x="262" y="83"/>
                                </a:lnTo>
                                <a:lnTo>
                                  <a:pt x="262" y="76"/>
                                </a:lnTo>
                                <a:lnTo>
                                  <a:pt x="263" y="84"/>
                                </a:lnTo>
                                <a:lnTo>
                                  <a:pt x="264" y="81"/>
                                </a:lnTo>
                                <a:lnTo>
                                  <a:pt x="264" y="83"/>
                                </a:lnTo>
                                <a:lnTo>
                                  <a:pt x="265" y="79"/>
                                </a:lnTo>
                                <a:lnTo>
                                  <a:pt x="266" y="77"/>
                                </a:lnTo>
                                <a:lnTo>
                                  <a:pt x="267" y="81"/>
                                </a:lnTo>
                                <a:lnTo>
                                  <a:pt x="268" y="81"/>
                                </a:lnTo>
                                <a:lnTo>
                                  <a:pt x="269" y="82"/>
                                </a:lnTo>
                                <a:lnTo>
                                  <a:pt x="270" y="82"/>
                                </a:lnTo>
                                <a:lnTo>
                                  <a:pt x="271" y="81"/>
                                </a:lnTo>
                                <a:lnTo>
                                  <a:pt x="272" y="81"/>
                                </a:lnTo>
                                <a:lnTo>
                                  <a:pt x="273" y="83"/>
                                </a:lnTo>
                                <a:lnTo>
                                  <a:pt x="274" y="84"/>
                                </a:lnTo>
                                <a:lnTo>
                                  <a:pt x="275" y="83"/>
                                </a:lnTo>
                                <a:lnTo>
                                  <a:pt x="276" y="82"/>
                                </a:lnTo>
                                <a:lnTo>
                                  <a:pt x="277" y="82"/>
                                </a:lnTo>
                                <a:lnTo>
                                  <a:pt x="278" y="81"/>
                                </a:lnTo>
                                <a:lnTo>
                                  <a:pt x="279" y="78"/>
                                </a:lnTo>
                                <a:lnTo>
                                  <a:pt x="279" y="83"/>
                                </a:lnTo>
                                <a:lnTo>
                                  <a:pt x="280" y="84"/>
                                </a:lnTo>
                                <a:lnTo>
                                  <a:pt x="281" y="83"/>
                                </a:lnTo>
                                <a:lnTo>
                                  <a:pt x="281" y="78"/>
                                </a:lnTo>
                                <a:lnTo>
                                  <a:pt x="282" y="78"/>
                                </a:lnTo>
                                <a:lnTo>
                                  <a:pt x="283" y="79"/>
                                </a:lnTo>
                                <a:lnTo>
                                  <a:pt x="284" y="76"/>
                                </a:lnTo>
                                <a:lnTo>
                                  <a:pt x="285" y="80"/>
                                </a:lnTo>
                                <a:lnTo>
                                  <a:pt x="286" y="81"/>
                                </a:lnTo>
                                <a:lnTo>
                                  <a:pt x="287" y="77"/>
                                </a:lnTo>
                                <a:lnTo>
                                  <a:pt x="287" y="80"/>
                                </a:lnTo>
                                <a:lnTo>
                                  <a:pt x="288" y="74"/>
                                </a:lnTo>
                                <a:lnTo>
                                  <a:pt x="289" y="75"/>
                                </a:lnTo>
                                <a:lnTo>
                                  <a:pt x="290" y="76"/>
                                </a:lnTo>
                                <a:lnTo>
                                  <a:pt x="291" y="73"/>
                                </a:lnTo>
                                <a:lnTo>
                                  <a:pt x="292" y="72"/>
                                </a:lnTo>
                                <a:lnTo>
                                  <a:pt x="293" y="66"/>
                                </a:lnTo>
                                <a:lnTo>
                                  <a:pt x="294" y="66"/>
                                </a:lnTo>
                                <a:lnTo>
                                  <a:pt x="295" y="58"/>
                                </a:lnTo>
                                <a:lnTo>
                                  <a:pt x="295" y="66"/>
                                </a:lnTo>
                                <a:lnTo>
                                  <a:pt x="296" y="59"/>
                                </a:lnTo>
                                <a:lnTo>
                                  <a:pt x="297" y="51"/>
                                </a:lnTo>
                                <a:lnTo>
                                  <a:pt x="298" y="49"/>
                                </a:lnTo>
                                <a:lnTo>
                                  <a:pt x="299" y="42"/>
                                </a:lnTo>
                                <a:lnTo>
                                  <a:pt x="300" y="41"/>
                                </a:lnTo>
                                <a:lnTo>
                                  <a:pt x="301" y="36"/>
                                </a:lnTo>
                                <a:lnTo>
                                  <a:pt x="302" y="30"/>
                                </a:lnTo>
                                <a:lnTo>
                                  <a:pt x="303" y="28"/>
                                </a:lnTo>
                                <a:lnTo>
                                  <a:pt x="304" y="24"/>
                                </a:lnTo>
                                <a:lnTo>
                                  <a:pt x="305" y="20"/>
                                </a:lnTo>
                                <a:lnTo>
                                  <a:pt x="306" y="17"/>
                                </a:lnTo>
                                <a:lnTo>
                                  <a:pt x="307" y="14"/>
                                </a:lnTo>
                                <a:lnTo>
                                  <a:pt x="308" y="9"/>
                                </a:lnTo>
                                <a:lnTo>
                                  <a:pt x="309" y="8"/>
                                </a:lnTo>
                                <a:lnTo>
                                  <a:pt x="310" y="6"/>
                                </a:lnTo>
                                <a:lnTo>
                                  <a:pt x="311" y="4"/>
                                </a:lnTo>
                                <a:lnTo>
                                  <a:pt x="312" y="3"/>
                                </a:lnTo>
                                <a:lnTo>
                                  <a:pt x="313" y="2"/>
                                </a:lnTo>
                                <a:lnTo>
                                  <a:pt x="314" y="1"/>
                                </a:lnTo>
                                <a:lnTo>
                                  <a:pt x="315" y="1"/>
                                </a:lnTo>
                                <a:lnTo>
                                  <a:pt x="316" y="0"/>
                                </a:lnTo>
                                <a:lnTo>
                                  <a:pt x="317" y="1"/>
                                </a:lnTo>
                                <a:lnTo>
                                  <a:pt x="318" y="1"/>
                                </a:lnTo>
                                <a:lnTo>
                                  <a:pt x="319" y="2"/>
                                </a:lnTo>
                                <a:lnTo>
                                  <a:pt x="320" y="2"/>
                                </a:lnTo>
                                <a:lnTo>
                                  <a:pt x="321" y="2"/>
                                </a:lnTo>
                                <a:lnTo>
                                  <a:pt x="322" y="2"/>
                                </a:lnTo>
                                <a:lnTo>
                                  <a:pt x="323" y="2"/>
                                </a:lnTo>
                                <a:lnTo>
                                  <a:pt x="324" y="2"/>
                                </a:lnTo>
                                <a:lnTo>
                                  <a:pt x="325" y="2"/>
                                </a:lnTo>
                                <a:lnTo>
                                  <a:pt x="326" y="2"/>
                                </a:lnTo>
                                <a:lnTo>
                                  <a:pt x="327" y="2"/>
                                </a:lnTo>
                                <a:lnTo>
                                  <a:pt x="328" y="2"/>
                                </a:lnTo>
                                <a:lnTo>
                                  <a:pt x="329" y="3"/>
                                </a:lnTo>
                                <a:lnTo>
                                  <a:pt x="330" y="3"/>
                                </a:lnTo>
                                <a:lnTo>
                                  <a:pt x="331" y="2"/>
                                </a:lnTo>
                                <a:lnTo>
                                  <a:pt x="332" y="1"/>
                                </a:lnTo>
                                <a:lnTo>
                                  <a:pt x="333" y="2"/>
                                </a:lnTo>
                                <a:lnTo>
                                  <a:pt x="334" y="1"/>
                                </a:lnTo>
                                <a:lnTo>
                                  <a:pt x="335" y="1"/>
                                </a:lnTo>
                                <a:lnTo>
                                  <a:pt x="336" y="1"/>
                                </a:lnTo>
                                <a:lnTo>
                                  <a:pt x="337" y="1"/>
                                </a:lnTo>
                                <a:lnTo>
                                  <a:pt x="338" y="2"/>
                                </a:lnTo>
                                <a:lnTo>
                                  <a:pt x="339" y="5"/>
                                </a:lnTo>
                                <a:lnTo>
                                  <a:pt x="340" y="6"/>
                                </a:lnTo>
                                <a:lnTo>
                                  <a:pt x="341" y="9"/>
                                </a:lnTo>
                                <a:lnTo>
                                  <a:pt x="342" y="13"/>
                                </a:lnTo>
                                <a:lnTo>
                                  <a:pt x="343" y="14"/>
                                </a:lnTo>
                                <a:lnTo>
                                  <a:pt x="344" y="17"/>
                                </a:lnTo>
                                <a:lnTo>
                                  <a:pt x="345" y="21"/>
                                </a:lnTo>
                                <a:lnTo>
                                  <a:pt x="346" y="26"/>
                                </a:lnTo>
                                <a:lnTo>
                                  <a:pt x="347" y="29"/>
                                </a:lnTo>
                                <a:lnTo>
                                  <a:pt x="348" y="35"/>
                                </a:lnTo>
                                <a:lnTo>
                                  <a:pt x="349" y="39"/>
                                </a:lnTo>
                                <a:lnTo>
                                  <a:pt x="350" y="41"/>
                                </a:lnTo>
                                <a:lnTo>
                                  <a:pt x="351" y="47"/>
                                </a:lnTo>
                                <a:lnTo>
                                  <a:pt x="352" y="48"/>
                                </a:lnTo>
                                <a:lnTo>
                                  <a:pt x="353" y="53"/>
                                </a:lnTo>
                                <a:lnTo>
                                  <a:pt x="354" y="60"/>
                                </a:lnTo>
                                <a:lnTo>
                                  <a:pt x="355" y="63"/>
                                </a:lnTo>
                                <a:lnTo>
                                  <a:pt x="356" y="64"/>
                                </a:lnTo>
                                <a:lnTo>
                                  <a:pt x="357" y="72"/>
                                </a:lnTo>
                                <a:lnTo>
                                  <a:pt x="358" y="73"/>
                                </a:lnTo>
                                <a:lnTo>
                                  <a:pt x="359" y="74"/>
                                </a:lnTo>
                                <a:lnTo>
                                  <a:pt x="360" y="74"/>
                                </a:lnTo>
                                <a:lnTo>
                                  <a:pt x="361" y="77"/>
                                </a:lnTo>
                                <a:lnTo>
                                  <a:pt x="362" y="78"/>
                                </a:lnTo>
                                <a:lnTo>
                                  <a:pt x="363" y="73"/>
                                </a:lnTo>
                                <a:lnTo>
                                  <a:pt x="363" y="80"/>
                                </a:lnTo>
                                <a:lnTo>
                                  <a:pt x="364" y="81"/>
                                </a:lnTo>
                                <a:lnTo>
                                  <a:pt x="365" y="81"/>
                                </a:lnTo>
                                <a:lnTo>
                                  <a:pt x="366" y="78"/>
                                </a:lnTo>
                                <a:lnTo>
                                  <a:pt x="366" y="82"/>
                                </a:lnTo>
                                <a:lnTo>
                                  <a:pt x="367" y="83"/>
                                </a:lnTo>
                                <a:lnTo>
                                  <a:pt x="368" y="82"/>
                                </a:lnTo>
                                <a:lnTo>
                                  <a:pt x="369" y="82"/>
                                </a:lnTo>
                                <a:lnTo>
                                  <a:pt x="369" y="78"/>
                                </a:lnTo>
                                <a:lnTo>
                                  <a:pt x="370" y="83"/>
                                </a:lnTo>
                                <a:lnTo>
                                  <a:pt x="371" y="82"/>
                                </a:lnTo>
                                <a:lnTo>
                                  <a:pt x="371" y="78"/>
                                </a:lnTo>
                                <a:lnTo>
                                  <a:pt x="372" y="78"/>
                                </a:lnTo>
                                <a:lnTo>
                                  <a:pt x="373" y="82"/>
                                </a:lnTo>
                                <a:lnTo>
                                  <a:pt x="374" y="83"/>
                                </a:lnTo>
                                <a:lnTo>
                                  <a:pt x="375" y="83"/>
                                </a:lnTo>
                                <a:lnTo>
                                  <a:pt x="375" y="77"/>
                                </a:lnTo>
                                <a:lnTo>
                                  <a:pt x="376" y="84"/>
                                </a:lnTo>
                                <a:lnTo>
                                  <a:pt x="377" y="80"/>
                                </a:lnTo>
                                <a:lnTo>
                                  <a:pt x="377" y="83"/>
                                </a:lnTo>
                                <a:lnTo>
                                  <a:pt x="378" y="81"/>
                                </a:lnTo>
                                <a:lnTo>
                                  <a:pt x="379" y="79"/>
                                </a:lnTo>
                                <a:lnTo>
                                  <a:pt x="380" y="83"/>
                                </a:lnTo>
                                <a:lnTo>
                                  <a:pt x="381" y="84"/>
                                </a:lnTo>
                                <a:lnTo>
                                  <a:pt x="382" y="80"/>
                                </a:lnTo>
                                <a:lnTo>
                                  <a:pt x="382" y="83"/>
                                </a:lnTo>
                                <a:lnTo>
                                  <a:pt x="383" y="78"/>
                                </a:lnTo>
                                <a:lnTo>
                                  <a:pt x="384" y="83"/>
                                </a:lnTo>
                                <a:lnTo>
                                  <a:pt x="385" y="84"/>
                                </a:lnTo>
                                <a:lnTo>
                                  <a:pt x="386" y="81"/>
                                </a:lnTo>
                                <a:lnTo>
                                  <a:pt x="386" y="83"/>
                                </a:lnTo>
                                <a:lnTo>
                                  <a:pt x="387" y="80"/>
                                </a:lnTo>
                                <a:lnTo>
                                  <a:pt x="388" y="78"/>
                                </a:lnTo>
                                <a:lnTo>
                                  <a:pt x="389" y="83"/>
                                </a:lnTo>
                                <a:lnTo>
                                  <a:pt x="390" y="82"/>
                                </a:lnTo>
                                <a:lnTo>
                                  <a:pt x="390" y="75"/>
                                </a:lnTo>
                                <a:lnTo>
                                  <a:pt x="391" y="82"/>
                                </a:lnTo>
                                <a:lnTo>
                                  <a:pt x="392" y="81"/>
                                </a:lnTo>
                                <a:lnTo>
                                  <a:pt x="393" y="81"/>
                                </a:lnTo>
                                <a:lnTo>
                                  <a:pt x="394" y="82"/>
                                </a:lnTo>
                                <a:lnTo>
                                  <a:pt x="395" y="83"/>
                                </a:lnTo>
                                <a:lnTo>
                                  <a:pt x="396" y="77"/>
                                </a:lnTo>
                                <a:lnTo>
                                  <a:pt x="396" y="82"/>
                                </a:lnTo>
                                <a:lnTo>
                                  <a:pt x="397" y="83"/>
                                </a:lnTo>
                                <a:lnTo>
                                  <a:pt x="398" y="80"/>
                                </a:lnTo>
                                <a:lnTo>
                                  <a:pt x="398" y="82"/>
                                </a:lnTo>
                                <a:lnTo>
                                  <a:pt x="399" y="81"/>
                                </a:lnTo>
                                <a:lnTo>
                                  <a:pt x="400" y="78"/>
                                </a:lnTo>
                                <a:lnTo>
                                  <a:pt x="401" y="80"/>
                                </a:lnTo>
                                <a:lnTo>
                                  <a:pt x="402" y="75"/>
                                </a:lnTo>
                                <a:lnTo>
                                  <a:pt x="403" y="81"/>
                                </a:lnTo>
                                <a:lnTo>
                                  <a:pt x="404" y="78"/>
                                </a:lnTo>
                                <a:lnTo>
                                  <a:pt x="404" y="80"/>
                                </a:lnTo>
                                <a:lnTo>
                                  <a:pt x="405" y="73"/>
                                </a:lnTo>
                                <a:lnTo>
                                  <a:pt x="406" y="81"/>
                                </a:lnTo>
                                <a:lnTo>
                                  <a:pt x="407" y="82"/>
                                </a:lnTo>
                                <a:lnTo>
                                  <a:pt x="408" y="84"/>
                                </a:lnTo>
                                <a:lnTo>
                                  <a:pt x="409" y="85"/>
                                </a:lnTo>
                                <a:lnTo>
                                  <a:pt x="410" y="75"/>
                                </a:lnTo>
                                <a:lnTo>
                                  <a:pt x="410" y="84"/>
                                </a:lnTo>
                                <a:lnTo>
                                  <a:pt x="411" y="82"/>
                                </a:lnTo>
                                <a:lnTo>
                                  <a:pt x="412" y="81"/>
                                </a:lnTo>
                                <a:lnTo>
                                  <a:pt x="412" y="72"/>
                                </a:lnTo>
                                <a:lnTo>
                                  <a:pt x="413" y="80"/>
                                </a:lnTo>
                                <a:lnTo>
                                  <a:pt x="414" y="80"/>
                                </a:lnTo>
                                <a:lnTo>
                                  <a:pt x="415" y="79"/>
                                </a:lnTo>
                                <a:lnTo>
                                  <a:pt x="416" y="80"/>
                                </a:lnTo>
                                <a:lnTo>
                                  <a:pt x="417" y="80"/>
                                </a:lnTo>
                                <a:lnTo>
                                  <a:pt x="418" y="79"/>
                                </a:lnTo>
                                <a:lnTo>
                                  <a:pt x="419" y="79"/>
                                </a:lnTo>
                                <a:lnTo>
                                  <a:pt x="420" y="80"/>
                                </a:lnTo>
                                <a:lnTo>
                                  <a:pt x="421" y="77"/>
                                </a:lnTo>
                                <a:lnTo>
                                  <a:pt x="421" y="79"/>
                                </a:lnTo>
                                <a:lnTo>
                                  <a:pt x="422" y="80"/>
                                </a:lnTo>
                                <a:lnTo>
                                  <a:pt x="423" y="82"/>
                                </a:lnTo>
                                <a:lnTo>
                                  <a:pt x="423" y="76"/>
                                </a:lnTo>
                                <a:lnTo>
                                  <a:pt x="424" y="83"/>
                                </a:lnTo>
                                <a:lnTo>
                                  <a:pt x="425" y="80"/>
                                </a:lnTo>
                                <a:lnTo>
                                  <a:pt x="425" y="82"/>
                                </a:lnTo>
                                <a:lnTo>
                                  <a:pt x="426" y="74"/>
                                </a:lnTo>
                                <a:lnTo>
                                  <a:pt x="427" y="82"/>
                                </a:lnTo>
                                <a:lnTo>
                                  <a:pt x="428" y="77"/>
                                </a:lnTo>
                                <a:lnTo>
                                  <a:pt x="428" y="81"/>
                                </a:lnTo>
                                <a:lnTo>
                                  <a:pt x="429" y="82"/>
                                </a:lnTo>
                                <a:lnTo>
                                  <a:pt x="430" y="81"/>
                                </a:lnTo>
                                <a:lnTo>
                                  <a:pt x="430" y="76"/>
                                </a:lnTo>
                                <a:lnTo>
                                  <a:pt x="431" y="80"/>
                                </a:lnTo>
                                <a:lnTo>
                                  <a:pt x="432" y="79"/>
                                </a:lnTo>
                                <a:lnTo>
                                  <a:pt x="433" y="75"/>
                                </a:lnTo>
                                <a:lnTo>
                                  <a:pt x="434" y="77"/>
                                </a:lnTo>
                                <a:lnTo>
                                  <a:pt x="435" y="80"/>
                                </a:lnTo>
                                <a:lnTo>
                                  <a:pt x="436" y="81"/>
                                </a:lnTo>
                                <a:lnTo>
                                  <a:pt x="437" y="80"/>
                                </a:lnTo>
                                <a:lnTo>
                                  <a:pt x="438" y="81"/>
                                </a:lnTo>
                                <a:lnTo>
                                  <a:pt x="439" y="82"/>
                                </a:lnTo>
                                <a:lnTo>
                                  <a:pt x="440" y="82"/>
                                </a:lnTo>
                                <a:lnTo>
                                  <a:pt x="441" y="81"/>
                                </a:lnTo>
                                <a:lnTo>
                                  <a:pt x="442" y="80"/>
                                </a:lnTo>
                                <a:lnTo>
                                  <a:pt x="443" y="80"/>
                                </a:lnTo>
                                <a:lnTo>
                                  <a:pt x="444" y="76"/>
                                </a:lnTo>
                                <a:lnTo>
                                  <a:pt x="444" y="79"/>
                                </a:lnTo>
                                <a:lnTo>
                                  <a:pt x="445" y="73"/>
                                </a:lnTo>
                                <a:lnTo>
                                  <a:pt x="446" y="81"/>
                                </a:lnTo>
                                <a:lnTo>
                                  <a:pt x="447" y="82"/>
                                </a:lnTo>
                                <a:lnTo>
                                  <a:pt x="448" y="81"/>
                                </a:lnTo>
                                <a:lnTo>
                                  <a:pt x="449" y="78"/>
                                </a:lnTo>
                                <a:lnTo>
                                  <a:pt x="449" y="80"/>
                                </a:lnTo>
                                <a:lnTo>
                                  <a:pt x="450" y="75"/>
                                </a:lnTo>
                                <a:lnTo>
                                  <a:pt x="451" y="81"/>
                                </a:lnTo>
                                <a:lnTo>
                                  <a:pt x="452" y="82"/>
                                </a:lnTo>
                                <a:lnTo>
                                  <a:pt x="453" y="81"/>
                                </a:lnTo>
                                <a:lnTo>
                                  <a:pt x="454" y="82"/>
                                </a:lnTo>
                                <a:lnTo>
                                  <a:pt x="455" y="81"/>
                                </a:lnTo>
                                <a:lnTo>
                                  <a:pt x="456" y="80"/>
                                </a:lnTo>
                                <a:lnTo>
                                  <a:pt x="457" y="80"/>
                                </a:lnTo>
                                <a:lnTo>
                                  <a:pt x="458" y="81"/>
                                </a:lnTo>
                                <a:lnTo>
                                  <a:pt x="459" y="81"/>
                                </a:lnTo>
                                <a:lnTo>
                                  <a:pt x="460" y="81"/>
                                </a:lnTo>
                                <a:lnTo>
                                  <a:pt x="461" y="83"/>
                                </a:lnTo>
                                <a:lnTo>
                                  <a:pt x="462" y="84"/>
                                </a:lnTo>
                                <a:lnTo>
                                  <a:pt x="463" y="81"/>
                                </a:lnTo>
                                <a:lnTo>
                                  <a:pt x="463" y="83"/>
                                </a:lnTo>
                                <a:lnTo>
                                  <a:pt x="464" y="80"/>
                                </a:lnTo>
                                <a:lnTo>
                                  <a:pt x="465" y="80"/>
                                </a:lnTo>
                                <a:lnTo>
                                  <a:pt x="466" y="78"/>
                                </a:lnTo>
                                <a:lnTo>
                                  <a:pt x="467" y="82"/>
                                </a:lnTo>
                                <a:lnTo>
                                  <a:pt x="468" y="81"/>
                                </a:lnTo>
                                <a:lnTo>
                                  <a:pt x="469" y="81"/>
                                </a:lnTo>
                                <a:lnTo>
                                  <a:pt x="470" y="80"/>
                                </a:lnTo>
                                <a:lnTo>
                                  <a:pt x="471" y="82"/>
                                </a:lnTo>
                                <a:lnTo>
                                  <a:pt x="472" y="83"/>
                                </a:lnTo>
                                <a:lnTo>
                                  <a:pt x="473" y="82"/>
                                </a:lnTo>
                                <a:lnTo>
                                  <a:pt x="474" y="81"/>
                                </a:lnTo>
                                <a:lnTo>
                                  <a:pt x="474" y="78"/>
                                </a:lnTo>
                                <a:lnTo>
                                  <a:pt x="475" y="82"/>
                                </a:lnTo>
                                <a:lnTo>
                                  <a:pt x="476" y="81"/>
                                </a:lnTo>
                                <a:lnTo>
                                  <a:pt x="477" y="78"/>
                                </a:lnTo>
                                <a:lnTo>
                                  <a:pt x="478" y="80"/>
                                </a:lnTo>
                                <a:lnTo>
                                  <a:pt x="479" y="81"/>
                                </a:lnTo>
                                <a:lnTo>
                                  <a:pt x="480" y="77"/>
                                </a:lnTo>
                                <a:lnTo>
                                  <a:pt x="481" y="83"/>
                                </a:lnTo>
                                <a:lnTo>
                                  <a:pt x="482" y="84"/>
                                </a:lnTo>
                                <a:lnTo>
                                  <a:pt x="483" y="83"/>
                                </a:lnTo>
                                <a:lnTo>
                                  <a:pt x="483" y="77"/>
                                </a:lnTo>
                                <a:lnTo>
                                  <a:pt x="483" y="83"/>
                                </a:lnTo>
                                <a:lnTo>
                                  <a:pt x="484" y="79"/>
                                </a:lnTo>
                                <a:lnTo>
                                  <a:pt x="485" y="79"/>
                                </a:lnTo>
                                <a:lnTo>
                                  <a:pt x="486" y="79"/>
                                </a:lnTo>
                                <a:lnTo>
                                  <a:pt x="487" y="78"/>
                                </a:lnTo>
                                <a:lnTo>
                                  <a:pt x="488" y="78"/>
                                </a:lnTo>
                                <a:lnTo>
                                  <a:pt x="489" y="83"/>
                                </a:lnTo>
                                <a:lnTo>
                                  <a:pt x="490" y="84"/>
                                </a:lnTo>
                                <a:lnTo>
                                  <a:pt x="491" y="80"/>
                                </a:lnTo>
                                <a:lnTo>
                                  <a:pt x="491" y="83"/>
                                </a:lnTo>
                                <a:lnTo>
                                  <a:pt x="492" y="81"/>
                                </a:lnTo>
                                <a:lnTo>
                                  <a:pt x="493" y="78"/>
                                </a:lnTo>
                                <a:lnTo>
                                  <a:pt x="494" y="82"/>
                                </a:lnTo>
                                <a:lnTo>
                                  <a:pt x="495" y="84"/>
                                </a:lnTo>
                                <a:lnTo>
                                  <a:pt x="496" y="85"/>
                                </a:lnTo>
                                <a:lnTo>
                                  <a:pt x="497" y="84"/>
                                </a:lnTo>
                                <a:lnTo>
                                  <a:pt x="497" y="77"/>
                                </a:lnTo>
                                <a:lnTo>
                                  <a:pt x="497" y="84"/>
                                </a:lnTo>
                                <a:lnTo>
                                  <a:pt x="498" y="81"/>
                                </a:lnTo>
                                <a:lnTo>
                                  <a:pt x="499" y="80"/>
                                </a:lnTo>
                                <a:lnTo>
                                  <a:pt x="500" y="81"/>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106"/>
                        <wps:cNvSpPr>
                          <a:spLocks/>
                        </wps:cNvSpPr>
                        <wps:spPr bwMode="auto">
                          <a:xfrm>
                            <a:off x="2622" y="4653"/>
                            <a:ext cx="5625" cy="2704"/>
                          </a:xfrm>
                          <a:custGeom>
                            <a:avLst/>
                            <a:gdLst>
                              <a:gd name="T0" fmla="*/ 79 w 500"/>
                              <a:gd name="T1" fmla="*/ 2663 h 199"/>
                              <a:gd name="T2" fmla="*/ 158 w 500"/>
                              <a:gd name="T3" fmla="*/ 2677 h 199"/>
                              <a:gd name="T4" fmla="*/ 225 w 500"/>
                              <a:gd name="T5" fmla="*/ 2663 h 199"/>
                              <a:gd name="T6" fmla="*/ 281 w 500"/>
                              <a:gd name="T7" fmla="*/ 2636 h 199"/>
                              <a:gd name="T8" fmla="*/ 383 w 500"/>
                              <a:gd name="T9" fmla="*/ 2595 h 199"/>
                              <a:gd name="T10" fmla="*/ 473 w 500"/>
                              <a:gd name="T11" fmla="*/ 2677 h 199"/>
                              <a:gd name="T12" fmla="*/ 563 w 500"/>
                              <a:gd name="T13" fmla="*/ 2650 h 199"/>
                              <a:gd name="T14" fmla="*/ 653 w 500"/>
                              <a:gd name="T15" fmla="*/ 2704 h 199"/>
                              <a:gd name="T16" fmla="*/ 743 w 500"/>
                              <a:gd name="T17" fmla="*/ 2663 h 199"/>
                              <a:gd name="T18" fmla="*/ 810 w 500"/>
                              <a:gd name="T19" fmla="*/ 2622 h 199"/>
                              <a:gd name="T20" fmla="*/ 878 w 500"/>
                              <a:gd name="T21" fmla="*/ 2622 h 199"/>
                              <a:gd name="T22" fmla="*/ 945 w 500"/>
                              <a:gd name="T23" fmla="*/ 2609 h 199"/>
                              <a:gd name="T24" fmla="*/ 1024 w 500"/>
                              <a:gd name="T25" fmla="*/ 2636 h 199"/>
                              <a:gd name="T26" fmla="*/ 1091 w 500"/>
                              <a:gd name="T27" fmla="*/ 2527 h 199"/>
                              <a:gd name="T28" fmla="*/ 1159 w 500"/>
                              <a:gd name="T29" fmla="*/ 2391 h 199"/>
                              <a:gd name="T30" fmla="*/ 1249 w 500"/>
                              <a:gd name="T31" fmla="*/ 2310 h 199"/>
                              <a:gd name="T32" fmla="*/ 1350 w 500"/>
                              <a:gd name="T33" fmla="*/ 2256 h 199"/>
                              <a:gd name="T34" fmla="*/ 1440 w 500"/>
                              <a:gd name="T35" fmla="*/ 2201 h 199"/>
                              <a:gd name="T36" fmla="*/ 1541 w 500"/>
                              <a:gd name="T37" fmla="*/ 2283 h 199"/>
                              <a:gd name="T38" fmla="*/ 1643 w 500"/>
                              <a:gd name="T39" fmla="*/ 2487 h 199"/>
                              <a:gd name="T40" fmla="*/ 1733 w 500"/>
                              <a:gd name="T41" fmla="*/ 2568 h 199"/>
                              <a:gd name="T42" fmla="*/ 1823 w 500"/>
                              <a:gd name="T43" fmla="*/ 2677 h 199"/>
                              <a:gd name="T44" fmla="*/ 1913 w 500"/>
                              <a:gd name="T45" fmla="*/ 2650 h 199"/>
                              <a:gd name="T46" fmla="*/ 2014 w 500"/>
                              <a:gd name="T47" fmla="*/ 2500 h 199"/>
                              <a:gd name="T48" fmla="*/ 2093 w 500"/>
                              <a:gd name="T49" fmla="*/ 2201 h 199"/>
                              <a:gd name="T50" fmla="*/ 2194 w 500"/>
                              <a:gd name="T51" fmla="*/ 1467 h 199"/>
                              <a:gd name="T52" fmla="*/ 2295 w 500"/>
                              <a:gd name="T53" fmla="*/ 924 h 199"/>
                              <a:gd name="T54" fmla="*/ 2396 w 500"/>
                              <a:gd name="T55" fmla="*/ 584 h 199"/>
                              <a:gd name="T56" fmla="*/ 2498 w 500"/>
                              <a:gd name="T57" fmla="*/ 584 h 199"/>
                              <a:gd name="T58" fmla="*/ 2599 w 500"/>
                              <a:gd name="T59" fmla="*/ 571 h 199"/>
                              <a:gd name="T60" fmla="*/ 2700 w 500"/>
                              <a:gd name="T61" fmla="*/ 639 h 199"/>
                              <a:gd name="T62" fmla="*/ 2801 w 500"/>
                              <a:gd name="T63" fmla="*/ 1114 h 199"/>
                              <a:gd name="T64" fmla="*/ 2903 w 500"/>
                              <a:gd name="T65" fmla="*/ 1834 h 199"/>
                              <a:gd name="T66" fmla="*/ 3004 w 500"/>
                              <a:gd name="T67" fmla="*/ 2378 h 199"/>
                              <a:gd name="T68" fmla="*/ 3094 w 500"/>
                              <a:gd name="T69" fmla="*/ 2446 h 199"/>
                              <a:gd name="T70" fmla="*/ 3161 w 500"/>
                              <a:gd name="T71" fmla="*/ 1997 h 199"/>
                              <a:gd name="T72" fmla="*/ 3263 w 500"/>
                              <a:gd name="T73" fmla="*/ 1359 h 199"/>
                              <a:gd name="T74" fmla="*/ 3364 w 500"/>
                              <a:gd name="T75" fmla="*/ 639 h 199"/>
                              <a:gd name="T76" fmla="*/ 3465 w 500"/>
                              <a:gd name="T77" fmla="*/ 136 h 199"/>
                              <a:gd name="T78" fmla="*/ 3566 w 500"/>
                              <a:gd name="T79" fmla="*/ 0 h 199"/>
                              <a:gd name="T80" fmla="*/ 3668 w 500"/>
                              <a:gd name="T81" fmla="*/ 0 h 199"/>
                              <a:gd name="T82" fmla="*/ 3769 w 500"/>
                              <a:gd name="T83" fmla="*/ 0 h 199"/>
                              <a:gd name="T84" fmla="*/ 3870 w 500"/>
                              <a:gd name="T85" fmla="*/ 231 h 199"/>
                              <a:gd name="T86" fmla="*/ 3971 w 500"/>
                              <a:gd name="T87" fmla="*/ 815 h 199"/>
                              <a:gd name="T88" fmla="*/ 4073 w 500"/>
                              <a:gd name="T89" fmla="*/ 1522 h 199"/>
                              <a:gd name="T90" fmla="*/ 4174 w 500"/>
                              <a:gd name="T91" fmla="*/ 2120 h 199"/>
                              <a:gd name="T92" fmla="*/ 4264 w 500"/>
                              <a:gd name="T93" fmla="*/ 2364 h 199"/>
                              <a:gd name="T94" fmla="*/ 4365 w 500"/>
                              <a:gd name="T95" fmla="*/ 1671 h 199"/>
                              <a:gd name="T96" fmla="*/ 4466 w 500"/>
                              <a:gd name="T97" fmla="*/ 992 h 199"/>
                              <a:gd name="T98" fmla="*/ 4568 w 500"/>
                              <a:gd name="T99" fmla="*/ 421 h 199"/>
                              <a:gd name="T100" fmla="*/ 4669 w 500"/>
                              <a:gd name="T101" fmla="*/ 217 h 199"/>
                              <a:gd name="T102" fmla="*/ 4770 w 500"/>
                              <a:gd name="T103" fmla="*/ 204 h 199"/>
                              <a:gd name="T104" fmla="*/ 4871 w 500"/>
                              <a:gd name="T105" fmla="*/ 204 h 199"/>
                              <a:gd name="T106" fmla="*/ 4961 w 500"/>
                              <a:gd name="T107" fmla="*/ 340 h 199"/>
                              <a:gd name="T108" fmla="*/ 5063 w 500"/>
                              <a:gd name="T109" fmla="*/ 802 h 199"/>
                              <a:gd name="T110" fmla="*/ 5164 w 500"/>
                              <a:gd name="T111" fmla="*/ 1467 h 199"/>
                              <a:gd name="T112" fmla="*/ 5265 w 500"/>
                              <a:gd name="T113" fmla="*/ 2106 h 199"/>
                              <a:gd name="T114" fmla="*/ 5366 w 500"/>
                              <a:gd name="T115" fmla="*/ 2555 h 199"/>
                              <a:gd name="T116" fmla="*/ 5456 w 500"/>
                              <a:gd name="T117" fmla="*/ 2663 h 199"/>
                              <a:gd name="T118" fmla="*/ 5546 w 500"/>
                              <a:gd name="T119" fmla="*/ 2704 h 199"/>
                              <a:gd name="T120" fmla="*/ 5625 w 500"/>
                              <a:gd name="T121" fmla="*/ 2677 h 1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199">
                                <a:moveTo>
                                  <a:pt x="0" y="194"/>
                                </a:moveTo>
                                <a:lnTo>
                                  <a:pt x="0" y="194"/>
                                </a:lnTo>
                                <a:lnTo>
                                  <a:pt x="1" y="194"/>
                                </a:lnTo>
                                <a:lnTo>
                                  <a:pt x="2" y="192"/>
                                </a:lnTo>
                                <a:lnTo>
                                  <a:pt x="3" y="192"/>
                                </a:lnTo>
                                <a:lnTo>
                                  <a:pt x="4" y="188"/>
                                </a:lnTo>
                                <a:lnTo>
                                  <a:pt x="5" y="195"/>
                                </a:lnTo>
                                <a:lnTo>
                                  <a:pt x="6" y="195"/>
                                </a:lnTo>
                                <a:lnTo>
                                  <a:pt x="7" y="196"/>
                                </a:lnTo>
                                <a:lnTo>
                                  <a:pt x="8" y="193"/>
                                </a:lnTo>
                                <a:lnTo>
                                  <a:pt x="8" y="195"/>
                                </a:lnTo>
                                <a:lnTo>
                                  <a:pt x="9" y="192"/>
                                </a:lnTo>
                                <a:lnTo>
                                  <a:pt x="10" y="195"/>
                                </a:lnTo>
                                <a:lnTo>
                                  <a:pt x="11" y="197"/>
                                </a:lnTo>
                                <a:lnTo>
                                  <a:pt x="12" y="198"/>
                                </a:lnTo>
                                <a:lnTo>
                                  <a:pt x="13" y="197"/>
                                </a:lnTo>
                                <a:lnTo>
                                  <a:pt x="13" y="190"/>
                                </a:lnTo>
                                <a:lnTo>
                                  <a:pt x="14" y="197"/>
                                </a:lnTo>
                                <a:lnTo>
                                  <a:pt x="14" y="184"/>
                                </a:lnTo>
                                <a:lnTo>
                                  <a:pt x="15" y="198"/>
                                </a:lnTo>
                                <a:lnTo>
                                  <a:pt x="16" y="192"/>
                                </a:lnTo>
                                <a:lnTo>
                                  <a:pt x="16" y="197"/>
                                </a:lnTo>
                                <a:lnTo>
                                  <a:pt x="17" y="193"/>
                                </a:lnTo>
                                <a:lnTo>
                                  <a:pt x="18" y="194"/>
                                </a:lnTo>
                                <a:lnTo>
                                  <a:pt x="19" y="194"/>
                                </a:lnTo>
                                <a:lnTo>
                                  <a:pt x="20" y="196"/>
                                </a:lnTo>
                                <a:lnTo>
                                  <a:pt x="20" y="193"/>
                                </a:lnTo>
                                <a:lnTo>
                                  <a:pt x="21" y="197"/>
                                </a:lnTo>
                                <a:lnTo>
                                  <a:pt x="22" y="196"/>
                                </a:lnTo>
                                <a:lnTo>
                                  <a:pt x="22" y="190"/>
                                </a:lnTo>
                                <a:lnTo>
                                  <a:pt x="23" y="194"/>
                                </a:lnTo>
                                <a:lnTo>
                                  <a:pt x="23" y="188"/>
                                </a:lnTo>
                                <a:lnTo>
                                  <a:pt x="24" y="195"/>
                                </a:lnTo>
                                <a:lnTo>
                                  <a:pt x="25" y="189"/>
                                </a:lnTo>
                                <a:lnTo>
                                  <a:pt x="25" y="194"/>
                                </a:lnTo>
                                <a:lnTo>
                                  <a:pt x="26" y="168"/>
                                </a:lnTo>
                                <a:lnTo>
                                  <a:pt x="27" y="194"/>
                                </a:lnTo>
                                <a:lnTo>
                                  <a:pt x="28" y="195"/>
                                </a:lnTo>
                                <a:lnTo>
                                  <a:pt x="29" y="194"/>
                                </a:lnTo>
                                <a:lnTo>
                                  <a:pt x="30" y="193"/>
                                </a:lnTo>
                                <a:lnTo>
                                  <a:pt x="31" y="194"/>
                                </a:lnTo>
                                <a:lnTo>
                                  <a:pt x="32" y="195"/>
                                </a:lnTo>
                                <a:lnTo>
                                  <a:pt x="33" y="195"/>
                                </a:lnTo>
                                <a:lnTo>
                                  <a:pt x="34" y="191"/>
                                </a:lnTo>
                                <a:lnTo>
                                  <a:pt x="34" y="194"/>
                                </a:lnTo>
                                <a:lnTo>
                                  <a:pt x="35" y="194"/>
                                </a:lnTo>
                                <a:lnTo>
                                  <a:pt x="36" y="195"/>
                                </a:lnTo>
                                <a:lnTo>
                                  <a:pt x="37" y="195"/>
                                </a:lnTo>
                                <a:lnTo>
                                  <a:pt x="38" y="195"/>
                                </a:lnTo>
                                <a:lnTo>
                                  <a:pt x="39" y="194"/>
                                </a:lnTo>
                                <a:lnTo>
                                  <a:pt x="40" y="193"/>
                                </a:lnTo>
                                <a:lnTo>
                                  <a:pt x="41" y="194"/>
                                </a:lnTo>
                                <a:lnTo>
                                  <a:pt x="42" y="197"/>
                                </a:lnTo>
                                <a:lnTo>
                                  <a:pt x="43" y="198"/>
                                </a:lnTo>
                                <a:lnTo>
                                  <a:pt x="44" y="197"/>
                                </a:lnTo>
                                <a:lnTo>
                                  <a:pt x="45" y="196"/>
                                </a:lnTo>
                                <a:lnTo>
                                  <a:pt x="46" y="195"/>
                                </a:lnTo>
                                <a:lnTo>
                                  <a:pt x="46" y="189"/>
                                </a:lnTo>
                                <a:lnTo>
                                  <a:pt x="47" y="196"/>
                                </a:lnTo>
                                <a:lnTo>
                                  <a:pt x="48" y="196"/>
                                </a:lnTo>
                                <a:lnTo>
                                  <a:pt x="49" y="195"/>
                                </a:lnTo>
                                <a:lnTo>
                                  <a:pt x="50" y="195"/>
                                </a:lnTo>
                                <a:lnTo>
                                  <a:pt x="51" y="192"/>
                                </a:lnTo>
                                <a:lnTo>
                                  <a:pt x="51" y="194"/>
                                </a:lnTo>
                                <a:lnTo>
                                  <a:pt x="52" y="197"/>
                                </a:lnTo>
                                <a:lnTo>
                                  <a:pt x="53" y="198"/>
                                </a:lnTo>
                                <a:lnTo>
                                  <a:pt x="54" y="197"/>
                                </a:lnTo>
                                <a:lnTo>
                                  <a:pt x="55" y="196"/>
                                </a:lnTo>
                                <a:lnTo>
                                  <a:pt x="56" y="195"/>
                                </a:lnTo>
                                <a:lnTo>
                                  <a:pt x="57" y="198"/>
                                </a:lnTo>
                                <a:lnTo>
                                  <a:pt x="58" y="199"/>
                                </a:lnTo>
                                <a:lnTo>
                                  <a:pt x="59" y="195"/>
                                </a:lnTo>
                                <a:lnTo>
                                  <a:pt x="59" y="198"/>
                                </a:lnTo>
                                <a:lnTo>
                                  <a:pt x="60" y="196"/>
                                </a:lnTo>
                                <a:lnTo>
                                  <a:pt x="61" y="193"/>
                                </a:lnTo>
                                <a:lnTo>
                                  <a:pt x="62" y="194"/>
                                </a:lnTo>
                                <a:lnTo>
                                  <a:pt x="63" y="194"/>
                                </a:lnTo>
                                <a:lnTo>
                                  <a:pt x="64" y="195"/>
                                </a:lnTo>
                                <a:lnTo>
                                  <a:pt x="65" y="193"/>
                                </a:lnTo>
                                <a:lnTo>
                                  <a:pt x="66" y="196"/>
                                </a:lnTo>
                                <a:lnTo>
                                  <a:pt x="67" y="196"/>
                                </a:lnTo>
                                <a:lnTo>
                                  <a:pt x="68" y="197"/>
                                </a:lnTo>
                                <a:lnTo>
                                  <a:pt x="69" y="196"/>
                                </a:lnTo>
                                <a:lnTo>
                                  <a:pt x="69" y="193"/>
                                </a:lnTo>
                                <a:lnTo>
                                  <a:pt x="70" y="197"/>
                                </a:lnTo>
                                <a:lnTo>
                                  <a:pt x="71" y="196"/>
                                </a:lnTo>
                                <a:lnTo>
                                  <a:pt x="71" y="192"/>
                                </a:lnTo>
                                <a:lnTo>
                                  <a:pt x="71" y="196"/>
                                </a:lnTo>
                                <a:lnTo>
                                  <a:pt x="72" y="193"/>
                                </a:lnTo>
                                <a:lnTo>
                                  <a:pt x="72" y="194"/>
                                </a:lnTo>
                                <a:lnTo>
                                  <a:pt x="73" y="196"/>
                                </a:lnTo>
                                <a:lnTo>
                                  <a:pt x="74" y="197"/>
                                </a:lnTo>
                                <a:lnTo>
                                  <a:pt x="75" y="194"/>
                                </a:lnTo>
                                <a:lnTo>
                                  <a:pt x="75" y="198"/>
                                </a:lnTo>
                                <a:lnTo>
                                  <a:pt x="76" y="199"/>
                                </a:lnTo>
                                <a:lnTo>
                                  <a:pt x="77" y="196"/>
                                </a:lnTo>
                                <a:lnTo>
                                  <a:pt x="77" y="198"/>
                                </a:lnTo>
                                <a:lnTo>
                                  <a:pt x="78" y="193"/>
                                </a:lnTo>
                                <a:lnTo>
                                  <a:pt x="79" y="192"/>
                                </a:lnTo>
                                <a:lnTo>
                                  <a:pt x="80" y="196"/>
                                </a:lnTo>
                                <a:lnTo>
                                  <a:pt x="81" y="195"/>
                                </a:lnTo>
                                <a:lnTo>
                                  <a:pt x="81" y="190"/>
                                </a:lnTo>
                                <a:lnTo>
                                  <a:pt x="81" y="195"/>
                                </a:lnTo>
                                <a:lnTo>
                                  <a:pt x="82" y="191"/>
                                </a:lnTo>
                                <a:lnTo>
                                  <a:pt x="82" y="194"/>
                                </a:lnTo>
                                <a:lnTo>
                                  <a:pt x="83" y="195"/>
                                </a:lnTo>
                                <a:lnTo>
                                  <a:pt x="84" y="192"/>
                                </a:lnTo>
                                <a:lnTo>
                                  <a:pt x="84" y="194"/>
                                </a:lnTo>
                                <a:lnTo>
                                  <a:pt x="85" y="193"/>
                                </a:lnTo>
                                <a:lnTo>
                                  <a:pt x="86" y="192"/>
                                </a:lnTo>
                                <a:lnTo>
                                  <a:pt x="87" y="195"/>
                                </a:lnTo>
                                <a:lnTo>
                                  <a:pt x="87" y="185"/>
                                </a:lnTo>
                                <a:lnTo>
                                  <a:pt x="88" y="196"/>
                                </a:lnTo>
                                <a:lnTo>
                                  <a:pt x="89" y="195"/>
                                </a:lnTo>
                                <a:lnTo>
                                  <a:pt x="90" y="195"/>
                                </a:lnTo>
                                <a:lnTo>
                                  <a:pt x="91" y="194"/>
                                </a:lnTo>
                                <a:lnTo>
                                  <a:pt x="91" y="185"/>
                                </a:lnTo>
                                <a:lnTo>
                                  <a:pt x="91" y="194"/>
                                </a:lnTo>
                                <a:lnTo>
                                  <a:pt x="92" y="189"/>
                                </a:lnTo>
                                <a:lnTo>
                                  <a:pt x="93" y="181"/>
                                </a:lnTo>
                                <a:lnTo>
                                  <a:pt x="94" y="181"/>
                                </a:lnTo>
                                <a:lnTo>
                                  <a:pt x="95" y="186"/>
                                </a:lnTo>
                                <a:lnTo>
                                  <a:pt x="96" y="187"/>
                                </a:lnTo>
                                <a:lnTo>
                                  <a:pt x="97" y="186"/>
                                </a:lnTo>
                                <a:lnTo>
                                  <a:pt x="97" y="176"/>
                                </a:lnTo>
                                <a:lnTo>
                                  <a:pt x="97" y="186"/>
                                </a:lnTo>
                                <a:lnTo>
                                  <a:pt x="98" y="182"/>
                                </a:lnTo>
                                <a:lnTo>
                                  <a:pt x="99" y="183"/>
                                </a:lnTo>
                                <a:lnTo>
                                  <a:pt x="100" y="156"/>
                                </a:lnTo>
                                <a:lnTo>
                                  <a:pt x="101" y="182"/>
                                </a:lnTo>
                                <a:lnTo>
                                  <a:pt x="102" y="181"/>
                                </a:lnTo>
                                <a:lnTo>
                                  <a:pt x="103" y="176"/>
                                </a:lnTo>
                                <a:lnTo>
                                  <a:pt x="103" y="179"/>
                                </a:lnTo>
                                <a:lnTo>
                                  <a:pt x="104" y="174"/>
                                </a:lnTo>
                                <a:lnTo>
                                  <a:pt x="105" y="177"/>
                                </a:lnTo>
                                <a:lnTo>
                                  <a:pt x="106" y="174"/>
                                </a:lnTo>
                                <a:lnTo>
                                  <a:pt x="107" y="171"/>
                                </a:lnTo>
                                <a:lnTo>
                                  <a:pt x="108" y="172"/>
                                </a:lnTo>
                                <a:lnTo>
                                  <a:pt x="109" y="165"/>
                                </a:lnTo>
                                <a:lnTo>
                                  <a:pt x="110" y="170"/>
                                </a:lnTo>
                                <a:lnTo>
                                  <a:pt x="111" y="170"/>
                                </a:lnTo>
                                <a:lnTo>
                                  <a:pt x="112" y="169"/>
                                </a:lnTo>
                                <a:lnTo>
                                  <a:pt x="113" y="169"/>
                                </a:lnTo>
                                <a:lnTo>
                                  <a:pt x="114" y="168"/>
                                </a:lnTo>
                                <a:lnTo>
                                  <a:pt x="115" y="168"/>
                                </a:lnTo>
                                <a:lnTo>
                                  <a:pt x="116" y="167"/>
                                </a:lnTo>
                                <a:lnTo>
                                  <a:pt x="117" y="166"/>
                                </a:lnTo>
                                <a:lnTo>
                                  <a:pt x="118" y="167"/>
                                </a:lnTo>
                                <a:lnTo>
                                  <a:pt x="119" y="165"/>
                                </a:lnTo>
                                <a:lnTo>
                                  <a:pt x="120" y="166"/>
                                </a:lnTo>
                                <a:lnTo>
                                  <a:pt x="121" y="163"/>
                                </a:lnTo>
                                <a:lnTo>
                                  <a:pt x="122" y="164"/>
                                </a:lnTo>
                                <a:lnTo>
                                  <a:pt x="123" y="162"/>
                                </a:lnTo>
                                <a:lnTo>
                                  <a:pt x="124" y="164"/>
                                </a:lnTo>
                                <a:lnTo>
                                  <a:pt x="125" y="165"/>
                                </a:lnTo>
                                <a:lnTo>
                                  <a:pt x="126" y="165"/>
                                </a:lnTo>
                                <a:lnTo>
                                  <a:pt x="127" y="164"/>
                                </a:lnTo>
                                <a:lnTo>
                                  <a:pt x="128" y="165"/>
                                </a:lnTo>
                                <a:lnTo>
                                  <a:pt x="128" y="162"/>
                                </a:lnTo>
                                <a:lnTo>
                                  <a:pt x="129" y="166"/>
                                </a:lnTo>
                                <a:lnTo>
                                  <a:pt x="130" y="165"/>
                                </a:lnTo>
                                <a:lnTo>
                                  <a:pt x="131" y="164"/>
                                </a:lnTo>
                                <a:lnTo>
                                  <a:pt x="132" y="165"/>
                                </a:lnTo>
                                <a:lnTo>
                                  <a:pt x="133" y="166"/>
                                </a:lnTo>
                                <a:lnTo>
                                  <a:pt x="134" y="167"/>
                                </a:lnTo>
                                <a:lnTo>
                                  <a:pt x="135" y="168"/>
                                </a:lnTo>
                                <a:lnTo>
                                  <a:pt x="136" y="169"/>
                                </a:lnTo>
                                <a:lnTo>
                                  <a:pt x="137" y="168"/>
                                </a:lnTo>
                                <a:lnTo>
                                  <a:pt x="138" y="170"/>
                                </a:lnTo>
                                <a:lnTo>
                                  <a:pt x="139" y="171"/>
                                </a:lnTo>
                                <a:lnTo>
                                  <a:pt x="140" y="170"/>
                                </a:lnTo>
                                <a:lnTo>
                                  <a:pt x="141" y="172"/>
                                </a:lnTo>
                                <a:lnTo>
                                  <a:pt x="142" y="173"/>
                                </a:lnTo>
                                <a:lnTo>
                                  <a:pt x="143" y="174"/>
                                </a:lnTo>
                                <a:lnTo>
                                  <a:pt x="144" y="176"/>
                                </a:lnTo>
                                <a:lnTo>
                                  <a:pt x="145" y="182"/>
                                </a:lnTo>
                                <a:lnTo>
                                  <a:pt x="146" y="183"/>
                                </a:lnTo>
                                <a:lnTo>
                                  <a:pt x="147" y="179"/>
                                </a:lnTo>
                                <a:lnTo>
                                  <a:pt x="147" y="182"/>
                                </a:lnTo>
                                <a:lnTo>
                                  <a:pt x="148" y="183"/>
                                </a:lnTo>
                                <a:lnTo>
                                  <a:pt x="149" y="184"/>
                                </a:lnTo>
                                <a:lnTo>
                                  <a:pt x="150" y="185"/>
                                </a:lnTo>
                                <a:lnTo>
                                  <a:pt x="151" y="187"/>
                                </a:lnTo>
                                <a:lnTo>
                                  <a:pt x="152" y="188"/>
                                </a:lnTo>
                                <a:lnTo>
                                  <a:pt x="153" y="188"/>
                                </a:lnTo>
                                <a:lnTo>
                                  <a:pt x="154" y="189"/>
                                </a:lnTo>
                                <a:lnTo>
                                  <a:pt x="155" y="190"/>
                                </a:lnTo>
                                <a:lnTo>
                                  <a:pt x="156" y="191"/>
                                </a:lnTo>
                                <a:lnTo>
                                  <a:pt x="157" y="190"/>
                                </a:lnTo>
                                <a:lnTo>
                                  <a:pt x="158" y="194"/>
                                </a:lnTo>
                                <a:lnTo>
                                  <a:pt x="159" y="195"/>
                                </a:lnTo>
                                <a:lnTo>
                                  <a:pt x="160" y="194"/>
                                </a:lnTo>
                                <a:lnTo>
                                  <a:pt x="161" y="190"/>
                                </a:lnTo>
                                <a:lnTo>
                                  <a:pt x="161" y="196"/>
                                </a:lnTo>
                                <a:lnTo>
                                  <a:pt x="162" y="197"/>
                                </a:lnTo>
                                <a:lnTo>
                                  <a:pt x="163" y="193"/>
                                </a:lnTo>
                                <a:lnTo>
                                  <a:pt x="163" y="196"/>
                                </a:lnTo>
                                <a:lnTo>
                                  <a:pt x="164" y="193"/>
                                </a:lnTo>
                                <a:lnTo>
                                  <a:pt x="165" y="196"/>
                                </a:lnTo>
                                <a:lnTo>
                                  <a:pt x="166" y="193"/>
                                </a:lnTo>
                                <a:lnTo>
                                  <a:pt x="167" y="195"/>
                                </a:lnTo>
                                <a:lnTo>
                                  <a:pt x="168" y="193"/>
                                </a:lnTo>
                                <a:lnTo>
                                  <a:pt x="169" y="195"/>
                                </a:lnTo>
                                <a:lnTo>
                                  <a:pt x="170" y="195"/>
                                </a:lnTo>
                                <a:lnTo>
                                  <a:pt x="171" y="196"/>
                                </a:lnTo>
                                <a:lnTo>
                                  <a:pt x="172" y="193"/>
                                </a:lnTo>
                                <a:lnTo>
                                  <a:pt x="173" y="195"/>
                                </a:lnTo>
                                <a:lnTo>
                                  <a:pt x="174" y="193"/>
                                </a:lnTo>
                                <a:lnTo>
                                  <a:pt x="175" y="193"/>
                                </a:lnTo>
                                <a:lnTo>
                                  <a:pt x="176" y="193"/>
                                </a:lnTo>
                                <a:lnTo>
                                  <a:pt x="177" y="188"/>
                                </a:lnTo>
                                <a:lnTo>
                                  <a:pt x="178" y="188"/>
                                </a:lnTo>
                                <a:lnTo>
                                  <a:pt x="179" y="184"/>
                                </a:lnTo>
                                <a:lnTo>
                                  <a:pt x="180" y="184"/>
                                </a:lnTo>
                                <a:lnTo>
                                  <a:pt x="181" y="176"/>
                                </a:lnTo>
                                <a:lnTo>
                                  <a:pt x="181" y="184"/>
                                </a:lnTo>
                                <a:lnTo>
                                  <a:pt x="182" y="178"/>
                                </a:lnTo>
                                <a:lnTo>
                                  <a:pt x="183" y="176"/>
                                </a:lnTo>
                                <a:lnTo>
                                  <a:pt x="184" y="169"/>
                                </a:lnTo>
                                <a:lnTo>
                                  <a:pt x="185" y="165"/>
                                </a:lnTo>
                                <a:lnTo>
                                  <a:pt x="186" y="162"/>
                                </a:lnTo>
                                <a:lnTo>
                                  <a:pt x="187" y="153"/>
                                </a:lnTo>
                                <a:lnTo>
                                  <a:pt x="188" y="147"/>
                                </a:lnTo>
                                <a:lnTo>
                                  <a:pt x="189" y="140"/>
                                </a:lnTo>
                                <a:lnTo>
                                  <a:pt x="190" y="139"/>
                                </a:lnTo>
                                <a:lnTo>
                                  <a:pt x="191" y="130"/>
                                </a:lnTo>
                                <a:lnTo>
                                  <a:pt x="192" y="127"/>
                                </a:lnTo>
                                <a:lnTo>
                                  <a:pt x="193" y="120"/>
                                </a:lnTo>
                                <a:lnTo>
                                  <a:pt x="194" y="114"/>
                                </a:lnTo>
                                <a:lnTo>
                                  <a:pt x="195" y="108"/>
                                </a:lnTo>
                                <a:lnTo>
                                  <a:pt x="196" y="104"/>
                                </a:lnTo>
                                <a:lnTo>
                                  <a:pt x="197" y="99"/>
                                </a:lnTo>
                                <a:lnTo>
                                  <a:pt x="198" y="94"/>
                                </a:lnTo>
                                <a:lnTo>
                                  <a:pt x="199" y="87"/>
                                </a:lnTo>
                                <a:lnTo>
                                  <a:pt x="200" y="85"/>
                                </a:lnTo>
                                <a:lnTo>
                                  <a:pt x="201" y="78"/>
                                </a:lnTo>
                                <a:lnTo>
                                  <a:pt x="202" y="73"/>
                                </a:lnTo>
                                <a:lnTo>
                                  <a:pt x="203" y="69"/>
                                </a:lnTo>
                                <a:lnTo>
                                  <a:pt x="204" y="68"/>
                                </a:lnTo>
                                <a:lnTo>
                                  <a:pt x="205" y="61"/>
                                </a:lnTo>
                                <a:lnTo>
                                  <a:pt x="206" y="57"/>
                                </a:lnTo>
                                <a:lnTo>
                                  <a:pt x="207" y="56"/>
                                </a:lnTo>
                                <a:lnTo>
                                  <a:pt x="208" y="51"/>
                                </a:lnTo>
                                <a:lnTo>
                                  <a:pt x="209" y="50"/>
                                </a:lnTo>
                                <a:lnTo>
                                  <a:pt x="210" y="48"/>
                                </a:lnTo>
                                <a:lnTo>
                                  <a:pt x="211" y="46"/>
                                </a:lnTo>
                                <a:lnTo>
                                  <a:pt x="212" y="43"/>
                                </a:lnTo>
                                <a:lnTo>
                                  <a:pt x="213" y="43"/>
                                </a:lnTo>
                                <a:lnTo>
                                  <a:pt x="214" y="42"/>
                                </a:lnTo>
                                <a:lnTo>
                                  <a:pt x="215" y="41"/>
                                </a:lnTo>
                                <a:lnTo>
                                  <a:pt x="216" y="41"/>
                                </a:lnTo>
                                <a:lnTo>
                                  <a:pt x="217" y="42"/>
                                </a:lnTo>
                                <a:lnTo>
                                  <a:pt x="218" y="42"/>
                                </a:lnTo>
                                <a:lnTo>
                                  <a:pt x="219" y="42"/>
                                </a:lnTo>
                                <a:lnTo>
                                  <a:pt x="220" y="42"/>
                                </a:lnTo>
                                <a:lnTo>
                                  <a:pt x="221" y="43"/>
                                </a:lnTo>
                                <a:lnTo>
                                  <a:pt x="222" y="43"/>
                                </a:lnTo>
                                <a:lnTo>
                                  <a:pt x="223" y="42"/>
                                </a:lnTo>
                                <a:lnTo>
                                  <a:pt x="224" y="42"/>
                                </a:lnTo>
                                <a:lnTo>
                                  <a:pt x="225" y="42"/>
                                </a:lnTo>
                                <a:lnTo>
                                  <a:pt x="226" y="42"/>
                                </a:lnTo>
                                <a:lnTo>
                                  <a:pt x="227" y="42"/>
                                </a:lnTo>
                                <a:lnTo>
                                  <a:pt x="228" y="43"/>
                                </a:lnTo>
                                <a:lnTo>
                                  <a:pt x="229" y="43"/>
                                </a:lnTo>
                                <a:lnTo>
                                  <a:pt x="230" y="43"/>
                                </a:lnTo>
                                <a:lnTo>
                                  <a:pt x="231" y="42"/>
                                </a:lnTo>
                                <a:lnTo>
                                  <a:pt x="232" y="42"/>
                                </a:lnTo>
                                <a:lnTo>
                                  <a:pt x="233" y="42"/>
                                </a:lnTo>
                                <a:lnTo>
                                  <a:pt x="234" y="41"/>
                                </a:lnTo>
                                <a:lnTo>
                                  <a:pt x="235" y="41"/>
                                </a:lnTo>
                                <a:lnTo>
                                  <a:pt x="236" y="42"/>
                                </a:lnTo>
                                <a:lnTo>
                                  <a:pt x="237" y="42"/>
                                </a:lnTo>
                                <a:lnTo>
                                  <a:pt x="238" y="43"/>
                                </a:lnTo>
                                <a:lnTo>
                                  <a:pt x="239" y="45"/>
                                </a:lnTo>
                                <a:lnTo>
                                  <a:pt x="240" y="47"/>
                                </a:lnTo>
                                <a:lnTo>
                                  <a:pt x="241" y="50"/>
                                </a:lnTo>
                                <a:lnTo>
                                  <a:pt x="242" y="54"/>
                                </a:lnTo>
                                <a:lnTo>
                                  <a:pt x="243" y="56"/>
                                </a:lnTo>
                                <a:lnTo>
                                  <a:pt x="244" y="61"/>
                                </a:lnTo>
                                <a:lnTo>
                                  <a:pt x="245" y="64"/>
                                </a:lnTo>
                                <a:lnTo>
                                  <a:pt x="246" y="71"/>
                                </a:lnTo>
                                <a:lnTo>
                                  <a:pt x="247" y="72"/>
                                </a:lnTo>
                                <a:lnTo>
                                  <a:pt x="248" y="77"/>
                                </a:lnTo>
                                <a:lnTo>
                                  <a:pt x="249" y="82"/>
                                </a:lnTo>
                                <a:lnTo>
                                  <a:pt x="250" y="86"/>
                                </a:lnTo>
                                <a:lnTo>
                                  <a:pt x="251" y="92"/>
                                </a:lnTo>
                                <a:lnTo>
                                  <a:pt x="252" y="96"/>
                                </a:lnTo>
                                <a:lnTo>
                                  <a:pt x="253" y="103"/>
                                </a:lnTo>
                                <a:lnTo>
                                  <a:pt x="254" y="108"/>
                                </a:lnTo>
                                <a:lnTo>
                                  <a:pt x="255" y="113"/>
                                </a:lnTo>
                                <a:lnTo>
                                  <a:pt x="256" y="119"/>
                                </a:lnTo>
                                <a:lnTo>
                                  <a:pt x="257" y="126"/>
                                </a:lnTo>
                                <a:lnTo>
                                  <a:pt x="258" y="135"/>
                                </a:lnTo>
                                <a:lnTo>
                                  <a:pt x="259" y="137"/>
                                </a:lnTo>
                                <a:lnTo>
                                  <a:pt x="260" y="139"/>
                                </a:lnTo>
                                <a:lnTo>
                                  <a:pt x="261" y="149"/>
                                </a:lnTo>
                                <a:lnTo>
                                  <a:pt x="262" y="152"/>
                                </a:lnTo>
                                <a:lnTo>
                                  <a:pt x="263" y="156"/>
                                </a:lnTo>
                                <a:lnTo>
                                  <a:pt x="264" y="163"/>
                                </a:lnTo>
                                <a:lnTo>
                                  <a:pt x="265" y="166"/>
                                </a:lnTo>
                                <a:lnTo>
                                  <a:pt x="266" y="173"/>
                                </a:lnTo>
                                <a:lnTo>
                                  <a:pt x="267" y="175"/>
                                </a:lnTo>
                                <a:lnTo>
                                  <a:pt x="268" y="180"/>
                                </a:lnTo>
                                <a:lnTo>
                                  <a:pt x="269" y="181"/>
                                </a:lnTo>
                                <a:lnTo>
                                  <a:pt x="270" y="189"/>
                                </a:lnTo>
                                <a:lnTo>
                                  <a:pt x="271" y="190"/>
                                </a:lnTo>
                                <a:lnTo>
                                  <a:pt x="272" y="184"/>
                                </a:lnTo>
                                <a:lnTo>
                                  <a:pt x="272" y="189"/>
                                </a:lnTo>
                                <a:lnTo>
                                  <a:pt x="273" y="181"/>
                                </a:lnTo>
                                <a:lnTo>
                                  <a:pt x="274" y="172"/>
                                </a:lnTo>
                                <a:lnTo>
                                  <a:pt x="275" y="180"/>
                                </a:lnTo>
                                <a:lnTo>
                                  <a:pt x="276" y="179"/>
                                </a:lnTo>
                                <a:lnTo>
                                  <a:pt x="276" y="172"/>
                                </a:lnTo>
                                <a:lnTo>
                                  <a:pt x="276" y="179"/>
                                </a:lnTo>
                                <a:lnTo>
                                  <a:pt x="277" y="173"/>
                                </a:lnTo>
                                <a:lnTo>
                                  <a:pt x="278" y="169"/>
                                </a:lnTo>
                                <a:lnTo>
                                  <a:pt x="279" y="156"/>
                                </a:lnTo>
                                <a:lnTo>
                                  <a:pt x="280" y="152"/>
                                </a:lnTo>
                                <a:lnTo>
                                  <a:pt x="281" y="147"/>
                                </a:lnTo>
                                <a:lnTo>
                                  <a:pt x="282" y="138"/>
                                </a:lnTo>
                                <a:lnTo>
                                  <a:pt x="283" y="136"/>
                                </a:lnTo>
                                <a:lnTo>
                                  <a:pt x="284" y="130"/>
                                </a:lnTo>
                                <a:lnTo>
                                  <a:pt x="285" y="128"/>
                                </a:lnTo>
                                <a:lnTo>
                                  <a:pt x="286" y="124"/>
                                </a:lnTo>
                                <a:lnTo>
                                  <a:pt x="287" y="118"/>
                                </a:lnTo>
                                <a:lnTo>
                                  <a:pt x="288" y="108"/>
                                </a:lnTo>
                                <a:lnTo>
                                  <a:pt x="289" y="106"/>
                                </a:lnTo>
                                <a:lnTo>
                                  <a:pt x="290" y="100"/>
                                </a:lnTo>
                                <a:lnTo>
                                  <a:pt x="291" y="99"/>
                                </a:lnTo>
                                <a:lnTo>
                                  <a:pt x="292" y="86"/>
                                </a:lnTo>
                                <a:lnTo>
                                  <a:pt x="293" y="78"/>
                                </a:lnTo>
                                <a:lnTo>
                                  <a:pt x="294" y="74"/>
                                </a:lnTo>
                                <a:lnTo>
                                  <a:pt x="295" y="67"/>
                                </a:lnTo>
                                <a:lnTo>
                                  <a:pt x="296" y="63"/>
                                </a:lnTo>
                                <a:lnTo>
                                  <a:pt x="297" y="58"/>
                                </a:lnTo>
                                <a:lnTo>
                                  <a:pt x="298" y="55"/>
                                </a:lnTo>
                                <a:lnTo>
                                  <a:pt x="299" y="47"/>
                                </a:lnTo>
                                <a:lnTo>
                                  <a:pt x="300" y="42"/>
                                </a:lnTo>
                                <a:lnTo>
                                  <a:pt x="301" y="36"/>
                                </a:lnTo>
                                <a:lnTo>
                                  <a:pt x="302" y="32"/>
                                </a:lnTo>
                                <a:lnTo>
                                  <a:pt x="303" y="27"/>
                                </a:lnTo>
                                <a:lnTo>
                                  <a:pt x="304" y="25"/>
                                </a:lnTo>
                                <a:lnTo>
                                  <a:pt x="305" y="19"/>
                                </a:lnTo>
                                <a:lnTo>
                                  <a:pt x="306" y="17"/>
                                </a:lnTo>
                                <a:lnTo>
                                  <a:pt x="307" y="12"/>
                                </a:lnTo>
                                <a:lnTo>
                                  <a:pt x="308" y="10"/>
                                </a:lnTo>
                                <a:lnTo>
                                  <a:pt x="309" y="9"/>
                                </a:lnTo>
                                <a:lnTo>
                                  <a:pt x="310" y="5"/>
                                </a:lnTo>
                                <a:lnTo>
                                  <a:pt x="311" y="4"/>
                                </a:lnTo>
                                <a:lnTo>
                                  <a:pt x="312" y="1"/>
                                </a:lnTo>
                                <a:lnTo>
                                  <a:pt x="313" y="0"/>
                                </a:lnTo>
                                <a:lnTo>
                                  <a:pt x="314" y="0"/>
                                </a:lnTo>
                                <a:lnTo>
                                  <a:pt x="315" y="0"/>
                                </a:lnTo>
                                <a:lnTo>
                                  <a:pt x="316" y="0"/>
                                </a:lnTo>
                                <a:lnTo>
                                  <a:pt x="317" y="0"/>
                                </a:lnTo>
                                <a:lnTo>
                                  <a:pt x="318" y="0"/>
                                </a:lnTo>
                                <a:lnTo>
                                  <a:pt x="319" y="1"/>
                                </a:lnTo>
                                <a:lnTo>
                                  <a:pt x="320" y="1"/>
                                </a:lnTo>
                                <a:lnTo>
                                  <a:pt x="321" y="1"/>
                                </a:lnTo>
                                <a:lnTo>
                                  <a:pt x="322" y="1"/>
                                </a:lnTo>
                                <a:lnTo>
                                  <a:pt x="323" y="1"/>
                                </a:lnTo>
                                <a:lnTo>
                                  <a:pt x="324" y="0"/>
                                </a:lnTo>
                                <a:lnTo>
                                  <a:pt x="325" y="0"/>
                                </a:lnTo>
                                <a:lnTo>
                                  <a:pt x="326" y="0"/>
                                </a:lnTo>
                                <a:lnTo>
                                  <a:pt x="327" y="0"/>
                                </a:lnTo>
                                <a:lnTo>
                                  <a:pt x="328" y="1"/>
                                </a:lnTo>
                                <a:lnTo>
                                  <a:pt x="329" y="1"/>
                                </a:lnTo>
                                <a:lnTo>
                                  <a:pt x="330" y="1"/>
                                </a:lnTo>
                                <a:lnTo>
                                  <a:pt x="331" y="1"/>
                                </a:lnTo>
                                <a:lnTo>
                                  <a:pt x="332" y="0"/>
                                </a:lnTo>
                                <a:lnTo>
                                  <a:pt x="333" y="0"/>
                                </a:lnTo>
                                <a:lnTo>
                                  <a:pt x="334" y="0"/>
                                </a:lnTo>
                                <a:lnTo>
                                  <a:pt x="335" y="0"/>
                                </a:lnTo>
                                <a:lnTo>
                                  <a:pt x="336" y="0"/>
                                </a:lnTo>
                                <a:lnTo>
                                  <a:pt x="337" y="0"/>
                                </a:lnTo>
                                <a:lnTo>
                                  <a:pt x="338" y="3"/>
                                </a:lnTo>
                                <a:lnTo>
                                  <a:pt x="339" y="4"/>
                                </a:lnTo>
                                <a:lnTo>
                                  <a:pt x="340" y="4"/>
                                </a:lnTo>
                                <a:lnTo>
                                  <a:pt x="341" y="8"/>
                                </a:lnTo>
                                <a:lnTo>
                                  <a:pt x="342" y="10"/>
                                </a:lnTo>
                                <a:lnTo>
                                  <a:pt x="343" y="14"/>
                                </a:lnTo>
                                <a:lnTo>
                                  <a:pt x="344" y="17"/>
                                </a:lnTo>
                                <a:lnTo>
                                  <a:pt x="345" y="20"/>
                                </a:lnTo>
                                <a:lnTo>
                                  <a:pt x="346" y="25"/>
                                </a:lnTo>
                                <a:lnTo>
                                  <a:pt x="347" y="29"/>
                                </a:lnTo>
                                <a:lnTo>
                                  <a:pt x="348" y="38"/>
                                </a:lnTo>
                                <a:lnTo>
                                  <a:pt x="349" y="39"/>
                                </a:lnTo>
                                <a:lnTo>
                                  <a:pt x="350" y="44"/>
                                </a:lnTo>
                                <a:lnTo>
                                  <a:pt x="351" y="51"/>
                                </a:lnTo>
                                <a:lnTo>
                                  <a:pt x="352" y="56"/>
                                </a:lnTo>
                                <a:lnTo>
                                  <a:pt x="353" y="60"/>
                                </a:lnTo>
                                <a:lnTo>
                                  <a:pt x="354" y="65"/>
                                </a:lnTo>
                                <a:lnTo>
                                  <a:pt x="355" y="72"/>
                                </a:lnTo>
                                <a:lnTo>
                                  <a:pt x="356" y="76"/>
                                </a:lnTo>
                                <a:lnTo>
                                  <a:pt x="357" y="80"/>
                                </a:lnTo>
                                <a:lnTo>
                                  <a:pt x="358" y="86"/>
                                </a:lnTo>
                                <a:lnTo>
                                  <a:pt x="359" y="91"/>
                                </a:lnTo>
                                <a:lnTo>
                                  <a:pt x="360" y="101"/>
                                </a:lnTo>
                                <a:lnTo>
                                  <a:pt x="361" y="103"/>
                                </a:lnTo>
                                <a:lnTo>
                                  <a:pt x="362" y="112"/>
                                </a:lnTo>
                                <a:lnTo>
                                  <a:pt x="363" y="115"/>
                                </a:lnTo>
                                <a:lnTo>
                                  <a:pt x="364" y="126"/>
                                </a:lnTo>
                                <a:lnTo>
                                  <a:pt x="365" y="129"/>
                                </a:lnTo>
                                <a:lnTo>
                                  <a:pt x="366" y="135"/>
                                </a:lnTo>
                                <a:lnTo>
                                  <a:pt x="367" y="141"/>
                                </a:lnTo>
                                <a:lnTo>
                                  <a:pt x="368" y="144"/>
                                </a:lnTo>
                                <a:lnTo>
                                  <a:pt x="369" y="148"/>
                                </a:lnTo>
                                <a:lnTo>
                                  <a:pt x="370" y="153"/>
                                </a:lnTo>
                                <a:lnTo>
                                  <a:pt x="371" y="156"/>
                                </a:lnTo>
                                <a:lnTo>
                                  <a:pt x="372" y="161"/>
                                </a:lnTo>
                                <a:lnTo>
                                  <a:pt x="373" y="168"/>
                                </a:lnTo>
                                <a:lnTo>
                                  <a:pt x="374" y="169"/>
                                </a:lnTo>
                                <a:lnTo>
                                  <a:pt x="375" y="170"/>
                                </a:lnTo>
                                <a:lnTo>
                                  <a:pt x="376" y="176"/>
                                </a:lnTo>
                                <a:lnTo>
                                  <a:pt x="377" y="177"/>
                                </a:lnTo>
                                <a:lnTo>
                                  <a:pt x="378" y="176"/>
                                </a:lnTo>
                                <a:lnTo>
                                  <a:pt x="379" y="165"/>
                                </a:lnTo>
                                <a:lnTo>
                                  <a:pt x="379" y="174"/>
                                </a:lnTo>
                                <a:lnTo>
                                  <a:pt x="380" y="165"/>
                                </a:lnTo>
                                <a:lnTo>
                                  <a:pt x="381" y="161"/>
                                </a:lnTo>
                                <a:lnTo>
                                  <a:pt x="382" y="157"/>
                                </a:lnTo>
                                <a:lnTo>
                                  <a:pt x="383" y="154"/>
                                </a:lnTo>
                                <a:lnTo>
                                  <a:pt x="384" y="146"/>
                                </a:lnTo>
                                <a:lnTo>
                                  <a:pt x="385" y="143"/>
                                </a:lnTo>
                                <a:lnTo>
                                  <a:pt x="386" y="138"/>
                                </a:lnTo>
                                <a:lnTo>
                                  <a:pt x="387" y="131"/>
                                </a:lnTo>
                                <a:lnTo>
                                  <a:pt x="388" y="123"/>
                                </a:lnTo>
                                <a:lnTo>
                                  <a:pt x="389" y="117"/>
                                </a:lnTo>
                                <a:lnTo>
                                  <a:pt x="390" y="111"/>
                                </a:lnTo>
                                <a:lnTo>
                                  <a:pt x="391" y="108"/>
                                </a:lnTo>
                                <a:lnTo>
                                  <a:pt x="392" y="100"/>
                                </a:lnTo>
                                <a:lnTo>
                                  <a:pt x="393" y="95"/>
                                </a:lnTo>
                                <a:lnTo>
                                  <a:pt x="394" y="92"/>
                                </a:lnTo>
                                <a:lnTo>
                                  <a:pt x="395" y="85"/>
                                </a:lnTo>
                                <a:lnTo>
                                  <a:pt x="396" y="78"/>
                                </a:lnTo>
                                <a:lnTo>
                                  <a:pt x="397" y="73"/>
                                </a:lnTo>
                                <a:lnTo>
                                  <a:pt x="398" y="69"/>
                                </a:lnTo>
                                <a:lnTo>
                                  <a:pt x="399" y="64"/>
                                </a:lnTo>
                                <a:lnTo>
                                  <a:pt x="400" y="59"/>
                                </a:lnTo>
                                <a:lnTo>
                                  <a:pt x="401" y="52"/>
                                </a:lnTo>
                                <a:lnTo>
                                  <a:pt x="402" y="48"/>
                                </a:lnTo>
                                <a:lnTo>
                                  <a:pt x="403" y="45"/>
                                </a:lnTo>
                                <a:lnTo>
                                  <a:pt x="404" y="39"/>
                                </a:lnTo>
                                <a:lnTo>
                                  <a:pt x="405" y="36"/>
                                </a:lnTo>
                                <a:lnTo>
                                  <a:pt x="406" y="31"/>
                                </a:lnTo>
                                <a:lnTo>
                                  <a:pt x="407" y="28"/>
                                </a:lnTo>
                                <a:lnTo>
                                  <a:pt x="408" y="25"/>
                                </a:lnTo>
                                <a:lnTo>
                                  <a:pt x="409" y="25"/>
                                </a:lnTo>
                                <a:lnTo>
                                  <a:pt x="410" y="21"/>
                                </a:lnTo>
                                <a:lnTo>
                                  <a:pt x="411" y="21"/>
                                </a:lnTo>
                                <a:lnTo>
                                  <a:pt x="412" y="18"/>
                                </a:lnTo>
                                <a:lnTo>
                                  <a:pt x="413" y="16"/>
                                </a:lnTo>
                                <a:lnTo>
                                  <a:pt x="414" y="15"/>
                                </a:lnTo>
                                <a:lnTo>
                                  <a:pt x="415" y="16"/>
                                </a:lnTo>
                                <a:lnTo>
                                  <a:pt x="416" y="15"/>
                                </a:lnTo>
                                <a:lnTo>
                                  <a:pt x="417" y="15"/>
                                </a:lnTo>
                                <a:lnTo>
                                  <a:pt x="418" y="15"/>
                                </a:lnTo>
                                <a:lnTo>
                                  <a:pt x="419" y="16"/>
                                </a:lnTo>
                                <a:lnTo>
                                  <a:pt x="420" y="16"/>
                                </a:lnTo>
                                <a:lnTo>
                                  <a:pt x="421" y="16"/>
                                </a:lnTo>
                                <a:lnTo>
                                  <a:pt x="422" y="16"/>
                                </a:lnTo>
                                <a:lnTo>
                                  <a:pt x="423" y="16"/>
                                </a:lnTo>
                                <a:lnTo>
                                  <a:pt x="424" y="15"/>
                                </a:lnTo>
                                <a:lnTo>
                                  <a:pt x="425" y="15"/>
                                </a:lnTo>
                                <a:lnTo>
                                  <a:pt x="426" y="15"/>
                                </a:lnTo>
                                <a:lnTo>
                                  <a:pt x="427" y="15"/>
                                </a:lnTo>
                                <a:lnTo>
                                  <a:pt x="428" y="16"/>
                                </a:lnTo>
                                <a:lnTo>
                                  <a:pt x="429" y="16"/>
                                </a:lnTo>
                                <a:lnTo>
                                  <a:pt x="430" y="16"/>
                                </a:lnTo>
                                <a:lnTo>
                                  <a:pt x="431" y="16"/>
                                </a:lnTo>
                                <a:lnTo>
                                  <a:pt x="432" y="16"/>
                                </a:lnTo>
                                <a:lnTo>
                                  <a:pt x="433" y="15"/>
                                </a:lnTo>
                                <a:lnTo>
                                  <a:pt x="434" y="15"/>
                                </a:lnTo>
                                <a:lnTo>
                                  <a:pt x="435" y="15"/>
                                </a:lnTo>
                                <a:lnTo>
                                  <a:pt x="436" y="15"/>
                                </a:lnTo>
                                <a:lnTo>
                                  <a:pt x="437" y="15"/>
                                </a:lnTo>
                                <a:lnTo>
                                  <a:pt x="438" y="17"/>
                                </a:lnTo>
                                <a:lnTo>
                                  <a:pt x="439" y="25"/>
                                </a:lnTo>
                                <a:lnTo>
                                  <a:pt x="440" y="26"/>
                                </a:lnTo>
                                <a:lnTo>
                                  <a:pt x="441" y="22"/>
                                </a:lnTo>
                                <a:lnTo>
                                  <a:pt x="441" y="25"/>
                                </a:lnTo>
                                <a:lnTo>
                                  <a:pt x="442" y="25"/>
                                </a:lnTo>
                                <a:lnTo>
                                  <a:pt x="443" y="28"/>
                                </a:lnTo>
                                <a:lnTo>
                                  <a:pt x="444" y="33"/>
                                </a:lnTo>
                                <a:lnTo>
                                  <a:pt x="445" y="34"/>
                                </a:lnTo>
                                <a:lnTo>
                                  <a:pt x="446" y="39"/>
                                </a:lnTo>
                                <a:lnTo>
                                  <a:pt x="447" y="44"/>
                                </a:lnTo>
                                <a:lnTo>
                                  <a:pt x="448" y="48"/>
                                </a:lnTo>
                                <a:lnTo>
                                  <a:pt x="449" y="53"/>
                                </a:lnTo>
                                <a:lnTo>
                                  <a:pt x="450" y="59"/>
                                </a:lnTo>
                                <a:lnTo>
                                  <a:pt x="451" y="65"/>
                                </a:lnTo>
                                <a:lnTo>
                                  <a:pt x="452" y="70"/>
                                </a:lnTo>
                                <a:lnTo>
                                  <a:pt x="453" y="75"/>
                                </a:lnTo>
                                <a:lnTo>
                                  <a:pt x="454" y="80"/>
                                </a:lnTo>
                                <a:lnTo>
                                  <a:pt x="455" y="84"/>
                                </a:lnTo>
                                <a:lnTo>
                                  <a:pt x="456" y="91"/>
                                </a:lnTo>
                                <a:lnTo>
                                  <a:pt x="457" y="97"/>
                                </a:lnTo>
                                <a:lnTo>
                                  <a:pt x="458" y="99"/>
                                </a:lnTo>
                                <a:lnTo>
                                  <a:pt x="459" y="108"/>
                                </a:lnTo>
                                <a:lnTo>
                                  <a:pt x="460" y="112"/>
                                </a:lnTo>
                                <a:lnTo>
                                  <a:pt x="461" y="117"/>
                                </a:lnTo>
                                <a:lnTo>
                                  <a:pt x="462" y="127"/>
                                </a:lnTo>
                                <a:lnTo>
                                  <a:pt x="463" y="131"/>
                                </a:lnTo>
                                <a:lnTo>
                                  <a:pt x="464" y="136"/>
                                </a:lnTo>
                                <a:lnTo>
                                  <a:pt x="465" y="141"/>
                                </a:lnTo>
                                <a:lnTo>
                                  <a:pt x="466" y="145"/>
                                </a:lnTo>
                                <a:lnTo>
                                  <a:pt x="467" y="152"/>
                                </a:lnTo>
                                <a:lnTo>
                                  <a:pt x="468" y="155"/>
                                </a:lnTo>
                                <a:lnTo>
                                  <a:pt x="469" y="158"/>
                                </a:lnTo>
                                <a:lnTo>
                                  <a:pt x="470" y="165"/>
                                </a:lnTo>
                                <a:lnTo>
                                  <a:pt x="471" y="166"/>
                                </a:lnTo>
                                <a:lnTo>
                                  <a:pt x="472" y="174"/>
                                </a:lnTo>
                                <a:lnTo>
                                  <a:pt x="473" y="175"/>
                                </a:lnTo>
                                <a:lnTo>
                                  <a:pt x="474" y="174"/>
                                </a:lnTo>
                                <a:lnTo>
                                  <a:pt x="475" y="181"/>
                                </a:lnTo>
                                <a:lnTo>
                                  <a:pt x="476" y="183"/>
                                </a:lnTo>
                                <a:lnTo>
                                  <a:pt x="477" y="188"/>
                                </a:lnTo>
                                <a:lnTo>
                                  <a:pt x="478" y="192"/>
                                </a:lnTo>
                                <a:lnTo>
                                  <a:pt x="479" y="193"/>
                                </a:lnTo>
                                <a:lnTo>
                                  <a:pt x="480" y="188"/>
                                </a:lnTo>
                                <a:lnTo>
                                  <a:pt x="480" y="192"/>
                                </a:lnTo>
                                <a:lnTo>
                                  <a:pt x="481" y="194"/>
                                </a:lnTo>
                                <a:lnTo>
                                  <a:pt x="482" y="195"/>
                                </a:lnTo>
                                <a:lnTo>
                                  <a:pt x="483" y="194"/>
                                </a:lnTo>
                                <a:lnTo>
                                  <a:pt x="484" y="195"/>
                                </a:lnTo>
                                <a:lnTo>
                                  <a:pt x="485" y="196"/>
                                </a:lnTo>
                                <a:lnTo>
                                  <a:pt x="486" y="197"/>
                                </a:lnTo>
                                <a:lnTo>
                                  <a:pt x="487" y="196"/>
                                </a:lnTo>
                                <a:lnTo>
                                  <a:pt x="488" y="195"/>
                                </a:lnTo>
                                <a:lnTo>
                                  <a:pt x="489" y="196"/>
                                </a:lnTo>
                                <a:lnTo>
                                  <a:pt x="490" y="190"/>
                                </a:lnTo>
                                <a:lnTo>
                                  <a:pt x="490" y="195"/>
                                </a:lnTo>
                                <a:lnTo>
                                  <a:pt x="491" y="196"/>
                                </a:lnTo>
                                <a:lnTo>
                                  <a:pt x="492" y="198"/>
                                </a:lnTo>
                                <a:lnTo>
                                  <a:pt x="493" y="199"/>
                                </a:lnTo>
                                <a:lnTo>
                                  <a:pt x="494" y="195"/>
                                </a:lnTo>
                                <a:lnTo>
                                  <a:pt x="494" y="198"/>
                                </a:lnTo>
                                <a:lnTo>
                                  <a:pt x="495" y="193"/>
                                </a:lnTo>
                                <a:lnTo>
                                  <a:pt x="496" y="197"/>
                                </a:lnTo>
                                <a:lnTo>
                                  <a:pt x="497" y="196"/>
                                </a:lnTo>
                                <a:lnTo>
                                  <a:pt x="498" y="193"/>
                                </a:lnTo>
                                <a:lnTo>
                                  <a:pt x="499" y="196"/>
                                </a:lnTo>
                                <a:lnTo>
                                  <a:pt x="499" y="192"/>
                                </a:lnTo>
                                <a:lnTo>
                                  <a:pt x="500" y="197"/>
                                </a:lnTo>
                              </a:path>
                            </a:pathLst>
                          </a:custGeom>
                          <a:noFill/>
                          <a:ln w="8890">
                            <a:solidFill>
                              <a:srgbClr val="001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Line 107"/>
                        <wps:cNvCnPr/>
                        <wps:spPr bwMode="auto">
                          <a:xfrm flipV="1">
                            <a:off x="2427" y="4653"/>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Line 108"/>
                        <wps:cNvCnPr/>
                        <wps:spPr bwMode="auto">
                          <a:xfrm>
                            <a:off x="2427" y="7638"/>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Line 109"/>
                        <wps:cNvCnPr/>
                        <wps:spPr bwMode="auto">
                          <a:xfrm>
                            <a:off x="353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10"/>
                        <wps:cNvCnPr/>
                        <wps:spPr bwMode="auto">
                          <a:xfrm>
                            <a:off x="464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11"/>
                        <wps:cNvCnPr/>
                        <wps:spPr bwMode="auto">
                          <a:xfrm>
                            <a:off x="575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12"/>
                        <wps:cNvCnPr/>
                        <wps:spPr bwMode="auto">
                          <a:xfrm>
                            <a:off x="686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13"/>
                        <wps:cNvCnPr/>
                        <wps:spPr bwMode="auto">
                          <a:xfrm>
                            <a:off x="7962"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Text Box 114"/>
                        <wps:cNvSpPr txBox="1">
                          <a:spLocks noChangeArrowheads="1"/>
                        </wps:cNvSpPr>
                        <wps:spPr bwMode="auto">
                          <a:xfrm>
                            <a:off x="2862"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1</w:t>
                              </w:r>
                            </w:p>
                          </w:txbxContent>
                        </wps:txbx>
                        <wps:bodyPr rot="0" vert="horz" wrap="square" lIns="18000" tIns="0" rIns="18000" bIns="0" anchor="t" anchorCtr="0" upright="1">
                          <a:noAutofit/>
                        </wps:bodyPr>
                      </wps:wsp>
                      <wps:wsp>
                        <wps:cNvPr id="518" name="Text Box 115"/>
                        <wps:cNvSpPr txBox="1">
                          <a:spLocks noChangeArrowheads="1"/>
                        </wps:cNvSpPr>
                        <wps:spPr bwMode="auto">
                          <a:xfrm>
                            <a:off x="2100" y="465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A</w:t>
                              </w:r>
                            </w:p>
                          </w:txbxContent>
                        </wps:txbx>
                        <wps:bodyPr rot="0" vert="horz" wrap="square" lIns="18000" tIns="0" rIns="18000" bIns="0" anchor="t" anchorCtr="0" upright="1">
                          <a:noAutofit/>
                        </wps:bodyPr>
                      </wps:wsp>
                      <wps:wsp>
                        <wps:cNvPr id="519" name="Text Box 116"/>
                        <wps:cNvSpPr txBox="1">
                          <a:spLocks noChangeArrowheads="1"/>
                        </wps:cNvSpPr>
                        <wps:spPr bwMode="auto">
                          <a:xfrm>
                            <a:off x="1164" y="7053"/>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1B21F2" w:rsidRDefault="00F333D6" w:rsidP="00573B2F">
                              <w:pPr>
                                <w:pStyle w:val="Figure"/>
                                <w:rPr>
                                  <w:lang w:val="de-DE"/>
                                </w:rPr>
                              </w:pPr>
                              <w:r>
                                <w:rPr>
                                  <w:lang w:val="de-DE"/>
                                </w:rPr>
                                <w:t>U</w:t>
                              </w:r>
                              <w:r>
                                <w:rPr>
                                  <w:caps w:val="0"/>
                                  <w:lang w:val="de-DE"/>
                                </w:rPr>
                                <w:t>mbral</w:t>
                              </w:r>
                              <w:r w:rsidRPr="001B21F2">
                                <w:rPr>
                                  <w:lang w:val="de-DE"/>
                                </w:rPr>
                                <w:t xml:space="preserve"> 1</w:t>
                              </w:r>
                            </w:p>
                          </w:txbxContent>
                        </wps:txbx>
                        <wps:bodyPr rot="0" vert="horz" wrap="square" lIns="18000" tIns="0" rIns="18000" bIns="0" anchor="t" anchorCtr="0" upright="1">
                          <a:noAutofit/>
                        </wps:bodyPr>
                      </wps:wsp>
                      <wps:wsp>
                        <wps:cNvPr id="520" name="Text Box 117"/>
                        <wps:cNvSpPr txBox="1">
                          <a:spLocks noChangeArrowheads="1"/>
                        </wps:cNvSpPr>
                        <wps:spPr bwMode="auto">
                          <a:xfrm>
                            <a:off x="7965" y="7683"/>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C</w:t>
                              </w:r>
                              <w:r>
                                <w:rPr>
                                  <w:caps w:val="0"/>
                                  <w:lang w:val="de-DE"/>
                                </w:rPr>
                                <w:t>anal</w:t>
                              </w:r>
                            </w:p>
                          </w:txbxContent>
                        </wps:txbx>
                        <wps:bodyPr rot="0" vert="horz" wrap="square" lIns="18000" tIns="0" rIns="18000" bIns="0" anchor="t" anchorCtr="0" upright="1">
                          <a:noAutofit/>
                        </wps:bodyPr>
                      </wps:wsp>
                      <wps:wsp>
                        <wps:cNvPr id="521" name="Text Box 118"/>
                        <wps:cNvSpPr txBox="1">
                          <a:spLocks noChangeArrowheads="1"/>
                        </wps:cNvSpPr>
                        <wps:spPr bwMode="auto">
                          <a:xfrm>
                            <a:off x="398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2</w:t>
                              </w:r>
                            </w:p>
                          </w:txbxContent>
                        </wps:txbx>
                        <wps:bodyPr rot="0" vert="horz" wrap="square" lIns="18000" tIns="0" rIns="18000" bIns="0" anchor="t" anchorCtr="0" upright="1">
                          <a:noAutofit/>
                        </wps:bodyPr>
                      </wps:wsp>
                      <wps:wsp>
                        <wps:cNvPr id="522" name="Text Box 119"/>
                        <wps:cNvSpPr txBox="1">
                          <a:spLocks noChangeArrowheads="1"/>
                        </wps:cNvSpPr>
                        <wps:spPr bwMode="auto">
                          <a:xfrm>
                            <a:off x="5112"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3</w:t>
                              </w:r>
                            </w:p>
                          </w:txbxContent>
                        </wps:txbx>
                        <wps:bodyPr rot="0" vert="horz" wrap="square" lIns="18000" tIns="0" rIns="18000" bIns="0" anchor="t" anchorCtr="0" upright="1">
                          <a:noAutofit/>
                        </wps:bodyPr>
                      </wps:wsp>
                      <wps:wsp>
                        <wps:cNvPr id="523" name="Text Box 120"/>
                        <wps:cNvSpPr txBox="1">
                          <a:spLocks noChangeArrowheads="1"/>
                        </wps:cNvSpPr>
                        <wps:spPr bwMode="auto">
                          <a:xfrm>
                            <a:off x="620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4</w:t>
                              </w:r>
                            </w:p>
                          </w:txbxContent>
                        </wps:txbx>
                        <wps:bodyPr rot="0" vert="horz" wrap="square" lIns="18000" tIns="0" rIns="18000" bIns="0" anchor="t" anchorCtr="0" upright="1">
                          <a:noAutofit/>
                        </wps:bodyPr>
                      </wps:wsp>
                      <wps:wsp>
                        <wps:cNvPr id="524" name="Text Box 121"/>
                        <wps:cNvSpPr txBox="1">
                          <a:spLocks noChangeArrowheads="1"/>
                        </wps:cNvSpPr>
                        <wps:spPr bwMode="auto">
                          <a:xfrm>
                            <a:off x="725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5</w:t>
                              </w:r>
                            </w:p>
                          </w:txbxContent>
                        </wps:txbx>
                        <wps:bodyPr rot="0" vert="horz" wrap="square" lIns="18000" tIns="0" rIns="18000" bIns="0" anchor="t" anchorCtr="0" upright="1">
                          <a:noAutofit/>
                        </wps:bodyPr>
                      </wps:wsp>
                      <wps:wsp>
                        <wps:cNvPr id="525" name="Line 122"/>
                        <wps:cNvCnPr/>
                        <wps:spPr bwMode="auto">
                          <a:xfrm>
                            <a:off x="1572" y="7023"/>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526" name="Line 123"/>
                        <wps:cNvCnPr/>
                        <wps:spPr bwMode="auto">
                          <a:xfrm>
                            <a:off x="1572" y="6702"/>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527" name="Text Box 124"/>
                        <wps:cNvSpPr txBox="1">
                          <a:spLocks noChangeArrowheads="1"/>
                        </wps:cNvSpPr>
                        <wps:spPr bwMode="auto">
                          <a:xfrm>
                            <a:off x="1164" y="6416"/>
                            <a:ext cx="121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1B21F2" w:rsidRDefault="00F333D6" w:rsidP="00573B2F">
                              <w:pPr>
                                <w:pStyle w:val="Figure"/>
                                <w:rPr>
                                  <w:lang w:val="de-DE"/>
                                </w:rPr>
                              </w:pPr>
                              <w:r>
                                <w:rPr>
                                  <w:lang w:val="de-DE"/>
                                </w:rPr>
                                <w:t>U</w:t>
                              </w:r>
                              <w:r>
                                <w:rPr>
                                  <w:caps w:val="0"/>
                                  <w:lang w:val="de-DE"/>
                                </w:rPr>
                                <w:t>mbral</w:t>
                              </w:r>
                              <w:r w:rsidRPr="001B21F2">
                                <w:rPr>
                                  <w:caps w:val="0"/>
                                  <w:lang w:val="de-DE"/>
                                </w:rPr>
                                <w:t xml:space="preserve"> </w:t>
                              </w:r>
                              <w:r w:rsidRPr="001B21F2">
                                <w:rPr>
                                  <w:lang w:val="de-DE"/>
                                </w:rPr>
                                <w:t>2</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297E4" id="Group 507" o:spid="_x0000_s1220" style="position:absolute;left:0;text-align:left;margin-left:54.95pt;margin-top:0;width:386.7pt;height:171.75pt;z-index:251663360" coordorigin="1164,4653"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">
                <v:shape id="Freeform 105" o:spid="_x0000_s1221" style="position:absolute;left:2622;top:6147;width:5625;height:1207;visibility:visible;mso-wrap-style:square;v-text-anchor:top" coordsize="5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" path="m,81r,l1,81,2,72r1,3l3,72r1,6l5,81r1,1l7,83r1,l9,80r,2l10,80r1,2l12,76r1,6l14,83r1,-1l15,76r,6l16,78r,1l17,80r1,1l19,80r1,-2l21,82r1,1l23,82r1,-3l24,80r1,-1l26,79r1,3l27,74r1,9l29,80r,2l30,80r1,1l32,80r1,-5l34,82r1,-1l35,71r1,10l37,82r1,-5l38,81r1,-1l40,83r1,1l42,83r,-8l42,83r1,-7l43,79r1,1l45,80r1,1l47,82r1,1l49,82r1,1l51,82r1,-4l52,80r1,-4l54,80r1,-1l56,80r1,-1l57,76r1,5l59,82r1,-4l60,83r1,1l62,79r,4l63,82r1,-1l65,78r1,1l67,72r1,7l69,81r1,2l71,84r1,-4l72,83r1,-7l74,83r,-7l75,84r1,-1l77,83r1,-1l79,77r,4l80,81r1,1l82,82r1,-4l83,81r1,l85,80r1,-4l87,76r1,-5l89,74r,-9l90,77r1,1l92,75r,2l93,78r1,-8l95,74r1,-1l97,67r1,1l99,67r1,-3l101,64r1,1l103,62r1,-6l104,62r1,-4l106,56r1,3l108,58r1,-4l110,52r1,3l112,55r1,-4l114,50r1,2l116,48r1,1l118,48r1,l120,51r1,l122,48r1,2l124,50r1,l126,50r1,l128,50r1,-1l130,49r1,1l132,51r1,l134,50r1,1l136,53r1,1l138,56r1,1l140,58r1,3l142,62r1,-3l143,61r1,l145,67r,-12l146,68r1,l148,69r1,l150,72r1,1l152,74r1,1l154,75r1,-3l155,77r1,1l157,78r,-6l158,79r1,-1l160,76r1,2l162,79r1,1l164,80r1,1l166,78r,2l167,78r1,-2l169,80r,-4l170,81r1,-1l171,76r1,-1l173,72r1,3l175,78r1,1l177,79r1,1l179,82r1,1l181,83r1,-4l182,82r1,-6l184,79r1,-1l186,76r1,2l188,78r1,2l190,81r1,l192,82r1,-1l194,78r,2l195,78r1,1l197,78r1,3l199,82r1,l201,79r,2l202,83r1,1l204,81r,2l205,80r1,2l207,79r1,-2l209,81r1,l211,82r1,-1l213,80r1,-1l215,80r1,l217,80r1,1l219,81r1,1l221,79r,2l222,74r1,9l224,84r1,-4l225,83r1,-4l227,81r1,-3l229,77r1,-1l231,79r1,1l233,81r1,l235,82r1,-3l236,83r1,1l238,83r1,-5l240,82r1,2l242,85r1,-1l243,78r1,3l244,76r1,6l246,81r1,l248,82r1,1l250,78r,4l251,82r1,-3l252,81r1,-2l254,79r1,3l256,79r1,2l258,80r1,-2l260,82r1,-1l262,83r,-7l263,84r1,-3l264,83r1,-4l266,77r1,4l268,81r1,1l270,82r1,-1l272,81r1,2l274,84r1,-1l276,82r1,l278,81r1,-3l279,83r1,1l281,83r,-5l282,78r1,1l284,76r1,4l286,81r1,-4l287,80r1,-6l289,75r1,1l291,73r1,-1l293,66r1,l295,58r,8l296,59r1,-8l298,49r1,-7l300,41r1,-5l302,30r1,-2l304,24r1,-4l306,17r1,-3l308,9r1,-1l310,6r1,-2l312,3r1,-1l314,1r1,l316,r1,1l318,1r1,1l320,2r1,l322,2r1,l324,2r1,l326,2r1,l328,2r1,1l330,3r1,-1l332,1r1,1l334,1r1,l336,1r1,l338,2r1,3l340,6r1,3l342,13r1,1l344,17r1,4l346,26r1,3l348,35r1,4l350,41r1,6l352,48r1,5l354,60r1,3l356,64r1,8l358,73r1,1l360,74r1,3l362,78r1,-5l363,80r1,1l365,81r1,-3l366,82r1,1l368,82r1,l369,78r1,5l371,82r,-4l372,78r1,4l374,83r1,l375,77r1,7l377,80r,3l378,81r1,-2l380,83r1,1l382,80r,3l383,78r1,5l385,84r1,-3l386,83r1,-3l388,78r1,5l390,82r,-7l391,82r1,-1l393,81r1,1l395,83r1,-6l396,82r1,1l398,80r,2l399,81r1,-3l401,80r1,-5l403,81r1,-3l404,80r1,-7l406,81r1,1l408,84r1,1l410,75r,9l411,82r1,-1l412,72r1,8l414,80r1,-1l416,80r1,l418,79r1,l420,80r1,-3l421,79r1,1l423,82r,-6l424,83r1,-3l425,82r1,-8l427,82r1,-5l428,81r1,1l430,81r,-5l431,80r1,-1l433,75r1,2l435,80r1,1l437,80r1,1l439,82r1,l441,81r1,-1l443,80r1,-4l444,79r1,-6l446,81r1,1l448,81r1,-3l449,80r1,-5l451,81r1,1l453,81r1,1l455,81r1,-1l457,80r1,1l459,81r1,l461,83r1,1l463,81r,2l464,80r1,l466,78r1,4l468,81r1,l470,80r1,2l472,83r1,-1l474,81r,-3l475,82r1,-1l477,78r1,2l479,81r1,-4l481,83r1,1l483,83r,-6l483,83r1,-4l485,79r1,l487,78r1,l489,83r1,1l491,80r,3l492,81r1,-3l494,82r1,2l496,85r1,-1l497,77r,7l498,81r1,-1l500,81e" filled="f" strokecolor="#396" strokeweight=".7pt">
                  <v:path arrowok="t" o:connecttype="custom" o:connectlocs="889,16742;1901,15322;2914,16529;3803,16131;4815,16330;5693,16131;6840,16131;7853,15932;8989,16941;10001,15521;11014,15322;12026,14924;13163,12496;14299,10281;15570,10082;16830,10281;18101,11900;19114,14725;20126,15734;21263,15322;22275,15932;23411,15734;24559,16131;25695,16941;26831,16330;27968,16330;29115,15322;30251,15734;31264,16330;32276,16529;33413,16330;34549,16742;35561,15734;36709,15322;37721,9883;38981,1818;40253,199;41513,398;42784,398;44044,7057;45315,14725;46328,16529;47340,16742;48353,16131;49365,16529;50378,16131;51390,16330;52403,16131;53539,16529;54428,16330;55564,16529;56700,16330;57836,16131;58984,15734;60120,16529;61133,16742;62145,16742;63034,16330" o:connectangles="0,0,0,0,0,0,0,0,0,0,0,0,0,0,0,0,0,0,0,0,0,0,0,0,0,0,0,0,0,0,0,0,0,0,0,0,0,0,0,0,0,0,0,0,0,0,0,0,0,0,0,0,0,0,0,0,0,0"/>
                </v:shape>
                <v:shape id="Freeform 106" o:spid="_x0000_s1222" style="position:absolute;left:2622;top:4653;width:5625;height:2704;visibility:visible;mso-wrap-style:square;v-text-anchor:top" coordsize="5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" path="m,194r,l1,194r1,-2l3,192r1,-4l5,195r1,l7,196r1,-3l8,195r1,-3l10,195r1,2l12,198r1,-1l13,190r1,7l14,184r1,14l16,192r,5l17,193r1,1l19,194r1,2l20,193r1,4l22,196r,-6l23,194r,-6l24,195r1,-6l25,194r1,-26l27,194r1,1l29,194r1,-1l31,194r1,1l33,195r1,-4l34,194r1,l36,195r1,l38,195r1,-1l40,193r1,1l42,197r1,1l44,197r1,-1l46,195r,-6l47,196r1,l49,195r1,l51,192r,2l52,197r1,1l54,197r1,-1l56,195r1,3l58,199r1,-4l59,198r1,-2l61,193r1,1l63,194r1,1l65,193r1,3l67,196r1,1l69,196r,-3l70,197r1,-1l71,192r,4l72,193r,1l73,196r1,1l75,194r,4l76,199r1,-3l77,198r1,-5l79,192r1,4l81,195r,-5l81,195r1,-4l82,194r1,1l84,192r,2l85,193r1,-1l87,195r,-10l88,196r1,-1l90,195r1,-1l91,185r,9l92,189r1,-8l94,181r1,5l96,187r1,-1l97,176r,10l98,182r1,1l100,156r1,26l102,181r1,-5l103,179r1,-5l105,177r1,-3l107,171r1,1l109,165r1,5l111,170r1,-1l113,169r1,-1l115,168r1,-1l117,166r1,1l119,165r1,1l121,163r1,1l123,162r1,2l125,165r1,l127,164r1,1l128,162r1,4l130,165r1,-1l132,165r1,1l134,167r1,1l136,169r1,-1l138,170r1,1l140,170r1,2l142,173r1,1l144,176r1,6l146,183r1,-4l147,182r1,1l149,184r1,1l151,187r1,1l153,188r1,1l155,190r1,1l157,190r1,4l159,195r1,-1l161,190r,6l162,197r1,-4l163,196r1,-3l165,196r1,-3l167,195r1,-2l169,195r1,l171,196r1,-3l173,195r1,-2l175,193r1,l177,188r1,l179,184r1,l181,176r,8l182,178r1,-2l184,169r1,-4l186,162r1,-9l188,147r1,-7l190,139r1,-9l192,127r1,-7l194,114r1,-6l196,104r1,-5l198,94r1,-7l200,85r1,-7l202,73r1,-4l204,68r1,-7l206,57r1,-1l208,51r1,-1l210,48r1,-2l212,43r1,l214,42r1,-1l216,41r1,1l218,42r1,l220,42r1,1l222,43r1,-1l224,42r1,l226,42r1,l228,43r1,l230,43r1,-1l232,42r1,l234,41r1,l236,42r1,l238,43r1,2l240,47r1,3l242,54r1,2l244,61r1,3l246,71r1,1l248,77r1,5l250,86r1,6l252,96r1,7l254,108r1,5l256,119r1,7l258,135r1,2l260,139r1,10l262,152r1,4l264,163r1,3l266,173r1,2l268,180r1,1l270,189r1,1l272,184r,5l273,181r1,-9l275,180r1,-1l276,172r,7l277,173r1,-4l279,156r1,-4l281,147r1,-9l283,136r1,-6l285,128r1,-4l287,118r1,-10l289,106r1,-6l291,99r1,-13l293,78r1,-4l295,67r1,-4l297,58r1,-3l299,47r1,-5l301,36r1,-4l303,27r1,-2l305,19r1,-2l307,12r1,-2l309,9r1,-4l311,4r1,-3l313,r1,l315,r1,l317,r1,l319,1r1,l321,1r1,l323,1,324,r1,l326,r1,l328,1r1,l330,1r1,l332,r1,l334,r1,l336,r1,l338,3r1,1l340,4r1,4l342,10r1,4l344,17r1,3l346,25r1,4l348,38r1,1l350,44r1,7l352,56r1,4l354,65r1,7l356,76r1,4l358,86r1,5l360,101r1,2l362,112r1,3l364,126r1,3l366,135r1,6l368,144r1,4l370,153r1,3l372,161r1,7l374,169r1,1l376,176r1,1l378,176r1,-11l379,174r1,-9l381,161r1,-4l383,154r1,-8l385,143r1,-5l387,131r1,-8l389,117r1,-6l391,108r1,-8l393,95r1,-3l395,85r1,-7l397,73r1,-4l399,64r1,-5l401,52r1,-4l403,45r1,-6l405,36r1,-5l407,28r1,-3l409,25r1,-4l411,21r1,-3l413,16r1,-1l415,16r1,-1l417,15r1,l419,16r1,l421,16r1,l423,16r1,-1l425,15r1,l427,15r1,1l429,16r1,l431,16r1,l433,15r1,l435,15r1,l437,15r1,2l439,25r1,1l441,22r,3l442,25r1,3l444,33r1,1l446,39r1,5l448,48r1,5l450,59r1,6l452,70r1,5l454,80r1,4l456,91r1,6l458,99r1,9l460,112r1,5l462,127r1,4l464,136r1,5l466,145r1,7l468,155r1,3l470,165r1,1l472,174r1,1l474,174r1,7l476,183r1,5l478,192r1,1l480,188r,4l481,194r1,1l483,194r1,1l485,196r1,1l487,196r1,-1l489,196r1,-6l490,195r1,1l492,198r1,1l494,195r,3l495,193r1,4l497,196r1,-3l499,196r,-4l500,197e" filled="f" strokecolor="#0019ff" strokeweight=".7pt">
                  <v:path arrowok="t" o:connecttype="custom" o:connectlocs="889,36185;1778,36375;2531,36185;3161,35818;4309,35261;5321,36375;6334,36008;7346,36742;8359,36185;9113,35628;9878,35628;10631,35451;11520,35818;12274,34337;13039,32489;14051,31388;15188,30654;16200,29907;17336,31021;18484,33793;19496,34894;20509,36375;21521,36008;22658,33970;23546,29907;24683,19934;25819,12555;26955,7935;28103,7935;29239,7759;30375,8683;31511,15137;32659,24920;33795,32312;34808,33236;35561,27135;36709,18466;37845,8683;38981,1848;40118,0;41265,0;42401,0;43538,3139;44674,11074;45821,20681;46958,28806;47970,32122;49106,22705;50243,13479;51390,5721;52526,2949;53663,2772;54799,2772;55811,4620;56959,10898;58095,19934;59231,28616;60368,34717;61380,36185;62393,36742;63281,36375" o:connectangles="0,0,0,0,0,0,0,0,0,0,0,0,0,0,0,0,0,0,0,0,0,0,0,0,0,0,0,0,0,0,0,0,0,0,0,0,0,0,0,0,0,0,0,0,0,0,0,0,0,0,0,0,0,0,0,0,0,0,0,0,0"/>
                </v:shape>
                <v:line id="Line 107" o:spid="_x0000_s1223" style="position:absolute;flip:y;visibility:visible;mso-wrap-style:square" from="2427,4653" to="2427,7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0dxQAAANwAAAAPAAAAZHJzL2Rvd25yZXYueG1sRI9Na8JA&#10;EIbvhf6HZQQvQTcqL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Av6K0dxQAAANwAAAAP&#10;AAAAAAAAAAAAAAAAAAcCAABkcnMvZG93bnJldi54bWxQSwUGAAAAAAMAAwC3AAAA+QIAAAAA&#10;">
                  <v:stroke endarrow="block"/>
                </v:line>
                <v:line id="Line 108" o:spid="_x0000_s1224" style="position:absolute;visibility:visible;mso-wrap-style:square" from="2427,7638" to="8247,7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08VxQAAANwAAAAPAAAAZHJzL2Rvd25yZXYueG1sRI9BawIx&#10;FITvQv9DeAVvmt2C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B7208VxQAAANwAAAAP&#10;AAAAAAAAAAAAAAAAAAcCAABkcnMvZG93bnJldi54bWxQSwUGAAAAAAMAAwC3AAAA+QIAAAAA&#10;">
                  <v:stroke endarrow="block"/>
                </v:line>
                <v:line id="Line 109" o:spid="_x0000_s1225" style="position:absolute;visibility:visible;mso-wrap-style:square" from="3537,7608" to="3537,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line id="Line 110" o:spid="_x0000_s1226" style="position:absolute;visibility:visible;mso-wrap-style:square" from="4647,7608" to="4647,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RtxgAAANwAAAAPAAAAZHJzL2Rvd25yZXYueG1sRI9Ba8JA&#10;FITvgv9heYI33Vhp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H2kbcYAAADcAAAA&#10;DwAAAAAAAAAAAAAAAAAHAgAAZHJzL2Rvd25yZXYueG1sUEsFBgAAAAADAAMAtwAAAPoCAAAAAA==&#10;"/>
                <v:line id="Line 111" o:spid="_x0000_s1227" style="position:absolute;visibility:visible;mso-wrap-style:square" from="5757,7608" to="5757,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line id="Line 112" o:spid="_x0000_s1228" style="position:absolute;visibility:visible;mso-wrap-style:square" from="6867,7608" to="6867,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mC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GNiZgsYAAADcAAAA&#10;DwAAAAAAAAAAAAAAAAAHAgAAZHJzL2Rvd25yZXYueG1sUEsFBgAAAAADAAMAtwAAAPoCAAAAAA==&#10;"/>
                <v:line id="Line 113" o:spid="_x0000_s1229" style="position:absolute;visibility:visible;mso-wrap-style:square" from="7962,7608" to="7962,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f1xgAAANwAAAAPAAAAZHJzL2Rvd25yZXYueG1sRI9Ba8JA&#10;FITvBf/D8gq91Y2WBk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6AoH9cYAAADcAAAA&#10;DwAAAAAAAAAAAAAAAAAHAgAAZHJzL2Rvd25yZXYueG1sUEsFBgAAAAADAAMAtwAAAPoCAAAAAA==&#10;"/>
                <v:shape id="Text Box 114" o:spid="_x0000_s1230" type="#_x0000_t202" style="position:absolute;left:2862;top:7683;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1</w:t>
                        </w:r>
                      </w:p>
                    </w:txbxContent>
                  </v:textbox>
                </v:shape>
                <v:shape id="Text Box 115" o:spid="_x0000_s1231" type="#_x0000_t202" style="position:absolute;left:2100;top:4653;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" filled="f" stroked="f">
                  <v:textbox inset=".5mm,0,.5mm,0">
                    <w:txbxContent>
                      <w:p w:rsidR="00F333D6" w:rsidRPr="005E6DFE" w:rsidRDefault="00F333D6" w:rsidP="00573B2F">
                        <w:pPr>
                          <w:pStyle w:val="Figure"/>
                          <w:rPr>
                            <w:lang w:val="de-DE"/>
                          </w:rPr>
                        </w:pPr>
                        <w:r>
                          <w:rPr>
                            <w:lang w:val="de-DE"/>
                          </w:rPr>
                          <w:t>A</w:t>
                        </w:r>
                      </w:p>
                    </w:txbxContent>
                  </v:textbox>
                </v:shape>
                <v:shape id="Text Box 116" o:spid="_x0000_s1232" type="#_x0000_t202" style="position:absolute;left:1164;top:7053;width:1218;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" filled="f" stroked="f">
                  <v:textbox inset=".5mm,0,.5mm,0">
                    <w:txbxContent>
                      <w:p w:rsidR="00F333D6" w:rsidRPr="001B21F2" w:rsidRDefault="00F333D6" w:rsidP="00573B2F">
                        <w:pPr>
                          <w:pStyle w:val="Figure"/>
                          <w:rPr>
                            <w:lang w:val="de-DE"/>
                          </w:rPr>
                        </w:pPr>
                        <w:r>
                          <w:rPr>
                            <w:lang w:val="de-DE"/>
                          </w:rPr>
                          <w:t>U</w:t>
                        </w:r>
                        <w:r>
                          <w:rPr>
                            <w:caps w:val="0"/>
                            <w:lang w:val="de-DE"/>
                          </w:rPr>
                          <w:t>mbral</w:t>
                        </w:r>
                        <w:r w:rsidRPr="001B21F2">
                          <w:rPr>
                            <w:lang w:val="de-DE"/>
                          </w:rPr>
                          <w:t xml:space="preserve"> 1</w:t>
                        </w:r>
                      </w:p>
                    </w:txbxContent>
                  </v:textbox>
                </v:shape>
                <v:shape id="Text Box 117" o:spid="_x0000_s1233" type="#_x0000_t202" style="position:absolute;left:7965;top:7683;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" filled="f" stroked="f">
                  <v:textbox inset=".5mm,0,.5mm,0">
                    <w:txbxContent>
                      <w:p w:rsidR="00F333D6" w:rsidRPr="005E6DFE" w:rsidRDefault="00F333D6" w:rsidP="00573B2F">
                        <w:pPr>
                          <w:pStyle w:val="Figure"/>
                          <w:rPr>
                            <w:lang w:val="de-DE"/>
                          </w:rPr>
                        </w:pPr>
                        <w:r>
                          <w:rPr>
                            <w:lang w:val="de-DE"/>
                          </w:rPr>
                          <w:t>C</w:t>
                        </w:r>
                        <w:r>
                          <w:rPr>
                            <w:caps w:val="0"/>
                            <w:lang w:val="de-DE"/>
                          </w:rPr>
                          <w:t>anal</w:t>
                        </w:r>
                      </w:p>
                    </w:txbxContent>
                  </v:textbox>
                </v:shape>
                <v:shape id="Text Box 118" o:spid="_x0000_s1234" type="#_x0000_t202" style="position:absolute;left:3987;top:7683;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2</w:t>
                        </w:r>
                      </w:p>
                    </w:txbxContent>
                  </v:textbox>
                </v:shape>
                <v:shape id="Text Box 119" o:spid="_x0000_s1235" type="#_x0000_t202" style="position:absolute;left:5112;top:7683;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3</w:t>
                        </w:r>
                      </w:p>
                    </w:txbxContent>
                  </v:textbox>
                </v:shape>
                <v:shape id="Text Box 120" o:spid="_x0000_s1236" type="#_x0000_t202" style="position:absolute;left:6207;top:7683;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4</w:t>
                        </w:r>
                      </w:p>
                    </w:txbxContent>
                  </v:textbox>
                </v:shape>
                <v:shape id="Text Box 121" o:spid="_x0000_s1237" type="#_x0000_t202" style="position:absolute;left:7257;top:7683;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5</w:t>
                        </w:r>
                      </w:p>
                    </w:txbxContent>
                  </v:textbox>
                </v:shape>
                <v:line id="Line 122" o:spid="_x0000_s1238" style="position:absolute;visibility:visible;mso-wrap-style:square" from="1572,7023" to="7962,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" strokecolor="green">
                  <v:stroke dashstyle="dash"/>
                </v:line>
                <v:line id="Line 123" o:spid="_x0000_s1239" style="position:absolute;visibility:visible;mso-wrap-style:square" from="1572,6702" to="7962,6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" strokecolor="blue">
                  <v:stroke dashstyle="dash"/>
                </v:line>
                <v:shape id="Text Box 124" o:spid="_x0000_s1240" type="#_x0000_t202" style="position:absolute;left:1164;top:6416;width:121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" filled="f" stroked="f">
                  <v:textbox inset=".5mm,0,.5mm,0">
                    <w:txbxContent>
                      <w:p w:rsidR="00F333D6" w:rsidRPr="001B21F2" w:rsidRDefault="00F333D6" w:rsidP="00573B2F">
                        <w:pPr>
                          <w:pStyle w:val="Figure"/>
                          <w:rPr>
                            <w:lang w:val="de-DE"/>
                          </w:rPr>
                        </w:pPr>
                        <w:r>
                          <w:rPr>
                            <w:lang w:val="de-DE"/>
                          </w:rPr>
                          <w:t>U</w:t>
                        </w:r>
                        <w:r>
                          <w:rPr>
                            <w:caps w:val="0"/>
                            <w:lang w:val="de-DE"/>
                          </w:rPr>
                          <w:t>mbral</w:t>
                        </w:r>
                        <w:r w:rsidRPr="001B21F2">
                          <w:rPr>
                            <w:caps w:val="0"/>
                            <w:lang w:val="de-DE"/>
                          </w:rPr>
                          <w:t xml:space="preserve"> </w:t>
                        </w:r>
                        <w:r w:rsidRPr="001B21F2">
                          <w:rPr>
                            <w:lang w:val="de-DE"/>
                          </w:rPr>
                          <w:t>2</w:t>
                        </w:r>
                      </w:p>
                    </w:txbxContent>
                  </v:textbox>
                </v:shape>
              </v:group>
            </w:pict>
          </mc:Fallback>
        </mc:AlternateContent>
      </w:r>
    </w:p>
    <w:p w:rsidR="00573B2F" w:rsidRPr="00680081" w:rsidRDefault="00573B2F" w:rsidP="00573B2F">
      <w:pPr>
        <w:keepNext/>
        <w:keepLines/>
        <w:rPr>
          <w:lang w:val="es-ES_tradnl"/>
        </w:rPr>
      </w:pPr>
    </w:p>
    <w:p w:rsidR="00573B2F" w:rsidRPr="00680081" w:rsidRDefault="00573B2F" w:rsidP="00573B2F">
      <w:pPr>
        <w:keepNext/>
        <w:keepLines/>
        <w:rPr>
          <w:lang w:val="es-ES_tradnl"/>
        </w:rPr>
      </w:pPr>
    </w:p>
    <w:p w:rsidR="00573B2F" w:rsidRPr="00680081" w:rsidRDefault="00573B2F" w:rsidP="00573B2F">
      <w:pPr>
        <w:keepNext/>
        <w:keepLines/>
        <w:rPr>
          <w:lang w:val="es-ES_tradnl"/>
        </w:rPr>
      </w:pPr>
    </w:p>
    <w:p w:rsidR="00573B2F" w:rsidRPr="00680081" w:rsidRDefault="00573B2F" w:rsidP="00573B2F">
      <w:pPr>
        <w:keepNext/>
        <w:keepLines/>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r w:rsidRPr="00680081">
        <w:rPr>
          <w:lang w:val="es-ES_tradnl"/>
        </w:rPr>
        <w:t>La Fig. 6 muestra un ejemplo en el que se miden cinco canales en momentos donde sólo dos están ocupados (línea espectral inferior de color verde) y cuando cuatro canales están ocupados con una señal más grande (línea espectral superior de color azul). El umbral calculado para el 20% de las muestras es inferior cuando sólo están ocupados unos pocos niveles con baja amplitud. El umbral 2, calculado durante el periodo de gran ocupación y niveles altos, no permite detectar el nivel de ocupación del canal 2, lo que significa que en esos instantes se pierde sensibilidad.</w:t>
      </w:r>
    </w:p>
    <w:p w:rsidR="00573B2F" w:rsidRPr="00680081" w:rsidRDefault="00573B2F" w:rsidP="00573B2F">
      <w:pPr>
        <w:pStyle w:val="Heading2"/>
        <w:rPr>
          <w:lang w:val="es-ES_tradnl"/>
        </w:rPr>
      </w:pPr>
      <w:bookmarkStart w:id="58" w:name="_Toc349812675"/>
      <w:bookmarkStart w:id="59" w:name="_Toc499732617"/>
      <w:r w:rsidRPr="00680081">
        <w:rPr>
          <w:lang w:val="es-ES_tradnl"/>
        </w:rPr>
        <w:t>3.5</w:t>
      </w:r>
      <w:r w:rsidRPr="00680081">
        <w:rPr>
          <w:lang w:val="es-ES_tradnl"/>
        </w:rPr>
        <w:tab/>
        <w:t>Temporización de medición</w:t>
      </w:r>
      <w:bookmarkEnd w:id="58"/>
      <w:bookmarkEnd w:id="59"/>
    </w:p>
    <w:p w:rsidR="00573B2F" w:rsidRPr="00680081" w:rsidRDefault="00573B2F" w:rsidP="00573B2F">
      <w:pPr>
        <w:rPr>
          <w:lang w:val="es-ES_tradnl"/>
        </w:rPr>
      </w:pPr>
      <w:r w:rsidRPr="00680081">
        <w:rPr>
          <w:lang w:val="es-ES_tradnl"/>
        </w:rPr>
        <w:t>Los sistemas digitales modernos pueden funcionar con transmisiones breves y tiempos de inactividad relativamente largos (ciclo de trabajo pequeño). Normalmente, con una configuración convencional de medición de la ocupación no sería posible detectar todas y cada una de las ráfagas de una emisión de estas características. De todas formas no sería necesario porque los resultados se analizan estadísticamente. Siempre que se tomen muchas muestras en un(a) canal/frecuencia, el ciclo de trabajo de emisiones interrumpidas mostrará el resultado con una exactitud razonable. A menos que sea necesario investigar la ocupación dentro de la estructura de trama de un sistema TDMA, basta con marcar una determinada frecuencia como ocupada cada vez que haya al menos una estación transmitiendo, con independencia de cuántos intervalos de tiempo utilice en la trama de radiocomunicaciones.</w:t>
      </w:r>
    </w:p>
    <w:p w:rsidR="00573B2F" w:rsidRPr="00680081" w:rsidRDefault="00573B2F" w:rsidP="00573B2F">
      <w:pPr>
        <w:rPr>
          <w:lang w:val="es-ES_tradnl"/>
        </w:rPr>
      </w:pPr>
      <w:r w:rsidRPr="00680081">
        <w:rPr>
          <w:lang w:val="es-ES_tradnl"/>
        </w:rPr>
        <w:t>Considerando el rendimiento del sistema de medición en cuanto a velocidad de barrido, la configuración de tiempos para la medición será normalmente el resultado de un compromiso entre el tiempo de medición de un canal y el tiempo de iteración. Al determinar la configuración de tiempo, cabe tener en cuenta lo siguiente:</w:t>
      </w:r>
    </w:p>
    <w:p w:rsidR="00573B2F" w:rsidRPr="00680081" w:rsidRDefault="00573B2F" w:rsidP="00573B2F">
      <w:pPr>
        <w:pStyle w:val="enumlev1"/>
        <w:rPr>
          <w:lang w:val="es-ES_tradnl"/>
        </w:rPr>
      </w:pPr>
      <w:r w:rsidRPr="00680081">
        <w:rPr>
          <w:lang w:val="es-ES_tradnl"/>
        </w:rPr>
        <w:t>–</w:t>
      </w:r>
      <w:r w:rsidRPr="00680081">
        <w:rPr>
          <w:lang w:val="es-ES_tradnl"/>
        </w:rPr>
        <w:tab/>
        <w:t>El tiempo de iteración debe ser lo más breve posible. En cualquier caso tiene que ser más breve que el tiempo medio de transmisión.</w:t>
      </w:r>
    </w:p>
    <w:p w:rsidR="00573B2F" w:rsidRPr="00680081" w:rsidRDefault="00573B2F" w:rsidP="00573B2F">
      <w:pPr>
        <w:pStyle w:val="enumlev1"/>
        <w:rPr>
          <w:lang w:val="es-ES_tradnl"/>
        </w:rPr>
      </w:pPr>
      <w:r w:rsidRPr="00680081">
        <w:rPr>
          <w:lang w:val="es-ES_tradnl"/>
        </w:rPr>
        <w:t>–</w:t>
      </w:r>
      <w:r w:rsidRPr="00680081">
        <w:rPr>
          <w:lang w:val="es-ES_tradnl"/>
        </w:rPr>
        <w:tab/>
        <w:t>El tiempo de medición de muestras debería ser lo más breve posible. En cualquier caso, debería ser menor que la trama de radiocomunicaciones en las bandas que utilizan los sistemas TDMA.</w:t>
      </w:r>
    </w:p>
    <w:p w:rsidR="00573B2F" w:rsidRPr="00680081" w:rsidRDefault="00573B2F" w:rsidP="00573B2F">
      <w:pPr>
        <w:rPr>
          <w:lang w:val="es-ES_tradnl"/>
        </w:rPr>
      </w:pPr>
      <w:r w:rsidRPr="00680081">
        <w:rPr>
          <w:lang w:val="es-ES_tradnl"/>
        </w:rPr>
        <w:lastRenderedPageBreak/>
        <w:t>Cuando se utilizan equipos FFT, el tiempo de medición de muestras es igual al tiempo de adquisición. Si no pueden cumplirse los requisitos mínimos para el tiempo de iteración, tendrá que reducirse el tiempo de medición de muestras o el número de canales (o el ancho de banda en la FBO).</w:t>
      </w:r>
    </w:p>
    <w:p w:rsidR="00573B2F" w:rsidRPr="00680081" w:rsidRDefault="00573B2F" w:rsidP="00573B2F">
      <w:pPr>
        <w:rPr>
          <w:lang w:val="es-ES_tradnl"/>
        </w:rPr>
      </w:pPr>
      <w:r w:rsidRPr="00680081">
        <w:rPr>
          <w:lang w:val="es-ES_tradnl"/>
        </w:rPr>
        <w:t>En el Anexo 1 figura información más detallada sobre las dependencias de estos parámetros.</w:t>
      </w:r>
    </w:p>
    <w:p w:rsidR="00573B2F" w:rsidRPr="00680081" w:rsidRDefault="00573B2F" w:rsidP="00573B2F">
      <w:pPr>
        <w:rPr>
          <w:lang w:val="es-ES_tradnl"/>
        </w:rPr>
      </w:pPr>
      <w:r w:rsidRPr="00680081">
        <w:rPr>
          <w:lang w:val="es-ES_tradnl"/>
        </w:rPr>
        <w:t>La siguiente figura ilustra los diferentes instantes que intervienen en la medición de la ocupación y sus dependencias.</w:t>
      </w:r>
    </w:p>
    <w:p w:rsidR="00573B2F" w:rsidRPr="00680081" w:rsidRDefault="00573B2F" w:rsidP="00573B2F">
      <w:pPr>
        <w:pStyle w:val="FigureNo"/>
        <w:rPr>
          <w:lang w:val="es-ES_tradnl"/>
        </w:rPr>
      </w:pPr>
      <w:r w:rsidRPr="00680081">
        <w:rPr>
          <w:lang w:val="es-ES_tradnl"/>
        </w:rPr>
        <w:t>FigurA 7</w:t>
      </w:r>
    </w:p>
    <w:p w:rsidR="00573B2F" w:rsidRPr="00680081" w:rsidRDefault="00573B2F" w:rsidP="00573B2F">
      <w:pPr>
        <w:pStyle w:val="Figuretitle"/>
        <w:rPr>
          <w:lang w:val="es-ES_tradnl"/>
        </w:rPr>
      </w:pPr>
      <w:r w:rsidRPr="00680081">
        <w:rPr>
          <w:lang w:val="es-ES_tradnl"/>
        </w:rPr>
        <w:t>Dependencias temporales</w:t>
      </w:r>
    </w:p>
    <w:p w:rsidR="00573B2F" w:rsidRPr="00680081" w:rsidRDefault="00573B2F" w:rsidP="00573B2F">
      <w:pPr>
        <w:rPr>
          <w:lang w:val="es-ES_tradnl"/>
        </w:rPr>
      </w:pPr>
      <w:r w:rsidRPr="00680081">
        <w:rPr>
          <w:noProof/>
          <w:lang w:val="en-GB" w:eastAsia="en-GB"/>
        </w:rPr>
        <mc:AlternateContent>
          <mc:Choice Requires="wpg">
            <w:drawing>
              <wp:anchor distT="0" distB="0" distL="114300" distR="114300" simplePos="0" relativeHeight="251670528" behindDoc="0" locked="0" layoutInCell="1" allowOverlap="1" wp14:anchorId="773FACB0" wp14:editId="60D0CDD4">
                <wp:simplePos x="0" y="0"/>
                <wp:positionH relativeFrom="column">
                  <wp:posOffset>343939</wp:posOffset>
                </wp:positionH>
                <wp:positionV relativeFrom="paragraph">
                  <wp:posOffset>-2540</wp:posOffset>
                </wp:positionV>
                <wp:extent cx="5504815" cy="2457450"/>
                <wp:effectExtent l="0" t="19050" r="76835"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2457450"/>
                          <a:chOff x="1591" y="5490"/>
                          <a:chExt cx="8669" cy="3870"/>
                        </a:xfrm>
                      </wpg:grpSpPr>
                      <wps:wsp>
                        <wps:cNvPr id="411" name="Rectangle 500"/>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501"/>
                        <wps:cNvSpPr>
                          <a:spLocks noChangeArrowheads="1"/>
                        </wps:cNvSpPr>
                        <wps:spPr bwMode="auto">
                          <a:xfrm>
                            <a:off x="494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502"/>
                        <wps:cNvSpPr>
                          <a:spLocks noChangeArrowheads="1"/>
                        </wps:cNvSpPr>
                        <wps:spPr bwMode="auto">
                          <a:xfrm>
                            <a:off x="3907"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503"/>
                        <wps:cNvSpPr>
                          <a:spLocks noChangeArrowheads="1"/>
                        </wps:cNvSpPr>
                        <wps:spPr bwMode="auto">
                          <a:xfrm>
                            <a:off x="2776"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504"/>
                        <wps:cNvSpPr>
                          <a:spLocks noChangeArrowheads="1"/>
                        </wps:cNvSpPr>
                        <wps:spPr bwMode="auto">
                          <a:xfrm>
                            <a:off x="7261"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505"/>
                        <wps:cNvSpPr>
                          <a:spLocks noChangeArrowheads="1"/>
                        </wps:cNvSpPr>
                        <wps:spPr bwMode="auto">
                          <a:xfrm>
                            <a:off x="613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506"/>
                        <wps:cNvSpPr>
                          <a:spLocks noChangeArrowheads="1"/>
                        </wps:cNvSpPr>
                        <wps:spPr bwMode="auto">
                          <a:xfrm>
                            <a:off x="9425"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507"/>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508"/>
                        <wps:cNvSpPr>
                          <a:spLocks noChangeArrowheads="1"/>
                        </wps:cNvSpPr>
                        <wps:spPr bwMode="auto">
                          <a:xfrm>
                            <a:off x="4079" y="7035"/>
                            <a:ext cx="2664"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509"/>
                        <wps:cNvSpPr>
                          <a:spLocks noChangeArrowheads="1"/>
                        </wps:cNvSpPr>
                        <wps:spPr bwMode="auto">
                          <a:xfrm>
                            <a:off x="6319" y="6045"/>
                            <a:ext cx="1669"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510"/>
                        <wps:cNvSpPr>
                          <a:spLocks noChangeArrowheads="1"/>
                        </wps:cNvSpPr>
                        <wps:spPr bwMode="auto">
                          <a:xfrm>
                            <a:off x="2322" y="6045"/>
                            <a:ext cx="2108"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511"/>
                        <wps:cNvCnPr/>
                        <wps:spPr bwMode="auto">
                          <a:xfrm>
                            <a:off x="1935" y="8970"/>
                            <a:ext cx="8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512"/>
                        <wps:cNvCnPr/>
                        <wps:spPr bwMode="auto">
                          <a:xfrm flipV="1">
                            <a:off x="1935" y="5580"/>
                            <a:ext cx="0" cy="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513"/>
                        <wps:cNvCnPr/>
                        <wps:spPr bwMode="auto">
                          <a:xfrm>
                            <a:off x="1891" y="621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514"/>
                        <wps:cNvSpPr>
                          <a:spLocks noChangeArrowheads="1"/>
                        </wps:cNvSpPr>
                        <wps:spPr bwMode="auto">
                          <a:xfrm>
                            <a:off x="2610"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26" name="Rectangle 515"/>
                        <wps:cNvSpPr>
                          <a:spLocks noChangeArrowheads="1"/>
                        </wps:cNvSpPr>
                        <wps:spPr bwMode="auto">
                          <a:xfrm>
                            <a:off x="3324"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s:wsp>
                        <wps:cNvPr id="427" name="Line 516"/>
                        <wps:cNvCnPr/>
                        <wps:spPr bwMode="auto">
                          <a:xfrm>
                            <a:off x="3570"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8" name="Line 517"/>
                        <wps:cNvCnPr/>
                        <wps:spPr bwMode="auto">
                          <a:xfrm>
                            <a:off x="4524"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9" name="Line 518"/>
                        <wps:cNvCnPr/>
                        <wps:spPr bwMode="auto">
                          <a:xfrm>
                            <a:off x="5468" y="5730"/>
                            <a:ext cx="0" cy="22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 name="Line 519"/>
                        <wps:cNvCnPr/>
                        <wps:spPr bwMode="auto">
                          <a:xfrm>
                            <a:off x="6434"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1" name="Line 520"/>
                        <wps:cNvCnPr/>
                        <wps:spPr bwMode="auto">
                          <a:xfrm>
                            <a:off x="7388"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2" name="Line 521"/>
                        <wps:cNvCnPr/>
                        <wps:spPr bwMode="auto">
                          <a:xfrm>
                            <a:off x="8332" y="6405"/>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3" name="Line 522"/>
                        <wps:cNvCnPr/>
                        <wps:spPr bwMode="auto">
                          <a:xfrm>
                            <a:off x="9292"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34" name="Group 523"/>
                        <wpg:cNvGrpSpPr>
                          <a:grpSpLocks/>
                        </wpg:cNvGrpSpPr>
                        <wpg:grpSpPr bwMode="auto">
                          <a:xfrm>
                            <a:off x="9292" y="7035"/>
                            <a:ext cx="638" cy="360"/>
                            <a:chOff x="8302" y="6270"/>
                            <a:chExt cx="638" cy="360"/>
                          </a:xfrm>
                        </wpg:grpSpPr>
                        <wps:wsp>
                          <wps:cNvPr id="435" name="Line 524"/>
                          <wps:cNvCnPr/>
                          <wps:spPr bwMode="auto">
                            <a:xfrm>
                              <a:off x="8302" y="6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525"/>
                          <wps:cNvCnPr/>
                          <wps:spPr bwMode="auto">
                            <a:xfrm>
                              <a:off x="8302" y="627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526"/>
                          <wps:cNvCnPr/>
                          <wps:spPr bwMode="auto">
                            <a:xfrm>
                              <a:off x="8302" y="663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527"/>
                          <wps:cNvCnPr/>
                          <wps:spPr bwMode="auto">
                            <a:xfrm>
                              <a:off x="8670" y="627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9" name="Line 528"/>
                          <wps:cNvCnPr/>
                          <wps:spPr bwMode="auto">
                            <a:xfrm>
                              <a:off x="8670" y="663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40" name="Line 529"/>
                        <wps:cNvCnPr/>
                        <wps:spPr bwMode="auto">
                          <a:xfrm>
                            <a:off x="2610" y="5730"/>
                            <a:ext cx="0" cy="3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1" name="Line 530"/>
                        <wps:cNvCnPr/>
                        <wps:spPr bwMode="auto">
                          <a:xfrm flipH="1">
                            <a:off x="3570" y="7665"/>
                            <a:ext cx="0" cy="13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 name="Line 531"/>
                        <wps:cNvCnPr/>
                        <wps:spPr bwMode="auto">
                          <a:xfrm>
                            <a:off x="450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Line 532"/>
                        <wps:cNvCnPr/>
                        <wps:spPr bwMode="auto">
                          <a:xfrm>
                            <a:off x="546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 name="Line 533"/>
                        <wps:cNvCnPr/>
                        <wps:spPr bwMode="auto">
                          <a:xfrm>
                            <a:off x="3324" y="6405"/>
                            <a:ext cx="0" cy="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5" name="Line 534"/>
                        <wps:cNvCnPr/>
                        <wps:spPr bwMode="auto">
                          <a:xfrm>
                            <a:off x="2610" y="6585"/>
                            <a:ext cx="71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6" name="Line 535"/>
                        <wps:cNvCnPr/>
                        <wps:spPr bwMode="auto">
                          <a:xfrm>
                            <a:off x="2610" y="6900"/>
                            <a:ext cx="9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7" name="Line 536"/>
                        <wps:cNvCnPr/>
                        <wps:spPr bwMode="auto">
                          <a:xfrm>
                            <a:off x="2610" y="5805"/>
                            <a:ext cx="285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 name="Text Box 537"/>
                        <wps:cNvSpPr txBox="1">
                          <a:spLocks noChangeArrowheads="1"/>
                        </wps:cNvSpPr>
                        <wps:spPr bwMode="auto">
                          <a:xfrm>
                            <a:off x="3800" y="565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3D6" w:rsidRPr="00083BA3" w:rsidRDefault="00F333D6" w:rsidP="00573B2F">
                              <w:pPr>
                                <w:pStyle w:val="Figure"/>
                                <w:rPr>
                                  <w:lang w:val="de-DE"/>
                                </w:rPr>
                              </w:pPr>
                              <w:r w:rsidRPr="00083BA3">
                                <w:rPr>
                                  <w:lang w:val="de-DE"/>
                                </w:rPr>
                                <w:t>T</w:t>
                              </w:r>
                              <w:r w:rsidRPr="00083BA3">
                                <w:rPr>
                                  <w:vertAlign w:val="subscript"/>
                                  <w:lang w:val="de-DE"/>
                                </w:rPr>
                                <w:t>R</w:t>
                              </w:r>
                            </w:p>
                          </w:txbxContent>
                        </wps:txbx>
                        <wps:bodyPr rot="0" vert="horz" wrap="square" lIns="36000" tIns="10800" rIns="36000" bIns="10800" anchor="t" anchorCtr="0" upright="1">
                          <a:noAutofit/>
                        </wps:bodyPr>
                      </wps:wsp>
                      <wps:wsp>
                        <wps:cNvPr id="449" name="Text Box 538"/>
                        <wps:cNvSpPr txBox="1">
                          <a:spLocks noChangeArrowheads="1"/>
                        </wps:cNvSpPr>
                        <wps:spPr bwMode="auto">
                          <a:xfrm>
                            <a:off x="2776" y="646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3D6" w:rsidRPr="001E7FFB" w:rsidRDefault="00F333D6" w:rsidP="00573B2F">
                              <w:pPr>
                                <w:pStyle w:val="Figure"/>
                                <w:rPr>
                                  <w:i/>
                                  <w:iCs/>
                                  <w:lang w:val="de-DE"/>
                                </w:rPr>
                              </w:pPr>
                              <w:r w:rsidRPr="001E7FFB">
                                <w:rPr>
                                  <w:i/>
                                  <w:iCs/>
                                  <w:lang w:val="de-DE"/>
                                </w:rPr>
                                <w:t>T</w:t>
                              </w:r>
                              <w:r w:rsidRPr="001E7FFB">
                                <w:rPr>
                                  <w:i/>
                                  <w:iCs/>
                                  <w:vertAlign w:val="subscript"/>
                                  <w:lang w:val="de-DE"/>
                                </w:rPr>
                                <w:t>M</w:t>
                              </w:r>
                            </w:p>
                          </w:txbxContent>
                        </wps:txbx>
                        <wps:bodyPr rot="0" vert="horz" wrap="square" lIns="36000" tIns="10800" rIns="36000" bIns="10800" anchor="t" anchorCtr="0" upright="1">
                          <a:noAutofit/>
                        </wps:bodyPr>
                      </wps:wsp>
                      <wps:wsp>
                        <wps:cNvPr id="450" name="Text Box 539"/>
                        <wps:cNvSpPr txBox="1">
                          <a:spLocks noChangeArrowheads="1"/>
                        </wps:cNvSpPr>
                        <wps:spPr bwMode="auto">
                          <a:xfrm>
                            <a:off x="2900" y="6780"/>
                            <a:ext cx="491"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3D6" w:rsidRPr="001E7FFB" w:rsidRDefault="00F333D6" w:rsidP="00573B2F">
                              <w:pPr>
                                <w:pStyle w:val="Figure"/>
                                <w:rPr>
                                  <w:i/>
                                  <w:iCs/>
                                  <w:lang w:val="de-DE"/>
                                </w:rPr>
                              </w:pPr>
                              <w:r w:rsidRPr="001E7FFB">
                                <w:rPr>
                                  <w:i/>
                                  <w:iCs/>
                                  <w:lang w:val="de-DE"/>
                                </w:rPr>
                                <w:t>T</w:t>
                              </w:r>
                              <w:r w:rsidRPr="001E7FFB">
                                <w:rPr>
                                  <w:i/>
                                  <w:iCs/>
                                  <w:caps w:val="0"/>
                                  <w:vertAlign w:val="subscript"/>
                                  <w:lang w:val="de-DE"/>
                                </w:rPr>
                                <w:t>ob</w:t>
                              </w:r>
                              <w:r>
                                <w:rPr>
                                  <w:i/>
                                  <w:iCs/>
                                  <w:caps w:val="0"/>
                                  <w:vertAlign w:val="subscript"/>
                                  <w:lang w:val="de-DE"/>
                                </w:rPr>
                                <w:t>s</w:t>
                              </w:r>
                            </w:p>
                          </w:txbxContent>
                        </wps:txbx>
                        <wps:bodyPr rot="0" vert="horz" wrap="square" lIns="36000" tIns="10800" rIns="36000" bIns="10800" anchor="t" anchorCtr="0" upright="1">
                          <a:noAutofit/>
                        </wps:bodyPr>
                      </wps:wsp>
                      <wps:wsp>
                        <wps:cNvPr id="451" name="Text Box 540"/>
                        <wps:cNvSpPr txBox="1">
                          <a:spLocks noChangeArrowheads="1"/>
                        </wps:cNvSpPr>
                        <wps:spPr bwMode="auto">
                          <a:xfrm>
                            <a:off x="2432"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sidRPr="00083BA3">
                                <w:rPr>
                                  <w:i/>
                                  <w:iCs/>
                                  <w:caps w:val="0"/>
                                  <w:lang w:val="de-DE"/>
                                </w:rPr>
                                <w:t>t</w:t>
                              </w:r>
                              <w:r>
                                <w:rPr>
                                  <w:caps w:val="0"/>
                                  <w:vertAlign w:val="subscript"/>
                                  <w:lang w:val="de-DE"/>
                                </w:rPr>
                                <w:t>1</w:t>
                              </w:r>
                            </w:p>
                          </w:txbxContent>
                        </wps:txbx>
                        <wps:bodyPr rot="0" vert="horz" wrap="square" lIns="36000" tIns="10800" rIns="36000" bIns="10800" anchor="t" anchorCtr="0" upright="1">
                          <a:noAutofit/>
                        </wps:bodyPr>
                      </wps:wsp>
                      <wps:wsp>
                        <wps:cNvPr id="452" name="Text Box 541"/>
                        <wps:cNvSpPr txBox="1">
                          <a:spLocks noChangeArrowheads="1"/>
                        </wps:cNvSpPr>
                        <wps:spPr bwMode="auto">
                          <a:xfrm>
                            <a:off x="339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sidRPr="00083BA3">
                                <w:rPr>
                                  <w:i/>
                                  <w:iCs/>
                                  <w:caps w:val="0"/>
                                  <w:lang w:val="de-DE"/>
                                </w:rPr>
                                <w:t>t</w:t>
                              </w:r>
                              <w:r>
                                <w:rPr>
                                  <w:vertAlign w:val="subscript"/>
                                  <w:lang w:val="de-DE"/>
                                </w:rPr>
                                <w:t>2</w:t>
                              </w:r>
                            </w:p>
                          </w:txbxContent>
                        </wps:txbx>
                        <wps:bodyPr rot="0" vert="horz" wrap="square" lIns="36000" tIns="10800" rIns="36000" bIns="10800" anchor="t" anchorCtr="0" upright="1">
                          <a:noAutofit/>
                        </wps:bodyPr>
                      </wps:wsp>
                      <wps:wsp>
                        <wps:cNvPr id="453" name="Text Box 542"/>
                        <wps:cNvSpPr txBox="1">
                          <a:spLocks noChangeArrowheads="1"/>
                        </wps:cNvSpPr>
                        <wps:spPr bwMode="auto">
                          <a:xfrm>
                            <a:off x="436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sidRPr="00083BA3">
                                <w:rPr>
                                  <w:i/>
                                  <w:iCs/>
                                  <w:caps w:val="0"/>
                                  <w:lang w:val="de-DE"/>
                                </w:rPr>
                                <w:t>t</w:t>
                              </w:r>
                              <w:r>
                                <w:rPr>
                                  <w:vertAlign w:val="subscript"/>
                                  <w:lang w:val="de-DE"/>
                                </w:rPr>
                                <w:t>3</w:t>
                              </w:r>
                            </w:p>
                          </w:txbxContent>
                        </wps:txbx>
                        <wps:bodyPr rot="0" vert="horz" wrap="square" lIns="36000" tIns="10800" rIns="36000" bIns="10800" anchor="t" anchorCtr="0" upright="1">
                          <a:noAutofit/>
                        </wps:bodyPr>
                      </wps:wsp>
                      <wps:wsp>
                        <wps:cNvPr id="454" name="Text Box 543"/>
                        <wps:cNvSpPr txBox="1">
                          <a:spLocks noChangeArrowheads="1"/>
                        </wps:cNvSpPr>
                        <wps:spPr bwMode="auto">
                          <a:xfrm>
                            <a:off x="533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sidRPr="00083BA3">
                                <w:rPr>
                                  <w:i/>
                                  <w:iCs/>
                                  <w:caps w:val="0"/>
                                  <w:lang w:val="de-DE"/>
                                </w:rPr>
                                <w:t>t</w:t>
                              </w:r>
                              <w:r>
                                <w:rPr>
                                  <w:vertAlign w:val="subscript"/>
                                  <w:lang w:val="de-DE"/>
                                </w:rPr>
                                <w:t>4</w:t>
                              </w:r>
                            </w:p>
                          </w:txbxContent>
                        </wps:txbx>
                        <wps:bodyPr rot="0" vert="horz" wrap="square" lIns="36000" tIns="10800" rIns="36000" bIns="10800" anchor="t" anchorCtr="0" upright="1">
                          <a:noAutofit/>
                        </wps:bodyPr>
                      </wps:wsp>
                      <wps:wsp>
                        <wps:cNvPr id="455" name="Text Box 544"/>
                        <wps:cNvSpPr txBox="1">
                          <a:spLocks noChangeArrowheads="1"/>
                        </wps:cNvSpPr>
                        <wps:spPr bwMode="auto">
                          <a:xfrm>
                            <a:off x="991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3D6" w:rsidRPr="001E7FFB" w:rsidRDefault="00F333D6" w:rsidP="00573B2F">
                              <w:pPr>
                                <w:pStyle w:val="Figure"/>
                                <w:rPr>
                                  <w:i/>
                                  <w:iCs/>
                                  <w:lang w:val="de-DE"/>
                                </w:rPr>
                              </w:pPr>
                              <w:r w:rsidRPr="001E7FFB">
                                <w:rPr>
                                  <w:i/>
                                  <w:iCs/>
                                  <w:caps w:val="0"/>
                                  <w:lang w:val="de-DE"/>
                                </w:rPr>
                                <w:t>t</w:t>
                              </w:r>
                            </w:p>
                          </w:txbxContent>
                        </wps:txbx>
                        <wps:bodyPr rot="0" vert="horz" wrap="square" lIns="36000" tIns="10800" rIns="36000" bIns="10800" anchor="t" anchorCtr="0" upright="1">
                          <a:noAutofit/>
                        </wps:bodyPr>
                      </wps:wsp>
                      <wps:wsp>
                        <wps:cNvPr id="456" name="Text Box 545"/>
                        <wps:cNvSpPr txBox="1">
                          <a:spLocks noChangeArrowheads="1"/>
                        </wps:cNvSpPr>
                        <wps:spPr bwMode="auto">
                          <a:xfrm>
                            <a:off x="1591" y="5490"/>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1E7FFB" w:rsidRDefault="00F333D6" w:rsidP="00573B2F">
                              <w:pPr>
                                <w:pStyle w:val="Figure"/>
                                <w:rPr>
                                  <w:i/>
                                  <w:iCs/>
                                  <w:lang w:val="de-DE"/>
                                </w:rPr>
                              </w:pPr>
                              <w:r w:rsidRPr="001E7FFB">
                                <w:rPr>
                                  <w:i/>
                                  <w:iCs/>
                                  <w:caps w:val="0"/>
                                  <w:lang w:val="de-DE"/>
                                </w:rPr>
                                <w:t>f</w:t>
                              </w:r>
                            </w:p>
                          </w:txbxContent>
                        </wps:txbx>
                        <wps:bodyPr rot="0" vert="horz" wrap="square" lIns="36000" tIns="10800" rIns="36000" bIns="10800" anchor="t" anchorCtr="0" upright="1">
                          <a:noAutofit/>
                        </wps:bodyPr>
                      </wps:wsp>
                      <wps:wsp>
                        <wps:cNvPr id="457" name="Text Box 546"/>
                        <wps:cNvSpPr txBox="1">
                          <a:spLocks noChangeArrowheads="1"/>
                        </wps:cNvSpPr>
                        <wps:spPr bwMode="auto">
                          <a:xfrm>
                            <a:off x="1591" y="604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sidRPr="00083BA3">
                                <w:rPr>
                                  <w:i/>
                                  <w:iCs/>
                                  <w:caps w:val="0"/>
                                  <w:lang w:val="de-DE"/>
                                </w:rPr>
                                <w:t>f</w:t>
                              </w:r>
                              <w:r>
                                <w:rPr>
                                  <w:vertAlign w:val="subscript"/>
                                  <w:lang w:val="de-DE"/>
                                </w:rPr>
                                <w:t>1</w:t>
                              </w:r>
                            </w:p>
                          </w:txbxContent>
                        </wps:txbx>
                        <wps:bodyPr rot="0" vert="horz" wrap="square" lIns="36000" tIns="10800" rIns="36000" bIns="10800" anchor="t" anchorCtr="0" upright="1">
                          <a:noAutofit/>
                        </wps:bodyPr>
                      </wps:wsp>
                      <wps:wsp>
                        <wps:cNvPr id="458" name="Line 547"/>
                        <wps:cNvCnPr/>
                        <wps:spPr bwMode="auto">
                          <a:xfrm>
                            <a:off x="1891" y="720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8"/>
                        <wps:cNvCnPr/>
                        <wps:spPr bwMode="auto">
                          <a:xfrm>
                            <a:off x="1875" y="816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Text Box 549"/>
                        <wps:cNvSpPr txBox="1">
                          <a:spLocks noChangeArrowheads="1"/>
                        </wps:cNvSpPr>
                        <wps:spPr bwMode="auto">
                          <a:xfrm>
                            <a:off x="1591" y="703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sidRPr="00083BA3">
                                <w:rPr>
                                  <w:i/>
                                  <w:iCs/>
                                  <w:caps w:val="0"/>
                                  <w:lang w:val="de-DE"/>
                                </w:rPr>
                                <w:t>f</w:t>
                              </w:r>
                              <w:r>
                                <w:rPr>
                                  <w:vertAlign w:val="subscript"/>
                                  <w:lang w:val="de-DE"/>
                                </w:rPr>
                                <w:t>2</w:t>
                              </w:r>
                            </w:p>
                          </w:txbxContent>
                        </wps:txbx>
                        <wps:bodyPr rot="0" vert="horz" wrap="square" lIns="36000" tIns="10800" rIns="36000" bIns="10800" anchor="t" anchorCtr="0" upright="1">
                          <a:noAutofit/>
                        </wps:bodyPr>
                      </wps:wsp>
                      <wps:wsp>
                        <wps:cNvPr id="461" name="Text Box 550"/>
                        <wps:cNvSpPr txBox="1">
                          <a:spLocks noChangeArrowheads="1"/>
                        </wps:cNvSpPr>
                        <wps:spPr bwMode="auto">
                          <a:xfrm>
                            <a:off x="1591" y="802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sidRPr="00083BA3">
                                <w:rPr>
                                  <w:i/>
                                  <w:iCs/>
                                  <w:caps w:val="0"/>
                                  <w:lang w:val="de-DE"/>
                                </w:rPr>
                                <w:t>f</w:t>
                              </w:r>
                              <w:r>
                                <w:rPr>
                                  <w:caps w:val="0"/>
                                  <w:vertAlign w:val="subscript"/>
                                  <w:lang w:val="de-DE"/>
                                </w:rPr>
                                <w:t>3</w:t>
                              </w:r>
                            </w:p>
                          </w:txbxContent>
                        </wps:txbx>
                        <wps:bodyPr rot="0" vert="horz" wrap="square" lIns="36000" tIns="10800" rIns="36000" bIns="10800" anchor="t" anchorCtr="0" upright="1">
                          <a:noAutofit/>
                        </wps:bodyPr>
                      </wps:wsp>
                      <wps:wsp>
                        <wps:cNvPr id="462" name="Rectangle 551"/>
                        <wps:cNvSpPr>
                          <a:spLocks noChangeArrowheads="1"/>
                        </wps:cNvSpPr>
                        <wps:spPr bwMode="auto">
                          <a:xfrm>
                            <a:off x="3564" y="703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3" name="Rectangle 552"/>
                        <wps:cNvSpPr>
                          <a:spLocks noChangeArrowheads="1"/>
                        </wps:cNvSpPr>
                        <wps:spPr bwMode="auto">
                          <a:xfrm>
                            <a:off x="4278" y="703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464" name="Group 553"/>
                        <wpg:cNvGrpSpPr>
                          <a:grpSpLocks/>
                        </wpg:cNvGrpSpPr>
                        <wpg:grpSpPr bwMode="auto">
                          <a:xfrm>
                            <a:off x="4508" y="8025"/>
                            <a:ext cx="960" cy="360"/>
                            <a:chOff x="3039" y="6225"/>
                            <a:chExt cx="960" cy="360"/>
                          </a:xfrm>
                        </wpg:grpSpPr>
                        <wps:wsp>
                          <wps:cNvPr id="465" name="Rectangle 55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6" name="Rectangle 55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67" name="Rectangle 556"/>
                        <wps:cNvSpPr>
                          <a:spLocks noChangeArrowheads="1"/>
                        </wps:cNvSpPr>
                        <wps:spPr bwMode="auto">
                          <a:xfrm>
                            <a:off x="5468"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8" name="Rectangle 557"/>
                        <wps:cNvSpPr>
                          <a:spLocks noChangeArrowheads="1"/>
                        </wps:cNvSpPr>
                        <wps:spPr bwMode="auto">
                          <a:xfrm>
                            <a:off x="6182"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g:grpSp>
                        <wpg:cNvPr id="469" name="Group 558"/>
                        <wpg:cNvGrpSpPr>
                          <a:grpSpLocks/>
                        </wpg:cNvGrpSpPr>
                        <wpg:grpSpPr bwMode="auto">
                          <a:xfrm>
                            <a:off x="6434" y="7035"/>
                            <a:ext cx="960" cy="360"/>
                            <a:chOff x="3039" y="6225"/>
                            <a:chExt cx="960" cy="360"/>
                          </a:xfrm>
                        </wpg:grpSpPr>
                        <wps:wsp>
                          <wps:cNvPr id="470" name="Rectangle 559"/>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1" name="Rectangle 560"/>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72" name="Rectangle 561"/>
                        <wps:cNvSpPr>
                          <a:spLocks noChangeArrowheads="1"/>
                        </wps:cNvSpPr>
                        <wps:spPr bwMode="auto">
                          <a:xfrm>
                            <a:off x="7372" y="80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3" name="Rectangle 562"/>
                        <wps:cNvSpPr>
                          <a:spLocks noChangeArrowheads="1"/>
                        </wps:cNvSpPr>
                        <wps:spPr bwMode="auto">
                          <a:xfrm>
                            <a:off x="8089" y="802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474" name="Group 563"/>
                        <wpg:cNvGrpSpPr>
                          <a:grpSpLocks/>
                        </wpg:cNvGrpSpPr>
                        <wpg:grpSpPr bwMode="auto">
                          <a:xfrm>
                            <a:off x="8332" y="6045"/>
                            <a:ext cx="960" cy="360"/>
                            <a:chOff x="3039" y="6225"/>
                            <a:chExt cx="960" cy="360"/>
                          </a:xfrm>
                        </wpg:grpSpPr>
                        <wps:wsp>
                          <wps:cNvPr id="475" name="Rectangle 56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6" name="Rectangle 56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477" name="Group 566"/>
                        <wpg:cNvGrpSpPr>
                          <a:grpSpLocks/>
                        </wpg:cNvGrpSpPr>
                        <wpg:grpSpPr bwMode="auto">
                          <a:xfrm>
                            <a:off x="3767" y="6095"/>
                            <a:ext cx="344" cy="233"/>
                            <a:chOff x="3767" y="6095"/>
                            <a:chExt cx="344" cy="233"/>
                          </a:xfrm>
                        </wpg:grpSpPr>
                        <wps:wsp>
                          <wps:cNvPr id="478" name="Oval 567"/>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Text Box 568"/>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Pr>
                                    <w:lang w:val="de-DE"/>
                                  </w:rPr>
                                  <w:t>A</w:t>
                                </w:r>
                              </w:p>
                            </w:txbxContent>
                          </wps:txbx>
                          <wps:bodyPr rot="0" vert="horz" wrap="square" lIns="36000" tIns="10800" rIns="36000" bIns="10800" anchor="t" anchorCtr="0" upright="1">
                            <a:noAutofit/>
                          </wps:bodyPr>
                        </wps:wsp>
                      </wpg:grpSp>
                      <wpg:grpSp>
                        <wpg:cNvPr id="480" name="Group 569"/>
                        <wpg:cNvGrpSpPr>
                          <a:grpSpLocks/>
                        </wpg:cNvGrpSpPr>
                        <wpg:grpSpPr bwMode="auto">
                          <a:xfrm>
                            <a:off x="6886" y="6108"/>
                            <a:ext cx="344" cy="233"/>
                            <a:chOff x="3767" y="6095"/>
                            <a:chExt cx="344" cy="233"/>
                          </a:xfrm>
                        </wpg:grpSpPr>
                        <wps:wsp>
                          <wps:cNvPr id="481" name="Oval 570"/>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 name="Text Box 571"/>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Pr>
                                    <w:lang w:val="de-DE"/>
                                  </w:rPr>
                                  <w:t>B</w:t>
                                </w:r>
                              </w:p>
                            </w:txbxContent>
                          </wps:txbx>
                          <wps:bodyPr rot="0" vert="horz" wrap="square" lIns="36000" tIns="10800" rIns="36000" bIns="10800" anchor="t" anchorCtr="0" upright="1">
                            <a:noAutofit/>
                          </wps:bodyPr>
                        </wps:wsp>
                      </wpg:grpSp>
                      <wpg:grpSp>
                        <wpg:cNvPr id="483" name="Group 572"/>
                        <wpg:cNvGrpSpPr>
                          <a:grpSpLocks/>
                        </wpg:cNvGrpSpPr>
                        <wpg:grpSpPr bwMode="auto">
                          <a:xfrm>
                            <a:off x="4987" y="7095"/>
                            <a:ext cx="344" cy="233"/>
                            <a:chOff x="3767" y="6095"/>
                            <a:chExt cx="344" cy="233"/>
                          </a:xfrm>
                        </wpg:grpSpPr>
                        <wps:wsp>
                          <wps:cNvPr id="484" name="Oval 573"/>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 name="Text Box 574"/>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Pr>
                                    <w:lang w:val="de-DE"/>
                                  </w:rPr>
                                  <w:t>C</w:t>
                                </w:r>
                              </w:p>
                            </w:txbxContent>
                          </wps:txbx>
                          <wps:bodyPr rot="0" vert="horz" wrap="square" lIns="36000" tIns="10800" rIns="36000" bIns="10800" anchor="t" anchorCtr="0" upright="1">
                            <a:noAutofit/>
                          </wps:bodyPr>
                        </wps:wsp>
                      </wpg:grpSp>
                      <wpg:grpSp>
                        <wpg:cNvPr id="486" name="Group 575"/>
                        <wpg:cNvGrpSpPr>
                          <a:grpSpLocks/>
                        </wpg:cNvGrpSpPr>
                        <wpg:grpSpPr bwMode="auto">
                          <a:xfrm>
                            <a:off x="9660" y="8091"/>
                            <a:ext cx="344" cy="233"/>
                            <a:chOff x="3767" y="6095"/>
                            <a:chExt cx="344" cy="233"/>
                          </a:xfrm>
                        </wpg:grpSpPr>
                        <wps:wsp>
                          <wps:cNvPr id="487" name="Oval 576"/>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8" name="Text Box 577"/>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Pr>
                                    <w:lang w:val="de-DE"/>
                                  </w:rPr>
                                  <w:t>D</w:t>
                                </w:r>
                              </w:p>
                            </w:txbxContent>
                          </wps:txbx>
                          <wps:bodyPr rot="0" vert="horz" wrap="square" lIns="36000" tIns="10800" rIns="36000" bIns="10800" anchor="t" anchorCtr="0" upright="1">
                            <a:noAutofit/>
                          </wps:bodyPr>
                        </wps:wsp>
                      </wpg:grpSp>
                      <wpg:grpSp>
                        <wpg:cNvPr id="489" name="Group 578"/>
                        <wpg:cNvGrpSpPr>
                          <a:grpSpLocks/>
                        </wpg:cNvGrpSpPr>
                        <wpg:grpSpPr bwMode="auto">
                          <a:xfrm>
                            <a:off x="8539" y="8083"/>
                            <a:ext cx="344" cy="233"/>
                            <a:chOff x="3767" y="6095"/>
                            <a:chExt cx="344" cy="233"/>
                          </a:xfrm>
                        </wpg:grpSpPr>
                        <wps:wsp>
                          <wps:cNvPr id="490" name="Oval 579"/>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1" name="Text Box 580"/>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Pr>
                                    <w:lang w:val="de-DE"/>
                                  </w:rPr>
                                  <w:t>D</w:t>
                                </w:r>
                              </w:p>
                            </w:txbxContent>
                          </wps:txbx>
                          <wps:bodyPr rot="0" vert="horz" wrap="square" lIns="36000" tIns="10800" rIns="36000" bIns="10800" anchor="t" anchorCtr="0" upright="1">
                            <a:noAutofit/>
                          </wps:bodyPr>
                        </wps:wsp>
                      </wpg:grpSp>
                      <wpg:grpSp>
                        <wpg:cNvPr id="492" name="Group 581"/>
                        <wpg:cNvGrpSpPr>
                          <a:grpSpLocks/>
                        </wpg:cNvGrpSpPr>
                        <wpg:grpSpPr bwMode="auto">
                          <a:xfrm>
                            <a:off x="6945" y="8075"/>
                            <a:ext cx="344" cy="233"/>
                            <a:chOff x="3767" y="6095"/>
                            <a:chExt cx="344" cy="233"/>
                          </a:xfrm>
                        </wpg:grpSpPr>
                        <wps:wsp>
                          <wps:cNvPr id="493" name="Oval 582"/>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4" name="Text Box 583"/>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Pr>
                                    <w:lang w:val="de-DE"/>
                                  </w:rPr>
                                  <w:t>D</w:t>
                                </w:r>
                              </w:p>
                            </w:txbxContent>
                          </wps:txbx>
                          <wps:bodyPr rot="0" vert="horz" wrap="square" lIns="36000" tIns="10800" rIns="36000" bIns="10800" anchor="t" anchorCtr="0" upright="1">
                            <a:noAutofit/>
                          </wps:bodyPr>
                        </wps:wsp>
                      </wpg:grpSp>
                      <wpg:grpSp>
                        <wpg:cNvPr id="495" name="Group 584"/>
                        <wpg:cNvGrpSpPr>
                          <a:grpSpLocks/>
                        </wpg:cNvGrpSpPr>
                        <wpg:grpSpPr bwMode="auto">
                          <a:xfrm>
                            <a:off x="5786" y="8075"/>
                            <a:ext cx="344" cy="233"/>
                            <a:chOff x="3767" y="6095"/>
                            <a:chExt cx="344" cy="233"/>
                          </a:xfrm>
                        </wpg:grpSpPr>
                        <wps:wsp>
                          <wps:cNvPr id="496" name="Oval 585"/>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 name="Text Box 586"/>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Pr>
                                    <w:lang w:val="de-DE"/>
                                  </w:rPr>
                                  <w:t>D</w:t>
                                </w:r>
                              </w:p>
                            </w:txbxContent>
                          </wps:txbx>
                          <wps:bodyPr rot="0" vert="horz" wrap="square" lIns="36000" tIns="10800" rIns="36000" bIns="10800" anchor="t" anchorCtr="0" upright="1">
                            <a:noAutofit/>
                          </wps:bodyPr>
                        </wps:wsp>
                      </wpg:grpSp>
                      <wpg:grpSp>
                        <wpg:cNvPr id="498" name="Group 587"/>
                        <wpg:cNvGrpSpPr>
                          <a:grpSpLocks/>
                        </wpg:cNvGrpSpPr>
                        <wpg:grpSpPr bwMode="auto">
                          <a:xfrm>
                            <a:off x="4596" y="8087"/>
                            <a:ext cx="344" cy="233"/>
                            <a:chOff x="3767" y="6095"/>
                            <a:chExt cx="344" cy="233"/>
                          </a:xfrm>
                        </wpg:grpSpPr>
                        <wps:wsp>
                          <wps:cNvPr id="499" name="Oval 588"/>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0" name="Text Box 589"/>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Pr>
                                    <w:lang w:val="de-DE"/>
                                  </w:rPr>
                                  <w:t>D</w:t>
                                </w:r>
                              </w:p>
                            </w:txbxContent>
                          </wps:txbx>
                          <wps:bodyPr rot="0" vert="horz" wrap="square" lIns="36000" tIns="10800" rIns="36000" bIns="10800" anchor="t" anchorCtr="0" upright="1">
                            <a:noAutofit/>
                          </wps:bodyPr>
                        </wps:wsp>
                      </wpg:grpSp>
                      <wpg:grpSp>
                        <wpg:cNvPr id="501" name="Group 590"/>
                        <wpg:cNvGrpSpPr>
                          <a:grpSpLocks/>
                        </wpg:cNvGrpSpPr>
                        <wpg:grpSpPr bwMode="auto">
                          <a:xfrm>
                            <a:off x="3563" y="8081"/>
                            <a:ext cx="344" cy="233"/>
                            <a:chOff x="3767" y="6095"/>
                            <a:chExt cx="344" cy="233"/>
                          </a:xfrm>
                        </wpg:grpSpPr>
                        <wps:wsp>
                          <wps:cNvPr id="502" name="Oval 591"/>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 name="Text Box 592"/>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Pr>
                                    <w:lang w:val="de-DE"/>
                                  </w:rPr>
                                  <w:t>D</w:t>
                                </w:r>
                              </w:p>
                            </w:txbxContent>
                          </wps:txbx>
                          <wps:bodyPr rot="0" vert="horz" wrap="square" lIns="36000" tIns="10800" rIns="36000" bIns="10800" anchor="t" anchorCtr="0" upright="1">
                            <a:noAutofit/>
                          </wps:bodyPr>
                        </wps:wsp>
                      </wpg:grpSp>
                      <wpg:grpSp>
                        <wpg:cNvPr id="504" name="Group 593"/>
                        <wpg:cNvGrpSpPr>
                          <a:grpSpLocks/>
                        </wpg:cNvGrpSpPr>
                        <wpg:grpSpPr bwMode="auto">
                          <a:xfrm>
                            <a:off x="3021" y="8073"/>
                            <a:ext cx="344" cy="233"/>
                            <a:chOff x="3767" y="6095"/>
                            <a:chExt cx="344" cy="233"/>
                          </a:xfrm>
                        </wpg:grpSpPr>
                        <wps:wsp>
                          <wps:cNvPr id="505" name="Oval 594"/>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 name="Text Box 595"/>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802E4" w:rsidRDefault="00F333D6" w:rsidP="00573B2F">
                                <w:pPr>
                                  <w:pStyle w:val="Figure"/>
                                  <w:rPr>
                                    <w:lang w:val="de-DE"/>
                                  </w:rPr>
                                </w:pPr>
                                <w:r>
                                  <w:rPr>
                                    <w:lang w:val="de-DE"/>
                                  </w:rPr>
                                  <w:t>D</w:t>
                                </w:r>
                              </w:p>
                            </w:txbxContent>
                          </wps:txbx>
                          <wps:bodyPr rot="0" vert="horz" wrap="square" lIns="36000" tIns="10800" rIns="36000" bIns="10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3FACB0" id="Group 410" o:spid="_x0000_s1241" style="position:absolute;left:0;text-align:left;margin-left:27.1pt;margin-top:-.2pt;width:433.45pt;height:193.5pt;z-index:251670528" coordorigin="1591,5490" coordsize="8669,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">
                <v:rect id="Rectangle 500" o:spid="_x0000_s1242" style="position:absolute;left:8294;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" fillcolor="#f60" stroked="f">
                  <v:fill color2="#ffa96f" rotate="t" focus="50%" type="gradient"/>
                </v:rect>
                <v:rect id="Rectangle 501" o:spid="_x0000_s1243" style="position:absolute;left:4940;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" fillcolor="#f60" stroked="f">
                  <v:fill color2="#ffa96f" rotate="t" focus="50%" type="gradient"/>
                </v:rect>
                <v:rect id="Rectangle 502" o:spid="_x0000_s1244" style="position:absolute;left:3907;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" fillcolor="#f60" stroked="f">
                  <v:fill color2="#ffa96f" rotate="t" focus="50%" type="gradient"/>
                </v:rect>
                <v:rect id="Rectangle 503" o:spid="_x0000_s1245" style="position:absolute;left:2776;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" fillcolor="#f60" stroked="f">
                  <v:fill color2="#ffa96f" rotate="t" focus="50%" type="gradient"/>
                </v:rect>
                <v:rect id="Rectangle 504" o:spid="_x0000_s1246" style="position:absolute;left:7261;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" fillcolor="#f60" stroked="f">
                  <v:fill color2="#ffa96f" rotate="t" focus="50%" type="gradient"/>
                </v:rect>
                <v:rect id="Rectangle 505" o:spid="_x0000_s1247" style="position:absolute;left:6130;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" fillcolor="#f60" stroked="f">
                  <v:fill color2="#ffa96f" rotate="t" focus="50%" type="gradient"/>
                </v:rect>
                <v:rect id="Rectangle 506" o:spid="_x0000_s1248" style="position:absolute;left:9425;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" fillcolor="#f60" stroked="f">
                  <v:fill color2="#ffa96f" rotate="t" focus="50%" type="gradient"/>
                </v:rect>
                <v:rect id="Rectangle 507" o:spid="_x0000_s1249" style="position:absolute;left:8294;top:8025;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" fillcolor="#f60" stroked="f">
                  <v:fill color2="#ffa96f" rotate="t" focus="50%" type="gradient"/>
                </v:rect>
                <v:rect id="Rectangle 508" o:spid="_x0000_s1250" style="position:absolute;left:4079;top:7035;width:266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" fillcolor="#f60" stroked="f">
                  <v:fill color2="#ffa96f" rotate="t" focus="50%" type="gradient"/>
                </v:rect>
                <v:rect id="Rectangle 509" o:spid="_x0000_s1251" style="position:absolute;left:6319;top:6045;width:166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" fillcolor="#f60" stroked="f">
                  <v:fill color2="#ffa96f" rotate="t" focus="50%" type="gradient"/>
                </v:rect>
                <v:rect id="Rectangle 510" o:spid="_x0000_s1252" style="position:absolute;left:2322;top:6045;width:21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" fillcolor="#f60" stroked="f">
                  <v:fill color2="#ffa96f" rotate="t" focus="50%" type="gradient"/>
                </v:rect>
                <v:line id="Line 511" o:spid="_x0000_s1253" style="position:absolute;visibility:visible;mso-wrap-style:square" from="1935,8970" to="10260,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512" o:spid="_x0000_s1254" style="position:absolute;flip:y;visibility:visible;mso-wrap-style:square" from="1935,5580" to="1935,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">
                  <v:stroke endarrow="block"/>
                </v:line>
                <v:line id="Line 513" o:spid="_x0000_s1255" style="position:absolute;visibility:visible;mso-wrap-style:square" from="1891,6210" to="1995,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rect id="Rectangle 514" o:spid="_x0000_s1256" style="position:absolute;left:2610;top:604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">
                  <v:fill opacity="32125f"/>
                </v:rect>
                <v:rect id="Rectangle 515" o:spid="_x0000_s1257" style="position:absolute;left:3324;top:604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" fillcolor="black">
                  <v:fill r:id="rId27" o:title="" opacity="31354f" o:opacity2="31354f" type="pattern"/>
                </v:rect>
                <v:line id="Line 516" o:spid="_x0000_s1258" style="position:absolute;visibility:visible;mso-wrap-style:square" from="3570,6405" to="3570,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">
                  <v:stroke dashstyle="dash"/>
                </v:line>
                <v:line id="Line 517" o:spid="_x0000_s1259" style="position:absolute;visibility:visible;mso-wrap-style:square" from="4524,7395" to="4524,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">
                  <v:stroke dashstyle="dash"/>
                </v:line>
                <v:line id="Line 518" o:spid="_x0000_s1260" style="position:absolute;visibility:visible;mso-wrap-style:square" from="5468,5730" to="5468,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">
                  <v:stroke dashstyle="dash"/>
                </v:line>
                <v:line id="Line 519" o:spid="_x0000_s1261" style="position:absolute;visibility:visible;mso-wrap-style:square" from="6434,6405" to="6434,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">
                  <v:stroke dashstyle="dash"/>
                </v:line>
                <v:line id="Line 520" o:spid="_x0000_s1262" style="position:absolute;visibility:visible;mso-wrap-style:square" from="7388,7395" to="7388,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">
                  <v:stroke dashstyle="dash"/>
                </v:line>
                <v:line id="Line 521" o:spid="_x0000_s1263" style="position:absolute;visibility:visible;mso-wrap-style:square" from="8332,6405" to="8332,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">
                  <v:stroke dashstyle="dash"/>
                </v:line>
                <v:line id="Line 522" o:spid="_x0000_s1264" style="position:absolute;visibility:visible;mso-wrap-style:square" from="9292,6405" to="9292,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">
                  <v:stroke dashstyle="dash"/>
                </v:line>
                <v:group id="Group 523" o:spid="_x0000_s1265" style="position:absolute;left:9292;top:7035;width:638;height:360" coordorigin="8302,6270" coordsize="6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line id="Line 524" o:spid="_x0000_s1266" style="position:absolute;visibility:visible;mso-wrap-style:square" from="8302,6270" to="8302,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"/>
                  <v:line id="Line 525" o:spid="_x0000_s1267" style="position:absolute;visibility:visible;mso-wrap-style:square" from="8302,6270" to="8670,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line id="Line 526" o:spid="_x0000_s1268" style="position:absolute;visibility:visible;mso-wrap-style:square" from="8302,6630" to="8670,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line id="Line 527" o:spid="_x0000_s1269" style="position:absolute;visibility:visible;mso-wrap-style:square" from="8670,6270" to="8940,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">
                    <v:stroke dashstyle="dash"/>
                  </v:line>
                  <v:line id="Line 528" o:spid="_x0000_s1270" style="position:absolute;visibility:visible;mso-wrap-style:square" from="8670,6630" to="8940,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">
                    <v:stroke dashstyle="dash"/>
                  </v:line>
                </v:group>
                <v:line id="Line 529" o:spid="_x0000_s1271" style="position:absolute;visibility:visible;mso-wrap-style:square" from="2610,5730" to="2610,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">
                  <v:stroke dashstyle="dash"/>
                </v:line>
                <v:line id="Line 530" o:spid="_x0000_s1272" style="position:absolute;flip:x;visibility:visible;mso-wrap-style:square" from="3570,7665" to="3570,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">
                  <v:stroke dashstyle="dash"/>
                </v:line>
                <v:line id="Line 531" o:spid="_x0000_s1273" style="position:absolute;visibility:visible;mso-wrap-style:square" from="4508,8580" to="4508,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">
                  <v:stroke dashstyle="dash"/>
                </v:line>
                <v:line id="Line 532" o:spid="_x0000_s1274" style="position:absolute;visibility:visible;mso-wrap-style:square" from="5468,8580" to="5468,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">
                  <v:stroke dashstyle="dash"/>
                </v:line>
                <v:line id="Line 533" o:spid="_x0000_s1275" style="position:absolute;visibility:visible;mso-wrap-style:square" from="3324,6405" to="3324,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">
                  <v:stroke dashstyle="dash"/>
                </v:line>
                <v:line id="Line 534" o:spid="_x0000_s1276" style="position:absolute;visibility:visible;mso-wrap-style:square" from="2610,6585" to="332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">
                  <v:stroke startarrow="block" endarrow="block"/>
                </v:line>
                <v:line id="Line 535" o:spid="_x0000_s1277" style="position:absolute;visibility:visible;mso-wrap-style:square" from="2610,6900" to="3564,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">
                  <v:stroke startarrow="block" endarrow="block"/>
                </v:line>
                <v:line id="Line 536" o:spid="_x0000_s1278" style="position:absolute;visibility:visible;mso-wrap-style:square" from="2610,5805" to="5468,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">
                  <v:stroke startarrow="block" endarrow="block"/>
                </v:line>
                <v:shape id="Text Box 537" o:spid="_x0000_s1279" type="#_x0000_t202" style="position:absolute;left:3800;top:565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" stroked="f">
                  <v:textbox inset="1mm,.3mm,1mm,.3mm">
                    <w:txbxContent>
                      <w:p w:rsidR="00F333D6" w:rsidRPr="00083BA3" w:rsidRDefault="00F333D6" w:rsidP="00573B2F">
                        <w:pPr>
                          <w:pStyle w:val="Figure"/>
                          <w:rPr>
                            <w:lang w:val="de-DE"/>
                          </w:rPr>
                        </w:pPr>
                        <w:r w:rsidRPr="00083BA3">
                          <w:rPr>
                            <w:lang w:val="de-DE"/>
                          </w:rPr>
                          <w:t>T</w:t>
                        </w:r>
                        <w:r w:rsidRPr="00083BA3">
                          <w:rPr>
                            <w:vertAlign w:val="subscript"/>
                            <w:lang w:val="de-DE"/>
                          </w:rPr>
                          <w:t>R</w:t>
                        </w:r>
                      </w:p>
                    </w:txbxContent>
                  </v:textbox>
                </v:shape>
                <v:shape id="Text Box 538" o:spid="_x0000_s1280" type="#_x0000_t202" style="position:absolute;left:2776;top:646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" stroked="f">
                  <v:textbox inset="1mm,.3mm,1mm,.3mm">
                    <w:txbxContent>
                      <w:p w:rsidR="00F333D6" w:rsidRPr="001E7FFB" w:rsidRDefault="00F333D6" w:rsidP="00573B2F">
                        <w:pPr>
                          <w:pStyle w:val="Figure"/>
                          <w:rPr>
                            <w:i/>
                            <w:iCs/>
                            <w:lang w:val="de-DE"/>
                          </w:rPr>
                        </w:pPr>
                        <w:r w:rsidRPr="001E7FFB">
                          <w:rPr>
                            <w:i/>
                            <w:iCs/>
                            <w:lang w:val="de-DE"/>
                          </w:rPr>
                          <w:t>T</w:t>
                        </w:r>
                        <w:r w:rsidRPr="001E7FFB">
                          <w:rPr>
                            <w:i/>
                            <w:iCs/>
                            <w:vertAlign w:val="subscript"/>
                            <w:lang w:val="de-DE"/>
                          </w:rPr>
                          <w:t>M</w:t>
                        </w:r>
                      </w:p>
                    </w:txbxContent>
                  </v:textbox>
                </v:shape>
                <v:shape id="Text Box 539" o:spid="_x0000_s1281" type="#_x0000_t202" style="position:absolute;left:2900;top:6780;width:49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" stroked="f">
                  <v:textbox inset="1mm,.3mm,1mm,.3mm">
                    <w:txbxContent>
                      <w:p w:rsidR="00F333D6" w:rsidRPr="001E7FFB" w:rsidRDefault="00F333D6" w:rsidP="00573B2F">
                        <w:pPr>
                          <w:pStyle w:val="Figure"/>
                          <w:rPr>
                            <w:i/>
                            <w:iCs/>
                            <w:lang w:val="de-DE"/>
                          </w:rPr>
                        </w:pPr>
                        <w:r w:rsidRPr="001E7FFB">
                          <w:rPr>
                            <w:i/>
                            <w:iCs/>
                            <w:lang w:val="de-DE"/>
                          </w:rPr>
                          <w:t>T</w:t>
                        </w:r>
                        <w:r w:rsidRPr="001E7FFB">
                          <w:rPr>
                            <w:i/>
                            <w:iCs/>
                            <w:caps w:val="0"/>
                            <w:vertAlign w:val="subscript"/>
                            <w:lang w:val="de-DE"/>
                          </w:rPr>
                          <w:t>ob</w:t>
                        </w:r>
                        <w:r>
                          <w:rPr>
                            <w:i/>
                            <w:iCs/>
                            <w:caps w:val="0"/>
                            <w:vertAlign w:val="subscript"/>
                            <w:lang w:val="de-DE"/>
                          </w:rPr>
                          <w:t>s</w:t>
                        </w:r>
                      </w:p>
                    </w:txbxContent>
                  </v:textbox>
                </v:shape>
                <v:shape id="Text Box 540" o:spid="_x0000_s1282" type="#_x0000_t202" style="position:absolute;left:2432;top:9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" stroked="f">
                  <v:textbox inset="1mm,.3mm,1mm,.3mm">
                    <w:txbxContent>
                      <w:p w:rsidR="00F333D6" w:rsidRPr="00B802E4" w:rsidRDefault="00F333D6" w:rsidP="00573B2F">
                        <w:pPr>
                          <w:pStyle w:val="Figure"/>
                          <w:rPr>
                            <w:lang w:val="de-DE"/>
                          </w:rPr>
                        </w:pPr>
                        <w:r w:rsidRPr="00083BA3">
                          <w:rPr>
                            <w:i/>
                            <w:iCs/>
                            <w:caps w:val="0"/>
                            <w:lang w:val="de-DE"/>
                          </w:rPr>
                          <w:t>t</w:t>
                        </w:r>
                        <w:r>
                          <w:rPr>
                            <w:caps w:val="0"/>
                            <w:vertAlign w:val="subscript"/>
                            <w:lang w:val="de-DE"/>
                          </w:rPr>
                          <w:t>1</w:t>
                        </w:r>
                      </w:p>
                    </w:txbxContent>
                  </v:textbox>
                </v:shape>
                <v:shape id="Text Box 541" o:spid="_x0000_s1283" type="#_x0000_t202" style="position:absolute;left:3391;top:9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" stroked="f">
                  <v:textbox inset="1mm,.3mm,1mm,.3mm">
                    <w:txbxContent>
                      <w:p w:rsidR="00F333D6" w:rsidRPr="00B802E4" w:rsidRDefault="00F333D6" w:rsidP="00573B2F">
                        <w:pPr>
                          <w:pStyle w:val="Figure"/>
                          <w:rPr>
                            <w:lang w:val="de-DE"/>
                          </w:rPr>
                        </w:pPr>
                        <w:r w:rsidRPr="00083BA3">
                          <w:rPr>
                            <w:i/>
                            <w:iCs/>
                            <w:caps w:val="0"/>
                            <w:lang w:val="de-DE"/>
                          </w:rPr>
                          <w:t>t</w:t>
                        </w:r>
                        <w:r>
                          <w:rPr>
                            <w:vertAlign w:val="subscript"/>
                            <w:lang w:val="de-DE"/>
                          </w:rPr>
                          <w:t>2</w:t>
                        </w:r>
                      </w:p>
                    </w:txbxContent>
                  </v:textbox>
                </v:shape>
                <v:shape id="Text Box 542" o:spid="_x0000_s1284" type="#_x0000_t202" style="position:absolute;left:4366;top:9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" stroked="f">
                  <v:textbox inset="1mm,.3mm,1mm,.3mm">
                    <w:txbxContent>
                      <w:p w:rsidR="00F333D6" w:rsidRPr="00B802E4" w:rsidRDefault="00F333D6" w:rsidP="00573B2F">
                        <w:pPr>
                          <w:pStyle w:val="Figure"/>
                          <w:rPr>
                            <w:lang w:val="de-DE"/>
                          </w:rPr>
                        </w:pPr>
                        <w:r w:rsidRPr="00083BA3">
                          <w:rPr>
                            <w:i/>
                            <w:iCs/>
                            <w:caps w:val="0"/>
                            <w:lang w:val="de-DE"/>
                          </w:rPr>
                          <w:t>t</w:t>
                        </w:r>
                        <w:r>
                          <w:rPr>
                            <w:vertAlign w:val="subscript"/>
                            <w:lang w:val="de-DE"/>
                          </w:rPr>
                          <w:t>3</w:t>
                        </w:r>
                      </w:p>
                    </w:txbxContent>
                  </v:textbox>
                </v:shape>
                <v:shape id="Text Box 543" o:spid="_x0000_s1285" type="#_x0000_t202" style="position:absolute;left:5331;top:9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" stroked="f">
                  <v:textbox inset="1mm,.3mm,1mm,.3mm">
                    <w:txbxContent>
                      <w:p w:rsidR="00F333D6" w:rsidRPr="00B802E4" w:rsidRDefault="00F333D6" w:rsidP="00573B2F">
                        <w:pPr>
                          <w:pStyle w:val="Figure"/>
                          <w:rPr>
                            <w:lang w:val="de-DE"/>
                          </w:rPr>
                        </w:pPr>
                        <w:r w:rsidRPr="00083BA3">
                          <w:rPr>
                            <w:i/>
                            <w:iCs/>
                            <w:caps w:val="0"/>
                            <w:lang w:val="de-DE"/>
                          </w:rPr>
                          <w:t>t</w:t>
                        </w:r>
                        <w:r>
                          <w:rPr>
                            <w:vertAlign w:val="subscript"/>
                            <w:lang w:val="de-DE"/>
                          </w:rPr>
                          <w:t>4</w:t>
                        </w:r>
                      </w:p>
                    </w:txbxContent>
                  </v:textbox>
                </v:shape>
                <v:shape id="Text Box 544" o:spid="_x0000_s1286" type="#_x0000_t202" style="position:absolute;left:9916;top:9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" stroked="f">
                  <v:textbox inset="1mm,.3mm,1mm,.3mm">
                    <w:txbxContent>
                      <w:p w:rsidR="00F333D6" w:rsidRPr="001E7FFB" w:rsidRDefault="00F333D6" w:rsidP="00573B2F">
                        <w:pPr>
                          <w:pStyle w:val="Figure"/>
                          <w:rPr>
                            <w:i/>
                            <w:iCs/>
                            <w:lang w:val="de-DE"/>
                          </w:rPr>
                        </w:pPr>
                        <w:r w:rsidRPr="001E7FFB">
                          <w:rPr>
                            <w:i/>
                            <w:iCs/>
                            <w:caps w:val="0"/>
                            <w:lang w:val="de-DE"/>
                          </w:rPr>
                          <w:t>t</w:t>
                        </w:r>
                      </w:p>
                    </w:txbxContent>
                  </v:textbox>
                </v:shape>
                <v:shape id="Text Box 545" o:spid="_x0000_s1287" type="#_x0000_t202" style="position:absolute;left:1591;top:5490;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" filled="f" stroked="f">
                  <v:textbox inset="1mm,.3mm,1mm,.3mm">
                    <w:txbxContent>
                      <w:p w:rsidR="00F333D6" w:rsidRPr="001E7FFB" w:rsidRDefault="00F333D6" w:rsidP="00573B2F">
                        <w:pPr>
                          <w:pStyle w:val="Figure"/>
                          <w:rPr>
                            <w:i/>
                            <w:iCs/>
                            <w:lang w:val="de-DE"/>
                          </w:rPr>
                        </w:pPr>
                        <w:r w:rsidRPr="001E7FFB">
                          <w:rPr>
                            <w:i/>
                            <w:iCs/>
                            <w:caps w:val="0"/>
                            <w:lang w:val="de-DE"/>
                          </w:rPr>
                          <w:t>f</w:t>
                        </w:r>
                      </w:p>
                    </w:txbxContent>
                  </v:textbox>
                </v:shape>
                <v:shape id="Text Box 546" o:spid="_x0000_s1288" type="#_x0000_t202" style="position:absolute;left:1591;top:604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" filled="f" stroked="f">
                  <v:textbox inset="1mm,.3mm,1mm,.3mm">
                    <w:txbxContent>
                      <w:p w:rsidR="00F333D6" w:rsidRPr="00B802E4" w:rsidRDefault="00F333D6" w:rsidP="00573B2F">
                        <w:pPr>
                          <w:pStyle w:val="Figure"/>
                          <w:rPr>
                            <w:lang w:val="de-DE"/>
                          </w:rPr>
                        </w:pPr>
                        <w:r w:rsidRPr="00083BA3">
                          <w:rPr>
                            <w:i/>
                            <w:iCs/>
                            <w:caps w:val="0"/>
                            <w:lang w:val="de-DE"/>
                          </w:rPr>
                          <w:t>f</w:t>
                        </w:r>
                        <w:r>
                          <w:rPr>
                            <w:vertAlign w:val="subscript"/>
                            <w:lang w:val="de-DE"/>
                          </w:rPr>
                          <w:t>1</w:t>
                        </w:r>
                      </w:p>
                    </w:txbxContent>
                  </v:textbox>
                </v:shape>
                <v:line id="Line 547" o:spid="_x0000_s1289" style="position:absolute;visibility:visible;mso-wrap-style:square" from="1891,7200" to="199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548" o:spid="_x0000_s1290" style="position:absolute;visibility:visible;mso-wrap-style:square" from="1875,8160" to="1979,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shape id="Text Box 549" o:spid="_x0000_s1291" type="#_x0000_t202" style="position:absolute;left:1591;top:703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" filled="f" stroked="f">
                  <v:textbox inset="1mm,.3mm,1mm,.3mm">
                    <w:txbxContent>
                      <w:p w:rsidR="00F333D6" w:rsidRPr="00B802E4" w:rsidRDefault="00F333D6" w:rsidP="00573B2F">
                        <w:pPr>
                          <w:pStyle w:val="Figure"/>
                          <w:rPr>
                            <w:lang w:val="de-DE"/>
                          </w:rPr>
                        </w:pPr>
                        <w:r w:rsidRPr="00083BA3">
                          <w:rPr>
                            <w:i/>
                            <w:iCs/>
                            <w:caps w:val="0"/>
                            <w:lang w:val="de-DE"/>
                          </w:rPr>
                          <w:t>f</w:t>
                        </w:r>
                        <w:r>
                          <w:rPr>
                            <w:vertAlign w:val="subscript"/>
                            <w:lang w:val="de-DE"/>
                          </w:rPr>
                          <w:t>2</w:t>
                        </w:r>
                      </w:p>
                    </w:txbxContent>
                  </v:textbox>
                </v:shape>
                <v:shape id="Text Box 550" o:spid="_x0000_s1292" type="#_x0000_t202" style="position:absolute;left:1591;top:8025;width:34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" filled="f" stroked="f">
                  <v:textbox inset="1mm,.3mm,1mm,.3mm">
                    <w:txbxContent>
                      <w:p w:rsidR="00F333D6" w:rsidRPr="00B802E4" w:rsidRDefault="00F333D6" w:rsidP="00573B2F">
                        <w:pPr>
                          <w:pStyle w:val="Figure"/>
                          <w:rPr>
                            <w:lang w:val="de-DE"/>
                          </w:rPr>
                        </w:pPr>
                        <w:r w:rsidRPr="00083BA3">
                          <w:rPr>
                            <w:i/>
                            <w:iCs/>
                            <w:caps w:val="0"/>
                            <w:lang w:val="de-DE"/>
                          </w:rPr>
                          <w:t>f</w:t>
                        </w:r>
                        <w:r>
                          <w:rPr>
                            <w:caps w:val="0"/>
                            <w:vertAlign w:val="subscript"/>
                            <w:lang w:val="de-DE"/>
                          </w:rPr>
                          <w:t>3</w:t>
                        </w:r>
                      </w:p>
                    </w:txbxContent>
                  </v:textbox>
                </v:shape>
                <v:rect id="Rectangle 551" o:spid="_x0000_s1293" style="position:absolute;left:3564;top:703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">
                  <v:fill opacity="32125f"/>
                </v:rect>
                <v:rect id="Rectangle 552" o:spid="_x0000_s1294" style="position:absolute;left:4278;top:703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" fillcolor="black">
                  <v:fill r:id="rId27" o:title="" opacity="32125f" o:opacity2="32125f" type="pattern"/>
                </v:rect>
                <v:group id="Group 553" o:spid="_x0000_s1295" style="position:absolute;left:4508;top:8025;width:960;height:360" coordorigin="3039,6225" coordsize="9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rect id="Rectangle 554" o:spid="_x0000_s1296" style="position:absolute;left:3039;top:622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">
                    <v:fill opacity="32125f"/>
                  </v:rect>
                  <v:rect id="Rectangle 555" o:spid="_x0000_s1297" style="position:absolute;left:3753;top:622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" fillcolor="black">
                    <v:fill r:id="rId27" o:title="" type="pattern"/>
                  </v:rect>
                </v:group>
                <v:rect id="Rectangle 556" o:spid="_x0000_s1298" style="position:absolute;left:5468;top:604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">
                  <v:fill opacity="32125f"/>
                </v:rect>
                <v:rect id="Rectangle 557" o:spid="_x0000_s1299" style="position:absolute;left:6182;top:604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" fillcolor="black">
                  <v:fill r:id="rId27" o:title="" opacity="31354f" o:opacity2="31354f" type="pattern"/>
                </v:rect>
                <v:group id="Group 558" o:spid="_x0000_s1300" style="position:absolute;left:6434;top:7035;width:960;height:360" coordorigin="3039,6225" coordsize="9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rect id="Rectangle 559" o:spid="_x0000_s1301" style="position:absolute;left:3039;top:622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">
                    <v:fill opacity="32125f"/>
                  </v:rect>
                  <v:rect id="Rectangle 560" o:spid="_x0000_s1302" style="position:absolute;left:3753;top:622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" fillcolor="black">
                    <v:fill r:id="rId27" o:title="" type="pattern"/>
                  </v:rect>
                </v:group>
                <v:rect id="Rectangle 561" o:spid="_x0000_s1303" style="position:absolute;left:7372;top:802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">
                  <v:fill opacity="32125f"/>
                </v:rect>
                <v:rect id="Rectangle 562" o:spid="_x0000_s1304" style="position:absolute;left:8089;top:802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" fillcolor="black">
                  <v:fill r:id="rId27" o:title="" opacity="32125f" o:opacity2="32125f" type="pattern"/>
                </v:rect>
                <v:group id="Group 563" o:spid="_x0000_s1305" style="position:absolute;left:8332;top:6045;width:960;height:360" coordorigin="3039,6225" coordsize="9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Rectangle 564" o:spid="_x0000_s1306" style="position:absolute;left:3039;top:6225;width:7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">
                    <v:fill opacity="32125f"/>
                  </v:rect>
                  <v:rect id="Rectangle 565" o:spid="_x0000_s1307" style="position:absolute;left:3753;top:6225;width: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" fillcolor="black">
                    <v:fill r:id="rId27" o:title="" type="pattern"/>
                  </v:rect>
                </v:group>
                <v:group id="Group 566" o:spid="_x0000_s1308" style="position:absolute;left:3767;top:6095;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oval id="Oval 567" o:spid="_x0000_s1309"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"/>
                  <v:shape id="Text Box 568" o:spid="_x0000_s1310"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" filled="f" stroked="f">
                    <v:textbox inset="1mm,.3mm,1mm,.3mm">
                      <w:txbxContent>
                        <w:p w:rsidR="00F333D6" w:rsidRPr="00B802E4" w:rsidRDefault="00F333D6" w:rsidP="00573B2F">
                          <w:pPr>
                            <w:pStyle w:val="Figure"/>
                            <w:rPr>
                              <w:lang w:val="de-DE"/>
                            </w:rPr>
                          </w:pPr>
                          <w:r>
                            <w:rPr>
                              <w:lang w:val="de-DE"/>
                            </w:rPr>
                            <w:t>A</w:t>
                          </w:r>
                        </w:p>
                      </w:txbxContent>
                    </v:textbox>
                  </v:shape>
                </v:group>
                <v:group id="Group 569" o:spid="_x0000_s1311" style="position:absolute;left:6886;top:6108;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oval id="Oval 570" o:spid="_x0000_s1312"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"/>
                  <v:shape id="Text Box 571" o:spid="_x0000_s1313"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" filled="f" stroked="f">
                    <v:textbox inset="1mm,.3mm,1mm,.3mm">
                      <w:txbxContent>
                        <w:p w:rsidR="00F333D6" w:rsidRPr="00B802E4" w:rsidRDefault="00F333D6" w:rsidP="00573B2F">
                          <w:pPr>
                            <w:pStyle w:val="Figure"/>
                            <w:rPr>
                              <w:lang w:val="de-DE"/>
                            </w:rPr>
                          </w:pPr>
                          <w:r>
                            <w:rPr>
                              <w:lang w:val="de-DE"/>
                            </w:rPr>
                            <w:t>B</w:t>
                          </w:r>
                        </w:p>
                      </w:txbxContent>
                    </v:textbox>
                  </v:shape>
                </v:group>
                <v:group id="Group 572" o:spid="_x0000_s1314" style="position:absolute;left:4987;top:7095;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oval id="Oval 573" o:spid="_x0000_s1315"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"/>
                  <v:shape id="Text Box 574" o:spid="_x0000_s1316"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" filled="f" stroked="f">
                    <v:textbox inset="1mm,.3mm,1mm,.3mm">
                      <w:txbxContent>
                        <w:p w:rsidR="00F333D6" w:rsidRPr="00B802E4" w:rsidRDefault="00F333D6" w:rsidP="00573B2F">
                          <w:pPr>
                            <w:pStyle w:val="Figure"/>
                            <w:rPr>
                              <w:lang w:val="de-DE"/>
                            </w:rPr>
                          </w:pPr>
                          <w:r>
                            <w:rPr>
                              <w:lang w:val="de-DE"/>
                            </w:rPr>
                            <w:t>C</w:t>
                          </w:r>
                        </w:p>
                      </w:txbxContent>
                    </v:textbox>
                  </v:shape>
                </v:group>
                <v:group id="Group 575" o:spid="_x0000_s1317" style="position:absolute;left:9660;top:8091;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oval id="Oval 576" o:spid="_x0000_s1318"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"/>
                  <v:shape id="Text Box 577" o:spid="_x0000_s1319"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" filled="f" stroked="f">
                    <v:textbox inset="1mm,.3mm,1mm,.3mm">
                      <w:txbxContent>
                        <w:p w:rsidR="00F333D6" w:rsidRPr="00B802E4" w:rsidRDefault="00F333D6" w:rsidP="00573B2F">
                          <w:pPr>
                            <w:pStyle w:val="Figure"/>
                            <w:rPr>
                              <w:lang w:val="de-DE"/>
                            </w:rPr>
                          </w:pPr>
                          <w:r>
                            <w:rPr>
                              <w:lang w:val="de-DE"/>
                            </w:rPr>
                            <w:t>D</w:t>
                          </w:r>
                        </w:p>
                      </w:txbxContent>
                    </v:textbox>
                  </v:shape>
                </v:group>
                <v:group id="Group 578" o:spid="_x0000_s1320" style="position:absolute;left:8539;top:8083;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oval id="Oval 579" o:spid="_x0000_s1321"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"/>
                  <v:shape id="Text Box 580" o:spid="_x0000_s1322"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" filled="f" stroked="f">
                    <v:textbox inset="1mm,.3mm,1mm,.3mm">
                      <w:txbxContent>
                        <w:p w:rsidR="00F333D6" w:rsidRPr="00B802E4" w:rsidRDefault="00F333D6" w:rsidP="00573B2F">
                          <w:pPr>
                            <w:pStyle w:val="Figure"/>
                            <w:rPr>
                              <w:lang w:val="de-DE"/>
                            </w:rPr>
                          </w:pPr>
                          <w:r>
                            <w:rPr>
                              <w:lang w:val="de-DE"/>
                            </w:rPr>
                            <w:t>D</w:t>
                          </w:r>
                        </w:p>
                      </w:txbxContent>
                    </v:textbox>
                  </v:shape>
                </v:group>
                <v:group id="Group 581" o:spid="_x0000_s1323" style="position:absolute;left:6945;top:8075;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oval id="Oval 582" o:spid="_x0000_s1324"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"/>
                  <v:shape id="Text Box 583" o:spid="_x0000_s1325"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" filled="f" stroked="f">
                    <v:textbox inset="1mm,.3mm,1mm,.3mm">
                      <w:txbxContent>
                        <w:p w:rsidR="00F333D6" w:rsidRPr="00B802E4" w:rsidRDefault="00F333D6" w:rsidP="00573B2F">
                          <w:pPr>
                            <w:pStyle w:val="Figure"/>
                            <w:rPr>
                              <w:lang w:val="de-DE"/>
                            </w:rPr>
                          </w:pPr>
                          <w:r>
                            <w:rPr>
                              <w:lang w:val="de-DE"/>
                            </w:rPr>
                            <w:t>D</w:t>
                          </w:r>
                        </w:p>
                      </w:txbxContent>
                    </v:textbox>
                  </v:shape>
                </v:group>
                <v:group id="Group 584" o:spid="_x0000_s1326" style="position:absolute;left:5786;top:8075;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oval id="Oval 585" o:spid="_x0000_s1327"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"/>
                  <v:shape id="Text Box 586" o:spid="_x0000_s1328"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" filled="f" stroked="f">
                    <v:textbox inset="1mm,.3mm,1mm,.3mm">
                      <w:txbxContent>
                        <w:p w:rsidR="00F333D6" w:rsidRPr="00B802E4" w:rsidRDefault="00F333D6" w:rsidP="00573B2F">
                          <w:pPr>
                            <w:pStyle w:val="Figure"/>
                            <w:rPr>
                              <w:lang w:val="de-DE"/>
                            </w:rPr>
                          </w:pPr>
                          <w:r>
                            <w:rPr>
                              <w:lang w:val="de-DE"/>
                            </w:rPr>
                            <w:t>D</w:t>
                          </w:r>
                        </w:p>
                      </w:txbxContent>
                    </v:textbox>
                  </v:shape>
                </v:group>
                <v:group id="Group 587" o:spid="_x0000_s1329" style="position:absolute;left:4596;top:8087;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oval id="Oval 588" o:spid="_x0000_s1330"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"/>
                  <v:shape id="Text Box 589" o:spid="_x0000_s1331"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" filled="f" stroked="f">
                    <v:textbox inset="1mm,.3mm,1mm,.3mm">
                      <w:txbxContent>
                        <w:p w:rsidR="00F333D6" w:rsidRPr="00B802E4" w:rsidRDefault="00F333D6" w:rsidP="00573B2F">
                          <w:pPr>
                            <w:pStyle w:val="Figure"/>
                            <w:rPr>
                              <w:lang w:val="de-DE"/>
                            </w:rPr>
                          </w:pPr>
                          <w:r>
                            <w:rPr>
                              <w:lang w:val="de-DE"/>
                            </w:rPr>
                            <w:t>D</w:t>
                          </w:r>
                        </w:p>
                      </w:txbxContent>
                    </v:textbox>
                  </v:shape>
                </v:group>
                <v:group id="Group 590" o:spid="_x0000_s1332" style="position:absolute;left:3563;top:8081;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oval id="Oval 591" o:spid="_x0000_s1333"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"/>
                  <v:shape id="Text Box 592" o:spid="_x0000_s1334"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" filled="f" stroked="f">
                    <v:textbox inset="1mm,.3mm,1mm,.3mm">
                      <w:txbxContent>
                        <w:p w:rsidR="00F333D6" w:rsidRPr="00B802E4" w:rsidRDefault="00F333D6" w:rsidP="00573B2F">
                          <w:pPr>
                            <w:pStyle w:val="Figure"/>
                            <w:rPr>
                              <w:lang w:val="de-DE"/>
                            </w:rPr>
                          </w:pPr>
                          <w:r>
                            <w:rPr>
                              <w:lang w:val="de-DE"/>
                            </w:rPr>
                            <w:t>D</w:t>
                          </w:r>
                        </w:p>
                      </w:txbxContent>
                    </v:textbox>
                  </v:shape>
                </v:group>
                <v:group id="Group 593" o:spid="_x0000_s1335" style="position:absolute;left:3021;top:8073;width:344;height:233" coordorigin="3767,6095" coordsize="34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oval id="Oval 594" o:spid="_x0000_s1336" style="position:absolute;left:3826;top:610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"/>
                  <v:shape id="Text Box 595" o:spid="_x0000_s1337" type="#_x0000_t202" style="position:absolute;left:3767;top:6095;width:34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" filled="f" stroked="f">
                    <v:textbox inset="1mm,.3mm,1mm,.3mm">
                      <w:txbxContent>
                        <w:p w:rsidR="00F333D6" w:rsidRPr="00B802E4" w:rsidRDefault="00F333D6" w:rsidP="00573B2F">
                          <w:pPr>
                            <w:pStyle w:val="Figure"/>
                            <w:rPr>
                              <w:lang w:val="de-DE"/>
                            </w:rPr>
                          </w:pPr>
                          <w:r>
                            <w:rPr>
                              <w:lang w:val="de-DE"/>
                            </w:rPr>
                            <w:t>D</w:t>
                          </w:r>
                        </w:p>
                      </w:txbxContent>
                    </v:textbox>
                  </v:shape>
                </v:group>
              </v:group>
            </w:pict>
          </mc:Fallback>
        </mc:AlternateContent>
      </w: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pStyle w:val="Figurelegend"/>
        <w:rPr>
          <w:lang w:val="es-ES_tradnl"/>
        </w:rPr>
      </w:pPr>
      <w:r w:rsidRPr="00680081">
        <w:rPr>
          <w:i/>
          <w:iCs/>
          <w:lang w:val="es-ES_tradnl"/>
        </w:rPr>
        <w:tab/>
        <w:t>T</w:t>
      </w:r>
      <w:r w:rsidRPr="00680081">
        <w:rPr>
          <w:i/>
          <w:iCs/>
          <w:vertAlign w:val="subscript"/>
          <w:lang w:val="es-ES_tradnl"/>
        </w:rPr>
        <w:t>R</w:t>
      </w:r>
      <w:r w:rsidR="00CC5A58">
        <w:rPr>
          <w:lang w:val="es-ES_tradnl"/>
        </w:rPr>
        <w:t xml:space="preserve"> = T</w:t>
      </w:r>
      <w:r w:rsidRPr="00680081">
        <w:rPr>
          <w:lang w:val="es-ES_tradnl"/>
        </w:rPr>
        <w:t>iempo de iteración</w:t>
      </w:r>
    </w:p>
    <w:p w:rsidR="00573B2F" w:rsidRPr="00680081" w:rsidRDefault="00573B2F" w:rsidP="00573B2F">
      <w:pPr>
        <w:pStyle w:val="Figurelegend"/>
        <w:rPr>
          <w:lang w:val="es-ES_tradnl"/>
        </w:rPr>
      </w:pPr>
      <w:r w:rsidRPr="00680081">
        <w:rPr>
          <w:i/>
          <w:iCs/>
          <w:lang w:val="es-ES_tradnl"/>
        </w:rPr>
        <w:tab/>
        <w:t>T</w:t>
      </w:r>
      <w:r w:rsidRPr="00680081">
        <w:rPr>
          <w:i/>
          <w:iCs/>
          <w:vertAlign w:val="subscript"/>
          <w:lang w:val="es-ES_tradnl"/>
        </w:rPr>
        <w:t>M</w:t>
      </w:r>
      <w:r w:rsidRPr="00680081">
        <w:rPr>
          <w:lang w:val="es-ES_tradnl"/>
        </w:rPr>
        <w:t xml:space="preserve"> = Tiempo de medición</w:t>
      </w:r>
    </w:p>
    <w:p w:rsidR="00573B2F" w:rsidRPr="00680081" w:rsidRDefault="00573B2F" w:rsidP="00573B2F">
      <w:pPr>
        <w:pStyle w:val="Figurelegend"/>
        <w:rPr>
          <w:lang w:val="es-ES_tradnl"/>
        </w:rPr>
      </w:pPr>
      <w:r w:rsidRPr="00680081">
        <w:rPr>
          <w:i/>
          <w:iCs/>
          <w:lang w:val="es-ES_tradnl"/>
        </w:rPr>
        <w:tab/>
        <w:t>T</w:t>
      </w:r>
      <w:r w:rsidRPr="00680081">
        <w:rPr>
          <w:i/>
          <w:iCs/>
          <w:vertAlign w:val="subscript"/>
          <w:lang w:val="es-ES_tradnl"/>
        </w:rPr>
        <w:t>obs</w:t>
      </w:r>
      <w:r w:rsidRPr="00680081">
        <w:rPr>
          <w:lang w:val="es-ES_tradnl"/>
        </w:rPr>
        <w:t xml:space="preserve"> = Tiempo de observación (</w:t>
      </w:r>
      <w:r w:rsidRPr="00680081">
        <w:rPr>
          <w:i/>
          <w:iCs/>
          <w:lang w:val="es-ES_tradnl"/>
        </w:rPr>
        <w:t>T</w:t>
      </w:r>
      <w:r w:rsidRPr="00680081">
        <w:rPr>
          <w:rFonts w:ascii="(Asiatische Schriftart verwende" w:hAnsi="(Asiatische Schriftart verwende"/>
          <w:i/>
          <w:iCs/>
          <w:szCs w:val="24"/>
          <w:vertAlign w:val="subscript"/>
          <w:lang w:val="es-ES_tradnl"/>
        </w:rPr>
        <w:t>M</w:t>
      </w:r>
      <w:r w:rsidRPr="00680081">
        <w:rPr>
          <w:lang w:val="es-ES_tradnl"/>
        </w:rPr>
        <w:t xml:space="preserve"> + procesamiento)</w:t>
      </w:r>
    </w:p>
    <w:p w:rsidR="00573B2F" w:rsidRPr="00680081" w:rsidRDefault="00573B2F" w:rsidP="00573B2F">
      <w:pPr>
        <w:rPr>
          <w:lang w:val="es-ES_tradnl"/>
        </w:rPr>
      </w:pPr>
    </w:p>
    <w:p w:rsidR="00573B2F" w:rsidRPr="00680081" w:rsidRDefault="00573B2F" w:rsidP="00573B2F">
      <w:pPr>
        <w:rPr>
          <w:lang w:val="es-ES_tradnl"/>
        </w:rPr>
      </w:pPr>
      <w:r w:rsidRPr="00680081">
        <w:rPr>
          <w:lang w:val="es-ES_tradnl"/>
        </w:rPr>
        <w:t xml:space="preserve">Se supone que la transmisión A en la frecuencia </w:t>
      </w:r>
      <w:r w:rsidRPr="00680081">
        <w:rPr>
          <w:i/>
          <w:iCs/>
          <w:lang w:val="es-ES_tradnl"/>
        </w:rPr>
        <w:t>f</w:t>
      </w:r>
      <w:r w:rsidRPr="00680081">
        <w:rPr>
          <w:vertAlign w:val="subscript"/>
          <w:lang w:val="es-ES_tradnl"/>
        </w:rPr>
        <w:t>1</w:t>
      </w:r>
      <w:r w:rsidRPr="00680081">
        <w:rPr>
          <w:lang w:val="es-ES_tradnl"/>
        </w:rPr>
        <w:t xml:space="preserve"> transcurre entre </w:t>
      </w:r>
      <w:r w:rsidRPr="00680081">
        <w:rPr>
          <w:i/>
          <w:iCs/>
          <w:lang w:val="es-ES_tradnl"/>
        </w:rPr>
        <w:t>t</w:t>
      </w:r>
      <w:r w:rsidRPr="00680081">
        <w:rPr>
          <w:vertAlign w:val="subscript"/>
          <w:lang w:val="es-ES_tradnl"/>
        </w:rPr>
        <w:t>1</w:t>
      </w:r>
      <w:r w:rsidRPr="00680081">
        <w:rPr>
          <w:lang w:val="es-ES_tradnl"/>
        </w:rPr>
        <w:t xml:space="preserve"> y </w:t>
      </w:r>
      <w:r w:rsidRPr="00680081">
        <w:rPr>
          <w:i/>
          <w:iCs/>
          <w:lang w:val="es-ES_tradnl"/>
        </w:rPr>
        <w:t>t</w:t>
      </w:r>
      <w:r w:rsidRPr="00680081">
        <w:rPr>
          <w:vertAlign w:val="subscript"/>
          <w:lang w:val="es-ES_tradnl"/>
        </w:rPr>
        <w:t>4</w:t>
      </w:r>
      <w:r w:rsidRPr="00680081">
        <w:rPr>
          <w:lang w:val="es-ES_tradnl"/>
        </w:rPr>
        <w:t xml:space="preserve"> que es el tiempo de iteración, aunque en realidad es más breve. La transmisión B en </w:t>
      </w:r>
      <w:r w:rsidRPr="00680081">
        <w:rPr>
          <w:i/>
          <w:iCs/>
          <w:lang w:val="es-ES_tradnl"/>
        </w:rPr>
        <w:t>f</w:t>
      </w:r>
      <w:r w:rsidRPr="00680081">
        <w:rPr>
          <w:vertAlign w:val="subscript"/>
          <w:lang w:val="es-ES_tradnl"/>
        </w:rPr>
        <w:t>1</w:t>
      </w:r>
      <w:r w:rsidRPr="00680081">
        <w:rPr>
          <w:lang w:val="es-ES_tradnl"/>
        </w:rPr>
        <w:t xml:space="preserve"> no se detecta porque sucede fuera de la ventana de medición </w:t>
      </w:r>
      <w:r w:rsidRPr="00680081">
        <w:rPr>
          <w:i/>
          <w:iCs/>
          <w:lang w:val="es-ES_tradnl"/>
        </w:rPr>
        <w:t>T</w:t>
      </w:r>
      <w:r w:rsidRPr="00680081">
        <w:rPr>
          <w:i/>
          <w:iCs/>
          <w:vertAlign w:val="subscript"/>
          <w:lang w:val="es-ES_tradnl"/>
        </w:rPr>
        <w:t>M</w:t>
      </w:r>
      <w:r w:rsidRPr="00680081">
        <w:rPr>
          <w:lang w:val="es-ES_tradnl"/>
        </w:rPr>
        <w:t xml:space="preserve">. Por consiguiente, el tiempo de iteración tiene que ser más breve para aumentar la probabilidad de detección de transmisiones de menor duración en la frecuencia </w:t>
      </w:r>
      <w:r w:rsidRPr="00680081">
        <w:rPr>
          <w:i/>
          <w:iCs/>
          <w:lang w:val="es-ES_tradnl"/>
        </w:rPr>
        <w:t>f</w:t>
      </w:r>
      <w:r w:rsidRPr="00680081">
        <w:rPr>
          <w:vertAlign w:val="subscript"/>
          <w:lang w:val="es-ES_tradnl"/>
        </w:rPr>
        <w:t>1</w:t>
      </w:r>
      <w:r w:rsidRPr="00680081">
        <w:rPr>
          <w:lang w:val="es-ES_tradnl"/>
        </w:rPr>
        <w:t>.</w:t>
      </w:r>
    </w:p>
    <w:p w:rsidR="00573B2F" w:rsidRPr="00680081" w:rsidRDefault="00573B2F" w:rsidP="00573B2F">
      <w:pPr>
        <w:rPr>
          <w:lang w:val="es-ES_tradnl"/>
        </w:rPr>
      </w:pPr>
      <w:r w:rsidRPr="00680081">
        <w:rPr>
          <w:lang w:val="es-ES_tradnl"/>
        </w:rPr>
        <w:t xml:space="preserve">La transmisión C en </w:t>
      </w:r>
      <w:r w:rsidRPr="00680081">
        <w:rPr>
          <w:i/>
          <w:iCs/>
          <w:lang w:val="es-ES_tradnl"/>
        </w:rPr>
        <w:t>f</w:t>
      </w:r>
      <w:r w:rsidRPr="00680081">
        <w:rPr>
          <w:vertAlign w:val="subscript"/>
          <w:lang w:val="es-ES_tradnl"/>
        </w:rPr>
        <w:t>2</w:t>
      </w:r>
      <w:r w:rsidRPr="00680081">
        <w:rPr>
          <w:lang w:val="es-ES_tradnl"/>
        </w:rPr>
        <w:t xml:space="preserve"> se detecta en las dos mediciones porque si se utiliza un detector de cresta el nivel resultante es independiente de si el emisor estaba presente durante todo el tiempo de medición </w:t>
      </w:r>
      <w:r w:rsidRPr="00680081">
        <w:rPr>
          <w:i/>
          <w:iCs/>
          <w:lang w:val="es-ES_tradnl"/>
        </w:rPr>
        <w:t>T</w:t>
      </w:r>
      <w:r w:rsidRPr="00680081">
        <w:rPr>
          <w:i/>
          <w:iCs/>
          <w:vertAlign w:val="subscript"/>
          <w:lang w:val="es-ES_tradnl"/>
        </w:rPr>
        <w:t>M</w:t>
      </w:r>
      <w:r w:rsidRPr="00680081">
        <w:rPr>
          <w:lang w:val="es-ES_tradnl"/>
        </w:rPr>
        <w:t xml:space="preserve"> o sólo en una parte del mismo.</w:t>
      </w:r>
    </w:p>
    <w:p w:rsidR="00573B2F" w:rsidRPr="00680081" w:rsidRDefault="00573B2F" w:rsidP="00573B2F">
      <w:pPr>
        <w:rPr>
          <w:lang w:val="es-ES_tradnl"/>
        </w:rPr>
      </w:pPr>
      <w:r w:rsidRPr="00680081">
        <w:rPr>
          <w:lang w:val="es-ES_tradnl"/>
        </w:rPr>
        <w:t xml:space="preserve">La transmisión D en </w:t>
      </w:r>
      <w:r w:rsidRPr="00680081">
        <w:rPr>
          <w:i/>
          <w:iCs/>
          <w:lang w:val="es-ES_tradnl"/>
        </w:rPr>
        <w:t>f</w:t>
      </w:r>
      <w:r w:rsidRPr="00680081">
        <w:rPr>
          <w:vertAlign w:val="subscript"/>
          <w:lang w:val="es-ES_tradnl"/>
        </w:rPr>
        <w:t>3</w:t>
      </w:r>
      <w:r w:rsidRPr="00680081">
        <w:rPr>
          <w:lang w:val="es-ES_tradnl"/>
        </w:rPr>
        <w:t xml:space="preserve"> es un sistema TDMA con un determinado ciclo de trabajo. Como por lo general el tiempo de iteración de la medición y la duración de la trama del sistema TDMA no están sincronizados, es muy probable que no se detecte ninguna ráfaga cuando el tiempo de iteración es mayor que la longitud de trama</w:t>
      </w:r>
      <w:r w:rsidRPr="00680081">
        <w:rPr>
          <w:szCs w:val="24"/>
          <w:lang w:val="es-ES_tradnl" w:eastAsia="de-DE"/>
        </w:rPr>
        <w:t xml:space="preserve">. En este caso, cuando se toman muchas muestras en la frecuencia </w:t>
      </w:r>
      <w:r w:rsidRPr="00680081">
        <w:rPr>
          <w:i/>
          <w:iCs/>
          <w:szCs w:val="24"/>
          <w:lang w:val="es-ES_tradnl" w:eastAsia="de-DE"/>
        </w:rPr>
        <w:t>f</w:t>
      </w:r>
      <w:r w:rsidRPr="00680081">
        <w:rPr>
          <w:szCs w:val="24"/>
          <w:vertAlign w:val="subscript"/>
          <w:lang w:val="es-ES_tradnl" w:eastAsia="de-DE"/>
        </w:rPr>
        <w:t>3</w:t>
      </w:r>
      <w:r w:rsidRPr="00680081">
        <w:rPr>
          <w:szCs w:val="24"/>
          <w:lang w:val="es-ES_tradnl" w:eastAsia="de-DE"/>
        </w:rPr>
        <w:t>, la probabilidad de detectar una ráfaga sería igual al ciclo de trabajo y también representaría la ocupación del canal.</w:t>
      </w:r>
    </w:p>
    <w:p w:rsidR="00573B2F" w:rsidRPr="00680081" w:rsidRDefault="00573B2F" w:rsidP="00573B2F">
      <w:pPr>
        <w:rPr>
          <w:lang w:val="es-ES_tradnl" w:eastAsia="ko-KR"/>
        </w:rPr>
      </w:pPr>
      <w:r w:rsidRPr="00680081">
        <w:rPr>
          <w:lang w:val="es-ES_tradnl" w:eastAsia="ko-KR"/>
        </w:rPr>
        <w:t>Para mejorar la probabilidad de detectar emisiones breves de sistemas digitales impulsivos, tales como WLAN y, por ende, mejorar el nivel de fiabilidad de los resultados, pueden tomarse múltiples muestras en un canal antes de pasar al siguiente. De este modo se reducen los tiempos «ciegos» que se producen durante el procesamiento, que comprende el tiempo necesario para sintonizar el siguiente canal. Este principio se ilustra en la Fig. 8.</w:t>
      </w:r>
    </w:p>
    <w:p w:rsidR="00573B2F" w:rsidRPr="00680081" w:rsidRDefault="00573B2F" w:rsidP="00573B2F">
      <w:pPr>
        <w:pStyle w:val="FigureNo"/>
        <w:rPr>
          <w:lang w:val="es-ES_tradnl" w:eastAsia="ko-KR"/>
        </w:rPr>
      </w:pPr>
      <w:r w:rsidRPr="00680081">
        <w:rPr>
          <w:lang w:val="es-ES_tradnl"/>
        </w:rPr>
        <w:lastRenderedPageBreak/>
        <w:t>FIGURA</w:t>
      </w:r>
      <w:r w:rsidRPr="00680081">
        <w:rPr>
          <w:lang w:val="es-ES_tradnl" w:eastAsia="ko-KR"/>
        </w:rPr>
        <w:t xml:space="preserve"> 8</w:t>
      </w:r>
    </w:p>
    <w:p w:rsidR="00573B2F" w:rsidRPr="00680081" w:rsidRDefault="00573B2F" w:rsidP="00573B2F">
      <w:pPr>
        <w:pStyle w:val="Figuretitle"/>
        <w:rPr>
          <w:lang w:val="es-ES_tradnl" w:eastAsia="ko-KR"/>
        </w:rPr>
      </w:pPr>
      <w:r w:rsidRPr="00680081">
        <w:rPr>
          <w:lang w:val="es-ES_tradnl" w:eastAsia="ko-KR"/>
        </w:rPr>
        <w:t>Optimización de la temporización de señales de corta duración</w:t>
      </w:r>
    </w:p>
    <w:p w:rsidR="00573B2F" w:rsidRPr="00680081" w:rsidRDefault="00573B2F" w:rsidP="00573B2F">
      <w:pPr>
        <w:pStyle w:val="Blanc"/>
        <w:rPr>
          <w:lang w:val="es-ES_tradnl" w:eastAsia="ko-KR"/>
        </w:rPr>
      </w:pPr>
    </w:p>
    <w:p w:rsidR="00573B2F" w:rsidRPr="00680081" w:rsidRDefault="00573B2F" w:rsidP="00573B2F">
      <w:pPr>
        <w:pStyle w:val="Figure"/>
        <w:rPr>
          <w:lang w:val="es-ES_tradnl" w:eastAsia="ko-KR"/>
        </w:rPr>
      </w:pPr>
      <w:r w:rsidRPr="00680081">
        <w:rPr>
          <w:noProof/>
          <w:lang w:val="en-GB" w:eastAsia="en-GB"/>
        </w:rPr>
        <mc:AlternateContent>
          <mc:Choice Requires="wpc">
            <w:drawing>
              <wp:inline distT="0" distB="0" distL="0" distR="0" wp14:anchorId="45751B74" wp14:editId="38AAF806">
                <wp:extent cx="5007935" cy="3221664"/>
                <wp:effectExtent l="0" t="0" r="21590" b="0"/>
                <wp:docPr id="1325" name="Canvas 13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36"/>
                        <wps:cNvCnPr/>
                        <wps:spPr bwMode="auto">
                          <a:xfrm>
                            <a:off x="412750" y="769620"/>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 name="Line 37"/>
                        <wps:cNvCnPr/>
                        <wps:spPr bwMode="auto">
                          <a:xfrm>
                            <a:off x="412750" y="1176655"/>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 name="Line 38"/>
                        <wps:cNvCnPr/>
                        <wps:spPr bwMode="auto">
                          <a:xfrm>
                            <a:off x="412750" y="1584325"/>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 name="Line 39"/>
                        <wps:cNvCnPr/>
                        <wps:spPr bwMode="auto">
                          <a:xfrm>
                            <a:off x="412750" y="1990725"/>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 name="Line 40"/>
                        <wps:cNvCnPr/>
                        <wps:spPr bwMode="auto">
                          <a:xfrm>
                            <a:off x="412750" y="2601595"/>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Line 41"/>
                        <wps:cNvCnPr/>
                        <wps:spPr bwMode="auto">
                          <a:xfrm>
                            <a:off x="427355" y="2779159"/>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Rectangle 42"/>
                        <wps:cNvSpPr>
                          <a:spLocks noChangeArrowheads="1"/>
                        </wps:cNvSpPr>
                        <wps:spPr bwMode="auto">
                          <a:xfrm rot="5400000">
                            <a:off x="2195830" y="2132965"/>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28"/>
                                  <w:szCs w:val="28"/>
                                </w:rPr>
                                <w:t>.</w:t>
                              </w:r>
                            </w:p>
                          </w:txbxContent>
                        </wps:txbx>
                        <wps:bodyPr rot="0" vert="horz" wrap="none" lIns="0" tIns="0" rIns="0" bIns="0" anchor="t" anchorCtr="0">
                          <a:spAutoFit/>
                        </wps:bodyPr>
                      </wps:wsp>
                      <wps:wsp>
                        <wps:cNvPr id="8" name="Rectangle 43"/>
                        <wps:cNvSpPr>
                          <a:spLocks noChangeArrowheads="1"/>
                        </wps:cNvSpPr>
                        <wps:spPr bwMode="auto">
                          <a:xfrm rot="5400000">
                            <a:off x="2195830" y="2197735"/>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28"/>
                                  <w:szCs w:val="28"/>
                                </w:rPr>
                                <w:t>.</w:t>
                              </w:r>
                            </w:p>
                          </w:txbxContent>
                        </wps:txbx>
                        <wps:bodyPr rot="0" vert="horz" wrap="none" lIns="0" tIns="0" rIns="0" bIns="0" anchor="t" anchorCtr="0">
                          <a:spAutoFit/>
                        </wps:bodyPr>
                      </wps:wsp>
                      <wps:wsp>
                        <wps:cNvPr id="9" name="Rectangle 44"/>
                        <wps:cNvSpPr>
                          <a:spLocks noChangeArrowheads="1"/>
                        </wps:cNvSpPr>
                        <wps:spPr bwMode="auto">
                          <a:xfrm rot="5400000">
                            <a:off x="2195830" y="2262505"/>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28"/>
                                  <w:szCs w:val="28"/>
                                </w:rPr>
                                <w:t>.</w:t>
                              </w:r>
                            </w:p>
                          </w:txbxContent>
                        </wps:txbx>
                        <wps:bodyPr rot="0" vert="horz" wrap="none" lIns="0" tIns="0" rIns="0" bIns="0" anchor="t" anchorCtr="0">
                          <a:spAutoFit/>
                        </wps:bodyPr>
                      </wps:wsp>
                      <wps:wsp>
                        <wps:cNvPr id="10" name="Rectangle 45"/>
                        <wps:cNvSpPr>
                          <a:spLocks noChangeArrowheads="1"/>
                        </wps:cNvSpPr>
                        <wps:spPr bwMode="auto">
                          <a:xfrm rot="5400000">
                            <a:off x="4639310" y="2132965"/>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28"/>
                                  <w:szCs w:val="28"/>
                                </w:rPr>
                                <w:t>.</w:t>
                              </w:r>
                            </w:p>
                          </w:txbxContent>
                        </wps:txbx>
                        <wps:bodyPr rot="0" vert="horz" wrap="none" lIns="0" tIns="0" rIns="0" bIns="0" anchor="t" anchorCtr="0">
                          <a:spAutoFit/>
                        </wps:bodyPr>
                      </wps:wsp>
                      <wps:wsp>
                        <wps:cNvPr id="12" name="Rectangle 46"/>
                        <wps:cNvSpPr>
                          <a:spLocks noChangeArrowheads="1"/>
                        </wps:cNvSpPr>
                        <wps:spPr bwMode="auto">
                          <a:xfrm rot="5400000">
                            <a:off x="4639310" y="2197735"/>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28"/>
                                  <w:szCs w:val="28"/>
                                </w:rPr>
                                <w:t>.</w:t>
                              </w:r>
                            </w:p>
                          </w:txbxContent>
                        </wps:txbx>
                        <wps:bodyPr rot="0" vert="horz" wrap="none" lIns="0" tIns="0" rIns="0" bIns="0" anchor="t" anchorCtr="0">
                          <a:spAutoFit/>
                        </wps:bodyPr>
                      </wps:wsp>
                      <wps:wsp>
                        <wps:cNvPr id="13" name="Rectangle 47"/>
                        <wps:cNvSpPr>
                          <a:spLocks noChangeArrowheads="1"/>
                        </wps:cNvSpPr>
                        <wps:spPr bwMode="auto">
                          <a:xfrm rot="5400000">
                            <a:off x="4639310" y="2262505"/>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28"/>
                                  <w:szCs w:val="28"/>
                                </w:rPr>
                                <w:t>.</w:t>
                              </w:r>
                            </w:p>
                          </w:txbxContent>
                        </wps:txbx>
                        <wps:bodyPr rot="0" vert="horz" wrap="none" lIns="0" tIns="0" rIns="0" bIns="0" anchor="t" anchorCtr="0">
                          <a:spAutoFit/>
                        </wps:bodyPr>
                      </wps:wsp>
                      <wps:wsp>
                        <wps:cNvPr id="14" name="Rectangle 48"/>
                        <wps:cNvSpPr>
                          <a:spLocks noChangeArrowheads="1"/>
                        </wps:cNvSpPr>
                        <wps:spPr bwMode="auto">
                          <a:xfrm>
                            <a:off x="128905" y="915670"/>
                            <a:ext cx="1466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18"/>
                                  <w:szCs w:val="18"/>
                                </w:rPr>
                                <w:t>Ch</w:t>
                              </w:r>
                            </w:p>
                          </w:txbxContent>
                        </wps:txbx>
                        <wps:bodyPr rot="0" vert="horz" wrap="none" lIns="0" tIns="0" rIns="0" bIns="0" anchor="t" anchorCtr="0">
                          <a:spAutoFit/>
                        </wps:bodyPr>
                      </wps:wsp>
                      <wps:wsp>
                        <wps:cNvPr id="15" name="Rectangle 49"/>
                        <wps:cNvSpPr>
                          <a:spLocks noChangeArrowheads="1"/>
                        </wps:cNvSpPr>
                        <wps:spPr bwMode="auto">
                          <a:xfrm>
                            <a:off x="269240" y="915670"/>
                            <a:ext cx="323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18"/>
                                  <w:szCs w:val="18"/>
                                </w:rPr>
                                <w:t>.</w:t>
                              </w:r>
                            </w:p>
                          </w:txbxContent>
                        </wps:txbx>
                        <wps:bodyPr rot="0" vert="horz" wrap="none" lIns="0" tIns="0" rIns="0" bIns="0" anchor="t" anchorCtr="0">
                          <a:spAutoFit/>
                        </wps:bodyPr>
                      </wps:wsp>
                      <wps:wsp>
                        <wps:cNvPr id="16" name="Rectangle 50"/>
                        <wps:cNvSpPr>
                          <a:spLocks noChangeArrowheads="1"/>
                        </wps:cNvSpPr>
                        <wps:spPr bwMode="auto">
                          <a:xfrm>
                            <a:off x="312380" y="915494"/>
                            <a:ext cx="6413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18"/>
                                  <w:szCs w:val="18"/>
                                </w:rPr>
                                <w:t>1</w:t>
                              </w:r>
                            </w:p>
                          </w:txbxContent>
                        </wps:txbx>
                        <wps:bodyPr rot="0" vert="horz" wrap="none" lIns="0" tIns="0" rIns="0" bIns="0" anchor="t" anchorCtr="0">
                          <a:spAutoFit/>
                        </wps:bodyPr>
                      </wps:wsp>
                      <wps:wsp>
                        <wps:cNvPr id="17" name="Rectangle 51"/>
                        <wps:cNvSpPr>
                          <a:spLocks noChangeArrowheads="1"/>
                        </wps:cNvSpPr>
                        <wps:spPr bwMode="auto">
                          <a:xfrm>
                            <a:off x="128905" y="1324610"/>
                            <a:ext cx="1466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18"/>
                                  <w:szCs w:val="18"/>
                                </w:rPr>
                                <w:t>Ch</w:t>
                              </w:r>
                            </w:p>
                          </w:txbxContent>
                        </wps:txbx>
                        <wps:bodyPr rot="0" vert="horz" wrap="none" lIns="0" tIns="0" rIns="0" bIns="0" anchor="t" anchorCtr="0">
                          <a:spAutoFit/>
                        </wps:bodyPr>
                      </wps:wsp>
                      <wps:wsp>
                        <wps:cNvPr id="18" name="Rectangle 52"/>
                        <wps:cNvSpPr>
                          <a:spLocks noChangeArrowheads="1"/>
                        </wps:cNvSpPr>
                        <wps:spPr bwMode="auto">
                          <a:xfrm>
                            <a:off x="269240" y="1324610"/>
                            <a:ext cx="323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18"/>
                                  <w:szCs w:val="18"/>
                                </w:rPr>
                                <w:t>.</w:t>
                              </w:r>
                            </w:p>
                          </w:txbxContent>
                        </wps:txbx>
                        <wps:bodyPr rot="0" vert="horz" wrap="none" lIns="0" tIns="0" rIns="0" bIns="0" anchor="t" anchorCtr="0">
                          <a:spAutoFit/>
                        </wps:bodyPr>
                      </wps:wsp>
                      <wps:wsp>
                        <wps:cNvPr id="19" name="Rectangle 53"/>
                        <wps:cNvSpPr>
                          <a:spLocks noChangeArrowheads="1"/>
                        </wps:cNvSpPr>
                        <wps:spPr bwMode="auto">
                          <a:xfrm>
                            <a:off x="312420" y="1324610"/>
                            <a:ext cx="6413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18"/>
                                  <w:szCs w:val="18"/>
                                </w:rPr>
                                <w:t>2</w:t>
                              </w:r>
                            </w:p>
                          </w:txbxContent>
                        </wps:txbx>
                        <wps:bodyPr rot="0" vert="horz" wrap="none" lIns="0" tIns="0" rIns="0" bIns="0" anchor="t" anchorCtr="0">
                          <a:spAutoFit/>
                        </wps:bodyPr>
                      </wps:wsp>
                      <wps:wsp>
                        <wps:cNvPr id="20" name="Rectangle 54"/>
                        <wps:cNvSpPr>
                          <a:spLocks noChangeArrowheads="1"/>
                        </wps:cNvSpPr>
                        <wps:spPr bwMode="auto">
                          <a:xfrm>
                            <a:off x="107315" y="1723390"/>
                            <a:ext cx="1466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18"/>
                                  <w:szCs w:val="18"/>
                                </w:rPr>
                                <w:t>Ch</w:t>
                              </w:r>
                            </w:p>
                          </w:txbxContent>
                        </wps:txbx>
                        <wps:bodyPr rot="0" vert="horz" wrap="none" lIns="0" tIns="0" rIns="0" bIns="0" anchor="t" anchorCtr="0">
                          <a:spAutoFit/>
                        </wps:bodyPr>
                      </wps:wsp>
                      <wps:wsp>
                        <wps:cNvPr id="21" name="Rectangle 55"/>
                        <wps:cNvSpPr>
                          <a:spLocks noChangeArrowheads="1"/>
                        </wps:cNvSpPr>
                        <wps:spPr bwMode="auto">
                          <a:xfrm>
                            <a:off x="247650" y="1723390"/>
                            <a:ext cx="323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18"/>
                                  <w:szCs w:val="18"/>
                                </w:rPr>
                                <w:t>.</w:t>
                              </w:r>
                            </w:p>
                          </w:txbxContent>
                        </wps:txbx>
                        <wps:bodyPr rot="0" vert="horz" wrap="none" lIns="0" tIns="0" rIns="0" bIns="0" anchor="t" anchorCtr="0">
                          <a:spAutoFit/>
                        </wps:bodyPr>
                      </wps:wsp>
                      <wps:wsp>
                        <wps:cNvPr id="22" name="Rectangle 56"/>
                        <wps:cNvSpPr>
                          <a:spLocks noChangeArrowheads="1"/>
                        </wps:cNvSpPr>
                        <wps:spPr bwMode="auto">
                          <a:xfrm>
                            <a:off x="290830" y="1723390"/>
                            <a:ext cx="6413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18"/>
                                  <w:szCs w:val="18"/>
                                </w:rPr>
                                <w:t>3</w:t>
                              </w:r>
                            </w:p>
                          </w:txbxContent>
                        </wps:txbx>
                        <wps:bodyPr rot="0" vert="horz" wrap="none" lIns="0" tIns="0" rIns="0" bIns="0" anchor="t" anchorCtr="0">
                          <a:spAutoFit/>
                        </wps:bodyPr>
                      </wps:wsp>
                      <wps:wsp>
                        <wps:cNvPr id="23" name="Rectangle 57"/>
                        <wps:cNvSpPr>
                          <a:spLocks noChangeArrowheads="1"/>
                        </wps:cNvSpPr>
                        <wps:spPr bwMode="auto">
                          <a:xfrm>
                            <a:off x="97155" y="2747010"/>
                            <a:ext cx="1466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18"/>
                                  <w:szCs w:val="18"/>
                                </w:rPr>
                                <w:t>Ch</w:t>
                              </w:r>
                            </w:p>
                          </w:txbxContent>
                        </wps:txbx>
                        <wps:bodyPr rot="0" vert="horz" wrap="none" lIns="0" tIns="0" rIns="0" bIns="0" anchor="t" anchorCtr="0">
                          <a:spAutoFit/>
                        </wps:bodyPr>
                      </wps:wsp>
                      <wps:wsp>
                        <wps:cNvPr id="24" name="Rectangle 58"/>
                        <wps:cNvSpPr>
                          <a:spLocks noChangeArrowheads="1"/>
                        </wps:cNvSpPr>
                        <wps:spPr bwMode="auto">
                          <a:xfrm>
                            <a:off x="247650" y="2747010"/>
                            <a:ext cx="323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18"/>
                                  <w:szCs w:val="18"/>
                                </w:rPr>
                                <w:t>.</w:t>
                              </w:r>
                            </w:p>
                          </w:txbxContent>
                        </wps:txbx>
                        <wps:bodyPr rot="0" vert="horz" wrap="none" lIns="0" tIns="0" rIns="0" bIns="0" anchor="t" anchorCtr="0">
                          <a:spAutoFit/>
                        </wps:bodyPr>
                      </wps:wsp>
                      <wps:wsp>
                        <wps:cNvPr id="25" name="Rectangle 59"/>
                        <wps:cNvSpPr>
                          <a:spLocks noChangeArrowheads="1"/>
                        </wps:cNvSpPr>
                        <wps:spPr bwMode="auto">
                          <a:xfrm>
                            <a:off x="280035" y="2747010"/>
                            <a:ext cx="825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18"/>
                                  <w:szCs w:val="18"/>
                                </w:rPr>
                                <w:t>N</w:t>
                              </w:r>
                            </w:p>
                          </w:txbxContent>
                        </wps:txbx>
                        <wps:bodyPr rot="0" vert="horz" wrap="none" lIns="0" tIns="0" rIns="0" bIns="0" anchor="t" anchorCtr="0">
                          <a:spAutoFit/>
                        </wps:bodyPr>
                      </wps:wsp>
                      <wps:wsp>
                        <wps:cNvPr id="26" name="Rectangle 60"/>
                        <wps:cNvSpPr>
                          <a:spLocks noChangeArrowheads="1"/>
                        </wps:cNvSpPr>
                        <wps:spPr bwMode="auto">
                          <a:xfrm>
                            <a:off x="514350" y="769620"/>
                            <a:ext cx="508635" cy="40703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61"/>
                        <wps:cNvSpPr>
                          <a:spLocks noChangeArrowheads="1"/>
                        </wps:cNvSpPr>
                        <wps:spPr bwMode="auto">
                          <a:xfrm>
                            <a:off x="514350" y="769620"/>
                            <a:ext cx="508635" cy="407035"/>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62"/>
                        <wps:cNvSpPr>
                          <a:spLocks noEditPoints="1"/>
                        </wps:cNvSpPr>
                        <wps:spPr bwMode="auto">
                          <a:xfrm>
                            <a:off x="611505" y="763905"/>
                            <a:ext cx="10795" cy="418465"/>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4"/>
                                  <a:pt x="3" y="0"/>
                                  <a:pt x="8" y="0"/>
                                </a:cubicBezTo>
                                <a:cubicBezTo>
                                  <a:pt x="12" y="0"/>
                                  <a:pt x="16" y="4"/>
                                  <a:pt x="16" y="8"/>
                                </a:cubicBezTo>
                                <a:close/>
                                <a:moveTo>
                                  <a:pt x="16" y="200"/>
                                </a:moveTo>
                                <a:lnTo>
                                  <a:pt x="16" y="312"/>
                                </a:lnTo>
                                <a:cubicBezTo>
                                  <a:pt x="16" y="316"/>
                                  <a:pt x="12" y="320"/>
                                  <a:pt x="8" y="320"/>
                                </a:cubicBezTo>
                                <a:cubicBezTo>
                                  <a:pt x="3" y="320"/>
                                  <a:pt x="0" y="316"/>
                                  <a:pt x="0" y="312"/>
                                </a:cubicBezTo>
                                <a:lnTo>
                                  <a:pt x="0" y="200"/>
                                </a:lnTo>
                                <a:cubicBezTo>
                                  <a:pt x="0" y="196"/>
                                  <a:pt x="3" y="192"/>
                                  <a:pt x="8" y="192"/>
                                </a:cubicBezTo>
                                <a:cubicBezTo>
                                  <a:pt x="12" y="192"/>
                                  <a:pt x="16" y="196"/>
                                  <a:pt x="16" y="200"/>
                                </a:cubicBezTo>
                                <a:close/>
                                <a:moveTo>
                                  <a:pt x="16" y="392"/>
                                </a:moveTo>
                                <a:lnTo>
                                  <a:pt x="16" y="504"/>
                                </a:lnTo>
                                <a:cubicBezTo>
                                  <a:pt x="16" y="508"/>
                                  <a:pt x="12" y="512"/>
                                  <a:pt x="8" y="512"/>
                                </a:cubicBezTo>
                                <a:cubicBezTo>
                                  <a:pt x="3" y="512"/>
                                  <a:pt x="0" y="508"/>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29" name="Freeform 63"/>
                        <wps:cNvSpPr>
                          <a:spLocks noEditPoints="1"/>
                        </wps:cNvSpPr>
                        <wps:spPr bwMode="auto">
                          <a:xfrm>
                            <a:off x="713105" y="763905"/>
                            <a:ext cx="10795" cy="418465"/>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4"/>
                                  <a:pt x="3" y="0"/>
                                  <a:pt x="8" y="0"/>
                                </a:cubicBezTo>
                                <a:cubicBezTo>
                                  <a:pt x="12" y="0"/>
                                  <a:pt x="16" y="4"/>
                                  <a:pt x="16" y="8"/>
                                </a:cubicBezTo>
                                <a:close/>
                                <a:moveTo>
                                  <a:pt x="16" y="200"/>
                                </a:moveTo>
                                <a:lnTo>
                                  <a:pt x="16" y="312"/>
                                </a:lnTo>
                                <a:cubicBezTo>
                                  <a:pt x="16" y="316"/>
                                  <a:pt x="12" y="320"/>
                                  <a:pt x="8" y="320"/>
                                </a:cubicBezTo>
                                <a:cubicBezTo>
                                  <a:pt x="3" y="320"/>
                                  <a:pt x="0" y="316"/>
                                  <a:pt x="0" y="312"/>
                                </a:cubicBezTo>
                                <a:lnTo>
                                  <a:pt x="0" y="200"/>
                                </a:lnTo>
                                <a:cubicBezTo>
                                  <a:pt x="0" y="196"/>
                                  <a:pt x="3" y="192"/>
                                  <a:pt x="8" y="192"/>
                                </a:cubicBezTo>
                                <a:cubicBezTo>
                                  <a:pt x="12" y="192"/>
                                  <a:pt x="16" y="196"/>
                                  <a:pt x="16" y="200"/>
                                </a:cubicBezTo>
                                <a:close/>
                                <a:moveTo>
                                  <a:pt x="16" y="392"/>
                                </a:moveTo>
                                <a:lnTo>
                                  <a:pt x="16" y="504"/>
                                </a:lnTo>
                                <a:cubicBezTo>
                                  <a:pt x="16" y="508"/>
                                  <a:pt x="12" y="512"/>
                                  <a:pt x="8" y="512"/>
                                </a:cubicBezTo>
                                <a:cubicBezTo>
                                  <a:pt x="3" y="512"/>
                                  <a:pt x="0" y="508"/>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0" name="Freeform 64"/>
                        <wps:cNvSpPr>
                          <a:spLocks noEditPoints="1"/>
                        </wps:cNvSpPr>
                        <wps:spPr bwMode="auto">
                          <a:xfrm>
                            <a:off x="814705" y="763905"/>
                            <a:ext cx="10795" cy="418465"/>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4" y="128"/>
                                  <a:pt x="0" y="124"/>
                                  <a:pt x="0" y="120"/>
                                </a:cubicBezTo>
                                <a:lnTo>
                                  <a:pt x="0" y="8"/>
                                </a:lnTo>
                                <a:cubicBezTo>
                                  <a:pt x="0" y="4"/>
                                  <a:pt x="4" y="0"/>
                                  <a:pt x="8" y="0"/>
                                </a:cubicBezTo>
                                <a:cubicBezTo>
                                  <a:pt x="12" y="0"/>
                                  <a:pt x="16" y="4"/>
                                  <a:pt x="16" y="8"/>
                                </a:cubicBezTo>
                                <a:close/>
                                <a:moveTo>
                                  <a:pt x="16" y="200"/>
                                </a:moveTo>
                                <a:lnTo>
                                  <a:pt x="16" y="312"/>
                                </a:lnTo>
                                <a:cubicBezTo>
                                  <a:pt x="16" y="316"/>
                                  <a:pt x="12" y="320"/>
                                  <a:pt x="8" y="320"/>
                                </a:cubicBezTo>
                                <a:cubicBezTo>
                                  <a:pt x="4" y="320"/>
                                  <a:pt x="0" y="316"/>
                                  <a:pt x="0" y="312"/>
                                </a:cubicBezTo>
                                <a:lnTo>
                                  <a:pt x="0" y="200"/>
                                </a:lnTo>
                                <a:cubicBezTo>
                                  <a:pt x="0" y="196"/>
                                  <a:pt x="4" y="192"/>
                                  <a:pt x="8" y="192"/>
                                </a:cubicBezTo>
                                <a:cubicBezTo>
                                  <a:pt x="12" y="192"/>
                                  <a:pt x="16" y="196"/>
                                  <a:pt x="16" y="200"/>
                                </a:cubicBezTo>
                                <a:close/>
                                <a:moveTo>
                                  <a:pt x="16" y="392"/>
                                </a:moveTo>
                                <a:lnTo>
                                  <a:pt x="16" y="504"/>
                                </a:lnTo>
                                <a:cubicBezTo>
                                  <a:pt x="16" y="508"/>
                                  <a:pt x="12" y="512"/>
                                  <a:pt x="8" y="512"/>
                                </a:cubicBezTo>
                                <a:cubicBezTo>
                                  <a:pt x="4" y="512"/>
                                  <a:pt x="0" y="508"/>
                                  <a:pt x="0" y="504"/>
                                </a:cubicBezTo>
                                <a:lnTo>
                                  <a:pt x="0" y="392"/>
                                </a:lnTo>
                                <a:cubicBezTo>
                                  <a:pt x="0" y="388"/>
                                  <a:pt x="4" y="384"/>
                                  <a:pt x="8" y="384"/>
                                </a:cubicBezTo>
                                <a:cubicBezTo>
                                  <a:pt x="12" y="384"/>
                                  <a:pt x="16" y="388"/>
                                  <a:pt x="16" y="392"/>
                                </a:cubicBezTo>
                                <a:close/>
                                <a:moveTo>
                                  <a:pt x="16" y="584"/>
                                </a:moveTo>
                                <a:lnTo>
                                  <a:pt x="16" y="613"/>
                                </a:lnTo>
                                <a:cubicBezTo>
                                  <a:pt x="16" y="617"/>
                                  <a:pt x="12" y="621"/>
                                  <a:pt x="8" y="621"/>
                                </a:cubicBezTo>
                                <a:cubicBezTo>
                                  <a:pt x="4" y="621"/>
                                  <a:pt x="0" y="617"/>
                                  <a:pt x="0" y="613"/>
                                </a:cubicBezTo>
                                <a:lnTo>
                                  <a:pt x="0" y="584"/>
                                </a:lnTo>
                                <a:cubicBezTo>
                                  <a:pt x="0" y="580"/>
                                  <a:pt x="4"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1" name="Freeform 65"/>
                        <wps:cNvSpPr>
                          <a:spLocks noEditPoints="1"/>
                        </wps:cNvSpPr>
                        <wps:spPr bwMode="auto">
                          <a:xfrm>
                            <a:off x="916305" y="763905"/>
                            <a:ext cx="10795" cy="418465"/>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4"/>
                                  <a:pt x="4" y="0"/>
                                  <a:pt x="8" y="0"/>
                                </a:cubicBezTo>
                                <a:cubicBezTo>
                                  <a:pt x="13" y="0"/>
                                  <a:pt x="16" y="4"/>
                                  <a:pt x="16" y="8"/>
                                </a:cubicBezTo>
                                <a:close/>
                                <a:moveTo>
                                  <a:pt x="16" y="200"/>
                                </a:moveTo>
                                <a:lnTo>
                                  <a:pt x="16" y="312"/>
                                </a:lnTo>
                                <a:cubicBezTo>
                                  <a:pt x="16" y="316"/>
                                  <a:pt x="13" y="320"/>
                                  <a:pt x="8" y="320"/>
                                </a:cubicBezTo>
                                <a:cubicBezTo>
                                  <a:pt x="4" y="320"/>
                                  <a:pt x="0" y="316"/>
                                  <a:pt x="0" y="312"/>
                                </a:cubicBezTo>
                                <a:lnTo>
                                  <a:pt x="0" y="200"/>
                                </a:lnTo>
                                <a:cubicBezTo>
                                  <a:pt x="0" y="196"/>
                                  <a:pt x="4" y="192"/>
                                  <a:pt x="8" y="192"/>
                                </a:cubicBezTo>
                                <a:cubicBezTo>
                                  <a:pt x="13" y="192"/>
                                  <a:pt x="16" y="196"/>
                                  <a:pt x="16" y="200"/>
                                </a:cubicBezTo>
                                <a:close/>
                                <a:moveTo>
                                  <a:pt x="16" y="392"/>
                                </a:moveTo>
                                <a:lnTo>
                                  <a:pt x="16" y="504"/>
                                </a:lnTo>
                                <a:cubicBezTo>
                                  <a:pt x="16" y="508"/>
                                  <a:pt x="13" y="512"/>
                                  <a:pt x="8" y="512"/>
                                </a:cubicBezTo>
                                <a:cubicBezTo>
                                  <a:pt x="4" y="512"/>
                                  <a:pt x="0" y="508"/>
                                  <a:pt x="0" y="504"/>
                                </a:cubicBezTo>
                                <a:lnTo>
                                  <a:pt x="0" y="392"/>
                                </a:lnTo>
                                <a:cubicBezTo>
                                  <a:pt x="0" y="388"/>
                                  <a:pt x="4" y="384"/>
                                  <a:pt x="8" y="384"/>
                                </a:cubicBezTo>
                                <a:cubicBezTo>
                                  <a:pt x="13" y="384"/>
                                  <a:pt x="16" y="388"/>
                                  <a:pt x="16" y="392"/>
                                </a:cubicBezTo>
                                <a:close/>
                                <a:moveTo>
                                  <a:pt x="16" y="584"/>
                                </a:moveTo>
                                <a:lnTo>
                                  <a:pt x="16" y="613"/>
                                </a:lnTo>
                                <a:cubicBezTo>
                                  <a:pt x="16" y="617"/>
                                  <a:pt x="13" y="621"/>
                                  <a:pt x="8" y="621"/>
                                </a:cubicBezTo>
                                <a:cubicBezTo>
                                  <a:pt x="4" y="621"/>
                                  <a:pt x="0" y="617"/>
                                  <a:pt x="0" y="613"/>
                                </a:cubicBezTo>
                                <a:lnTo>
                                  <a:pt x="0" y="584"/>
                                </a:lnTo>
                                <a:cubicBezTo>
                                  <a:pt x="0" y="580"/>
                                  <a:pt x="4" y="576"/>
                                  <a:pt x="8" y="576"/>
                                </a:cubicBezTo>
                                <a:cubicBezTo>
                                  <a:pt x="13"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23" name="Rectangle 66"/>
                        <wps:cNvSpPr>
                          <a:spLocks noChangeArrowheads="1"/>
                        </wps:cNvSpPr>
                        <wps:spPr bwMode="auto">
                          <a:xfrm>
                            <a:off x="1125220" y="1176655"/>
                            <a:ext cx="508000" cy="40767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67"/>
                        <wps:cNvSpPr>
                          <a:spLocks noChangeArrowheads="1"/>
                        </wps:cNvSpPr>
                        <wps:spPr bwMode="auto">
                          <a:xfrm>
                            <a:off x="1125220" y="1176655"/>
                            <a:ext cx="508000" cy="407670"/>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68"/>
                        <wps:cNvSpPr>
                          <a:spLocks noEditPoints="1"/>
                        </wps:cNvSpPr>
                        <wps:spPr bwMode="auto">
                          <a:xfrm>
                            <a:off x="1221740" y="117157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3"/>
                                </a:lnTo>
                                <a:cubicBezTo>
                                  <a:pt x="16" y="617"/>
                                  <a:pt x="12" y="621"/>
                                  <a:pt x="8" y="621"/>
                                </a:cubicBezTo>
                                <a:cubicBezTo>
                                  <a:pt x="3" y="621"/>
                                  <a:pt x="0" y="617"/>
                                  <a:pt x="0" y="613"/>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26" name="Freeform 69"/>
                        <wps:cNvSpPr>
                          <a:spLocks noEditPoints="1"/>
                        </wps:cNvSpPr>
                        <wps:spPr bwMode="auto">
                          <a:xfrm>
                            <a:off x="1323340" y="117157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4" y="128"/>
                                  <a:pt x="0" y="124"/>
                                  <a:pt x="0" y="120"/>
                                </a:cubicBezTo>
                                <a:lnTo>
                                  <a:pt x="0" y="8"/>
                                </a:lnTo>
                                <a:cubicBezTo>
                                  <a:pt x="0" y="3"/>
                                  <a:pt x="4" y="0"/>
                                  <a:pt x="8" y="0"/>
                                </a:cubicBezTo>
                                <a:cubicBezTo>
                                  <a:pt x="12" y="0"/>
                                  <a:pt x="16" y="3"/>
                                  <a:pt x="16" y="8"/>
                                </a:cubicBezTo>
                                <a:close/>
                                <a:moveTo>
                                  <a:pt x="16" y="200"/>
                                </a:moveTo>
                                <a:lnTo>
                                  <a:pt x="16" y="312"/>
                                </a:lnTo>
                                <a:cubicBezTo>
                                  <a:pt x="16" y="316"/>
                                  <a:pt x="12" y="320"/>
                                  <a:pt x="8" y="320"/>
                                </a:cubicBezTo>
                                <a:cubicBezTo>
                                  <a:pt x="4" y="320"/>
                                  <a:pt x="0" y="316"/>
                                  <a:pt x="0" y="312"/>
                                </a:cubicBezTo>
                                <a:lnTo>
                                  <a:pt x="0" y="200"/>
                                </a:lnTo>
                                <a:cubicBezTo>
                                  <a:pt x="0" y="195"/>
                                  <a:pt x="4" y="192"/>
                                  <a:pt x="8" y="192"/>
                                </a:cubicBezTo>
                                <a:cubicBezTo>
                                  <a:pt x="12" y="192"/>
                                  <a:pt x="16" y="195"/>
                                  <a:pt x="16" y="200"/>
                                </a:cubicBezTo>
                                <a:close/>
                                <a:moveTo>
                                  <a:pt x="16" y="392"/>
                                </a:moveTo>
                                <a:lnTo>
                                  <a:pt x="16" y="504"/>
                                </a:lnTo>
                                <a:cubicBezTo>
                                  <a:pt x="16" y="508"/>
                                  <a:pt x="12" y="512"/>
                                  <a:pt x="8" y="512"/>
                                </a:cubicBezTo>
                                <a:cubicBezTo>
                                  <a:pt x="4" y="512"/>
                                  <a:pt x="0" y="508"/>
                                  <a:pt x="0" y="504"/>
                                </a:cubicBezTo>
                                <a:lnTo>
                                  <a:pt x="0" y="392"/>
                                </a:lnTo>
                                <a:cubicBezTo>
                                  <a:pt x="0" y="387"/>
                                  <a:pt x="4" y="384"/>
                                  <a:pt x="8" y="384"/>
                                </a:cubicBezTo>
                                <a:cubicBezTo>
                                  <a:pt x="12" y="384"/>
                                  <a:pt x="16" y="387"/>
                                  <a:pt x="16" y="392"/>
                                </a:cubicBezTo>
                                <a:close/>
                                <a:moveTo>
                                  <a:pt x="16" y="584"/>
                                </a:moveTo>
                                <a:lnTo>
                                  <a:pt x="16" y="613"/>
                                </a:lnTo>
                                <a:cubicBezTo>
                                  <a:pt x="16" y="617"/>
                                  <a:pt x="12" y="621"/>
                                  <a:pt x="8" y="621"/>
                                </a:cubicBezTo>
                                <a:cubicBezTo>
                                  <a:pt x="4" y="621"/>
                                  <a:pt x="0" y="617"/>
                                  <a:pt x="0" y="613"/>
                                </a:cubicBezTo>
                                <a:lnTo>
                                  <a:pt x="0" y="584"/>
                                </a:lnTo>
                                <a:cubicBezTo>
                                  <a:pt x="0" y="579"/>
                                  <a:pt x="4"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27" name="Freeform 70"/>
                        <wps:cNvSpPr>
                          <a:spLocks noEditPoints="1"/>
                        </wps:cNvSpPr>
                        <wps:spPr bwMode="auto">
                          <a:xfrm>
                            <a:off x="1424940" y="117157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3"/>
                                </a:lnTo>
                                <a:cubicBezTo>
                                  <a:pt x="16" y="617"/>
                                  <a:pt x="13" y="621"/>
                                  <a:pt x="8" y="621"/>
                                </a:cubicBezTo>
                                <a:cubicBezTo>
                                  <a:pt x="4" y="621"/>
                                  <a:pt x="0" y="617"/>
                                  <a:pt x="0" y="613"/>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28" name="Freeform 71"/>
                        <wps:cNvSpPr>
                          <a:spLocks noEditPoints="1"/>
                        </wps:cNvSpPr>
                        <wps:spPr bwMode="auto">
                          <a:xfrm>
                            <a:off x="1526540" y="117157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3"/>
                                </a:lnTo>
                                <a:cubicBezTo>
                                  <a:pt x="16" y="617"/>
                                  <a:pt x="13" y="621"/>
                                  <a:pt x="8" y="621"/>
                                </a:cubicBezTo>
                                <a:cubicBezTo>
                                  <a:pt x="4" y="621"/>
                                  <a:pt x="0" y="617"/>
                                  <a:pt x="0" y="613"/>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29" name="Rectangle 72"/>
                        <wps:cNvSpPr>
                          <a:spLocks noChangeArrowheads="1"/>
                        </wps:cNvSpPr>
                        <wps:spPr bwMode="auto">
                          <a:xfrm>
                            <a:off x="1735455" y="1584325"/>
                            <a:ext cx="508635" cy="40640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3"/>
                        <wps:cNvSpPr>
                          <a:spLocks noChangeArrowheads="1"/>
                        </wps:cNvSpPr>
                        <wps:spPr bwMode="auto">
                          <a:xfrm>
                            <a:off x="1735455" y="1584325"/>
                            <a:ext cx="508635" cy="406400"/>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74"/>
                        <wps:cNvSpPr>
                          <a:spLocks noEditPoints="1"/>
                        </wps:cNvSpPr>
                        <wps:spPr bwMode="auto">
                          <a:xfrm>
                            <a:off x="1831975" y="1578610"/>
                            <a:ext cx="10160" cy="417830"/>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2"/>
                                </a:lnTo>
                                <a:cubicBezTo>
                                  <a:pt x="16" y="617"/>
                                  <a:pt x="12" y="620"/>
                                  <a:pt x="8" y="620"/>
                                </a:cubicBezTo>
                                <a:cubicBezTo>
                                  <a:pt x="3" y="620"/>
                                  <a:pt x="0" y="617"/>
                                  <a:pt x="0" y="612"/>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32" name="Freeform 75"/>
                        <wps:cNvSpPr>
                          <a:spLocks noEditPoints="1"/>
                        </wps:cNvSpPr>
                        <wps:spPr bwMode="auto">
                          <a:xfrm>
                            <a:off x="1932940" y="1578610"/>
                            <a:ext cx="10795" cy="417830"/>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2" y="128"/>
                                  <a:pt x="8" y="128"/>
                                </a:cubicBezTo>
                                <a:cubicBezTo>
                                  <a:pt x="4" y="128"/>
                                  <a:pt x="0" y="124"/>
                                  <a:pt x="0" y="120"/>
                                </a:cubicBezTo>
                                <a:lnTo>
                                  <a:pt x="0" y="8"/>
                                </a:lnTo>
                                <a:cubicBezTo>
                                  <a:pt x="0" y="3"/>
                                  <a:pt x="4" y="0"/>
                                  <a:pt x="8" y="0"/>
                                </a:cubicBezTo>
                                <a:cubicBezTo>
                                  <a:pt x="12" y="0"/>
                                  <a:pt x="16" y="3"/>
                                  <a:pt x="16" y="8"/>
                                </a:cubicBezTo>
                                <a:close/>
                                <a:moveTo>
                                  <a:pt x="16" y="200"/>
                                </a:moveTo>
                                <a:lnTo>
                                  <a:pt x="16" y="312"/>
                                </a:lnTo>
                                <a:cubicBezTo>
                                  <a:pt x="16" y="316"/>
                                  <a:pt x="12" y="320"/>
                                  <a:pt x="8" y="320"/>
                                </a:cubicBezTo>
                                <a:cubicBezTo>
                                  <a:pt x="4" y="320"/>
                                  <a:pt x="0" y="316"/>
                                  <a:pt x="0" y="312"/>
                                </a:cubicBezTo>
                                <a:lnTo>
                                  <a:pt x="0" y="200"/>
                                </a:lnTo>
                                <a:cubicBezTo>
                                  <a:pt x="0" y="195"/>
                                  <a:pt x="4" y="192"/>
                                  <a:pt x="8" y="192"/>
                                </a:cubicBezTo>
                                <a:cubicBezTo>
                                  <a:pt x="12" y="192"/>
                                  <a:pt x="16" y="195"/>
                                  <a:pt x="16" y="200"/>
                                </a:cubicBezTo>
                                <a:close/>
                                <a:moveTo>
                                  <a:pt x="16" y="392"/>
                                </a:moveTo>
                                <a:lnTo>
                                  <a:pt x="16" y="504"/>
                                </a:lnTo>
                                <a:cubicBezTo>
                                  <a:pt x="16" y="508"/>
                                  <a:pt x="12" y="512"/>
                                  <a:pt x="8" y="512"/>
                                </a:cubicBezTo>
                                <a:cubicBezTo>
                                  <a:pt x="4" y="512"/>
                                  <a:pt x="0" y="508"/>
                                  <a:pt x="0" y="504"/>
                                </a:cubicBezTo>
                                <a:lnTo>
                                  <a:pt x="0" y="392"/>
                                </a:lnTo>
                                <a:cubicBezTo>
                                  <a:pt x="0" y="387"/>
                                  <a:pt x="4" y="384"/>
                                  <a:pt x="8" y="384"/>
                                </a:cubicBezTo>
                                <a:cubicBezTo>
                                  <a:pt x="12" y="384"/>
                                  <a:pt x="16" y="387"/>
                                  <a:pt x="16" y="392"/>
                                </a:cubicBezTo>
                                <a:close/>
                                <a:moveTo>
                                  <a:pt x="16" y="584"/>
                                </a:moveTo>
                                <a:lnTo>
                                  <a:pt x="16" y="612"/>
                                </a:lnTo>
                                <a:cubicBezTo>
                                  <a:pt x="16" y="617"/>
                                  <a:pt x="12" y="620"/>
                                  <a:pt x="8" y="620"/>
                                </a:cubicBezTo>
                                <a:cubicBezTo>
                                  <a:pt x="4" y="620"/>
                                  <a:pt x="0" y="617"/>
                                  <a:pt x="0" y="612"/>
                                </a:cubicBezTo>
                                <a:lnTo>
                                  <a:pt x="0" y="584"/>
                                </a:lnTo>
                                <a:cubicBezTo>
                                  <a:pt x="0" y="579"/>
                                  <a:pt x="4"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33" name="Freeform 76"/>
                        <wps:cNvSpPr>
                          <a:spLocks noEditPoints="1"/>
                        </wps:cNvSpPr>
                        <wps:spPr bwMode="auto">
                          <a:xfrm>
                            <a:off x="2034540" y="1578610"/>
                            <a:ext cx="10795" cy="417830"/>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2"/>
                                </a:lnTo>
                                <a:cubicBezTo>
                                  <a:pt x="16" y="617"/>
                                  <a:pt x="13" y="620"/>
                                  <a:pt x="8" y="620"/>
                                </a:cubicBezTo>
                                <a:cubicBezTo>
                                  <a:pt x="4" y="620"/>
                                  <a:pt x="0" y="617"/>
                                  <a:pt x="0" y="612"/>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34" name="Freeform 77"/>
                        <wps:cNvSpPr>
                          <a:spLocks noEditPoints="1"/>
                        </wps:cNvSpPr>
                        <wps:spPr bwMode="auto">
                          <a:xfrm>
                            <a:off x="2136140" y="1578610"/>
                            <a:ext cx="10795" cy="417830"/>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2"/>
                                </a:lnTo>
                                <a:cubicBezTo>
                                  <a:pt x="16" y="617"/>
                                  <a:pt x="13" y="620"/>
                                  <a:pt x="8" y="620"/>
                                </a:cubicBezTo>
                                <a:cubicBezTo>
                                  <a:pt x="4" y="620"/>
                                  <a:pt x="0" y="617"/>
                                  <a:pt x="0" y="612"/>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35" name="Rectangle 78"/>
                        <wps:cNvSpPr>
                          <a:spLocks noChangeArrowheads="1"/>
                        </wps:cNvSpPr>
                        <wps:spPr bwMode="auto">
                          <a:xfrm>
                            <a:off x="2650490" y="2601595"/>
                            <a:ext cx="508635" cy="40767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79"/>
                        <wps:cNvSpPr>
                          <a:spLocks noChangeArrowheads="1"/>
                        </wps:cNvSpPr>
                        <wps:spPr bwMode="auto">
                          <a:xfrm>
                            <a:off x="2650490" y="2601595"/>
                            <a:ext cx="508635" cy="407670"/>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80"/>
                        <wps:cNvSpPr>
                          <a:spLocks noEditPoints="1"/>
                        </wps:cNvSpPr>
                        <wps:spPr bwMode="auto">
                          <a:xfrm>
                            <a:off x="2746375" y="259651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5"/>
                                  <a:pt x="13" y="128"/>
                                  <a:pt x="8" y="128"/>
                                </a:cubicBezTo>
                                <a:cubicBezTo>
                                  <a:pt x="4" y="128"/>
                                  <a:pt x="0" y="125"/>
                                  <a:pt x="0" y="120"/>
                                </a:cubicBezTo>
                                <a:lnTo>
                                  <a:pt x="0" y="8"/>
                                </a:lnTo>
                                <a:cubicBezTo>
                                  <a:pt x="0" y="4"/>
                                  <a:pt x="4" y="0"/>
                                  <a:pt x="8" y="0"/>
                                </a:cubicBezTo>
                                <a:cubicBezTo>
                                  <a:pt x="13" y="0"/>
                                  <a:pt x="16" y="4"/>
                                  <a:pt x="16" y="8"/>
                                </a:cubicBezTo>
                                <a:close/>
                                <a:moveTo>
                                  <a:pt x="16" y="200"/>
                                </a:moveTo>
                                <a:lnTo>
                                  <a:pt x="16" y="312"/>
                                </a:lnTo>
                                <a:cubicBezTo>
                                  <a:pt x="16" y="317"/>
                                  <a:pt x="13" y="320"/>
                                  <a:pt x="8" y="320"/>
                                </a:cubicBezTo>
                                <a:cubicBezTo>
                                  <a:pt x="4" y="320"/>
                                  <a:pt x="0" y="317"/>
                                  <a:pt x="0" y="312"/>
                                </a:cubicBezTo>
                                <a:lnTo>
                                  <a:pt x="0" y="200"/>
                                </a:lnTo>
                                <a:cubicBezTo>
                                  <a:pt x="0" y="196"/>
                                  <a:pt x="4" y="192"/>
                                  <a:pt x="8" y="192"/>
                                </a:cubicBezTo>
                                <a:cubicBezTo>
                                  <a:pt x="13" y="192"/>
                                  <a:pt x="16" y="196"/>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moveTo>
                                  <a:pt x="16" y="584"/>
                                </a:moveTo>
                                <a:lnTo>
                                  <a:pt x="16" y="613"/>
                                </a:lnTo>
                                <a:cubicBezTo>
                                  <a:pt x="16" y="617"/>
                                  <a:pt x="13" y="621"/>
                                  <a:pt x="8" y="621"/>
                                </a:cubicBezTo>
                                <a:cubicBezTo>
                                  <a:pt x="4" y="621"/>
                                  <a:pt x="0" y="617"/>
                                  <a:pt x="0" y="613"/>
                                </a:cubicBezTo>
                                <a:lnTo>
                                  <a:pt x="0" y="584"/>
                                </a:lnTo>
                                <a:cubicBezTo>
                                  <a:pt x="0" y="580"/>
                                  <a:pt x="4" y="576"/>
                                  <a:pt x="8" y="576"/>
                                </a:cubicBezTo>
                                <a:cubicBezTo>
                                  <a:pt x="13"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86" name="Freeform 81"/>
                        <wps:cNvSpPr>
                          <a:spLocks noEditPoints="1"/>
                        </wps:cNvSpPr>
                        <wps:spPr bwMode="auto">
                          <a:xfrm>
                            <a:off x="2848610" y="259651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5"/>
                                  <a:pt x="12" y="128"/>
                                  <a:pt x="8" y="128"/>
                                </a:cubicBezTo>
                                <a:cubicBezTo>
                                  <a:pt x="3" y="128"/>
                                  <a:pt x="0" y="125"/>
                                  <a:pt x="0" y="120"/>
                                </a:cubicBezTo>
                                <a:lnTo>
                                  <a:pt x="0" y="8"/>
                                </a:lnTo>
                                <a:cubicBezTo>
                                  <a:pt x="0" y="4"/>
                                  <a:pt x="3" y="0"/>
                                  <a:pt x="8" y="0"/>
                                </a:cubicBezTo>
                                <a:cubicBezTo>
                                  <a:pt x="12" y="0"/>
                                  <a:pt x="16" y="4"/>
                                  <a:pt x="16" y="8"/>
                                </a:cubicBezTo>
                                <a:close/>
                                <a:moveTo>
                                  <a:pt x="16" y="200"/>
                                </a:moveTo>
                                <a:lnTo>
                                  <a:pt x="16" y="312"/>
                                </a:lnTo>
                                <a:cubicBezTo>
                                  <a:pt x="16" y="317"/>
                                  <a:pt x="12" y="320"/>
                                  <a:pt x="8" y="320"/>
                                </a:cubicBezTo>
                                <a:cubicBezTo>
                                  <a:pt x="3" y="320"/>
                                  <a:pt x="0" y="317"/>
                                  <a:pt x="0" y="312"/>
                                </a:cubicBezTo>
                                <a:lnTo>
                                  <a:pt x="0" y="200"/>
                                </a:lnTo>
                                <a:cubicBezTo>
                                  <a:pt x="0" y="196"/>
                                  <a:pt x="3" y="192"/>
                                  <a:pt x="8" y="192"/>
                                </a:cubicBezTo>
                                <a:cubicBezTo>
                                  <a:pt x="12" y="192"/>
                                  <a:pt x="16" y="196"/>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87" name="Freeform 82"/>
                        <wps:cNvSpPr>
                          <a:spLocks noEditPoints="1"/>
                        </wps:cNvSpPr>
                        <wps:spPr bwMode="auto">
                          <a:xfrm>
                            <a:off x="2950210" y="259651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5"/>
                                  <a:pt x="12" y="128"/>
                                  <a:pt x="8" y="128"/>
                                </a:cubicBezTo>
                                <a:cubicBezTo>
                                  <a:pt x="3" y="128"/>
                                  <a:pt x="0" y="125"/>
                                  <a:pt x="0" y="120"/>
                                </a:cubicBezTo>
                                <a:lnTo>
                                  <a:pt x="0" y="8"/>
                                </a:lnTo>
                                <a:cubicBezTo>
                                  <a:pt x="0" y="4"/>
                                  <a:pt x="3" y="0"/>
                                  <a:pt x="8" y="0"/>
                                </a:cubicBezTo>
                                <a:cubicBezTo>
                                  <a:pt x="12" y="0"/>
                                  <a:pt x="16" y="4"/>
                                  <a:pt x="16" y="8"/>
                                </a:cubicBezTo>
                                <a:close/>
                                <a:moveTo>
                                  <a:pt x="16" y="200"/>
                                </a:moveTo>
                                <a:lnTo>
                                  <a:pt x="16" y="312"/>
                                </a:lnTo>
                                <a:cubicBezTo>
                                  <a:pt x="16" y="317"/>
                                  <a:pt x="12" y="320"/>
                                  <a:pt x="8" y="320"/>
                                </a:cubicBezTo>
                                <a:cubicBezTo>
                                  <a:pt x="3" y="320"/>
                                  <a:pt x="0" y="317"/>
                                  <a:pt x="0" y="312"/>
                                </a:cubicBezTo>
                                <a:lnTo>
                                  <a:pt x="0" y="200"/>
                                </a:lnTo>
                                <a:cubicBezTo>
                                  <a:pt x="0" y="196"/>
                                  <a:pt x="3" y="192"/>
                                  <a:pt x="8" y="192"/>
                                </a:cubicBezTo>
                                <a:cubicBezTo>
                                  <a:pt x="12" y="192"/>
                                  <a:pt x="16" y="196"/>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88" name="Freeform 83"/>
                        <wps:cNvSpPr>
                          <a:spLocks noEditPoints="1"/>
                        </wps:cNvSpPr>
                        <wps:spPr bwMode="auto">
                          <a:xfrm>
                            <a:off x="3051810" y="259651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5"/>
                                  <a:pt x="12" y="128"/>
                                  <a:pt x="8" y="128"/>
                                </a:cubicBezTo>
                                <a:cubicBezTo>
                                  <a:pt x="4" y="128"/>
                                  <a:pt x="0" y="125"/>
                                  <a:pt x="0" y="120"/>
                                </a:cubicBezTo>
                                <a:lnTo>
                                  <a:pt x="0" y="8"/>
                                </a:lnTo>
                                <a:cubicBezTo>
                                  <a:pt x="0" y="4"/>
                                  <a:pt x="4" y="0"/>
                                  <a:pt x="8" y="0"/>
                                </a:cubicBezTo>
                                <a:cubicBezTo>
                                  <a:pt x="12" y="0"/>
                                  <a:pt x="16" y="4"/>
                                  <a:pt x="16" y="8"/>
                                </a:cubicBezTo>
                                <a:close/>
                                <a:moveTo>
                                  <a:pt x="16" y="200"/>
                                </a:moveTo>
                                <a:lnTo>
                                  <a:pt x="16" y="312"/>
                                </a:lnTo>
                                <a:cubicBezTo>
                                  <a:pt x="16" y="317"/>
                                  <a:pt x="12" y="320"/>
                                  <a:pt x="8" y="320"/>
                                </a:cubicBezTo>
                                <a:cubicBezTo>
                                  <a:pt x="4" y="320"/>
                                  <a:pt x="0" y="317"/>
                                  <a:pt x="0" y="312"/>
                                </a:cubicBezTo>
                                <a:lnTo>
                                  <a:pt x="0" y="200"/>
                                </a:lnTo>
                                <a:cubicBezTo>
                                  <a:pt x="0" y="196"/>
                                  <a:pt x="4" y="192"/>
                                  <a:pt x="8" y="192"/>
                                </a:cubicBezTo>
                                <a:cubicBezTo>
                                  <a:pt x="12" y="192"/>
                                  <a:pt x="16" y="196"/>
                                  <a:pt x="16" y="200"/>
                                </a:cubicBezTo>
                                <a:close/>
                                <a:moveTo>
                                  <a:pt x="16" y="392"/>
                                </a:moveTo>
                                <a:lnTo>
                                  <a:pt x="16" y="504"/>
                                </a:lnTo>
                                <a:cubicBezTo>
                                  <a:pt x="16" y="509"/>
                                  <a:pt x="12" y="512"/>
                                  <a:pt x="8" y="512"/>
                                </a:cubicBezTo>
                                <a:cubicBezTo>
                                  <a:pt x="4" y="512"/>
                                  <a:pt x="0" y="509"/>
                                  <a:pt x="0" y="504"/>
                                </a:cubicBezTo>
                                <a:lnTo>
                                  <a:pt x="0" y="392"/>
                                </a:lnTo>
                                <a:cubicBezTo>
                                  <a:pt x="0" y="388"/>
                                  <a:pt x="4" y="384"/>
                                  <a:pt x="8" y="384"/>
                                </a:cubicBezTo>
                                <a:cubicBezTo>
                                  <a:pt x="12" y="384"/>
                                  <a:pt x="16" y="388"/>
                                  <a:pt x="16" y="392"/>
                                </a:cubicBezTo>
                                <a:close/>
                                <a:moveTo>
                                  <a:pt x="16" y="584"/>
                                </a:moveTo>
                                <a:lnTo>
                                  <a:pt x="16" y="613"/>
                                </a:lnTo>
                                <a:cubicBezTo>
                                  <a:pt x="16" y="617"/>
                                  <a:pt x="12" y="621"/>
                                  <a:pt x="8" y="621"/>
                                </a:cubicBezTo>
                                <a:cubicBezTo>
                                  <a:pt x="4" y="621"/>
                                  <a:pt x="0" y="617"/>
                                  <a:pt x="0" y="613"/>
                                </a:cubicBezTo>
                                <a:lnTo>
                                  <a:pt x="0" y="584"/>
                                </a:lnTo>
                                <a:cubicBezTo>
                                  <a:pt x="0" y="580"/>
                                  <a:pt x="4"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89" name="Rectangle 84"/>
                        <wps:cNvSpPr>
                          <a:spLocks noChangeArrowheads="1"/>
                        </wps:cNvSpPr>
                        <wps:spPr bwMode="auto">
                          <a:xfrm>
                            <a:off x="3260725" y="769620"/>
                            <a:ext cx="508000" cy="40703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85"/>
                        <wps:cNvSpPr>
                          <a:spLocks noChangeArrowheads="1"/>
                        </wps:cNvSpPr>
                        <wps:spPr bwMode="auto">
                          <a:xfrm>
                            <a:off x="3260725" y="769620"/>
                            <a:ext cx="508000" cy="407035"/>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86"/>
                        <wps:cNvSpPr>
                          <a:spLocks noEditPoints="1"/>
                        </wps:cNvSpPr>
                        <wps:spPr bwMode="auto">
                          <a:xfrm>
                            <a:off x="3357245" y="763905"/>
                            <a:ext cx="10795" cy="418465"/>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4"/>
                                  <a:pt x="3" y="0"/>
                                  <a:pt x="8" y="0"/>
                                </a:cubicBezTo>
                                <a:cubicBezTo>
                                  <a:pt x="12" y="0"/>
                                  <a:pt x="16" y="4"/>
                                  <a:pt x="16" y="8"/>
                                </a:cubicBezTo>
                                <a:close/>
                                <a:moveTo>
                                  <a:pt x="16" y="200"/>
                                </a:moveTo>
                                <a:lnTo>
                                  <a:pt x="16" y="312"/>
                                </a:lnTo>
                                <a:cubicBezTo>
                                  <a:pt x="16" y="316"/>
                                  <a:pt x="12" y="320"/>
                                  <a:pt x="8" y="320"/>
                                </a:cubicBezTo>
                                <a:cubicBezTo>
                                  <a:pt x="3" y="320"/>
                                  <a:pt x="0" y="316"/>
                                  <a:pt x="0" y="312"/>
                                </a:cubicBezTo>
                                <a:lnTo>
                                  <a:pt x="0" y="200"/>
                                </a:lnTo>
                                <a:cubicBezTo>
                                  <a:pt x="0" y="196"/>
                                  <a:pt x="3" y="192"/>
                                  <a:pt x="8" y="192"/>
                                </a:cubicBezTo>
                                <a:cubicBezTo>
                                  <a:pt x="12" y="192"/>
                                  <a:pt x="16" y="196"/>
                                  <a:pt x="16" y="200"/>
                                </a:cubicBezTo>
                                <a:close/>
                                <a:moveTo>
                                  <a:pt x="16" y="392"/>
                                </a:moveTo>
                                <a:lnTo>
                                  <a:pt x="16" y="504"/>
                                </a:lnTo>
                                <a:cubicBezTo>
                                  <a:pt x="16" y="508"/>
                                  <a:pt x="12" y="512"/>
                                  <a:pt x="8" y="512"/>
                                </a:cubicBezTo>
                                <a:cubicBezTo>
                                  <a:pt x="3" y="512"/>
                                  <a:pt x="0" y="508"/>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2" name="Freeform 87"/>
                        <wps:cNvSpPr>
                          <a:spLocks noEditPoints="1"/>
                        </wps:cNvSpPr>
                        <wps:spPr bwMode="auto">
                          <a:xfrm>
                            <a:off x="3458845" y="763905"/>
                            <a:ext cx="10795" cy="418465"/>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4"/>
                                  <a:pt x="3" y="0"/>
                                  <a:pt x="8" y="0"/>
                                </a:cubicBezTo>
                                <a:cubicBezTo>
                                  <a:pt x="12" y="0"/>
                                  <a:pt x="16" y="4"/>
                                  <a:pt x="16" y="8"/>
                                </a:cubicBezTo>
                                <a:close/>
                                <a:moveTo>
                                  <a:pt x="16" y="200"/>
                                </a:moveTo>
                                <a:lnTo>
                                  <a:pt x="16" y="312"/>
                                </a:lnTo>
                                <a:cubicBezTo>
                                  <a:pt x="16" y="316"/>
                                  <a:pt x="12" y="320"/>
                                  <a:pt x="8" y="320"/>
                                </a:cubicBezTo>
                                <a:cubicBezTo>
                                  <a:pt x="3" y="320"/>
                                  <a:pt x="0" y="316"/>
                                  <a:pt x="0" y="312"/>
                                </a:cubicBezTo>
                                <a:lnTo>
                                  <a:pt x="0" y="200"/>
                                </a:lnTo>
                                <a:cubicBezTo>
                                  <a:pt x="0" y="196"/>
                                  <a:pt x="3" y="192"/>
                                  <a:pt x="8" y="192"/>
                                </a:cubicBezTo>
                                <a:cubicBezTo>
                                  <a:pt x="12" y="192"/>
                                  <a:pt x="16" y="196"/>
                                  <a:pt x="16" y="200"/>
                                </a:cubicBezTo>
                                <a:close/>
                                <a:moveTo>
                                  <a:pt x="16" y="392"/>
                                </a:moveTo>
                                <a:lnTo>
                                  <a:pt x="16" y="504"/>
                                </a:lnTo>
                                <a:cubicBezTo>
                                  <a:pt x="16" y="508"/>
                                  <a:pt x="12" y="512"/>
                                  <a:pt x="8" y="512"/>
                                </a:cubicBezTo>
                                <a:cubicBezTo>
                                  <a:pt x="3" y="512"/>
                                  <a:pt x="0" y="508"/>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3" name="Freeform 88"/>
                        <wps:cNvSpPr>
                          <a:spLocks noEditPoints="1"/>
                        </wps:cNvSpPr>
                        <wps:spPr bwMode="auto">
                          <a:xfrm>
                            <a:off x="3560445" y="763905"/>
                            <a:ext cx="10795" cy="418465"/>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4" y="128"/>
                                  <a:pt x="0" y="124"/>
                                  <a:pt x="0" y="120"/>
                                </a:cubicBezTo>
                                <a:lnTo>
                                  <a:pt x="0" y="8"/>
                                </a:lnTo>
                                <a:cubicBezTo>
                                  <a:pt x="0" y="4"/>
                                  <a:pt x="4" y="0"/>
                                  <a:pt x="8" y="0"/>
                                </a:cubicBezTo>
                                <a:cubicBezTo>
                                  <a:pt x="12" y="0"/>
                                  <a:pt x="16" y="4"/>
                                  <a:pt x="16" y="8"/>
                                </a:cubicBezTo>
                                <a:close/>
                                <a:moveTo>
                                  <a:pt x="16" y="200"/>
                                </a:moveTo>
                                <a:lnTo>
                                  <a:pt x="16" y="312"/>
                                </a:lnTo>
                                <a:cubicBezTo>
                                  <a:pt x="16" y="316"/>
                                  <a:pt x="12" y="320"/>
                                  <a:pt x="8" y="320"/>
                                </a:cubicBezTo>
                                <a:cubicBezTo>
                                  <a:pt x="4" y="320"/>
                                  <a:pt x="0" y="316"/>
                                  <a:pt x="0" y="312"/>
                                </a:cubicBezTo>
                                <a:lnTo>
                                  <a:pt x="0" y="200"/>
                                </a:lnTo>
                                <a:cubicBezTo>
                                  <a:pt x="0" y="196"/>
                                  <a:pt x="4" y="192"/>
                                  <a:pt x="8" y="192"/>
                                </a:cubicBezTo>
                                <a:cubicBezTo>
                                  <a:pt x="12" y="192"/>
                                  <a:pt x="16" y="196"/>
                                  <a:pt x="16" y="200"/>
                                </a:cubicBezTo>
                                <a:close/>
                                <a:moveTo>
                                  <a:pt x="16" y="392"/>
                                </a:moveTo>
                                <a:lnTo>
                                  <a:pt x="16" y="504"/>
                                </a:lnTo>
                                <a:cubicBezTo>
                                  <a:pt x="16" y="508"/>
                                  <a:pt x="12" y="512"/>
                                  <a:pt x="8" y="512"/>
                                </a:cubicBezTo>
                                <a:cubicBezTo>
                                  <a:pt x="4" y="512"/>
                                  <a:pt x="0" y="508"/>
                                  <a:pt x="0" y="504"/>
                                </a:cubicBezTo>
                                <a:lnTo>
                                  <a:pt x="0" y="392"/>
                                </a:lnTo>
                                <a:cubicBezTo>
                                  <a:pt x="0" y="388"/>
                                  <a:pt x="4" y="384"/>
                                  <a:pt x="8" y="384"/>
                                </a:cubicBezTo>
                                <a:cubicBezTo>
                                  <a:pt x="12" y="384"/>
                                  <a:pt x="16" y="388"/>
                                  <a:pt x="16" y="392"/>
                                </a:cubicBezTo>
                                <a:close/>
                                <a:moveTo>
                                  <a:pt x="16" y="584"/>
                                </a:moveTo>
                                <a:lnTo>
                                  <a:pt x="16" y="613"/>
                                </a:lnTo>
                                <a:cubicBezTo>
                                  <a:pt x="16" y="617"/>
                                  <a:pt x="12" y="621"/>
                                  <a:pt x="8" y="621"/>
                                </a:cubicBezTo>
                                <a:cubicBezTo>
                                  <a:pt x="4" y="621"/>
                                  <a:pt x="0" y="617"/>
                                  <a:pt x="0" y="613"/>
                                </a:cubicBezTo>
                                <a:lnTo>
                                  <a:pt x="0" y="584"/>
                                </a:lnTo>
                                <a:cubicBezTo>
                                  <a:pt x="0" y="580"/>
                                  <a:pt x="4"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4" name="Freeform 89"/>
                        <wps:cNvSpPr>
                          <a:spLocks noEditPoints="1"/>
                        </wps:cNvSpPr>
                        <wps:spPr bwMode="auto">
                          <a:xfrm>
                            <a:off x="3662045" y="763905"/>
                            <a:ext cx="10795" cy="418465"/>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4"/>
                                  <a:pt x="4" y="0"/>
                                  <a:pt x="8" y="0"/>
                                </a:cubicBezTo>
                                <a:cubicBezTo>
                                  <a:pt x="13" y="0"/>
                                  <a:pt x="16" y="4"/>
                                  <a:pt x="16" y="8"/>
                                </a:cubicBezTo>
                                <a:close/>
                                <a:moveTo>
                                  <a:pt x="16" y="200"/>
                                </a:moveTo>
                                <a:lnTo>
                                  <a:pt x="16" y="312"/>
                                </a:lnTo>
                                <a:cubicBezTo>
                                  <a:pt x="16" y="316"/>
                                  <a:pt x="13" y="320"/>
                                  <a:pt x="8" y="320"/>
                                </a:cubicBezTo>
                                <a:cubicBezTo>
                                  <a:pt x="4" y="320"/>
                                  <a:pt x="0" y="316"/>
                                  <a:pt x="0" y="312"/>
                                </a:cubicBezTo>
                                <a:lnTo>
                                  <a:pt x="0" y="200"/>
                                </a:lnTo>
                                <a:cubicBezTo>
                                  <a:pt x="0" y="196"/>
                                  <a:pt x="4" y="192"/>
                                  <a:pt x="8" y="192"/>
                                </a:cubicBezTo>
                                <a:cubicBezTo>
                                  <a:pt x="13" y="192"/>
                                  <a:pt x="16" y="196"/>
                                  <a:pt x="16" y="200"/>
                                </a:cubicBezTo>
                                <a:close/>
                                <a:moveTo>
                                  <a:pt x="16" y="392"/>
                                </a:moveTo>
                                <a:lnTo>
                                  <a:pt x="16" y="504"/>
                                </a:lnTo>
                                <a:cubicBezTo>
                                  <a:pt x="16" y="508"/>
                                  <a:pt x="13" y="512"/>
                                  <a:pt x="8" y="512"/>
                                </a:cubicBezTo>
                                <a:cubicBezTo>
                                  <a:pt x="4" y="512"/>
                                  <a:pt x="0" y="508"/>
                                  <a:pt x="0" y="504"/>
                                </a:cubicBezTo>
                                <a:lnTo>
                                  <a:pt x="0" y="392"/>
                                </a:lnTo>
                                <a:cubicBezTo>
                                  <a:pt x="0" y="388"/>
                                  <a:pt x="4" y="384"/>
                                  <a:pt x="8" y="384"/>
                                </a:cubicBezTo>
                                <a:cubicBezTo>
                                  <a:pt x="13" y="384"/>
                                  <a:pt x="16" y="388"/>
                                  <a:pt x="16" y="392"/>
                                </a:cubicBezTo>
                                <a:close/>
                                <a:moveTo>
                                  <a:pt x="16" y="584"/>
                                </a:moveTo>
                                <a:lnTo>
                                  <a:pt x="16" y="613"/>
                                </a:lnTo>
                                <a:cubicBezTo>
                                  <a:pt x="16" y="617"/>
                                  <a:pt x="13" y="621"/>
                                  <a:pt x="8" y="621"/>
                                </a:cubicBezTo>
                                <a:cubicBezTo>
                                  <a:pt x="4" y="621"/>
                                  <a:pt x="0" y="617"/>
                                  <a:pt x="0" y="613"/>
                                </a:cubicBezTo>
                                <a:lnTo>
                                  <a:pt x="0" y="584"/>
                                </a:lnTo>
                                <a:cubicBezTo>
                                  <a:pt x="0" y="580"/>
                                  <a:pt x="4" y="576"/>
                                  <a:pt x="8" y="576"/>
                                </a:cubicBezTo>
                                <a:cubicBezTo>
                                  <a:pt x="13"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5" name="Rectangle 90"/>
                        <wps:cNvSpPr>
                          <a:spLocks noChangeArrowheads="1"/>
                        </wps:cNvSpPr>
                        <wps:spPr bwMode="auto">
                          <a:xfrm>
                            <a:off x="3870325" y="1176655"/>
                            <a:ext cx="508635" cy="40767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91"/>
                        <wps:cNvSpPr>
                          <a:spLocks noChangeArrowheads="1"/>
                        </wps:cNvSpPr>
                        <wps:spPr bwMode="auto">
                          <a:xfrm>
                            <a:off x="3870325" y="1176655"/>
                            <a:ext cx="508635" cy="407670"/>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92"/>
                        <wps:cNvSpPr>
                          <a:spLocks noEditPoints="1"/>
                        </wps:cNvSpPr>
                        <wps:spPr bwMode="auto">
                          <a:xfrm>
                            <a:off x="3967480" y="117157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3"/>
                                </a:lnTo>
                                <a:cubicBezTo>
                                  <a:pt x="16" y="617"/>
                                  <a:pt x="12" y="621"/>
                                  <a:pt x="8" y="621"/>
                                </a:cubicBezTo>
                                <a:cubicBezTo>
                                  <a:pt x="3" y="621"/>
                                  <a:pt x="0" y="617"/>
                                  <a:pt x="0" y="613"/>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8" name="Freeform 93"/>
                        <wps:cNvSpPr>
                          <a:spLocks noEditPoints="1"/>
                        </wps:cNvSpPr>
                        <wps:spPr bwMode="auto">
                          <a:xfrm>
                            <a:off x="4069080" y="117157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3"/>
                                </a:lnTo>
                                <a:cubicBezTo>
                                  <a:pt x="16" y="617"/>
                                  <a:pt x="12" y="621"/>
                                  <a:pt x="8" y="621"/>
                                </a:cubicBezTo>
                                <a:cubicBezTo>
                                  <a:pt x="3" y="621"/>
                                  <a:pt x="0" y="617"/>
                                  <a:pt x="0" y="613"/>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9" name="Freeform 94"/>
                        <wps:cNvSpPr>
                          <a:spLocks noEditPoints="1"/>
                        </wps:cNvSpPr>
                        <wps:spPr bwMode="auto">
                          <a:xfrm>
                            <a:off x="4170680" y="117157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4" y="128"/>
                                  <a:pt x="0" y="124"/>
                                  <a:pt x="0" y="120"/>
                                </a:cubicBezTo>
                                <a:lnTo>
                                  <a:pt x="0" y="8"/>
                                </a:lnTo>
                                <a:cubicBezTo>
                                  <a:pt x="0" y="3"/>
                                  <a:pt x="4" y="0"/>
                                  <a:pt x="8" y="0"/>
                                </a:cubicBezTo>
                                <a:cubicBezTo>
                                  <a:pt x="12" y="0"/>
                                  <a:pt x="16" y="3"/>
                                  <a:pt x="16" y="8"/>
                                </a:cubicBezTo>
                                <a:close/>
                                <a:moveTo>
                                  <a:pt x="16" y="200"/>
                                </a:moveTo>
                                <a:lnTo>
                                  <a:pt x="16" y="312"/>
                                </a:lnTo>
                                <a:cubicBezTo>
                                  <a:pt x="16" y="316"/>
                                  <a:pt x="12" y="320"/>
                                  <a:pt x="8" y="320"/>
                                </a:cubicBezTo>
                                <a:cubicBezTo>
                                  <a:pt x="4" y="320"/>
                                  <a:pt x="0" y="316"/>
                                  <a:pt x="0" y="312"/>
                                </a:cubicBezTo>
                                <a:lnTo>
                                  <a:pt x="0" y="200"/>
                                </a:lnTo>
                                <a:cubicBezTo>
                                  <a:pt x="0" y="195"/>
                                  <a:pt x="4" y="192"/>
                                  <a:pt x="8" y="192"/>
                                </a:cubicBezTo>
                                <a:cubicBezTo>
                                  <a:pt x="12" y="192"/>
                                  <a:pt x="16" y="195"/>
                                  <a:pt x="16" y="200"/>
                                </a:cubicBezTo>
                                <a:close/>
                                <a:moveTo>
                                  <a:pt x="16" y="392"/>
                                </a:moveTo>
                                <a:lnTo>
                                  <a:pt x="16" y="504"/>
                                </a:lnTo>
                                <a:cubicBezTo>
                                  <a:pt x="16" y="508"/>
                                  <a:pt x="12" y="512"/>
                                  <a:pt x="8" y="512"/>
                                </a:cubicBezTo>
                                <a:cubicBezTo>
                                  <a:pt x="4" y="512"/>
                                  <a:pt x="0" y="508"/>
                                  <a:pt x="0" y="504"/>
                                </a:cubicBezTo>
                                <a:lnTo>
                                  <a:pt x="0" y="392"/>
                                </a:lnTo>
                                <a:cubicBezTo>
                                  <a:pt x="0" y="387"/>
                                  <a:pt x="4" y="384"/>
                                  <a:pt x="8" y="384"/>
                                </a:cubicBezTo>
                                <a:cubicBezTo>
                                  <a:pt x="12" y="384"/>
                                  <a:pt x="16" y="387"/>
                                  <a:pt x="16" y="392"/>
                                </a:cubicBezTo>
                                <a:close/>
                                <a:moveTo>
                                  <a:pt x="16" y="584"/>
                                </a:moveTo>
                                <a:lnTo>
                                  <a:pt x="16" y="613"/>
                                </a:lnTo>
                                <a:cubicBezTo>
                                  <a:pt x="16" y="617"/>
                                  <a:pt x="12" y="621"/>
                                  <a:pt x="8" y="621"/>
                                </a:cubicBezTo>
                                <a:cubicBezTo>
                                  <a:pt x="4" y="621"/>
                                  <a:pt x="0" y="617"/>
                                  <a:pt x="0" y="613"/>
                                </a:cubicBezTo>
                                <a:lnTo>
                                  <a:pt x="0" y="584"/>
                                </a:lnTo>
                                <a:cubicBezTo>
                                  <a:pt x="0" y="579"/>
                                  <a:pt x="4"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400" name="Freeform 95"/>
                        <wps:cNvSpPr>
                          <a:spLocks noEditPoints="1"/>
                        </wps:cNvSpPr>
                        <wps:spPr bwMode="auto">
                          <a:xfrm>
                            <a:off x="4272280" y="117157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3"/>
                                </a:lnTo>
                                <a:cubicBezTo>
                                  <a:pt x="16" y="617"/>
                                  <a:pt x="13" y="621"/>
                                  <a:pt x="8" y="621"/>
                                </a:cubicBezTo>
                                <a:cubicBezTo>
                                  <a:pt x="4" y="621"/>
                                  <a:pt x="0" y="617"/>
                                  <a:pt x="0" y="613"/>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401" name="Rectangle 96"/>
                        <wps:cNvSpPr>
                          <a:spLocks noChangeArrowheads="1"/>
                        </wps:cNvSpPr>
                        <wps:spPr bwMode="auto">
                          <a:xfrm>
                            <a:off x="4481195" y="1584325"/>
                            <a:ext cx="508000" cy="40640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97"/>
                        <wps:cNvSpPr>
                          <a:spLocks noChangeArrowheads="1"/>
                        </wps:cNvSpPr>
                        <wps:spPr bwMode="auto">
                          <a:xfrm>
                            <a:off x="4481195" y="1584325"/>
                            <a:ext cx="508000" cy="406400"/>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98"/>
                        <wps:cNvSpPr>
                          <a:spLocks noEditPoints="1"/>
                        </wps:cNvSpPr>
                        <wps:spPr bwMode="auto">
                          <a:xfrm>
                            <a:off x="4577715" y="1578610"/>
                            <a:ext cx="10795" cy="417830"/>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2"/>
                                </a:lnTo>
                                <a:cubicBezTo>
                                  <a:pt x="16" y="617"/>
                                  <a:pt x="12" y="620"/>
                                  <a:pt x="8" y="620"/>
                                </a:cubicBezTo>
                                <a:cubicBezTo>
                                  <a:pt x="3" y="620"/>
                                  <a:pt x="0" y="617"/>
                                  <a:pt x="0" y="612"/>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404" name="Freeform 99"/>
                        <wps:cNvSpPr>
                          <a:spLocks noEditPoints="1"/>
                        </wps:cNvSpPr>
                        <wps:spPr bwMode="auto">
                          <a:xfrm>
                            <a:off x="4679315" y="1578610"/>
                            <a:ext cx="10795" cy="417830"/>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2" y="128"/>
                                  <a:pt x="8" y="128"/>
                                </a:cubicBezTo>
                                <a:cubicBezTo>
                                  <a:pt x="4" y="128"/>
                                  <a:pt x="0" y="124"/>
                                  <a:pt x="0" y="120"/>
                                </a:cubicBezTo>
                                <a:lnTo>
                                  <a:pt x="0" y="8"/>
                                </a:lnTo>
                                <a:cubicBezTo>
                                  <a:pt x="0" y="3"/>
                                  <a:pt x="4" y="0"/>
                                  <a:pt x="8" y="0"/>
                                </a:cubicBezTo>
                                <a:cubicBezTo>
                                  <a:pt x="12" y="0"/>
                                  <a:pt x="16" y="3"/>
                                  <a:pt x="16" y="8"/>
                                </a:cubicBezTo>
                                <a:close/>
                                <a:moveTo>
                                  <a:pt x="16" y="200"/>
                                </a:moveTo>
                                <a:lnTo>
                                  <a:pt x="16" y="312"/>
                                </a:lnTo>
                                <a:cubicBezTo>
                                  <a:pt x="16" y="316"/>
                                  <a:pt x="12" y="320"/>
                                  <a:pt x="8" y="320"/>
                                </a:cubicBezTo>
                                <a:cubicBezTo>
                                  <a:pt x="4" y="320"/>
                                  <a:pt x="0" y="316"/>
                                  <a:pt x="0" y="312"/>
                                </a:cubicBezTo>
                                <a:lnTo>
                                  <a:pt x="0" y="200"/>
                                </a:lnTo>
                                <a:cubicBezTo>
                                  <a:pt x="0" y="195"/>
                                  <a:pt x="4" y="192"/>
                                  <a:pt x="8" y="192"/>
                                </a:cubicBezTo>
                                <a:cubicBezTo>
                                  <a:pt x="12" y="192"/>
                                  <a:pt x="16" y="195"/>
                                  <a:pt x="16" y="200"/>
                                </a:cubicBezTo>
                                <a:close/>
                                <a:moveTo>
                                  <a:pt x="16" y="392"/>
                                </a:moveTo>
                                <a:lnTo>
                                  <a:pt x="16" y="504"/>
                                </a:lnTo>
                                <a:cubicBezTo>
                                  <a:pt x="16" y="508"/>
                                  <a:pt x="12" y="512"/>
                                  <a:pt x="8" y="512"/>
                                </a:cubicBezTo>
                                <a:cubicBezTo>
                                  <a:pt x="4" y="512"/>
                                  <a:pt x="0" y="508"/>
                                  <a:pt x="0" y="504"/>
                                </a:cubicBezTo>
                                <a:lnTo>
                                  <a:pt x="0" y="392"/>
                                </a:lnTo>
                                <a:cubicBezTo>
                                  <a:pt x="0" y="387"/>
                                  <a:pt x="4" y="384"/>
                                  <a:pt x="8" y="384"/>
                                </a:cubicBezTo>
                                <a:cubicBezTo>
                                  <a:pt x="12" y="384"/>
                                  <a:pt x="16" y="387"/>
                                  <a:pt x="16" y="392"/>
                                </a:cubicBezTo>
                                <a:close/>
                                <a:moveTo>
                                  <a:pt x="16" y="584"/>
                                </a:moveTo>
                                <a:lnTo>
                                  <a:pt x="16" y="612"/>
                                </a:lnTo>
                                <a:cubicBezTo>
                                  <a:pt x="16" y="617"/>
                                  <a:pt x="12" y="620"/>
                                  <a:pt x="8" y="620"/>
                                </a:cubicBezTo>
                                <a:cubicBezTo>
                                  <a:pt x="4" y="620"/>
                                  <a:pt x="0" y="617"/>
                                  <a:pt x="0" y="612"/>
                                </a:cubicBezTo>
                                <a:lnTo>
                                  <a:pt x="0" y="584"/>
                                </a:lnTo>
                                <a:cubicBezTo>
                                  <a:pt x="0" y="579"/>
                                  <a:pt x="4"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405" name="Freeform 100"/>
                        <wps:cNvSpPr>
                          <a:spLocks noEditPoints="1"/>
                        </wps:cNvSpPr>
                        <wps:spPr bwMode="auto">
                          <a:xfrm>
                            <a:off x="4780915" y="1578610"/>
                            <a:ext cx="10795" cy="417830"/>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2"/>
                                </a:lnTo>
                                <a:cubicBezTo>
                                  <a:pt x="16" y="617"/>
                                  <a:pt x="13" y="620"/>
                                  <a:pt x="8" y="620"/>
                                </a:cubicBezTo>
                                <a:cubicBezTo>
                                  <a:pt x="4" y="620"/>
                                  <a:pt x="0" y="617"/>
                                  <a:pt x="0" y="612"/>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406" name="Freeform 101"/>
                        <wps:cNvSpPr>
                          <a:spLocks noEditPoints="1"/>
                        </wps:cNvSpPr>
                        <wps:spPr bwMode="auto">
                          <a:xfrm>
                            <a:off x="4882515" y="1578610"/>
                            <a:ext cx="10160" cy="417830"/>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2"/>
                                </a:lnTo>
                                <a:cubicBezTo>
                                  <a:pt x="16" y="617"/>
                                  <a:pt x="13" y="620"/>
                                  <a:pt x="8" y="620"/>
                                </a:cubicBezTo>
                                <a:cubicBezTo>
                                  <a:pt x="4" y="620"/>
                                  <a:pt x="0" y="617"/>
                                  <a:pt x="0" y="612"/>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407" name="Freeform 102"/>
                        <wps:cNvSpPr>
                          <a:spLocks noEditPoints="1"/>
                        </wps:cNvSpPr>
                        <wps:spPr bwMode="auto">
                          <a:xfrm>
                            <a:off x="1633220" y="540385"/>
                            <a:ext cx="875030" cy="1116330"/>
                          </a:xfrm>
                          <a:custGeom>
                            <a:avLst/>
                            <a:gdLst>
                              <a:gd name="T0" fmla="*/ 0 w 1378"/>
                              <a:gd name="T1" fmla="*/ 0 h 1758"/>
                              <a:gd name="T2" fmla="*/ 0 w 1378"/>
                              <a:gd name="T3" fmla="*/ 951 h 1758"/>
                              <a:gd name="T4" fmla="*/ 0 w 1378"/>
                              <a:gd name="T5" fmla="*/ 0 h 1758"/>
                              <a:gd name="T6" fmla="*/ 161 w 1378"/>
                              <a:gd name="T7" fmla="*/ 0 h 1758"/>
                              <a:gd name="T8" fmla="*/ 161 w 1378"/>
                              <a:gd name="T9" fmla="*/ 1758 h 1758"/>
                              <a:gd name="T10" fmla="*/ 161 w 1378"/>
                              <a:gd name="T11" fmla="*/ 0 h 1758"/>
                              <a:gd name="T12" fmla="*/ 161 w 1378"/>
                              <a:gd name="T13" fmla="*/ 182 h 1758"/>
                              <a:gd name="T14" fmla="*/ 1378 w 1378"/>
                              <a:gd name="T15" fmla="*/ 182 h 1758"/>
                              <a:gd name="T16" fmla="*/ 161 w 1378"/>
                              <a:gd name="T17" fmla="*/ 182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8" h="1758">
                                <a:moveTo>
                                  <a:pt x="0" y="0"/>
                                </a:moveTo>
                                <a:lnTo>
                                  <a:pt x="0" y="951"/>
                                </a:lnTo>
                                <a:lnTo>
                                  <a:pt x="0" y="0"/>
                                </a:lnTo>
                                <a:close/>
                                <a:moveTo>
                                  <a:pt x="161" y="0"/>
                                </a:moveTo>
                                <a:lnTo>
                                  <a:pt x="161" y="1758"/>
                                </a:lnTo>
                                <a:lnTo>
                                  <a:pt x="161" y="0"/>
                                </a:lnTo>
                                <a:close/>
                                <a:moveTo>
                                  <a:pt x="161" y="182"/>
                                </a:moveTo>
                                <a:lnTo>
                                  <a:pt x="1378" y="182"/>
                                </a:lnTo>
                                <a:lnTo>
                                  <a:pt x="161"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03"/>
                        <wps:cNvSpPr>
                          <a:spLocks/>
                        </wps:cNvSpPr>
                        <wps:spPr bwMode="auto">
                          <a:xfrm>
                            <a:off x="1633220" y="540385"/>
                            <a:ext cx="0" cy="603885"/>
                          </a:xfrm>
                          <a:custGeom>
                            <a:avLst/>
                            <a:gdLst>
                              <a:gd name="T0" fmla="*/ 0 h 951"/>
                              <a:gd name="T1" fmla="*/ 951 h 951"/>
                              <a:gd name="T2" fmla="*/ 0 h 951"/>
                            </a:gdLst>
                            <a:ahLst/>
                            <a:cxnLst>
                              <a:cxn ang="0">
                                <a:pos x="0" y="T0"/>
                              </a:cxn>
                              <a:cxn ang="0">
                                <a:pos x="0" y="T1"/>
                              </a:cxn>
                              <a:cxn ang="0">
                                <a:pos x="0" y="T2"/>
                              </a:cxn>
                            </a:cxnLst>
                            <a:rect l="0" t="0" r="r" b="b"/>
                            <a:pathLst>
                              <a:path h="951">
                                <a:moveTo>
                                  <a:pt x="0" y="0"/>
                                </a:moveTo>
                                <a:lnTo>
                                  <a:pt x="0" y="951"/>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104"/>
                        <wps:cNvSpPr>
                          <a:spLocks/>
                        </wps:cNvSpPr>
                        <wps:spPr bwMode="auto">
                          <a:xfrm>
                            <a:off x="1735455" y="540385"/>
                            <a:ext cx="0" cy="1116330"/>
                          </a:xfrm>
                          <a:custGeom>
                            <a:avLst/>
                            <a:gdLst>
                              <a:gd name="T0" fmla="*/ 0 h 1758"/>
                              <a:gd name="T1" fmla="*/ 1758 h 1758"/>
                              <a:gd name="T2" fmla="*/ 0 h 1758"/>
                            </a:gdLst>
                            <a:ahLst/>
                            <a:cxnLst>
                              <a:cxn ang="0">
                                <a:pos x="0" y="T0"/>
                              </a:cxn>
                              <a:cxn ang="0">
                                <a:pos x="0" y="T1"/>
                              </a:cxn>
                              <a:cxn ang="0">
                                <a:pos x="0" y="T2"/>
                              </a:cxn>
                            </a:cxnLst>
                            <a:rect l="0" t="0" r="r" b="b"/>
                            <a:pathLst>
                              <a:path h="1758">
                                <a:moveTo>
                                  <a:pt x="0" y="0"/>
                                </a:moveTo>
                                <a:lnTo>
                                  <a:pt x="0" y="1758"/>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105"/>
                        <wps:cNvSpPr>
                          <a:spLocks/>
                        </wps:cNvSpPr>
                        <wps:spPr bwMode="auto">
                          <a:xfrm>
                            <a:off x="1735455" y="655955"/>
                            <a:ext cx="772795" cy="0"/>
                          </a:xfrm>
                          <a:custGeom>
                            <a:avLst/>
                            <a:gdLst>
                              <a:gd name="T0" fmla="*/ 0 w 1217"/>
                              <a:gd name="T1" fmla="*/ 1217 w 1217"/>
                              <a:gd name="T2" fmla="*/ 0 w 1217"/>
                            </a:gdLst>
                            <a:ahLst/>
                            <a:cxnLst>
                              <a:cxn ang="0">
                                <a:pos x="T0" y="0"/>
                              </a:cxn>
                              <a:cxn ang="0">
                                <a:pos x="T1" y="0"/>
                              </a:cxn>
                              <a:cxn ang="0">
                                <a:pos x="T2" y="0"/>
                              </a:cxn>
                            </a:cxnLst>
                            <a:rect l="0" t="0" r="r" b="b"/>
                            <a:pathLst>
                              <a:path w="1217">
                                <a:moveTo>
                                  <a:pt x="0" y="0"/>
                                </a:moveTo>
                                <a:lnTo>
                                  <a:pt x="1217" y="0"/>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106"/>
                        <wps:cNvSpPr>
                          <a:spLocks noEditPoints="1"/>
                        </wps:cNvSpPr>
                        <wps:spPr bwMode="auto">
                          <a:xfrm>
                            <a:off x="1461770" y="655955"/>
                            <a:ext cx="445770" cy="0"/>
                          </a:xfrm>
                          <a:custGeom>
                            <a:avLst/>
                            <a:gdLst>
                              <a:gd name="T0" fmla="*/ 0 w 702"/>
                              <a:gd name="T1" fmla="*/ 144 w 702"/>
                              <a:gd name="T2" fmla="*/ 702 w 702"/>
                              <a:gd name="T3" fmla="*/ 557 w 702"/>
                            </a:gdLst>
                            <a:ahLst/>
                            <a:cxnLst>
                              <a:cxn ang="0">
                                <a:pos x="T0" y="0"/>
                              </a:cxn>
                              <a:cxn ang="0">
                                <a:pos x="T1" y="0"/>
                              </a:cxn>
                              <a:cxn ang="0">
                                <a:pos x="T2" y="0"/>
                              </a:cxn>
                              <a:cxn ang="0">
                                <a:pos x="T3" y="0"/>
                              </a:cxn>
                            </a:cxnLst>
                            <a:rect l="0" t="0" r="r" b="b"/>
                            <a:pathLst>
                              <a:path w="702">
                                <a:moveTo>
                                  <a:pt x="0" y="0"/>
                                </a:moveTo>
                                <a:lnTo>
                                  <a:pt x="144" y="0"/>
                                </a:lnTo>
                                <a:moveTo>
                                  <a:pt x="702" y="0"/>
                                </a:moveTo>
                                <a:lnTo>
                                  <a:pt x="557" y="0"/>
                                </a:lnTo>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107"/>
                        <wps:cNvSpPr>
                          <a:spLocks/>
                        </wps:cNvSpPr>
                        <wps:spPr bwMode="auto">
                          <a:xfrm>
                            <a:off x="1545590" y="626110"/>
                            <a:ext cx="87630" cy="58420"/>
                          </a:xfrm>
                          <a:custGeom>
                            <a:avLst/>
                            <a:gdLst>
                              <a:gd name="T0" fmla="*/ 0 w 138"/>
                              <a:gd name="T1" fmla="*/ 0 h 92"/>
                              <a:gd name="T2" fmla="*/ 138 w 138"/>
                              <a:gd name="T3" fmla="*/ 47 h 92"/>
                              <a:gd name="T4" fmla="*/ 0 w 138"/>
                              <a:gd name="T5" fmla="*/ 92 h 92"/>
                              <a:gd name="T6" fmla="*/ 0 w 138"/>
                              <a:gd name="T7" fmla="*/ 0 h 92"/>
                            </a:gdLst>
                            <a:ahLst/>
                            <a:cxnLst>
                              <a:cxn ang="0">
                                <a:pos x="T0" y="T1"/>
                              </a:cxn>
                              <a:cxn ang="0">
                                <a:pos x="T2" y="T3"/>
                              </a:cxn>
                              <a:cxn ang="0">
                                <a:pos x="T4" y="T5"/>
                              </a:cxn>
                              <a:cxn ang="0">
                                <a:pos x="T6" y="T7"/>
                              </a:cxn>
                            </a:cxnLst>
                            <a:rect l="0" t="0" r="r" b="b"/>
                            <a:pathLst>
                              <a:path w="138" h="92">
                                <a:moveTo>
                                  <a:pt x="0" y="0"/>
                                </a:moveTo>
                                <a:lnTo>
                                  <a:pt x="138" y="47"/>
                                </a:lnTo>
                                <a:lnTo>
                                  <a:pt x="0" y="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108"/>
                        <wps:cNvSpPr>
                          <a:spLocks/>
                        </wps:cNvSpPr>
                        <wps:spPr bwMode="auto">
                          <a:xfrm>
                            <a:off x="1735455" y="626110"/>
                            <a:ext cx="87630" cy="58420"/>
                          </a:xfrm>
                          <a:custGeom>
                            <a:avLst/>
                            <a:gdLst>
                              <a:gd name="T0" fmla="*/ 138 w 138"/>
                              <a:gd name="T1" fmla="*/ 92 h 92"/>
                              <a:gd name="T2" fmla="*/ 0 w 138"/>
                              <a:gd name="T3" fmla="*/ 47 h 92"/>
                              <a:gd name="T4" fmla="*/ 138 w 138"/>
                              <a:gd name="T5" fmla="*/ 0 h 92"/>
                              <a:gd name="T6" fmla="*/ 138 w 138"/>
                              <a:gd name="T7" fmla="*/ 92 h 92"/>
                            </a:gdLst>
                            <a:ahLst/>
                            <a:cxnLst>
                              <a:cxn ang="0">
                                <a:pos x="T0" y="T1"/>
                              </a:cxn>
                              <a:cxn ang="0">
                                <a:pos x="T2" y="T3"/>
                              </a:cxn>
                              <a:cxn ang="0">
                                <a:pos x="T4" y="T5"/>
                              </a:cxn>
                              <a:cxn ang="0">
                                <a:pos x="T6" y="T7"/>
                              </a:cxn>
                            </a:cxnLst>
                            <a:rect l="0" t="0" r="r" b="b"/>
                            <a:pathLst>
                              <a:path w="138" h="92">
                                <a:moveTo>
                                  <a:pt x="138" y="92"/>
                                </a:moveTo>
                                <a:lnTo>
                                  <a:pt x="0" y="47"/>
                                </a:lnTo>
                                <a:lnTo>
                                  <a:pt x="138" y="0"/>
                                </a:lnTo>
                                <a:lnTo>
                                  <a:pt x="138"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Rectangle 109"/>
                        <wps:cNvSpPr>
                          <a:spLocks noChangeArrowheads="1"/>
                        </wps:cNvSpPr>
                        <wps:spPr bwMode="auto">
                          <a:xfrm>
                            <a:off x="1880870" y="586740"/>
                            <a:ext cx="1254125" cy="13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112"/>
                        <wps:cNvSpPr>
                          <a:spLocks noChangeArrowheads="1"/>
                        </wps:cNvSpPr>
                        <wps:spPr bwMode="auto">
                          <a:xfrm>
                            <a:off x="1917201" y="461930"/>
                            <a:ext cx="195516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E94E5C" w:rsidRDefault="00F333D6" w:rsidP="00573B2F">
                              <w:pPr>
                                <w:rPr>
                                  <w:rFonts w:asciiTheme="minorBidi" w:hAnsiTheme="minorBidi" w:cstheme="minorBidi"/>
                                  <w:lang w:val="es-ES_tradnl"/>
                                </w:rPr>
                              </w:pPr>
                              <w:r>
                                <w:rPr>
                                  <w:rFonts w:ascii="??" w:eastAsia="??" w:cs="??"/>
                                  <w:color w:val="000000"/>
                                  <w:sz w:val="18"/>
                                  <w:szCs w:val="18"/>
                                </w:rPr>
                                <w:t xml:space="preserve">c)  </w:t>
                              </w:r>
                              <w:r w:rsidRPr="00E94E5C">
                                <w:rPr>
                                  <w:rFonts w:asciiTheme="minorBidi" w:eastAsia="??" w:hAnsiTheme="minorBidi" w:cstheme="minorBidi"/>
                                  <w:color w:val="000000"/>
                                  <w:sz w:val="18"/>
                                  <w:szCs w:val="18"/>
                                  <w:lang w:val="es-ES_tradnl"/>
                                </w:rPr>
                                <w:t>tiempo de procesamiento</w:t>
                              </w:r>
                            </w:p>
                          </w:txbxContent>
                        </wps:txbx>
                        <wps:bodyPr rot="0" vert="horz" wrap="square" lIns="0" tIns="0" rIns="0" bIns="0" anchor="t" anchorCtr="0">
                          <a:spAutoFit/>
                        </wps:bodyPr>
                      </wps:wsp>
                      <wps:wsp>
                        <wps:cNvPr id="744" name="Freeform 113"/>
                        <wps:cNvSpPr>
                          <a:spLocks noEditPoints="1"/>
                        </wps:cNvSpPr>
                        <wps:spPr bwMode="auto">
                          <a:xfrm>
                            <a:off x="514350" y="109220"/>
                            <a:ext cx="1038225" cy="806450"/>
                          </a:xfrm>
                          <a:custGeom>
                            <a:avLst/>
                            <a:gdLst>
                              <a:gd name="T0" fmla="*/ 0 w 1635"/>
                              <a:gd name="T1" fmla="*/ 0 h 1270"/>
                              <a:gd name="T2" fmla="*/ 0 w 1635"/>
                              <a:gd name="T3" fmla="*/ 1270 h 1270"/>
                              <a:gd name="T4" fmla="*/ 0 w 1635"/>
                              <a:gd name="T5" fmla="*/ 0 h 1270"/>
                              <a:gd name="T6" fmla="*/ 161 w 1635"/>
                              <a:gd name="T7" fmla="*/ 0 h 1270"/>
                              <a:gd name="T8" fmla="*/ 161 w 1635"/>
                              <a:gd name="T9" fmla="*/ 1270 h 1270"/>
                              <a:gd name="T10" fmla="*/ 161 w 1635"/>
                              <a:gd name="T11" fmla="*/ 0 h 1270"/>
                              <a:gd name="T12" fmla="*/ 161 w 1635"/>
                              <a:gd name="T13" fmla="*/ 181 h 1270"/>
                              <a:gd name="T14" fmla="*/ 1635 w 1635"/>
                              <a:gd name="T15" fmla="*/ 181 h 1270"/>
                              <a:gd name="T16" fmla="*/ 161 w 1635"/>
                              <a:gd name="T17" fmla="*/ 181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35" h="1270">
                                <a:moveTo>
                                  <a:pt x="0" y="0"/>
                                </a:moveTo>
                                <a:lnTo>
                                  <a:pt x="0" y="1270"/>
                                </a:lnTo>
                                <a:lnTo>
                                  <a:pt x="0" y="0"/>
                                </a:lnTo>
                                <a:close/>
                                <a:moveTo>
                                  <a:pt x="161" y="0"/>
                                </a:moveTo>
                                <a:lnTo>
                                  <a:pt x="161" y="1270"/>
                                </a:lnTo>
                                <a:lnTo>
                                  <a:pt x="161" y="0"/>
                                </a:lnTo>
                                <a:close/>
                                <a:moveTo>
                                  <a:pt x="161" y="181"/>
                                </a:moveTo>
                                <a:lnTo>
                                  <a:pt x="1635" y="181"/>
                                </a:lnTo>
                                <a:lnTo>
                                  <a:pt x="161"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114"/>
                        <wps:cNvSpPr>
                          <a:spLocks/>
                        </wps:cNvSpPr>
                        <wps:spPr bwMode="auto">
                          <a:xfrm>
                            <a:off x="514350" y="109220"/>
                            <a:ext cx="0" cy="806450"/>
                          </a:xfrm>
                          <a:custGeom>
                            <a:avLst/>
                            <a:gdLst>
                              <a:gd name="T0" fmla="*/ 0 h 1270"/>
                              <a:gd name="T1" fmla="*/ 1270 h 1270"/>
                              <a:gd name="T2" fmla="*/ 0 h 1270"/>
                            </a:gdLst>
                            <a:ahLst/>
                            <a:cxnLst>
                              <a:cxn ang="0">
                                <a:pos x="0" y="T0"/>
                              </a:cxn>
                              <a:cxn ang="0">
                                <a:pos x="0" y="T1"/>
                              </a:cxn>
                              <a:cxn ang="0">
                                <a:pos x="0" y="T2"/>
                              </a:cxn>
                            </a:cxnLst>
                            <a:rect l="0" t="0" r="r" b="b"/>
                            <a:pathLst>
                              <a:path h="1270">
                                <a:moveTo>
                                  <a:pt x="0" y="0"/>
                                </a:moveTo>
                                <a:lnTo>
                                  <a:pt x="0" y="1270"/>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115"/>
                        <wps:cNvSpPr>
                          <a:spLocks/>
                        </wps:cNvSpPr>
                        <wps:spPr bwMode="auto">
                          <a:xfrm>
                            <a:off x="616585" y="109220"/>
                            <a:ext cx="0" cy="806450"/>
                          </a:xfrm>
                          <a:custGeom>
                            <a:avLst/>
                            <a:gdLst>
                              <a:gd name="T0" fmla="*/ 0 h 1270"/>
                              <a:gd name="T1" fmla="*/ 1270 h 1270"/>
                              <a:gd name="T2" fmla="*/ 0 h 1270"/>
                            </a:gdLst>
                            <a:ahLst/>
                            <a:cxnLst>
                              <a:cxn ang="0">
                                <a:pos x="0" y="T0"/>
                              </a:cxn>
                              <a:cxn ang="0">
                                <a:pos x="0" y="T1"/>
                              </a:cxn>
                              <a:cxn ang="0">
                                <a:pos x="0" y="T2"/>
                              </a:cxn>
                            </a:cxnLst>
                            <a:rect l="0" t="0" r="r" b="b"/>
                            <a:pathLst>
                              <a:path h="1270">
                                <a:moveTo>
                                  <a:pt x="0" y="0"/>
                                </a:moveTo>
                                <a:lnTo>
                                  <a:pt x="0" y="1270"/>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116"/>
                        <wps:cNvSpPr>
                          <a:spLocks/>
                        </wps:cNvSpPr>
                        <wps:spPr bwMode="auto">
                          <a:xfrm>
                            <a:off x="616585" y="224155"/>
                            <a:ext cx="935990" cy="0"/>
                          </a:xfrm>
                          <a:custGeom>
                            <a:avLst/>
                            <a:gdLst>
                              <a:gd name="T0" fmla="*/ 0 w 1474"/>
                              <a:gd name="T1" fmla="*/ 1474 w 1474"/>
                              <a:gd name="T2" fmla="*/ 0 w 1474"/>
                            </a:gdLst>
                            <a:ahLst/>
                            <a:cxnLst>
                              <a:cxn ang="0">
                                <a:pos x="T0" y="0"/>
                              </a:cxn>
                              <a:cxn ang="0">
                                <a:pos x="T1" y="0"/>
                              </a:cxn>
                              <a:cxn ang="0">
                                <a:pos x="T2" y="0"/>
                              </a:cxn>
                            </a:cxnLst>
                            <a:rect l="0" t="0" r="r" b="b"/>
                            <a:pathLst>
                              <a:path w="1474">
                                <a:moveTo>
                                  <a:pt x="0" y="0"/>
                                </a:moveTo>
                                <a:lnTo>
                                  <a:pt x="1474" y="0"/>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117"/>
                        <wps:cNvSpPr>
                          <a:spLocks noEditPoints="1"/>
                        </wps:cNvSpPr>
                        <wps:spPr bwMode="auto">
                          <a:xfrm>
                            <a:off x="342900" y="224155"/>
                            <a:ext cx="446405" cy="0"/>
                          </a:xfrm>
                          <a:custGeom>
                            <a:avLst/>
                            <a:gdLst>
                              <a:gd name="T0" fmla="*/ 0 w 703"/>
                              <a:gd name="T1" fmla="*/ 144 w 703"/>
                              <a:gd name="T2" fmla="*/ 703 w 703"/>
                              <a:gd name="T3" fmla="*/ 557 w 703"/>
                            </a:gdLst>
                            <a:ahLst/>
                            <a:cxnLst>
                              <a:cxn ang="0">
                                <a:pos x="T0" y="0"/>
                              </a:cxn>
                              <a:cxn ang="0">
                                <a:pos x="T1" y="0"/>
                              </a:cxn>
                              <a:cxn ang="0">
                                <a:pos x="T2" y="0"/>
                              </a:cxn>
                              <a:cxn ang="0">
                                <a:pos x="T3" y="0"/>
                              </a:cxn>
                            </a:cxnLst>
                            <a:rect l="0" t="0" r="r" b="b"/>
                            <a:pathLst>
                              <a:path w="703">
                                <a:moveTo>
                                  <a:pt x="0" y="0"/>
                                </a:moveTo>
                                <a:lnTo>
                                  <a:pt x="144" y="0"/>
                                </a:lnTo>
                                <a:moveTo>
                                  <a:pt x="703" y="0"/>
                                </a:moveTo>
                                <a:lnTo>
                                  <a:pt x="557" y="0"/>
                                </a:lnTo>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118"/>
                        <wps:cNvSpPr>
                          <a:spLocks/>
                        </wps:cNvSpPr>
                        <wps:spPr bwMode="auto">
                          <a:xfrm>
                            <a:off x="427355" y="194310"/>
                            <a:ext cx="86995" cy="59055"/>
                          </a:xfrm>
                          <a:custGeom>
                            <a:avLst/>
                            <a:gdLst>
                              <a:gd name="T0" fmla="*/ 0 w 137"/>
                              <a:gd name="T1" fmla="*/ 0 h 93"/>
                              <a:gd name="T2" fmla="*/ 137 w 137"/>
                              <a:gd name="T3" fmla="*/ 47 h 93"/>
                              <a:gd name="T4" fmla="*/ 0 w 137"/>
                              <a:gd name="T5" fmla="*/ 93 h 93"/>
                              <a:gd name="T6" fmla="*/ 0 w 137"/>
                              <a:gd name="T7" fmla="*/ 0 h 93"/>
                            </a:gdLst>
                            <a:ahLst/>
                            <a:cxnLst>
                              <a:cxn ang="0">
                                <a:pos x="T0" y="T1"/>
                              </a:cxn>
                              <a:cxn ang="0">
                                <a:pos x="T2" y="T3"/>
                              </a:cxn>
                              <a:cxn ang="0">
                                <a:pos x="T4" y="T5"/>
                              </a:cxn>
                              <a:cxn ang="0">
                                <a:pos x="T6" y="T7"/>
                              </a:cxn>
                            </a:cxnLst>
                            <a:rect l="0" t="0" r="r" b="b"/>
                            <a:pathLst>
                              <a:path w="137" h="93">
                                <a:moveTo>
                                  <a:pt x="0" y="0"/>
                                </a:moveTo>
                                <a:lnTo>
                                  <a:pt x="137" y="47"/>
                                </a:lnTo>
                                <a:lnTo>
                                  <a:pt x="0" y="9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119"/>
                        <wps:cNvSpPr>
                          <a:spLocks/>
                        </wps:cNvSpPr>
                        <wps:spPr bwMode="auto">
                          <a:xfrm>
                            <a:off x="616585" y="194310"/>
                            <a:ext cx="87630" cy="59055"/>
                          </a:xfrm>
                          <a:custGeom>
                            <a:avLst/>
                            <a:gdLst>
                              <a:gd name="T0" fmla="*/ 138 w 138"/>
                              <a:gd name="T1" fmla="*/ 93 h 93"/>
                              <a:gd name="T2" fmla="*/ 0 w 138"/>
                              <a:gd name="T3" fmla="*/ 47 h 93"/>
                              <a:gd name="T4" fmla="*/ 138 w 138"/>
                              <a:gd name="T5" fmla="*/ 0 h 93"/>
                              <a:gd name="T6" fmla="*/ 138 w 138"/>
                              <a:gd name="T7" fmla="*/ 93 h 93"/>
                            </a:gdLst>
                            <a:ahLst/>
                            <a:cxnLst>
                              <a:cxn ang="0">
                                <a:pos x="T0" y="T1"/>
                              </a:cxn>
                              <a:cxn ang="0">
                                <a:pos x="T2" y="T3"/>
                              </a:cxn>
                              <a:cxn ang="0">
                                <a:pos x="T4" y="T5"/>
                              </a:cxn>
                              <a:cxn ang="0">
                                <a:pos x="T6" y="T7"/>
                              </a:cxn>
                            </a:cxnLst>
                            <a:rect l="0" t="0" r="r" b="b"/>
                            <a:pathLst>
                              <a:path w="138" h="93">
                                <a:moveTo>
                                  <a:pt x="138" y="93"/>
                                </a:moveTo>
                                <a:lnTo>
                                  <a:pt x="0" y="47"/>
                                </a:lnTo>
                                <a:lnTo>
                                  <a:pt x="138" y="0"/>
                                </a:lnTo>
                                <a:lnTo>
                                  <a:pt x="138"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Rectangle 120"/>
                        <wps:cNvSpPr>
                          <a:spLocks noChangeArrowheads="1"/>
                        </wps:cNvSpPr>
                        <wps:spPr bwMode="auto">
                          <a:xfrm>
                            <a:off x="762635" y="154940"/>
                            <a:ext cx="1578610" cy="13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123"/>
                        <wps:cNvSpPr>
                          <a:spLocks noChangeArrowheads="1"/>
                        </wps:cNvSpPr>
                        <wps:spPr bwMode="auto">
                          <a:xfrm>
                            <a:off x="780208" y="40341"/>
                            <a:ext cx="2035175" cy="336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680081" w:rsidRDefault="00F333D6" w:rsidP="00573B2F">
                              <w:pPr>
                                <w:rPr>
                                  <w:rFonts w:asciiTheme="minorBidi" w:hAnsiTheme="minorBidi" w:cstheme="minorBidi"/>
                                  <w:lang w:val="es-ES_tradnl"/>
                                </w:rPr>
                              </w:pPr>
                              <w:r w:rsidRPr="00680081">
                                <w:rPr>
                                  <w:rFonts w:ascii="??" w:eastAsia="??" w:cs="??"/>
                                  <w:color w:val="000000"/>
                                  <w:sz w:val="18"/>
                                  <w:szCs w:val="18"/>
                                  <w:lang w:val="es-ES_tradnl"/>
                                </w:rPr>
                                <w:t xml:space="preserve">a)  </w:t>
                              </w:r>
                              <w:r w:rsidRPr="00680081">
                                <w:rPr>
                                  <w:rFonts w:asciiTheme="minorBidi" w:eastAsia="??" w:hAnsiTheme="minorBidi" w:cstheme="minorBidi"/>
                                  <w:color w:val="000000"/>
                                  <w:sz w:val="18"/>
                                  <w:szCs w:val="18"/>
                                  <w:lang w:val="es-ES_tradnl"/>
                                </w:rPr>
                                <w:t>tiempo de medición de muestras</w:t>
                              </w:r>
                            </w:p>
                          </w:txbxContent>
                        </wps:txbx>
                        <wps:bodyPr rot="0" vert="horz" wrap="square" lIns="0" tIns="0" rIns="0" bIns="0" anchor="t" anchorCtr="0">
                          <a:noAutofit/>
                        </wps:bodyPr>
                      </wps:wsp>
                      <wps:wsp>
                        <wps:cNvPr id="755" name="Freeform 124"/>
                        <wps:cNvSpPr>
                          <a:spLocks noEditPoints="1"/>
                        </wps:cNvSpPr>
                        <wps:spPr bwMode="auto">
                          <a:xfrm>
                            <a:off x="1125220" y="387350"/>
                            <a:ext cx="670560" cy="935990"/>
                          </a:xfrm>
                          <a:custGeom>
                            <a:avLst/>
                            <a:gdLst>
                              <a:gd name="T0" fmla="*/ 0 w 1056"/>
                              <a:gd name="T1" fmla="*/ 75 h 1474"/>
                              <a:gd name="T2" fmla="*/ 0 w 1056"/>
                              <a:gd name="T3" fmla="*/ 1320 h 1474"/>
                              <a:gd name="T4" fmla="*/ 0 w 1056"/>
                              <a:gd name="T5" fmla="*/ 75 h 1474"/>
                              <a:gd name="T6" fmla="*/ 800 w 1056"/>
                              <a:gd name="T7" fmla="*/ 75 h 1474"/>
                              <a:gd name="T8" fmla="*/ 800 w 1056"/>
                              <a:gd name="T9" fmla="*/ 1474 h 1474"/>
                              <a:gd name="T10" fmla="*/ 800 w 1056"/>
                              <a:gd name="T11" fmla="*/ 75 h 1474"/>
                              <a:gd name="T12" fmla="*/ 401 w 1056"/>
                              <a:gd name="T13" fmla="*/ 256 h 1474"/>
                              <a:gd name="T14" fmla="*/ 1056 w 1056"/>
                              <a:gd name="T15" fmla="*/ 0 h 1474"/>
                              <a:gd name="T16" fmla="*/ 401 w 1056"/>
                              <a:gd name="T17" fmla="*/ 256 h 1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6" h="1474">
                                <a:moveTo>
                                  <a:pt x="0" y="75"/>
                                </a:moveTo>
                                <a:lnTo>
                                  <a:pt x="0" y="1320"/>
                                </a:lnTo>
                                <a:lnTo>
                                  <a:pt x="0" y="75"/>
                                </a:lnTo>
                                <a:close/>
                                <a:moveTo>
                                  <a:pt x="800" y="75"/>
                                </a:moveTo>
                                <a:lnTo>
                                  <a:pt x="800" y="1474"/>
                                </a:lnTo>
                                <a:lnTo>
                                  <a:pt x="800" y="75"/>
                                </a:lnTo>
                                <a:close/>
                                <a:moveTo>
                                  <a:pt x="401" y="256"/>
                                </a:moveTo>
                                <a:lnTo>
                                  <a:pt x="1056" y="0"/>
                                </a:lnTo>
                                <a:lnTo>
                                  <a:pt x="401"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25"/>
                        <wps:cNvSpPr>
                          <a:spLocks/>
                        </wps:cNvSpPr>
                        <wps:spPr bwMode="auto">
                          <a:xfrm>
                            <a:off x="1125220" y="434975"/>
                            <a:ext cx="0" cy="790575"/>
                          </a:xfrm>
                          <a:custGeom>
                            <a:avLst/>
                            <a:gdLst>
                              <a:gd name="T0" fmla="*/ 0 h 1245"/>
                              <a:gd name="T1" fmla="*/ 1245 h 1245"/>
                              <a:gd name="T2" fmla="*/ 0 h 1245"/>
                            </a:gdLst>
                            <a:ahLst/>
                            <a:cxnLst>
                              <a:cxn ang="0">
                                <a:pos x="0" y="T0"/>
                              </a:cxn>
                              <a:cxn ang="0">
                                <a:pos x="0" y="T1"/>
                              </a:cxn>
                              <a:cxn ang="0">
                                <a:pos x="0" y="T2"/>
                              </a:cxn>
                            </a:cxnLst>
                            <a:rect l="0" t="0" r="r" b="b"/>
                            <a:pathLst>
                              <a:path h="1245">
                                <a:moveTo>
                                  <a:pt x="0" y="0"/>
                                </a:moveTo>
                                <a:lnTo>
                                  <a:pt x="0" y="1245"/>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126"/>
                        <wps:cNvSpPr>
                          <a:spLocks/>
                        </wps:cNvSpPr>
                        <wps:spPr bwMode="auto">
                          <a:xfrm>
                            <a:off x="1633220" y="434975"/>
                            <a:ext cx="0" cy="888365"/>
                          </a:xfrm>
                          <a:custGeom>
                            <a:avLst/>
                            <a:gdLst>
                              <a:gd name="T0" fmla="*/ 0 h 1399"/>
                              <a:gd name="T1" fmla="*/ 1399 h 1399"/>
                              <a:gd name="T2" fmla="*/ 0 h 1399"/>
                            </a:gdLst>
                            <a:ahLst/>
                            <a:cxnLst>
                              <a:cxn ang="0">
                                <a:pos x="0" y="T0"/>
                              </a:cxn>
                              <a:cxn ang="0">
                                <a:pos x="0" y="T1"/>
                              </a:cxn>
                              <a:cxn ang="0">
                                <a:pos x="0" y="T2"/>
                              </a:cxn>
                            </a:cxnLst>
                            <a:rect l="0" t="0" r="r" b="b"/>
                            <a:pathLst>
                              <a:path h="1399">
                                <a:moveTo>
                                  <a:pt x="0" y="0"/>
                                </a:moveTo>
                                <a:lnTo>
                                  <a:pt x="0" y="1399"/>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127"/>
                        <wps:cNvSpPr>
                          <a:spLocks/>
                        </wps:cNvSpPr>
                        <wps:spPr bwMode="auto">
                          <a:xfrm>
                            <a:off x="1379855" y="387350"/>
                            <a:ext cx="415925" cy="162560"/>
                          </a:xfrm>
                          <a:custGeom>
                            <a:avLst/>
                            <a:gdLst>
                              <a:gd name="T0" fmla="*/ 0 w 655"/>
                              <a:gd name="T1" fmla="*/ 256 h 256"/>
                              <a:gd name="T2" fmla="*/ 655 w 655"/>
                              <a:gd name="T3" fmla="*/ 0 h 256"/>
                              <a:gd name="T4" fmla="*/ 0 w 655"/>
                              <a:gd name="T5" fmla="*/ 256 h 256"/>
                            </a:gdLst>
                            <a:ahLst/>
                            <a:cxnLst>
                              <a:cxn ang="0">
                                <a:pos x="T0" y="T1"/>
                              </a:cxn>
                              <a:cxn ang="0">
                                <a:pos x="T2" y="T3"/>
                              </a:cxn>
                              <a:cxn ang="0">
                                <a:pos x="T4" y="T5"/>
                              </a:cxn>
                            </a:cxnLst>
                            <a:rect l="0" t="0" r="r" b="b"/>
                            <a:pathLst>
                              <a:path w="655" h="256">
                                <a:moveTo>
                                  <a:pt x="0" y="256"/>
                                </a:moveTo>
                                <a:lnTo>
                                  <a:pt x="655" y="0"/>
                                </a:lnTo>
                                <a:lnTo>
                                  <a:pt x="0" y="256"/>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128"/>
                        <wps:cNvSpPr>
                          <a:spLocks noEditPoints="1"/>
                        </wps:cNvSpPr>
                        <wps:spPr bwMode="auto">
                          <a:xfrm>
                            <a:off x="1205230" y="549910"/>
                            <a:ext cx="347980" cy="0"/>
                          </a:xfrm>
                          <a:custGeom>
                            <a:avLst/>
                            <a:gdLst>
                              <a:gd name="T0" fmla="*/ 275 w 548"/>
                              <a:gd name="T1" fmla="*/ 0 w 548"/>
                              <a:gd name="T2" fmla="*/ 275 w 548"/>
                              <a:gd name="T3" fmla="*/ 548 w 548"/>
                            </a:gdLst>
                            <a:ahLst/>
                            <a:cxnLst>
                              <a:cxn ang="0">
                                <a:pos x="T0" y="0"/>
                              </a:cxn>
                              <a:cxn ang="0">
                                <a:pos x="T1" y="0"/>
                              </a:cxn>
                              <a:cxn ang="0">
                                <a:pos x="T2" y="0"/>
                              </a:cxn>
                              <a:cxn ang="0">
                                <a:pos x="T3" y="0"/>
                              </a:cxn>
                            </a:cxnLst>
                            <a:rect l="0" t="0" r="r" b="b"/>
                            <a:pathLst>
                              <a:path w="548">
                                <a:moveTo>
                                  <a:pt x="275" y="0"/>
                                </a:moveTo>
                                <a:lnTo>
                                  <a:pt x="0" y="0"/>
                                </a:lnTo>
                                <a:moveTo>
                                  <a:pt x="275" y="0"/>
                                </a:moveTo>
                                <a:lnTo>
                                  <a:pt x="548" y="0"/>
                                </a:lnTo>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129"/>
                        <wps:cNvSpPr>
                          <a:spLocks/>
                        </wps:cNvSpPr>
                        <wps:spPr bwMode="auto">
                          <a:xfrm>
                            <a:off x="1125220" y="520700"/>
                            <a:ext cx="87630" cy="58420"/>
                          </a:xfrm>
                          <a:custGeom>
                            <a:avLst/>
                            <a:gdLst>
                              <a:gd name="T0" fmla="*/ 138 w 138"/>
                              <a:gd name="T1" fmla="*/ 92 h 92"/>
                              <a:gd name="T2" fmla="*/ 0 w 138"/>
                              <a:gd name="T3" fmla="*/ 46 h 92"/>
                              <a:gd name="T4" fmla="*/ 138 w 138"/>
                              <a:gd name="T5" fmla="*/ 0 h 92"/>
                              <a:gd name="T6" fmla="*/ 138 w 138"/>
                              <a:gd name="T7" fmla="*/ 92 h 92"/>
                            </a:gdLst>
                            <a:ahLst/>
                            <a:cxnLst>
                              <a:cxn ang="0">
                                <a:pos x="T0" y="T1"/>
                              </a:cxn>
                              <a:cxn ang="0">
                                <a:pos x="T2" y="T3"/>
                              </a:cxn>
                              <a:cxn ang="0">
                                <a:pos x="T4" y="T5"/>
                              </a:cxn>
                              <a:cxn ang="0">
                                <a:pos x="T6" y="T7"/>
                              </a:cxn>
                            </a:cxnLst>
                            <a:rect l="0" t="0" r="r" b="b"/>
                            <a:pathLst>
                              <a:path w="138" h="92">
                                <a:moveTo>
                                  <a:pt x="138" y="92"/>
                                </a:moveTo>
                                <a:lnTo>
                                  <a:pt x="0" y="46"/>
                                </a:lnTo>
                                <a:lnTo>
                                  <a:pt x="138" y="0"/>
                                </a:lnTo>
                                <a:lnTo>
                                  <a:pt x="138"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130"/>
                        <wps:cNvSpPr>
                          <a:spLocks/>
                        </wps:cNvSpPr>
                        <wps:spPr bwMode="auto">
                          <a:xfrm>
                            <a:off x="1545590" y="520700"/>
                            <a:ext cx="87630" cy="58420"/>
                          </a:xfrm>
                          <a:custGeom>
                            <a:avLst/>
                            <a:gdLst>
                              <a:gd name="T0" fmla="*/ 0 w 138"/>
                              <a:gd name="T1" fmla="*/ 0 h 92"/>
                              <a:gd name="T2" fmla="*/ 138 w 138"/>
                              <a:gd name="T3" fmla="*/ 46 h 92"/>
                              <a:gd name="T4" fmla="*/ 0 w 138"/>
                              <a:gd name="T5" fmla="*/ 92 h 92"/>
                              <a:gd name="T6" fmla="*/ 0 w 138"/>
                              <a:gd name="T7" fmla="*/ 0 h 92"/>
                            </a:gdLst>
                            <a:ahLst/>
                            <a:cxnLst>
                              <a:cxn ang="0">
                                <a:pos x="T0" y="T1"/>
                              </a:cxn>
                              <a:cxn ang="0">
                                <a:pos x="T2" y="T3"/>
                              </a:cxn>
                              <a:cxn ang="0">
                                <a:pos x="T4" y="T5"/>
                              </a:cxn>
                              <a:cxn ang="0">
                                <a:pos x="T6" y="T7"/>
                              </a:cxn>
                            </a:cxnLst>
                            <a:rect l="0" t="0" r="r" b="b"/>
                            <a:pathLst>
                              <a:path w="138" h="92">
                                <a:moveTo>
                                  <a:pt x="0" y="0"/>
                                </a:moveTo>
                                <a:lnTo>
                                  <a:pt x="138" y="46"/>
                                </a:lnTo>
                                <a:lnTo>
                                  <a:pt x="0" y="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Rectangle 131"/>
                        <wps:cNvSpPr>
                          <a:spLocks noChangeArrowheads="1"/>
                        </wps:cNvSpPr>
                        <wps:spPr bwMode="auto">
                          <a:xfrm>
                            <a:off x="1278890" y="317500"/>
                            <a:ext cx="103505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134"/>
                        <wps:cNvSpPr>
                          <a:spLocks noChangeArrowheads="1"/>
                        </wps:cNvSpPr>
                        <wps:spPr bwMode="auto">
                          <a:xfrm>
                            <a:off x="1236525" y="212711"/>
                            <a:ext cx="1449611"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r>
                                <w:rPr>
                                  <w:rFonts w:ascii="??" w:eastAsia="??" w:cs="??"/>
                                  <w:color w:val="000000"/>
                                  <w:sz w:val="18"/>
                                  <w:szCs w:val="18"/>
                                </w:rPr>
                                <w:t xml:space="preserve">b)  </w:t>
                              </w:r>
                              <w:r w:rsidRPr="002D1EBF">
                                <w:rPr>
                                  <w:rFonts w:asciiTheme="minorBidi" w:eastAsia="??" w:hAnsiTheme="minorBidi" w:cstheme="minorBidi"/>
                                  <w:color w:val="000000"/>
                                  <w:sz w:val="18"/>
                                  <w:szCs w:val="18"/>
                                  <w:lang w:val="es-BO"/>
                                </w:rPr>
                                <w:t>tiempo de observación</w:t>
                              </w:r>
                            </w:p>
                          </w:txbxContent>
                        </wps:txbx>
                        <wps:bodyPr rot="0" vert="horz" wrap="square" lIns="0" tIns="0" rIns="0" bIns="0" anchor="t" anchorCtr="0">
                          <a:spAutoFit/>
                        </wps:bodyPr>
                      </wps:wsp>
                    </wpc:wpc>
                  </a:graphicData>
                </a:graphic>
              </wp:inline>
            </w:drawing>
          </mc:Choice>
          <mc:Fallback>
            <w:pict>
              <v:group w14:anchorId="45751B74" id="Canvas 1325" o:spid="_x0000_s1338" editas="canvas" style="width:394.35pt;height:253.65pt;mso-position-horizontal-relative:char;mso-position-vertical-relative:line" coordsize="50076,3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">
                <v:shape id="_x0000_s1339" type="#_x0000_t75" style="position:absolute;width:50076;height:32213;visibility:visible;mso-wrap-style:square">
                  <v:fill o:detectmouseclick="t"/>
                  <v:path o:connecttype="none"/>
                </v:shape>
                <v:line id="Line 36" o:spid="_x0000_s1340" style="position:absolute;visibility:visible;mso-wrap-style:square" from="4127,7696" to="49891,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" strokeweight="1e-4mm">
                  <v:stroke endcap="round"/>
                </v:line>
                <v:line id="Line 37" o:spid="_x0000_s1341" style="position:absolute;visibility:visible;mso-wrap-style:square" from="4127,11766" to="49891,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" strokeweight="1e-4mm">
                  <v:stroke endcap="round"/>
                </v:line>
                <v:line id="Line 38" o:spid="_x0000_s1342" style="position:absolute;visibility:visible;mso-wrap-style:square" from="4127,15843" to="49891,1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" strokeweight="1e-4mm">
                  <v:stroke endcap="round"/>
                </v:line>
                <v:line id="Line 39" o:spid="_x0000_s1343" style="position:absolute;visibility:visible;mso-wrap-style:square" from="4127,19907" to="49891,19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" strokeweight="1e-4mm">
                  <v:stroke endcap="round"/>
                </v:line>
                <v:line id="Line 40" o:spid="_x0000_s1344" style="position:absolute;visibility:visible;mso-wrap-style:square" from="4127,26015" to="49891,2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" strokeweight="1e-4mm">
                  <v:stroke endcap="round"/>
                </v:line>
                <v:line id="Line 41" o:spid="_x0000_s1345" style="position:absolute;visibility:visible;mso-wrap-style:square" from="4273,27791" to="50038,2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" strokeweight="1e-4mm">
                  <v:stroke endcap="round"/>
                </v:line>
                <v:rect id="Rectangle 42" o:spid="_x0000_s1346" style="position:absolute;left:21958;top:21329;width:495;height:386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" filled="f" stroked="f">
                  <v:textbox style="mso-fit-shape-to-text:t" inset="0,0,0,0">
                    <w:txbxContent>
                      <w:p w:rsidR="00F333D6" w:rsidRDefault="00F333D6" w:rsidP="00573B2F">
                        <w:r>
                          <w:rPr>
                            <w:rFonts w:ascii="??" w:eastAsia="??" w:cs="??"/>
                            <w:color w:val="000000"/>
                            <w:sz w:val="28"/>
                            <w:szCs w:val="28"/>
                          </w:rPr>
                          <w:t>.</w:t>
                        </w:r>
                      </w:p>
                    </w:txbxContent>
                  </v:textbox>
                </v:rect>
                <v:rect id="Rectangle 43" o:spid="_x0000_s1347" style="position:absolute;left:21958;top:21977;width:495;height:386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" filled="f" stroked="f">
                  <v:textbox style="mso-fit-shape-to-text:t" inset="0,0,0,0">
                    <w:txbxContent>
                      <w:p w:rsidR="00F333D6" w:rsidRDefault="00F333D6" w:rsidP="00573B2F">
                        <w:r>
                          <w:rPr>
                            <w:rFonts w:ascii="??" w:eastAsia="??" w:cs="??"/>
                            <w:color w:val="000000"/>
                            <w:sz w:val="28"/>
                            <w:szCs w:val="28"/>
                          </w:rPr>
                          <w:t>.</w:t>
                        </w:r>
                      </w:p>
                    </w:txbxContent>
                  </v:textbox>
                </v:rect>
                <v:rect id="Rectangle 44" o:spid="_x0000_s1348" style="position:absolute;left:21958;top:22624;width:496;height:386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" filled="f" stroked="f">
                  <v:textbox style="mso-fit-shape-to-text:t" inset="0,0,0,0">
                    <w:txbxContent>
                      <w:p w:rsidR="00F333D6" w:rsidRDefault="00F333D6" w:rsidP="00573B2F">
                        <w:r>
                          <w:rPr>
                            <w:rFonts w:ascii="??" w:eastAsia="??" w:cs="??"/>
                            <w:color w:val="000000"/>
                            <w:sz w:val="28"/>
                            <w:szCs w:val="28"/>
                          </w:rPr>
                          <w:t>.</w:t>
                        </w:r>
                      </w:p>
                    </w:txbxContent>
                  </v:textbox>
                </v:rect>
                <v:rect id="Rectangle 45" o:spid="_x0000_s1349" style="position:absolute;left:46393;top:21329;width:495;height:386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" filled="f" stroked="f">
                  <v:textbox style="mso-fit-shape-to-text:t" inset="0,0,0,0">
                    <w:txbxContent>
                      <w:p w:rsidR="00F333D6" w:rsidRDefault="00F333D6" w:rsidP="00573B2F">
                        <w:r>
                          <w:rPr>
                            <w:rFonts w:ascii="??" w:eastAsia="??" w:cs="??"/>
                            <w:color w:val="000000"/>
                            <w:sz w:val="28"/>
                            <w:szCs w:val="28"/>
                          </w:rPr>
                          <w:t>.</w:t>
                        </w:r>
                      </w:p>
                    </w:txbxContent>
                  </v:textbox>
                </v:rect>
                <v:rect id="Rectangle 46" o:spid="_x0000_s1350" style="position:absolute;left:46393;top:21977;width:495;height:386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" filled="f" stroked="f">
                  <v:textbox style="mso-fit-shape-to-text:t" inset="0,0,0,0">
                    <w:txbxContent>
                      <w:p w:rsidR="00F333D6" w:rsidRDefault="00F333D6" w:rsidP="00573B2F">
                        <w:r>
                          <w:rPr>
                            <w:rFonts w:ascii="??" w:eastAsia="??" w:cs="??"/>
                            <w:color w:val="000000"/>
                            <w:sz w:val="28"/>
                            <w:szCs w:val="28"/>
                          </w:rPr>
                          <w:t>.</w:t>
                        </w:r>
                      </w:p>
                    </w:txbxContent>
                  </v:textbox>
                </v:rect>
                <v:rect id="Rectangle 47" o:spid="_x0000_s1351" style="position:absolute;left:46393;top:22624;width:496;height:386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" filled="f" stroked="f">
                  <v:textbox style="mso-fit-shape-to-text:t" inset="0,0,0,0">
                    <w:txbxContent>
                      <w:p w:rsidR="00F333D6" w:rsidRDefault="00F333D6" w:rsidP="00573B2F">
                        <w:r>
                          <w:rPr>
                            <w:rFonts w:ascii="??" w:eastAsia="??" w:cs="??"/>
                            <w:color w:val="000000"/>
                            <w:sz w:val="28"/>
                            <w:szCs w:val="28"/>
                          </w:rPr>
                          <w:t>.</w:t>
                        </w:r>
                      </w:p>
                    </w:txbxContent>
                  </v:textbox>
                </v:rect>
                <v:rect id="Rectangle 48" o:spid="_x0000_s1352" style="position:absolute;left:1289;top:9156;width:1466;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rsidR="00F333D6" w:rsidRDefault="00F333D6" w:rsidP="00573B2F">
                        <w:r>
                          <w:rPr>
                            <w:rFonts w:ascii="??" w:eastAsia="??" w:cs="??"/>
                            <w:color w:val="000000"/>
                            <w:sz w:val="18"/>
                            <w:szCs w:val="18"/>
                          </w:rPr>
                          <w:t>Ch</w:t>
                        </w:r>
                      </w:p>
                    </w:txbxContent>
                  </v:textbox>
                </v:rect>
                <v:rect id="Rectangle 49" o:spid="_x0000_s1353" style="position:absolute;left:2692;top:9156;width:324;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rsidR="00F333D6" w:rsidRDefault="00F333D6" w:rsidP="00573B2F">
                        <w:r>
                          <w:rPr>
                            <w:rFonts w:ascii="??" w:eastAsia="??" w:cs="??"/>
                            <w:color w:val="000000"/>
                            <w:sz w:val="18"/>
                            <w:szCs w:val="18"/>
                          </w:rPr>
                          <w:t>.</w:t>
                        </w:r>
                      </w:p>
                    </w:txbxContent>
                  </v:textbox>
                </v:rect>
                <v:rect id="Rectangle 50" o:spid="_x0000_s1354" style="position:absolute;left:3123;top:9154;width:642;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rsidR="00F333D6" w:rsidRDefault="00F333D6" w:rsidP="00573B2F">
                        <w:r>
                          <w:rPr>
                            <w:rFonts w:ascii="??" w:eastAsia="??" w:cs="??"/>
                            <w:color w:val="000000"/>
                            <w:sz w:val="18"/>
                            <w:szCs w:val="18"/>
                          </w:rPr>
                          <w:t>1</w:t>
                        </w:r>
                      </w:p>
                    </w:txbxContent>
                  </v:textbox>
                </v:rect>
                <v:rect id="Rectangle 51" o:spid="_x0000_s1355" style="position:absolute;left:1289;top:13246;width:1466;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rsidR="00F333D6" w:rsidRDefault="00F333D6" w:rsidP="00573B2F">
                        <w:r>
                          <w:rPr>
                            <w:rFonts w:ascii="??" w:eastAsia="??" w:cs="??"/>
                            <w:color w:val="000000"/>
                            <w:sz w:val="18"/>
                            <w:szCs w:val="18"/>
                          </w:rPr>
                          <w:t>Ch</w:t>
                        </w:r>
                      </w:p>
                    </w:txbxContent>
                  </v:textbox>
                </v:rect>
                <v:rect id="Rectangle 52" o:spid="_x0000_s1356" style="position:absolute;left:2692;top:13246;width:324;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rsidR="00F333D6" w:rsidRDefault="00F333D6" w:rsidP="00573B2F">
                        <w:r>
                          <w:rPr>
                            <w:rFonts w:ascii="??" w:eastAsia="??" w:cs="??"/>
                            <w:color w:val="000000"/>
                            <w:sz w:val="18"/>
                            <w:szCs w:val="18"/>
                          </w:rPr>
                          <w:t>.</w:t>
                        </w:r>
                      </w:p>
                    </w:txbxContent>
                  </v:textbox>
                </v:rect>
                <v:rect id="Rectangle 53" o:spid="_x0000_s1357" style="position:absolute;left:3124;top:13246;width:641;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rsidR="00F333D6" w:rsidRDefault="00F333D6" w:rsidP="00573B2F">
                        <w:r>
                          <w:rPr>
                            <w:rFonts w:ascii="??" w:eastAsia="??" w:cs="??"/>
                            <w:color w:val="000000"/>
                            <w:sz w:val="18"/>
                            <w:szCs w:val="18"/>
                          </w:rPr>
                          <w:t>2</w:t>
                        </w:r>
                      </w:p>
                    </w:txbxContent>
                  </v:textbox>
                </v:rect>
                <v:rect id="Rectangle 54" o:spid="_x0000_s1358" style="position:absolute;left:1073;top:17233;width:1467;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F333D6" w:rsidRDefault="00F333D6" w:rsidP="00573B2F">
                        <w:r>
                          <w:rPr>
                            <w:rFonts w:ascii="??" w:eastAsia="??" w:cs="??"/>
                            <w:color w:val="000000"/>
                            <w:sz w:val="18"/>
                            <w:szCs w:val="18"/>
                          </w:rPr>
                          <w:t>Ch</w:t>
                        </w:r>
                      </w:p>
                    </w:txbxContent>
                  </v:textbox>
                </v:rect>
                <v:rect id="Rectangle 55" o:spid="_x0000_s1359" style="position:absolute;left:2476;top:17233;width:324;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F333D6" w:rsidRDefault="00F333D6" w:rsidP="00573B2F">
                        <w:r>
                          <w:rPr>
                            <w:rFonts w:ascii="??" w:eastAsia="??" w:cs="??"/>
                            <w:color w:val="000000"/>
                            <w:sz w:val="18"/>
                            <w:szCs w:val="18"/>
                          </w:rPr>
                          <w:t>.</w:t>
                        </w:r>
                      </w:p>
                    </w:txbxContent>
                  </v:textbox>
                </v:rect>
                <v:rect id="Rectangle 56" o:spid="_x0000_s1360" style="position:absolute;left:2908;top:17233;width:641;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F333D6" w:rsidRDefault="00F333D6" w:rsidP="00573B2F">
                        <w:r>
                          <w:rPr>
                            <w:rFonts w:ascii="??" w:eastAsia="??" w:cs="??"/>
                            <w:color w:val="000000"/>
                            <w:sz w:val="18"/>
                            <w:szCs w:val="18"/>
                          </w:rPr>
                          <w:t>3</w:t>
                        </w:r>
                      </w:p>
                    </w:txbxContent>
                  </v:textbox>
                </v:rect>
                <v:rect id="Rectangle 57" o:spid="_x0000_s1361" style="position:absolute;left:971;top:27470;width:1467;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F333D6" w:rsidRDefault="00F333D6" w:rsidP="00573B2F">
                        <w:r>
                          <w:rPr>
                            <w:rFonts w:ascii="??" w:eastAsia="??" w:cs="??"/>
                            <w:color w:val="000000"/>
                            <w:sz w:val="18"/>
                            <w:szCs w:val="18"/>
                          </w:rPr>
                          <w:t>Ch</w:t>
                        </w:r>
                      </w:p>
                    </w:txbxContent>
                  </v:textbox>
                </v:rect>
                <v:rect id="Rectangle 58" o:spid="_x0000_s1362" style="position:absolute;left:2476;top:27470;width:324;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rsidR="00F333D6" w:rsidRDefault="00F333D6" w:rsidP="00573B2F">
                        <w:r>
                          <w:rPr>
                            <w:rFonts w:ascii="??" w:eastAsia="??" w:cs="??"/>
                            <w:color w:val="000000"/>
                            <w:sz w:val="18"/>
                            <w:szCs w:val="18"/>
                          </w:rPr>
                          <w:t>.</w:t>
                        </w:r>
                      </w:p>
                    </w:txbxContent>
                  </v:textbox>
                </v:rect>
                <v:rect id="Rectangle 59" o:spid="_x0000_s1363" style="position:absolute;left:2800;top:27470;width:825;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F333D6" w:rsidRDefault="00F333D6" w:rsidP="00573B2F">
                        <w:r>
                          <w:rPr>
                            <w:rFonts w:ascii="??" w:eastAsia="??" w:cs="??"/>
                            <w:color w:val="000000"/>
                            <w:sz w:val="18"/>
                            <w:szCs w:val="18"/>
                          </w:rPr>
                          <w:t>N</w:t>
                        </w:r>
                      </w:p>
                    </w:txbxContent>
                  </v:textbox>
                </v:rect>
                <v:rect id="Rectangle 60" o:spid="_x0000_s1364" style="position:absolute;left:5143;top:7696;width:5086;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" fillcolor="#e8eef7" stroked="f"/>
                <v:rect id="Rectangle 61" o:spid="_x0000_s1365" style="position:absolute;left:5143;top:7696;width:5086;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" filled="f" strokeweight="1e-4mm">
                  <v:stroke joinstyle="round" endcap="round"/>
                </v:rect>
                <v:shape id="Freeform 62" o:spid="_x0000_s1366" style="position:absolute;left:6115;top:7639;width:108;height:4184;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" path="m16,8r,112c16,124,12,128,8,128,3,128,,124,,120l,8c,4,3,,8,v4,,8,4,8,8xm16,200r,112c16,316,12,320,8,320,3,320,,316,,312l,200v,-4,3,-8,8,-8c12,192,16,196,16,200xm16,392r,112c16,508,12,512,8,512,3,512,,508,,504l,392v,-4,3,-8,8,-8c12,384,16,388,16,392xm16,584r,29c16,617,12,621,8,621,3,621,,617,,613l,584v,-4,3,-8,8,-8c12,576,16,580,16,584xe" fillcolor="black" strokeweight="47e-5mm">
                  <v:stroke joinstyle="bevel"/>
                  <v:path arrowok="t" o:connecttype="custom" o:connectlocs="10795,5391;10795,80863;5398,86254;0,80863;0,5391;5398,0;10795,5391;10795,134771;10795,210243;5398,215634;0,210243;0,134771;5398,129380;10795,134771;10795,264152;10795,339624;5398,345015;0,339624;0,264152;5398,258761;10795,264152;10795,393532;10795,413074;5398,418465;0,413074;0,393532;5398,388141;10795,393532" o:connectangles="0,0,0,0,0,0,0,0,0,0,0,0,0,0,0,0,0,0,0,0,0,0,0,0,0,0,0,0"/>
                  <o:lock v:ext="edit" verticies="t"/>
                </v:shape>
                <v:shape id="Freeform 63" o:spid="_x0000_s1367" style="position:absolute;left:7131;top:7639;width:108;height:4184;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" path="m16,8r,112c16,124,12,128,8,128,3,128,,124,,120l,8c,4,3,,8,v4,,8,4,8,8xm16,200r,112c16,316,12,320,8,320,3,320,,316,,312l,200v,-4,3,-8,8,-8c12,192,16,196,16,200xm16,392r,112c16,508,12,512,8,512,3,512,,508,,504l,392v,-4,3,-8,8,-8c12,384,16,388,16,392xm16,584r,29c16,617,12,621,8,621,3,621,,617,,613l,584v,-4,3,-8,8,-8c12,576,16,580,16,584xe" fillcolor="black" strokeweight="47e-5mm">
                  <v:stroke joinstyle="bevel"/>
                  <v:path arrowok="t" o:connecttype="custom" o:connectlocs="10795,5391;10795,80863;5398,86254;0,80863;0,5391;5398,0;10795,5391;10795,134771;10795,210243;5398,215634;0,210243;0,134771;5398,129380;10795,134771;10795,264152;10795,339624;5398,345015;0,339624;0,264152;5398,258761;10795,264152;10795,393532;10795,413074;5398,418465;0,413074;0,393532;5398,388141;10795,393532" o:connectangles="0,0,0,0,0,0,0,0,0,0,0,0,0,0,0,0,0,0,0,0,0,0,0,0,0,0,0,0"/>
                  <o:lock v:ext="edit" verticies="t"/>
                </v:shape>
                <v:shape id="Freeform 64" o:spid="_x0000_s1368" style="position:absolute;left:8147;top:7639;width:108;height:4184;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" path="m16,8r,112c16,124,12,128,8,128,4,128,,124,,120l,8c,4,4,,8,v4,,8,4,8,8xm16,200r,112c16,316,12,320,8,320,4,320,,316,,312l,200v,-4,4,-8,8,-8c12,192,16,196,16,200xm16,392r,112c16,508,12,512,8,512,4,512,,508,,504l,392v,-4,4,-8,8,-8c12,384,16,388,16,392xm16,584r,29c16,617,12,621,8,621,4,621,,617,,613l,584v,-4,4,-8,8,-8c12,576,16,580,16,584xe" fillcolor="black" strokeweight="47e-5mm">
                  <v:stroke joinstyle="bevel"/>
                  <v:path arrowok="t" o:connecttype="custom" o:connectlocs="10795,5391;10795,80863;5398,86254;0,80863;0,5391;5398,0;10795,5391;10795,134771;10795,210243;5398,215634;0,210243;0,134771;5398,129380;10795,134771;10795,264152;10795,339624;5398,345015;0,339624;0,264152;5398,258761;10795,264152;10795,393532;10795,413074;5398,418465;0,413074;0,393532;5398,388141;10795,393532" o:connectangles="0,0,0,0,0,0,0,0,0,0,0,0,0,0,0,0,0,0,0,0,0,0,0,0,0,0,0,0"/>
                  <o:lock v:ext="edit" verticies="t"/>
                </v:shape>
                <v:shape id="Freeform 65" o:spid="_x0000_s1369" style="position:absolute;left:9163;top:7639;width:108;height:4184;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" path="m16,8r,112c16,124,13,128,8,128,4,128,,124,,120l,8c,4,4,,8,v5,,8,4,8,8xm16,200r,112c16,316,13,320,8,320,4,320,,316,,312l,200v,-4,4,-8,8,-8c13,192,16,196,16,200xm16,392r,112c16,508,13,512,8,512,4,512,,508,,504l,392v,-4,4,-8,8,-8c13,384,16,388,16,392xm16,584r,29c16,617,13,621,8,621,4,621,,617,,613l,584v,-4,4,-8,8,-8c13,576,16,580,16,584xe" fillcolor="black" strokeweight="47e-5mm">
                  <v:stroke joinstyle="bevel"/>
                  <v:path arrowok="t" o:connecttype="custom" o:connectlocs="10795,5391;10795,80863;5398,86254;0,80863;0,5391;5398,0;10795,5391;10795,134771;10795,210243;5398,215634;0,210243;0,134771;5398,129380;10795,134771;10795,264152;10795,339624;5398,345015;0,339624;0,264152;5398,258761;10795,264152;10795,393532;10795,413074;5398,418465;0,413074;0,393532;5398,388141;10795,393532" o:connectangles="0,0,0,0,0,0,0,0,0,0,0,0,0,0,0,0,0,0,0,0,0,0,0,0,0,0,0,0"/>
                  <o:lock v:ext="edit" verticies="t"/>
                </v:shape>
                <v:rect id="Rectangle 66" o:spid="_x0000_s1370" style="position:absolute;left:11252;top:11766;width:5080;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" fillcolor="#e8eef7" stroked="f"/>
                <v:rect id="Rectangle 67" o:spid="_x0000_s1371" style="position:absolute;left:11252;top:11766;width:5080;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" filled="f" strokeweight="1e-4mm">
                  <v:stroke joinstyle="round" endcap="round"/>
                </v:rect>
                <v:shape id="Freeform 68" o:spid="_x0000_s1372" style="position:absolute;left:12217;top:11715;width:108;height:4179;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" path="m16,8r,112c16,124,12,128,8,128,3,128,,124,,120l,8c,3,3,,8,v4,,8,3,8,8xm16,200r,112c16,316,12,320,8,320,3,320,,316,,312l,200v,-5,3,-8,8,-8c12,192,16,195,16,200xm16,392r,112c16,508,12,512,8,512,3,512,,508,,504l,392v,-5,3,-8,8,-8c12,384,16,387,16,392xm16,584r,29c16,617,12,621,8,621,3,621,,617,,613l,584v,-5,3,-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69" o:spid="_x0000_s1373" style="position:absolute;left:13233;top:11715;width:108;height:4179;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" path="m16,8r,112c16,124,12,128,8,128,4,128,,124,,120l,8c,3,4,,8,v4,,8,3,8,8xm16,200r,112c16,316,12,320,8,320,4,320,,316,,312l,200v,-5,4,-8,8,-8c12,192,16,195,16,200xm16,392r,112c16,508,12,512,8,512,4,512,,508,,504l,392v,-5,4,-8,8,-8c12,384,16,387,16,392xm16,584r,29c16,617,12,621,8,621,4,621,,617,,613l,584v,-5,4,-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70" o:spid="_x0000_s1374" style="position:absolute;left:14249;top:11715;width:108;height:4179;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" path="m16,8r,112c16,124,13,128,8,128,4,128,,124,,120l,8c,3,4,,8,v5,,8,3,8,8xm16,200r,112c16,316,13,320,8,320,4,320,,316,,312l,200v,-5,4,-8,8,-8c13,192,16,195,16,200xm16,392r,112c16,508,13,512,8,512,4,512,,508,,504l,392v,-5,4,-8,8,-8c13,384,16,387,16,392xm16,584r,29c16,617,13,621,8,621,4,621,,617,,613l,584v,-5,4,-8,8,-8c13,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71" o:spid="_x0000_s1375" style="position:absolute;left:15265;top:11715;width:108;height:4179;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" path="m16,8r,112c16,124,13,128,8,128,4,128,,124,,120l,8c,3,4,,8,v5,,8,3,8,8xm16,200r,112c16,316,13,320,8,320,4,320,,316,,312l,200v,-5,4,-8,8,-8c13,192,16,195,16,200xm16,392r,112c16,508,13,512,8,512,4,512,,508,,504l,392v,-5,4,-8,8,-8c13,384,16,387,16,392xm16,584r,29c16,617,13,621,8,621,4,621,,617,,613l,584v,-5,4,-8,8,-8c13,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rect id="Rectangle 72" o:spid="_x0000_s1376" style="position:absolute;left:17354;top:15843;width:5086;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" fillcolor="#e8eef7" stroked="f"/>
                <v:rect id="Rectangle 73" o:spid="_x0000_s1377" style="position:absolute;left:17354;top:15843;width:5086;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" filled="f" strokeweight="1e-4mm">
                  <v:stroke joinstyle="round" endcap="round"/>
                </v:rect>
                <v:shape id="Freeform 74" o:spid="_x0000_s1378" style="position:absolute;left:18319;top:15786;width:102;height:4178;visibility:visible;mso-wrap-style:square;v-text-anchor:top" coordsize="1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" path="m16,8r,112c16,124,12,128,8,128,3,128,,124,,120l,8c,3,3,,8,v4,,8,3,8,8xm16,200r,112c16,316,12,320,8,320,3,320,,316,,312l,200v,-5,3,-8,8,-8c12,192,16,195,16,200xm16,392r,112c16,508,12,512,8,512,3,512,,508,,504l,392v,-5,3,-8,8,-8c12,384,16,387,16,392xm16,584r,28c16,617,12,620,8,620,3,620,,617,,612l,584v,-5,3,-8,8,-8c12,576,16,579,16,584xe" fillcolor="black" strokeweight="47e-5mm">
                  <v:stroke joinstyle="bevel"/>
                  <v:path arrowok="t" o:connecttype="custom" o:connectlocs="10160,5391;10160,80870;5080,86262;0,80870;0,5391;5080,0;10160,5391;10160,134784;10160,210263;5080,215654;0,210263;0,134784;5080,129393;10160,134784;10160,264176;10160,339655;5080,345047;0,339655;0,264176;5080,258785;10160,264176;10160,393569;10160,412439;5080,417830;0,412439;0,393569;5080,388178;10160,393569" o:connectangles="0,0,0,0,0,0,0,0,0,0,0,0,0,0,0,0,0,0,0,0,0,0,0,0,0,0,0,0"/>
                  <o:lock v:ext="edit" verticies="t"/>
                </v:shape>
                <v:shape id="Freeform 75" o:spid="_x0000_s1379" style="position:absolute;left:19329;top:15786;width:108;height:4178;visibility:visible;mso-wrap-style:square;v-text-anchor:top" coordsize="1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" path="m16,8r,112c16,124,12,128,8,128,4,128,,124,,120l,8c,3,4,,8,v4,,8,3,8,8xm16,200r,112c16,316,12,320,8,320,4,320,,316,,312l,200v,-5,4,-8,8,-8c12,192,16,195,16,200xm16,392r,112c16,508,12,512,8,512,4,512,,508,,504l,392v,-5,4,-8,8,-8c12,384,16,387,16,392xm16,584r,28c16,617,12,620,8,620,4,620,,617,,612l,584v,-5,4,-8,8,-8c12,576,16,579,16,584xe" fillcolor="black" strokeweight="47e-5mm">
                  <v:stroke joinstyle="bevel"/>
                  <v:path arrowok="t" o:connecttype="custom" o:connectlocs="10795,5391;10795,80870;5398,86262;0,80870;0,5391;5398,0;10795,5391;10795,134784;10795,210263;5398,215654;0,210263;0,134784;5398,129393;10795,134784;10795,264176;10795,339655;5398,345047;0,339655;0,264176;5398,258785;10795,264176;10795,393569;10795,412439;5398,417830;0,412439;0,393569;5398,388178;10795,393569" o:connectangles="0,0,0,0,0,0,0,0,0,0,0,0,0,0,0,0,0,0,0,0,0,0,0,0,0,0,0,0"/>
                  <o:lock v:ext="edit" verticies="t"/>
                </v:shape>
                <v:shape id="Freeform 76" o:spid="_x0000_s1380" style="position:absolute;left:20345;top:15786;width:108;height:4178;visibility:visible;mso-wrap-style:square;v-text-anchor:top" coordsize="1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" path="m16,8r,112c16,124,13,128,8,128,4,128,,124,,120l,8c,3,4,,8,v5,,8,3,8,8xm16,200r,112c16,316,13,320,8,320,4,320,,316,,312l,200v,-5,4,-8,8,-8c13,192,16,195,16,200xm16,392r,112c16,508,13,512,8,512,4,512,,508,,504l,392v,-5,4,-8,8,-8c13,384,16,387,16,392xm16,584r,28c16,617,13,620,8,620,4,620,,617,,612l,584v,-5,4,-8,8,-8c13,576,16,579,16,584xe" fillcolor="black" strokeweight="47e-5mm">
                  <v:stroke joinstyle="bevel"/>
                  <v:path arrowok="t" o:connecttype="custom" o:connectlocs="10795,5391;10795,80870;5398,86262;0,80870;0,5391;5398,0;10795,5391;10795,134784;10795,210263;5398,215654;0,210263;0,134784;5398,129393;10795,134784;10795,264176;10795,339655;5398,345047;0,339655;0,264176;5398,258785;10795,264176;10795,393569;10795,412439;5398,417830;0,412439;0,393569;5398,388178;10795,393569" o:connectangles="0,0,0,0,0,0,0,0,0,0,0,0,0,0,0,0,0,0,0,0,0,0,0,0,0,0,0,0"/>
                  <o:lock v:ext="edit" verticies="t"/>
                </v:shape>
                <v:shape id="Freeform 77" o:spid="_x0000_s1381" style="position:absolute;left:21361;top:15786;width:108;height:4178;visibility:visible;mso-wrap-style:square;v-text-anchor:top" coordsize="1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" path="m16,8r,112c16,124,13,128,8,128,4,128,,124,,120l,8c,3,4,,8,v5,,8,3,8,8xm16,200r,112c16,316,13,320,8,320,4,320,,316,,312l,200v,-5,4,-8,8,-8c13,192,16,195,16,200xm16,392r,112c16,508,13,512,8,512,4,512,,508,,504l,392v,-5,4,-8,8,-8c13,384,16,387,16,392xm16,584r,28c16,617,13,620,8,620,4,620,,617,,612l,584v,-5,4,-8,8,-8c13,576,16,579,16,584xe" fillcolor="black" strokeweight="47e-5mm">
                  <v:stroke joinstyle="bevel"/>
                  <v:path arrowok="t" o:connecttype="custom" o:connectlocs="10795,5391;10795,80870;5398,86262;0,80870;0,5391;5398,0;10795,5391;10795,134784;10795,210263;5398,215654;0,210263;0,134784;5398,129393;10795,134784;10795,264176;10795,339655;5398,345047;0,339655;0,264176;5398,258785;10795,264176;10795,393569;10795,412439;5398,417830;0,412439;0,393569;5398,388178;10795,393569" o:connectangles="0,0,0,0,0,0,0,0,0,0,0,0,0,0,0,0,0,0,0,0,0,0,0,0,0,0,0,0"/>
                  <o:lock v:ext="edit" verticies="t"/>
                </v:shape>
                <v:rect id="Rectangle 78" o:spid="_x0000_s1382" style="position:absolute;left:26504;top:26015;width:5087;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" fillcolor="#e8eef7" stroked="f"/>
                <v:rect id="Rectangle 79" o:spid="_x0000_s1383" style="position:absolute;left:26504;top:26015;width:5087;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" filled="f" strokeweight="1e-4mm">
                  <v:stroke joinstyle="round" endcap="round"/>
                </v:rect>
                <v:shape id="Freeform 80" o:spid="_x0000_s1384" style="position:absolute;left:27463;top:25965;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" path="m16,8r,112c16,125,13,128,8,128,4,128,,125,,120l,8c,4,4,,8,v5,,8,4,8,8xm16,200r,112c16,317,13,320,8,320,4,320,,317,,312l,200v,-4,4,-8,8,-8c13,192,16,196,16,200xm16,392r,112c16,509,13,512,8,512,4,512,,509,,504l,392v,-4,4,-8,8,-8c13,384,16,388,16,392xm16,584r,29c16,617,13,621,8,621,4,621,,617,,613l,584v,-4,4,-8,8,-8c13,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81" o:spid="_x0000_s1385" style="position:absolute;left:28486;top:25965;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" path="m16,8r,112c16,125,12,128,8,128,3,128,,125,,120l,8c,4,3,,8,v4,,8,4,8,8xm16,200r,112c16,317,12,320,8,320,3,320,,317,,312l,200v,-4,3,-8,8,-8c12,192,16,196,16,200xm16,392r,112c16,509,12,512,8,512,3,512,,509,,504l,392v,-4,3,-8,8,-8c12,384,16,388,16,392xm16,584r,29c16,617,12,621,8,621,3,621,,617,,613l,584v,-4,3,-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82" o:spid="_x0000_s1386" style="position:absolute;left:29502;top:25965;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" path="m16,8r,112c16,125,12,128,8,128,3,128,,125,,120l,8c,4,3,,8,v4,,8,4,8,8xm16,200r,112c16,317,12,320,8,320,3,320,,317,,312l,200v,-4,3,-8,8,-8c12,192,16,196,16,200xm16,392r,112c16,509,12,512,8,512,3,512,,509,,504l,392v,-4,3,-8,8,-8c12,384,16,388,16,392xm16,584r,29c16,617,12,621,8,621,3,621,,617,,613l,584v,-4,3,-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83" o:spid="_x0000_s1387" style="position:absolute;left:30518;top:25965;width:108;height:4178;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" path="m16,8r,112c16,125,12,128,8,128,4,128,,125,,120l,8c,4,4,,8,v4,,8,4,8,8xm16,200r,112c16,317,12,320,8,320,4,320,,317,,312l,200v,-4,4,-8,8,-8c12,192,16,196,16,200xm16,392r,112c16,509,12,512,8,512,4,512,,509,,504l,392v,-4,4,-8,8,-8c12,384,16,388,16,392xm16,584r,29c16,617,12,621,8,621,4,621,,617,,613l,584v,-4,4,-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rect id="Rectangle 84" o:spid="_x0000_s1388" style="position:absolute;left:32607;top:7696;width:5080;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" fillcolor="#e8eef7" stroked="f"/>
                <v:rect id="Rectangle 85" o:spid="_x0000_s1389" style="position:absolute;left:32607;top:7696;width:5080;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" filled="f" strokeweight="1e-4mm">
                  <v:stroke joinstyle="round" endcap="round"/>
                </v:rect>
                <v:shape id="Freeform 86" o:spid="_x0000_s1390" style="position:absolute;left:33572;top:7639;width:108;height:4184;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" path="m16,8r,112c16,124,12,128,8,128,3,128,,124,,120l,8c,4,3,,8,v4,,8,4,8,8xm16,200r,112c16,316,12,320,8,320,3,320,,316,,312l,200v,-4,3,-8,8,-8c12,192,16,196,16,200xm16,392r,112c16,508,12,512,8,512,3,512,,508,,504l,392v,-4,3,-8,8,-8c12,384,16,388,16,392xm16,584r,29c16,617,12,621,8,621,3,621,,617,,613l,584v,-4,3,-8,8,-8c12,576,16,580,16,584xe" fillcolor="black" strokeweight="47e-5mm">
                  <v:stroke joinstyle="bevel"/>
                  <v:path arrowok="t" o:connecttype="custom" o:connectlocs="10795,5391;10795,80863;5398,86254;0,80863;0,5391;5398,0;10795,5391;10795,134771;10795,210243;5398,215634;0,210243;0,134771;5398,129380;10795,134771;10795,264152;10795,339624;5398,345015;0,339624;0,264152;5398,258761;10795,264152;10795,393532;10795,413074;5398,418465;0,413074;0,393532;5398,388141;10795,393532" o:connectangles="0,0,0,0,0,0,0,0,0,0,0,0,0,0,0,0,0,0,0,0,0,0,0,0,0,0,0,0"/>
                  <o:lock v:ext="edit" verticies="t"/>
                </v:shape>
                <v:shape id="Freeform 87" o:spid="_x0000_s1391" style="position:absolute;left:34588;top:7639;width:108;height:4184;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" path="m16,8r,112c16,124,12,128,8,128,3,128,,124,,120l,8c,4,3,,8,v4,,8,4,8,8xm16,200r,112c16,316,12,320,8,320,3,320,,316,,312l,200v,-4,3,-8,8,-8c12,192,16,196,16,200xm16,392r,112c16,508,12,512,8,512,3,512,,508,,504l,392v,-4,3,-8,8,-8c12,384,16,388,16,392xm16,584r,29c16,617,12,621,8,621,3,621,,617,,613l,584v,-4,3,-8,8,-8c12,576,16,580,16,584xe" fillcolor="black" strokeweight="47e-5mm">
                  <v:stroke joinstyle="bevel"/>
                  <v:path arrowok="t" o:connecttype="custom" o:connectlocs="10795,5391;10795,80863;5398,86254;0,80863;0,5391;5398,0;10795,5391;10795,134771;10795,210243;5398,215634;0,210243;0,134771;5398,129380;10795,134771;10795,264152;10795,339624;5398,345015;0,339624;0,264152;5398,258761;10795,264152;10795,393532;10795,413074;5398,418465;0,413074;0,393532;5398,388141;10795,393532" o:connectangles="0,0,0,0,0,0,0,0,0,0,0,0,0,0,0,0,0,0,0,0,0,0,0,0,0,0,0,0"/>
                  <o:lock v:ext="edit" verticies="t"/>
                </v:shape>
                <v:shape id="Freeform 88" o:spid="_x0000_s1392" style="position:absolute;left:35604;top:7639;width:108;height:4184;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" path="m16,8r,112c16,124,12,128,8,128,4,128,,124,,120l,8c,4,4,,8,v4,,8,4,8,8xm16,200r,112c16,316,12,320,8,320,4,320,,316,,312l,200v,-4,4,-8,8,-8c12,192,16,196,16,200xm16,392r,112c16,508,12,512,8,512,4,512,,508,,504l,392v,-4,4,-8,8,-8c12,384,16,388,16,392xm16,584r,29c16,617,12,621,8,621,4,621,,617,,613l,584v,-4,4,-8,8,-8c12,576,16,580,16,584xe" fillcolor="black" strokeweight="47e-5mm">
                  <v:stroke joinstyle="bevel"/>
                  <v:path arrowok="t" o:connecttype="custom" o:connectlocs="10795,5391;10795,80863;5398,86254;0,80863;0,5391;5398,0;10795,5391;10795,134771;10795,210243;5398,215634;0,210243;0,134771;5398,129380;10795,134771;10795,264152;10795,339624;5398,345015;0,339624;0,264152;5398,258761;10795,264152;10795,393532;10795,413074;5398,418465;0,413074;0,393532;5398,388141;10795,393532" o:connectangles="0,0,0,0,0,0,0,0,0,0,0,0,0,0,0,0,0,0,0,0,0,0,0,0,0,0,0,0"/>
                  <o:lock v:ext="edit" verticies="t"/>
                </v:shape>
                <v:shape id="Freeform 89" o:spid="_x0000_s1393" style="position:absolute;left:36620;top:7639;width:108;height:4184;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" path="m16,8r,112c16,124,13,128,8,128,4,128,,124,,120l,8c,4,4,,8,v5,,8,4,8,8xm16,200r,112c16,316,13,320,8,320,4,320,,316,,312l,200v,-4,4,-8,8,-8c13,192,16,196,16,200xm16,392r,112c16,508,13,512,8,512,4,512,,508,,504l,392v,-4,4,-8,8,-8c13,384,16,388,16,392xm16,584r,29c16,617,13,621,8,621,4,621,,617,,613l,584v,-4,4,-8,8,-8c13,576,16,580,16,584xe" fillcolor="black" strokeweight="47e-5mm">
                  <v:stroke joinstyle="bevel"/>
                  <v:path arrowok="t" o:connecttype="custom" o:connectlocs="10795,5391;10795,80863;5398,86254;0,80863;0,5391;5398,0;10795,5391;10795,134771;10795,210243;5398,215634;0,210243;0,134771;5398,129380;10795,134771;10795,264152;10795,339624;5398,345015;0,339624;0,264152;5398,258761;10795,264152;10795,393532;10795,413074;5398,418465;0,413074;0,393532;5398,388141;10795,393532" o:connectangles="0,0,0,0,0,0,0,0,0,0,0,0,0,0,0,0,0,0,0,0,0,0,0,0,0,0,0,0"/>
                  <o:lock v:ext="edit" verticies="t"/>
                </v:shape>
                <v:rect id="Rectangle 90" o:spid="_x0000_s1394" style="position:absolute;left:38703;top:11766;width:508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" fillcolor="#e8eef7" stroked="f"/>
                <v:rect id="Rectangle 91" o:spid="_x0000_s1395" style="position:absolute;left:38703;top:11766;width:508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" filled="f" strokeweight="1e-4mm">
                  <v:stroke joinstyle="round" endcap="round"/>
                </v:rect>
                <v:shape id="Freeform 92" o:spid="_x0000_s1396" style="position:absolute;left:39674;top:11715;width:108;height:4179;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" path="m16,8r,112c16,124,12,128,8,128,3,128,,124,,120l,8c,3,3,,8,v4,,8,3,8,8xm16,200r,112c16,316,12,320,8,320,3,320,,316,,312l,200v,-5,3,-8,8,-8c12,192,16,195,16,200xm16,392r,112c16,508,12,512,8,512,3,512,,508,,504l,392v,-5,3,-8,8,-8c12,384,16,387,16,392xm16,584r,29c16,617,12,621,8,621,3,621,,617,,613l,584v,-5,3,-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93" o:spid="_x0000_s1397" style="position:absolute;left:40690;top:11715;width:108;height:4179;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" path="m16,8r,112c16,124,12,128,8,128,3,128,,124,,120l,8c,3,3,,8,v4,,8,3,8,8xm16,200r,112c16,316,12,320,8,320,3,320,,316,,312l,200v,-5,3,-8,8,-8c12,192,16,195,16,200xm16,392r,112c16,508,12,512,8,512,3,512,,508,,504l,392v,-5,3,-8,8,-8c12,384,16,387,16,392xm16,584r,29c16,617,12,621,8,621,3,621,,617,,613l,584v,-5,3,-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94" o:spid="_x0000_s1398" style="position:absolute;left:41706;top:11715;width:108;height:4179;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" path="m16,8r,112c16,124,12,128,8,128,4,128,,124,,120l,8c,3,4,,8,v4,,8,3,8,8xm16,200r,112c16,316,12,320,8,320,4,320,,316,,312l,200v,-5,4,-8,8,-8c12,192,16,195,16,200xm16,392r,112c16,508,12,512,8,512,4,512,,508,,504l,392v,-5,4,-8,8,-8c12,384,16,387,16,392xm16,584r,29c16,617,12,621,8,621,4,621,,617,,613l,584v,-5,4,-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95" o:spid="_x0000_s1399" style="position:absolute;left:42722;top:11715;width:108;height:4179;visibility:visible;mso-wrap-style:square;v-text-anchor:top" coordsize="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" path="m16,8r,112c16,124,13,128,8,128,4,128,,124,,120l,8c,3,4,,8,v5,,8,3,8,8xm16,200r,112c16,316,13,320,8,320,4,320,,316,,312l,200v,-5,4,-8,8,-8c13,192,16,195,16,200xm16,392r,112c16,508,13,512,8,512,4,512,,508,,504l,392v,-5,4,-8,8,-8c13,384,16,387,16,392xm16,584r,29c16,617,13,621,8,621,4,621,,617,,613l,584v,-5,4,-8,8,-8c13,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rect id="Rectangle 96" o:spid="_x0000_s1400" style="position:absolute;left:44811;top:15843;width:5080;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" fillcolor="#e8eef7" stroked="f"/>
                <v:rect id="Rectangle 97" o:spid="_x0000_s1401" style="position:absolute;left:44811;top:15843;width:5080;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" filled="f" strokeweight="1e-4mm">
                  <v:stroke joinstyle="round" endcap="round"/>
                </v:rect>
                <v:shape id="Freeform 98" o:spid="_x0000_s1402" style="position:absolute;left:45777;top:15786;width:108;height:4178;visibility:visible;mso-wrap-style:square;v-text-anchor:top" coordsize="1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" path="m16,8r,112c16,124,12,128,8,128,3,128,,124,,120l,8c,3,3,,8,v4,,8,3,8,8xm16,200r,112c16,316,12,320,8,320,3,320,,316,,312l,200v,-5,3,-8,8,-8c12,192,16,195,16,200xm16,392r,112c16,508,12,512,8,512,3,512,,508,,504l,392v,-5,3,-8,8,-8c12,384,16,387,16,392xm16,584r,28c16,617,12,620,8,620,3,620,,617,,612l,584v,-5,3,-8,8,-8c12,576,16,579,16,584xe" fillcolor="black" strokeweight="47e-5mm">
                  <v:stroke joinstyle="bevel"/>
                  <v:path arrowok="t" o:connecttype="custom" o:connectlocs="10795,5391;10795,80870;5398,86262;0,80870;0,5391;5398,0;10795,5391;10795,134784;10795,210263;5398,215654;0,210263;0,134784;5398,129393;10795,134784;10795,264176;10795,339655;5398,345047;0,339655;0,264176;5398,258785;10795,264176;10795,393569;10795,412439;5398,417830;0,412439;0,393569;5398,388178;10795,393569" o:connectangles="0,0,0,0,0,0,0,0,0,0,0,0,0,0,0,0,0,0,0,0,0,0,0,0,0,0,0,0"/>
                  <o:lock v:ext="edit" verticies="t"/>
                </v:shape>
                <v:shape id="Freeform 99" o:spid="_x0000_s1403" style="position:absolute;left:46793;top:15786;width:108;height:4178;visibility:visible;mso-wrap-style:square;v-text-anchor:top" coordsize="1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" path="m16,8r,112c16,124,12,128,8,128,4,128,,124,,120l,8c,3,4,,8,v4,,8,3,8,8xm16,200r,112c16,316,12,320,8,320,4,320,,316,,312l,200v,-5,4,-8,8,-8c12,192,16,195,16,200xm16,392r,112c16,508,12,512,8,512,4,512,,508,,504l,392v,-5,4,-8,8,-8c12,384,16,387,16,392xm16,584r,28c16,617,12,620,8,620,4,620,,617,,612l,584v,-5,4,-8,8,-8c12,576,16,579,16,584xe" fillcolor="black" strokeweight="47e-5mm">
                  <v:stroke joinstyle="bevel"/>
                  <v:path arrowok="t" o:connecttype="custom" o:connectlocs="10795,5391;10795,80870;5398,86262;0,80870;0,5391;5398,0;10795,5391;10795,134784;10795,210263;5398,215654;0,210263;0,134784;5398,129393;10795,134784;10795,264176;10795,339655;5398,345047;0,339655;0,264176;5398,258785;10795,264176;10795,393569;10795,412439;5398,417830;0,412439;0,393569;5398,388178;10795,393569" o:connectangles="0,0,0,0,0,0,0,0,0,0,0,0,0,0,0,0,0,0,0,0,0,0,0,0,0,0,0,0"/>
                  <o:lock v:ext="edit" verticies="t"/>
                </v:shape>
                <v:shape id="Freeform 100" o:spid="_x0000_s1404" style="position:absolute;left:47809;top:15786;width:108;height:4178;visibility:visible;mso-wrap-style:square;v-text-anchor:top" coordsize="1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" path="m16,8r,112c16,124,13,128,8,128,4,128,,124,,120l,8c,3,4,,8,v5,,8,3,8,8xm16,200r,112c16,316,13,320,8,320,4,320,,316,,312l,200v,-5,4,-8,8,-8c13,192,16,195,16,200xm16,392r,112c16,508,13,512,8,512,4,512,,508,,504l,392v,-5,4,-8,8,-8c13,384,16,387,16,392xm16,584r,28c16,617,13,620,8,620,4,620,,617,,612l,584v,-5,4,-8,8,-8c13,576,16,579,16,584xe" fillcolor="black" strokeweight="47e-5mm">
                  <v:stroke joinstyle="bevel"/>
                  <v:path arrowok="t" o:connecttype="custom" o:connectlocs="10795,5391;10795,80870;5398,86262;0,80870;0,5391;5398,0;10795,5391;10795,134784;10795,210263;5398,215654;0,210263;0,134784;5398,129393;10795,134784;10795,264176;10795,339655;5398,345047;0,339655;0,264176;5398,258785;10795,264176;10795,393569;10795,412439;5398,417830;0,412439;0,393569;5398,388178;10795,393569" o:connectangles="0,0,0,0,0,0,0,0,0,0,0,0,0,0,0,0,0,0,0,0,0,0,0,0,0,0,0,0"/>
                  <o:lock v:ext="edit" verticies="t"/>
                </v:shape>
                <v:shape id="Freeform 101" o:spid="_x0000_s1405" style="position:absolute;left:48825;top:15786;width:101;height:4178;visibility:visible;mso-wrap-style:square;v-text-anchor:top" coordsize="1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" path="m16,8r,112c16,124,13,128,8,128,4,128,,124,,120l,8c,3,4,,8,v5,,8,3,8,8xm16,200r,112c16,316,13,320,8,320,4,320,,316,,312l,200v,-5,4,-8,8,-8c13,192,16,195,16,200xm16,392r,112c16,508,13,512,8,512,4,512,,508,,504l,392v,-5,4,-8,8,-8c13,384,16,387,16,392xm16,584r,28c16,617,13,620,8,620,4,620,,617,,612l,584v,-5,4,-8,8,-8c13,576,16,579,16,584xe" fillcolor="black" strokeweight="47e-5mm">
                  <v:stroke joinstyle="bevel"/>
                  <v:path arrowok="t" o:connecttype="custom" o:connectlocs="10160,5391;10160,80870;5080,86262;0,80870;0,5391;5080,0;10160,5391;10160,134784;10160,210263;5080,215654;0,210263;0,134784;5080,129393;10160,134784;10160,264176;10160,339655;5080,345047;0,339655;0,264176;5080,258785;10160,264176;10160,393569;10160,412439;5080,417830;0,412439;0,393569;5080,388178;10160,393569" o:connectangles="0,0,0,0,0,0,0,0,0,0,0,0,0,0,0,0,0,0,0,0,0,0,0,0,0,0,0,0"/>
                  <o:lock v:ext="edit" verticies="t"/>
                </v:shape>
                <v:shape id="Freeform 102" o:spid="_x0000_s1406" style="position:absolute;left:16332;top:5403;width:8750;height:11164;visibility:visible;mso-wrap-style:square;v-text-anchor:top" coordsize="137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" path="m,l,951,,xm161,r,1758l161,xm161,182r1217,l161,182xe" stroked="f">
                  <v:path arrowok="t" o:connecttype="custom" o:connectlocs="0,0;0,603885;0,0;102235,0;102235,1116330;102235,0;102235,115570;875030,115570;102235,115570" o:connectangles="0,0,0,0,0,0,0,0,0"/>
                  <o:lock v:ext="edit" verticies="t"/>
                </v:shape>
                <v:shape id="Freeform 103" o:spid="_x0000_s1407" style="position:absolute;left:16332;top:5403;width:0;height:6039;visibility:visible;mso-wrap-style:square;v-text-anchor:top" coordsize="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" path="m,l,951,,xe" filled="f" strokeweight="1e-4mm">
                  <v:stroke endcap="round"/>
                  <v:path arrowok="t" o:connecttype="custom" o:connectlocs="0,0;0,603885;0,0" o:connectangles="0,0,0"/>
                </v:shape>
                <v:shape id="Freeform 104" o:spid="_x0000_s1408" style="position:absolute;left:17354;top:5403;width:0;height:11164;visibility:visible;mso-wrap-style:square;v-text-anchor:top" coordsize="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" path="m,l,1758,,xe" filled="f" strokeweight="1e-4mm">
                  <v:stroke endcap="round"/>
                  <v:path arrowok="t" o:connecttype="custom" o:connectlocs="0,0;0,1116330;0,0" o:connectangles="0,0,0"/>
                </v:shape>
                <v:shape id="Freeform 105" o:spid="_x0000_s1409" style="position:absolute;left:17354;top:6559;width:7728;height:0;visibility:visible;mso-wrap-style:square;v-text-anchor:top" coordsize="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" path="m,l1217,,,xe" filled="f" strokeweight="1e-4mm">
                  <v:stroke endcap="round"/>
                  <v:path arrowok="t" o:connecttype="custom" o:connectlocs="0,0;772795,0;0,0" o:connectangles="0,0,0"/>
                </v:shape>
                <v:shape id="Freeform 106" o:spid="_x0000_s1410" style="position:absolute;left:14617;top:6559;width:4458;height: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" path="m,l144,m702,l557,e" filled="f" strokeweight="1e-4mm">
                  <v:stroke endcap="round"/>
                  <v:path arrowok="t" o:connecttype="custom" o:connectlocs="0,0;91440,0;445770,0;353695,0" o:connectangles="0,0,0,0"/>
                  <o:lock v:ext="edit" verticies="t"/>
                </v:shape>
                <v:shape id="Freeform 107" o:spid="_x0000_s1411" style="position:absolute;left:15455;top:6261;width:877;height:584;visibility:visible;mso-wrap-style:square;v-text-anchor:top" coordsize="1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" path="m,l138,47,,92,,xe" fillcolor="black" stroked="f">
                  <v:path arrowok="t" o:connecttype="custom" o:connectlocs="0,0;87630,29845;0,58420;0,0" o:connectangles="0,0,0,0"/>
                </v:shape>
                <v:shape id="Freeform 108" o:spid="_x0000_s1412" style="position:absolute;left:17354;top:6261;width:876;height:584;visibility:visible;mso-wrap-style:square;v-text-anchor:top" coordsize="1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" path="m138,92l,47,138,r,92xe" fillcolor="black" stroked="f">
                  <v:path arrowok="t" o:connecttype="custom" o:connectlocs="87630,58420;0,29845;87630,0;87630,58420" o:connectangles="0,0,0,0"/>
                </v:shape>
                <v:rect id="Rectangle 109" o:spid="_x0000_s1413" style="position:absolute;left:18808;top:5867;width:1254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" stroked="f"/>
                <v:rect id="Rectangle 112" o:spid="_x0000_s1414" style="position:absolute;left:19172;top:4619;width:1955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" filled="f" stroked="f">
                  <v:textbox style="mso-fit-shape-to-text:t" inset="0,0,0,0">
                    <w:txbxContent>
                      <w:p w:rsidR="00F333D6" w:rsidRPr="00E94E5C" w:rsidRDefault="00F333D6" w:rsidP="00573B2F">
                        <w:pPr>
                          <w:rPr>
                            <w:rFonts w:asciiTheme="minorBidi" w:hAnsiTheme="minorBidi" w:cstheme="minorBidi"/>
                            <w:lang w:val="es-ES_tradnl"/>
                          </w:rPr>
                        </w:pPr>
                        <w:r>
                          <w:rPr>
                            <w:rFonts w:ascii="??" w:eastAsia="??" w:cs="??"/>
                            <w:color w:val="000000"/>
                            <w:sz w:val="18"/>
                            <w:szCs w:val="18"/>
                          </w:rPr>
                          <w:t xml:space="preserve">c)  </w:t>
                        </w:r>
                        <w:r w:rsidRPr="00E94E5C">
                          <w:rPr>
                            <w:rFonts w:asciiTheme="minorBidi" w:eastAsia="??" w:hAnsiTheme="minorBidi" w:cstheme="minorBidi"/>
                            <w:color w:val="000000"/>
                            <w:sz w:val="18"/>
                            <w:szCs w:val="18"/>
                            <w:lang w:val="es-ES_tradnl"/>
                          </w:rPr>
                          <w:t>tiempo de procesamiento</w:t>
                        </w:r>
                      </w:p>
                    </w:txbxContent>
                  </v:textbox>
                </v:rect>
                <v:shape id="Freeform 113" o:spid="_x0000_s1415" style="position:absolute;left:5143;top:1092;width:10382;height:8064;visibility:visible;mso-wrap-style:square;v-text-anchor:top" coordsize="1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" path="m,l,1270,,xm161,r,1270l161,xm161,181r1474,l161,181xe" stroked="f">
                  <v:path arrowok="t" o:connecttype="custom" o:connectlocs="0,0;0,806450;0,0;102235,0;102235,806450;102235,0;102235,114935;1038225,114935;102235,114935" o:connectangles="0,0,0,0,0,0,0,0,0"/>
                  <o:lock v:ext="edit" verticies="t"/>
                </v:shape>
                <v:shape id="Freeform 114" o:spid="_x0000_s1416" style="position:absolute;left:5143;top:1092;width:0;height:8064;visibility:visible;mso-wrap-style:square;v-text-anchor:top" coordsize="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" path="m,l,1270,,xe" filled="f" strokeweight="1e-4mm">
                  <v:stroke endcap="round"/>
                  <v:path arrowok="t" o:connecttype="custom" o:connectlocs="0,0;0,806450;0,0" o:connectangles="0,0,0"/>
                </v:shape>
                <v:shape id="Freeform 115" o:spid="_x0000_s1417" style="position:absolute;left:6165;top:1092;width:0;height:8064;visibility:visible;mso-wrap-style:square;v-text-anchor:top" coordsize="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" path="m,l,1270,,xe" filled="f" strokeweight="1e-4mm">
                  <v:stroke endcap="round"/>
                  <v:path arrowok="t" o:connecttype="custom" o:connectlocs="0,0;0,806450;0,0" o:connectangles="0,0,0"/>
                </v:shape>
                <v:shape id="Freeform 116" o:spid="_x0000_s1418" style="position:absolute;left:6165;top:2241;width:9360;height:0;visibility:visible;mso-wrap-style:square;v-text-anchor:top" coordsize="1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" path="m,l1474,,,xe" filled="f" strokeweight="1e-4mm">
                  <v:stroke endcap="round"/>
                  <v:path arrowok="t" o:connecttype="custom" o:connectlocs="0,0;935990,0;0,0" o:connectangles="0,0,0"/>
                </v:shape>
                <v:shape id="Freeform 117" o:spid="_x0000_s1419" style="position:absolute;left:3429;top:2241;width:4464;height:0;visibility:visible;mso-wrap-style:square;v-text-anchor:top" coordsize="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" path="m,l144,m703,l557,e" filled="f" strokeweight="1e-4mm">
                  <v:stroke endcap="round"/>
                  <v:path arrowok="t" o:connecttype="custom" o:connectlocs="0,0;91440,0;446405,0;353695,0" o:connectangles="0,0,0,0"/>
                  <o:lock v:ext="edit" verticies="t"/>
                </v:shape>
                <v:shape id="Freeform 118" o:spid="_x0000_s1420" style="position:absolute;left:4273;top:1943;width:870;height:590;visibility:visible;mso-wrap-style:square;v-text-anchor:top" coordsize="1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" path="m,l137,47,,93,,xe" fillcolor="black" stroked="f">
                  <v:path arrowok="t" o:connecttype="custom" o:connectlocs="0,0;86995,29845;0,59055;0,0" o:connectangles="0,0,0,0"/>
                </v:shape>
                <v:shape id="Freeform 119" o:spid="_x0000_s1421" style="position:absolute;left:6165;top:1943;width:877;height:590;visibility:visible;mso-wrap-style:square;v-text-anchor:top" coordsize="1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" path="m138,93l,47,138,r,93xe" fillcolor="black" stroked="f">
                  <v:path arrowok="t" o:connecttype="custom" o:connectlocs="87630,59055;0,29845;87630,0;87630,59055" o:connectangles="0,0,0,0"/>
                </v:shape>
                <v:rect id="Rectangle 120" o:spid="_x0000_s1422" style="position:absolute;left:7626;top:1549;width:1578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" stroked="f"/>
                <v:rect id="Rectangle 123" o:spid="_x0000_s1423" style="position:absolute;left:7802;top:403;width:20351;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rsidR="00F333D6" w:rsidRPr="00680081" w:rsidRDefault="00F333D6" w:rsidP="00573B2F">
                        <w:pPr>
                          <w:rPr>
                            <w:rFonts w:asciiTheme="minorBidi" w:hAnsiTheme="minorBidi" w:cstheme="minorBidi"/>
                            <w:lang w:val="es-ES_tradnl"/>
                          </w:rPr>
                        </w:pPr>
                        <w:r w:rsidRPr="00680081">
                          <w:rPr>
                            <w:rFonts w:ascii="??" w:eastAsia="??" w:cs="??"/>
                            <w:color w:val="000000"/>
                            <w:sz w:val="18"/>
                            <w:szCs w:val="18"/>
                            <w:lang w:val="es-ES_tradnl"/>
                          </w:rPr>
                          <w:t xml:space="preserve">a)  </w:t>
                        </w:r>
                        <w:r w:rsidRPr="00680081">
                          <w:rPr>
                            <w:rFonts w:asciiTheme="minorBidi" w:eastAsia="??" w:hAnsiTheme="minorBidi" w:cstheme="minorBidi"/>
                            <w:color w:val="000000"/>
                            <w:sz w:val="18"/>
                            <w:szCs w:val="18"/>
                            <w:lang w:val="es-ES_tradnl"/>
                          </w:rPr>
                          <w:t>tiempo de medición de muestras</w:t>
                        </w:r>
                      </w:p>
                    </w:txbxContent>
                  </v:textbox>
                </v:rect>
                <v:shape id="Freeform 124" o:spid="_x0000_s1424" style="position:absolute;left:11252;top:3873;width:6705;height:9360;visibility:visible;mso-wrap-style:square;v-text-anchor:top" coordsize="1056,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" path="m,75l,1320,,75xm800,75r,1399l800,75xm401,256l1056,,401,256xe" stroked="f">
                  <v:path arrowok="t" o:connecttype="custom" o:connectlocs="0,47625;0,838200;0,47625;508000,47625;508000,935990;508000,47625;254635,162560;670560,0;254635,162560" o:connectangles="0,0,0,0,0,0,0,0,0"/>
                  <o:lock v:ext="edit" verticies="t"/>
                </v:shape>
                <v:shape id="Freeform 125" o:spid="_x0000_s1425" style="position:absolute;left:11252;top:4349;width:0;height:7906;visibility:visible;mso-wrap-style:square;v-text-anchor:top" coordsize="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" path="m,l,1245,,xe" filled="f" strokeweight="1e-4mm">
                  <v:stroke endcap="round"/>
                  <v:path arrowok="t" o:connecttype="custom" o:connectlocs="0,0;0,790575;0,0" o:connectangles="0,0,0"/>
                </v:shape>
                <v:shape id="Freeform 126" o:spid="_x0000_s1426" style="position:absolute;left:16332;top:4349;width:0;height:8884;visibility:visible;mso-wrap-style:square;v-text-anchor:top" coordsize="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" path="m,l,1399,,xe" filled="f" strokeweight="1e-4mm">
                  <v:stroke endcap="round"/>
                  <v:path arrowok="t" o:connecttype="custom" o:connectlocs="0,0;0,888365;0,0" o:connectangles="0,0,0"/>
                </v:shape>
                <v:shape id="Freeform 127" o:spid="_x0000_s1427" style="position:absolute;left:13798;top:3873;width:4159;height:1626;visibility:visible;mso-wrap-style:square;v-text-anchor:top" coordsize="6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" path="m,256l655,,,256xe" filled="f" strokeweight="1e-4mm">
                  <v:stroke endcap="round"/>
                  <v:path arrowok="t" o:connecttype="custom" o:connectlocs="0,162560;415925,0;0,162560" o:connectangles="0,0,0"/>
                </v:shape>
                <v:shape id="Freeform 128" o:spid="_x0000_s1428" style="position:absolute;left:12052;top:5499;width:3480;height:0;visibility:visible;mso-wrap-style:square;v-text-anchor:top" coordsize="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" path="m275,l,m275,l548,e" filled="f" strokeweight="1e-4mm">
                  <v:stroke endcap="round"/>
                  <v:path arrowok="t" o:connecttype="custom" o:connectlocs="174625,0;0,0;174625,0;347980,0" o:connectangles="0,0,0,0"/>
                  <o:lock v:ext="edit" verticies="t"/>
                </v:shape>
                <v:shape id="Freeform 129" o:spid="_x0000_s1429" style="position:absolute;left:11252;top:5207;width:876;height:584;visibility:visible;mso-wrap-style:square;v-text-anchor:top" coordsize="1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" path="m138,92l,46,138,r,92xe" fillcolor="black" stroked="f">
                  <v:path arrowok="t" o:connecttype="custom" o:connectlocs="87630,58420;0,29210;87630,0;87630,58420" o:connectangles="0,0,0,0"/>
                </v:shape>
                <v:shape id="Freeform 130" o:spid="_x0000_s1430" style="position:absolute;left:15455;top:5207;width:877;height:584;visibility:visible;mso-wrap-style:square;v-text-anchor:top" coordsize="1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" path="m,l138,46,,92,,xe" fillcolor="black" stroked="f">
                  <v:path arrowok="t" o:connecttype="custom" o:connectlocs="0,0;87630,29210;0,58420;0,0" o:connectangles="0,0,0,0"/>
                </v:shape>
                <v:rect id="Rectangle 131" o:spid="_x0000_s1431" style="position:absolute;left:12788;top:3175;width:1035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" stroked="f"/>
                <v:rect id="Rectangle 134" o:spid="_x0000_s1432" style="position:absolute;left:12365;top:2127;width:1449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" filled="f" stroked="f">
                  <v:textbox style="mso-fit-shape-to-text:t" inset="0,0,0,0">
                    <w:txbxContent>
                      <w:p w:rsidR="00F333D6" w:rsidRDefault="00F333D6" w:rsidP="00573B2F">
                        <w:r>
                          <w:rPr>
                            <w:rFonts w:ascii="??" w:eastAsia="??" w:cs="??"/>
                            <w:color w:val="000000"/>
                            <w:sz w:val="18"/>
                            <w:szCs w:val="18"/>
                          </w:rPr>
                          <w:t xml:space="preserve">b)  </w:t>
                        </w:r>
                        <w:r w:rsidRPr="002D1EBF">
                          <w:rPr>
                            <w:rFonts w:asciiTheme="minorBidi" w:eastAsia="??" w:hAnsiTheme="minorBidi" w:cstheme="minorBidi"/>
                            <w:color w:val="000000"/>
                            <w:sz w:val="18"/>
                            <w:szCs w:val="18"/>
                            <w:lang w:val="es-BO"/>
                          </w:rPr>
                          <w:t>tiempo de observación</w:t>
                        </w:r>
                      </w:p>
                    </w:txbxContent>
                  </v:textbox>
                </v:rect>
                <w10:anchorlock/>
              </v:group>
            </w:pict>
          </mc:Fallback>
        </mc:AlternateContent>
      </w:r>
    </w:p>
    <w:p w:rsidR="00573B2F" w:rsidRPr="00680081" w:rsidRDefault="00573B2F" w:rsidP="00573B2F">
      <w:pPr>
        <w:pStyle w:val="Heading2"/>
        <w:rPr>
          <w:lang w:val="es-ES_tradnl"/>
        </w:rPr>
      </w:pPr>
      <w:bookmarkStart w:id="60" w:name="_Toc349812676"/>
      <w:bookmarkStart w:id="61" w:name="_Toc499732618"/>
      <w:r w:rsidRPr="00680081">
        <w:rPr>
          <w:lang w:val="es-ES_tradnl"/>
        </w:rPr>
        <w:t>3.6</w:t>
      </w:r>
      <w:r w:rsidRPr="00680081">
        <w:rPr>
          <w:lang w:val="es-ES_tradnl"/>
        </w:rPr>
        <w:tab/>
        <w:t>Directividad de la antena de medición</w:t>
      </w:r>
      <w:bookmarkEnd w:id="60"/>
      <w:bookmarkEnd w:id="61"/>
    </w:p>
    <w:p w:rsidR="00573B2F" w:rsidRPr="00680081" w:rsidRDefault="00573B2F" w:rsidP="00573B2F">
      <w:pPr>
        <w:rPr>
          <w:lang w:val="es-ES_tradnl"/>
        </w:rPr>
      </w:pPr>
      <w:r w:rsidRPr="00680081">
        <w:rPr>
          <w:lang w:val="es-ES_tradnl"/>
        </w:rPr>
        <w:t>En muchos casos los datos obtenidos al medir el espectro deberían ser válidos para la ubicación donde se efectúa la observación o en una determinada zona alrededor de dicho lugar. Para que los resultados sean válidos dentro de un determinado radio respecto del lugar de observación, es necesario utilizar una antena no direccional. Ésta es la configuración habitual en muchos casos.</w:t>
      </w:r>
    </w:p>
    <w:p w:rsidR="00573B2F" w:rsidRPr="00680081" w:rsidRDefault="00573B2F" w:rsidP="00573B2F">
      <w:pPr>
        <w:keepNext/>
        <w:keepLines/>
        <w:rPr>
          <w:lang w:val="es-ES_tradnl"/>
        </w:rPr>
      </w:pPr>
      <w:r w:rsidRPr="00680081">
        <w:rPr>
          <w:lang w:val="es-ES_tradnl"/>
        </w:rPr>
        <w:t>Ahora bien, en los casos que se indican a continuación se habrá de utilizar una antena de medición direccional:</w:t>
      </w:r>
    </w:p>
    <w:p w:rsidR="00573B2F" w:rsidRPr="00680081" w:rsidRDefault="00573B2F" w:rsidP="00573B2F">
      <w:pPr>
        <w:pStyle w:val="enumlev1"/>
        <w:rPr>
          <w:lang w:val="es-ES_tradnl"/>
        </w:rPr>
      </w:pPr>
      <w:r w:rsidRPr="00680081">
        <w:rPr>
          <w:lang w:val="es-ES_tradnl"/>
        </w:rPr>
        <w:t>–</w:t>
      </w:r>
      <w:r w:rsidRPr="00680081">
        <w:rPr>
          <w:lang w:val="es-ES_tradnl"/>
        </w:rPr>
        <w:tab/>
        <w:t>La medición debe mostrar la ocupación de una ubicación y servicio específicos que también utilizan antenas direccionales. Ejemplo: si se desea medir la ocupación de la red de comunicación de una empresa de ferrocarril. Las estaciones de base del usuario están situadas a lo largo de las vías férreas y se emplean antenas bidireccionales para concentrar el haz radioeléctrico sobre las vías (véase la Fig. 9). En este caso, la antena de medición tiene que tener la misma directividad que la antena de la estación de base. La misma situación se da cuando se mide la ocupación en una banda con enlaces radioeléctricos punto a punto.</w:t>
      </w:r>
    </w:p>
    <w:p w:rsidR="00573B2F" w:rsidRPr="00680081" w:rsidRDefault="00573B2F" w:rsidP="00573B2F">
      <w:pPr>
        <w:pStyle w:val="FigureNo"/>
        <w:rPr>
          <w:lang w:val="es-ES_tradnl"/>
        </w:rPr>
      </w:pPr>
      <w:r w:rsidRPr="00680081">
        <w:rPr>
          <w:lang w:val="es-ES_tradnl"/>
        </w:rPr>
        <w:t>FigurA 9</w:t>
      </w:r>
    </w:p>
    <w:p w:rsidR="00573B2F" w:rsidRPr="00680081" w:rsidRDefault="00573B2F" w:rsidP="00573B2F">
      <w:pPr>
        <w:pStyle w:val="Figuretitle"/>
        <w:rPr>
          <w:lang w:val="es-ES_tradnl"/>
        </w:rPr>
      </w:pPr>
      <w:r w:rsidRPr="00680081">
        <w:rPr>
          <w:lang w:val="es-ES_tradnl"/>
        </w:rPr>
        <w:t>Ejemplo de configuración para una red de comunicación de ferrocarril</w:t>
      </w:r>
    </w:p>
    <w:p w:rsidR="00573B2F" w:rsidRDefault="00573B2F" w:rsidP="00573B2F">
      <w:pPr>
        <w:rPr>
          <w:lang w:val="es-ES_tradnl"/>
        </w:rPr>
      </w:pPr>
      <w:r w:rsidRPr="00680081">
        <w:rPr>
          <w:lang w:val="es-ES_tradnl"/>
        </w:rPr>
        <w:tab/>
      </w:r>
      <w:r w:rsidRPr="00680081">
        <w:rPr>
          <w:lang w:val="es-ES_tradnl"/>
        </w:rPr>
        <w:tab/>
      </w:r>
      <w:r w:rsidRPr="00680081">
        <w:rPr>
          <w:lang w:val="es-ES_tradnl"/>
        </w:rPr>
        <w:tab/>
      </w:r>
      <w:r w:rsidRPr="00680081">
        <w:rPr>
          <w:noProof/>
          <w:lang w:val="en-GB" w:eastAsia="en-GB"/>
        </w:rPr>
        <mc:AlternateContent>
          <mc:Choice Requires="wpg">
            <w:drawing>
              <wp:inline distT="0" distB="0" distL="0" distR="0" wp14:anchorId="11F9D194" wp14:editId="37E9D49C">
                <wp:extent cx="4580890" cy="1456690"/>
                <wp:effectExtent l="0" t="0" r="10160" b="48260"/>
                <wp:docPr id="13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890" cy="1456690"/>
                          <a:chOff x="2191" y="2582"/>
                          <a:chExt cx="7214" cy="2294"/>
                        </a:xfrm>
                      </wpg:grpSpPr>
                      <wps:wsp>
                        <wps:cNvPr id="1382" name="Freeform 3"/>
                        <wps:cNvSpPr>
                          <a:spLocks/>
                        </wps:cNvSpPr>
                        <wps:spPr bwMode="auto">
                          <a:xfrm>
                            <a:off x="2191" y="2986"/>
                            <a:ext cx="2523" cy="1699"/>
                          </a:xfrm>
                          <a:custGeom>
                            <a:avLst/>
                            <a:gdLst>
                              <a:gd name="T0" fmla="*/ 2482 w 2523"/>
                              <a:gd name="T1" fmla="*/ 173 h 1699"/>
                              <a:gd name="T2" fmla="*/ 607 w 2523"/>
                              <a:gd name="T3" fmla="*/ 563 h 1699"/>
                              <a:gd name="T4" fmla="*/ 322 w 2523"/>
                              <a:gd name="T5" fmla="*/ 818 h 1699"/>
                              <a:gd name="T6" fmla="*/ 359 w 2523"/>
                              <a:gd name="T7" fmla="*/ 1598 h 1699"/>
                              <a:gd name="T8" fmla="*/ 2482 w 2523"/>
                              <a:gd name="T9" fmla="*/ 173 h 1699"/>
                            </a:gdLst>
                            <a:ahLst/>
                            <a:cxnLst>
                              <a:cxn ang="0">
                                <a:pos x="T0" y="T1"/>
                              </a:cxn>
                              <a:cxn ang="0">
                                <a:pos x="T2" y="T3"/>
                              </a:cxn>
                              <a:cxn ang="0">
                                <a:pos x="T4" y="T5"/>
                              </a:cxn>
                              <a:cxn ang="0">
                                <a:pos x="T6" y="T7"/>
                              </a:cxn>
                              <a:cxn ang="0">
                                <a:pos x="T8" y="T9"/>
                              </a:cxn>
                            </a:cxnLst>
                            <a:rect l="0" t="0" r="r" b="b"/>
                            <a:pathLst>
                              <a:path w="2523" h="1699">
                                <a:moveTo>
                                  <a:pt x="2482" y="173"/>
                                </a:moveTo>
                                <a:cubicBezTo>
                                  <a:pt x="2523" y="0"/>
                                  <a:pt x="967" y="456"/>
                                  <a:pt x="607" y="563"/>
                                </a:cubicBezTo>
                                <a:cubicBezTo>
                                  <a:pt x="247" y="670"/>
                                  <a:pt x="363" y="646"/>
                                  <a:pt x="322" y="818"/>
                                </a:cubicBezTo>
                                <a:cubicBezTo>
                                  <a:pt x="281" y="990"/>
                                  <a:pt x="0" y="1699"/>
                                  <a:pt x="359" y="1598"/>
                                </a:cubicBezTo>
                                <a:cubicBezTo>
                                  <a:pt x="718" y="1497"/>
                                  <a:pt x="2441" y="346"/>
                                  <a:pt x="2482" y="173"/>
                                </a:cubicBezTo>
                                <a:close/>
                              </a:path>
                            </a:pathLst>
                          </a:custGeom>
                          <a:gradFill rotWithShape="1">
                            <a:gsLst>
                              <a:gs pos="0">
                                <a:srgbClr val="FF9900">
                                  <a:gamma/>
                                  <a:tint val="32157"/>
                                  <a:invGamma/>
                                </a:srgbClr>
                              </a:gs>
                              <a:gs pos="100000">
                                <a:srgbClr val="FF9900"/>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83" name="Group 4"/>
                        <wpg:cNvGrpSpPr>
                          <a:grpSpLocks/>
                        </wpg:cNvGrpSpPr>
                        <wpg:grpSpPr bwMode="auto">
                          <a:xfrm>
                            <a:off x="4890" y="3129"/>
                            <a:ext cx="3928" cy="1309"/>
                            <a:chOff x="4005" y="2243"/>
                            <a:chExt cx="3928" cy="1309"/>
                          </a:xfrm>
                        </wpg:grpSpPr>
                        <wps:wsp>
                          <wps:cNvPr id="1384" name="Freeform 5"/>
                          <wps:cNvSpPr>
                            <a:spLocks/>
                          </wps:cNvSpPr>
                          <wps:spPr bwMode="auto">
                            <a:xfrm>
                              <a:off x="4020" y="2243"/>
                              <a:ext cx="3913" cy="1267"/>
                            </a:xfrm>
                            <a:custGeom>
                              <a:avLst/>
                              <a:gdLst>
                                <a:gd name="T0" fmla="*/ 0 w 3913"/>
                                <a:gd name="T1" fmla="*/ 0 h 1267"/>
                                <a:gd name="T2" fmla="*/ 3278 w 3913"/>
                                <a:gd name="T3" fmla="*/ 487 h 1267"/>
                                <a:gd name="T4" fmla="*/ 3810 w 3913"/>
                                <a:gd name="T5" fmla="*/ 1267 h 1267"/>
                              </a:gdLst>
                              <a:ahLst/>
                              <a:cxnLst>
                                <a:cxn ang="0">
                                  <a:pos x="T0" y="T1"/>
                                </a:cxn>
                                <a:cxn ang="0">
                                  <a:pos x="T2" y="T3"/>
                                </a:cxn>
                                <a:cxn ang="0">
                                  <a:pos x="T4" y="T5"/>
                                </a:cxn>
                              </a:cxnLst>
                              <a:rect l="0" t="0" r="r" b="b"/>
                              <a:pathLst>
                                <a:path w="3913" h="1267">
                                  <a:moveTo>
                                    <a:pt x="0" y="0"/>
                                  </a:moveTo>
                                  <a:cubicBezTo>
                                    <a:pt x="1321" y="138"/>
                                    <a:pt x="2643" y="276"/>
                                    <a:pt x="3278" y="487"/>
                                  </a:cubicBezTo>
                                  <a:cubicBezTo>
                                    <a:pt x="3913" y="698"/>
                                    <a:pt x="3861" y="982"/>
                                    <a:pt x="3810" y="1267"/>
                                  </a:cubicBezTo>
                                </a:path>
                              </a:pathLst>
                            </a:custGeom>
                            <a:gradFill rotWithShape="1">
                              <a:gsLst>
                                <a:gs pos="0">
                                  <a:srgbClr val="FF9900"/>
                                </a:gs>
                                <a:gs pos="100000">
                                  <a:srgbClr val="FF9900">
                                    <a:gamma/>
                                    <a:tint val="34510"/>
                                    <a:invGamma/>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6"/>
                          <wps:cNvSpPr>
                            <a:spLocks/>
                          </wps:cNvSpPr>
                          <wps:spPr bwMode="auto">
                            <a:xfrm rot="2180621" flipV="1">
                              <a:off x="4005" y="2288"/>
                              <a:ext cx="3913" cy="1264"/>
                            </a:xfrm>
                            <a:custGeom>
                              <a:avLst/>
                              <a:gdLst>
                                <a:gd name="T0" fmla="*/ 0 w 3913"/>
                                <a:gd name="T1" fmla="*/ 0 h 1267"/>
                                <a:gd name="T2" fmla="*/ 3278 w 3913"/>
                                <a:gd name="T3" fmla="*/ 487 h 1267"/>
                                <a:gd name="T4" fmla="*/ 3810 w 3913"/>
                                <a:gd name="T5" fmla="*/ 1267 h 1267"/>
                              </a:gdLst>
                              <a:ahLst/>
                              <a:cxnLst>
                                <a:cxn ang="0">
                                  <a:pos x="T0" y="T1"/>
                                </a:cxn>
                                <a:cxn ang="0">
                                  <a:pos x="T2" y="T3"/>
                                </a:cxn>
                                <a:cxn ang="0">
                                  <a:pos x="T4" y="T5"/>
                                </a:cxn>
                              </a:cxnLst>
                              <a:rect l="0" t="0" r="r" b="b"/>
                              <a:pathLst>
                                <a:path w="3913" h="1267">
                                  <a:moveTo>
                                    <a:pt x="0" y="0"/>
                                  </a:moveTo>
                                  <a:cubicBezTo>
                                    <a:pt x="1321" y="138"/>
                                    <a:pt x="2643" y="276"/>
                                    <a:pt x="3278" y="487"/>
                                  </a:cubicBezTo>
                                  <a:cubicBezTo>
                                    <a:pt x="3913" y="698"/>
                                    <a:pt x="3861" y="982"/>
                                    <a:pt x="3810" y="1267"/>
                                  </a:cubicBezTo>
                                </a:path>
                              </a:pathLst>
                            </a:custGeom>
                            <a:gradFill rotWithShape="1">
                              <a:gsLst>
                                <a:gs pos="0">
                                  <a:srgbClr val="FF9900"/>
                                </a:gs>
                                <a:gs pos="100000">
                                  <a:srgbClr val="FF9900">
                                    <a:gamma/>
                                    <a:tint val="34510"/>
                                    <a:invGamma/>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87" name="Freeform 7"/>
                        <wps:cNvSpPr>
                          <a:spLocks/>
                        </wps:cNvSpPr>
                        <wps:spPr bwMode="auto">
                          <a:xfrm>
                            <a:off x="2580" y="3418"/>
                            <a:ext cx="4125" cy="693"/>
                          </a:xfrm>
                          <a:custGeom>
                            <a:avLst/>
                            <a:gdLst>
                              <a:gd name="T0" fmla="*/ 0 w 4125"/>
                              <a:gd name="T1" fmla="*/ 693 h 693"/>
                              <a:gd name="T2" fmla="*/ 2055 w 4125"/>
                              <a:gd name="T3" fmla="*/ 48 h 693"/>
                              <a:gd name="T4" fmla="*/ 4125 w 4125"/>
                              <a:gd name="T5" fmla="*/ 408 h 693"/>
                            </a:gdLst>
                            <a:ahLst/>
                            <a:cxnLst>
                              <a:cxn ang="0">
                                <a:pos x="T0" y="T1"/>
                              </a:cxn>
                              <a:cxn ang="0">
                                <a:pos x="T2" y="T3"/>
                              </a:cxn>
                              <a:cxn ang="0">
                                <a:pos x="T4" y="T5"/>
                              </a:cxn>
                            </a:cxnLst>
                            <a:rect l="0" t="0" r="r" b="b"/>
                            <a:pathLst>
                              <a:path w="4125" h="693">
                                <a:moveTo>
                                  <a:pt x="0" y="693"/>
                                </a:moveTo>
                                <a:cubicBezTo>
                                  <a:pt x="683" y="394"/>
                                  <a:pt x="1367" y="96"/>
                                  <a:pt x="2055" y="48"/>
                                </a:cubicBezTo>
                                <a:cubicBezTo>
                                  <a:pt x="2743" y="0"/>
                                  <a:pt x="3434" y="204"/>
                                  <a:pt x="4125" y="4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Freeform 8"/>
                        <wps:cNvSpPr>
                          <a:spLocks/>
                        </wps:cNvSpPr>
                        <wps:spPr bwMode="auto">
                          <a:xfrm>
                            <a:off x="2580" y="3658"/>
                            <a:ext cx="4125" cy="693"/>
                          </a:xfrm>
                          <a:custGeom>
                            <a:avLst/>
                            <a:gdLst>
                              <a:gd name="T0" fmla="*/ 0 w 4125"/>
                              <a:gd name="T1" fmla="*/ 693 h 693"/>
                              <a:gd name="T2" fmla="*/ 2055 w 4125"/>
                              <a:gd name="T3" fmla="*/ 48 h 693"/>
                              <a:gd name="T4" fmla="*/ 4125 w 4125"/>
                              <a:gd name="T5" fmla="*/ 408 h 693"/>
                            </a:gdLst>
                            <a:ahLst/>
                            <a:cxnLst>
                              <a:cxn ang="0">
                                <a:pos x="T0" y="T1"/>
                              </a:cxn>
                              <a:cxn ang="0">
                                <a:pos x="T2" y="T3"/>
                              </a:cxn>
                              <a:cxn ang="0">
                                <a:pos x="T4" y="T5"/>
                              </a:cxn>
                            </a:cxnLst>
                            <a:rect l="0" t="0" r="r" b="b"/>
                            <a:pathLst>
                              <a:path w="4125" h="693">
                                <a:moveTo>
                                  <a:pt x="0" y="693"/>
                                </a:moveTo>
                                <a:cubicBezTo>
                                  <a:pt x="683" y="394"/>
                                  <a:pt x="1367" y="96"/>
                                  <a:pt x="2055" y="48"/>
                                </a:cubicBezTo>
                                <a:cubicBezTo>
                                  <a:pt x="2743" y="0"/>
                                  <a:pt x="3434" y="204"/>
                                  <a:pt x="4125" y="4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Line 9"/>
                        <wps:cNvCnPr>
                          <a:cxnSpLocks noChangeShapeType="1"/>
                        </wps:cNvCnPr>
                        <wps:spPr bwMode="auto">
                          <a:xfrm>
                            <a:off x="6705" y="3826"/>
                            <a:ext cx="2700"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0"/>
                        <wps:cNvCnPr>
                          <a:cxnSpLocks noChangeShapeType="1"/>
                        </wps:cNvCnPr>
                        <wps:spPr bwMode="auto">
                          <a:xfrm>
                            <a:off x="6705" y="4066"/>
                            <a:ext cx="2700"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1" name="Oval 11"/>
                        <wps:cNvSpPr>
                          <a:spLocks noChangeArrowheads="1"/>
                        </wps:cNvSpPr>
                        <wps:spPr bwMode="auto">
                          <a:xfrm>
                            <a:off x="4695" y="3031"/>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392" name="Group 12"/>
                        <wpg:cNvGrpSpPr>
                          <a:grpSpLocks/>
                        </wpg:cNvGrpSpPr>
                        <wpg:grpSpPr bwMode="auto">
                          <a:xfrm rot="395804">
                            <a:off x="4875" y="3016"/>
                            <a:ext cx="278" cy="293"/>
                            <a:chOff x="3990" y="2130"/>
                            <a:chExt cx="278" cy="293"/>
                          </a:xfrm>
                        </wpg:grpSpPr>
                        <wps:wsp>
                          <wps:cNvPr id="1393" name="Line 13"/>
                          <wps:cNvCnPr>
                            <a:cxnSpLocks noChangeShapeType="1"/>
                          </wps:cNvCnPr>
                          <wps:spPr bwMode="auto">
                            <a:xfrm>
                              <a:off x="3990" y="2265"/>
                              <a:ext cx="278"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4"/>
                          <wps:cNvCnPr>
                            <a:cxnSpLocks noChangeShapeType="1"/>
                          </wps:cNvCnPr>
                          <wps:spPr bwMode="auto">
                            <a:xfrm flipH="1">
                              <a:off x="3998" y="2130"/>
                              <a:ext cx="90"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5"/>
                          <wps:cNvCnPr>
                            <a:cxnSpLocks noChangeShapeType="1"/>
                          </wps:cNvCnPr>
                          <wps:spPr bwMode="auto">
                            <a:xfrm flipH="1">
                              <a:off x="4110" y="2198"/>
                              <a:ext cx="6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6"/>
                          <wps:cNvCnPr>
                            <a:cxnSpLocks noChangeShapeType="1"/>
                          </wps:cNvCnPr>
                          <wps:spPr bwMode="auto">
                            <a:xfrm flipH="1">
                              <a:off x="4208" y="2280"/>
                              <a:ext cx="22"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97" name="Group 17"/>
                        <wpg:cNvGrpSpPr>
                          <a:grpSpLocks/>
                        </wpg:cNvGrpSpPr>
                        <wpg:grpSpPr bwMode="auto">
                          <a:xfrm rot="8672151">
                            <a:off x="4426" y="3061"/>
                            <a:ext cx="278" cy="293"/>
                            <a:chOff x="3990" y="2130"/>
                            <a:chExt cx="278" cy="293"/>
                          </a:xfrm>
                        </wpg:grpSpPr>
                        <wps:wsp>
                          <wps:cNvPr id="1398" name="Line 18"/>
                          <wps:cNvCnPr>
                            <a:cxnSpLocks noChangeShapeType="1"/>
                          </wps:cNvCnPr>
                          <wps:spPr bwMode="auto">
                            <a:xfrm>
                              <a:off x="3990" y="2265"/>
                              <a:ext cx="278"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9"/>
                          <wps:cNvCnPr>
                            <a:cxnSpLocks noChangeShapeType="1"/>
                          </wps:cNvCnPr>
                          <wps:spPr bwMode="auto">
                            <a:xfrm flipH="1">
                              <a:off x="3998" y="2130"/>
                              <a:ext cx="90"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 name="Line 20"/>
                          <wps:cNvCnPr>
                            <a:cxnSpLocks noChangeShapeType="1"/>
                          </wps:cNvCnPr>
                          <wps:spPr bwMode="auto">
                            <a:xfrm flipH="1">
                              <a:off x="4110" y="2198"/>
                              <a:ext cx="6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 name="Line 21"/>
                          <wps:cNvCnPr>
                            <a:cxnSpLocks noChangeShapeType="1"/>
                          </wps:cNvCnPr>
                          <wps:spPr bwMode="auto">
                            <a:xfrm flipH="1">
                              <a:off x="4208" y="2280"/>
                              <a:ext cx="22"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02" name="WordArt 22"/>
                        <wps:cNvSpPr txBox="1">
                          <a:spLocks noChangeArrowheads="1" noChangeShapeType="1" noTextEdit="1"/>
                        </wps:cNvSpPr>
                        <wps:spPr bwMode="auto">
                          <a:xfrm rot="978831">
                            <a:off x="7756" y="4429"/>
                            <a:ext cx="1596" cy="351"/>
                          </a:xfrm>
                          <a:prstGeom prst="rect">
                            <a:avLst/>
                          </a:prstGeom>
                          <a:extLst>
                            <a:ext uri="{AF507438-7753-43E0-B8FC-AC1667EBCBE1}">
                              <a14:hiddenEffects xmlns:a14="http://schemas.microsoft.com/office/drawing/2010/main">
                                <a:effectLst/>
                              </a14:hiddenEffects>
                            </a:ext>
                          </a:extLst>
                        </wps:spPr>
                        <wps:txbx>
                          <w:txbxContent>
                            <w:p w:rsidR="00F333D6" w:rsidRDefault="00F333D6" w:rsidP="00573B2F">
                              <w:pPr>
                                <w:pStyle w:val="NormalWeb"/>
                                <w:spacing w:before="0" w:beforeAutospacing="0" w:after="0" w:afterAutospacing="0"/>
                                <w:jc w:val="center"/>
                              </w:pPr>
                              <w:r w:rsidRPr="00573B2F">
                                <w:rPr>
                                  <w:rFonts w:ascii="Arial" w:hAnsi="Arial" w:cs="Arial"/>
                                  <w:outline/>
                                  <w:color w:val="000000"/>
                                  <w:sz w:val="18"/>
                                  <w:szCs w:val="18"/>
                                  <w14:textOutline w14:w="9525" w14:cap="flat" w14:cmpd="sng" w14:algn="ctr">
                                    <w14:solidFill>
                                      <w14:srgbClr w14:val="000000"/>
                                    </w14:solidFill>
                                    <w14:prstDash w14:val="solid"/>
                                    <w14:round/>
                                  </w14:textOutline>
                                  <w14:textFill>
                                    <w14:noFill/>
                                  </w14:textFill>
                                </w:rPr>
                                <w:t>Railroad track</w:t>
                              </w:r>
                            </w:p>
                          </w:txbxContent>
                        </wps:txbx>
                        <wps:bodyPr wrap="square" numCol="1" fromWordArt="1">
                          <a:prstTxWarp prst="textPlain">
                            <a:avLst>
                              <a:gd name="adj" fmla="val 50000"/>
                            </a:avLst>
                          </a:prstTxWarp>
                          <a:spAutoFit/>
                        </wps:bodyPr>
                      </wps:wsp>
                      <wps:wsp>
                        <wps:cNvPr id="1403" name="AutoShape 23"/>
                        <wps:cNvSpPr>
                          <a:spLocks/>
                        </wps:cNvSpPr>
                        <wps:spPr bwMode="auto">
                          <a:xfrm>
                            <a:off x="5603" y="2582"/>
                            <a:ext cx="1440" cy="353"/>
                          </a:xfrm>
                          <a:prstGeom prst="borderCallout2">
                            <a:avLst>
                              <a:gd name="adj1" fmla="val 50991"/>
                              <a:gd name="adj2" fmla="val -8333"/>
                              <a:gd name="adj3" fmla="val 50991"/>
                              <a:gd name="adj4" fmla="val -28611"/>
                              <a:gd name="adj5" fmla="val 112463"/>
                              <a:gd name="adj6" fmla="val -48958"/>
                            </a:avLst>
                          </a:prstGeom>
                          <a:solidFill>
                            <a:srgbClr val="FFFFFF"/>
                          </a:solidFill>
                          <a:ln w="9525">
                            <a:solidFill>
                              <a:srgbClr val="000000"/>
                            </a:solidFill>
                            <a:miter lim="800000"/>
                            <a:headEnd/>
                            <a:tailEnd/>
                          </a:ln>
                        </wps:spPr>
                        <wps:txbx>
                          <w:txbxContent>
                            <w:p w:rsidR="00F333D6" w:rsidRPr="00E27095" w:rsidRDefault="00F333D6" w:rsidP="00573B2F">
                              <w:pPr>
                                <w:pStyle w:val="Figure"/>
                                <w:jc w:val="left"/>
                                <w:rPr>
                                  <w:lang w:val="de-DE"/>
                                </w:rPr>
                              </w:pPr>
                              <w:r w:rsidRPr="00401277">
                                <w:rPr>
                                  <w:caps w:val="0"/>
                                  <w:sz w:val="16"/>
                                  <w:szCs w:val="16"/>
                                  <w:lang w:val="de-DE"/>
                                </w:rPr>
                                <w:t>Estación de</w:t>
                              </w:r>
                              <w:r w:rsidRPr="00E27095">
                                <w:rPr>
                                  <w:caps w:val="0"/>
                                  <w:lang w:val="de-DE"/>
                                </w:rPr>
                                <w:t xml:space="preserve"> </w:t>
                              </w:r>
                              <w:r w:rsidRPr="00353F54">
                                <w:rPr>
                                  <w:caps w:val="0"/>
                                  <w:sz w:val="16"/>
                                  <w:szCs w:val="16"/>
                                  <w:lang w:val="de-DE"/>
                                </w:rPr>
                                <w:t>base</w:t>
                              </w:r>
                            </w:p>
                          </w:txbxContent>
                        </wps:txbx>
                        <wps:bodyPr rot="0" vert="horz" wrap="square" lIns="91440" tIns="45720" rIns="91440" bIns="45720" anchor="t" anchorCtr="0" upright="1">
                          <a:noAutofit/>
                        </wps:bodyPr>
                      </wps:wsp>
                    </wpg:wgp>
                  </a:graphicData>
                </a:graphic>
              </wp:inline>
            </w:drawing>
          </mc:Choice>
          <mc:Fallback>
            <w:pict>
              <v:group w14:anchorId="11F9D194" id="Group 2" o:spid="_x0000_s1433" style="width:360.7pt;height:114.7pt;mso-position-horizontal-relative:char;mso-position-vertical-relative:line" coordorigin="2191,2582" coordsize="721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">
                <v:shape id="Freeform 3" o:spid="_x0000_s1434" style="position:absolute;left:2191;top:2986;width:2523;height:1699;visibility:visible;mso-wrap-style:square;v-text-anchor:top" coordsize="252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" path="m2482,173c2523,,967,456,607,563,247,670,363,646,322,818,281,990,,1699,359,1598,718,1497,2441,346,2482,173xe" fillcolor="#ffdead" stroked="f">
                  <v:fill color2="#f90" rotate="t" angle="135" focus="100%" type="gradient"/>
                  <v:path arrowok="t" o:connecttype="custom" o:connectlocs="2482,173;607,563;322,818;359,1598;2482,173" o:connectangles="0,0,0,0,0"/>
                </v:shape>
                <v:group id="Group 4" o:spid="_x0000_s1435" style="position:absolute;left:4890;top:3129;width:3928;height:1309" coordorigin="4005,2243" coordsize="3928,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5" o:spid="_x0000_s1436" style="position:absolute;left:4020;top:2243;width:3913;height:1267;visibility:visible;mso-wrap-style:square;v-text-anchor:top" coordsize="391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" path="m,c1321,138,2643,276,3278,487v635,211,583,495,532,780e" fillcolor="#f90" stroked="f">
                    <v:fill color2="#ffdca7" rotate="t" angle="45" focus="100%" type="gradient"/>
                    <v:path arrowok="t" o:connecttype="custom" o:connectlocs="0,0;3278,487;3810,1267" o:connectangles="0,0,0"/>
                  </v:shape>
                  <v:shape id="Freeform 6" o:spid="_x0000_s1437" style="position:absolute;left:4005;top:2288;width:3913;height:1264;rotation:-2381820fd;flip:y;visibility:visible;mso-wrap-style:square;v-text-anchor:top" coordsize="391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" path="m,c1321,138,2643,276,3278,487v635,211,583,495,532,780e" fillcolor="#f90" stroked="f">
                    <v:fill color2="#ffdca7" rotate="t" angle="45" focus="100%" type="gradient"/>
                    <v:path arrowok="t" o:connecttype="custom" o:connectlocs="0,0;3278,486;3810,1264" o:connectangles="0,0,0"/>
                  </v:shape>
                </v:group>
                <v:shape id="Freeform 7" o:spid="_x0000_s1438" style="position:absolute;left:2580;top:3418;width:4125;height:693;visibility:visible;mso-wrap-style:square;v-text-anchor:top" coordsize="412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" path="m,693c683,394,1367,96,2055,48,2743,,3434,204,4125,408e" filled="f">
                  <v:path arrowok="t" o:connecttype="custom" o:connectlocs="0,693;2055,48;4125,408" o:connectangles="0,0,0"/>
                </v:shape>
                <v:shape id="Freeform 8" o:spid="_x0000_s1439" style="position:absolute;left:2580;top:3658;width:4125;height:693;visibility:visible;mso-wrap-style:square;v-text-anchor:top" coordsize="412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" path="m,693c683,394,1367,96,2055,48,2743,,3434,204,4125,408e" filled="f">
                  <v:path arrowok="t" o:connecttype="custom" o:connectlocs="0,693;2055,48;4125,408" o:connectangles="0,0,0"/>
                </v:shape>
                <v:line id="Line 9" o:spid="_x0000_s1440" style="position:absolute;visibility:visible;mso-wrap-style:square" from="6705,3826" to="9405,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"/>
                <v:line id="Line 10" o:spid="_x0000_s1441" style="position:absolute;visibility:visible;mso-wrap-style:square" from="6705,4066" to="9405,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"/>
                <v:oval id="Oval 11" o:spid="_x0000_s1442" style="position:absolute;left:4695;top:303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" fillcolor="black"/>
                <v:group id="Group 12" o:spid="_x0000_s1443" style="position:absolute;left:4875;top:3016;width:278;height:293;rotation:432324fd" coordorigin="3990,2130" coordsize="2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">
                  <v:line id="Line 13" o:spid="_x0000_s1444" style="position:absolute;visibility:visible;mso-wrap-style:square" from="3990,2265" to="4268,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"/>
                  <v:line id="Line 14" o:spid="_x0000_s1445" style="position:absolute;flip:x;visibility:visible;mso-wrap-style:square" from="3998,2130" to="4088,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"/>
                  <v:line id="Line 15" o:spid="_x0000_s1446" style="position:absolute;flip:x;visibility:visible;mso-wrap-style:square" from="4110,2198" to="4170,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"/>
                  <v:line id="Line 16" o:spid="_x0000_s1447" style="position:absolute;flip:x;visibility:visible;mso-wrap-style:square" from="4208,2280" to="4230,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"/>
                </v:group>
                <v:group id="Group 17" o:spid="_x0000_s1448" style="position:absolute;left:4426;top:3061;width:278;height:293;rotation:9472301fd" coordorigin="3990,2130" coordsize="2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">
                  <v:line id="Line 18" o:spid="_x0000_s1449" style="position:absolute;visibility:visible;mso-wrap-style:square" from="3990,2265" to="4268,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"/>
                  <v:line id="Line 19" o:spid="_x0000_s1450" style="position:absolute;flip:x;visibility:visible;mso-wrap-style:square" from="3998,2130" to="4088,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"/>
                  <v:line id="Line 20" o:spid="_x0000_s1451" style="position:absolute;flip:x;visibility:visible;mso-wrap-style:square" from="4110,2198" to="4170,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"/>
                  <v:line id="Line 21" o:spid="_x0000_s1452" style="position:absolute;flip:x;visibility:visible;mso-wrap-style:square" from="4208,2280" to="4230,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"/>
                </v:group>
                <v:shape id="WordArt 22" o:spid="_x0000_s1453" type="#_x0000_t202" style="position:absolute;left:7756;top:4429;width:1596;height:351;rotation:10691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" filled="f" stroked="f">
                  <o:lock v:ext="edit" shapetype="t"/>
                  <v:textbox style="mso-fit-shape-to-text:t">
                    <w:txbxContent>
                      <w:p w:rsidR="00F333D6" w:rsidRDefault="00F333D6" w:rsidP="00573B2F">
                        <w:pPr>
                          <w:pStyle w:val="NormalWeb"/>
                          <w:spacing w:before="0" w:beforeAutospacing="0" w:after="0" w:afterAutospacing="0"/>
                          <w:jc w:val="center"/>
                        </w:pPr>
                        <w:r w:rsidRPr="00573B2F">
                          <w:rPr>
                            <w:rFonts w:ascii="Arial" w:hAnsi="Arial" w:cs="Arial"/>
                            <w:outline/>
                            <w:color w:val="000000"/>
                            <w:sz w:val="18"/>
                            <w:szCs w:val="18"/>
                            <w14:textOutline w14:w="9525" w14:cap="flat" w14:cmpd="sng" w14:algn="ctr">
                              <w14:solidFill>
                                <w14:srgbClr w14:val="000000"/>
                              </w14:solidFill>
                              <w14:prstDash w14:val="solid"/>
                              <w14:round/>
                            </w14:textOutline>
                            <w14:textFill>
                              <w14:noFill/>
                            </w14:textFill>
                          </w:rPr>
                          <w:t>Railroad track</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3" o:spid="_x0000_s1454" type="#_x0000_t48" style="position:absolute;left:5603;top:2582;width:144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" adj="-10575,24292,-6180,11014,,11014">
                  <v:textbox>
                    <w:txbxContent>
                      <w:p w:rsidR="00F333D6" w:rsidRPr="00E27095" w:rsidRDefault="00F333D6" w:rsidP="00573B2F">
                        <w:pPr>
                          <w:pStyle w:val="Figure"/>
                          <w:jc w:val="left"/>
                          <w:rPr>
                            <w:lang w:val="de-DE"/>
                          </w:rPr>
                        </w:pPr>
                        <w:r w:rsidRPr="00401277">
                          <w:rPr>
                            <w:caps w:val="0"/>
                            <w:sz w:val="16"/>
                            <w:szCs w:val="16"/>
                            <w:lang w:val="de-DE"/>
                          </w:rPr>
                          <w:t>Estación de</w:t>
                        </w:r>
                        <w:r w:rsidRPr="00E27095">
                          <w:rPr>
                            <w:caps w:val="0"/>
                            <w:lang w:val="de-DE"/>
                          </w:rPr>
                          <w:t xml:space="preserve"> </w:t>
                        </w:r>
                        <w:r w:rsidRPr="00353F54">
                          <w:rPr>
                            <w:caps w:val="0"/>
                            <w:sz w:val="16"/>
                            <w:szCs w:val="16"/>
                            <w:lang w:val="de-DE"/>
                          </w:rPr>
                          <w:t>base</w:t>
                        </w:r>
                      </w:p>
                    </w:txbxContent>
                  </v:textbox>
                  <o:callout v:ext="edit" minusy="t"/>
                </v:shape>
                <w10:anchorlock/>
              </v:group>
            </w:pict>
          </mc:Fallback>
        </mc:AlternateContent>
      </w:r>
    </w:p>
    <w:p w:rsidR="00573B2F" w:rsidRPr="0051098C" w:rsidRDefault="00573B2F" w:rsidP="00573B2F">
      <w:pPr>
        <w:rPr>
          <w:szCs w:val="24"/>
          <w:lang w:val="es-ES_tradnl"/>
        </w:rPr>
      </w:pPr>
    </w:p>
    <w:p w:rsidR="00573B2F" w:rsidRPr="00680081" w:rsidRDefault="00573B2F" w:rsidP="00573B2F">
      <w:pPr>
        <w:pStyle w:val="enumlev1"/>
        <w:rPr>
          <w:lang w:val="es-ES_tradnl"/>
        </w:rPr>
      </w:pPr>
      <w:r w:rsidRPr="00680081">
        <w:rPr>
          <w:lang w:val="es-ES_tradnl"/>
        </w:rPr>
        <w:lastRenderedPageBreak/>
        <w:t>–</w:t>
      </w:r>
      <w:r w:rsidRPr="00680081">
        <w:rPr>
          <w:lang w:val="es-ES_tradnl"/>
        </w:rPr>
        <w:tab/>
        <w:t>El resultado de la medición debe ser válido para una zona no distribuida uniformemente alrededor del lugar de observación, de modo que éste se encuentra en la frontera o incluso fuera de la zona de medición. Ejemplo: medir la ocupación en una zona de un valle en la que el emplazamiento óptimo para la observación es una colina desde la que se domina todo el valle (véase la Fig. 10). En este caso, la antena directiva garantiza que se capten las señales más importantes procedentes de la zona de medición. Los usuarios que se encuentran fuera de la zona de medición (por ejemplo, el valle que se encuentra detrás del emplazamiento de observación) quedan mayormente excluidos del resultado.</w:t>
      </w:r>
    </w:p>
    <w:p w:rsidR="00573B2F" w:rsidRPr="00680081" w:rsidRDefault="00573B2F" w:rsidP="00573B2F">
      <w:pPr>
        <w:pStyle w:val="FigureNo"/>
        <w:rPr>
          <w:lang w:val="es-ES_tradnl"/>
        </w:rPr>
      </w:pPr>
      <w:r w:rsidRPr="00680081">
        <w:rPr>
          <w:lang w:val="es-ES_tradnl"/>
        </w:rPr>
        <w:t>FigurA 10</w:t>
      </w:r>
    </w:p>
    <w:p w:rsidR="00573B2F" w:rsidRPr="00680081" w:rsidRDefault="00573B2F" w:rsidP="00573B2F">
      <w:pPr>
        <w:pStyle w:val="Figuretitle"/>
        <w:rPr>
          <w:lang w:val="es-ES_tradnl"/>
        </w:rPr>
      </w:pPr>
      <w:r w:rsidRPr="00680081">
        <w:rPr>
          <w:lang w:val="es-ES_tradnl"/>
        </w:rPr>
        <w:t>Emplazamiento de observación fuera de la zona de medición</w:t>
      </w:r>
    </w:p>
    <w:p w:rsidR="00573B2F" w:rsidRPr="00680081" w:rsidRDefault="00573B2F" w:rsidP="00573B2F">
      <w:pPr>
        <w:rPr>
          <w:lang w:val="es-ES_tradnl"/>
        </w:rPr>
      </w:pPr>
      <w:r w:rsidRPr="00680081">
        <w:rPr>
          <w:noProof/>
          <w:lang w:val="en-GB" w:eastAsia="en-GB"/>
        </w:rPr>
        <mc:AlternateContent>
          <mc:Choice Requires="wpg">
            <w:drawing>
              <wp:anchor distT="0" distB="0" distL="114300" distR="114300" simplePos="0" relativeHeight="251664384" behindDoc="0" locked="0" layoutInCell="1" allowOverlap="1" wp14:anchorId="208E4734" wp14:editId="0D4E6A43">
                <wp:simplePos x="0" y="0"/>
                <wp:positionH relativeFrom="column">
                  <wp:posOffset>481525</wp:posOffset>
                </wp:positionH>
                <wp:positionV relativeFrom="paragraph">
                  <wp:posOffset>97155</wp:posOffset>
                </wp:positionV>
                <wp:extent cx="5429250" cy="1956435"/>
                <wp:effectExtent l="0" t="0" r="19050" b="24765"/>
                <wp:wrapNone/>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1956435"/>
                          <a:chOff x="1530" y="9839"/>
                          <a:chExt cx="8550" cy="3081"/>
                        </a:xfrm>
                      </wpg:grpSpPr>
                      <wps:wsp>
                        <wps:cNvPr id="767" name="Line 148"/>
                        <wps:cNvCnPr/>
                        <wps:spPr bwMode="auto">
                          <a:xfrm>
                            <a:off x="1530" y="12224"/>
                            <a:ext cx="7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Freeform 149"/>
                        <wps:cNvSpPr>
                          <a:spLocks/>
                        </wps:cNvSpPr>
                        <wps:spPr bwMode="auto">
                          <a:xfrm>
                            <a:off x="3045" y="10604"/>
                            <a:ext cx="1440" cy="375"/>
                          </a:xfrm>
                          <a:custGeom>
                            <a:avLst/>
                            <a:gdLst>
                              <a:gd name="T0" fmla="*/ 0 w 1440"/>
                              <a:gd name="T1" fmla="*/ 375 h 375"/>
                              <a:gd name="T2" fmla="*/ 435 w 1440"/>
                              <a:gd name="T3" fmla="*/ 90 h 375"/>
                              <a:gd name="T4" fmla="*/ 1020 w 1440"/>
                              <a:gd name="T5" fmla="*/ 0 h 375"/>
                              <a:gd name="T6" fmla="*/ 1440 w 1440"/>
                              <a:gd name="T7" fmla="*/ 30 h 375"/>
                              <a:gd name="T8" fmla="*/ 900 w 1440"/>
                              <a:gd name="T9" fmla="*/ 75 h 375"/>
                              <a:gd name="T10" fmla="*/ 495 w 1440"/>
                              <a:gd name="T11" fmla="*/ 375 h 375"/>
                              <a:gd name="T12" fmla="*/ 0 w 1440"/>
                              <a:gd name="T13" fmla="*/ 375 h 3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0" h="375">
                                <a:moveTo>
                                  <a:pt x="0" y="375"/>
                                </a:moveTo>
                                <a:lnTo>
                                  <a:pt x="435" y="90"/>
                                </a:lnTo>
                                <a:lnTo>
                                  <a:pt x="1020" y="0"/>
                                </a:lnTo>
                                <a:lnTo>
                                  <a:pt x="1440" y="30"/>
                                </a:lnTo>
                                <a:lnTo>
                                  <a:pt x="900" y="75"/>
                                </a:lnTo>
                                <a:lnTo>
                                  <a:pt x="495" y="375"/>
                                </a:lnTo>
                                <a:lnTo>
                                  <a:pt x="0" y="375"/>
                                </a:lnTo>
                                <a:close/>
                              </a:path>
                            </a:pathLst>
                          </a:cu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769" name="Freeform 150"/>
                        <wps:cNvSpPr>
                          <a:spLocks/>
                        </wps:cNvSpPr>
                        <wps:spPr bwMode="auto">
                          <a:xfrm>
                            <a:off x="4260" y="10619"/>
                            <a:ext cx="5070" cy="1605"/>
                          </a:xfrm>
                          <a:custGeom>
                            <a:avLst/>
                            <a:gdLst>
                              <a:gd name="T0" fmla="*/ 210 w 5070"/>
                              <a:gd name="T1" fmla="*/ 0 h 1605"/>
                              <a:gd name="T2" fmla="*/ 930 w 5070"/>
                              <a:gd name="T3" fmla="*/ 345 h 1605"/>
                              <a:gd name="T4" fmla="*/ 1515 w 5070"/>
                              <a:gd name="T5" fmla="*/ 420 h 1605"/>
                              <a:gd name="T6" fmla="*/ 1965 w 5070"/>
                              <a:gd name="T7" fmla="*/ 990 h 1605"/>
                              <a:gd name="T8" fmla="*/ 2310 w 5070"/>
                              <a:gd name="T9" fmla="*/ 735 h 1605"/>
                              <a:gd name="T10" fmla="*/ 3060 w 5070"/>
                              <a:gd name="T11" fmla="*/ 810 h 1605"/>
                              <a:gd name="T12" fmla="*/ 3540 w 5070"/>
                              <a:gd name="T13" fmla="*/ 630 h 1605"/>
                              <a:gd name="T14" fmla="*/ 4470 w 5070"/>
                              <a:gd name="T15" fmla="*/ 660 h 1605"/>
                              <a:gd name="T16" fmla="*/ 5070 w 5070"/>
                              <a:gd name="T17" fmla="*/ 870 h 1605"/>
                              <a:gd name="T18" fmla="*/ 4575 w 5070"/>
                              <a:gd name="T19" fmla="*/ 1050 h 1605"/>
                              <a:gd name="T20" fmla="*/ 3960 w 5070"/>
                              <a:gd name="T21" fmla="*/ 1605 h 1605"/>
                              <a:gd name="T22" fmla="*/ 930 w 5070"/>
                              <a:gd name="T23" fmla="*/ 1605 h 1605"/>
                              <a:gd name="T24" fmla="*/ 1290 w 5070"/>
                              <a:gd name="T25" fmla="*/ 1485 h 1605"/>
                              <a:gd name="T26" fmla="*/ 1755 w 5070"/>
                              <a:gd name="T27" fmla="*/ 1410 h 1605"/>
                              <a:gd name="T28" fmla="*/ 675 w 5070"/>
                              <a:gd name="T29" fmla="*/ 1185 h 1605"/>
                              <a:gd name="T30" fmla="*/ 195 w 5070"/>
                              <a:gd name="T31" fmla="*/ 750 h 1605"/>
                              <a:gd name="T32" fmla="*/ 0 w 5070"/>
                              <a:gd name="T33" fmla="*/ 330 h 1605"/>
                              <a:gd name="T34" fmla="*/ 210 w 5070"/>
                              <a:gd name="T35" fmla="*/ 0 h 160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070" h="1605">
                                <a:moveTo>
                                  <a:pt x="210" y="0"/>
                                </a:moveTo>
                                <a:lnTo>
                                  <a:pt x="930" y="345"/>
                                </a:lnTo>
                                <a:lnTo>
                                  <a:pt x="1515" y="420"/>
                                </a:lnTo>
                                <a:lnTo>
                                  <a:pt x="1965" y="990"/>
                                </a:lnTo>
                                <a:lnTo>
                                  <a:pt x="2310" y="735"/>
                                </a:lnTo>
                                <a:lnTo>
                                  <a:pt x="3060" y="810"/>
                                </a:lnTo>
                                <a:lnTo>
                                  <a:pt x="3540" y="630"/>
                                </a:lnTo>
                                <a:lnTo>
                                  <a:pt x="4470" y="660"/>
                                </a:lnTo>
                                <a:lnTo>
                                  <a:pt x="5070" y="870"/>
                                </a:lnTo>
                                <a:lnTo>
                                  <a:pt x="4575" y="1050"/>
                                </a:lnTo>
                                <a:lnTo>
                                  <a:pt x="3960" y="1605"/>
                                </a:lnTo>
                                <a:lnTo>
                                  <a:pt x="930" y="1605"/>
                                </a:lnTo>
                                <a:lnTo>
                                  <a:pt x="1290" y="1485"/>
                                </a:lnTo>
                                <a:lnTo>
                                  <a:pt x="1755" y="1410"/>
                                </a:lnTo>
                                <a:lnTo>
                                  <a:pt x="675" y="1185"/>
                                </a:lnTo>
                                <a:lnTo>
                                  <a:pt x="195" y="750"/>
                                </a:lnTo>
                                <a:lnTo>
                                  <a:pt x="0" y="330"/>
                                </a:lnTo>
                                <a:lnTo>
                                  <a:pt x="210" y="0"/>
                                </a:lnTo>
                                <a:close/>
                              </a:path>
                            </a:pathLst>
                          </a:custGeom>
                          <a:gradFill rotWithShape="1">
                            <a:gsLst>
                              <a:gs pos="0">
                                <a:srgbClr val="00FF00"/>
                              </a:gs>
                              <a:gs pos="100000">
                                <a:srgbClr val="D6FFD6"/>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70" name="Freeform 151"/>
                        <wps:cNvSpPr>
                          <a:spLocks/>
                        </wps:cNvSpPr>
                        <wps:spPr bwMode="auto">
                          <a:xfrm>
                            <a:off x="5235" y="12029"/>
                            <a:ext cx="3195" cy="195"/>
                          </a:xfrm>
                          <a:custGeom>
                            <a:avLst/>
                            <a:gdLst>
                              <a:gd name="T0" fmla="*/ 0 w 3195"/>
                              <a:gd name="T1" fmla="*/ 165 h 195"/>
                              <a:gd name="T2" fmla="*/ 345 w 3195"/>
                              <a:gd name="T3" fmla="*/ 60 h 195"/>
                              <a:gd name="T4" fmla="*/ 780 w 3195"/>
                              <a:gd name="T5" fmla="*/ 0 h 195"/>
                              <a:gd name="T6" fmla="*/ 3195 w 3195"/>
                              <a:gd name="T7" fmla="*/ 0 h 195"/>
                              <a:gd name="T8" fmla="*/ 3000 w 3195"/>
                              <a:gd name="T9" fmla="*/ 195 h 195"/>
                              <a:gd name="T10" fmla="*/ 0 w 3195"/>
                              <a:gd name="T11" fmla="*/ 165 h 1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95" h="195">
                                <a:moveTo>
                                  <a:pt x="0" y="165"/>
                                </a:moveTo>
                                <a:lnTo>
                                  <a:pt x="345" y="60"/>
                                </a:lnTo>
                                <a:lnTo>
                                  <a:pt x="780" y="0"/>
                                </a:lnTo>
                                <a:lnTo>
                                  <a:pt x="3195" y="0"/>
                                </a:lnTo>
                                <a:lnTo>
                                  <a:pt x="3000" y="195"/>
                                </a:lnTo>
                                <a:lnTo>
                                  <a:pt x="0" y="165"/>
                                </a:lnTo>
                                <a:close/>
                              </a:path>
                            </a:pathLst>
                          </a:custGeom>
                          <a:pattFill prst="pct75">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71" name="Freeform 152"/>
                        <wps:cNvSpPr>
                          <a:spLocks/>
                        </wps:cNvSpPr>
                        <wps:spPr bwMode="auto">
                          <a:xfrm>
                            <a:off x="8220" y="11489"/>
                            <a:ext cx="1860" cy="750"/>
                          </a:xfrm>
                          <a:custGeom>
                            <a:avLst/>
                            <a:gdLst>
                              <a:gd name="T0" fmla="*/ 1080 w 1860"/>
                              <a:gd name="T1" fmla="*/ 0 h 750"/>
                              <a:gd name="T2" fmla="*/ 1290 w 1860"/>
                              <a:gd name="T3" fmla="*/ 150 h 750"/>
                              <a:gd name="T4" fmla="*/ 1410 w 1860"/>
                              <a:gd name="T5" fmla="*/ 510 h 750"/>
                              <a:gd name="T6" fmla="*/ 1695 w 1860"/>
                              <a:gd name="T7" fmla="*/ 720 h 750"/>
                              <a:gd name="T8" fmla="*/ 1860 w 1860"/>
                              <a:gd name="T9" fmla="*/ 750 h 750"/>
                              <a:gd name="T10" fmla="*/ 0 w 1860"/>
                              <a:gd name="T11" fmla="*/ 735 h 750"/>
                              <a:gd name="T12" fmla="*/ 195 w 1860"/>
                              <a:gd name="T13" fmla="*/ 540 h 750"/>
                              <a:gd name="T14" fmla="*/ 615 w 1860"/>
                              <a:gd name="T15" fmla="*/ 165 h 750"/>
                              <a:gd name="T16" fmla="*/ 1080 w 1860"/>
                              <a:gd name="T17" fmla="*/ 0 h 7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60" h="750">
                                <a:moveTo>
                                  <a:pt x="1080" y="0"/>
                                </a:moveTo>
                                <a:lnTo>
                                  <a:pt x="1290" y="150"/>
                                </a:lnTo>
                                <a:lnTo>
                                  <a:pt x="1410" y="510"/>
                                </a:lnTo>
                                <a:lnTo>
                                  <a:pt x="1695" y="720"/>
                                </a:lnTo>
                                <a:lnTo>
                                  <a:pt x="1860" y="750"/>
                                </a:lnTo>
                                <a:lnTo>
                                  <a:pt x="0" y="735"/>
                                </a:lnTo>
                                <a:lnTo>
                                  <a:pt x="195" y="540"/>
                                </a:lnTo>
                                <a:lnTo>
                                  <a:pt x="615" y="165"/>
                                </a:lnTo>
                                <a:lnTo>
                                  <a:pt x="1080" y="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772" name="Line 153"/>
                        <wps:cNvCnPr/>
                        <wps:spPr bwMode="auto">
                          <a:xfrm flipV="1">
                            <a:off x="4429" y="11804"/>
                            <a:ext cx="521"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 name="Line 154"/>
                        <wps:cNvCnPr/>
                        <wps:spPr bwMode="auto">
                          <a:xfrm>
                            <a:off x="4260" y="11489"/>
                            <a:ext cx="671"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Line 155"/>
                        <wps:cNvCnPr/>
                        <wps:spPr bwMode="auto">
                          <a:xfrm>
                            <a:off x="3806" y="11294"/>
                            <a:ext cx="454"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156"/>
                        <wps:cNvCnPr/>
                        <wps:spPr bwMode="auto">
                          <a:xfrm>
                            <a:off x="3945" y="10679"/>
                            <a:ext cx="307"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76" name="Group 157"/>
                        <wpg:cNvGrpSpPr>
                          <a:grpSpLocks/>
                        </wpg:cNvGrpSpPr>
                        <wpg:grpSpPr bwMode="auto">
                          <a:xfrm>
                            <a:off x="3173" y="10312"/>
                            <a:ext cx="408" cy="639"/>
                            <a:chOff x="3173" y="9623"/>
                            <a:chExt cx="408" cy="639"/>
                          </a:xfrm>
                        </wpg:grpSpPr>
                        <wps:wsp>
                          <wps:cNvPr id="777" name="Freeform 158"/>
                          <wps:cNvSpPr>
                            <a:spLocks/>
                          </wps:cNvSpPr>
                          <wps:spPr bwMode="auto">
                            <a:xfrm>
                              <a:off x="3173" y="10043"/>
                              <a:ext cx="408" cy="172"/>
                            </a:xfrm>
                            <a:custGeom>
                              <a:avLst/>
                              <a:gdLst>
                                <a:gd name="T0" fmla="*/ 0 w 408"/>
                                <a:gd name="T1" fmla="*/ 172 h 172"/>
                                <a:gd name="T2" fmla="*/ 408 w 408"/>
                                <a:gd name="T3" fmla="*/ 172 h 172"/>
                                <a:gd name="T4" fmla="*/ 408 w 408"/>
                                <a:gd name="T5" fmla="*/ 78 h 172"/>
                                <a:gd name="T6" fmla="*/ 360 w 408"/>
                                <a:gd name="T7" fmla="*/ 0 h 172"/>
                                <a:gd name="T8" fmla="*/ 3 w 408"/>
                                <a:gd name="T9" fmla="*/ 0 h 172"/>
                                <a:gd name="T10" fmla="*/ 0 w 408"/>
                                <a:gd name="T11" fmla="*/ 172 h 1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8" h="172">
                                  <a:moveTo>
                                    <a:pt x="0" y="172"/>
                                  </a:moveTo>
                                  <a:lnTo>
                                    <a:pt x="408" y="172"/>
                                  </a:lnTo>
                                  <a:lnTo>
                                    <a:pt x="408" y="78"/>
                                  </a:lnTo>
                                  <a:lnTo>
                                    <a:pt x="360" y="0"/>
                                  </a:lnTo>
                                  <a:lnTo>
                                    <a:pt x="3" y="0"/>
                                  </a:lnTo>
                                  <a:lnTo>
                                    <a:pt x="0" y="17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8" name="Oval 159"/>
                          <wps:cNvSpPr>
                            <a:spLocks noChangeArrowheads="1"/>
                          </wps:cNvSpPr>
                          <wps:spPr bwMode="auto">
                            <a:xfrm>
                              <a:off x="3217"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9" name="Oval 160"/>
                          <wps:cNvSpPr>
                            <a:spLocks noChangeArrowheads="1"/>
                          </wps:cNvSpPr>
                          <wps:spPr bwMode="auto">
                            <a:xfrm>
                              <a:off x="3465"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0" name="Line 161"/>
                          <wps:cNvCnPr/>
                          <wps:spPr bwMode="auto">
                            <a:xfrm>
                              <a:off x="3199" y="10114"/>
                              <a:ext cx="3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162"/>
                          <wps:cNvCnPr/>
                          <wps:spPr bwMode="auto">
                            <a:xfrm flipV="1">
                              <a:off x="3259" y="9634"/>
                              <a:ext cx="0" cy="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163"/>
                          <wps:cNvCnPr/>
                          <wps:spPr bwMode="auto">
                            <a:xfrm>
                              <a:off x="3270" y="9671"/>
                              <a:ext cx="199"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164"/>
                          <wps:cNvCnPr/>
                          <wps:spPr bwMode="auto">
                            <a:xfrm flipH="1">
                              <a:off x="3289" y="9623"/>
                              <a:ext cx="49"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165"/>
                          <wps:cNvCnPr/>
                          <wps:spPr bwMode="auto">
                            <a:xfrm flipH="1">
                              <a:off x="3356" y="9664"/>
                              <a:ext cx="3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166"/>
                          <wps:cNvCnPr/>
                          <wps:spPr bwMode="auto">
                            <a:xfrm flipH="1">
                              <a:off x="3416" y="9698"/>
                              <a:ext cx="19"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86" name="Freeform 167"/>
                        <wps:cNvSpPr>
                          <a:spLocks/>
                        </wps:cNvSpPr>
                        <wps:spPr bwMode="auto">
                          <a:xfrm>
                            <a:off x="6000" y="11069"/>
                            <a:ext cx="908" cy="540"/>
                          </a:xfrm>
                          <a:custGeom>
                            <a:avLst/>
                            <a:gdLst>
                              <a:gd name="T0" fmla="*/ 0 w 908"/>
                              <a:gd name="T1" fmla="*/ 251 h 540"/>
                              <a:gd name="T2" fmla="*/ 221 w 908"/>
                              <a:gd name="T3" fmla="*/ 540 h 540"/>
                              <a:gd name="T4" fmla="*/ 570 w 908"/>
                              <a:gd name="T5" fmla="*/ 281 h 540"/>
                              <a:gd name="T6" fmla="*/ 908 w 908"/>
                              <a:gd name="T7" fmla="*/ 319 h 540"/>
                              <a:gd name="T8" fmla="*/ 458 w 908"/>
                              <a:gd name="T9" fmla="*/ 0 h 540"/>
                              <a:gd name="T10" fmla="*/ 0 w 908"/>
                              <a:gd name="T11" fmla="*/ 251 h 5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8" h="540">
                                <a:moveTo>
                                  <a:pt x="0" y="251"/>
                                </a:moveTo>
                                <a:lnTo>
                                  <a:pt x="221" y="540"/>
                                </a:lnTo>
                                <a:lnTo>
                                  <a:pt x="570" y="281"/>
                                </a:lnTo>
                                <a:lnTo>
                                  <a:pt x="908" y="319"/>
                                </a:lnTo>
                                <a:lnTo>
                                  <a:pt x="458" y="0"/>
                                </a:lnTo>
                                <a:lnTo>
                                  <a:pt x="0" y="251"/>
                                </a:lnTo>
                                <a:close/>
                              </a:path>
                            </a:pathLst>
                          </a:custGeom>
                          <a:gradFill rotWithShape="1">
                            <a:gsLst>
                              <a:gs pos="0">
                                <a:srgbClr val="F0FFF0"/>
                              </a:gs>
                              <a:gs pos="100000">
                                <a:srgbClr val="CCFFCC"/>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87" name="Freeform 168"/>
                        <wps:cNvSpPr>
                          <a:spLocks/>
                        </wps:cNvSpPr>
                        <wps:spPr bwMode="auto">
                          <a:xfrm>
                            <a:off x="1542" y="11046"/>
                            <a:ext cx="1361" cy="1170"/>
                          </a:xfrm>
                          <a:custGeom>
                            <a:avLst/>
                            <a:gdLst>
                              <a:gd name="T0" fmla="*/ 881 w 1361"/>
                              <a:gd name="T1" fmla="*/ 1163 h 1170"/>
                              <a:gd name="T2" fmla="*/ 1076 w 1361"/>
                              <a:gd name="T3" fmla="*/ 334 h 1170"/>
                              <a:gd name="T4" fmla="*/ 1361 w 1361"/>
                              <a:gd name="T5" fmla="*/ 56 h 1170"/>
                              <a:gd name="T6" fmla="*/ 930 w 1361"/>
                              <a:gd name="T7" fmla="*/ 131 h 1170"/>
                              <a:gd name="T8" fmla="*/ 469 w 1361"/>
                              <a:gd name="T9" fmla="*/ 0 h 1170"/>
                              <a:gd name="T10" fmla="*/ 0 w 1361"/>
                              <a:gd name="T11" fmla="*/ 120 h 1170"/>
                              <a:gd name="T12" fmla="*/ 0 w 1361"/>
                              <a:gd name="T13" fmla="*/ 1170 h 1170"/>
                              <a:gd name="T14" fmla="*/ 881 w 1361"/>
                              <a:gd name="T15" fmla="*/ 1163 h 11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61" h="1170">
                                <a:moveTo>
                                  <a:pt x="881" y="1163"/>
                                </a:moveTo>
                                <a:lnTo>
                                  <a:pt x="1076" y="334"/>
                                </a:lnTo>
                                <a:lnTo>
                                  <a:pt x="1361" y="56"/>
                                </a:lnTo>
                                <a:lnTo>
                                  <a:pt x="930" y="131"/>
                                </a:lnTo>
                                <a:lnTo>
                                  <a:pt x="469" y="0"/>
                                </a:lnTo>
                                <a:lnTo>
                                  <a:pt x="0" y="120"/>
                                </a:lnTo>
                                <a:lnTo>
                                  <a:pt x="0" y="1170"/>
                                </a:lnTo>
                                <a:lnTo>
                                  <a:pt x="881" y="1163"/>
                                </a:lnTo>
                                <a:close/>
                              </a:path>
                            </a:pathLst>
                          </a:custGeom>
                          <a:gradFill rotWithShape="1">
                            <a:gsLst>
                              <a:gs pos="0">
                                <a:srgbClr val="00FF00"/>
                              </a:gs>
                              <a:gs pos="100000">
                                <a:srgbClr val="BCFFBC"/>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Line 169"/>
                        <wps:cNvCnPr/>
                        <wps:spPr bwMode="auto">
                          <a:xfrm flipH="1">
                            <a:off x="2464" y="11092"/>
                            <a:ext cx="457"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170"/>
                        <wps:cNvCnPr/>
                        <wps:spPr bwMode="auto">
                          <a:xfrm flipH="1" flipV="1">
                            <a:off x="2010" y="11043"/>
                            <a:ext cx="45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171"/>
                        <wps:cNvCnPr/>
                        <wps:spPr bwMode="auto">
                          <a:xfrm flipH="1">
                            <a:off x="1541" y="11047"/>
                            <a:ext cx="465"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AutoShape 172"/>
                        <wps:cNvSpPr>
                          <a:spLocks/>
                        </wps:cNvSpPr>
                        <wps:spPr bwMode="auto">
                          <a:xfrm>
                            <a:off x="7305" y="12464"/>
                            <a:ext cx="1860" cy="375"/>
                          </a:xfrm>
                          <a:prstGeom prst="borderCallout2">
                            <a:avLst>
                              <a:gd name="adj1" fmla="val 48000"/>
                              <a:gd name="adj2" fmla="val -6454"/>
                              <a:gd name="adj3" fmla="val 48000"/>
                              <a:gd name="adj4" fmla="val -16829"/>
                              <a:gd name="adj5" fmla="val -80000"/>
                              <a:gd name="adj6" fmla="val -27421"/>
                            </a:avLst>
                          </a:prstGeom>
                          <a:solidFill>
                            <a:srgbClr val="FFFFFF"/>
                          </a:solidFill>
                          <a:ln w="9525">
                            <a:solidFill>
                              <a:srgbClr val="000000"/>
                            </a:solidFill>
                            <a:miter lim="800000"/>
                            <a:headEnd/>
                            <a:tailEnd/>
                          </a:ln>
                        </wps:spPr>
                        <wps:txbx>
                          <w:txbxContent>
                            <w:p w:rsidR="00F333D6" w:rsidRPr="002D45EA" w:rsidRDefault="00F333D6" w:rsidP="00573B2F">
                              <w:pPr>
                                <w:pStyle w:val="Figure"/>
                                <w:rPr>
                                  <w:lang w:val="de-DE"/>
                                </w:rPr>
                              </w:pPr>
                              <w:r>
                                <w:rPr>
                                  <w:caps w:val="0"/>
                                  <w:lang w:val="de-DE"/>
                                </w:rPr>
                                <w:t>Zona de medición</w:t>
                              </w:r>
                            </w:p>
                          </w:txbxContent>
                        </wps:txbx>
                        <wps:bodyPr rot="0" vert="horz" wrap="square" lIns="91440" tIns="45720" rIns="91440" bIns="45720" anchor="t" anchorCtr="0" upright="1">
                          <a:noAutofit/>
                        </wps:bodyPr>
                      </wps:wsp>
                      <wps:wsp>
                        <wps:cNvPr id="792" name="AutoShape 173"/>
                        <wps:cNvSpPr>
                          <a:spLocks/>
                        </wps:cNvSpPr>
                        <wps:spPr bwMode="auto">
                          <a:xfrm>
                            <a:off x="6210" y="9839"/>
                            <a:ext cx="2220" cy="375"/>
                          </a:xfrm>
                          <a:prstGeom prst="borderCallout2">
                            <a:avLst>
                              <a:gd name="adj1" fmla="val 48000"/>
                              <a:gd name="adj2" fmla="val -6454"/>
                              <a:gd name="adj3" fmla="val 48000"/>
                              <a:gd name="adj4" fmla="val -75806"/>
                              <a:gd name="adj5" fmla="val 136000"/>
                              <a:gd name="adj6" fmla="val -146773"/>
                            </a:avLst>
                          </a:prstGeom>
                          <a:solidFill>
                            <a:srgbClr val="FFFFFF"/>
                          </a:solidFill>
                          <a:ln w="9525">
                            <a:solidFill>
                              <a:srgbClr val="000000"/>
                            </a:solidFill>
                            <a:miter lim="800000"/>
                            <a:headEnd/>
                            <a:tailEnd/>
                          </a:ln>
                        </wps:spPr>
                        <wps:txbx>
                          <w:txbxContent>
                            <w:p w:rsidR="00F333D6" w:rsidRPr="00791217" w:rsidRDefault="00F333D6" w:rsidP="00573B2F">
                              <w:pPr>
                                <w:pStyle w:val="Figure"/>
                                <w:rPr>
                                  <w:rFonts w:asciiTheme="majorBidi" w:hAnsiTheme="majorBidi" w:cstheme="majorBidi"/>
                                  <w:szCs w:val="18"/>
                                  <w:lang w:val="de-DE"/>
                                </w:rPr>
                              </w:pPr>
                              <w:r w:rsidRPr="00791217">
                                <w:rPr>
                                  <w:rFonts w:asciiTheme="majorBidi" w:hAnsiTheme="majorBidi" w:cstheme="majorBidi"/>
                                  <w:caps w:val="0"/>
                                  <w:szCs w:val="18"/>
                                  <w:lang w:val="de-DE"/>
                                </w:rPr>
                                <w:t>Lugar de observación</w:t>
                              </w:r>
                            </w:p>
                          </w:txbxContent>
                        </wps:txbx>
                        <wps:bodyPr rot="0" vert="horz" wrap="square" lIns="91440" tIns="45720" rIns="91440" bIns="45720" anchor="t" anchorCtr="0" upright="1">
                          <a:noAutofit/>
                        </wps:bodyPr>
                      </wps:wsp>
                      <wps:wsp>
                        <wps:cNvPr id="793" name="Freeform 174"/>
                        <wps:cNvSpPr>
                          <a:spLocks/>
                        </wps:cNvSpPr>
                        <wps:spPr bwMode="auto">
                          <a:xfrm>
                            <a:off x="1538" y="12052"/>
                            <a:ext cx="926" cy="161"/>
                          </a:xfrm>
                          <a:custGeom>
                            <a:avLst/>
                            <a:gdLst>
                              <a:gd name="T0" fmla="*/ 7 w 926"/>
                              <a:gd name="T1" fmla="*/ 161 h 161"/>
                              <a:gd name="T2" fmla="*/ 892 w 926"/>
                              <a:gd name="T3" fmla="*/ 161 h 161"/>
                              <a:gd name="T4" fmla="*/ 926 w 926"/>
                              <a:gd name="T5" fmla="*/ 0 h 161"/>
                              <a:gd name="T6" fmla="*/ 0 w 926"/>
                              <a:gd name="T7" fmla="*/ 0 h 161"/>
                              <a:gd name="T8" fmla="*/ 7 w 926"/>
                              <a:gd name="T9" fmla="*/ 161 h 1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6" h="161">
                                <a:moveTo>
                                  <a:pt x="7" y="161"/>
                                </a:moveTo>
                                <a:lnTo>
                                  <a:pt x="892" y="161"/>
                                </a:lnTo>
                                <a:lnTo>
                                  <a:pt x="926" y="0"/>
                                </a:lnTo>
                                <a:lnTo>
                                  <a:pt x="0" y="0"/>
                                </a:lnTo>
                                <a:lnTo>
                                  <a:pt x="7" y="161"/>
                                </a:lnTo>
                                <a:close/>
                              </a:path>
                            </a:pathLst>
                          </a:cu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Line 175"/>
                        <wps:cNvCnPr/>
                        <wps:spPr bwMode="auto">
                          <a:xfrm flipH="1">
                            <a:off x="1538" y="12052"/>
                            <a:ext cx="9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Freeform 176"/>
                        <wps:cNvSpPr>
                          <a:spLocks/>
                        </wps:cNvSpPr>
                        <wps:spPr bwMode="auto">
                          <a:xfrm>
                            <a:off x="2430" y="10979"/>
                            <a:ext cx="2790" cy="1230"/>
                          </a:xfrm>
                          <a:custGeom>
                            <a:avLst/>
                            <a:gdLst>
                              <a:gd name="T0" fmla="*/ 0 w 2790"/>
                              <a:gd name="T1" fmla="*/ 1230 h 1230"/>
                              <a:gd name="T2" fmla="*/ 195 w 2790"/>
                              <a:gd name="T3" fmla="*/ 405 h 1230"/>
                              <a:gd name="T4" fmla="*/ 615 w 2790"/>
                              <a:gd name="T5" fmla="*/ 0 h 1230"/>
                              <a:gd name="T6" fmla="*/ 1095 w 2790"/>
                              <a:gd name="T7" fmla="*/ 0 h 1230"/>
                              <a:gd name="T8" fmla="*/ 1365 w 2790"/>
                              <a:gd name="T9" fmla="*/ 315 h 1230"/>
                              <a:gd name="T10" fmla="*/ 1815 w 2790"/>
                              <a:gd name="T11" fmla="*/ 510 h 1230"/>
                              <a:gd name="T12" fmla="*/ 1995 w 2790"/>
                              <a:gd name="T13" fmla="*/ 870 h 1230"/>
                              <a:gd name="T14" fmla="*/ 2790 w 2790"/>
                              <a:gd name="T15" fmla="*/ 1230 h 1230"/>
                              <a:gd name="T16" fmla="*/ 0 w 2790"/>
                              <a:gd name="T17" fmla="*/ 1230 h 1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90" h="1230">
                                <a:moveTo>
                                  <a:pt x="0" y="1230"/>
                                </a:moveTo>
                                <a:lnTo>
                                  <a:pt x="195" y="405"/>
                                </a:lnTo>
                                <a:lnTo>
                                  <a:pt x="615" y="0"/>
                                </a:lnTo>
                                <a:lnTo>
                                  <a:pt x="1095" y="0"/>
                                </a:lnTo>
                                <a:lnTo>
                                  <a:pt x="1365" y="315"/>
                                </a:lnTo>
                                <a:lnTo>
                                  <a:pt x="1815" y="510"/>
                                </a:lnTo>
                                <a:lnTo>
                                  <a:pt x="1995" y="870"/>
                                </a:lnTo>
                                <a:lnTo>
                                  <a:pt x="2790" y="1230"/>
                                </a:lnTo>
                                <a:lnTo>
                                  <a:pt x="0" y="123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796" name="AutoShape 177"/>
                        <wps:cNvSpPr>
                          <a:spLocks/>
                        </wps:cNvSpPr>
                        <wps:spPr bwMode="auto">
                          <a:xfrm>
                            <a:off x="2259" y="12479"/>
                            <a:ext cx="2790" cy="441"/>
                          </a:xfrm>
                          <a:prstGeom prst="borderCallout2">
                            <a:avLst>
                              <a:gd name="adj1" fmla="val 57144"/>
                              <a:gd name="adj2" fmla="val -4301"/>
                              <a:gd name="adj3" fmla="val 57144"/>
                              <a:gd name="adj4" fmla="val -4301"/>
                              <a:gd name="adj5" fmla="val -100000"/>
                              <a:gd name="adj6" fmla="val -11611"/>
                            </a:avLst>
                          </a:prstGeom>
                          <a:solidFill>
                            <a:srgbClr val="FFFFFF"/>
                          </a:solidFill>
                          <a:ln w="9525">
                            <a:solidFill>
                              <a:srgbClr val="000000"/>
                            </a:solidFill>
                            <a:miter lim="800000"/>
                            <a:headEnd/>
                            <a:tailEnd/>
                          </a:ln>
                        </wps:spPr>
                        <wps:txbx>
                          <w:txbxContent>
                            <w:p w:rsidR="00F333D6" w:rsidRPr="002D45EA" w:rsidRDefault="00F333D6" w:rsidP="00573B2F">
                              <w:pPr>
                                <w:pStyle w:val="Figure"/>
                                <w:spacing w:before="40"/>
                                <w:rPr>
                                  <w:lang w:val="de-DE"/>
                                </w:rPr>
                              </w:pPr>
                              <w:r>
                                <w:rPr>
                                  <w:caps w:val="0"/>
                                  <w:lang w:val="de-DE"/>
                                </w:rPr>
                                <w:t>Otros usuarios excluidos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E4734" id="Group 766" o:spid="_x0000_s1455" style="position:absolute;left:0;text-align:left;margin-left:37.9pt;margin-top:7.65pt;width:427.5pt;height:154.05pt;z-index:251664384;mso-position-horizontal-relative:text;mso-position-vertical-relative:text" coordorigin="1530,9839" coordsize="8550,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">
                <v:line id="Line 148" o:spid="_x0000_s1456" style="position:absolute;visibility:visible;mso-wrap-style:square" from="1530,12224" to="9360,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"/>
                <v:shape id="Freeform 149" o:spid="_x0000_s1457" style="position:absolute;left:3045;top:10604;width:1440;height:375;visibility:visible;mso-wrap-style:square;v-text-anchor:top" coordsize="144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" path="m,375l435,90,1020,r420,30l900,75,495,375,,375xe" fillcolor="#ffc">
                  <v:path arrowok="t" o:connecttype="custom" o:connectlocs="0,375;435,90;1020,0;1440,30;900,75;495,375;0,375" o:connectangles="0,0,0,0,0,0,0"/>
                </v:shape>
                <v:shape id="Freeform 150" o:spid="_x0000_s1458" style="position:absolute;left:4260;top:10619;width:5070;height:1605;visibility:visible;mso-wrap-style:square;v-text-anchor:top" coordsize="5070,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" path="m210,l930,345r585,75l1965,990,2310,735r750,75l3540,630r930,30l5070,870r-495,180l3960,1605r-3030,l1290,1485r465,-75l675,1185,195,750,,330,210,xe" fillcolor="lime">
                  <v:fill color2="#d6ffd6" rotate="t" focus="100%" type="gradient"/>
                  <v:path arrowok="t" o:connecttype="custom" o:connectlocs="210,0;930,345;1515,420;1965,990;2310,735;3060,810;3540,630;4470,660;5070,870;4575,1050;3960,1605;930,1605;1290,1485;1755,1410;675,1185;195,750;0,330;210,0" o:connectangles="0,0,0,0,0,0,0,0,0,0,0,0,0,0,0,0,0,0"/>
                </v:shape>
                <v:shape id="Freeform 151" o:spid="_x0000_s1459" style="position:absolute;left:5235;top:12029;width:3195;height:195;visibility:visible;mso-wrap-style:square;v-text-anchor:top" coordsize="3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" path="m,165l345,60,780,,3195,,3000,195,,165xe" fillcolor="black">
                  <v:fill r:id="rId28" o:title="" type="pattern"/>
                  <v:path arrowok="t" o:connecttype="custom" o:connectlocs="0,165;345,60;780,0;3195,0;3000,195;0,165" o:connectangles="0,0,0,0,0,0"/>
                </v:shape>
                <v:shape id="Freeform 152" o:spid="_x0000_s1460" style="position:absolute;left:8220;top:11489;width:1860;height:750;visibility:visible;mso-wrap-style:square;v-text-anchor:top" coordsize="18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" path="m1080,r210,150l1410,510r285,210l1860,750,,735,195,540,615,165,1080,xe" fillcolor="#fc9">
                  <v:path arrowok="t" o:connecttype="custom" o:connectlocs="1080,0;1290,150;1410,510;1695,720;1860,750;0,735;195,540;615,165;1080,0" o:connectangles="0,0,0,0,0,0,0,0,0"/>
                </v:shape>
                <v:line id="Line 153" o:spid="_x0000_s1461" style="position:absolute;flip:y;visibility:visible;mso-wrap-style:square" from="4429,11804" to="4950,1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"/>
                <v:line id="Line 154" o:spid="_x0000_s1462" style="position:absolute;visibility:visible;mso-wrap-style:square" from="4260,11489" to="4931,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"/>
                <v:line id="Line 155" o:spid="_x0000_s1463" style="position:absolute;visibility:visible;mso-wrap-style:square" from="3806,11294" to="4260,1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dYxwAAANwAAAAPAAAAZHJzL2Rvd25yZXYueG1sRI9Pa8JA&#10;FMTvhX6H5RW81U3/ECW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AePt1jHAAAA3AAA&#10;AA8AAAAAAAAAAAAAAAAABwIAAGRycy9kb3ducmV2LnhtbFBLBQYAAAAAAwADALcAAAD7AgAAAAA=&#10;"/>
                <v:line id="Line 156" o:spid="_x0000_s1464" style="position:absolute;visibility:visible;mso-wrap-style:square" from="3945,10679" to="4252,1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"/>
                <v:group id="Group 157" o:spid="_x0000_s1465" style="position:absolute;left:3173;top:10312;width:408;height:639" coordorigin="3173,9623" coordsize="40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158" o:spid="_x0000_s1466" style="position:absolute;left:3173;top:10043;width:408;height:172;visibility:visible;mso-wrap-style:square;v-text-anchor:top" coordsize="40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" path="m,172r408,l408,78,360,,3,,,172xe">
                    <v:path arrowok="t" o:connecttype="custom" o:connectlocs="0,172;408,172;408,78;360,0;3,0;0,172" o:connectangles="0,0,0,0,0,0"/>
                  </v:shape>
                  <v:oval id="Oval 159" o:spid="_x0000_s1467" style="position:absolute;left:3217;top:10186;width:7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"/>
                  <v:oval id="Oval 160" o:spid="_x0000_s1468" style="position:absolute;left:3465;top:10186;width:7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"/>
                  <v:line id="Line 161" o:spid="_x0000_s1469" style="position:absolute;visibility:visible;mso-wrap-style:square" from="3199,10114" to="3540,1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F8xAAAANwAAAAPAAAAZHJzL2Rvd25yZXYueG1sRE/LasJA&#10;FN0X/IfhCt3ViRVS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E1hwXzEAAAA3AAAAA8A&#10;AAAAAAAAAAAAAAAABwIAAGRycy9kb3ducmV2LnhtbFBLBQYAAAAAAwADALcAAAD4AgAAAAA=&#10;"/>
                  <v:line id="Line 162" o:spid="_x0000_s1470" style="position:absolute;flip:y;visibility:visible;mso-wrap-style:square" from="3259,9634" to="3259,1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"/>
                  <v:line id="Line 163" o:spid="_x0000_s1471" style="position:absolute;visibility:visible;mso-wrap-style:square" from="3270,9671" to="3469,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"/>
                  <v:line id="Line 164" o:spid="_x0000_s1472" style="position:absolute;flip:x;visibility:visible;mso-wrap-style:square" from="3289,9623" to="3338,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"/>
                  <v:line id="Line 165" o:spid="_x0000_s1473" style="position:absolute;flip:x;visibility:visible;mso-wrap-style:square" from="3356,9664" to="3386,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YA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K3fAK/Z9IRkIsfAAAA//8DAFBLAQItABQABgAIAAAAIQDb4fbL7gAAAIUBAAATAAAAAAAA&#10;AAAAAAAAAAAAAABbQ29udGVudF9UeXBlc10ueG1sUEsBAi0AFAAGAAgAAAAhAFr0LFu/AAAAFQEA&#10;AAsAAAAAAAAAAAAAAAAAHwEAAF9yZWxzLy5yZWxzUEsBAi0AFAAGAAgAAAAhAOt+RgDHAAAA3AAA&#10;AA8AAAAAAAAAAAAAAAAABwIAAGRycy9kb3ducmV2LnhtbFBLBQYAAAAAAwADALcAAAD7AgAAAAA=&#10;"/>
                  <v:line id="Line 166" o:spid="_x0000_s1474" style="position:absolute;flip:x;visibility:visible;mso-wrap-style:square" from="3416,9698" to="3435,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"/>
                </v:group>
                <v:shape id="Freeform 167" o:spid="_x0000_s1475" style="position:absolute;left:6000;top:11069;width:908;height:540;visibility:visible;mso-wrap-style:square;v-text-anchor:top" coordsize="90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" path="m,251l221,540,570,281r338,38l458,,,251xe" fillcolor="#f0fff0">
                  <v:fill color2="#cfc" rotate="t" focus="100%" type="gradient"/>
                  <v:path arrowok="t" o:connecttype="custom" o:connectlocs="0,251;221,540;570,281;908,319;458,0;0,251" o:connectangles="0,0,0,0,0,0"/>
                </v:shape>
                <v:shape id="Freeform 168" o:spid="_x0000_s1476" style="position:absolute;left:1542;top:11046;width:1361;height:1170;visibility:visible;mso-wrap-style:square;v-text-anchor:top" coordsize="136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" path="m881,1163l1076,334,1361,56,930,131,469,,,120,,1170r881,-7xe" fillcolor="lime" stroked="f">
                  <v:fill color2="#bcffbc" rotate="t" focus="100%" type="gradient"/>
                  <v:path arrowok="t" o:connecttype="custom" o:connectlocs="881,1163;1076,334;1361,56;930,131;469,0;0,120;0,1170;881,1163" o:connectangles="0,0,0,0,0,0,0,0"/>
                </v:shape>
                <v:line id="Line 169" o:spid="_x0000_s1477" style="position:absolute;flip:x;visibility:visible;mso-wrap-style:square" from="2464,11092" to="2921,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"/>
                <v:line id="Line 170" o:spid="_x0000_s1478" style="position:absolute;flip:x y;visibility:visible;mso-wrap-style:square" from="2010,11043" to="2464,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"/>
                <v:line id="Line 171" o:spid="_x0000_s1479" style="position:absolute;flip:x;visibility:visible;mso-wrap-style:square" from="1541,11047" to="2006,1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"/>
                <v:shape id="AutoShape 172" o:spid="_x0000_s1480" type="#_x0000_t48" style="position:absolute;left:7305;top:12464;width:186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" adj="-5923,-17280,-3635,10368,-1394,10368">
                  <v:textbox>
                    <w:txbxContent>
                      <w:p w:rsidR="00F333D6" w:rsidRPr="002D45EA" w:rsidRDefault="00F333D6" w:rsidP="00573B2F">
                        <w:pPr>
                          <w:pStyle w:val="Figure"/>
                          <w:rPr>
                            <w:lang w:val="de-DE"/>
                          </w:rPr>
                        </w:pPr>
                        <w:r>
                          <w:rPr>
                            <w:caps w:val="0"/>
                            <w:lang w:val="de-DE"/>
                          </w:rPr>
                          <w:t>Zona de medición</w:t>
                        </w:r>
                      </w:p>
                    </w:txbxContent>
                  </v:textbox>
                </v:shape>
                <v:shape id="AutoShape 173" o:spid="_x0000_s1481" type="#_x0000_t48" style="position:absolute;left:6210;top:9839;width:22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" adj="-31703,29376,-16374,10368,-1394,10368">
                  <v:textbox>
                    <w:txbxContent>
                      <w:p w:rsidR="00F333D6" w:rsidRPr="00791217" w:rsidRDefault="00F333D6" w:rsidP="00573B2F">
                        <w:pPr>
                          <w:pStyle w:val="Figure"/>
                          <w:rPr>
                            <w:rFonts w:asciiTheme="majorBidi" w:hAnsiTheme="majorBidi" w:cstheme="majorBidi"/>
                            <w:szCs w:val="18"/>
                            <w:lang w:val="de-DE"/>
                          </w:rPr>
                        </w:pPr>
                        <w:r w:rsidRPr="00791217">
                          <w:rPr>
                            <w:rFonts w:asciiTheme="majorBidi" w:hAnsiTheme="majorBidi" w:cstheme="majorBidi"/>
                            <w:caps w:val="0"/>
                            <w:szCs w:val="18"/>
                            <w:lang w:val="de-DE"/>
                          </w:rPr>
                          <w:t>Lugar de observación</w:t>
                        </w:r>
                      </w:p>
                    </w:txbxContent>
                  </v:textbox>
                  <o:callout v:ext="edit" minusy="t"/>
                </v:shape>
                <v:shape id="Freeform 174" o:spid="_x0000_s1482" style="position:absolute;left:1538;top:12052;width:926;height:161;visibility:visible;mso-wrap-style:square;v-text-anchor:top" coordsize="92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" path="m7,161r885,l926,,,,7,161xe" fillcolor="black" stroked="f">
                  <v:fill r:id="rId29" o:title="" type="pattern"/>
                  <v:path arrowok="t" o:connecttype="custom" o:connectlocs="7,161;892,161;926,0;0,0;7,161" o:connectangles="0,0,0,0,0"/>
                </v:shape>
                <v:line id="Line 175" o:spid="_x0000_s1483" style="position:absolute;flip:x;visibility:visible;mso-wrap-style:square" from="1538,12052" to="2460,1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"/>
                <v:shape id="Freeform 176" o:spid="_x0000_s1484" style="position:absolute;left:2430;top:10979;width:2790;height:1230;visibility:visible;mso-wrap-style:square;v-text-anchor:top" coordsize="279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" path="m,1230l195,405,615,r480,l1365,315r450,195l1995,870r795,360l,1230xe" fillcolor="#fc9">
                  <v:path arrowok="t" o:connecttype="custom" o:connectlocs="0,1230;195,405;615,0;1095,0;1365,315;1815,510;1995,870;2790,1230;0,1230" o:connectangles="0,0,0,0,0,0,0,0,0"/>
                </v:shape>
                <v:shape id="AutoShape 177" o:spid="_x0000_s1485" type="#_x0000_t48" style="position:absolute;left:2259;top:12479;width:279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" adj="-2508,-21600,-929,12343,-929,12343">
                  <v:textbox>
                    <w:txbxContent>
                      <w:p w:rsidR="00F333D6" w:rsidRPr="002D45EA" w:rsidRDefault="00F333D6" w:rsidP="00573B2F">
                        <w:pPr>
                          <w:pStyle w:val="Figure"/>
                          <w:spacing w:before="40"/>
                          <w:rPr>
                            <w:lang w:val="de-DE"/>
                          </w:rPr>
                        </w:pPr>
                        <w:r>
                          <w:rPr>
                            <w:caps w:val="0"/>
                            <w:lang w:val="de-DE"/>
                          </w:rPr>
                          <w:t>Otros usuarios excluidos</w:t>
                        </w:r>
                      </w:p>
                    </w:txbxContent>
                  </v:textbox>
                </v:shape>
              </v:group>
            </w:pict>
          </mc:Fallback>
        </mc:AlternateContent>
      </w: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Default="00573B2F" w:rsidP="00573B2F">
      <w:pPr>
        <w:spacing w:before="0"/>
        <w:rPr>
          <w:sz w:val="22"/>
          <w:lang w:val="es-ES_tradnl"/>
        </w:rPr>
      </w:pPr>
    </w:p>
    <w:p w:rsidR="00573B2F" w:rsidRPr="00680081" w:rsidRDefault="00573B2F" w:rsidP="00573B2F">
      <w:pPr>
        <w:spacing w:before="0"/>
        <w:rPr>
          <w:sz w:val="22"/>
          <w:lang w:val="es-ES_tradnl"/>
        </w:rPr>
      </w:pPr>
    </w:p>
    <w:p w:rsidR="00573B2F" w:rsidRPr="00680081" w:rsidRDefault="00573B2F" w:rsidP="00573B2F">
      <w:pPr>
        <w:rPr>
          <w:lang w:val="es-ES_tradnl"/>
        </w:rPr>
      </w:pPr>
      <w:r w:rsidRPr="00680081">
        <w:rPr>
          <w:lang w:val="es-ES_tradnl"/>
        </w:rPr>
        <w:t>Para aumentar la probabilidad de que sólo se tomen en consideración las emisiones deseadas procedentes de la zona de medición, se pueden aplicar métodos de identificación de señales, como la decodificación (por ejemplo, determinar el identificador del con</w:t>
      </w:r>
      <w:r>
        <w:rPr>
          <w:lang w:val="es-ES_tradnl"/>
        </w:rPr>
        <w:t>junto de servicios (SSID) de la </w:t>
      </w:r>
      <w:r w:rsidRPr="00680081">
        <w:rPr>
          <w:lang w:val="es-ES_tradnl"/>
        </w:rPr>
        <w:t>RLAN).</w:t>
      </w:r>
    </w:p>
    <w:p w:rsidR="00573B2F" w:rsidRPr="00680081" w:rsidRDefault="00573B2F" w:rsidP="00573B2F">
      <w:pPr>
        <w:pStyle w:val="Heading1"/>
        <w:rPr>
          <w:lang w:val="es-ES_tradnl"/>
        </w:rPr>
      </w:pPr>
      <w:bookmarkStart w:id="62" w:name="_Toc349812677"/>
      <w:bookmarkStart w:id="63" w:name="_Toc499732619"/>
      <w:r w:rsidRPr="00680081">
        <w:rPr>
          <w:lang w:val="es-ES_tradnl"/>
        </w:rPr>
        <w:t>4</w:t>
      </w:r>
      <w:r w:rsidRPr="00680081">
        <w:rPr>
          <w:lang w:val="es-ES_tradnl"/>
        </w:rPr>
        <w:tab/>
        <w:t>Consideraciones relativas al emplazamiento</w:t>
      </w:r>
      <w:bookmarkEnd w:id="62"/>
      <w:bookmarkEnd w:id="63"/>
    </w:p>
    <w:p w:rsidR="00573B2F" w:rsidRPr="00680081" w:rsidRDefault="00573B2F" w:rsidP="00573B2F">
      <w:pPr>
        <w:rPr>
          <w:lang w:val="es-ES_tradnl"/>
        </w:rPr>
      </w:pPr>
      <w:r w:rsidRPr="00680081">
        <w:rPr>
          <w:lang w:val="es-ES_tradnl"/>
        </w:rPr>
        <w:t xml:space="preserve">Aparte de los casos especiales mencionados en § 3.6, la ubicación óptima para realizar la comprobación técnica depende de las expectativas en cuanto </w:t>
      </w:r>
      <w:r>
        <w:rPr>
          <w:lang w:val="es-ES_tradnl"/>
        </w:rPr>
        <w:t>a la validez de los resultados:</w:t>
      </w:r>
    </w:p>
    <w:p w:rsidR="00573B2F" w:rsidRPr="00680081" w:rsidRDefault="00573B2F" w:rsidP="00573B2F">
      <w:pPr>
        <w:keepLines/>
        <w:rPr>
          <w:lang w:val="es-ES_tradnl"/>
        </w:rPr>
      </w:pPr>
      <w:r w:rsidRPr="00680081">
        <w:rPr>
          <w:lang w:val="es-ES_tradnl"/>
        </w:rPr>
        <w:t xml:space="preserve">Si se desea medir solamente la ocupación en una determinada estación de usuario fija, el emplazamiento debe estar en el mismo lugar que dicha estación o en sus proximidades. De ser posible, debería utilizarse la propia antena de usuario para efectuar la medición. Ahora bien, si la estación de usuario ya está operativa y transmite durante el periodo de observación, deberán adoptarse medidas especiales para evitar sobrecargar el equipo de medición. Para ello se podría recurrir, por ejemplo, a </w:t>
      </w:r>
      <w:r w:rsidRPr="0041652A">
        <w:rPr>
          <w:lang w:val="es-ES_tradnl"/>
        </w:rPr>
        <w:t>filtros notch</w:t>
      </w:r>
      <w:r w:rsidRPr="00680081">
        <w:rPr>
          <w:lang w:val="es-ES_tradnl"/>
        </w:rPr>
        <w:t xml:space="preserve"> (si se mide con una antena separada) o acopladores direccionales (si se mide directamente en la antena del usuario).</w:t>
      </w:r>
    </w:p>
    <w:p w:rsidR="00573B2F" w:rsidRPr="00680081" w:rsidRDefault="00573B2F" w:rsidP="00573B2F">
      <w:pPr>
        <w:rPr>
          <w:lang w:val="es-ES_tradnl"/>
        </w:rPr>
      </w:pPr>
      <w:r w:rsidRPr="00680081">
        <w:rPr>
          <w:lang w:val="es-ES_tradnl"/>
        </w:rPr>
        <w:t>Si se desea medir la ocupación de una zona más extensa, el lugar óptimo para la observación es el centro de dicha zona (zona de medición). El tamaño de la zona dependerá de los siguientes factores:</w:t>
      </w:r>
    </w:p>
    <w:p w:rsidR="00573B2F" w:rsidRPr="00680081" w:rsidRDefault="00573B2F" w:rsidP="00573B2F">
      <w:pPr>
        <w:pStyle w:val="enumlev1"/>
        <w:rPr>
          <w:lang w:val="es-ES_tradnl"/>
        </w:rPr>
      </w:pPr>
      <w:r w:rsidRPr="00680081">
        <w:rPr>
          <w:lang w:val="es-ES_tradnl"/>
        </w:rPr>
        <w:t>–</w:t>
      </w:r>
      <w:r w:rsidRPr="00680081">
        <w:rPr>
          <w:lang w:val="es-ES_tradnl"/>
        </w:rPr>
        <w:tab/>
        <w:t>El valor del umbral (cuanto menor sea el umbral mayor será la zona de medición).</w:t>
      </w:r>
    </w:p>
    <w:p w:rsidR="00573B2F" w:rsidRPr="00680081" w:rsidRDefault="00573B2F" w:rsidP="00573B2F">
      <w:pPr>
        <w:pStyle w:val="enumlev1"/>
        <w:rPr>
          <w:lang w:val="es-ES_tradnl"/>
        </w:rPr>
      </w:pPr>
      <w:r w:rsidRPr="00680081">
        <w:rPr>
          <w:lang w:val="es-ES_tradnl"/>
        </w:rPr>
        <w:t>–</w:t>
      </w:r>
      <w:r w:rsidRPr="00680081">
        <w:rPr>
          <w:lang w:val="es-ES_tradnl"/>
        </w:rPr>
        <w:tab/>
        <w:t>La altura de la antena de medición (cuanto más altas sean las antenas más grande será la zona de medición).</w:t>
      </w:r>
    </w:p>
    <w:p w:rsidR="00573B2F" w:rsidRPr="00680081" w:rsidRDefault="00573B2F" w:rsidP="00573B2F">
      <w:pPr>
        <w:pStyle w:val="enumlev1"/>
        <w:rPr>
          <w:lang w:val="es-ES_tradnl"/>
        </w:rPr>
      </w:pPr>
      <w:r w:rsidRPr="00680081">
        <w:rPr>
          <w:lang w:val="es-ES_tradnl"/>
        </w:rPr>
        <w:t>–</w:t>
      </w:r>
      <w:r w:rsidRPr="00680081">
        <w:rPr>
          <w:lang w:val="es-ES_tradnl"/>
        </w:rPr>
        <w:tab/>
        <w:t>La escabrosidad del terreno (zona de medición delimitada por colinas u otros obstáculos).</w:t>
      </w:r>
    </w:p>
    <w:p w:rsidR="00573B2F" w:rsidRPr="00680081" w:rsidRDefault="00573B2F" w:rsidP="00573B2F">
      <w:pPr>
        <w:rPr>
          <w:lang w:val="es-ES_tradnl"/>
        </w:rPr>
      </w:pPr>
      <w:r w:rsidRPr="00680081">
        <w:rPr>
          <w:lang w:val="es-ES_tradnl"/>
        </w:rPr>
        <w:t>Si la finalidad de la medición es obtener el mayor número posible de emisiones en la zona de supervisión, será preferible un emplazamiento de observación más alto.</w:t>
      </w:r>
    </w:p>
    <w:p w:rsidR="00573B2F" w:rsidRPr="00680081" w:rsidRDefault="00573B2F" w:rsidP="00573B2F">
      <w:pPr>
        <w:rPr>
          <w:lang w:val="es-ES_tradnl"/>
        </w:rPr>
      </w:pPr>
      <w:r w:rsidRPr="00680081">
        <w:rPr>
          <w:lang w:val="es-ES_tradnl"/>
        </w:rPr>
        <w:lastRenderedPageBreak/>
        <w:t>Si la sensibilidad del sistema de medición no es mayor que la del equipo de usuario en la banda, la ocupación que perciban los usuarios en el borde de la zona de medición puede ser diferente del resultado calculado. La Fig. 11 muestra un ejemplo de una red empresarial compartida con dos estaciones de base en la zona de medición.</w:t>
      </w:r>
    </w:p>
    <w:p w:rsidR="00573B2F" w:rsidRPr="00680081" w:rsidRDefault="00573B2F" w:rsidP="00573B2F">
      <w:pPr>
        <w:pStyle w:val="FigureNo"/>
        <w:rPr>
          <w:lang w:val="es-ES_tradnl"/>
        </w:rPr>
      </w:pPr>
      <w:r w:rsidRPr="00680081">
        <w:rPr>
          <w:lang w:val="es-ES_tradnl"/>
        </w:rPr>
        <w:t>FigurA 11</w:t>
      </w:r>
    </w:p>
    <w:p w:rsidR="00573B2F" w:rsidRPr="00680081" w:rsidRDefault="00573B2F" w:rsidP="00573B2F">
      <w:pPr>
        <w:pStyle w:val="Figuretitle"/>
        <w:rPr>
          <w:lang w:val="es-ES_tradnl"/>
        </w:rPr>
      </w:pPr>
      <w:r w:rsidRPr="00680081">
        <w:rPr>
          <w:lang w:val="es-ES_tradnl"/>
        </w:rPr>
        <w:t>Ejemplo de distribución de estaciones en una frecuencia de red empresarial compartida</w:t>
      </w:r>
    </w:p>
    <w:p w:rsidR="00573B2F" w:rsidRPr="00680081" w:rsidRDefault="00573B2F" w:rsidP="00573B2F">
      <w:pPr>
        <w:rPr>
          <w:lang w:val="es-ES_tradnl"/>
        </w:rPr>
      </w:pPr>
      <w:r w:rsidRPr="00680081">
        <w:rPr>
          <w:noProof/>
          <w:lang w:val="en-GB" w:eastAsia="en-GB"/>
        </w:rPr>
        <mc:AlternateContent>
          <mc:Choice Requires="wpg">
            <w:drawing>
              <wp:anchor distT="0" distB="0" distL="114300" distR="114300" simplePos="0" relativeHeight="251665408" behindDoc="0" locked="0" layoutInCell="1" allowOverlap="1" wp14:anchorId="144F540D" wp14:editId="425823AE">
                <wp:simplePos x="0" y="0"/>
                <wp:positionH relativeFrom="column">
                  <wp:posOffset>475664</wp:posOffset>
                </wp:positionH>
                <wp:positionV relativeFrom="paragraph">
                  <wp:posOffset>73709</wp:posOffset>
                </wp:positionV>
                <wp:extent cx="4834890" cy="3236595"/>
                <wp:effectExtent l="0" t="0" r="3810" b="2095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4890" cy="3236595"/>
                          <a:chOff x="1881" y="10101"/>
                          <a:chExt cx="7614" cy="5097"/>
                        </a:xfrm>
                      </wpg:grpSpPr>
                      <wps:wsp>
                        <wps:cNvPr id="325" name="Oval 179"/>
                        <wps:cNvSpPr>
                          <a:spLocks noChangeArrowheads="1"/>
                        </wps:cNvSpPr>
                        <wps:spPr bwMode="auto">
                          <a:xfrm>
                            <a:off x="3336" y="10401"/>
                            <a:ext cx="4725" cy="4785"/>
                          </a:xfrm>
                          <a:prstGeom prst="ellipse">
                            <a:avLst/>
                          </a:prstGeom>
                          <a:solidFill>
                            <a:srgbClr val="CCFFCC"/>
                          </a:solidFill>
                          <a:ln w="9525">
                            <a:solidFill>
                              <a:srgbClr val="000000"/>
                            </a:solidFill>
                            <a:prstDash val="dash"/>
                            <a:round/>
                            <a:headEnd/>
                            <a:tailEnd/>
                          </a:ln>
                        </wps:spPr>
                        <wps:bodyPr rot="0" vert="horz" wrap="square" lIns="91440" tIns="45720" rIns="91440" bIns="45720" anchor="t" anchorCtr="0" upright="1">
                          <a:noAutofit/>
                        </wps:bodyPr>
                      </wps:wsp>
                      <wps:wsp>
                        <wps:cNvPr id="326" name="Line 180"/>
                        <wps:cNvCnPr/>
                        <wps:spPr bwMode="auto">
                          <a:xfrm flipV="1">
                            <a:off x="6945" y="10671"/>
                            <a:ext cx="1485" cy="169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7" name="Line 181"/>
                        <wps:cNvCnPr/>
                        <wps:spPr bwMode="auto">
                          <a:xfrm flipH="1" flipV="1">
                            <a:off x="2820" y="10671"/>
                            <a:ext cx="1515" cy="16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328" name="Group 182"/>
                        <wpg:cNvGrpSpPr>
                          <a:grpSpLocks/>
                        </wpg:cNvGrpSpPr>
                        <wpg:grpSpPr bwMode="auto">
                          <a:xfrm>
                            <a:off x="2085" y="10101"/>
                            <a:ext cx="4535" cy="4535"/>
                            <a:chOff x="1950" y="10200"/>
                            <a:chExt cx="4535" cy="4535"/>
                          </a:xfrm>
                        </wpg:grpSpPr>
                        <wps:wsp>
                          <wps:cNvPr id="329" name="Oval 183"/>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AutoShape 184"/>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331" name="Group 185"/>
                        <wpg:cNvGrpSpPr>
                          <a:grpSpLocks/>
                        </wpg:cNvGrpSpPr>
                        <wpg:grpSpPr bwMode="auto">
                          <a:xfrm>
                            <a:off x="4695" y="10101"/>
                            <a:ext cx="4535" cy="4535"/>
                            <a:chOff x="1950" y="10200"/>
                            <a:chExt cx="4535" cy="4535"/>
                          </a:xfrm>
                        </wpg:grpSpPr>
                        <wps:wsp>
                          <wps:cNvPr id="332" name="Oval 186"/>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AutoShape 187"/>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334" name="Group 188"/>
                        <wpg:cNvGrpSpPr>
                          <a:grpSpLocks/>
                        </wpg:cNvGrpSpPr>
                        <wpg:grpSpPr bwMode="auto">
                          <a:xfrm>
                            <a:off x="5318" y="12629"/>
                            <a:ext cx="674" cy="375"/>
                            <a:chOff x="5183" y="13103"/>
                            <a:chExt cx="674" cy="375"/>
                          </a:xfrm>
                        </wpg:grpSpPr>
                        <wps:wsp>
                          <wps:cNvPr id="335" name="Rectangle 189"/>
                          <wps:cNvSpPr>
                            <a:spLocks noChangeArrowheads="1"/>
                          </wps:cNvSpPr>
                          <wps:spPr bwMode="auto">
                            <a:xfrm>
                              <a:off x="5186" y="13113"/>
                              <a:ext cx="671" cy="35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36" name="Rectangle 190"/>
                          <wps:cNvSpPr>
                            <a:spLocks noChangeArrowheads="1"/>
                          </wps:cNvSpPr>
                          <wps:spPr bwMode="auto">
                            <a:xfrm>
                              <a:off x="5269" y="13133"/>
                              <a:ext cx="574" cy="3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7" name="Line 191"/>
                          <wps:cNvCnPr/>
                          <wps:spPr bwMode="auto">
                            <a:xfrm flipH="1" flipV="1">
                              <a:off x="5190" y="13118"/>
                              <a:ext cx="83"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92"/>
                          <wps:cNvCnPr/>
                          <wps:spPr bwMode="auto">
                            <a:xfrm flipH="1">
                              <a:off x="5183" y="13448"/>
                              <a:ext cx="82"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Oval 193"/>
                          <wps:cNvSpPr>
                            <a:spLocks noChangeArrowheads="1"/>
                          </wps:cNvSpPr>
                          <wps:spPr bwMode="auto">
                            <a:xfrm>
                              <a:off x="5476" y="13243"/>
                              <a:ext cx="98"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0" name="Line 194"/>
                          <wps:cNvCnPr/>
                          <wps:spPr bwMode="auto">
                            <a:xfrm>
                              <a:off x="5270" y="13103"/>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195"/>
                          <wps:cNvCnPr/>
                          <wps:spPr bwMode="auto">
                            <a:xfrm>
                              <a:off x="5705" y="13104"/>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96"/>
                          <wps:cNvCnPr/>
                          <wps:spPr bwMode="auto">
                            <a:xfrm>
                              <a:off x="5264" y="13477"/>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97"/>
                          <wps:cNvCnPr/>
                          <wps:spPr bwMode="auto">
                            <a:xfrm>
                              <a:off x="5705" y="13478"/>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4" name="Group 198"/>
                        <wpg:cNvGrpSpPr>
                          <a:grpSpLocks/>
                        </wpg:cNvGrpSpPr>
                        <wpg:grpSpPr bwMode="auto">
                          <a:xfrm rot="2735078">
                            <a:off x="7246" y="13420"/>
                            <a:ext cx="450" cy="277"/>
                            <a:chOff x="6781" y="13148"/>
                            <a:chExt cx="450" cy="277"/>
                          </a:xfrm>
                        </wpg:grpSpPr>
                        <wps:wsp>
                          <wps:cNvPr id="345" name="Rectangle 199"/>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6" name="Line 200"/>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01"/>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02"/>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03"/>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204"/>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51" name="Rectangle 205"/>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Line 206"/>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07"/>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08"/>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09"/>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6" name="Freeform 210"/>
                        <wps:cNvSpPr>
                          <a:spLocks/>
                        </wps:cNvSpPr>
                        <wps:spPr bwMode="auto">
                          <a:xfrm>
                            <a:off x="2235" y="13458"/>
                            <a:ext cx="6360" cy="1740"/>
                          </a:xfrm>
                          <a:custGeom>
                            <a:avLst/>
                            <a:gdLst>
                              <a:gd name="T0" fmla="*/ 660 w 6360"/>
                              <a:gd name="T1" fmla="*/ 1425 h 1740"/>
                              <a:gd name="T2" fmla="*/ 1950 w 6360"/>
                              <a:gd name="T3" fmla="*/ 1740 h 1740"/>
                              <a:gd name="T4" fmla="*/ 5205 w 6360"/>
                              <a:gd name="T5" fmla="*/ 1740 h 1740"/>
                              <a:gd name="T6" fmla="*/ 5700 w 6360"/>
                              <a:gd name="T7" fmla="*/ 1590 h 1740"/>
                              <a:gd name="T8" fmla="*/ 5925 w 6360"/>
                              <a:gd name="T9" fmla="*/ 1425 h 1740"/>
                              <a:gd name="T10" fmla="*/ 6045 w 6360"/>
                              <a:gd name="T11" fmla="*/ 1200 h 1740"/>
                              <a:gd name="T12" fmla="*/ 6225 w 6360"/>
                              <a:gd name="T13" fmla="*/ 975 h 1740"/>
                              <a:gd name="T14" fmla="*/ 6360 w 6360"/>
                              <a:gd name="T15" fmla="*/ 795 h 1740"/>
                              <a:gd name="T16" fmla="*/ 6345 w 6360"/>
                              <a:gd name="T17" fmla="*/ 555 h 1740"/>
                              <a:gd name="T18" fmla="*/ 6195 w 6360"/>
                              <a:gd name="T19" fmla="*/ 450 h 1740"/>
                              <a:gd name="T20" fmla="*/ 5985 w 6360"/>
                              <a:gd name="T21" fmla="*/ 450 h 1740"/>
                              <a:gd name="T22" fmla="*/ 5700 w 6360"/>
                              <a:gd name="T23" fmla="*/ 600 h 1740"/>
                              <a:gd name="T24" fmla="*/ 5070 w 6360"/>
                              <a:gd name="T25" fmla="*/ 915 h 1740"/>
                              <a:gd name="T26" fmla="*/ 4770 w 6360"/>
                              <a:gd name="T27" fmla="*/ 975 h 1740"/>
                              <a:gd name="T28" fmla="*/ 4110 w 6360"/>
                              <a:gd name="T29" fmla="*/ 885 h 1740"/>
                              <a:gd name="T30" fmla="*/ 3465 w 6360"/>
                              <a:gd name="T31" fmla="*/ 660 h 1740"/>
                              <a:gd name="T32" fmla="*/ 2880 w 6360"/>
                              <a:gd name="T33" fmla="*/ 690 h 1740"/>
                              <a:gd name="T34" fmla="*/ 2070 w 6360"/>
                              <a:gd name="T35" fmla="*/ 600 h 1740"/>
                              <a:gd name="T36" fmla="*/ 1485 w 6360"/>
                              <a:gd name="T37" fmla="*/ 330 h 1740"/>
                              <a:gd name="T38" fmla="*/ 1200 w 6360"/>
                              <a:gd name="T39" fmla="*/ 120 h 1740"/>
                              <a:gd name="T40" fmla="*/ 810 w 6360"/>
                              <a:gd name="T41" fmla="*/ 0 h 1740"/>
                              <a:gd name="T42" fmla="*/ 480 w 6360"/>
                              <a:gd name="T43" fmla="*/ 60 h 1740"/>
                              <a:gd name="T44" fmla="*/ 285 w 6360"/>
                              <a:gd name="T45" fmla="*/ 255 h 1740"/>
                              <a:gd name="T46" fmla="*/ 45 w 6360"/>
                              <a:gd name="T47" fmla="*/ 420 h 1740"/>
                              <a:gd name="T48" fmla="*/ 0 w 6360"/>
                              <a:gd name="T49" fmla="*/ 645 h 1740"/>
                              <a:gd name="T50" fmla="*/ 105 w 6360"/>
                              <a:gd name="T51" fmla="*/ 810 h 1740"/>
                              <a:gd name="T52" fmla="*/ 270 w 6360"/>
                              <a:gd name="T53" fmla="*/ 1155 h 1740"/>
                              <a:gd name="T54" fmla="*/ 660 w 6360"/>
                              <a:gd name="T55" fmla="*/ 1425 h 174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360" h="1740">
                                <a:moveTo>
                                  <a:pt x="660" y="1425"/>
                                </a:moveTo>
                                <a:lnTo>
                                  <a:pt x="1950" y="1740"/>
                                </a:lnTo>
                                <a:lnTo>
                                  <a:pt x="5205" y="1740"/>
                                </a:lnTo>
                                <a:lnTo>
                                  <a:pt x="5700" y="1590"/>
                                </a:lnTo>
                                <a:lnTo>
                                  <a:pt x="5925" y="1425"/>
                                </a:lnTo>
                                <a:lnTo>
                                  <a:pt x="6045" y="1200"/>
                                </a:lnTo>
                                <a:lnTo>
                                  <a:pt x="6225" y="975"/>
                                </a:lnTo>
                                <a:lnTo>
                                  <a:pt x="6360" y="795"/>
                                </a:lnTo>
                                <a:lnTo>
                                  <a:pt x="6345" y="555"/>
                                </a:lnTo>
                                <a:lnTo>
                                  <a:pt x="6195" y="450"/>
                                </a:lnTo>
                                <a:lnTo>
                                  <a:pt x="5985" y="450"/>
                                </a:lnTo>
                                <a:lnTo>
                                  <a:pt x="5700" y="600"/>
                                </a:lnTo>
                                <a:lnTo>
                                  <a:pt x="5070" y="915"/>
                                </a:lnTo>
                                <a:lnTo>
                                  <a:pt x="4770" y="975"/>
                                </a:lnTo>
                                <a:lnTo>
                                  <a:pt x="4110" y="885"/>
                                </a:lnTo>
                                <a:lnTo>
                                  <a:pt x="3465" y="660"/>
                                </a:lnTo>
                                <a:lnTo>
                                  <a:pt x="2880" y="690"/>
                                </a:lnTo>
                                <a:lnTo>
                                  <a:pt x="2070" y="600"/>
                                </a:lnTo>
                                <a:lnTo>
                                  <a:pt x="1485" y="330"/>
                                </a:lnTo>
                                <a:lnTo>
                                  <a:pt x="1200" y="120"/>
                                </a:lnTo>
                                <a:lnTo>
                                  <a:pt x="810" y="0"/>
                                </a:lnTo>
                                <a:lnTo>
                                  <a:pt x="480" y="60"/>
                                </a:lnTo>
                                <a:lnTo>
                                  <a:pt x="285" y="255"/>
                                </a:lnTo>
                                <a:lnTo>
                                  <a:pt x="45" y="420"/>
                                </a:lnTo>
                                <a:lnTo>
                                  <a:pt x="0" y="645"/>
                                </a:lnTo>
                                <a:lnTo>
                                  <a:pt x="105" y="810"/>
                                </a:lnTo>
                                <a:lnTo>
                                  <a:pt x="270" y="1155"/>
                                </a:lnTo>
                                <a:lnTo>
                                  <a:pt x="660" y="1425"/>
                                </a:lnTo>
                                <a:close/>
                              </a:path>
                            </a:pathLst>
                          </a:custGeom>
                          <a:gradFill rotWithShape="1">
                            <a:gsLst>
                              <a:gs pos="0">
                                <a:srgbClr val="D0A189"/>
                              </a:gs>
                              <a:gs pos="50000">
                                <a:srgbClr val="993300"/>
                              </a:gs>
                              <a:gs pos="100000">
                                <a:srgbClr val="D0A189"/>
                              </a:gs>
                            </a:gsLst>
                            <a:lin ang="5400000" scaled="1"/>
                          </a:gradFill>
                          <a:ln w="9525">
                            <a:solidFill>
                              <a:srgbClr val="993300"/>
                            </a:solidFill>
                            <a:round/>
                            <a:headEnd/>
                            <a:tailEnd/>
                          </a:ln>
                        </wps:spPr>
                        <wps:bodyPr rot="0" vert="horz" wrap="square" lIns="91440" tIns="45720" rIns="91440" bIns="45720" anchor="t" anchorCtr="0" upright="1">
                          <a:noAutofit/>
                        </wps:bodyPr>
                      </wps:wsp>
                      <wps:wsp>
                        <wps:cNvPr id="357" name="Freeform 211"/>
                        <wps:cNvSpPr>
                          <a:spLocks/>
                        </wps:cNvSpPr>
                        <wps:spPr bwMode="auto">
                          <a:xfrm>
                            <a:off x="2955" y="14061"/>
                            <a:ext cx="5205" cy="747"/>
                          </a:xfrm>
                          <a:custGeom>
                            <a:avLst/>
                            <a:gdLst>
                              <a:gd name="T0" fmla="*/ 0 w 5205"/>
                              <a:gd name="T1" fmla="*/ 0 h 747"/>
                              <a:gd name="T2" fmla="*/ 630 w 5205"/>
                              <a:gd name="T3" fmla="*/ 300 h 747"/>
                              <a:gd name="T4" fmla="*/ 1200 w 5205"/>
                              <a:gd name="T5" fmla="*/ 480 h 747"/>
                              <a:gd name="T6" fmla="*/ 1875 w 5205"/>
                              <a:gd name="T7" fmla="*/ 540 h 747"/>
                              <a:gd name="T8" fmla="*/ 2565 w 5205"/>
                              <a:gd name="T9" fmla="*/ 525 h 747"/>
                              <a:gd name="T10" fmla="*/ 3015 w 5205"/>
                              <a:gd name="T11" fmla="*/ 630 h 747"/>
                              <a:gd name="T12" fmla="*/ 3570 w 5205"/>
                              <a:gd name="T13" fmla="*/ 735 h 747"/>
                              <a:gd name="T14" fmla="*/ 4110 w 5205"/>
                              <a:gd name="T15" fmla="*/ 705 h 747"/>
                              <a:gd name="T16" fmla="*/ 4605 w 5205"/>
                              <a:gd name="T17" fmla="*/ 645 h 747"/>
                              <a:gd name="T18" fmla="*/ 4980 w 5205"/>
                              <a:gd name="T19" fmla="*/ 405 h 747"/>
                              <a:gd name="T20" fmla="*/ 5205 w 5205"/>
                              <a:gd name="T21" fmla="*/ 180 h 74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05" h="747">
                                <a:moveTo>
                                  <a:pt x="0" y="0"/>
                                </a:moveTo>
                                <a:cubicBezTo>
                                  <a:pt x="215" y="110"/>
                                  <a:pt x="430" y="220"/>
                                  <a:pt x="630" y="300"/>
                                </a:cubicBezTo>
                                <a:cubicBezTo>
                                  <a:pt x="830" y="380"/>
                                  <a:pt x="993" y="440"/>
                                  <a:pt x="1200" y="480"/>
                                </a:cubicBezTo>
                                <a:cubicBezTo>
                                  <a:pt x="1407" y="520"/>
                                  <a:pt x="1648" y="533"/>
                                  <a:pt x="1875" y="540"/>
                                </a:cubicBezTo>
                                <a:cubicBezTo>
                                  <a:pt x="2102" y="547"/>
                                  <a:pt x="2375" y="510"/>
                                  <a:pt x="2565" y="525"/>
                                </a:cubicBezTo>
                                <a:cubicBezTo>
                                  <a:pt x="2755" y="540"/>
                                  <a:pt x="2848" y="595"/>
                                  <a:pt x="3015" y="630"/>
                                </a:cubicBezTo>
                                <a:cubicBezTo>
                                  <a:pt x="3182" y="665"/>
                                  <a:pt x="3388" y="723"/>
                                  <a:pt x="3570" y="735"/>
                                </a:cubicBezTo>
                                <a:cubicBezTo>
                                  <a:pt x="3752" y="747"/>
                                  <a:pt x="3938" y="720"/>
                                  <a:pt x="4110" y="705"/>
                                </a:cubicBezTo>
                                <a:cubicBezTo>
                                  <a:pt x="4282" y="690"/>
                                  <a:pt x="4460" y="695"/>
                                  <a:pt x="4605" y="645"/>
                                </a:cubicBezTo>
                                <a:cubicBezTo>
                                  <a:pt x="4750" y="595"/>
                                  <a:pt x="4880" y="483"/>
                                  <a:pt x="4980" y="405"/>
                                </a:cubicBezTo>
                                <a:cubicBezTo>
                                  <a:pt x="5080" y="327"/>
                                  <a:pt x="5142" y="253"/>
                                  <a:pt x="520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212"/>
                        <wps:cNvCnPr/>
                        <wps:spPr bwMode="auto">
                          <a:xfrm flipV="1">
                            <a:off x="5658" y="10416"/>
                            <a:ext cx="0" cy="237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59" name="Text Box 213"/>
                        <wps:cNvSpPr txBox="1">
                          <a:spLocks noChangeArrowheads="1"/>
                        </wps:cNvSpPr>
                        <wps:spPr bwMode="auto">
                          <a:xfrm>
                            <a:off x="6945" y="1376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7373D" w:rsidRDefault="00F333D6" w:rsidP="00573B2F">
                              <w:pPr>
                                <w:pStyle w:val="Figure"/>
                                <w:rPr>
                                  <w:lang w:val="de-DE"/>
                                </w:rPr>
                              </w:pPr>
                              <w:r>
                                <w:rPr>
                                  <w:caps w:val="0"/>
                                  <w:lang w:val="de-DE"/>
                                </w:rPr>
                                <w:t xml:space="preserve">Móvil </w:t>
                              </w:r>
                              <w:r>
                                <w:rPr>
                                  <w:lang w:val="de-DE"/>
                                </w:rPr>
                                <w:t>1</w:t>
                              </w:r>
                            </w:p>
                          </w:txbxContent>
                        </wps:txbx>
                        <wps:bodyPr rot="0" vert="horz" wrap="square" lIns="18000" tIns="10800" rIns="18000" bIns="10800" anchor="t" anchorCtr="0" upright="1">
                          <a:noAutofit/>
                        </wps:bodyPr>
                      </wps:wsp>
                      <wps:wsp>
                        <wps:cNvPr id="360" name="Text Box 214"/>
                        <wps:cNvSpPr txBox="1">
                          <a:spLocks noChangeArrowheads="1"/>
                        </wps:cNvSpPr>
                        <wps:spPr bwMode="auto">
                          <a:xfrm>
                            <a:off x="7125" y="1220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7373D" w:rsidRDefault="00F333D6" w:rsidP="00573B2F">
                              <w:pPr>
                                <w:pStyle w:val="Figure"/>
                                <w:rPr>
                                  <w:lang w:val="de-DE"/>
                                </w:rPr>
                              </w:pPr>
                              <w:r>
                                <w:rPr>
                                  <w:caps w:val="0"/>
                                  <w:lang w:val="de-DE"/>
                                </w:rPr>
                                <w:t>Base 1</w:t>
                              </w:r>
                            </w:p>
                          </w:txbxContent>
                        </wps:txbx>
                        <wps:bodyPr rot="0" vert="horz" wrap="square" lIns="18000" tIns="10800" rIns="18000" bIns="10800" anchor="t" anchorCtr="0" upright="1">
                          <a:noAutofit/>
                        </wps:bodyPr>
                      </wps:wsp>
                      <wps:wsp>
                        <wps:cNvPr id="361" name="Text Box 215"/>
                        <wps:cNvSpPr txBox="1">
                          <a:spLocks noChangeArrowheads="1"/>
                        </wps:cNvSpPr>
                        <wps:spPr bwMode="auto">
                          <a:xfrm>
                            <a:off x="3510" y="1232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7373D" w:rsidRDefault="00F333D6" w:rsidP="00573B2F">
                              <w:pPr>
                                <w:pStyle w:val="Figure"/>
                                <w:rPr>
                                  <w:lang w:val="de-DE"/>
                                </w:rPr>
                              </w:pPr>
                              <w:r>
                                <w:rPr>
                                  <w:caps w:val="0"/>
                                  <w:lang w:val="de-DE"/>
                                </w:rPr>
                                <w:t>Base</w:t>
                              </w:r>
                              <w:r>
                                <w:rPr>
                                  <w:lang w:val="de-DE"/>
                                </w:rPr>
                                <w:t xml:space="preserve"> 2</w:t>
                              </w:r>
                            </w:p>
                          </w:txbxContent>
                        </wps:txbx>
                        <wps:bodyPr rot="0" vert="horz" wrap="square" lIns="18000" tIns="10800" rIns="18000" bIns="10800" anchor="t" anchorCtr="0" upright="1">
                          <a:noAutofit/>
                        </wps:bodyPr>
                      </wps:wsp>
                      <wps:wsp>
                        <wps:cNvPr id="362" name="Text Box 216"/>
                        <wps:cNvSpPr txBox="1">
                          <a:spLocks noChangeArrowheads="1"/>
                        </wps:cNvSpPr>
                        <wps:spPr bwMode="auto">
                          <a:xfrm>
                            <a:off x="5235" y="13026"/>
                            <a:ext cx="10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7373D" w:rsidRDefault="00F333D6" w:rsidP="00573B2F">
                              <w:pPr>
                                <w:pStyle w:val="Figure"/>
                                <w:rPr>
                                  <w:lang w:val="de-DE"/>
                                </w:rPr>
                              </w:pPr>
                              <w:r>
                                <w:rPr>
                                  <w:caps w:val="0"/>
                                  <w:lang w:val="de-DE"/>
                                </w:rPr>
                                <w:t>Lugar de observación</w:t>
                              </w:r>
                            </w:p>
                          </w:txbxContent>
                        </wps:txbx>
                        <wps:bodyPr rot="0" vert="horz" wrap="square" lIns="18000" tIns="10800" rIns="18000" bIns="10800" anchor="t" anchorCtr="0" upright="1">
                          <a:noAutofit/>
                        </wps:bodyPr>
                      </wps:wsp>
                      <wps:wsp>
                        <wps:cNvPr id="363" name="Text Box 217"/>
                        <wps:cNvSpPr txBox="1">
                          <a:spLocks noChangeArrowheads="1"/>
                        </wps:cNvSpPr>
                        <wps:spPr bwMode="auto">
                          <a:xfrm>
                            <a:off x="8355" y="10161"/>
                            <a:ext cx="1140"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246E1D" w:rsidRDefault="00F333D6" w:rsidP="00573B2F">
                              <w:pPr>
                                <w:pStyle w:val="Figure"/>
                                <w:rPr>
                                  <w:lang w:val="es-ES_tradnl"/>
                                </w:rPr>
                              </w:pPr>
                              <w:r w:rsidRPr="00246E1D">
                                <w:rPr>
                                  <w:caps w:val="0"/>
                                  <w:lang w:val="es-ES_tradnl"/>
                                </w:rPr>
                                <w:t>Zona de cobertura de la base 1</w:t>
                              </w:r>
                            </w:p>
                          </w:txbxContent>
                        </wps:txbx>
                        <wps:bodyPr rot="0" vert="horz" wrap="square" lIns="18000" tIns="10800" rIns="18000" bIns="10800" anchor="t" anchorCtr="0" upright="1">
                          <a:noAutofit/>
                        </wps:bodyPr>
                      </wps:wsp>
                      <wps:wsp>
                        <wps:cNvPr id="364" name="Text Box 218"/>
                        <wps:cNvSpPr txBox="1">
                          <a:spLocks noChangeArrowheads="1"/>
                        </wps:cNvSpPr>
                        <wps:spPr bwMode="auto">
                          <a:xfrm>
                            <a:off x="1881" y="10134"/>
                            <a:ext cx="1140"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246E1D" w:rsidRDefault="00F333D6" w:rsidP="00573B2F">
                              <w:pPr>
                                <w:pStyle w:val="Figure"/>
                                <w:rPr>
                                  <w:lang w:val="es-ES_tradnl"/>
                                </w:rPr>
                              </w:pPr>
                              <w:r w:rsidRPr="00246E1D">
                                <w:rPr>
                                  <w:caps w:val="0"/>
                                  <w:lang w:val="es-ES_tradnl"/>
                                </w:rPr>
                                <w:t>Zona de cobertura de la base 2</w:t>
                              </w:r>
                            </w:p>
                          </w:txbxContent>
                        </wps:txbx>
                        <wps:bodyPr rot="0" vert="horz" wrap="square" lIns="18000" tIns="10800" rIns="18000" bIns="10800" anchor="t" anchorCtr="0" upright="1">
                          <a:noAutofit/>
                        </wps:bodyPr>
                      </wps:wsp>
                      <wps:wsp>
                        <wps:cNvPr id="365" name="Text Box 219"/>
                        <wps:cNvSpPr txBox="1">
                          <a:spLocks noChangeArrowheads="1"/>
                        </wps:cNvSpPr>
                        <wps:spPr bwMode="auto">
                          <a:xfrm>
                            <a:off x="4785" y="14826"/>
                            <a:ext cx="120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7373D" w:rsidRDefault="00F333D6" w:rsidP="00573B2F">
                              <w:pPr>
                                <w:pStyle w:val="Figure"/>
                                <w:rPr>
                                  <w:lang w:val="de-DE"/>
                                </w:rPr>
                              </w:pPr>
                              <w:r>
                                <w:rPr>
                                  <w:caps w:val="0"/>
                                  <w:lang w:val="de-DE"/>
                                </w:rPr>
                                <w:t>Montañas</w:t>
                              </w:r>
                            </w:p>
                          </w:txbxContent>
                        </wps:txbx>
                        <wps:bodyPr rot="0" vert="horz" wrap="square" lIns="18000" tIns="10800" rIns="18000" bIns="10800" anchor="t" anchorCtr="0" upright="1">
                          <a:noAutofit/>
                        </wps:bodyPr>
                      </wps:wsp>
                      <wpg:grpSp>
                        <wpg:cNvPr id="366" name="Group 220"/>
                        <wpg:cNvGrpSpPr>
                          <a:grpSpLocks/>
                        </wpg:cNvGrpSpPr>
                        <wpg:grpSpPr bwMode="auto">
                          <a:xfrm rot="-1574595">
                            <a:off x="2686" y="11635"/>
                            <a:ext cx="450" cy="277"/>
                            <a:chOff x="6781" y="13148"/>
                            <a:chExt cx="450" cy="277"/>
                          </a:xfrm>
                        </wpg:grpSpPr>
                        <wps:wsp>
                          <wps:cNvPr id="367" name="Rectangle 221"/>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Line 222"/>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23"/>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24"/>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225"/>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226"/>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73" name="Rectangle 227"/>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 name="Line 228"/>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29"/>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30"/>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31"/>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8" name="Text Box 232"/>
                        <wps:cNvSpPr txBox="1">
                          <a:spLocks noChangeArrowheads="1"/>
                        </wps:cNvSpPr>
                        <wps:spPr bwMode="auto">
                          <a:xfrm>
                            <a:off x="2550" y="12036"/>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B7373D" w:rsidRDefault="00F333D6" w:rsidP="00573B2F">
                              <w:pPr>
                                <w:pStyle w:val="Figure"/>
                                <w:rPr>
                                  <w:lang w:val="de-DE"/>
                                </w:rPr>
                              </w:pPr>
                              <w:r>
                                <w:rPr>
                                  <w:caps w:val="0"/>
                                  <w:lang w:val="de-DE"/>
                                </w:rPr>
                                <w:t xml:space="preserve">Móvil </w:t>
                              </w:r>
                              <w:r>
                                <w:rPr>
                                  <w:lang w:val="de-DE"/>
                                </w:rPr>
                                <w:t>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F540D" id="Group 324" o:spid="_x0000_s1486" style="position:absolute;left:0;text-align:left;margin-left:37.45pt;margin-top:5.8pt;width:380.7pt;height:254.85pt;z-index:251665408;mso-position-horizontal-relative:text;mso-position-vertical-relative:text" coordorigin="1881,10101" coordsize="7614,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">
                <v:oval id="Oval 179" o:spid="_x0000_s1487" style="position:absolute;left:3336;top:10401;width:4725;height:4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" fillcolor="#cfc">
                  <v:stroke dashstyle="dash"/>
                </v:oval>
                <v:line id="Line 180" o:spid="_x0000_s1488" style="position:absolute;flip:y;visibility:visible;mso-wrap-style:square" from="6945,10671" to="843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">
                  <v:stroke dashstyle="dash" endarrow="block"/>
                </v:line>
                <v:line id="Line 181" o:spid="_x0000_s1489" style="position:absolute;flip:x y;visibility:visible;mso-wrap-style:square" from="2820,10671" to="4335,1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">
                  <v:stroke dashstyle="dash" endarrow="block"/>
                </v:line>
                <v:group id="Group 182" o:spid="_x0000_s1490" style="position:absolute;left:2085;top:10101;width:4535;height:4535" coordorigin="1950,10200" coordsize="4535,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oval id="Oval 183" o:spid="_x0000_s1491" style="position:absolute;left:1950;top:10200;width:4535;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" filled="f"/>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84" o:spid="_x0000_s1492" type="#_x0000_t73" style="position:absolute;left:3960;top:12213;width:48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" fillcolor="gray"/>
                </v:group>
                <v:group id="Group 185" o:spid="_x0000_s1493" style="position:absolute;left:4695;top:10101;width:4535;height:4535" coordorigin="1950,10200" coordsize="4535,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oval id="Oval 186" o:spid="_x0000_s1494" style="position:absolute;left:1950;top:10200;width:4535;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" filled="f"/>
                  <v:shape id="AutoShape 187" o:spid="_x0000_s1495" type="#_x0000_t73" style="position:absolute;left:3960;top:12213;width:48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" fillcolor="gray"/>
                </v:group>
                <v:group id="Group 188" o:spid="_x0000_s1496" style="position:absolute;left:5318;top:12629;width:674;height:375" coordorigin="5183,13103" coordsize="67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rect id="Rectangle 189" o:spid="_x0000_s1497" style="position:absolute;left:5186;top:13113;width:67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" fillcolor="#969696"/>
                  <v:rect id="Rectangle 190" o:spid="_x0000_s1498" style="position:absolute;left:5269;top:13133;width:57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"/>
                  <v:line id="Line 191" o:spid="_x0000_s1499" style="position:absolute;flip:x y;visibility:visible;mso-wrap-style:square" from="5190,13118" to="5273,1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"/>
                  <v:line id="Line 192" o:spid="_x0000_s1500" style="position:absolute;flip:x;visibility:visible;mso-wrap-style:square" from="5183,13448" to="5265,1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"/>
                  <v:oval id="Oval 193" o:spid="_x0000_s1501" style="position:absolute;left:5476;top:13243;width:9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" fillcolor="black"/>
                  <v:line id="Line 194" o:spid="_x0000_s1502" style="position:absolute;visibility:visible;mso-wrap-style:square" from="5270,13103" to="5367,1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f/xAAAANwAAAAPAAAAZHJzL2Rvd25yZXYueG1sRE/LasJA&#10;FN0X/IfhCu7qxFpC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K1X1//EAAAA3AAAAA8A&#10;AAAAAAAAAAAAAAAABwIAAGRycy9kb3ducmV2LnhtbFBLBQYAAAAAAwADALcAAAD4AgAAAAA=&#10;"/>
                  <v:line id="Line 195" o:spid="_x0000_s1503" style="position:absolute;visibility:visible;mso-wrap-style:square" from="5705,13104" to="5802,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v:line id="Line 196" o:spid="_x0000_s1504" style="position:absolute;visibility:visible;mso-wrap-style:square" from="5264,13477" to="5361,1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wTxwAAANwAAAAPAAAAZHJzL2Rvd25yZXYueG1sRI9Pa8JA&#10;FMTvQr/D8gq96aZagq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DLJ7BPHAAAA3AAA&#10;AA8AAAAAAAAAAAAAAAAABwIAAGRycy9kb3ducmV2LnhtbFBLBQYAAAAAAwADALcAAAD7AgAAAAA=&#10;"/>
                  <v:line id="Line 197" o:spid="_x0000_s1505" style="position:absolute;visibility:visible;mso-wrap-style:square" from="5705,13478" to="5802,1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mIxwAAANwAAAAPAAAAZHJzL2Rvd25yZXYueG1sRI9Ba8JA&#10;FITvgv9heUJvurEp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F2FSYjHAAAA3AAA&#10;AA8AAAAAAAAAAAAAAAAABwIAAGRycy9kb3ducmV2LnhtbFBLBQYAAAAAAwADALcAAAD7AgAAAAA=&#10;"/>
                </v:group>
                <v:group id="Group 198" o:spid="_x0000_s1506" style="position:absolute;left:7246;top:13420;width:450;height:277;rotation:2987435fd" coordorigin="6781,13148" coordsize="45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">
                  <v:rect id="Rectangle 199" o:spid="_x0000_s1507" style="position:absolute;left:6781;top:13162;width:45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"/>
                  <v:line id="Line 200" o:spid="_x0000_s1508" style="position:absolute;visibility:visible;mso-wrap-style:square" from="6825,13148" to="6900,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v:line id="Line 201" o:spid="_x0000_s1509" style="position:absolute;visibility:visible;mso-wrap-style:square" from="6821,13425" to="6896,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LxwAAANwAAAAPAAAAZHJzL2Rvd25yZXYueG1sRI9Ba8JA&#10;FITvBf/D8gq91U1rS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CK+T4vHAAAA3AAA&#10;AA8AAAAAAAAAAAAAAAAABwIAAGRycy9kb3ducmV2LnhtbFBLBQYAAAAAAwADALcAAAD7AgAAAAA=&#10;"/>
                  <v:line id="Line 202" o:spid="_x0000_s1510" style="position:absolute;visibility:visible;mso-wrap-style:square" from="7113,13148" to="7188,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5xAAAANwAAAAPAAAAZHJzL2Rvd25yZXYueG1sRE/LasJA&#10;FN0X/IfhCu7qxFpC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FMh2/nEAAAA3AAAAA8A&#10;AAAAAAAAAAAAAAAABwIAAGRycy9kb3ducmV2LnhtbFBLBQYAAAAAAwADALcAAAD4AgAAAAA=&#10;"/>
                  <v:line id="Line 203" o:spid="_x0000_s1511" style="position:absolute;visibility:visible;mso-wrap-style:square" from="7114,13425" to="7189,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5ixwAAANwAAAAPAAAAZHJzL2Rvd25yZXYueG1sRI9Ba8JA&#10;FITvBf/D8gq91U1rC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DxtfmLHAAAA3AAA&#10;AA8AAAAAAAAAAAAAAAAABwIAAGRycy9kb3ducmV2LnhtbFBLBQYAAAAAAwADALcAAAD7AgAAAAA=&#10;"/>
                  <v:rect id="Rectangle 204" o:spid="_x0000_s1512" style="position:absolute;left:6896;top:13163;width:30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" fillcolor="#969696"/>
                  <v:rect id="Rectangle 205" o:spid="_x0000_s1513" style="position:absolute;left:6941;top:13189;width:22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"/>
                  <v:line id="Line 206" o:spid="_x0000_s1514" style="position:absolute;flip:x y;visibility:visible;mso-wrap-style:square" from="6896,13166" to="6944,1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"/>
                  <v:line id="Line 207" o:spid="_x0000_s1515" style="position:absolute;flip:x;visibility:visible;mso-wrap-style:square" from="6892,13373" to="6941,1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4q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QL3L4O5OOgFz/AgAA//8DAFBLAQItABQABgAIAAAAIQDb4fbL7gAAAIUBAAATAAAAAAAA&#10;AAAAAAAAAAAAAABbQ29udGVudF9UeXBlc10ueG1sUEsBAi0AFAAGAAgAAAAhAFr0LFu/AAAAFQEA&#10;AAsAAAAAAAAAAAAAAAAAHwEAAF9yZWxzLy5yZWxzUEsBAi0AFAAGAAgAAAAhAAF4XirHAAAA3AAA&#10;AA8AAAAAAAAAAAAAAAAABwIAAGRycy9kb3ducmV2LnhtbFBLBQYAAAAAAwADALcAAAD7AgAAAAA=&#10;"/>
                  <v:line id="Line 208" o:spid="_x0000_s1516" style="position:absolute;flip:y;visibility:visible;mso-wrap-style:square" from="7154,13170" to="7196,1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Ze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L6xj+zqQjIBe/AAAA//8DAFBLAQItABQABgAIAAAAIQDb4fbL7gAAAIUBAAATAAAAAAAA&#10;AAAAAAAAAAAAAABbQ29udGVudF9UeXBlc10ueG1sUEsBAi0AFAAGAAgAAAAhAFr0LFu/AAAAFQEA&#10;AAsAAAAAAAAAAAAAAAAAHwEAAF9yZWxzLy5yZWxzUEsBAi0AFAAGAAgAAAAhAI6Rxl7HAAAA3AAA&#10;AA8AAAAAAAAAAAAAAAAABwIAAGRycy9kb3ducmV2LnhtbFBLBQYAAAAAAwADALcAAAD7AgAAAAA=&#10;"/>
                  <v:line id="Line 209" o:spid="_x0000_s1517" style="position:absolute;visibility:visible;mso-wrap-style:square" from="7158,13376" to="7192,1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6xwAAANwAAAAPAAAAZHJzL2Rvd25yZXYueG1sRI9Pa8JA&#10;FMTvhX6H5Qm91Y0Vg0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Dj54rrHAAAA3AAA&#10;AA8AAAAAAAAAAAAAAAAABwIAAGRycy9kb3ducmV2LnhtbFBLBQYAAAAAAwADALcAAAD7AgAAAAA=&#10;"/>
                </v:group>
                <v:shape id="Freeform 210" o:spid="_x0000_s1518" style="position:absolute;left:2235;top:13458;width:6360;height:1740;visibility:visible;mso-wrap-style:square;v-text-anchor:top" coordsize="636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" path="m660,1425r1290,315l5205,1740r495,-150l5925,1425r120,-225l6225,975,6360,795,6345,555,6195,450r-210,l5700,600,5070,915r-300,60l4110,885,3465,660r-585,30l2070,600,1485,330,1200,120,810,,480,60,285,255,45,420,,645,105,810r165,345l660,1425xe" fillcolor="#d0a189" strokecolor="#930">
                  <v:fill color2="#930" rotate="t" focus="50%" type="gradient"/>
                  <v:path arrowok="t" o:connecttype="custom" o:connectlocs="660,1425;1950,1740;5205,1740;5700,1590;5925,1425;6045,1200;6225,975;6360,795;6345,555;6195,450;5985,450;5700,600;5070,915;4770,975;4110,885;3465,660;2880,690;2070,600;1485,330;1200,120;810,0;480,60;285,255;45,420;0,645;105,810;270,1155;660,1425" o:connectangles="0,0,0,0,0,0,0,0,0,0,0,0,0,0,0,0,0,0,0,0,0,0,0,0,0,0,0,0"/>
                </v:shape>
                <v:shape id="Freeform 211" o:spid="_x0000_s1519" style="position:absolute;left:2955;top:14061;width:5205;height:747;visibility:visible;mso-wrap-style:square;v-text-anchor:top" coordsize="520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" path="m,c215,110,430,220,630,300v200,80,363,140,570,180c1407,520,1648,533,1875,540v227,7,500,-30,690,-15c2755,540,2848,595,3015,630v167,35,373,93,555,105c3752,747,3938,720,4110,705v172,-15,350,-10,495,-60c4750,595,4880,483,4980,405v100,-78,162,-152,225,-225e" filled="f">
                  <v:path arrowok="t" o:connecttype="custom" o:connectlocs="0,0;630,300;1200,480;1875,540;2565,525;3015,630;3570,735;4110,705;4605,645;4980,405;5205,180" o:connectangles="0,0,0,0,0,0,0,0,0,0,0"/>
                </v:shape>
                <v:line id="Line 212" o:spid="_x0000_s1520" style="position:absolute;flip:y;visibility:visible;mso-wrap-style:square" from="5658,10416" to="5658,1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">
                  <v:stroke dashstyle="dash" endarrow="block"/>
                </v:line>
                <v:shape id="Text Box 213" o:spid="_x0000_s1521" type="#_x0000_t202" style="position:absolute;left:6945;top:13761;width:76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" filled="f" stroked="f">
                  <v:textbox inset=".5mm,.3mm,.5mm,.3mm">
                    <w:txbxContent>
                      <w:p w:rsidR="00F333D6" w:rsidRPr="00B7373D" w:rsidRDefault="00F333D6" w:rsidP="00573B2F">
                        <w:pPr>
                          <w:pStyle w:val="Figure"/>
                          <w:rPr>
                            <w:lang w:val="de-DE"/>
                          </w:rPr>
                        </w:pPr>
                        <w:r>
                          <w:rPr>
                            <w:caps w:val="0"/>
                            <w:lang w:val="de-DE"/>
                          </w:rPr>
                          <w:t xml:space="preserve">Móvil </w:t>
                        </w:r>
                        <w:r>
                          <w:rPr>
                            <w:lang w:val="de-DE"/>
                          </w:rPr>
                          <w:t>1</w:t>
                        </w:r>
                      </w:p>
                    </w:txbxContent>
                  </v:textbox>
                </v:shape>
                <v:shape id="Text Box 214" o:spid="_x0000_s1522" type="#_x0000_t202" style="position:absolute;left:7125;top:12201;width:76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" filled="f" stroked="f">
                  <v:textbox inset=".5mm,.3mm,.5mm,.3mm">
                    <w:txbxContent>
                      <w:p w:rsidR="00F333D6" w:rsidRPr="00B7373D" w:rsidRDefault="00F333D6" w:rsidP="00573B2F">
                        <w:pPr>
                          <w:pStyle w:val="Figure"/>
                          <w:rPr>
                            <w:lang w:val="de-DE"/>
                          </w:rPr>
                        </w:pPr>
                        <w:r>
                          <w:rPr>
                            <w:caps w:val="0"/>
                            <w:lang w:val="de-DE"/>
                          </w:rPr>
                          <w:t>Base 1</w:t>
                        </w:r>
                      </w:p>
                    </w:txbxContent>
                  </v:textbox>
                </v:shape>
                <v:shape id="Text Box 215" o:spid="_x0000_s1523" type="#_x0000_t202" style="position:absolute;left:3510;top:12321;width:76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" filled="f" stroked="f">
                  <v:textbox inset=".5mm,.3mm,.5mm,.3mm">
                    <w:txbxContent>
                      <w:p w:rsidR="00F333D6" w:rsidRPr="00B7373D" w:rsidRDefault="00F333D6" w:rsidP="00573B2F">
                        <w:pPr>
                          <w:pStyle w:val="Figure"/>
                          <w:rPr>
                            <w:lang w:val="de-DE"/>
                          </w:rPr>
                        </w:pPr>
                        <w:r>
                          <w:rPr>
                            <w:caps w:val="0"/>
                            <w:lang w:val="de-DE"/>
                          </w:rPr>
                          <w:t>Base</w:t>
                        </w:r>
                        <w:r>
                          <w:rPr>
                            <w:lang w:val="de-DE"/>
                          </w:rPr>
                          <w:t xml:space="preserve"> 2</w:t>
                        </w:r>
                      </w:p>
                    </w:txbxContent>
                  </v:textbox>
                </v:shape>
                <v:shape id="Text Box 216" o:spid="_x0000_s1524" type="#_x0000_t202" style="position:absolute;left:5235;top:13026;width:103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" filled="f" stroked="f">
                  <v:textbox inset=".5mm,.3mm,.5mm,.3mm">
                    <w:txbxContent>
                      <w:p w:rsidR="00F333D6" w:rsidRPr="00B7373D" w:rsidRDefault="00F333D6" w:rsidP="00573B2F">
                        <w:pPr>
                          <w:pStyle w:val="Figure"/>
                          <w:rPr>
                            <w:lang w:val="de-DE"/>
                          </w:rPr>
                        </w:pPr>
                        <w:r>
                          <w:rPr>
                            <w:caps w:val="0"/>
                            <w:lang w:val="de-DE"/>
                          </w:rPr>
                          <w:t>Lugar de observación</w:t>
                        </w:r>
                      </w:p>
                    </w:txbxContent>
                  </v:textbox>
                </v:shape>
                <v:shape id="Text Box 217" o:spid="_x0000_s1525" type="#_x0000_t202" style="position:absolute;left:8355;top:10161;width:1140;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" filled="f" stroked="f">
                  <v:textbox inset=".5mm,.3mm,.5mm,.3mm">
                    <w:txbxContent>
                      <w:p w:rsidR="00F333D6" w:rsidRPr="00246E1D" w:rsidRDefault="00F333D6" w:rsidP="00573B2F">
                        <w:pPr>
                          <w:pStyle w:val="Figure"/>
                          <w:rPr>
                            <w:lang w:val="es-ES_tradnl"/>
                          </w:rPr>
                        </w:pPr>
                        <w:r w:rsidRPr="00246E1D">
                          <w:rPr>
                            <w:caps w:val="0"/>
                            <w:lang w:val="es-ES_tradnl"/>
                          </w:rPr>
                          <w:t>Zona de cobertura de la base 1</w:t>
                        </w:r>
                      </w:p>
                    </w:txbxContent>
                  </v:textbox>
                </v:shape>
                <v:shape id="Text Box 218" o:spid="_x0000_s1526" type="#_x0000_t202" style="position:absolute;left:1881;top:10134;width:1140;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" filled="f" stroked="f">
                  <v:textbox inset=".5mm,.3mm,.5mm,.3mm">
                    <w:txbxContent>
                      <w:p w:rsidR="00F333D6" w:rsidRPr="00246E1D" w:rsidRDefault="00F333D6" w:rsidP="00573B2F">
                        <w:pPr>
                          <w:pStyle w:val="Figure"/>
                          <w:rPr>
                            <w:lang w:val="es-ES_tradnl"/>
                          </w:rPr>
                        </w:pPr>
                        <w:r w:rsidRPr="00246E1D">
                          <w:rPr>
                            <w:caps w:val="0"/>
                            <w:lang w:val="es-ES_tradnl"/>
                          </w:rPr>
                          <w:t>Zona de cobertura de la base 2</w:t>
                        </w:r>
                      </w:p>
                    </w:txbxContent>
                  </v:textbox>
                </v:shape>
                <v:shape id="Text Box 219" o:spid="_x0000_s1527" type="#_x0000_t202" style="position:absolute;left:4785;top:14826;width:120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" filled="f" stroked="f">
                  <v:textbox inset=".5mm,.3mm,.5mm,.3mm">
                    <w:txbxContent>
                      <w:p w:rsidR="00F333D6" w:rsidRPr="00B7373D" w:rsidRDefault="00F333D6" w:rsidP="00573B2F">
                        <w:pPr>
                          <w:pStyle w:val="Figure"/>
                          <w:rPr>
                            <w:lang w:val="de-DE"/>
                          </w:rPr>
                        </w:pPr>
                        <w:r>
                          <w:rPr>
                            <w:caps w:val="0"/>
                            <w:lang w:val="de-DE"/>
                          </w:rPr>
                          <w:t>Montañas</w:t>
                        </w:r>
                      </w:p>
                    </w:txbxContent>
                  </v:textbox>
                </v:shape>
                <v:group id="Group 220" o:spid="_x0000_s1528" style="position:absolute;left:2686;top:11635;width:450;height:277;rotation:-1719878fd" coordorigin="6781,13148" coordsize="45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">
                  <v:rect id="Rectangle 221" o:spid="_x0000_s1529" style="position:absolute;left:6781;top:13162;width:45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Wyn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"/>
                  <v:line id="Line 222" o:spid="_x0000_s1530" style="position:absolute;visibility:visible;mso-wrap-style:square" from="6825,13148" to="6900,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"/>
                  <v:line id="Line 223" o:spid="_x0000_s1531" style="position:absolute;visibility:visible;mso-wrap-style:square" from="6821,13425" to="6896,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v:line id="Line 224" o:spid="_x0000_s1532" style="position:absolute;visibility:visible;mso-wrap-style:square" from="7113,13148" to="7188,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"/>
                  <v:line id="Line 225" o:spid="_x0000_s1533" style="position:absolute;visibility:visible;mso-wrap-style:square" from="7114,13425" to="7189,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jZxgAAANwAAAAPAAAAZHJzL2Rvd25yZXYueG1sRI9Ba8JA&#10;FITvgv9heYI33Vghld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DHe42cYAAADcAAAA&#10;DwAAAAAAAAAAAAAAAAAHAgAAZHJzL2Rvd25yZXYueG1sUEsFBgAAAAADAAMAtwAAAPoCAAAAAA==&#10;"/>
                  <v:rect id="Rectangle 226" o:spid="_x0000_s1534" style="position:absolute;left:6896;top:13163;width:30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" fillcolor="#969696"/>
                  <v:rect id="Rectangle 227" o:spid="_x0000_s1535" style="position:absolute;left:6941;top:13189;width:22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"/>
                  <v:line id="Line 228" o:spid="_x0000_s1536" style="position:absolute;flip:x y;visibility:visible;mso-wrap-style:square" from="6896,13166" to="6944,1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"/>
                  <v:line id="Line 229" o:spid="_x0000_s1537" style="position:absolute;flip:x;visibility:visible;mso-wrap-style:square" from="6892,13373" to="6941,1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"/>
                  <v:line id="Line 230" o:spid="_x0000_s1538" style="position:absolute;flip:y;visibility:visible;mso-wrap-style:square" from="7154,13170" to="7196,1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231" o:spid="_x0000_s1539" style="position:absolute;visibility:visible;mso-wrap-style:square" from="7158,13376" to="7192,1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group>
                <v:shape id="Text Box 232" o:spid="_x0000_s1540" type="#_x0000_t202" style="position:absolute;left:2550;top:12036;width:76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" filled="f" stroked="f">
                  <v:textbox inset=".5mm,.3mm,.5mm,.3mm">
                    <w:txbxContent>
                      <w:p w:rsidR="00F333D6" w:rsidRPr="00B7373D" w:rsidRDefault="00F333D6" w:rsidP="00573B2F">
                        <w:pPr>
                          <w:pStyle w:val="Figure"/>
                          <w:rPr>
                            <w:lang w:val="de-DE"/>
                          </w:rPr>
                        </w:pPr>
                        <w:r>
                          <w:rPr>
                            <w:caps w:val="0"/>
                            <w:lang w:val="de-DE"/>
                          </w:rPr>
                          <w:t xml:space="preserve">Móvil </w:t>
                        </w:r>
                        <w:r>
                          <w:rPr>
                            <w:lang w:val="de-DE"/>
                          </w:rPr>
                          <w:t>2</w:t>
                        </w:r>
                      </w:p>
                    </w:txbxContent>
                  </v:textbox>
                </v:shape>
              </v:group>
            </w:pict>
          </mc:Fallback>
        </mc:AlternateContent>
      </w: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r w:rsidRPr="00680081">
        <w:rPr>
          <w:lang w:val="es-ES_tradnl"/>
        </w:rPr>
        <w:t>En la Fig. 11, el emplazamiento del vehículo de comprobación técnica se encuentra en la región central de la zona de medición. Tiene cobertura de las emisiones de las estaciones de base 1 y 2. Las montañas que limitan la zona de medición por el sur, no tiene un efecto importante dado que también limitan el alcance de la red móvil. La sensibilidad del equipo de comprobación técnica es igual a la de las estaciones de base y por tanto la zona de medición tiene el mismo tamaño que su zona de cobertura.</w:t>
      </w:r>
    </w:p>
    <w:p w:rsidR="00573B2F" w:rsidRPr="00680081" w:rsidRDefault="00573B2F" w:rsidP="00573B2F">
      <w:pPr>
        <w:rPr>
          <w:lang w:val="es-ES_tradnl"/>
        </w:rPr>
      </w:pPr>
      <w:r w:rsidRPr="00680081">
        <w:rPr>
          <w:lang w:val="es-ES_tradnl"/>
        </w:rPr>
        <w:t>Se detectan las emisiones del móvil 1, lo que es correcto desde el punto de vista de la estación de base</w:t>
      </w:r>
      <w:r>
        <w:rPr>
          <w:lang w:val="es-ES_tradnl"/>
        </w:rPr>
        <w:t> </w:t>
      </w:r>
      <w:r w:rsidRPr="00680081">
        <w:rPr>
          <w:lang w:val="es-ES_tradnl"/>
        </w:rPr>
        <w:t>1 asociada. Sin embargo, desde el punto de vista de la estación de base 2, la frecuencia aparece libre aunque la estación de base 2 se encuentra dentro de la zona de medición donde, por definición, el resultado de la ocupación debería ser válido.</w:t>
      </w:r>
    </w:p>
    <w:p w:rsidR="00573B2F" w:rsidRPr="00680081" w:rsidRDefault="00573B2F" w:rsidP="00573B2F">
      <w:pPr>
        <w:rPr>
          <w:lang w:val="es-ES_tradnl"/>
        </w:rPr>
      </w:pPr>
      <w:r w:rsidRPr="00680081">
        <w:rPr>
          <w:lang w:val="es-ES_tradnl"/>
        </w:rPr>
        <w:t>El equipo de comprobación técnica no detecta las emisiones del móvil 2, lo que es correcto ya que el móvil 2 está fuera de la zona de medición. No obstante, la frecuencia aparece como ocupada desde el punto de vista de la estación de base 2 asociada.</w:t>
      </w:r>
    </w:p>
    <w:p w:rsidR="00573B2F" w:rsidRPr="00680081" w:rsidRDefault="00573B2F" w:rsidP="00573B2F">
      <w:pPr>
        <w:rPr>
          <w:lang w:val="es-ES_tradnl"/>
        </w:rPr>
      </w:pPr>
      <w:r w:rsidRPr="00680081">
        <w:rPr>
          <w:lang w:val="es-ES_tradnl"/>
        </w:rPr>
        <w:t>La situación descrita en el ejemplo da lugar a resultados de ocupación inexactos si se espera que éstos sean válidos para toda la zona de medición. Ahora bien, desde el punto de vista estadístico la ocupación sigue siendo válida porque la probabilidad de los dos efectos puede suponerse idéntica. En nuestro ejemplo: la probabilidad de no detectar una transmisión del móvil 2 es posiblemente igual a la de incluir una transmisión del móvil 1. Por consiguiente, desde el punto de vista de la estación de base 2, la ocupación estadística es la misma que si el equipo de comprobación técnica se hubiera situado en la ubicación de la estación de base 2.</w:t>
      </w:r>
    </w:p>
    <w:p w:rsidR="00573B2F" w:rsidRPr="00680081" w:rsidRDefault="00573B2F" w:rsidP="00573B2F">
      <w:pPr>
        <w:rPr>
          <w:lang w:val="es-ES_tradnl"/>
        </w:rPr>
      </w:pPr>
      <w:r w:rsidRPr="00680081">
        <w:rPr>
          <w:lang w:val="es-ES_tradnl"/>
        </w:rPr>
        <w:lastRenderedPageBreak/>
        <w:t>Para evitar este problema es necesario incrementar la sensibilidad del sistema de comprobación técnica. A menudo esto puede lograrse seleccionando una ubicación diferente más elevada (en nuestro ejemplo, en la colina del sur).</w:t>
      </w:r>
    </w:p>
    <w:p w:rsidR="00573B2F" w:rsidRPr="00680081" w:rsidRDefault="00573B2F" w:rsidP="00573B2F">
      <w:pPr>
        <w:pStyle w:val="Heading1"/>
        <w:rPr>
          <w:lang w:val="es-ES_tradnl"/>
        </w:rPr>
      </w:pPr>
      <w:bookmarkStart w:id="64" w:name="_Toc349812678"/>
      <w:bookmarkStart w:id="65" w:name="_Toc499732620"/>
      <w:r w:rsidRPr="00680081">
        <w:rPr>
          <w:lang w:val="es-ES_tradnl"/>
        </w:rPr>
        <w:t>5</w:t>
      </w:r>
      <w:r w:rsidRPr="00680081">
        <w:rPr>
          <w:lang w:val="es-ES_tradnl"/>
        </w:rPr>
        <w:tab/>
        <w:t>Procedimiento de medición</w:t>
      </w:r>
      <w:bookmarkEnd w:id="64"/>
      <w:bookmarkEnd w:id="65"/>
    </w:p>
    <w:p w:rsidR="00573B2F" w:rsidRPr="00680081" w:rsidRDefault="00573B2F" w:rsidP="00573B2F">
      <w:pPr>
        <w:rPr>
          <w:lang w:val="es-ES_tradnl"/>
        </w:rPr>
      </w:pPr>
      <w:r w:rsidRPr="00680081">
        <w:rPr>
          <w:lang w:val="es-ES_tradnl"/>
        </w:rPr>
        <w:t>El procedimiento de medición real y los principales parámetros de configuración se habrán de adaptar en función de lo que se vaya a medir (FBO o FCO) y de la naturaleza del receptor de medición.</w:t>
      </w:r>
    </w:p>
    <w:p w:rsidR="00573B2F" w:rsidRPr="00680081" w:rsidRDefault="00573B2F" w:rsidP="00573B2F">
      <w:pPr>
        <w:rPr>
          <w:lang w:val="es-ES_tradnl"/>
        </w:rPr>
      </w:pPr>
      <w:r w:rsidRPr="00680081">
        <w:rPr>
          <w:lang w:val="es-ES_tradnl"/>
        </w:rPr>
        <w:t>Por regla general, al medir se debería registrar el nivel instantáneo detectado en cada canal o frecuencia, junto con el instante en que se mide. Si el instante real no se registra, se puede calcular el instante real de cada muestra a partir del inicio de la observación y del tiempo de iteración, suponiendo que éste sea cons</w:t>
      </w:r>
      <w:r>
        <w:rPr>
          <w:lang w:val="es-ES_tradnl"/>
        </w:rPr>
        <w:t>tante.</w:t>
      </w:r>
    </w:p>
    <w:p w:rsidR="00573B2F" w:rsidRPr="00680081" w:rsidRDefault="00573B2F" w:rsidP="00573B2F">
      <w:pPr>
        <w:rPr>
          <w:lang w:val="es-ES_tradnl"/>
        </w:rPr>
      </w:pPr>
      <w:r w:rsidRPr="00680081">
        <w:rPr>
          <w:lang w:val="es-ES_tradnl"/>
        </w:rPr>
        <w:t>Para medir el nivel debe utilizarse un detector de cresta. Así se garantiza que incluso las emisiones impulsivas se detectan en toda su amplitud.</w:t>
      </w:r>
    </w:p>
    <w:p w:rsidR="00573B2F" w:rsidRPr="00680081" w:rsidRDefault="00573B2F" w:rsidP="00573B2F">
      <w:pPr>
        <w:rPr>
          <w:lang w:val="es-ES_tradnl"/>
        </w:rPr>
      </w:pPr>
      <w:r w:rsidRPr="00680081">
        <w:rPr>
          <w:lang w:val="es-ES_tradnl"/>
        </w:rPr>
        <w:t>Si el receptor o analizador de medición no dispone de funciones para guardar los resultados, tendrá que conectarse a un computador que realice esta función.</w:t>
      </w:r>
    </w:p>
    <w:p w:rsidR="00573B2F" w:rsidRPr="00680081" w:rsidRDefault="00573B2F" w:rsidP="00573B2F">
      <w:pPr>
        <w:pStyle w:val="Heading2"/>
        <w:rPr>
          <w:lang w:val="es-ES_tradnl"/>
        </w:rPr>
      </w:pPr>
      <w:bookmarkStart w:id="66" w:name="_Toc349812679"/>
      <w:bookmarkStart w:id="67" w:name="_Toc499732621"/>
      <w:r w:rsidRPr="00680081">
        <w:rPr>
          <w:lang w:val="es-ES_tradnl"/>
        </w:rPr>
        <w:t>5.1</w:t>
      </w:r>
      <w:r w:rsidRPr="00680081">
        <w:rPr>
          <w:lang w:val="es-ES_tradnl"/>
        </w:rPr>
        <w:tab/>
        <w:t>Medición de la FCO con un receptor de barrido</w:t>
      </w:r>
      <w:bookmarkEnd w:id="66"/>
      <w:bookmarkEnd w:id="67"/>
    </w:p>
    <w:p w:rsidR="00573B2F" w:rsidRPr="00680081" w:rsidRDefault="00573B2F" w:rsidP="00573B2F">
      <w:pPr>
        <w:rPr>
          <w:lang w:val="es-ES_tradnl"/>
        </w:rPr>
      </w:pPr>
      <w:r w:rsidRPr="00680081">
        <w:rPr>
          <w:lang w:val="es-ES_tradnl"/>
        </w:rPr>
        <w:t>Al medir, el receptor barre reiteradamente uno por uno todos los canales que se desea medir. Para obtener un buen rendimiento es necesario llegar a un compromiso óptimo entre el tiempo de medición de un canal y la velocidad de barrido (véase § 3.5 sobre te</w:t>
      </w:r>
      <w:r>
        <w:rPr>
          <w:lang w:val="es-ES_tradnl"/>
        </w:rPr>
        <w:t>mporización).</w:t>
      </w:r>
    </w:p>
    <w:p w:rsidR="00573B2F" w:rsidRPr="00680081" w:rsidRDefault="00573B2F" w:rsidP="00573B2F">
      <w:pPr>
        <w:pStyle w:val="Heading2"/>
        <w:rPr>
          <w:lang w:val="es-ES_tradnl"/>
        </w:rPr>
      </w:pPr>
      <w:bookmarkStart w:id="68" w:name="_Toc349812680"/>
      <w:bookmarkStart w:id="69" w:name="_Toc499732622"/>
      <w:r w:rsidRPr="00680081">
        <w:rPr>
          <w:lang w:val="es-ES_tradnl"/>
        </w:rPr>
        <w:t>5.2</w:t>
      </w:r>
      <w:r w:rsidRPr="00680081">
        <w:rPr>
          <w:lang w:val="es-ES_tradnl"/>
        </w:rPr>
        <w:tab/>
        <w:t>FBO con analizador de barrido</w:t>
      </w:r>
      <w:bookmarkEnd w:id="68"/>
      <w:bookmarkEnd w:id="69"/>
    </w:p>
    <w:p w:rsidR="00573B2F" w:rsidRPr="00680081" w:rsidRDefault="00573B2F" w:rsidP="00573B2F">
      <w:pPr>
        <w:rPr>
          <w:lang w:val="es-ES_tradnl"/>
        </w:rPr>
      </w:pPr>
      <w:r w:rsidRPr="00680081">
        <w:rPr>
          <w:lang w:val="es-ES_tradnl"/>
        </w:rPr>
        <w:t>Al medir, el analizador barre reiteradamente desde la frecuencia inicial a la final. El ancho de banda de resolución (RBW) queda determinado por la anchura de los canales (más estrechos) de la banda del caso, con arreglo a los principios expuestos en § 3.1. El tiempo de iteración es igual al tiempo de barrido. En el modo «automático», muchos analizadores se configuran automáticamente a la velocidad de barrido más rápida de acuerdo con el RBW y la duración.</w:t>
      </w:r>
    </w:p>
    <w:p w:rsidR="00573B2F" w:rsidRPr="00680081" w:rsidRDefault="00573B2F" w:rsidP="00573B2F">
      <w:pPr>
        <w:pStyle w:val="Heading2"/>
        <w:rPr>
          <w:lang w:val="es-ES_tradnl"/>
        </w:rPr>
      </w:pPr>
      <w:bookmarkStart w:id="70" w:name="_Toc349812681"/>
      <w:bookmarkStart w:id="71" w:name="_Toc499732623"/>
      <w:r w:rsidRPr="00680081">
        <w:rPr>
          <w:lang w:val="es-ES_tradnl"/>
        </w:rPr>
        <w:t>5.3</w:t>
      </w:r>
      <w:r w:rsidRPr="00680081">
        <w:rPr>
          <w:lang w:val="es-ES_tradnl"/>
        </w:rPr>
        <w:tab/>
        <w:t>FBO con métodos basados en la FFT</w:t>
      </w:r>
      <w:bookmarkEnd w:id="70"/>
      <w:bookmarkEnd w:id="71"/>
    </w:p>
    <w:p w:rsidR="00573B2F" w:rsidRPr="00680081" w:rsidRDefault="00573B2F" w:rsidP="00573B2F">
      <w:pPr>
        <w:keepNext/>
        <w:keepLines/>
        <w:rPr>
          <w:lang w:val="es-ES_tradnl"/>
        </w:rPr>
      </w:pPr>
      <w:r w:rsidRPr="00680081">
        <w:rPr>
          <w:lang w:val="es-ES_tradnl"/>
        </w:rPr>
        <w:t>Al medir, el analizador FFT o el receptor de banda ancha detecta reiteradamente la banda objeto de la medición. Lo ideal sería poder procesar en paralelo toda la banda que se desea medir. Sin embargo, la separación máxima de intervalos de frecuencia adyacentes después de la FFT debe cumplir los requisitos explicados en § 3.1. Esta separación, junto con el orden de la FFT, determina el máximo ancho de banda que puede procesarse de una vez. Ejemplo: la separación de canales y, por ende, la mínima separación entre intervalos de frecuencia adyacentes es de 20 kHz (si los intervalos de frecuencia se encuentran en las frecuencias centrales del canal). Si el receptor calcula la FFT de 1k, el ancho de banda máximo que puede detectar de una vez es de 20 kHz × 1 024 = 20,48 MHz.</w:t>
      </w:r>
    </w:p>
    <w:p w:rsidR="00573B2F" w:rsidRPr="00680081" w:rsidRDefault="00573B2F" w:rsidP="00573B2F">
      <w:pPr>
        <w:rPr>
          <w:lang w:val="es-ES_tradnl"/>
        </w:rPr>
      </w:pPr>
      <w:r w:rsidRPr="00680081">
        <w:rPr>
          <w:lang w:val="es-ES_tradnl"/>
        </w:rPr>
        <w:t>El tiempo de iteración y el tiempo de observación son iguales al tiempo de adquisición más el tiempo necesario para calcular la FFT.</w:t>
      </w:r>
    </w:p>
    <w:p w:rsidR="00573B2F" w:rsidRPr="00680081" w:rsidRDefault="00573B2F" w:rsidP="00573B2F">
      <w:pPr>
        <w:rPr>
          <w:lang w:val="es-ES_tradnl"/>
        </w:rPr>
      </w:pPr>
      <w:r w:rsidRPr="00680081">
        <w:rPr>
          <w:lang w:val="es-ES_tradnl"/>
        </w:rPr>
        <w:t>Si el máximo ancho de banda de detección del equipo es inferior a la banda de frecuencias deseada (limitado ya sea por las especificaciones del equipo o por el cálculo antes descrito), la banda se debe dividir en varias subbandas que se procesan consecutivamente. En este caso, el tiempo de iteración es considerablemente mayor.</w:t>
      </w:r>
    </w:p>
    <w:p w:rsidR="00573B2F" w:rsidRPr="00680081" w:rsidRDefault="00573B2F" w:rsidP="00573B2F">
      <w:pPr>
        <w:pStyle w:val="Heading1"/>
        <w:rPr>
          <w:lang w:val="es-ES_tradnl"/>
        </w:rPr>
      </w:pPr>
      <w:bookmarkStart w:id="72" w:name="_Toc349812682"/>
      <w:bookmarkStart w:id="73" w:name="_Toc499732624"/>
      <w:r w:rsidRPr="00680081">
        <w:rPr>
          <w:lang w:val="es-ES_tradnl"/>
        </w:rPr>
        <w:lastRenderedPageBreak/>
        <w:t>6</w:t>
      </w:r>
      <w:r w:rsidRPr="00680081">
        <w:rPr>
          <w:lang w:val="es-ES_tradnl"/>
        </w:rPr>
        <w:tab/>
        <w:t>Cálculo de la ocupación</w:t>
      </w:r>
      <w:bookmarkEnd w:id="72"/>
      <w:bookmarkEnd w:id="73"/>
    </w:p>
    <w:p w:rsidR="00573B2F" w:rsidRPr="00680081" w:rsidRDefault="00573B2F" w:rsidP="00573B2F">
      <w:pPr>
        <w:rPr>
          <w:lang w:val="es-ES_tradnl"/>
        </w:rPr>
      </w:pPr>
      <w:r w:rsidRPr="00680081">
        <w:rPr>
          <w:lang w:val="es-ES_tradnl"/>
        </w:rPr>
        <w:t xml:space="preserve">La forma principal de calcular la FCO, la FBO y la ocupación de recursos ya se explicó en el § 2 </w:t>
      </w:r>
      <w:r w:rsidRPr="00680081">
        <w:rPr>
          <w:i/>
          <w:iCs/>
          <w:lang w:val="es-ES_tradnl"/>
        </w:rPr>
        <w:t>supra</w:t>
      </w:r>
      <w:r w:rsidRPr="00680081">
        <w:rPr>
          <w:lang w:val="es-ES_tradnl"/>
        </w:rPr>
        <w:t>. A continuación se describen algunos métodos especiales relativos al preprocesamiento de los datos de la medición para obtener una exactitud razonable en los resultados.</w:t>
      </w:r>
    </w:p>
    <w:p w:rsidR="00573B2F" w:rsidRPr="00680081" w:rsidRDefault="00573B2F" w:rsidP="00573B2F">
      <w:pPr>
        <w:pStyle w:val="Heading2"/>
        <w:rPr>
          <w:lang w:val="es-ES_tradnl"/>
        </w:rPr>
      </w:pPr>
      <w:bookmarkStart w:id="74" w:name="_Toc349812683"/>
      <w:bookmarkStart w:id="75" w:name="_Toc499732625"/>
      <w:r w:rsidRPr="00680081">
        <w:rPr>
          <w:lang w:val="es-ES_tradnl"/>
        </w:rPr>
        <w:t>6.1</w:t>
      </w:r>
      <w:r w:rsidRPr="00680081">
        <w:rPr>
          <w:lang w:val="es-ES_tradnl"/>
        </w:rPr>
        <w:tab/>
        <w:t>Combinación de muestras medidas en frecuencias adyacentes</w:t>
      </w:r>
      <w:bookmarkEnd w:id="74"/>
      <w:bookmarkEnd w:id="75"/>
    </w:p>
    <w:p w:rsidR="00573B2F" w:rsidRPr="00680081" w:rsidRDefault="00573B2F" w:rsidP="00573B2F">
      <w:pPr>
        <w:rPr>
          <w:lang w:val="es-ES_tradnl"/>
        </w:rPr>
      </w:pPr>
      <w:r w:rsidRPr="00680081">
        <w:rPr>
          <w:lang w:val="es-ES_tradnl"/>
        </w:rPr>
        <w:t>Cuando se mide la FBO y se desea calcular la ocupación de determinados canales, a menudo se requiere combinar los resultados medidos en canales adyacentes para determinar el valor de la ocupación de un canal. Este procedimiento es necesario siempre que la resolución en frecuencia de la medición es mayor que la separación de canales.</w:t>
      </w:r>
    </w:p>
    <w:p w:rsidR="00573B2F" w:rsidRPr="00680081" w:rsidRDefault="00573B2F" w:rsidP="00573B2F">
      <w:pPr>
        <w:rPr>
          <w:lang w:val="es-ES_tradnl"/>
        </w:rPr>
      </w:pPr>
      <w:r w:rsidRPr="00680081">
        <w:rPr>
          <w:lang w:val="es-ES_tradnl"/>
        </w:rPr>
        <w:t>La forma más sencilla consiste en tener en cuenta sólo las muestras que están en las frecuencias más próximas a la frecuencia central del canal y descartar todas las demás. En la Fig. 12 se muestra este principio.</w:t>
      </w:r>
    </w:p>
    <w:p w:rsidR="00573B2F" w:rsidRPr="00680081" w:rsidRDefault="00573B2F" w:rsidP="00573B2F">
      <w:pPr>
        <w:pStyle w:val="FigureNo"/>
        <w:rPr>
          <w:lang w:val="es-ES_tradnl"/>
        </w:rPr>
      </w:pPr>
      <w:r w:rsidRPr="00680081">
        <w:rPr>
          <w:lang w:val="es-ES_tradnl"/>
        </w:rPr>
        <w:t>FigurA 12</w:t>
      </w:r>
    </w:p>
    <w:p w:rsidR="00573B2F" w:rsidRPr="00680081" w:rsidRDefault="00573B2F" w:rsidP="00573B2F">
      <w:pPr>
        <w:pStyle w:val="Figuretitle"/>
        <w:rPr>
          <w:lang w:val="es-ES_tradnl"/>
        </w:rPr>
      </w:pPr>
      <w:r w:rsidRPr="00680081">
        <w:rPr>
          <w:lang w:val="es-ES_tradnl"/>
        </w:rPr>
        <w:t>Forma sencilla de combinar muestras de medición</w:t>
      </w:r>
    </w:p>
    <w:p w:rsidR="00573B2F" w:rsidRPr="00680081" w:rsidRDefault="00573B2F" w:rsidP="00573B2F">
      <w:pPr>
        <w:rPr>
          <w:lang w:val="es-ES_tradnl"/>
        </w:rPr>
      </w:pPr>
      <w:r w:rsidRPr="00680081">
        <w:rPr>
          <w:noProof/>
          <w:lang w:val="en-GB" w:eastAsia="en-GB"/>
        </w:rPr>
        <mc:AlternateContent>
          <mc:Choice Requires="wpg">
            <w:drawing>
              <wp:anchor distT="0" distB="0" distL="114300" distR="114300" simplePos="0" relativeHeight="251666432" behindDoc="0" locked="0" layoutInCell="1" allowOverlap="1" wp14:anchorId="4A5DA373" wp14:editId="0554596F">
                <wp:simplePos x="0" y="0"/>
                <wp:positionH relativeFrom="column">
                  <wp:posOffset>427066</wp:posOffset>
                </wp:positionH>
                <wp:positionV relativeFrom="paragraph">
                  <wp:posOffset>114242</wp:posOffset>
                </wp:positionV>
                <wp:extent cx="4911090" cy="2181225"/>
                <wp:effectExtent l="0" t="38100" r="3810" b="9525"/>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809" y="7068"/>
                          <a:chExt cx="7734" cy="3435"/>
                        </a:xfrm>
                      </wpg:grpSpPr>
                      <wps:wsp>
                        <wps:cNvPr id="280" name="Line 234"/>
                        <wps:cNvCnPr/>
                        <wps:spPr bwMode="auto">
                          <a:xfrm flipV="1">
                            <a:off x="3072" y="706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235"/>
                        <wps:cNvCnPr/>
                        <wps:spPr bwMode="auto">
                          <a:xfrm>
                            <a:off x="3072" y="1005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236"/>
                        <wps:cNvCnPr/>
                        <wps:spPr bwMode="auto">
                          <a:xfrm>
                            <a:off x="418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37"/>
                        <wps:cNvCnPr/>
                        <wps:spPr bwMode="auto">
                          <a:xfrm>
                            <a:off x="529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38"/>
                        <wps:cNvCnPr/>
                        <wps:spPr bwMode="auto">
                          <a:xfrm>
                            <a:off x="640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39"/>
                        <wps:cNvCnPr/>
                        <wps:spPr bwMode="auto">
                          <a:xfrm>
                            <a:off x="751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40"/>
                        <wps:cNvCnPr/>
                        <wps:spPr bwMode="auto">
                          <a:xfrm>
                            <a:off x="8607"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241"/>
                        <wps:cNvSpPr txBox="1">
                          <a:spLocks noChangeArrowheads="1"/>
                        </wps:cNvSpPr>
                        <wps:spPr bwMode="auto">
                          <a:xfrm>
                            <a:off x="3507"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1</w:t>
                              </w:r>
                            </w:p>
                          </w:txbxContent>
                        </wps:txbx>
                        <wps:bodyPr rot="0" vert="horz" wrap="square" lIns="18000" tIns="0" rIns="18000" bIns="0" anchor="t" anchorCtr="0" upright="1">
                          <a:noAutofit/>
                        </wps:bodyPr>
                      </wps:wsp>
                      <wps:wsp>
                        <wps:cNvPr id="288" name="Text Box 242"/>
                        <wps:cNvSpPr txBox="1">
                          <a:spLocks noChangeArrowheads="1"/>
                        </wps:cNvSpPr>
                        <wps:spPr bwMode="auto">
                          <a:xfrm>
                            <a:off x="2745" y="706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A</w:t>
                              </w:r>
                            </w:p>
                          </w:txbxContent>
                        </wps:txbx>
                        <wps:bodyPr rot="0" vert="horz" wrap="square" lIns="18000" tIns="0" rIns="18000" bIns="0" anchor="t" anchorCtr="0" upright="1">
                          <a:noAutofit/>
                        </wps:bodyPr>
                      </wps:wsp>
                      <wps:wsp>
                        <wps:cNvPr id="289" name="Text Box 243"/>
                        <wps:cNvSpPr txBox="1">
                          <a:spLocks noChangeArrowheads="1"/>
                        </wps:cNvSpPr>
                        <wps:spPr bwMode="auto">
                          <a:xfrm>
                            <a:off x="1809" y="9500"/>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1B21F2" w:rsidRDefault="00F333D6" w:rsidP="00573B2F">
                              <w:pPr>
                                <w:pStyle w:val="Figure"/>
                                <w:rPr>
                                  <w:lang w:val="de-DE"/>
                                </w:rPr>
                              </w:pPr>
                              <w:r>
                                <w:rPr>
                                  <w:lang w:val="de-DE"/>
                                </w:rPr>
                                <w:t>U</w:t>
                              </w:r>
                              <w:r>
                                <w:rPr>
                                  <w:caps w:val="0"/>
                                  <w:lang w:val="de-DE"/>
                                </w:rPr>
                                <w:t>mbral</w:t>
                              </w:r>
                            </w:p>
                          </w:txbxContent>
                        </wps:txbx>
                        <wps:bodyPr rot="0" vert="horz" wrap="square" lIns="18000" tIns="0" rIns="18000" bIns="0" anchor="t" anchorCtr="0" upright="1">
                          <a:noAutofit/>
                        </wps:bodyPr>
                      </wps:wsp>
                      <wps:wsp>
                        <wps:cNvPr id="290" name="Text Box 244"/>
                        <wps:cNvSpPr txBox="1">
                          <a:spLocks noChangeArrowheads="1"/>
                        </wps:cNvSpPr>
                        <wps:spPr bwMode="auto">
                          <a:xfrm>
                            <a:off x="8610" y="10098"/>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caps w:val="0"/>
                                  <w:lang w:val="de-DE"/>
                                </w:rPr>
                                <w:t>Canal</w:t>
                              </w:r>
                            </w:p>
                          </w:txbxContent>
                        </wps:txbx>
                        <wps:bodyPr rot="0" vert="horz" wrap="square" lIns="18000" tIns="0" rIns="18000" bIns="0" anchor="t" anchorCtr="0" upright="1">
                          <a:noAutofit/>
                        </wps:bodyPr>
                      </wps:wsp>
                      <wps:wsp>
                        <wps:cNvPr id="291" name="Text Box 245"/>
                        <wps:cNvSpPr txBox="1">
                          <a:spLocks noChangeArrowheads="1"/>
                        </wps:cNvSpPr>
                        <wps:spPr bwMode="auto">
                          <a:xfrm>
                            <a:off x="463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2</w:t>
                              </w:r>
                            </w:p>
                          </w:txbxContent>
                        </wps:txbx>
                        <wps:bodyPr rot="0" vert="horz" wrap="square" lIns="18000" tIns="0" rIns="18000" bIns="0" anchor="t" anchorCtr="0" upright="1">
                          <a:noAutofit/>
                        </wps:bodyPr>
                      </wps:wsp>
                      <wps:wsp>
                        <wps:cNvPr id="292" name="Text Box 246"/>
                        <wps:cNvSpPr txBox="1">
                          <a:spLocks noChangeArrowheads="1"/>
                        </wps:cNvSpPr>
                        <wps:spPr bwMode="auto">
                          <a:xfrm>
                            <a:off x="5757"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3</w:t>
                              </w:r>
                            </w:p>
                          </w:txbxContent>
                        </wps:txbx>
                        <wps:bodyPr rot="0" vert="horz" wrap="square" lIns="18000" tIns="0" rIns="18000" bIns="0" anchor="t" anchorCtr="0" upright="1">
                          <a:noAutofit/>
                        </wps:bodyPr>
                      </wps:wsp>
                      <wps:wsp>
                        <wps:cNvPr id="293" name="Text Box 247"/>
                        <wps:cNvSpPr txBox="1">
                          <a:spLocks noChangeArrowheads="1"/>
                        </wps:cNvSpPr>
                        <wps:spPr bwMode="auto">
                          <a:xfrm>
                            <a:off x="685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4</w:t>
                              </w:r>
                            </w:p>
                          </w:txbxContent>
                        </wps:txbx>
                        <wps:bodyPr rot="0" vert="horz" wrap="square" lIns="18000" tIns="0" rIns="18000" bIns="0" anchor="t" anchorCtr="0" upright="1">
                          <a:noAutofit/>
                        </wps:bodyPr>
                      </wps:wsp>
                      <wps:wsp>
                        <wps:cNvPr id="294" name="Text Box 248"/>
                        <wps:cNvSpPr txBox="1">
                          <a:spLocks noChangeArrowheads="1"/>
                        </wps:cNvSpPr>
                        <wps:spPr bwMode="auto">
                          <a:xfrm>
                            <a:off x="790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5</w:t>
                              </w:r>
                            </w:p>
                          </w:txbxContent>
                        </wps:txbx>
                        <wps:bodyPr rot="0" vert="horz" wrap="square" lIns="18000" tIns="0" rIns="18000" bIns="0" anchor="t" anchorCtr="0" upright="1">
                          <a:noAutofit/>
                        </wps:bodyPr>
                      </wps:wsp>
                      <wps:wsp>
                        <wps:cNvPr id="295" name="Line 249"/>
                        <wps:cNvCnPr/>
                        <wps:spPr bwMode="auto">
                          <a:xfrm>
                            <a:off x="2217" y="9438"/>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296" name="Text Box 250"/>
                        <wps:cNvSpPr txBox="1">
                          <a:spLocks noChangeArrowheads="1"/>
                        </wps:cNvSpPr>
                        <wps:spPr bwMode="auto">
                          <a:xfrm>
                            <a:off x="3781" y="7988"/>
                            <a:ext cx="952"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A31BC5" w:rsidRDefault="00F333D6" w:rsidP="00573B2F">
                              <w:pPr>
                                <w:pStyle w:val="Figure"/>
                                <w:rPr>
                                  <w:lang w:val="de-DE"/>
                                </w:rPr>
                              </w:pPr>
                              <w:r>
                                <w:rPr>
                                  <w:caps w:val="0"/>
                                  <w:lang w:val="de-DE"/>
                                </w:rPr>
                                <w:t>Muestras utilizadas</w:t>
                              </w:r>
                            </w:p>
                          </w:txbxContent>
                        </wps:txbx>
                        <wps:bodyPr rot="0" vert="horz" wrap="square" lIns="18000" tIns="0" rIns="18000" bIns="0" anchor="t" anchorCtr="0" upright="1">
                          <a:noAutofit/>
                        </wps:bodyPr>
                      </wps:wsp>
                      <wps:wsp>
                        <wps:cNvPr id="297" name="Line 251"/>
                        <wps:cNvCnPr/>
                        <wps:spPr bwMode="auto">
                          <a:xfrm flipV="1">
                            <a:off x="3270" y="9628"/>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98" name="Line 252"/>
                        <wps:cNvCnPr/>
                        <wps:spPr bwMode="auto">
                          <a:xfrm flipV="1">
                            <a:off x="3525"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99" name="Line 253"/>
                        <wps:cNvCnPr/>
                        <wps:spPr bwMode="auto">
                          <a:xfrm flipV="1">
                            <a:off x="3780" y="9629"/>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54"/>
                        <wps:cNvCnPr/>
                        <wps:spPr bwMode="auto">
                          <a:xfrm flipV="1">
                            <a:off x="4035" y="9523"/>
                            <a:ext cx="0" cy="52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1" name="Line 255"/>
                        <wps:cNvCnPr/>
                        <wps:spPr bwMode="auto">
                          <a:xfrm flipV="1">
                            <a:off x="4319" y="9321"/>
                            <a:ext cx="0" cy="72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2" name="Line 256"/>
                        <wps:cNvCnPr/>
                        <wps:spPr bwMode="auto">
                          <a:xfrm flipV="1">
                            <a:off x="4574" y="9291"/>
                            <a:ext cx="0" cy="758"/>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3" name="Line 257"/>
                        <wps:cNvCnPr/>
                        <wps:spPr bwMode="auto">
                          <a:xfrm flipV="1">
                            <a:off x="4829" y="9494"/>
                            <a:ext cx="0" cy="5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58"/>
                        <wps:cNvCnPr/>
                        <wps:spPr bwMode="auto">
                          <a:xfrm flipV="1">
                            <a:off x="5084" y="9335"/>
                            <a:ext cx="0" cy="71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5" name="Line 259"/>
                        <wps:cNvCnPr/>
                        <wps:spPr bwMode="auto">
                          <a:xfrm flipV="1">
                            <a:off x="5366" y="9539"/>
                            <a:ext cx="0" cy="51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6" name="Line 260"/>
                        <wps:cNvCnPr/>
                        <wps:spPr bwMode="auto">
                          <a:xfrm flipV="1">
                            <a:off x="5621" y="9630"/>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7" name="Line 261"/>
                        <wps:cNvCnPr/>
                        <wps:spPr bwMode="auto">
                          <a:xfrm flipV="1">
                            <a:off x="5876" y="9630"/>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262"/>
                        <wps:cNvCnPr/>
                        <wps:spPr bwMode="auto">
                          <a:xfrm flipV="1">
                            <a:off x="6131"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9" name="Line 263"/>
                        <wps:cNvCnPr/>
                        <wps:spPr bwMode="auto">
                          <a:xfrm flipV="1">
                            <a:off x="6420" y="9139"/>
                            <a:ext cx="0" cy="91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0" name="Line 264"/>
                        <wps:cNvCnPr/>
                        <wps:spPr bwMode="auto">
                          <a:xfrm flipV="1">
                            <a:off x="6675" y="7288"/>
                            <a:ext cx="0" cy="276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1" name="Line 265"/>
                        <wps:cNvCnPr/>
                        <wps:spPr bwMode="auto">
                          <a:xfrm flipV="1">
                            <a:off x="6930" y="7414"/>
                            <a:ext cx="0" cy="26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266"/>
                        <wps:cNvCnPr/>
                        <wps:spPr bwMode="auto">
                          <a:xfrm flipV="1">
                            <a:off x="7185" y="7451"/>
                            <a:ext cx="0" cy="260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3" name="Line 267"/>
                        <wps:cNvCnPr/>
                        <wps:spPr bwMode="auto">
                          <a:xfrm flipV="1">
                            <a:off x="7432" y="9178"/>
                            <a:ext cx="0" cy="87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4" name="Line 268"/>
                        <wps:cNvCnPr/>
                        <wps:spPr bwMode="auto">
                          <a:xfrm flipV="1">
                            <a:off x="7687"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5" name="Line 269"/>
                        <wps:cNvCnPr/>
                        <wps:spPr bwMode="auto">
                          <a:xfrm flipV="1">
                            <a:off x="7942"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6" name="Line 270"/>
                        <wps:cNvCnPr/>
                        <wps:spPr bwMode="auto">
                          <a:xfrm flipV="1">
                            <a:off x="8197" y="9628"/>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7" name="Line 271"/>
                        <wps:cNvCnPr/>
                        <wps:spPr bwMode="auto">
                          <a:xfrm flipV="1">
                            <a:off x="8475" y="9620"/>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8" name="Line 272"/>
                        <wps:cNvCnPr/>
                        <wps:spPr bwMode="auto">
                          <a:xfrm flipV="1">
                            <a:off x="8730" y="9621"/>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9" name="Text Box 273"/>
                        <wps:cNvSpPr txBox="1">
                          <a:spLocks noChangeArrowheads="1"/>
                        </wps:cNvSpPr>
                        <wps:spPr bwMode="auto">
                          <a:xfrm>
                            <a:off x="5090" y="7988"/>
                            <a:ext cx="1103"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A31BC5" w:rsidRDefault="00F333D6" w:rsidP="00573B2F">
                              <w:pPr>
                                <w:pStyle w:val="Figure"/>
                                <w:rPr>
                                  <w:lang w:val="de-DE"/>
                                </w:rPr>
                              </w:pPr>
                              <w:r>
                                <w:rPr>
                                  <w:caps w:val="0"/>
                                  <w:lang w:val="de-DE"/>
                                </w:rPr>
                                <w:t>Muestras descartadas</w:t>
                              </w:r>
                            </w:p>
                          </w:txbxContent>
                        </wps:txbx>
                        <wps:bodyPr rot="0" vert="horz" wrap="square" lIns="18000" tIns="0" rIns="18000" bIns="0" anchor="t" anchorCtr="0" upright="1">
                          <a:noAutofit/>
                        </wps:bodyPr>
                      </wps:wsp>
                      <wps:wsp>
                        <wps:cNvPr id="320" name="Line 274"/>
                        <wps:cNvCnPr/>
                        <wps:spPr bwMode="auto">
                          <a:xfrm flipH="1">
                            <a:off x="3781" y="8607"/>
                            <a:ext cx="315"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275"/>
                        <wps:cNvCnPr/>
                        <wps:spPr bwMode="auto">
                          <a:xfrm>
                            <a:off x="4575" y="8578"/>
                            <a:ext cx="210" cy="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276"/>
                        <wps:cNvCnPr/>
                        <wps:spPr bwMode="auto">
                          <a:xfrm>
                            <a:off x="5371" y="8621"/>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277"/>
                        <wps:cNvCnPr/>
                        <wps:spPr bwMode="auto">
                          <a:xfrm>
                            <a:off x="5626" y="8621"/>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5DA373" id="Group 279" o:spid="_x0000_s1541" style="position:absolute;left:0;text-align:left;margin-left:33.65pt;margin-top:9pt;width:386.7pt;height:171.75pt;z-index:251666432;mso-position-horizontal-relative:text;mso-position-vertical-relative:text" coordorigin="1809,7068"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">
                <v:line id="Line 234" o:spid="_x0000_s1542" style="position:absolute;flip:y;visibility:visible;mso-wrap-style:square" from="3072,7068" to="3072,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">
                  <v:stroke endarrow="block"/>
                </v:line>
                <v:line id="Line 235" o:spid="_x0000_s1543" style="position:absolute;visibility:visible;mso-wrap-style:square" from="3072,10053" to="8892,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">
                  <v:stroke endarrow="block"/>
                </v:line>
                <v:line id="Line 236" o:spid="_x0000_s1544" style="position:absolute;visibility:visible;mso-wrap-style:square" from="4182,10023" to="4182,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line id="Line 237" o:spid="_x0000_s1545" style="position:absolute;visibility:visible;mso-wrap-style:square" from="5292,10023" to="5292,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238" o:spid="_x0000_s1546" style="position:absolute;visibility:visible;mso-wrap-style:square" from="6402,10023" to="6402,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line id="Line 239" o:spid="_x0000_s1547" style="position:absolute;visibility:visible;mso-wrap-style:square" from="7512,10023" to="7512,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line id="Line 240" o:spid="_x0000_s1548" style="position:absolute;visibility:visible;mso-wrap-style:square" from="8607,10023" to="8607,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"/>
                <v:shape id="Text Box 241" o:spid="_x0000_s1549" type="#_x0000_t202" style="position:absolute;left:3507;top:1009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1</w:t>
                        </w:r>
                      </w:p>
                    </w:txbxContent>
                  </v:textbox>
                </v:shape>
                <v:shape id="Text Box 242" o:spid="_x0000_s1550" type="#_x0000_t202" style="position:absolute;left:2745;top:706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" filled="f" stroked="f">
                  <v:textbox inset=".5mm,0,.5mm,0">
                    <w:txbxContent>
                      <w:p w:rsidR="00F333D6" w:rsidRPr="005E6DFE" w:rsidRDefault="00F333D6" w:rsidP="00573B2F">
                        <w:pPr>
                          <w:pStyle w:val="Figure"/>
                          <w:rPr>
                            <w:lang w:val="de-DE"/>
                          </w:rPr>
                        </w:pPr>
                        <w:r>
                          <w:rPr>
                            <w:lang w:val="de-DE"/>
                          </w:rPr>
                          <w:t>A</w:t>
                        </w:r>
                      </w:p>
                    </w:txbxContent>
                  </v:textbox>
                </v:shape>
                <v:shape id="Text Box 243" o:spid="_x0000_s1551" type="#_x0000_t202" style="position:absolute;left:1809;top:9500;width:1218;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" filled="f" stroked="f">
                  <v:textbox inset=".5mm,0,.5mm,0">
                    <w:txbxContent>
                      <w:p w:rsidR="00F333D6" w:rsidRPr="001B21F2" w:rsidRDefault="00F333D6" w:rsidP="00573B2F">
                        <w:pPr>
                          <w:pStyle w:val="Figure"/>
                          <w:rPr>
                            <w:lang w:val="de-DE"/>
                          </w:rPr>
                        </w:pPr>
                        <w:r>
                          <w:rPr>
                            <w:lang w:val="de-DE"/>
                          </w:rPr>
                          <w:t>U</w:t>
                        </w:r>
                        <w:r>
                          <w:rPr>
                            <w:caps w:val="0"/>
                            <w:lang w:val="de-DE"/>
                          </w:rPr>
                          <w:t>mbral</w:t>
                        </w:r>
                      </w:p>
                    </w:txbxContent>
                  </v:textbox>
                </v:shape>
                <v:shape id="Text Box 244" o:spid="_x0000_s1552" type="#_x0000_t202" style="position:absolute;left:8610;top:10098;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" filled="f" stroked="f">
                  <v:textbox inset=".5mm,0,.5mm,0">
                    <w:txbxContent>
                      <w:p w:rsidR="00F333D6" w:rsidRPr="005E6DFE" w:rsidRDefault="00F333D6" w:rsidP="00573B2F">
                        <w:pPr>
                          <w:pStyle w:val="Figure"/>
                          <w:rPr>
                            <w:lang w:val="de-DE"/>
                          </w:rPr>
                        </w:pPr>
                        <w:r>
                          <w:rPr>
                            <w:caps w:val="0"/>
                            <w:lang w:val="de-DE"/>
                          </w:rPr>
                          <w:t>Canal</w:t>
                        </w:r>
                      </w:p>
                    </w:txbxContent>
                  </v:textbox>
                </v:shape>
                <v:shape id="Text Box 245" o:spid="_x0000_s1553" type="#_x0000_t202" style="position:absolute;left:4632;top:1009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2</w:t>
                        </w:r>
                      </w:p>
                    </w:txbxContent>
                  </v:textbox>
                </v:shape>
                <v:shape id="Text Box 246" o:spid="_x0000_s1554" type="#_x0000_t202" style="position:absolute;left:5757;top:1009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3</w:t>
                        </w:r>
                      </w:p>
                    </w:txbxContent>
                  </v:textbox>
                </v:shape>
                <v:shape id="Text Box 247" o:spid="_x0000_s1555" type="#_x0000_t202" style="position:absolute;left:6852;top:1009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" filled="f" stroked="f">
                  <v:textbox inset=".5mm,0,.5mm,0">
                    <w:txbxContent>
                      <w:p w:rsidR="00F333D6" w:rsidRPr="005E6DFE" w:rsidRDefault="00F333D6" w:rsidP="00573B2F">
                        <w:pPr>
                          <w:pStyle w:val="Figure"/>
                          <w:rPr>
                            <w:lang w:val="de-DE"/>
                          </w:rPr>
                        </w:pPr>
                        <w:r>
                          <w:rPr>
                            <w:lang w:val="de-DE"/>
                          </w:rPr>
                          <w:t>4</w:t>
                        </w:r>
                      </w:p>
                    </w:txbxContent>
                  </v:textbox>
                </v:shape>
                <v:shape id="Text Box 248" o:spid="_x0000_s1556" type="#_x0000_t202" style="position:absolute;left:7902;top:1009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" filled="f" stroked="f">
                  <v:textbox inset=".5mm,0,.5mm,0">
                    <w:txbxContent>
                      <w:p w:rsidR="00F333D6" w:rsidRPr="005E6DFE" w:rsidRDefault="00F333D6" w:rsidP="00573B2F">
                        <w:pPr>
                          <w:pStyle w:val="Figure"/>
                          <w:rPr>
                            <w:lang w:val="de-DE"/>
                          </w:rPr>
                        </w:pPr>
                        <w:r>
                          <w:rPr>
                            <w:lang w:val="de-DE"/>
                          </w:rPr>
                          <w:t>5</w:t>
                        </w:r>
                      </w:p>
                    </w:txbxContent>
                  </v:textbox>
                </v:shape>
                <v:line id="Line 249" o:spid="_x0000_s1557" style="position:absolute;visibility:visible;mso-wrap-style:square" from="2217,9438" to="8607,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" strokecolor="green">
                  <v:stroke dashstyle="dash"/>
                </v:line>
                <v:shape id="Text Box 250" o:spid="_x0000_s1558" type="#_x0000_t202" style="position:absolute;left:3781;top:7988;width:952;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" filled="f" stroked="f">
                  <v:textbox inset=".5mm,0,.5mm,0">
                    <w:txbxContent>
                      <w:p w:rsidR="00F333D6" w:rsidRPr="00A31BC5" w:rsidRDefault="00F333D6" w:rsidP="00573B2F">
                        <w:pPr>
                          <w:pStyle w:val="Figure"/>
                          <w:rPr>
                            <w:lang w:val="de-DE"/>
                          </w:rPr>
                        </w:pPr>
                        <w:r>
                          <w:rPr>
                            <w:caps w:val="0"/>
                            <w:lang w:val="de-DE"/>
                          </w:rPr>
                          <w:t>Muestras utilizadas</w:t>
                        </w:r>
                      </w:p>
                    </w:txbxContent>
                  </v:textbox>
                </v:shape>
                <v:line id="Line 251" o:spid="_x0000_s1559" style="position:absolute;flip:y;visibility:visible;mso-wrap-style:square" from="3270,9628" to="3270,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" strokecolor="silver" strokeweight="3pt"/>
                <v:line id="Line 252" o:spid="_x0000_s1560" style="position:absolute;flip:y;visibility:visible;mso-wrap-style:square" from="3525,9629" to="3525,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" strokecolor="silver" strokeweight="3pt"/>
                <v:line id="Line 253" o:spid="_x0000_s1561" style="position:absolute;flip:y;visibility:visible;mso-wrap-style:square" from="3780,9629" to="3780,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" strokeweight="3pt"/>
                <v:line id="Line 254" o:spid="_x0000_s1562" style="position:absolute;flip:y;visibility:visible;mso-wrap-style:square" from="4035,9523" to="4035,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" strokecolor="silver" strokeweight="3pt"/>
                <v:line id="Line 255" o:spid="_x0000_s1563" style="position:absolute;flip:y;visibility:visible;mso-wrap-style:square" from="4319,9321" to="4319,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" strokecolor="silver" strokeweight="3pt"/>
                <v:line id="Line 256" o:spid="_x0000_s1564" style="position:absolute;flip:y;visibility:visible;mso-wrap-style:square" from="4574,9291" to="4574,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" strokecolor="silver" strokeweight="3pt"/>
                <v:line id="Line 257" o:spid="_x0000_s1565" style="position:absolute;flip:y;visibility:visible;mso-wrap-style:square" from="4829,9494" to="4829,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" strokeweight="3pt"/>
                <v:line id="Line 258" o:spid="_x0000_s1566" style="position:absolute;flip:y;visibility:visible;mso-wrap-style:square" from="5084,9335" to="5084,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" strokecolor="silver" strokeweight="3pt"/>
                <v:line id="Line 259" o:spid="_x0000_s1567" style="position:absolute;flip:y;visibility:visible;mso-wrap-style:square" from="5366,9539" to="5366,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" strokecolor="silver" strokeweight="3pt"/>
                <v:line id="Line 260" o:spid="_x0000_s1568" style="position:absolute;flip:y;visibility:visible;mso-wrap-style:square" from="5621,9630" to="5621,1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" strokecolor="silver" strokeweight="3pt"/>
                <v:line id="Line 261" o:spid="_x0000_s1569" style="position:absolute;flip:y;visibility:visible;mso-wrap-style:square" from="5876,9630" to="5876,1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" strokeweight="3pt"/>
                <v:line id="Line 262" o:spid="_x0000_s1570" style="position:absolute;flip:y;visibility:visible;mso-wrap-style:square" from="6131,9629" to="6131,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" strokecolor="silver" strokeweight="3pt"/>
                <v:line id="Line 263" o:spid="_x0000_s1571" style="position:absolute;flip:y;visibility:visible;mso-wrap-style:square" from="6420,9139" to="6420,1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" strokecolor="silver" strokeweight="3pt"/>
                <v:line id="Line 264" o:spid="_x0000_s1572" style="position:absolute;flip:y;visibility:visible;mso-wrap-style:square" from="6675,7288" to="6675,1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" strokecolor="silver" strokeweight="3pt"/>
                <v:line id="Line 265" o:spid="_x0000_s1573" style="position:absolute;flip:y;visibility:visible;mso-wrap-style:square" from="6930,7414" to="6930,1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" strokeweight="3pt"/>
                <v:line id="Line 266" o:spid="_x0000_s1574" style="position:absolute;flip:y;visibility:visible;mso-wrap-style:square" from="7185,7451" to="7185,1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" strokecolor="silver" strokeweight="3pt"/>
                <v:line id="Line 267" o:spid="_x0000_s1575" style="position:absolute;flip:y;visibility:visible;mso-wrap-style:square" from="7432,9178" to="7432,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" strokecolor="silver" strokeweight="3pt"/>
                <v:line id="Line 268" o:spid="_x0000_s1576" style="position:absolute;flip:y;visibility:visible;mso-wrap-style:square" from="7687,9629" to="7687,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" strokecolor="silver" strokeweight="3pt"/>
                <v:line id="Line 269" o:spid="_x0000_s1577" style="position:absolute;flip:y;visibility:visible;mso-wrap-style:square" from="7942,9629" to="7942,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" strokecolor="silver" strokeweight="3pt"/>
                <v:line id="Line 270" o:spid="_x0000_s1578" style="position:absolute;flip:y;visibility:visible;mso-wrap-style:square" from="8197,9628" to="8197,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" strokeweight="3pt"/>
                <v:line id="Line 271" o:spid="_x0000_s1579" style="position:absolute;flip:y;visibility:visible;mso-wrap-style:square" from="8475,9620" to="8475,1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" strokecolor="silver" strokeweight="3pt"/>
                <v:line id="Line 272" o:spid="_x0000_s1580" style="position:absolute;flip:y;visibility:visible;mso-wrap-style:square" from="8730,9621" to="8730,10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" strokecolor="silver" strokeweight="3pt"/>
                <v:shape id="Text Box 273" o:spid="_x0000_s1581" type="#_x0000_t202" style="position:absolute;left:5090;top:7988;width:1103;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" filled="f" stroked="f">
                  <v:textbox inset=".5mm,0,.5mm,0">
                    <w:txbxContent>
                      <w:p w:rsidR="00F333D6" w:rsidRPr="00A31BC5" w:rsidRDefault="00F333D6" w:rsidP="00573B2F">
                        <w:pPr>
                          <w:pStyle w:val="Figure"/>
                          <w:rPr>
                            <w:lang w:val="de-DE"/>
                          </w:rPr>
                        </w:pPr>
                        <w:r>
                          <w:rPr>
                            <w:caps w:val="0"/>
                            <w:lang w:val="de-DE"/>
                          </w:rPr>
                          <w:t>Muestras descartadas</w:t>
                        </w:r>
                      </w:p>
                    </w:txbxContent>
                  </v:textbox>
                </v:shape>
                <v:line id="Line 274" o:spid="_x0000_s1582" style="position:absolute;flip:x;visibility:visible;mso-wrap-style:square" from="3781,8607" to="4096,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">
                  <v:stroke endarrow="block"/>
                </v:line>
                <v:line id="Line 275" o:spid="_x0000_s1583" style="position:absolute;visibility:visible;mso-wrap-style:square" from="4575,8578" to="4785,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QxQAAANwAAAAPAAAAZHJzL2Rvd25yZXYueG1sRI9BawIx&#10;FITvQv9DeIXeNLsK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AD/EdQxQAAANwAAAAP&#10;AAAAAAAAAAAAAAAAAAcCAABkcnMvZG93bnJldi54bWxQSwUGAAAAAAMAAwC3AAAA+QIAAAAA&#10;">
                  <v:stroke endarrow="block"/>
                </v:line>
                <v:line id="Line 276" o:spid="_x0000_s1584" style="position:absolute;visibility:visible;mso-wrap-style:square" from="5371,8621" to="5371,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knxQAAANwAAAAPAAAAZHJzL2Rvd25yZXYueG1sRI9BawIx&#10;FITvQv9DeIXeNOsK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DzLtknxQAAANwAAAAP&#10;AAAAAAAAAAAAAAAAAAcCAABkcnMvZG93bnJldi54bWxQSwUGAAAAAAMAAwC3AAAA+QIAAAAA&#10;">
                  <v:stroke endarrow="block"/>
                </v:line>
                <v:line id="Line 277" o:spid="_x0000_s1585" style="position:absolute;visibility:visible;mso-wrap-style:square" from="5626,8621" to="5626,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y8xAAAANwAAAAPAAAAZHJzL2Rvd25yZXYueG1sRI9BawIx&#10;FITvBf9DeIK3mlWh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JxifLzEAAAA3AAAAA8A&#10;AAAAAAAAAAAAAAAABwIAAGRycy9kb3ducmV2LnhtbFBLBQYAAAAAAwADALcAAAD4AgAAAAA=&#10;">
                  <v:stroke endarrow="block"/>
                </v:line>
              </v:group>
            </w:pict>
          </mc:Fallback>
        </mc:AlternateContent>
      </w: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r w:rsidRPr="00680081">
        <w:rPr>
          <w:lang w:val="es-ES_tradnl"/>
        </w:rPr>
        <w:t>El inconveniente de este método es que algunas señales con modulación digital y/o de banda ancha pueden no detectarse porque su espectro es similar al del ruido y la densidad espectral varía con el tiempo, por lo que en una medición instantánea el nivel de la muestra dentro del ancho de banda utilizado puede ser inferior al umbral. En la Fig. 12, la señal en el canal 2 es un ejemplo de esta situación. Puede suceder un problema similar si la frecuencia central de una emisión de banda estrecha difiere considerablemente de la frecuencia central nominal del canal.</w:t>
      </w:r>
    </w:p>
    <w:p w:rsidR="00573B2F" w:rsidRPr="00EC4B21" w:rsidRDefault="00573B2F" w:rsidP="00573B2F">
      <w:pPr>
        <w:rPr>
          <w:lang w:val="es-ES_tradnl"/>
        </w:rPr>
      </w:pPr>
      <w:r w:rsidRPr="00680081">
        <w:rPr>
          <w:lang w:val="es-ES_tradnl"/>
        </w:rPr>
        <w:t xml:space="preserve">La mejor forma de combinar las muestras medidas para determinar la ocupación de un canal es integrar todas las muestras que se encuentran dentro de las fronteras del canal y calcular la potencia del canal. Al aplicar este método, tiene que medirse la potencia de ruido del canal, que determina el umbral, y no la potencia de </w:t>
      </w:r>
      <w:r w:rsidRPr="00EC4B21">
        <w:rPr>
          <w:lang w:val="es-ES_tradnl"/>
        </w:rPr>
        <w:t>una sola muestra que contiene ruido.</w:t>
      </w:r>
    </w:p>
    <w:p w:rsidR="00CC5A58" w:rsidRDefault="00CC5A58" w:rsidP="00573B2F">
      <w:pPr>
        <w:rPr>
          <w:lang w:val="es-ES_tradnl"/>
        </w:rPr>
      </w:pPr>
      <w:r>
        <w:rPr>
          <w:lang w:val="es-ES_tradnl"/>
        </w:rPr>
        <w:br w:type="page"/>
      </w:r>
    </w:p>
    <w:p w:rsidR="00573B2F" w:rsidRPr="00680081" w:rsidRDefault="00573B2F" w:rsidP="00573B2F">
      <w:pPr>
        <w:rPr>
          <w:lang w:val="es-ES_tradnl"/>
        </w:rPr>
      </w:pPr>
      <w:r w:rsidRPr="00EC4B21">
        <w:rPr>
          <w:lang w:val="es-ES_tradnl"/>
        </w:rPr>
        <w:lastRenderedPageBreak/>
        <w:t>La Fig. 13 muestra un ejemplo</w:t>
      </w:r>
      <w:r w:rsidRPr="00680081">
        <w:rPr>
          <w:lang w:val="es-ES_tradnl"/>
        </w:rPr>
        <w:t xml:space="preserve"> de este método, utilizando las mismas muestras que en la Fig. 12.</w:t>
      </w:r>
    </w:p>
    <w:p w:rsidR="00573B2F" w:rsidRPr="00680081" w:rsidRDefault="00573B2F" w:rsidP="00573B2F">
      <w:pPr>
        <w:pStyle w:val="FigureNo"/>
        <w:rPr>
          <w:lang w:val="es-ES_tradnl"/>
        </w:rPr>
      </w:pPr>
      <w:r w:rsidRPr="00680081">
        <w:rPr>
          <w:lang w:val="es-ES_tradnl"/>
        </w:rPr>
        <w:t>FigurA 13</w:t>
      </w:r>
    </w:p>
    <w:p w:rsidR="00573B2F" w:rsidRPr="00680081" w:rsidRDefault="00573B2F" w:rsidP="00573B2F">
      <w:pPr>
        <w:pStyle w:val="Figuretitle"/>
        <w:rPr>
          <w:lang w:val="es-ES_tradnl"/>
        </w:rPr>
      </w:pPr>
      <w:r w:rsidRPr="00680081">
        <w:rPr>
          <w:noProof/>
          <w:lang w:val="en-GB" w:eastAsia="en-GB"/>
        </w:rPr>
        <mc:AlternateContent>
          <mc:Choice Requires="wpg">
            <w:drawing>
              <wp:anchor distT="0" distB="0" distL="114300" distR="114300" simplePos="0" relativeHeight="251668480" behindDoc="0" locked="0" layoutInCell="1" allowOverlap="1" wp14:anchorId="0FF7A4F5" wp14:editId="2A80163C">
                <wp:simplePos x="0" y="0"/>
                <wp:positionH relativeFrom="column">
                  <wp:posOffset>276225</wp:posOffset>
                </wp:positionH>
                <wp:positionV relativeFrom="paragraph">
                  <wp:posOffset>285750</wp:posOffset>
                </wp:positionV>
                <wp:extent cx="5262880" cy="2314575"/>
                <wp:effectExtent l="0" t="0" r="4445"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2880" cy="2314575"/>
                          <a:chOff x="1569" y="4198"/>
                          <a:chExt cx="8288" cy="3645"/>
                        </a:xfrm>
                      </wpg:grpSpPr>
                      <wps:wsp>
                        <wps:cNvPr id="232" name="Rectangle 449"/>
                        <wps:cNvSpPr>
                          <a:spLocks noChangeArrowheads="1"/>
                        </wps:cNvSpPr>
                        <wps:spPr bwMode="auto">
                          <a:xfrm>
                            <a:off x="6150" y="4395"/>
                            <a:ext cx="1110" cy="298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3" name="Rectangle 450"/>
                        <wps:cNvSpPr>
                          <a:spLocks noChangeArrowheads="1"/>
                        </wps:cNvSpPr>
                        <wps:spPr bwMode="auto">
                          <a:xfrm>
                            <a:off x="3930" y="6315"/>
                            <a:ext cx="1110" cy="106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4" name="Rectangle 451"/>
                        <wps:cNvSpPr>
                          <a:spLocks noChangeArrowheads="1"/>
                        </wps:cNvSpPr>
                        <wps:spPr bwMode="auto">
                          <a:xfrm>
                            <a:off x="7260" y="6810"/>
                            <a:ext cx="1110" cy="57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5" name="Rectangle 452"/>
                        <wps:cNvSpPr>
                          <a:spLocks noChangeArrowheads="1"/>
                        </wps:cNvSpPr>
                        <wps:spPr bwMode="auto">
                          <a:xfrm>
                            <a:off x="5040" y="6720"/>
                            <a:ext cx="1110" cy="66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 name="Rectangle 453"/>
                        <wps:cNvSpPr>
                          <a:spLocks noChangeArrowheads="1"/>
                        </wps:cNvSpPr>
                        <wps:spPr bwMode="auto">
                          <a:xfrm>
                            <a:off x="2820" y="6750"/>
                            <a:ext cx="1110" cy="63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7" name="Line 454"/>
                        <wps:cNvCnPr/>
                        <wps:spPr bwMode="auto">
                          <a:xfrm flipV="1">
                            <a:off x="2832" y="440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455"/>
                        <wps:cNvCnPr/>
                        <wps:spPr bwMode="auto">
                          <a:xfrm>
                            <a:off x="2832" y="739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456"/>
                        <wps:cNvCnPr/>
                        <wps:spPr bwMode="auto">
                          <a:xfrm>
                            <a:off x="394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457"/>
                        <wps:cNvCnPr/>
                        <wps:spPr bwMode="auto">
                          <a:xfrm>
                            <a:off x="505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458"/>
                        <wps:cNvCnPr/>
                        <wps:spPr bwMode="auto">
                          <a:xfrm>
                            <a:off x="616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459"/>
                        <wps:cNvCnPr/>
                        <wps:spPr bwMode="auto">
                          <a:xfrm>
                            <a:off x="727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460"/>
                        <wps:cNvCnPr/>
                        <wps:spPr bwMode="auto">
                          <a:xfrm>
                            <a:off x="8367"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461"/>
                        <wps:cNvSpPr txBox="1">
                          <a:spLocks noChangeArrowheads="1"/>
                        </wps:cNvSpPr>
                        <wps:spPr bwMode="auto">
                          <a:xfrm>
                            <a:off x="3267"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1</w:t>
                              </w:r>
                            </w:p>
                          </w:txbxContent>
                        </wps:txbx>
                        <wps:bodyPr rot="0" vert="horz" wrap="square" lIns="18000" tIns="0" rIns="18000" bIns="0" anchor="t" anchorCtr="0" upright="1">
                          <a:noAutofit/>
                        </wps:bodyPr>
                      </wps:wsp>
                      <wps:wsp>
                        <wps:cNvPr id="245" name="Text Box 462"/>
                        <wps:cNvSpPr txBox="1">
                          <a:spLocks noChangeArrowheads="1"/>
                        </wps:cNvSpPr>
                        <wps:spPr bwMode="auto">
                          <a:xfrm>
                            <a:off x="2505" y="440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A</w:t>
                              </w:r>
                            </w:p>
                          </w:txbxContent>
                        </wps:txbx>
                        <wps:bodyPr rot="0" vert="horz" wrap="square" lIns="18000" tIns="0" rIns="18000" bIns="0" anchor="t" anchorCtr="0" upright="1">
                          <a:noAutofit/>
                        </wps:bodyPr>
                      </wps:wsp>
                      <wps:wsp>
                        <wps:cNvPr id="246" name="Text Box 463"/>
                        <wps:cNvSpPr txBox="1">
                          <a:spLocks noChangeArrowheads="1"/>
                        </wps:cNvSpPr>
                        <wps:spPr bwMode="auto">
                          <a:xfrm>
                            <a:off x="1569" y="6092"/>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3E4D81" w:rsidRDefault="00F333D6" w:rsidP="00573B2F">
                              <w:pPr>
                                <w:pStyle w:val="Figure"/>
                                <w:rPr>
                                  <w:lang w:val="de-DE"/>
                                </w:rPr>
                              </w:pPr>
                              <w:r>
                                <w:rPr>
                                  <w:caps w:val="0"/>
                                  <w:lang w:val="de-DE"/>
                                </w:rPr>
                                <w:t>Umbral</w:t>
                              </w:r>
                            </w:p>
                          </w:txbxContent>
                        </wps:txbx>
                        <wps:bodyPr rot="0" vert="horz" wrap="square" lIns="18000" tIns="0" rIns="18000" bIns="0" anchor="t" anchorCtr="0" upright="1">
                          <a:noAutofit/>
                        </wps:bodyPr>
                      </wps:wsp>
                      <wps:wsp>
                        <wps:cNvPr id="247" name="Text Box 464"/>
                        <wps:cNvSpPr txBox="1">
                          <a:spLocks noChangeArrowheads="1"/>
                        </wps:cNvSpPr>
                        <wps:spPr bwMode="auto">
                          <a:xfrm>
                            <a:off x="8370" y="7438"/>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rPr>
                                  <w:lang w:val="de-DE"/>
                                </w:rPr>
                              </w:pPr>
                              <w:r>
                                <w:rPr>
                                  <w:caps w:val="0"/>
                                  <w:lang w:val="de-DE"/>
                                </w:rPr>
                                <w:t>Canal</w:t>
                              </w:r>
                            </w:p>
                            <w:p w:rsidR="00F333D6" w:rsidRPr="005E6DFE" w:rsidRDefault="00F333D6" w:rsidP="00573B2F">
                              <w:pPr>
                                <w:pStyle w:val="Figure"/>
                                <w:rPr>
                                  <w:lang w:val="de-DE"/>
                                </w:rPr>
                              </w:pPr>
                            </w:p>
                          </w:txbxContent>
                        </wps:txbx>
                        <wps:bodyPr rot="0" vert="horz" wrap="square" lIns="18000" tIns="0" rIns="18000" bIns="0" anchor="t" anchorCtr="0" upright="1">
                          <a:noAutofit/>
                        </wps:bodyPr>
                      </wps:wsp>
                      <wps:wsp>
                        <wps:cNvPr id="248" name="Text Box 465"/>
                        <wps:cNvSpPr txBox="1">
                          <a:spLocks noChangeArrowheads="1"/>
                        </wps:cNvSpPr>
                        <wps:spPr bwMode="auto">
                          <a:xfrm>
                            <a:off x="439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2</w:t>
                              </w:r>
                            </w:p>
                          </w:txbxContent>
                        </wps:txbx>
                        <wps:bodyPr rot="0" vert="horz" wrap="square" lIns="18000" tIns="0" rIns="18000" bIns="0" anchor="t" anchorCtr="0" upright="1">
                          <a:noAutofit/>
                        </wps:bodyPr>
                      </wps:wsp>
                      <wps:wsp>
                        <wps:cNvPr id="249" name="Text Box 466"/>
                        <wps:cNvSpPr txBox="1">
                          <a:spLocks noChangeArrowheads="1"/>
                        </wps:cNvSpPr>
                        <wps:spPr bwMode="auto">
                          <a:xfrm>
                            <a:off x="5517"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3</w:t>
                              </w:r>
                            </w:p>
                          </w:txbxContent>
                        </wps:txbx>
                        <wps:bodyPr rot="0" vert="horz" wrap="square" lIns="18000" tIns="0" rIns="18000" bIns="0" anchor="t" anchorCtr="0" upright="1">
                          <a:noAutofit/>
                        </wps:bodyPr>
                      </wps:wsp>
                      <wps:wsp>
                        <wps:cNvPr id="250" name="Text Box 467"/>
                        <wps:cNvSpPr txBox="1">
                          <a:spLocks noChangeArrowheads="1"/>
                        </wps:cNvSpPr>
                        <wps:spPr bwMode="auto">
                          <a:xfrm>
                            <a:off x="661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4</w:t>
                              </w:r>
                            </w:p>
                          </w:txbxContent>
                        </wps:txbx>
                        <wps:bodyPr rot="0" vert="horz" wrap="square" lIns="18000" tIns="0" rIns="18000" bIns="0" anchor="t" anchorCtr="0" upright="1">
                          <a:noAutofit/>
                        </wps:bodyPr>
                      </wps:wsp>
                      <wps:wsp>
                        <wps:cNvPr id="251" name="Text Box 468"/>
                        <wps:cNvSpPr txBox="1">
                          <a:spLocks noChangeArrowheads="1"/>
                        </wps:cNvSpPr>
                        <wps:spPr bwMode="auto">
                          <a:xfrm>
                            <a:off x="766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lang w:val="de-DE"/>
                                </w:rPr>
                                <w:t>5</w:t>
                              </w:r>
                            </w:p>
                          </w:txbxContent>
                        </wps:txbx>
                        <wps:bodyPr rot="0" vert="horz" wrap="square" lIns="18000" tIns="0" rIns="18000" bIns="0" anchor="t" anchorCtr="0" upright="1">
                          <a:noAutofit/>
                        </wps:bodyPr>
                      </wps:wsp>
                      <wps:wsp>
                        <wps:cNvPr id="252" name="Line 469"/>
                        <wps:cNvCnPr/>
                        <wps:spPr bwMode="auto">
                          <a:xfrm>
                            <a:off x="1977" y="6478"/>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53" name="Line 470"/>
                        <wps:cNvCnPr/>
                        <wps:spPr bwMode="auto">
                          <a:xfrm flipV="1">
                            <a:off x="3030" y="6968"/>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4" name="Line 471"/>
                        <wps:cNvCnPr/>
                        <wps:spPr bwMode="auto">
                          <a:xfrm flipV="1">
                            <a:off x="3285"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5" name="Line 472"/>
                        <wps:cNvCnPr/>
                        <wps:spPr bwMode="auto">
                          <a:xfrm flipV="1">
                            <a:off x="3540"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6" name="Line 473"/>
                        <wps:cNvCnPr/>
                        <wps:spPr bwMode="auto">
                          <a:xfrm flipV="1">
                            <a:off x="3795" y="6863"/>
                            <a:ext cx="0" cy="52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7" name="Line 474"/>
                        <wps:cNvCnPr/>
                        <wps:spPr bwMode="auto">
                          <a:xfrm flipV="1">
                            <a:off x="4079" y="6661"/>
                            <a:ext cx="0" cy="72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8" name="Line 475"/>
                        <wps:cNvCnPr/>
                        <wps:spPr bwMode="auto">
                          <a:xfrm flipV="1">
                            <a:off x="4334" y="6631"/>
                            <a:ext cx="0" cy="758"/>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9" name="Line 476"/>
                        <wps:cNvCnPr/>
                        <wps:spPr bwMode="auto">
                          <a:xfrm flipV="1">
                            <a:off x="4589" y="6834"/>
                            <a:ext cx="0" cy="55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0" name="Line 477"/>
                        <wps:cNvCnPr/>
                        <wps:spPr bwMode="auto">
                          <a:xfrm flipV="1">
                            <a:off x="4844" y="6675"/>
                            <a:ext cx="0" cy="71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1" name="Line 478"/>
                        <wps:cNvCnPr/>
                        <wps:spPr bwMode="auto">
                          <a:xfrm flipV="1">
                            <a:off x="5126" y="6879"/>
                            <a:ext cx="0" cy="51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2" name="Line 479"/>
                        <wps:cNvCnPr/>
                        <wps:spPr bwMode="auto">
                          <a:xfrm flipV="1">
                            <a:off x="5381" y="697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3" name="Line 480"/>
                        <wps:cNvCnPr/>
                        <wps:spPr bwMode="auto">
                          <a:xfrm flipV="1">
                            <a:off x="5636" y="697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4" name="Line 481"/>
                        <wps:cNvCnPr/>
                        <wps:spPr bwMode="auto">
                          <a:xfrm flipV="1">
                            <a:off x="5891"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5" name="Line 482"/>
                        <wps:cNvCnPr/>
                        <wps:spPr bwMode="auto">
                          <a:xfrm flipV="1">
                            <a:off x="6180" y="6479"/>
                            <a:ext cx="0" cy="91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6" name="Line 483"/>
                        <wps:cNvCnPr/>
                        <wps:spPr bwMode="auto">
                          <a:xfrm flipV="1">
                            <a:off x="6435" y="4688"/>
                            <a:ext cx="0" cy="270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7" name="Line 484"/>
                        <wps:cNvCnPr/>
                        <wps:spPr bwMode="auto">
                          <a:xfrm flipV="1">
                            <a:off x="6690" y="4844"/>
                            <a:ext cx="0" cy="2551"/>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8" name="Line 485"/>
                        <wps:cNvCnPr/>
                        <wps:spPr bwMode="auto">
                          <a:xfrm flipV="1">
                            <a:off x="6945" y="4911"/>
                            <a:ext cx="0" cy="248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9" name="Line 486"/>
                        <wps:cNvCnPr/>
                        <wps:spPr bwMode="auto">
                          <a:xfrm flipV="1">
                            <a:off x="7192" y="6518"/>
                            <a:ext cx="0" cy="87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0" name="Line 487"/>
                        <wps:cNvCnPr/>
                        <wps:spPr bwMode="auto">
                          <a:xfrm flipV="1">
                            <a:off x="7447"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1" name="Line 488"/>
                        <wps:cNvCnPr/>
                        <wps:spPr bwMode="auto">
                          <a:xfrm flipV="1">
                            <a:off x="7702"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2" name="Line 489"/>
                        <wps:cNvCnPr/>
                        <wps:spPr bwMode="auto">
                          <a:xfrm flipV="1">
                            <a:off x="7957" y="6968"/>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3" name="Line 490"/>
                        <wps:cNvCnPr/>
                        <wps:spPr bwMode="auto">
                          <a:xfrm flipV="1">
                            <a:off x="8235" y="696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4" name="Line 491"/>
                        <wps:cNvCnPr/>
                        <wps:spPr bwMode="auto">
                          <a:xfrm flipV="1">
                            <a:off x="8490" y="6961"/>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75" name="Line 492"/>
                        <wps:cNvCnPr/>
                        <wps:spPr bwMode="auto">
                          <a:xfrm flipH="1">
                            <a:off x="7272" y="4408"/>
                            <a:ext cx="6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Text Box 493"/>
                        <wps:cNvSpPr txBox="1">
                          <a:spLocks noChangeArrowheads="1"/>
                        </wps:cNvSpPr>
                        <wps:spPr bwMode="auto">
                          <a:xfrm>
                            <a:off x="8002" y="4198"/>
                            <a:ext cx="120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caps w:val="0"/>
                                  <w:lang w:val="de-DE"/>
                                </w:rPr>
                                <w:t>Potencia del canal en ch4</w:t>
                              </w:r>
                            </w:p>
                          </w:txbxContent>
                        </wps:txbx>
                        <wps:bodyPr rot="0" vert="horz" wrap="square" lIns="18000" tIns="0" rIns="18000" bIns="0" anchor="t" anchorCtr="0" upright="1">
                          <a:noAutofit/>
                        </wps:bodyPr>
                      </wps:wsp>
                      <wps:wsp>
                        <wps:cNvPr id="277" name="Line 494"/>
                        <wps:cNvCnPr/>
                        <wps:spPr bwMode="auto">
                          <a:xfrm flipH="1" flipV="1">
                            <a:off x="8397" y="6811"/>
                            <a:ext cx="255"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Text Box 495"/>
                        <wps:cNvSpPr txBox="1">
                          <a:spLocks noChangeArrowheads="1"/>
                        </wps:cNvSpPr>
                        <wps:spPr bwMode="auto">
                          <a:xfrm>
                            <a:off x="8652" y="6601"/>
                            <a:ext cx="120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E6DFE" w:rsidRDefault="00F333D6" w:rsidP="00573B2F">
                              <w:pPr>
                                <w:pStyle w:val="Figure"/>
                                <w:rPr>
                                  <w:lang w:val="de-DE"/>
                                </w:rPr>
                              </w:pPr>
                              <w:r>
                                <w:rPr>
                                  <w:caps w:val="0"/>
                                  <w:lang w:val="de-DE"/>
                                </w:rPr>
                                <w:t>Potencia del canal en ch5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7A4F5" id="Group 231" o:spid="_x0000_s1586" style="position:absolute;left:0;text-align:left;margin-left:21.75pt;margin-top:22.5pt;width:414.4pt;height:182.25pt;z-index:251668480;mso-position-horizontal-relative:text;mso-position-vertical-relative:text" coordorigin="1569,4198" coordsize="8288,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">
                <v:rect id="Rectangle 449" o:spid="_x0000_s1587" style="position:absolute;left:6150;top:4395;width:111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" fillcolor="red">
                  <v:fill color2="#ffa2a2" rotate="t" focus="100%" type="gradient"/>
                </v:rect>
                <v:rect id="Rectangle 450" o:spid="_x0000_s1588" style="position:absolute;left:3930;top:6315;width:111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" fillcolor="red">
                  <v:fill color2="#ffa2a2" rotate="t" focus="100%" type="gradient"/>
                </v:rect>
                <v:rect id="Rectangle 451" o:spid="_x0000_s1589" style="position:absolute;left:7260;top:6810;width:111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" fillcolor="#9cf">
                  <v:fill color2="#bddeff" rotate="t" focus="100%" type="gradient"/>
                </v:rect>
                <v:rect id="Rectangle 452" o:spid="_x0000_s1590" style="position:absolute;left:5040;top:6720;width:111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" fillcolor="#9cf">
                  <v:fill color2="#bddeff" rotate="t" focus="100%" type="gradient"/>
                </v:rect>
                <v:rect id="Rectangle 453" o:spid="_x0000_s1591" style="position:absolute;left:2820;top:6750;width:111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" fillcolor="#9cf">
                  <v:fill color2="#bddeff" rotate="t" focus="100%" type="gradient"/>
                </v:rect>
                <v:line id="Line 454" o:spid="_x0000_s1592" style="position:absolute;flip:y;visibility:visible;mso-wrap-style:square" from="2832,4408" to="283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">
                  <v:stroke endarrow="block"/>
                </v:line>
                <v:line id="Line 455" o:spid="_x0000_s1593" style="position:absolute;visibility:visible;mso-wrap-style:square" from="2832,7393" to="865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NwgAAANwAAAAPAAAAZHJzL2Rvd25yZXYueG1sRE/LagIx&#10;FN0X/IdwC+5qRoW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Bh/neNwgAAANwAAAAPAAAA&#10;AAAAAAAAAAAAAAcCAABkcnMvZG93bnJldi54bWxQSwUGAAAAAAMAAwC3AAAA9gIAAAAA&#10;">
                  <v:stroke endarrow="block"/>
                </v:line>
                <v:line id="Line 456" o:spid="_x0000_s1594" style="position:absolute;visibility:visible;mso-wrap-style:square" from="3942,7363" to="3942,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line id="Line 457" o:spid="_x0000_s1595" style="position:absolute;visibility:visible;mso-wrap-style:square" from="5052,7363" to="5052,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line id="Line 458" o:spid="_x0000_s1596" style="position:absolute;visibility:visible;mso-wrap-style:square" from="6162,7363" to="6162,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Line 459" o:spid="_x0000_s1597" style="position:absolute;visibility:visible;mso-wrap-style:square" from="7272,7363" to="7272,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460" o:spid="_x0000_s1598" style="position:absolute;visibility:visible;mso-wrap-style:square" from="8367,7363" to="8367,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 id="Text Box 461" o:spid="_x0000_s1599" type="#_x0000_t202" style="position:absolute;left:3267;top:743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1</w:t>
                        </w:r>
                      </w:p>
                    </w:txbxContent>
                  </v:textbox>
                </v:shape>
                <v:shape id="Text Box 462" o:spid="_x0000_s1600" type="#_x0000_t202" style="position:absolute;left:2505;top:440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A</w:t>
                        </w:r>
                      </w:p>
                    </w:txbxContent>
                  </v:textbox>
                </v:shape>
                <v:shape id="Text Box 463" o:spid="_x0000_s1601" type="#_x0000_t202" style="position:absolute;left:1569;top:6092;width:1218;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" filled="f" stroked="f">
                  <v:textbox inset=".5mm,0,.5mm,0">
                    <w:txbxContent>
                      <w:p w:rsidR="00F333D6" w:rsidRPr="003E4D81" w:rsidRDefault="00F333D6" w:rsidP="00573B2F">
                        <w:pPr>
                          <w:pStyle w:val="Figure"/>
                          <w:rPr>
                            <w:lang w:val="de-DE"/>
                          </w:rPr>
                        </w:pPr>
                        <w:r>
                          <w:rPr>
                            <w:caps w:val="0"/>
                            <w:lang w:val="de-DE"/>
                          </w:rPr>
                          <w:t>Umbral</w:t>
                        </w:r>
                      </w:p>
                    </w:txbxContent>
                  </v:textbox>
                </v:shape>
                <v:shape id="Text Box 464" o:spid="_x0000_s1602" type="#_x0000_t202" style="position:absolute;left:8370;top:7438;width:9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" filled="f" stroked="f">
                  <v:textbox inset=".5mm,0,.5mm,0">
                    <w:txbxContent>
                      <w:p w:rsidR="00F333D6" w:rsidRDefault="00F333D6" w:rsidP="00573B2F">
                        <w:pPr>
                          <w:pStyle w:val="Figure"/>
                          <w:rPr>
                            <w:lang w:val="de-DE"/>
                          </w:rPr>
                        </w:pPr>
                        <w:r>
                          <w:rPr>
                            <w:caps w:val="0"/>
                            <w:lang w:val="de-DE"/>
                          </w:rPr>
                          <w:t>Canal</w:t>
                        </w:r>
                      </w:p>
                      <w:p w:rsidR="00F333D6" w:rsidRPr="005E6DFE" w:rsidRDefault="00F333D6" w:rsidP="00573B2F">
                        <w:pPr>
                          <w:pStyle w:val="Figure"/>
                          <w:rPr>
                            <w:lang w:val="de-DE"/>
                          </w:rPr>
                        </w:pPr>
                      </w:p>
                    </w:txbxContent>
                  </v:textbox>
                </v:shape>
                <v:shape id="Text Box 465" o:spid="_x0000_s1603" type="#_x0000_t202" style="position:absolute;left:4392;top:743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" filled="f" stroked="f">
                  <v:textbox inset=".5mm,0,.5mm,0">
                    <w:txbxContent>
                      <w:p w:rsidR="00F333D6" w:rsidRPr="005E6DFE" w:rsidRDefault="00F333D6" w:rsidP="00573B2F">
                        <w:pPr>
                          <w:pStyle w:val="Figure"/>
                          <w:rPr>
                            <w:lang w:val="de-DE"/>
                          </w:rPr>
                        </w:pPr>
                        <w:r>
                          <w:rPr>
                            <w:lang w:val="de-DE"/>
                          </w:rPr>
                          <w:t>2</w:t>
                        </w:r>
                      </w:p>
                    </w:txbxContent>
                  </v:textbox>
                </v:shape>
                <v:shape id="Text Box 466" o:spid="_x0000_s1604" type="#_x0000_t202" style="position:absolute;left:5517;top:743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" filled="f" stroked="f">
                  <v:textbox inset=".5mm,0,.5mm,0">
                    <w:txbxContent>
                      <w:p w:rsidR="00F333D6" w:rsidRPr="005E6DFE" w:rsidRDefault="00F333D6" w:rsidP="00573B2F">
                        <w:pPr>
                          <w:pStyle w:val="Figure"/>
                          <w:rPr>
                            <w:lang w:val="de-DE"/>
                          </w:rPr>
                        </w:pPr>
                        <w:r>
                          <w:rPr>
                            <w:lang w:val="de-DE"/>
                          </w:rPr>
                          <w:t>3</w:t>
                        </w:r>
                      </w:p>
                    </w:txbxContent>
                  </v:textbox>
                </v:shape>
                <v:shape id="Text Box 467" o:spid="_x0000_s1605" type="#_x0000_t202" style="position:absolute;left:6612;top:743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" filled="f" stroked="f">
                  <v:textbox inset=".5mm,0,.5mm,0">
                    <w:txbxContent>
                      <w:p w:rsidR="00F333D6" w:rsidRPr="005E6DFE" w:rsidRDefault="00F333D6" w:rsidP="00573B2F">
                        <w:pPr>
                          <w:pStyle w:val="Figure"/>
                          <w:rPr>
                            <w:lang w:val="de-DE"/>
                          </w:rPr>
                        </w:pPr>
                        <w:r>
                          <w:rPr>
                            <w:lang w:val="de-DE"/>
                          </w:rPr>
                          <w:t>4</w:t>
                        </w:r>
                      </w:p>
                    </w:txbxContent>
                  </v:textbox>
                </v:shape>
                <v:shape id="Text Box 468" o:spid="_x0000_s1606" type="#_x0000_t202" style="position:absolute;left:7662;top:7438;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" filled="f" stroked="f">
                  <v:textbox inset=".5mm,0,.5mm,0">
                    <w:txbxContent>
                      <w:p w:rsidR="00F333D6" w:rsidRPr="005E6DFE" w:rsidRDefault="00F333D6" w:rsidP="00573B2F">
                        <w:pPr>
                          <w:pStyle w:val="Figure"/>
                          <w:rPr>
                            <w:lang w:val="de-DE"/>
                          </w:rPr>
                        </w:pPr>
                        <w:r>
                          <w:rPr>
                            <w:lang w:val="de-DE"/>
                          </w:rPr>
                          <w:t>5</w:t>
                        </w:r>
                      </w:p>
                    </w:txbxContent>
                  </v:textbox>
                </v:shape>
                <v:line id="Line 469" o:spid="_x0000_s1607" style="position:absolute;visibility:visible;mso-wrap-style:square" from="1977,6478" to="8367,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" strokecolor="blue">
                  <v:stroke dashstyle="dash"/>
                </v:line>
                <v:line id="Line 470" o:spid="_x0000_s1608" style="position:absolute;flip:y;visibility:visible;mso-wrap-style:square" from="3030,6968" to="3030,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" strokecolor="#333" strokeweight="3pt"/>
                <v:line id="Line 471" o:spid="_x0000_s1609" style="position:absolute;flip:y;visibility:visible;mso-wrap-style:square" from="3285,6969" to="3285,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" strokecolor="#333" strokeweight="3pt"/>
                <v:line id="Line 472" o:spid="_x0000_s1610" style="position:absolute;flip:y;visibility:visible;mso-wrap-style:square" from="3540,6969" to="3540,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" strokecolor="#333" strokeweight="3pt"/>
                <v:line id="Line 473" o:spid="_x0000_s1611" style="position:absolute;flip:y;visibility:visible;mso-wrap-style:square" from="3795,6863" to="3795,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" strokecolor="#333" strokeweight="3pt"/>
                <v:line id="Line 474" o:spid="_x0000_s1612" style="position:absolute;flip:y;visibility:visible;mso-wrap-style:square" from="4079,6661" to="4079,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" strokecolor="#333" strokeweight="3pt"/>
                <v:line id="Line 475" o:spid="_x0000_s1613" style="position:absolute;flip:y;visibility:visible;mso-wrap-style:square" from="4334,6631" to="4334,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" strokecolor="#333" strokeweight="3pt"/>
                <v:line id="Line 476" o:spid="_x0000_s1614" style="position:absolute;flip:y;visibility:visible;mso-wrap-style:square" from="4589,6834" to="4589,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" strokecolor="#333" strokeweight="3pt"/>
                <v:line id="Line 477" o:spid="_x0000_s1615" style="position:absolute;flip:y;visibility:visible;mso-wrap-style:square" from="4844,6675" to="4844,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" strokecolor="#333" strokeweight="3pt"/>
                <v:line id="Line 478" o:spid="_x0000_s1616" style="position:absolute;flip:y;visibility:visible;mso-wrap-style:square" from="5126,6879" to="5126,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" strokecolor="#333" strokeweight="3pt"/>
                <v:line id="Line 479" o:spid="_x0000_s1617" style="position:absolute;flip:y;visibility:visible;mso-wrap-style:square" from="5381,6970" to="5381,7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" strokecolor="#333" strokeweight="3pt"/>
                <v:line id="Line 480" o:spid="_x0000_s1618" style="position:absolute;flip:y;visibility:visible;mso-wrap-style:square" from="5636,6970" to="5636,7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" strokecolor="#333" strokeweight="3pt"/>
                <v:line id="Line 481" o:spid="_x0000_s1619" style="position:absolute;flip:y;visibility:visible;mso-wrap-style:square" from="5891,6969" to="5891,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" strokecolor="#333" strokeweight="3pt"/>
                <v:line id="Line 482" o:spid="_x0000_s1620" style="position:absolute;flip:y;visibility:visible;mso-wrap-style:square" from="6180,6479" to="6180,7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" strokecolor="#333" strokeweight="3pt"/>
                <v:line id="Line 483" o:spid="_x0000_s1621" style="position:absolute;flip:y;visibility:visible;mso-wrap-style:square" from="6435,4688" to="6435,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" strokecolor="#333" strokeweight="3pt"/>
                <v:line id="Line 484" o:spid="_x0000_s1622" style="position:absolute;flip:y;visibility:visible;mso-wrap-style:square" from="6690,4844" to="6690,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" strokecolor="#333" strokeweight="3pt"/>
                <v:line id="Line 485" o:spid="_x0000_s1623" style="position:absolute;flip:y;visibility:visible;mso-wrap-style:square" from="6945,4911" to="6945,7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" strokecolor="#333" strokeweight="3pt"/>
                <v:line id="Line 486" o:spid="_x0000_s1624" style="position:absolute;flip:y;visibility:visible;mso-wrap-style:square" from="7192,6518" to="7192,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" strokecolor="#333" strokeweight="3pt"/>
                <v:line id="Line 487" o:spid="_x0000_s1625" style="position:absolute;flip:y;visibility:visible;mso-wrap-style:square" from="7447,6969" to="7447,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" strokecolor="#333" strokeweight="3pt"/>
                <v:line id="Line 488" o:spid="_x0000_s1626" style="position:absolute;flip:y;visibility:visible;mso-wrap-style:square" from="7702,6969" to="7702,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" strokecolor="#333" strokeweight="3pt"/>
                <v:line id="Line 489" o:spid="_x0000_s1627" style="position:absolute;flip:y;visibility:visible;mso-wrap-style:square" from="7957,6968" to="7957,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" strokecolor="#333" strokeweight="3pt"/>
                <v:line id="Line 490" o:spid="_x0000_s1628" style="position:absolute;flip:y;visibility:visible;mso-wrap-style:square" from="8235,6960" to="8235,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" strokecolor="#333" strokeweight="3pt"/>
                <v:line id="Line 491" o:spid="_x0000_s1629" style="position:absolute;flip:y;visibility:visible;mso-wrap-style:square" from="8490,6961" to="849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" strokecolor="silver" strokeweight="3pt"/>
                <v:line id="Line 492" o:spid="_x0000_s1630" style="position:absolute;flip:x;visibility:visible;mso-wrap-style:square" from="7272,4408" to="7957,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">
                  <v:stroke endarrow="block"/>
                </v:line>
                <v:shape id="Text Box 493" o:spid="_x0000_s1631" type="#_x0000_t202" style="position:absolute;left:8002;top:4198;width:120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" filled="f" stroked="f">
                  <v:textbox inset=".5mm,0,.5mm,0">
                    <w:txbxContent>
                      <w:p w:rsidR="00F333D6" w:rsidRPr="005E6DFE" w:rsidRDefault="00F333D6" w:rsidP="00573B2F">
                        <w:pPr>
                          <w:pStyle w:val="Figure"/>
                          <w:rPr>
                            <w:lang w:val="de-DE"/>
                          </w:rPr>
                        </w:pPr>
                        <w:r>
                          <w:rPr>
                            <w:caps w:val="0"/>
                            <w:lang w:val="de-DE"/>
                          </w:rPr>
                          <w:t>Potencia del canal en ch4</w:t>
                        </w:r>
                      </w:p>
                    </w:txbxContent>
                  </v:textbox>
                </v:shape>
                <v:line id="Line 494" o:spid="_x0000_s1632" style="position:absolute;flip:x y;visibility:visible;mso-wrap-style:square" from="8397,6811" to="8652,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">
                  <v:stroke endarrow="block"/>
                </v:line>
                <v:shape id="Text Box 495" o:spid="_x0000_s1633" type="#_x0000_t202" style="position:absolute;left:8652;top:6601;width:120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" filled="f" stroked="f">
                  <v:textbox inset=".5mm,0,.5mm,0">
                    <w:txbxContent>
                      <w:p w:rsidR="00F333D6" w:rsidRPr="005E6DFE" w:rsidRDefault="00F333D6" w:rsidP="00573B2F">
                        <w:pPr>
                          <w:pStyle w:val="Figure"/>
                          <w:rPr>
                            <w:lang w:val="de-DE"/>
                          </w:rPr>
                        </w:pPr>
                        <w:r>
                          <w:rPr>
                            <w:caps w:val="0"/>
                            <w:lang w:val="de-DE"/>
                          </w:rPr>
                          <w:t>Potencia del canal en ch5</w:t>
                        </w:r>
                      </w:p>
                    </w:txbxContent>
                  </v:textbox>
                </v:shape>
              </v:group>
            </w:pict>
          </mc:Fallback>
        </mc:AlternateContent>
      </w:r>
      <w:r w:rsidRPr="00680081">
        <w:rPr>
          <w:lang w:val="es-ES_tradnl"/>
        </w:rPr>
        <w:t>Combinación de muestras medidas mediante el cálculo de la potencia del canal</w:t>
      </w: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r w:rsidRPr="00680081">
        <w:rPr>
          <w:lang w:val="es-ES_tradnl"/>
        </w:rPr>
        <w:t>En la Fig. 13, el canal 2 se muestra ocupado porque la potencia total de todas las muestras medidas dentro del canal es superior al umbral calculado a partir de la potencia total en los canales que sólo contienen ruido (canales 1, 3 y 5).</w:t>
      </w:r>
    </w:p>
    <w:p w:rsidR="00573B2F" w:rsidRPr="00680081" w:rsidRDefault="00573B2F" w:rsidP="00573B2F">
      <w:pPr>
        <w:pStyle w:val="Heading2"/>
        <w:rPr>
          <w:lang w:val="es-ES_tradnl"/>
        </w:rPr>
      </w:pPr>
      <w:bookmarkStart w:id="76" w:name="_Toc349812684"/>
      <w:bookmarkStart w:id="77" w:name="_Toc499732626"/>
      <w:r w:rsidRPr="00680081">
        <w:rPr>
          <w:lang w:val="es-ES_tradnl"/>
        </w:rPr>
        <w:t>6.2</w:t>
      </w:r>
      <w:r w:rsidRPr="00680081">
        <w:rPr>
          <w:lang w:val="es-ES_tradnl"/>
        </w:rPr>
        <w:tab/>
        <w:t>Clasificación de emisiones en bandas con distintas anchuras de canal</w:t>
      </w:r>
      <w:bookmarkEnd w:id="76"/>
      <w:bookmarkEnd w:id="77"/>
    </w:p>
    <w:p w:rsidR="00573B2F" w:rsidRPr="00680081" w:rsidRDefault="00573B2F" w:rsidP="00573B2F">
      <w:pPr>
        <w:rPr>
          <w:lang w:val="es-ES_tradnl"/>
        </w:rPr>
      </w:pPr>
      <w:r w:rsidRPr="00680081">
        <w:rPr>
          <w:lang w:val="es-ES_tradnl"/>
        </w:rPr>
        <w:t>Algunas aplicaciones radioeléctricas con diferentes anchos de banda comparten la misma banda de frecuencias. Un ejemplo es la banda de radiodifusión en ondas decimétricas (en Europa: 470</w:t>
      </w:r>
      <w:r w:rsidRPr="00680081">
        <w:rPr>
          <w:lang w:val="es-ES_tradnl"/>
        </w:rPr>
        <w:noBreakHyphen/>
        <w:t>790 MHz). En esta banda las señales de TV con 6-8 MHz de ancho de banda funcionan junto con los sistemas de canales de instrucciones de banda estrecha y los micrófonos inalámbricos cuyo máximo ancho de banda está en la gama de 25 kHz.</w:t>
      </w:r>
    </w:p>
    <w:p w:rsidR="00573B2F" w:rsidRPr="00680081" w:rsidRDefault="00573B2F" w:rsidP="00573B2F">
      <w:pPr>
        <w:rPr>
          <w:lang w:val="es-ES_tradnl"/>
        </w:rPr>
      </w:pPr>
      <w:r w:rsidRPr="00680081">
        <w:rPr>
          <w:lang w:val="es-ES_tradnl"/>
        </w:rPr>
        <w:t>Si se mide la ocupación en estas bandas, a menudo conviene distinguir entre lo que ocupa la TV y los demás sistemas. En tal caso, la evaluación se ha de realizar en varias etapas:</w:t>
      </w:r>
    </w:p>
    <w:p w:rsidR="00573B2F" w:rsidRPr="00680081" w:rsidRDefault="00573B2F" w:rsidP="00573B2F">
      <w:pPr>
        <w:rPr>
          <w:lang w:val="es-ES_tradnl"/>
        </w:rPr>
      </w:pPr>
      <w:r w:rsidRPr="00680081">
        <w:rPr>
          <w:lang w:val="es-ES_tradnl"/>
        </w:rPr>
        <w:t>En primer lugar, determinar la ocupación del sistema más amplio en la banda. Luego, utilizar solamente la parte restante de la banda observada, determinar la ocupación correspondiente al siguiente sistema más estrecho, y así sucesivamente.</w:t>
      </w:r>
    </w:p>
    <w:p w:rsidR="00573B2F" w:rsidRPr="00680081" w:rsidRDefault="00573B2F" w:rsidP="00573B2F">
      <w:pPr>
        <w:keepNext/>
        <w:keepLines/>
        <w:rPr>
          <w:lang w:val="es-ES_tradnl"/>
        </w:rPr>
      </w:pPr>
      <w:r w:rsidRPr="00680081">
        <w:rPr>
          <w:lang w:val="es-ES_tradnl"/>
        </w:rPr>
        <w:t>Para detectar la ocupación en un sistema amplio, las muestras tomadas se tienen que evaluar del modo siguiente:</w:t>
      </w:r>
    </w:p>
    <w:p w:rsidR="00573B2F" w:rsidRPr="00680081" w:rsidRDefault="00573B2F" w:rsidP="00573B2F">
      <w:pPr>
        <w:pStyle w:val="enumlev1"/>
        <w:rPr>
          <w:lang w:val="es-ES_tradnl"/>
        </w:rPr>
      </w:pPr>
      <w:r w:rsidRPr="00680081">
        <w:rPr>
          <w:lang w:val="es-ES_tradnl"/>
        </w:rPr>
        <w:t>1)</w:t>
      </w:r>
      <w:r w:rsidRPr="00680081">
        <w:rPr>
          <w:lang w:val="es-ES_tradnl"/>
        </w:rPr>
        <w:tab/>
        <w:t>La banda de frecuencia se divide en los canales del sistema de banda ancha.</w:t>
      </w:r>
    </w:p>
    <w:p w:rsidR="00573B2F" w:rsidRPr="00680081" w:rsidRDefault="00573B2F" w:rsidP="00573B2F">
      <w:pPr>
        <w:pStyle w:val="enumlev1"/>
        <w:rPr>
          <w:lang w:val="es-ES_tradnl"/>
        </w:rPr>
      </w:pPr>
      <w:r w:rsidRPr="00680081">
        <w:rPr>
          <w:lang w:val="es-ES_tradnl"/>
        </w:rPr>
        <w:t>2)</w:t>
      </w:r>
      <w:r w:rsidRPr="00680081">
        <w:rPr>
          <w:lang w:val="es-ES_tradnl"/>
        </w:rPr>
        <w:tab/>
        <w:t>Las muestras tomadas se clasifican por frecuencia y se asignan al canal correspondiente.</w:t>
      </w:r>
    </w:p>
    <w:p w:rsidR="00573B2F" w:rsidRPr="00680081" w:rsidRDefault="00573B2F" w:rsidP="00573B2F">
      <w:pPr>
        <w:pStyle w:val="enumlev1"/>
        <w:rPr>
          <w:lang w:val="es-ES_tradnl"/>
        </w:rPr>
      </w:pPr>
      <w:r w:rsidRPr="00680081">
        <w:rPr>
          <w:lang w:val="es-ES_tradnl"/>
        </w:rPr>
        <w:t>3)</w:t>
      </w:r>
      <w:r w:rsidRPr="00680081">
        <w:rPr>
          <w:lang w:val="es-ES_tradnl"/>
        </w:rPr>
        <w:tab/>
        <w:t>Las muestras medidas que corresponden a un canal se comparan por separado con el umbral.</w:t>
      </w:r>
    </w:p>
    <w:p w:rsidR="00573B2F" w:rsidRPr="00680081" w:rsidRDefault="00573B2F" w:rsidP="00573B2F">
      <w:pPr>
        <w:pStyle w:val="enumlev1"/>
        <w:rPr>
          <w:lang w:val="es-ES_tradnl"/>
        </w:rPr>
      </w:pPr>
      <w:r w:rsidRPr="00680081">
        <w:rPr>
          <w:lang w:val="es-ES_tradnl"/>
        </w:rPr>
        <w:t>4)</w:t>
      </w:r>
      <w:r w:rsidRPr="00680081">
        <w:rPr>
          <w:lang w:val="es-ES_tradnl"/>
        </w:rPr>
        <w:tab/>
        <w:t>Si más del 50% de las muestras de un canal rebasa el umbral, el canal se marca como ocupado por el sistema de banda ancha.</w:t>
      </w:r>
    </w:p>
    <w:p w:rsidR="00573B2F" w:rsidRPr="00680081" w:rsidRDefault="00573B2F" w:rsidP="00573B2F">
      <w:pPr>
        <w:pStyle w:val="enumlev1"/>
        <w:rPr>
          <w:lang w:val="es-ES_tradnl"/>
        </w:rPr>
      </w:pPr>
      <w:r w:rsidRPr="00680081">
        <w:rPr>
          <w:lang w:val="es-ES_tradnl"/>
        </w:rPr>
        <w:t>5)</w:t>
      </w:r>
      <w:r w:rsidRPr="00680081">
        <w:rPr>
          <w:lang w:val="es-ES_tradnl"/>
        </w:rPr>
        <w:tab/>
        <w:t>Todas las muestras de los canales identificados como ocupados por el sistema de banda ancha se excluyen de la evaluación siguiente.</w:t>
      </w:r>
    </w:p>
    <w:p w:rsidR="00573B2F" w:rsidRPr="00680081" w:rsidRDefault="00573B2F" w:rsidP="00573B2F">
      <w:pPr>
        <w:pStyle w:val="enumlev1"/>
        <w:rPr>
          <w:lang w:val="es-ES_tradnl"/>
        </w:rPr>
      </w:pPr>
      <w:r w:rsidRPr="00680081">
        <w:rPr>
          <w:lang w:val="es-ES_tradnl"/>
        </w:rPr>
        <w:t>6)</w:t>
      </w:r>
      <w:r w:rsidRPr="00680081">
        <w:rPr>
          <w:lang w:val="es-ES_tradnl"/>
        </w:rPr>
        <w:tab/>
        <w:t>Las partes restantes de la banda de frecuencias se dividen en canales del siguiente sistema de banda más estrecha.</w:t>
      </w:r>
    </w:p>
    <w:p w:rsidR="00573B2F" w:rsidRPr="00680081" w:rsidRDefault="00573B2F" w:rsidP="00573B2F">
      <w:pPr>
        <w:pStyle w:val="enumlev1"/>
        <w:rPr>
          <w:lang w:val="es-ES_tradnl"/>
        </w:rPr>
      </w:pPr>
      <w:r w:rsidRPr="00680081">
        <w:rPr>
          <w:lang w:val="es-ES_tradnl"/>
        </w:rPr>
        <w:t>7)</w:t>
      </w:r>
      <w:r w:rsidRPr="00680081">
        <w:rPr>
          <w:lang w:val="es-ES_tradnl"/>
        </w:rPr>
        <w:tab/>
        <w:t>Se repiten los pasos 2) a 6) con las muestras restantes para determinar los canales ocupados por el siguiente sistema de banda más estrecha.</w:t>
      </w:r>
    </w:p>
    <w:p w:rsidR="00573B2F" w:rsidRPr="00680081" w:rsidRDefault="00573B2F" w:rsidP="00573B2F">
      <w:pPr>
        <w:rPr>
          <w:lang w:val="es-ES_tradnl"/>
        </w:rPr>
      </w:pPr>
      <w:r w:rsidRPr="00680081">
        <w:rPr>
          <w:lang w:val="es-ES_tradnl"/>
        </w:rPr>
        <w:lastRenderedPageBreak/>
        <w:t>Este procedimiento se repite hasta haber procesado el último sistema de banda más estrecha. La Fig. 14 muestra un ejemplo para 2 canales de banda ancha u 8 canales de un sistema de banda estrecha que tiene ¼ del ancho del canal de banda ancha.</w:t>
      </w:r>
    </w:p>
    <w:p w:rsidR="00573B2F" w:rsidRPr="00680081" w:rsidRDefault="00573B2F" w:rsidP="00573B2F">
      <w:pPr>
        <w:pStyle w:val="FigureNo"/>
        <w:rPr>
          <w:lang w:val="es-ES_tradnl"/>
        </w:rPr>
      </w:pPr>
      <w:r w:rsidRPr="00680081">
        <w:rPr>
          <w:lang w:val="es-ES_tradnl"/>
        </w:rPr>
        <w:t>FigurA 14</w:t>
      </w:r>
    </w:p>
    <w:p w:rsidR="00573B2F" w:rsidRPr="00680081" w:rsidRDefault="00573B2F" w:rsidP="00573B2F">
      <w:pPr>
        <w:pStyle w:val="Figuretitle"/>
        <w:rPr>
          <w:lang w:val="es-ES_tradnl"/>
        </w:rPr>
      </w:pPr>
      <w:r w:rsidRPr="00680081">
        <w:rPr>
          <w:lang w:val="es-ES_tradnl"/>
        </w:rPr>
        <w:t>Evaluación de muestras tomadas en una banda con distintas anchuras de canal</w:t>
      </w:r>
    </w:p>
    <w:p w:rsidR="00573B2F" w:rsidRPr="00680081" w:rsidRDefault="00573B2F" w:rsidP="00573B2F">
      <w:pPr>
        <w:rPr>
          <w:lang w:val="es-ES_tradnl"/>
        </w:rPr>
      </w:pPr>
    </w:p>
    <w:p w:rsidR="00573B2F" w:rsidRPr="00680081" w:rsidRDefault="00573B2F" w:rsidP="00573B2F">
      <w:pPr>
        <w:rPr>
          <w:lang w:val="es-ES_tradnl"/>
        </w:rPr>
      </w:pPr>
      <w:r w:rsidRPr="00680081">
        <w:rPr>
          <w:noProof/>
          <w:lang w:val="en-GB" w:eastAsia="en-GB"/>
        </w:rPr>
        <mc:AlternateContent>
          <mc:Choice Requires="wpg">
            <w:drawing>
              <wp:anchor distT="0" distB="0" distL="114300" distR="114300" simplePos="0" relativeHeight="251667456" behindDoc="0" locked="0" layoutInCell="1" allowOverlap="1" wp14:anchorId="0EE1BD5D" wp14:editId="052A49CB">
                <wp:simplePos x="0" y="0"/>
                <wp:positionH relativeFrom="column">
                  <wp:posOffset>227330</wp:posOffset>
                </wp:positionH>
                <wp:positionV relativeFrom="paragraph">
                  <wp:posOffset>27305</wp:posOffset>
                </wp:positionV>
                <wp:extent cx="5391150" cy="2165350"/>
                <wp:effectExtent l="0" t="38100" r="0" b="635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2165350"/>
                          <a:chOff x="1485" y="7082"/>
                          <a:chExt cx="8490" cy="3410"/>
                        </a:xfrm>
                      </wpg:grpSpPr>
                      <wps:wsp>
                        <wps:cNvPr id="83" name="Line 279"/>
                        <wps:cNvCnPr/>
                        <wps:spPr bwMode="auto">
                          <a:xfrm>
                            <a:off x="2459" y="9636"/>
                            <a:ext cx="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280"/>
                        <wps:cNvCnPr/>
                        <wps:spPr bwMode="auto">
                          <a:xfrm flipV="1">
                            <a:off x="250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 name="Line 281"/>
                        <wps:cNvCnPr/>
                        <wps:spPr bwMode="auto">
                          <a:xfrm flipV="1">
                            <a:off x="2549" y="929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6" name="Line 282"/>
                        <wps:cNvCnPr/>
                        <wps:spPr bwMode="auto">
                          <a:xfrm flipV="1">
                            <a:off x="2601" y="931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7" name="Line 283"/>
                        <wps:cNvCnPr/>
                        <wps:spPr bwMode="auto">
                          <a:xfrm flipV="1">
                            <a:off x="2650"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8" name="Line 284"/>
                        <wps:cNvCnPr/>
                        <wps:spPr bwMode="auto">
                          <a:xfrm flipV="1">
                            <a:off x="270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9" name="Line 285"/>
                        <wps:cNvCnPr/>
                        <wps:spPr bwMode="auto">
                          <a:xfrm flipV="1">
                            <a:off x="2747"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 name="Line 286"/>
                        <wps:cNvCnPr/>
                        <wps:spPr bwMode="auto">
                          <a:xfrm flipV="1">
                            <a:off x="2796"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1" name="Line 287"/>
                        <wps:cNvCnPr/>
                        <wps:spPr bwMode="auto">
                          <a:xfrm flipV="1">
                            <a:off x="2845"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 name="Line 288"/>
                        <wps:cNvCnPr/>
                        <wps:spPr bwMode="auto">
                          <a:xfrm flipV="1">
                            <a:off x="2894"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3" name="Line 289"/>
                        <wps:cNvCnPr/>
                        <wps:spPr bwMode="auto">
                          <a:xfrm flipV="1">
                            <a:off x="2946"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 name="Line 290"/>
                        <wps:cNvCnPr/>
                        <wps:spPr bwMode="auto">
                          <a:xfrm flipV="1">
                            <a:off x="3002"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5" name="Line 291"/>
                        <wps:cNvCnPr/>
                        <wps:spPr bwMode="auto">
                          <a:xfrm flipV="1">
                            <a:off x="3051" y="929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6" name="Line 292"/>
                        <wps:cNvCnPr/>
                        <wps:spPr bwMode="auto">
                          <a:xfrm flipV="1">
                            <a:off x="3103"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 name="Line 293"/>
                        <wps:cNvCnPr/>
                        <wps:spPr bwMode="auto">
                          <a:xfrm flipV="1">
                            <a:off x="3152"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8" name="Line 294"/>
                        <wps:cNvCnPr/>
                        <wps:spPr bwMode="auto">
                          <a:xfrm flipV="1">
                            <a:off x="3202"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9" name="Line 295"/>
                        <wps:cNvCnPr/>
                        <wps:spPr bwMode="auto">
                          <a:xfrm flipV="1">
                            <a:off x="3851" y="9003"/>
                            <a:ext cx="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96"/>
                        <wps:cNvCnPr/>
                        <wps:spPr bwMode="auto">
                          <a:xfrm flipV="1">
                            <a:off x="3900" y="8621"/>
                            <a:ext cx="0" cy="10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97"/>
                        <wps:cNvCnPr/>
                        <wps:spPr bwMode="auto">
                          <a:xfrm flipV="1">
                            <a:off x="3949" y="8130"/>
                            <a:ext cx="0" cy="15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98"/>
                        <wps:cNvCnPr/>
                        <wps:spPr bwMode="auto">
                          <a:xfrm flipV="1">
                            <a:off x="3998" y="7449"/>
                            <a:ext cx="0" cy="2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99"/>
                        <wps:cNvCnPr/>
                        <wps:spPr bwMode="auto">
                          <a:xfrm flipV="1">
                            <a:off x="4050" y="7803"/>
                            <a:ext cx="0" cy="18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300"/>
                        <wps:cNvCnPr/>
                        <wps:spPr bwMode="auto">
                          <a:xfrm flipV="1">
                            <a:off x="4107" y="8383"/>
                            <a:ext cx="0" cy="1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301"/>
                        <wps:cNvCnPr/>
                        <wps:spPr bwMode="auto">
                          <a:xfrm flipV="1">
                            <a:off x="4156" y="8885"/>
                            <a:ext cx="0" cy="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302"/>
                        <wps:cNvCnPr/>
                        <wps:spPr bwMode="auto">
                          <a:xfrm flipV="1">
                            <a:off x="3606"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7" name="Line 303"/>
                        <wps:cNvCnPr/>
                        <wps:spPr bwMode="auto">
                          <a:xfrm flipV="1">
                            <a:off x="3655"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8" name="Line 304"/>
                        <wps:cNvCnPr/>
                        <wps:spPr bwMode="auto">
                          <a:xfrm flipV="1">
                            <a:off x="3705" y="932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9" name="Line 305"/>
                        <wps:cNvCnPr/>
                        <wps:spPr bwMode="auto">
                          <a:xfrm flipV="1">
                            <a:off x="3752" y="929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0" name="Line 306"/>
                        <wps:cNvCnPr/>
                        <wps:spPr bwMode="auto">
                          <a:xfrm flipV="1">
                            <a:off x="3801"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 name="Line 307"/>
                        <wps:cNvCnPr/>
                        <wps:spPr bwMode="auto">
                          <a:xfrm flipV="1">
                            <a:off x="3252"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2" name="Line 308"/>
                        <wps:cNvCnPr/>
                        <wps:spPr bwMode="auto">
                          <a:xfrm flipV="1">
                            <a:off x="3301" y="9304"/>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 name="Line 309"/>
                        <wps:cNvCnPr/>
                        <wps:spPr bwMode="auto">
                          <a:xfrm flipV="1">
                            <a:off x="3353"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4" name="Line 310"/>
                        <wps:cNvCnPr/>
                        <wps:spPr bwMode="auto">
                          <a:xfrm flipV="1">
                            <a:off x="3409"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5" name="Line 311"/>
                        <wps:cNvCnPr/>
                        <wps:spPr bwMode="auto">
                          <a:xfrm flipV="1">
                            <a:off x="3458" y="9297"/>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6" name="Line 312"/>
                        <wps:cNvCnPr/>
                        <wps:spPr bwMode="auto">
                          <a:xfrm flipV="1">
                            <a:off x="3510" y="9322"/>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7" name="Line 313"/>
                        <wps:cNvCnPr/>
                        <wps:spPr bwMode="auto">
                          <a:xfrm flipV="1">
                            <a:off x="3559" y="9244"/>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8" name="Line 314"/>
                        <wps:cNvCnPr/>
                        <wps:spPr bwMode="auto">
                          <a:xfrm flipV="1">
                            <a:off x="4207"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9" name="Line 315"/>
                        <wps:cNvCnPr/>
                        <wps:spPr bwMode="auto">
                          <a:xfrm flipV="1">
                            <a:off x="4254"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 name="Line 316"/>
                        <wps:cNvCnPr/>
                        <wps:spPr bwMode="auto">
                          <a:xfrm flipV="1">
                            <a:off x="4303" y="9319"/>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1" name="Line 317"/>
                        <wps:cNvCnPr/>
                        <wps:spPr bwMode="auto">
                          <a:xfrm flipV="1">
                            <a:off x="4352" y="9271"/>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2" name="Line 318"/>
                        <wps:cNvCnPr/>
                        <wps:spPr bwMode="auto">
                          <a:xfrm flipV="1">
                            <a:off x="4401" y="9219"/>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4453" y="9304"/>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4509"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4558" y="929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461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4659"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8" name="Line 324"/>
                        <wps:cNvCnPr/>
                        <wps:spPr bwMode="auto">
                          <a:xfrm flipV="1">
                            <a:off x="4709"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9" name="Line 325"/>
                        <wps:cNvCnPr/>
                        <wps:spPr bwMode="auto">
                          <a:xfrm flipV="1">
                            <a:off x="4756"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0" name="Line 326"/>
                        <wps:cNvCnPr/>
                        <wps:spPr bwMode="auto">
                          <a:xfrm flipV="1">
                            <a:off x="4805"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 name="Line 327"/>
                        <wps:cNvCnPr/>
                        <wps:spPr bwMode="auto">
                          <a:xfrm flipV="1">
                            <a:off x="4854"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2" name="Line 328"/>
                        <wps:cNvCnPr/>
                        <wps:spPr bwMode="auto">
                          <a:xfrm flipV="1">
                            <a:off x="4903"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3" name="Line 329"/>
                        <wps:cNvCnPr/>
                        <wps:spPr bwMode="auto">
                          <a:xfrm flipV="1">
                            <a:off x="4955"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 name="Line 330"/>
                        <wps:cNvCnPr/>
                        <wps:spPr bwMode="auto">
                          <a:xfrm flipV="1">
                            <a:off x="5012"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5" name="Line 331"/>
                        <wps:cNvCnPr/>
                        <wps:spPr bwMode="auto">
                          <a:xfrm flipV="1">
                            <a:off x="5061" y="871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6" name="Line 332"/>
                        <wps:cNvCnPr/>
                        <wps:spPr bwMode="auto">
                          <a:xfrm flipV="1">
                            <a:off x="5113" y="8882"/>
                            <a:ext cx="0" cy="75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7" name="Line 333"/>
                        <wps:cNvCnPr/>
                        <wps:spPr bwMode="auto">
                          <a:xfrm flipV="1">
                            <a:off x="5162" y="9217"/>
                            <a:ext cx="0" cy="4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8" name="Line 334"/>
                        <wps:cNvCnPr/>
                        <wps:spPr bwMode="auto">
                          <a:xfrm flipV="1">
                            <a:off x="5212"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9" name="Line 335"/>
                        <wps:cNvCnPr/>
                        <wps:spPr bwMode="auto">
                          <a:xfrm flipV="1">
                            <a:off x="5259" y="8965"/>
                            <a:ext cx="0" cy="67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0" name="Line 336"/>
                        <wps:cNvCnPr/>
                        <wps:spPr bwMode="auto">
                          <a:xfrm flipV="1">
                            <a:off x="5308" y="9117"/>
                            <a:ext cx="0" cy="52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1" name="Line 337"/>
                        <wps:cNvCnPr/>
                        <wps:spPr bwMode="auto">
                          <a:xfrm flipV="1">
                            <a:off x="5357" y="871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2" name="Line 338"/>
                        <wps:cNvCnPr/>
                        <wps:spPr bwMode="auto">
                          <a:xfrm flipV="1">
                            <a:off x="5406" y="8940"/>
                            <a:ext cx="0" cy="6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3" name="Line 339"/>
                        <wps:cNvCnPr/>
                        <wps:spPr bwMode="auto">
                          <a:xfrm flipV="1">
                            <a:off x="5458" y="8839"/>
                            <a:ext cx="0" cy="7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4" name="Line 340"/>
                        <wps:cNvCnPr/>
                        <wps:spPr bwMode="auto">
                          <a:xfrm flipV="1">
                            <a:off x="5515" y="9000"/>
                            <a:ext cx="0" cy="63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5" name="Line 341"/>
                        <wps:cNvCnPr/>
                        <wps:spPr bwMode="auto">
                          <a:xfrm flipV="1">
                            <a:off x="5564" y="871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6" name="Line 342"/>
                        <wps:cNvCnPr/>
                        <wps:spPr bwMode="auto">
                          <a:xfrm flipV="1">
                            <a:off x="5616" y="911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 name="Line 343"/>
                        <wps:cNvCnPr/>
                        <wps:spPr bwMode="auto">
                          <a:xfrm flipV="1">
                            <a:off x="5665" y="878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8" name="Line 344"/>
                        <wps:cNvCnPr/>
                        <wps:spPr bwMode="auto">
                          <a:xfrm flipV="1">
                            <a:off x="5715"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9" name="Line 345"/>
                        <wps:cNvCnPr/>
                        <wps:spPr bwMode="auto">
                          <a:xfrm flipV="1">
                            <a:off x="5762" y="8940"/>
                            <a:ext cx="0" cy="69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0" name="Line 346"/>
                        <wps:cNvCnPr/>
                        <wps:spPr bwMode="auto">
                          <a:xfrm flipV="1">
                            <a:off x="5811" y="8710"/>
                            <a:ext cx="0" cy="92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1" name="Line 347"/>
                        <wps:cNvCnPr/>
                        <wps:spPr bwMode="auto">
                          <a:xfrm flipV="1">
                            <a:off x="5860" y="8664"/>
                            <a:ext cx="0" cy="97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2" name="Line 348"/>
                        <wps:cNvCnPr/>
                        <wps:spPr bwMode="auto">
                          <a:xfrm flipV="1">
                            <a:off x="5909" y="9217"/>
                            <a:ext cx="0" cy="41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3" name="Line 349"/>
                        <wps:cNvCnPr/>
                        <wps:spPr bwMode="auto">
                          <a:xfrm flipV="1">
                            <a:off x="5961" y="878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4" name="Line 350"/>
                        <wps:cNvCnPr/>
                        <wps:spPr bwMode="auto">
                          <a:xfrm flipV="1">
                            <a:off x="6017" y="8618"/>
                            <a:ext cx="0" cy="101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5" name="Line 351"/>
                        <wps:cNvCnPr/>
                        <wps:spPr bwMode="auto">
                          <a:xfrm flipV="1">
                            <a:off x="6066" y="8940"/>
                            <a:ext cx="0" cy="69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6" name="Line 352"/>
                        <wps:cNvCnPr/>
                        <wps:spPr bwMode="auto">
                          <a:xfrm flipV="1">
                            <a:off x="6118" y="8767"/>
                            <a:ext cx="0" cy="86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7" name="Line 353"/>
                        <wps:cNvCnPr/>
                        <wps:spPr bwMode="auto">
                          <a:xfrm flipV="1">
                            <a:off x="6167" y="911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8" name="Line 354"/>
                        <wps:cNvCnPr/>
                        <wps:spPr bwMode="auto">
                          <a:xfrm flipV="1">
                            <a:off x="6217" y="868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9" name="Line 355"/>
                        <wps:cNvCnPr/>
                        <wps:spPr bwMode="auto">
                          <a:xfrm flipV="1">
                            <a:off x="6264" y="8789"/>
                            <a:ext cx="0" cy="84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0" name="Line 356"/>
                        <wps:cNvCnPr/>
                        <wps:spPr bwMode="auto">
                          <a:xfrm flipV="1">
                            <a:off x="6313" y="9160"/>
                            <a:ext cx="0" cy="47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1" name="Line 357"/>
                        <wps:cNvCnPr/>
                        <wps:spPr bwMode="auto">
                          <a:xfrm flipV="1">
                            <a:off x="6362" y="8644"/>
                            <a:ext cx="0" cy="98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2" name="Line 358"/>
                        <wps:cNvCnPr/>
                        <wps:spPr bwMode="auto">
                          <a:xfrm flipV="1">
                            <a:off x="6411"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3" name="Line 359"/>
                        <wps:cNvCnPr/>
                        <wps:spPr bwMode="auto">
                          <a:xfrm flipV="1">
                            <a:off x="6463" y="873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4" name="Line 360"/>
                        <wps:cNvCnPr/>
                        <wps:spPr bwMode="auto">
                          <a:xfrm flipV="1">
                            <a:off x="6520" y="8593"/>
                            <a:ext cx="0" cy="104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5" name="Line 361"/>
                        <wps:cNvCnPr/>
                        <wps:spPr bwMode="auto">
                          <a:xfrm flipV="1">
                            <a:off x="6569" y="8940"/>
                            <a:ext cx="0" cy="6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6" name="Line 362"/>
                        <wps:cNvCnPr/>
                        <wps:spPr bwMode="auto">
                          <a:xfrm flipV="1">
                            <a:off x="6621" y="881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7" name="Line 363"/>
                        <wps:cNvCnPr/>
                        <wps:spPr bwMode="auto">
                          <a:xfrm flipV="1">
                            <a:off x="6670"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8" name="Line 364"/>
                        <wps:cNvCnPr/>
                        <wps:spPr bwMode="auto">
                          <a:xfrm flipV="1">
                            <a:off x="6720" y="911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9" name="Line 365"/>
                        <wps:cNvCnPr/>
                        <wps:spPr bwMode="auto">
                          <a:xfrm flipV="1">
                            <a:off x="6767" y="8644"/>
                            <a:ext cx="0" cy="9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0" name="Line 366"/>
                        <wps:cNvCnPr/>
                        <wps:spPr bwMode="auto">
                          <a:xfrm flipV="1">
                            <a:off x="6816" y="8789"/>
                            <a:ext cx="0" cy="8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1" name="Line 367"/>
                        <wps:cNvCnPr/>
                        <wps:spPr bwMode="auto">
                          <a:xfrm flipV="1">
                            <a:off x="6865" y="871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2" name="Line 368"/>
                        <wps:cNvCnPr/>
                        <wps:spPr bwMode="auto">
                          <a:xfrm flipV="1">
                            <a:off x="6914" y="8965"/>
                            <a:ext cx="0" cy="66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3" name="Line 369"/>
                        <wps:cNvCnPr/>
                        <wps:spPr bwMode="auto">
                          <a:xfrm flipV="1">
                            <a:off x="6966" y="881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4" name="Line 370"/>
                        <wps:cNvCnPr/>
                        <wps:spPr bwMode="auto">
                          <a:xfrm flipV="1">
                            <a:off x="7018" y="911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5" name="Line 371"/>
                        <wps:cNvCnPr/>
                        <wps:spPr bwMode="auto">
                          <a:xfrm flipV="1">
                            <a:off x="7067" y="868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6" name="Line 372"/>
                        <wps:cNvCnPr/>
                        <wps:spPr bwMode="auto">
                          <a:xfrm flipV="1">
                            <a:off x="7119" y="931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7" name="Line 373"/>
                        <wps:cNvCnPr/>
                        <wps:spPr bwMode="auto">
                          <a:xfrm flipV="1">
                            <a:off x="7168" y="8644"/>
                            <a:ext cx="0" cy="98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8" name="Line 374"/>
                        <wps:cNvCnPr/>
                        <wps:spPr bwMode="auto">
                          <a:xfrm flipV="1">
                            <a:off x="7218" y="873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9" name="Line 375"/>
                        <wps:cNvCnPr/>
                        <wps:spPr bwMode="auto">
                          <a:xfrm flipV="1">
                            <a:off x="7265"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0" name="Line 376"/>
                        <wps:cNvCnPr/>
                        <wps:spPr bwMode="auto">
                          <a:xfrm flipV="1">
                            <a:off x="7314"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1" name="Line 377"/>
                        <wps:cNvCnPr/>
                        <wps:spPr bwMode="auto">
                          <a:xfrm flipV="1">
                            <a:off x="7363"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2" name="Line 378"/>
                        <wps:cNvCnPr/>
                        <wps:spPr bwMode="auto">
                          <a:xfrm flipV="1">
                            <a:off x="7412"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3" name="Line 379"/>
                        <wps:cNvCnPr/>
                        <wps:spPr bwMode="auto">
                          <a:xfrm flipV="1">
                            <a:off x="7464"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4" name="Line 380"/>
                        <wps:cNvCnPr/>
                        <wps:spPr bwMode="auto">
                          <a:xfrm flipV="1">
                            <a:off x="7520"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5" name="Line 381"/>
                        <wps:cNvCnPr/>
                        <wps:spPr bwMode="auto">
                          <a:xfrm flipV="1">
                            <a:off x="7569" y="929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6" name="Line 382"/>
                        <wps:cNvCnPr/>
                        <wps:spPr bwMode="auto">
                          <a:xfrm flipV="1">
                            <a:off x="7621"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7" name="Line 383"/>
                        <wps:cNvCnPr/>
                        <wps:spPr bwMode="auto">
                          <a:xfrm flipV="1">
                            <a:off x="7670"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8" name="Line 384"/>
                        <wps:cNvCnPr/>
                        <wps:spPr bwMode="auto">
                          <a:xfrm flipV="1">
                            <a:off x="7720"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9" name="Line 385"/>
                        <wps:cNvCnPr/>
                        <wps:spPr bwMode="auto">
                          <a:xfrm flipV="1">
                            <a:off x="7767" y="9272"/>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0" name="Line 386"/>
                        <wps:cNvCnPr/>
                        <wps:spPr bwMode="auto">
                          <a:xfrm flipV="1">
                            <a:off x="7816" y="9317"/>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1" name="Line 387"/>
                        <wps:cNvCnPr/>
                        <wps:spPr bwMode="auto">
                          <a:xfrm flipV="1">
                            <a:off x="7865"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2" name="Line 388"/>
                        <wps:cNvCnPr/>
                        <wps:spPr bwMode="auto">
                          <a:xfrm flipV="1">
                            <a:off x="7914"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3" name="Line 389"/>
                        <wps:cNvCnPr/>
                        <wps:spPr bwMode="auto">
                          <a:xfrm flipV="1">
                            <a:off x="7966" y="9302"/>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4" name="Line 390"/>
                        <wps:cNvCnPr/>
                        <wps:spPr bwMode="auto">
                          <a:xfrm flipV="1">
                            <a:off x="8023"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5" name="Line 391"/>
                        <wps:cNvCnPr/>
                        <wps:spPr bwMode="auto">
                          <a:xfrm flipV="1">
                            <a:off x="8072" y="9337"/>
                            <a:ext cx="0" cy="29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6" name="Line 392"/>
                        <wps:cNvCnPr/>
                        <wps:spPr bwMode="auto">
                          <a:xfrm flipV="1">
                            <a:off x="8124"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7" name="Line 393"/>
                        <wps:cNvCnPr/>
                        <wps:spPr bwMode="auto">
                          <a:xfrm flipV="1">
                            <a:off x="8173"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8" name="Line 394"/>
                        <wps:cNvCnPr/>
                        <wps:spPr bwMode="auto">
                          <a:xfrm flipV="1">
                            <a:off x="8223" y="932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9" name="Line 395"/>
                        <wps:cNvCnPr/>
                        <wps:spPr bwMode="auto">
                          <a:xfrm flipV="1">
                            <a:off x="8270" y="929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0" name="Line 396"/>
                        <wps:cNvCnPr/>
                        <wps:spPr bwMode="auto">
                          <a:xfrm flipV="1">
                            <a:off x="8319"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1" name="Line 397"/>
                        <wps:cNvCnPr/>
                        <wps:spPr bwMode="auto">
                          <a:xfrm flipV="1">
                            <a:off x="8368"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2" name="Line 398"/>
                        <wps:cNvCnPr/>
                        <wps:spPr bwMode="auto">
                          <a:xfrm flipV="1">
                            <a:off x="8417" y="9300"/>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3" name="Line 399"/>
                        <wps:cNvCnPr/>
                        <wps:spPr bwMode="auto">
                          <a:xfrm flipV="1">
                            <a:off x="2452" y="7082"/>
                            <a:ext cx="0" cy="33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Line 400"/>
                        <wps:cNvCnPr/>
                        <wps:spPr bwMode="auto">
                          <a:xfrm>
                            <a:off x="2452" y="10349"/>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5" name="Line 401"/>
                        <wps:cNvCnPr/>
                        <wps:spPr bwMode="auto">
                          <a:xfrm flipV="1">
                            <a:off x="4903" y="9637"/>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402"/>
                        <wps:cNvCnPr/>
                        <wps:spPr bwMode="auto">
                          <a:xfrm>
                            <a:off x="4912" y="10349"/>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7" name="Line 403"/>
                        <wps:cNvCnPr/>
                        <wps:spPr bwMode="auto">
                          <a:xfrm flipV="1">
                            <a:off x="7363" y="9637"/>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404"/>
                        <wps:cNvCnPr/>
                        <wps:spPr bwMode="auto">
                          <a:xfrm>
                            <a:off x="7373" y="10349"/>
                            <a:ext cx="24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9" name="Line 405"/>
                        <wps:cNvCnPr/>
                        <wps:spPr bwMode="auto">
                          <a:xfrm>
                            <a:off x="3705" y="9629"/>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406"/>
                        <wps:cNvCnPr/>
                        <wps:spPr bwMode="auto">
                          <a:xfrm>
                            <a:off x="3051" y="962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407"/>
                        <wps:cNvCnPr/>
                        <wps:spPr bwMode="auto">
                          <a:xfrm>
                            <a:off x="4303" y="963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408"/>
                        <wps:cNvCnPr/>
                        <wps:spPr bwMode="auto">
                          <a:xfrm>
                            <a:off x="1688" y="9081"/>
                            <a:ext cx="6835"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13" name="Text Box 409"/>
                        <wps:cNvSpPr txBox="1">
                          <a:spLocks noChangeArrowheads="1"/>
                        </wps:cNvSpPr>
                        <wps:spPr bwMode="auto">
                          <a:xfrm>
                            <a:off x="1485" y="8811"/>
                            <a:ext cx="89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1136ED" w:rsidRDefault="00F333D6" w:rsidP="00573B2F">
                              <w:pPr>
                                <w:pStyle w:val="Figure"/>
                                <w:rPr>
                                  <w:lang w:val="de-DE"/>
                                </w:rPr>
                              </w:pPr>
                              <w:r>
                                <w:rPr>
                                  <w:caps w:val="0"/>
                                  <w:lang w:val="de-DE"/>
                                </w:rPr>
                                <w:t>Umbral</w:t>
                              </w:r>
                            </w:p>
                          </w:txbxContent>
                        </wps:txbx>
                        <wps:bodyPr rot="0" vert="horz" wrap="square" lIns="0" tIns="0" rIns="0" bIns="0" anchor="t" anchorCtr="0" upright="1">
                          <a:noAutofit/>
                        </wps:bodyPr>
                      </wps:wsp>
                      <wps:wsp>
                        <wps:cNvPr id="214" name="Text Box 410"/>
                        <wps:cNvSpPr txBox="1">
                          <a:spLocks noChangeArrowheads="1"/>
                        </wps:cNvSpPr>
                        <wps:spPr bwMode="auto">
                          <a:xfrm>
                            <a:off x="2183" y="7176"/>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6719F" w:rsidRDefault="00F333D6" w:rsidP="00573B2F">
                              <w:pPr>
                                <w:pStyle w:val="Figure"/>
                                <w:rPr>
                                  <w:lang w:val="de-DE"/>
                                </w:rPr>
                              </w:pPr>
                              <w:r>
                                <w:rPr>
                                  <w:lang w:val="de-DE"/>
                                </w:rPr>
                                <w:t>A</w:t>
                              </w:r>
                            </w:p>
                          </w:txbxContent>
                        </wps:txbx>
                        <wps:bodyPr rot="0" vert="horz" wrap="square" lIns="0" tIns="0" rIns="0" bIns="0" anchor="t" anchorCtr="0" upright="1">
                          <a:noAutofit/>
                        </wps:bodyPr>
                      </wps:wsp>
                      <wps:wsp>
                        <wps:cNvPr id="215" name="Text Box 411"/>
                        <wps:cNvSpPr txBox="1">
                          <a:spLocks noChangeArrowheads="1"/>
                        </wps:cNvSpPr>
                        <wps:spPr bwMode="auto">
                          <a:xfrm>
                            <a:off x="8624" y="9523"/>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2723D4" w:rsidRDefault="00F333D6" w:rsidP="00573B2F">
                              <w:pPr>
                                <w:pStyle w:val="Figure"/>
                                <w:rPr>
                                  <w:i/>
                                  <w:iCs/>
                                  <w:lang w:val="de-DE"/>
                                </w:rPr>
                              </w:pPr>
                              <w:r w:rsidRPr="002723D4">
                                <w:rPr>
                                  <w:i/>
                                  <w:iCs/>
                                  <w:caps w:val="0"/>
                                  <w:lang w:val="de-DE"/>
                                </w:rPr>
                                <w:t>f</w:t>
                              </w:r>
                            </w:p>
                          </w:txbxContent>
                        </wps:txbx>
                        <wps:bodyPr rot="0" vert="horz" wrap="square" lIns="0" tIns="0" rIns="0" bIns="0" anchor="t" anchorCtr="0" upright="1">
                          <a:noAutofit/>
                        </wps:bodyPr>
                      </wps:wsp>
                      <wps:wsp>
                        <wps:cNvPr id="216" name="Text Box 412"/>
                        <wps:cNvSpPr txBox="1">
                          <a:spLocks noChangeArrowheads="1"/>
                        </wps:cNvSpPr>
                        <wps:spPr bwMode="auto">
                          <a:xfrm>
                            <a:off x="2601"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6719F" w:rsidRDefault="00F333D6" w:rsidP="00573B2F">
                              <w:pPr>
                                <w:pStyle w:val="Figure"/>
                                <w:rPr>
                                  <w:lang w:val="de-DE"/>
                                </w:rPr>
                              </w:pPr>
                              <w:r>
                                <w:rPr>
                                  <w:lang w:val="de-DE"/>
                                </w:rPr>
                                <w:t>1</w:t>
                              </w:r>
                            </w:p>
                          </w:txbxContent>
                        </wps:txbx>
                        <wps:bodyPr rot="0" vert="horz" wrap="square" lIns="0" tIns="0" rIns="0" bIns="0" anchor="t" anchorCtr="0" upright="1">
                          <a:noAutofit/>
                        </wps:bodyPr>
                      </wps:wsp>
                      <wps:wsp>
                        <wps:cNvPr id="217" name="Text Box 413"/>
                        <wps:cNvSpPr txBox="1">
                          <a:spLocks noChangeArrowheads="1"/>
                        </wps:cNvSpPr>
                        <wps:spPr bwMode="auto">
                          <a:xfrm>
                            <a:off x="7569" y="9696"/>
                            <a:ext cx="240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6719F" w:rsidRDefault="00F333D6" w:rsidP="00573B2F">
                              <w:pPr>
                                <w:pStyle w:val="Figure"/>
                                <w:rPr>
                                  <w:lang w:val="de-DE"/>
                                </w:rPr>
                              </w:pPr>
                              <w:r>
                                <w:rPr>
                                  <w:caps w:val="0"/>
                                  <w:lang w:val="de-DE"/>
                                </w:rPr>
                                <w:t>Canales de banda estrecha</w:t>
                              </w:r>
                            </w:p>
                          </w:txbxContent>
                        </wps:txbx>
                        <wps:bodyPr rot="0" vert="horz" wrap="square" lIns="0" tIns="0" rIns="0" bIns="0" anchor="t" anchorCtr="0" upright="1">
                          <a:noAutofit/>
                        </wps:bodyPr>
                      </wps:wsp>
                      <wps:wsp>
                        <wps:cNvPr id="218" name="Text Box 414"/>
                        <wps:cNvSpPr txBox="1">
                          <a:spLocks noChangeArrowheads="1"/>
                        </wps:cNvSpPr>
                        <wps:spPr bwMode="auto">
                          <a:xfrm>
                            <a:off x="7720" y="10214"/>
                            <a:ext cx="211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6719F" w:rsidRDefault="00F333D6" w:rsidP="00573B2F">
                              <w:pPr>
                                <w:pStyle w:val="Figure"/>
                                <w:rPr>
                                  <w:lang w:val="de-DE"/>
                                </w:rPr>
                              </w:pPr>
                              <w:r>
                                <w:rPr>
                                  <w:caps w:val="0"/>
                                </w:rPr>
                                <w:t>C</w:t>
                              </w:r>
                              <w:r w:rsidRPr="002723D4">
                                <w:rPr>
                                  <w:caps w:val="0"/>
                                </w:rPr>
                                <w:t>anales</w:t>
                              </w:r>
                              <w:r>
                                <w:rPr>
                                  <w:caps w:val="0"/>
                                  <w:lang w:val="de-DE"/>
                                </w:rPr>
                                <w:t xml:space="preserve"> de banda ancha</w:t>
                              </w:r>
                            </w:p>
                          </w:txbxContent>
                        </wps:txbx>
                        <wps:bodyPr rot="0" vert="horz" wrap="square" lIns="0" tIns="0" rIns="0" bIns="0" anchor="t" anchorCtr="0" upright="1">
                          <a:noAutofit/>
                        </wps:bodyPr>
                      </wps:wsp>
                      <wps:wsp>
                        <wps:cNvPr id="219" name="Text Box 415"/>
                        <wps:cNvSpPr txBox="1">
                          <a:spLocks noChangeArrowheads="1"/>
                        </wps:cNvSpPr>
                        <wps:spPr bwMode="auto">
                          <a:xfrm>
                            <a:off x="3236"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6719F" w:rsidRDefault="00F333D6" w:rsidP="00573B2F">
                              <w:pPr>
                                <w:pStyle w:val="Figure"/>
                                <w:rPr>
                                  <w:lang w:val="de-DE"/>
                                </w:rPr>
                              </w:pPr>
                              <w:r>
                                <w:rPr>
                                  <w:lang w:val="de-DE"/>
                                </w:rPr>
                                <w:t>2</w:t>
                              </w:r>
                            </w:p>
                          </w:txbxContent>
                        </wps:txbx>
                        <wps:bodyPr rot="0" vert="horz" wrap="square" lIns="0" tIns="0" rIns="0" bIns="0" anchor="t" anchorCtr="0" upright="1">
                          <a:noAutofit/>
                        </wps:bodyPr>
                      </wps:wsp>
                      <wps:wsp>
                        <wps:cNvPr id="220" name="Text Box 416"/>
                        <wps:cNvSpPr txBox="1">
                          <a:spLocks noChangeArrowheads="1"/>
                        </wps:cNvSpPr>
                        <wps:spPr bwMode="auto">
                          <a:xfrm>
                            <a:off x="3888"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6719F" w:rsidRDefault="00F333D6" w:rsidP="00573B2F">
                              <w:pPr>
                                <w:pStyle w:val="Figure"/>
                                <w:rPr>
                                  <w:lang w:val="de-DE"/>
                                </w:rPr>
                              </w:pPr>
                              <w:r>
                                <w:rPr>
                                  <w:lang w:val="de-DE"/>
                                </w:rPr>
                                <w:t>3</w:t>
                              </w:r>
                            </w:p>
                          </w:txbxContent>
                        </wps:txbx>
                        <wps:bodyPr rot="0" vert="horz" wrap="square" lIns="0" tIns="0" rIns="0" bIns="0" anchor="t" anchorCtr="0" upright="1">
                          <a:noAutofit/>
                        </wps:bodyPr>
                      </wps:wsp>
                      <wps:wsp>
                        <wps:cNvPr id="221" name="Text Box 417"/>
                        <wps:cNvSpPr txBox="1">
                          <a:spLocks noChangeArrowheads="1"/>
                        </wps:cNvSpPr>
                        <wps:spPr bwMode="auto">
                          <a:xfrm>
                            <a:off x="4487"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6719F" w:rsidRDefault="00F333D6" w:rsidP="00573B2F">
                              <w:pPr>
                                <w:pStyle w:val="Figure"/>
                                <w:rPr>
                                  <w:lang w:val="de-DE"/>
                                </w:rPr>
                              </w:pPr>
                              <w:r>
                                <w:rPr>
                                  <w:lang w:val="de-DE"/>
                                </w:rPr>
                                <w:t>4</w:t>
                              </w:r>
                            </w:p>
                          </w:txbxContent>
                        </wps:txbx>
                        <wps:bodyPr rot="0" vert="horz" wrap="square" lIns="0" tIns="0" rIns="0" bIns="0" anchor="t" anchorCtr="0" upright="1">
                          <a:noAutofit/>
                        </wps:bodyPr>
                      </wps:wsp>
                      <wps:wsp>
                        <wps:cNvPr id="222" name="Line 418"/>
                        <wps:cNvCnPr/>
                        <wps:spPr bwMode="auto">
                          <a:xfrm>
                            <a:off x="6143" y="9629"/>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419"/>
                        <wps:cNvCnPr/>
                        <wps:spPr bwMode="auto">
                          <a:xfrm>
                            <a:off x="5489" y="962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420"/>
                        <wps:cNvCnPr/>
                        <wps:spPr bwMode="auto">
                          <a:xfrm>
                            <a:off x="6741" y="963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Text Box 421"/>
                        <wps:cNvSpPr txBox="1">
                          <a:spLocks noChangeArrowheads="1"/>
                        </wps:cNvSpPr>
                        <wps:spPr bwMode="auto">
                          <a:xfrm>
                            <a:off x="5039"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6719F" w:rsidRDefault="00F333D6" w:rsidP="00573B2F">
                              <w:pPr>
                                <w:pStyle w:val="Figure"/>
                                <w:rPr>
                                  <w:lang w:val="de-DE"/>
                                </w:rPr>
                              </w:pPr>
                              <w:r>
                                <w:rPr>
                                  <w:lang w:val="de-DE"/>
                                </w:rPr>
                                <w:t>5</w:t>
                              </w:r>
                            </w:p>
                          </w:txbxContent>
                        </wps:txbx>
                        <wps:bodyPr rot="0" vert="horz" wrap="square" lIns="0" tIns="0" rIns="0" bIns="0" anchor="t" anchorCtr="0" upright="1">
                          <a:noAutofit/>
                        </wps:bodyPr>
                      </wps:wsp>
                      <wps:wsp>
                        <wps:cNvPr id="226" name="Text Box 422"/>
                        <wps:cNvSpPr txBox="1">
                          <a:spLocks noChangeArrowheads="1"/>
                        </wps:cNvSpPr>
                        <wps:spPr bwMode="auto">
                          <a:xfrm>
                            <a:off x="5674"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6719F" w:rsidRDefault="00F333D6" w:rsidP="00573B2F">
                              <w:pPr>
                                <w:pStyle w:val="Figure"/>
                                <w:rPr>
                                  <w:lang w:val="de-DE"/>
                                </w:rPr>
                              </w:pPr>
                              <w:r>
                                <w:rPr>
                                  <w:lang w:val="de-DE"/>
                                </w:rPr>
                                <w:t>6</w:t>
                              </w:r>
                            </w:p>
                          </w:txbxContent>
                        </wps:txbx>
                        <wps:bodyPr rot="0" vert="horz" wrap="square" lIns="0" tIns="0" rIns="0" bIns="0" anchor="t" anchorCtr="0" upright="1">
                          <a:noAutofit/>
                        </wps:bodyPr>
                      </wps:wsp>
                      <wps:wsp>
                        <wps:cNvPr id="227" name="Text Box 423"/>
                        <wps:cNvSpPr txBox="1">
                          <a:spLocks noChangeArrowheads="1"/>
                        </wps:cNvSpPr>
                        <wps:spPr bwMode="auto">
                          <a:xfrm>
                            <a:off x="6326"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6719F" w:rsidRDefault="00F333D6" w:rsidP="00573B2F">
                              <w:pPr>
                                <w:pStyle w:val="Figure"/>
                                <w:rPr>
                                  <w:lang w:val="de-DE"/>
                                </w:rPr>
                              </w:pPr>
                              <w:r>
                                <w:rPr>
                                  <w:lang w:val="de-DE"/>
                                </w:rPr>
                                <w:t>7</w:t>
                              </w:r>
                            </w:p>
                          </w:txbxContent>
                        </wps:txbx>
                        <wps:bodyPr rot="0" vert="horz" wrap="square" lIns="0" tIns="0" rIns="0" bIns="0" anchor="t" anchorCtr="0" upright="1">
                          <a:noAutofit/>
                        </wps:bodyPr>
                      </wps:wsp>
                      <wps:wsp>
                        <wps:cNvPr id="228" name="Text Box 424"/>
                        <wps:cNvSpPr txBox="1">
                          <a:spLocks noChangeArrowheads="1"/>
                        </wps:cNvSpPr>
                        <wps:spPr bwMode="auto">
                          <a:xfrm>
                            <a:off x="6925"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6719F" w:rsidRDefault="00F333D6" w:rsidP="00573B2F">
                              <w:pPr>
                                <w:pStyle w:val="Figure"/>
                                <w:rPr>
                                  <w:lang w:val="de-DE"/>
                                </w:rPr>
                              </w:pPr>
                              <w:r>
                                <w:rPr>
                                  <w:lang w:val="de-DE"/>
                                </w:rPr>
                                <w:t>8</w:t>
                              </w:r>
                            </w:p>
                          </w:txbxContent>
                        </wps:txbx>
                        <wps:bodyPr rot="0" vert="horz" wrap="square" lIns="0" tIns="0" rIns="0" bIns="0" anchor="t" anchorCtr="0" upright="1">
                          <a:noAutofit/>
                        </wps:bodyPr>
                      </wps:wsp>
                      <wps:wsp>
                        <wps:cNvPr id="229" name="Text Box 425"/>
                        <wps:cNvSpPr txBox="1">
                          <a:spLocks noChangeArrowheads="1"/>
                        </wps:cNvSpPr>
                        <wps:spPr bwMode="auto">
                          <a:xfrm>
                            <a:off x="3483" y="10222"/>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3D6" w:rsidRPr="0056719F" w:rsidRDefault="00F333D6" w:rsidP="00573B2F">
                              <w:pPr>
                                <w:pStyle w:val="Figure"/>
                                <w:rPr>
                                  <w:lang w:val="de-DE"/>
                                </w:rPr>
                              </w:pPr>
                              <w:r>
                                <w:rPr>
                                  <w:lang w:val="de-DE"/>
                                </w:rPr>
                                <w:t>1</w:t>
                              </w:r>
                            </w:p>
                          </w:txbxContent>
                        </wps:txbx>
                        <wps:bodyPr rot="0" vert="horz" wrap="square" lIns="0" tIns="0" rIns="0" bIns="0" anchor="t" anchorCtr="0" upright="1">
                          <a:noAutofit/>
                        </wps:bodyPr>
                      </wps:wsp>
                      <wps:wsp>
                        <wps:cNvPr id="230" name="Text Box 426"/>
                        <wps:cNvSpPr txBox="1">
                          <a:spLocks noChangeArrowheads="1"/>
                        </wps:cNvSpPr>
                        <wps:spPr bwMode="auto">
                          <a:xfrm>
                            <a:off x="5995" y="10214"/>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33D6" w:rsidRPr="0056719F" w:rsidRDefault="00F333D6" w:rsidP="00573B2F">
                              <w:pPr>
                                <w:pStyle w:val="Figure"/>
                                <w:rPr>
                                  <w:lang w:val="de-DE"/>
                                </w:rPr>
                              </w:pPr>
                              <w:r>
                                <w:rPr>
                                  <w:lang w:val="de-DE"/>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1BD5D" id="Group 82" o:spid="_x0000_s1634" style="position:absolute;left:0;text-align:left;margin-left:17.9pt;margin-top:2.15pt;width:424.5pt;height:170.5pt;z-index:251667456;mso-position-horizontal-relative:text;mso-position-vertical-relative:text" coordorigin="1485,7082" coordsize="8490,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">
                <v:line id="Line 279" o:spid="_x0000_s1635" style="position:absolute;visibility:visible;mso-wrap-style:square" from="2459,9636" to="8624,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v:line>
                <v:line id="Line 280" o:spid="_x0000_s1636" style="position:absolute;flip:y;visibility:visible;mso-wrap-style:square" from="2500,9269" to="2500,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" strokecolor="#969696" strokeweight="1.5pt"/>
                <v:line id="Line 281" o:spid="_x0000_s1637" style="position:absolute;flip:y;visibility:visible;mso-wrap-style:square" from="2549,9292" to="2549,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" strokecolor="#969696" strokeweight="1.5pt"/>
                <v:line id="Line 282" o:spid="_x0000_s1638" style="position:absolute;flip:y;visibility:visible;mso-wrap-style:square" from="2601,9317" to="2601,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" strokecolor="#969696" strokeweight="1.5pt"/>
                <v:line id="Line 283" o:spid="_x0000_s1639" style="position:absolute;flip:y;visibility:visible;mso-wrap-style:square" from="2650,9239" to="2650,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" strokecolor="#969696" strokeweight="1.5pt"/>
                <v:line id="Line 284" o:spid="_x0000_s1640" style="position:absolute;flip:y;visibility:visible;mso-wrap-style:square" from="2700,9269" to="2700,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" strokecolor="#969696" strokeweight="1.5pt"/>
                <v:line id="Line 285" o:spid="_x0000_s1641" style="position:absolute;flip:y;visibility:visible;mso-wrap-style:square" from="2747,9273" to="2747,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" strokecolor="#969696" strokeweight="1.5pt"/>
                <v:line id="Line 286" o:spid="_x0000_s1642" style="position:absolute;flip:y;visibility:visible;mso-wrap-style:square" from="2796,9318" to="2796,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" strokecolor="#969696" strokeweight="1.5pt"/>
                <v:line id="Line 287" o:spid="_x0000_s1643" style="position:absolute;flip:y;visibility:visible;mso-wrap-style:square" from="2845,9270" to="2845,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" strokecolor="#969696" strokeweight="1.5pt"/>
                <v:line id="Line 288" o:spid="_x0000_s1644" style="position:absolute;flip:y;visibility:visible;mso-wrap-style:square" from="2894,9218" to="2894,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" strokecolor="#969696" strokeweight="1.5pt"/>
                <v:line id="Line 289" o:spid="_x0000_s1645" style="position:absolute;flip:y;visibility:visible;mso-wrap-style:square" from="2946,9303" to="2946,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" strokecolor="#969696" strokeweight="1.5pt"/>
                <v:line id="Line 290" o:spid="_x0000_s1646" style="position:absolute;flip:y;visibility:visible;mso-wrap-style:square" from="3002,9238" to="3002,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" strokecolor="#969696" strokeweight="1.5pt"/>
                <v:line id="Line 291" o:spid="_x0000_s1647" style="position:absolute;flip:y;visibility:visible;mso-wrap-style:square" from="3051,9291" to="3051,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" strokecolor="#969696" strokeweight="1.5pt"/>
                <v:line id="Line 292" o:spid="_x0000_s1648" style="position:absolute;flip:y;visibility:visible;mso-wrap-style:square" from="3103,9268" to="3103,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" strokecolor="#969696" strokeweight="1.5pt"/>
                <v:line id="Line 293" o:spid="_x0000_s1649" style="position:absolute;flip:y;visibility:visible;mso-wrap-style:square" from="3152,9238" to="3152,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" strokecolor="#969696" strokeweight="1.5pt"/>
                <v:line id="Line 294" o:spid="_x0000_s1650" style="position:absolute;flip:y;visibility:visible;mso-wrap-style:square" from="3202,9268" to="3202,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" strokecolor="#969696" strokeweight="1.5pt"/>
                <v:line id="Line 295" o:spid="_x0000_s1651" style="position:absolute;flip:y;visibility:visible;mso-wrap-style:square" from="3851,9003" to="3851,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" strokeweight="1.5pt"/>
                <v:line id="Line 296" o:spid="_x0000_s1652" style="position:absolute;flip:y;visibility:visible;mso-wrap-style:square" from="3900,8621" to="3900,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" strokeweight="1.5pt"/>
                <v:line id="Line 297" o:spid="_x0000_s1653" style="position:absolute;flip:y;visibility:visible;mso-wrap-style:square" from="3949,8130" to="3949,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" strokeweight="1.5pt"/>
                <v:line id="Line 298" o:spid="_x0000_s1654" style="position:absolute;flip:y;visibility:visible;mso-wrap-style:square" from="3998,7449" to="3998,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" strokeweight="1.5pt"/>
                <v:line id="Line 299" o:spid="_x0000_s1655" style="position:absolute;flip:y;visibility:visible;mso-wrap-style:square" from="4050,7803" to="4050,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" strokeweight="1.5pt"/>
                <v:line id="Line 300" o:spid="_x0000_s1656" style="position:absolute;flip:y;visibility:visible;mso-wrap-style:square" from="4107,8383" to="4107,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" strokeweight="1.5pt"/>
                <v:line id="Line 301" o:spid="_x0000_s1657" style="position:absolute;flip:y;visibility:visible;mso-wrap-style:square" from="4156,8885" to="4156,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" strokeweight="1.5pt"/>
                <v:line id="Line 302" o:spid="_x0000_s1658" style="position:absolute;flip:y;visibility:visible;mso-wrap-style:square" from="3606,9269" to="3606,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" strokecolor="#969696" strokeweight="1.5pt"/>
                <v:line id="Line 303" o:spid="_x0000_s1659" style="position:absolute;flip:y;visibility:visible;mso-wrap-style:square" from="3655,9217" to="3655,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" strokecolor="#969696" strokeweight="1.5pt"/>
                <v:line id="Line 304" o:spid="_x0000_s1660" style="position:absolute;flip:y;visibility:visible;mso-wrap-style:square" from="3705,9325" to="3705,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" strokecolor="#969696" strokeweight="1.5pt"/>
                <v:line id="Line 305" o:spid="_x0000_s1661" style="position:absolute;flip:y;visibility:visible;mso-wrap-style:square" from="3752,9292" to="3752,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" strokecolor="#969696" strokeweight="1.5pt"/>
                <v:line id="Line 306" o:spid="_x0000_s1662" style="position:absolute;flip:y;visibility:visible;mso-wrap-style:square" from="3801,9318" to="3801,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" strokecolor="#969696" strokeweight="1.5pt"/>
                <v:line id="Line 307" o:spid="_x0000_s1663" style="position:absolute;flip:y;visibility:visible;mso-wrap-style:square" from="3252,9274" to="3252,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" strokecolor="#969696" strokeweight="1.5pt"/>
                <v:line id="Line 308" o:spid="_x0000_s1664" style="position:absolute;flip:y;visibility:visible;mso-wrap-style:square" from="3301,9304" to="3301,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" strokecolor="#969696" strokeweight="1.5pt"/>
                <v:line id="Line 309" o:spid="_x0000_s1665" style="position:absolute;flip:y;visibility:visible;mso-wrap-style:square" from="3353,9273" to="3353,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" strokecolor="#969696" strokeweight="1.5pt"/>
                <v:line id="Line 310" o:spid="_x0000_s1666" style="position:absolute;flip:y;visibility:visible;mso-wrap-style:square" from="3409,9274" to="3409,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" strokecolor="#969696" strokeweight="1.5pt"/>
                <v:line id="Line 311" o:spid="_x0000_s1667" style="position:absolute;flip:y;visibility:visible;mso-wrap-style:square" from="3458,9297" to="3458,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" strokecolor="#969696" strokeweight="1.5pt"/>
                <v:line id="Line 312" o:spid="_x0000_s1668" style="position:absolute;flip:y;visibility:visible;mso-wrap-style:square" from="3510,9322" to="3510,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" strokecolor="#969696" strokeweight="1.5pt"/>
                <v:line id="Line 313" o:spid="_x0000_s1669" style="position:absolute;flip:y;visibility:visible;mso-wrap-style:square" from="3559,9244" to="3559,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" strokecolor="#969696" strokeweight="1.5pt"/>
                <v:line id="Line 314" o:spid="_x0000_s1670" style="position:absolute;flip:y;visibility:visible;mso-wrap-style:square" from="4207,9270" to="4207,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" strokecolor="#969696" strokeweight="1.5pt"/>
                <v:line id="Line 315" o:spid="_x0000_s1671" style="position:absolute;flip:y;visibility:visible;mso-wrap-style:square" from="4254,9274" to="4254,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" strokecolor="#969696" strokeweight="1.5pt"/>
                <v:line id="Line 316" o:spid="_x0000_s1672" style="position:absolute;flip:y;visibility:visible;mso-wrap-style:square" from="4303,9319" to="4303,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" strokecolor="#969696" strokeweight="1.5pt"/>
                <v:line id="Line 317" o:spid="_x0000_s1673" style="position:absolute;flip:y;visibility:visible;mso-wrap-style:square" from="4352,9271" to="4352,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" strokecolor="#969696" strokeweight="1.5pt"/>
                <v:line id="Line 318" o:spid="_x0000_s1674" style="position:absolute;flip:y;visibility:visible;mso-wrap-style:square" from="4401,9219" to="4401,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" strokecolor="#969696" strokeweight="1.5pt"/>
                <v:line id="Line 319" o:spid="_x0000_s1675" style="position:absolute;flip:y;visibility:visible;mso-wrap-style:square" from="4453,9304" to="4453,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" strokecolor="#969696" strokeweight="1.5pt"/>
                <v:line id="Line 320" o:spid="_x0000_s1676" style="position:absolute;flip:y;visibility:visible;mso-wrap-style:square" from="4509,9239" to="4509,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" strokecolor="#969696" strokeweight="1.5pt"/>
                <v:line id="Line 321" o:spid="_x0000_s1677" style="position:absolute;flip:y;visibility:visible;mso-wrap-style:square" from="4558,9292" to="4558,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" strokecolor="#969696" strokeweight="1.5pt"/>
                <v:line id="Line 322" o:spid="_x0000_s1678" style="position:absolute;flip:y;visibility:visible;mso-wrap-style:square" from="4610,9269" to="4610,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" strokecolor="#969696" strokeweight="1.5pt"/>
                <v:line id="Line 323" o:spid="_x0000_s1679" style="position:absolute;flip:y;visibility:visible;mso-wrap-style:square" from="4659,9239" to="4659,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" strokecolor="#969696" strokeweight="1.5pt"/>
                <v:line id="Line 324" o:spid="_x0000_s1680" style="position:absolute;flip:y;visibility:visible;mso-wrap-style:square" from="4709,9269" to="4709,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" strokecolor="#969696" strokeweight="1.5pt"/>
                <v:line id="Line 325" o:spid="_x0000_s1681" style="position:absolute;flip:y;visibility:visible;mso-wrap-style:square" from="4756,9273" to="4756,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" strokecolor="#969696" strokeweight="1.5pt"/>
                <v:line id="Line 326" o:spid="_x0000_s1682" style="position:absolute;flip:y;visibility:visible;mso-wrap-style:square" from="4805,9318" to="4805,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" strokecolor="#969696" strokeweight="1.5pt"/>
                <v:line id="Line 327" o:spid="_x0000_s1683" style="position:absolute;flip:y;visibility:visible;mso-wrap-style:square" from="4854,9270" to="4854,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" strokecolor="#969696" strokeweight="1.5pt"/>
                <v:line id="Line 328" o:spid="_x0000_s1684" style="position:absolute;flip:y;visibility:visible;mso-wrap-style:square" from="4903,9218" to="4903,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" strokecolor="#969696" strokeweight="1.5pt"/>
                <v:line id="Line 329" o:spid="_x0000_s1685" style="position:absolute;flip:y;visibility:visible;mso-wrap-style:square" from="4955,9303" to="4955,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" strokecolor="#969696" strokeweight="1.5pt"/>
                <v:line id="Line 330" o:spid="_x0000_s1686" style="position:absolute;flip:y;visibility:visible;mso-wrap-style:square" from="5012,8618" to="5012,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" strokecolor="maroon" strokeweight="1.5pt"/>
                <v:line id="Line 331" o:spid="_x0000_s1687" style="position:absolute;flip:y;visibility:visible;mso-wrap-style:square" from="5061,8710" to="5061,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" strokecolor="maroon" strokeweight="1.5pt"/>
                <v:line id="Line 332" o:spid="_x0000_s1688" style="position:absolute;flip:y;visibility:visible;mso-wrap-style:square" from="5113,8882" to="5113,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" strokecolor="maroon" strokeweight="1.5pt"/>
                <v:line id="Line 333" o:spid="_x0000_s1689" style="position:absolute;flip:y;visibility:visible;mso-wrap-style:square" from="5162,9217" to="5162,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" strokecolor="#969696" strokeweight="1.5pt"/>
                <v:line id="Line 334" o:spid="_x0000_s1690" style="position:absolute;flip:y;visibility:visible;mso-wrap-style:square" from="5212,8618" to="5212,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" strokecolor="maroon" strokeweight="1.5pt"/>
                <v:line id="Line 335" o:spid="_x0000_s1691" style="position:absolute;flip:y;visibility:visible;mso-wrap-style:square" from="5259,8965" to="5259,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" strokecolor="maroon" strokeweight="1.5pt"/>
                <v:line id="Line 336" o:spid="_x0000_s1692" style="position:absolute;flip:y;visibility:visible;mso-wrap-style:square" from="5308,9117" to="5308,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" strokecolor="#969696" strokeweight="1.5pt"/>
                <v:line id="Line 337" o:spid="_x0000_s1693" style="position:absolute;flip:y;visibility:visible;mso-wrap-style:square" from="5357,8710" to="5357,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" strokecolor="maroon" strokeweight="1.5pt"/>
                <v:line id="Line 338" o:spid="_x0000_s1694" style="position:absolute;flip:y;visibility:visible;mso-wrap-style:square" from="5406,8940" to="5406,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" strokecolor="maroon" strokeweight="1.5pt"/>
                <v:line id="Line 339" o:spid="_x0000_s1695" style="position:absolute;flip:y;visibility:visible;mso-wrap-style:square" from="5458,8839" to="5458,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" strokecolor="maroon" strokeweight="1.5pt"/>
                <v:line id="Line 340" o:spid="_x0000_s1696" style="position:absolute;flip:y;visibility:visible;mso-wrap-style:square" from="5515,9000" to="5515,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" strokecolor="maroon" strokeweight="1.5pt"/>
                <v:line id="Line 341" o:spid="_x0000_s1697" style="position:absolute;flip:y;visibility:visible;mso-wrap-style:square" from="5564,8710" to="5564,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" strokecolor="maroon" strokeweight="1.5pt"/>
                <v:line id="Line 342" o:spid="_x0000_s1698" style="position:absolute;flip:y;visibility:visible;mso-wrap-style:square" from="5616,9117" to="5616,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" strokecolor="#969696" strokeweight="1.5pt"/>
                <v:line id="Line 343" o:spid="_x0000_s1699" style="position:absolute;flip:y;visibility:visible;mso-wrap-style:square" from="5665,8789" to="5665,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" strokecolor="maroon" strokeweight="1.5pt"/>
                <v:line id="Line 344" o:spid="_x0000_s1700" style="position:absolute;flip:y;visibility:visible;mso-wrap-style:square" from="5715,8618" to="5715,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" strokecolor="maroon" strokeweight="1.5pt"/>
                <v:line id="Line 345" o:spid="_x0000_s1701" style="position:absolute;flip:y;visibility:visible;mso-wrap-style:square" from="5762,8940" to="5762,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" strokecolor="maroon" strokeweight="1.5pt"/>
                <v:line id="Line 346" o:spid="_x0000_s1702" style="position:absolute;flip:y;visibility:visible;mso-wrap-style:square" from="5811,8710" to="5811,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" strokecolor="maroon" strokeweight="1.5pt"/>
                <v:line id="Line 347" o:spid="_x0000_s1703" style="position:absolute;flip:y;visibility:visible;mso-wrap-style:square" from="5860,8664" to="5860,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" strokecolor="maroon" strokeweight="1.5pt"/>
                <v:line id="Line 348" o:spid="_x0000_s1704" style="position:absolute;flip:y;visibility:visible;mso-wrap-style:square" from="5909,9217" to="5909,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" strokecolor="#969696" strokeweight="1.5pt"/>
                <v:line id="Line 349" o:spid="_x0000_s1705" style="position:absolute;flip:y;visibility:visible;mso-wrap-style:square" from="5961,8789" to="5961,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" strokecolor="maroon" strokeweight="1.5pt"/>
                <v:line id="Line 350" o:spid="_x0000_s1706" style="position:absolute;flip:y;visibility:visible;mso-wrap-style:square" from="6017,8618" to="6017,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" strokecolor="maroon" strokeweight="1.5pt"/>
                <v:line id="Line 351" o:spid="_x0000_s1707" style="position:absolute;flip:y;visibility:visible;mso-wrap-style:square" from="6066,8940" to="6066,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" strokecolor="maroon" strokeweight="1.5pt"/>
                <v:line id="Line 352" o:spid="_x0000_s1708" style="position:absolute;flip:y;visibility:visible;mso-wrap-style:square" from="6118,8767" to="6118,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" strokecolor="maroon" strokeweight="1.5pt"/>
                <v:line id="Line 353" o:spid="_x0000_s1709" style="position:absolute;flip:y;visibility:visible;mso-wrap-style:square" from="6167,9117" to="6167,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" strokecolor="#969696" strokeweight="1.5pt"/>
                <v:line id="Line 354" o:spid="_x0000_s1710" style="position:absolute;flip:y;visibility:visible;mso-wrap-style:square" from="6217,8684" to="6217,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" strokecolor="maroon" strokeweight="1.5pt"/>
                <v:line id="Line 355" o:spid="_x0000_s1711" style="position:absolute;flip:y;visibility:visible;mso-wrap-style:square" from="6264,8789" to="6264,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" strokecolor="maroon" strokeweight="1.5pt"/>
                <v:line id="Line 356" o:spid="_x0000_s1712" style="position:absolute;flip:y;visibility:visible;mso-wrap-style:square" from="6313,9160" to="6313,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" strokecolor="#969696" strokeweight="1.5pt"/>
                <v:line id="Line 357" o:spid="_x0000_s1713" style="position:absolute;flip:y;visibility:visible;mso-wrap-style:square" from="6362,8644" to="6362,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" strokecolor="maroon" strokeweight="1.5pt"/>
                <v:line id="Line 358" o:spid="_x0000_s1714" style="position:absolute;flip:y;visibility:visible;mso-wrap-style:square" from="6411,9218" to="6411,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" strokecolor="#969696" strokeweight="1.5pt"/>
                <v:line id="Line 359" o:spid="_x0000_s1715" style="position:absolute;flip:y;visibility:visible;mso-wrap-style:square" from="6463,8731" to="6463,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" strokecolor="maroon" strokeweight="1.5pt"/>
                <v:line id="Line 360" o:spid="_x0000_s1716" style="position:absolute;flip:y;visibility:visible;mso-wrap-style:square" from="6520,8593" to="6520,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" strokecolor="maroon" strokeweight="1.5pt"/>
                <v:line id="Line 361" o:spid="_x0000_s1717" style="position:absolute;flip:y;visibility:visible;mso-wrap-style:square" from="6569,8940" to="6569,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" strokecolor="maroon" strokeweight="1.5pt"/>
                <v:line id="Line 362" o:spid="_x0000_s1718" style="position:absolute;flip:y;visibility:visible;mso-wrap-style:square" from="6621,8811" to="6621,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" strokecolor="maroon" strokeweight="1.5pt"/>
                <v:line id="Line 363" o:spid="_x0000_s1719" style="position:absolute;flip:y;visibility:visible;mso-wrap-style:square" from="6670,9218" to="6670,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" strokecolor="#969696" strokeweight="1.5pt"/>
                <v:line id="Line 364" o:spid="_x0000_s1720" style="position:absolute;flip:y;visibility:visible;mso-wrap-style:square" from="6720,9117" to="6720,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" strokecolor="#969696" strokeweight="1.5pt"/>
                <v:line id="Line 365" o:spid="_x0000_s1721" style="position:absolute;flip:y;visibility:visible;mso-wrap-style:square" from="6767,8644" to="6767,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" strokecolor="maroon" strokeweight="1.5pt"/>
                <v:line id="Line 366" o:spid="_x0000_s1722" style="position:absolute;flip:y;visibility:visible;mso-wrap-style:square" from="6816,8789" to="6816,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" strokecolor="maroon" strokeweight="1.5pt"/>
                <v:line id="Line 367" o:spid="_x0000_s1723" style="position:absolute;flip:y;visibility:visible;mso-wrap-style:square" from="6865,8710" to="6865,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" strokecolor="maroon" strokeweight="1.5pt"/>
                <v:line id="Line 368" o:spid="_x0000_s1724" style="position:absolute;flip:y;visibility:visible;mso-wrap-style:square" from="6914,8965" to="6914,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" strokecolor="maroon" strokeweight="1.5pt"/>
                <v:line id="Line 369" o:spid="_x0000_s1725" style="position:absolute;flip:y;visibility:visible;mso-wrap-style:square" from="6966,8811" to="6966,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" strokecolor="maroon" strokeweight="1.5pt"/>
                <v:line id="Line 370" o:spid="_x0000_s1726" style="position:absolute;flip:y;visibility:visible;mso-wrap-style:square" from="7018,9117" to="7018,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" strokecolor="#969696" strokeweight="1.5pt"/>
                <v:line id="Line 371" o:spid="_x0000_s1727" style="position:absolute;flip:y;visibility:visible;mso-wrap-style:square" from="7067,8684" to="7067,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" strokecolor="maroon" strokeweight="1.5pt"/>
                <v:line id="Line 372" o:spid="_x0000_s1728" style="position:absolute;flip:y;visibility:visible;mso-wrap-style:square" from="7119,9317" to="7119,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" strokecolor="#969696" strokeweight="1.5pt"/>
                <v:line id="Line 373" o:spid="_x0000_s1729" style="position:absolute;flip:y;visibility:visible;mso-wrap-style:square" from="7168,8644" to="7168,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" strokecolor="maroon" strokeweight="1.5pt"/>
                <v:line id="Line 374" o:spid="_x0000_s1730" style="position:absolute;flip:y;visibility:visible;mso-wrap-style:square" from="7218,8731" to="7218,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" strokecolor="maroon" strokeweight="1.5pt"/>
                <v:line id="Line 375" o:spid="_x0000_s1731" style="position:absolute;flip:y;visibility:visible;mso-wrap-style:square" from="7265,9273" to="7265,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" strokecolor="#969696" strokeweight="1.5pt"/>
                <v:line id="Line 376" o:spid="_x0000_s1732" style="position:absolute;flip:y;visibility:visible;mso-wrap-style:square" from="7314,9318" to="7314,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" strokecolor="#969696" strokeweight="1.5pt"/>
                <v:line id="Line 377" o:spid="_x0000_s1733" style="position:absolute;flip:y;visibility:visible;mso-wrap-style:square" from="7363,9270" to="7363,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" strokecolor="#969696" strokeweight="1.5pt"/>
                <v:line id="Line 378" o:spid="_x0000_s1734" style="position:absolute;flip:y;visibility:visible;mso-wrap-style:square" from="7412,9218" to="7412,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" strokecolor="#969696" strokeweight="1.5pt"/>
                <v:line id="Line 379" o:spid="_x0000_s1735" style="position:absolute;flip:y;visibility:visible;mso-wrap-style:square" from="7464,9303" to="7464,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" strokecolor="#969696" strokeweight="1.5pt"/>
                <v:line id="Line 380" o:spid="_x0000_s1736" style="position:absolute;flip:y;visibility:visible;mso-wrap-style:square" from="7520,9238" to="7520,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" strokecolor="#969696" strokeweight="1.5pt"/>
                <v:line id="Line 381" o:spid="_x0000_s1737" style="position:absolute;flip:y;visibility:visible;mso-wrap-style:square" from="7569,9291" to="7569,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" strokecolor="#969696" strokeweight="1.5pt"/>
                <v:line id="Line 382" o:spid="_x0000_s1738" style="position:absolute;flip:y;visibility:visible;mso-wrap-style:square" from="7621,9268" to="7621,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" strokecolor="#969696" strokeweight="1.5pt"/>
                <v:line id="Line 383" o:spid="_x0000_s1739" style="position:absolute;flip:y;visibility:visible;mso-wrap-style:square" from="7670,9238" to="7670,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" strokecolor="#969696" strokeweight="1.5pt"/>
                <v:line id="Line 384" o:spid="_x0000_s1740" style="position:absolute;flip:y;visibility:visible;mso-wrap-style:square" from="7720,9268" to="7720,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" strokecolor="#969696" strokeweight="1.5pt"/>
                <v:line id="Line 385" o:spid="_x0000_s1741" style="position:absolute;flip:y;visibility:visible;mso-wrap-style:square" from="7767,9272" to="7767,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" strokecolor="#969696" strokeweight="1.5pt"/>
                <v:line id="Line 386" o:spid="_x0000_s1742" style="position:absolute;flip:y;visibility:visible;mso-wrap-style:square" from="7816,9317" to="7816,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" strokecolor="#969696" strokeweight="1.5pt"/>
                <v:line id="Line 387" o:spid="_x0000_s1743" style="position:absolute;flip:y;visibility:visible;mso-wrap-style:square" from="7865,9269" to="7865,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" strokecolor="#969696" strokeweight="1.5pt"/>
                <v:line id="Line 388" o:spid="_x0000_s1744" style="position:absolute;flip:y;visibility:visible;mso-wrap-style:square" from="7914,9217" to="7914,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" strokecolor="#969696" strokeweight="1.5pt"/>
                <v:line id="Line 389" o:spid="_x0000_s1745" style="position:absolute;flip:y;visibility:visible;mso-wrap-style:square" from="7966,9302" to="7966,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" strokecolor="#969696" strokeweight="1.5pt"/>
                <v:line id="Line 390" o:spid="_x0000_s1746" style="position:absolute;flip:y;visibility:visible;mso-wrap-style:square" from="8023,9269" to="8023,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" strokecolor="#969696" strokeweight="1.5pt"/>
                <v:line id="Line 391" o:spid="_x0000_s1747" style="position:absolute;flip:y;visibility:visible;mso-wrap-style:square" from="8072,9337" to="8072,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" strokecolor="#969696" strokeweight="1.5pt"/>
                <v:line id="Line 392" o:spid="_x0000_s1748" style="position:absolute;flip:y;visibility:visible;mso-wrap-style:square" from="8124,9269" to="8124,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" strokecolor="#969696" strokeweight="1.5pt"/>
                <v:line id="Line 393" o:spid="_x0000_s1749" style="position:absolute;flip:y;visibility:visible;mso-wrap-style:square" from="8173,9217" to="8173,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" strokecolor="#969696" strokeweight="1.5pt"/>
                <v:line id="Line 394" o:spid="_x0000_s1750" style="position:absolute;flip:y;visibility:visible;mso-wrap-style:square" from="8223,9325" to="8223,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" strokecolor="#969696" strokeweight="1.5pt"/>
                <v:line id="Line 395" o:spid="_x0000_s1751" style="position:absolute;flip:y;visibility:visible;mso-wrap-style:square" from="8270,9292" to="8270,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" strokecolor="#969696" strokeweight="1.5pt"/>
                <v:line id="Line 396" o:spid="_x0000_s1752" style="position:absolute;flip:y;visibility:visible;mso-wrap-style:square" from="8319,9318" to="8319,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" strokecolor="#969696" strokeweight="1.5pt"/>
                <v:line id="Line 397" o:spid="_x0000_s1753" style="position:absolute;flip:y;visibility:visible;mso-wrap-style:square" from="8368,9270" to="8368,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" strokecolor="#969696" strokeweight="1.5pt"/>
                <v:line id="Line 398" o:spid="_x0000_s1754" style="position:absolute;flip:y;visibility:visible;mso-wrap-style:square" from="8417,9300" to="8417,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" strokecolor="#969696" strokeweight="1.5pt"/>
                <v:line id="Line 399" o:spid="_x0000_s1755" style="position:absolute;flip:y;visibility:visible;mso-wrap-style:square" from="2452,7082" to="2452,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">
                  <v:stroke endarrow="block"/>
                </v:line>
                <v:line id="Line 400" o:spid="_x0000_s1756" style="position:absolute;visibility:visible;mso-wrap-style:square" from="2452,10349" to="4903,1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">
                  <v:stroke startarrow="block" endarrow="block"/>
                </v:line>
                <v:line id="Line 401" o:spid="_x0000_s1757" style="position:absolute;flip:y;visibility:visible;mso-wrap-style:square" from="4903,9637" to="4903,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line id="Line 402" o:spid="_x0000_s1758" style="position:absolute;visibility:visible;mso-wrap-style:square" from="4912,10349" to="7363,1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">
                  <v:stroke startarrow="block" endarrow="block"/>
                </v:line>
                <v:line id="Line 403" o:spid="_x0000_s1759" style="position:absolute;flip:y;visibility:visible;mso-wrap-style:square" from="7363,9637" to="7363,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"/>
                <v:line id="Line 404" o:spid="_x0000_s1760" style="position:absolute;visibility:visible;mso-wrap-style:square" from="7373,10349" to="7621,1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">
                  <v:stroke startarrow="block"/>
                </v:line>
                <v:line id="Line 405" o:spid="_x0000_s1761" style="position:absolute;visibility:visible;mso-wrap-style:square" from="3705,9629" to="3705,9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v:line id="Line 406" o:spid="_x0000_s1762" style="position:absolute;visibility:visible;mso-wrap-style:square" from="3051,9627" to="305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407" o:spid="_x0000_s1763" style="position:absolute;visibility:visible;mso-wrap-style:square" from="4303,9637" to="4303,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408" o:spid="_x0000_s1764" style="position:absolute;visibility:visible;mso-wrap-style:square" from="1688,9081" to="8523,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" strokecolor="blue">
                  <v:stroke dashstyle="dash"/>
                </v:line>
                <v:shape id="Text Box 409" o:spid="_x0000_s1765" type="#_x0000_t202" style="position:absolute;left:1485;top:8811;width:8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F333D6" w:rsidRPr="001136ED" w:rsidRDefault="00F333D6" w:rsidP="00573B2F">
                        <w:pPr>
                          <w:pStyle w:val="Figure"/>
                          <w:rPr>
                            <w:lang w:val="de-DE"/>
                          </w:rPr>
                        </w:pPr>
                        <w:r>
                          <w:rPr>
                            <w:caps w:val="0"/>
                            <w:lang w:val="de-DE"/>
                          </w:rPr>
                          <w:t>Umbral</w:t>
                        </w:r>
                      </w:p>
                    </w:txbxContent>
                  </v:textbox>
                </v:shape>
                <v:shape id="Text Box 410" o:spid="_x0000_s1766" type="#_x0000_t202" style="position:absolute;left:2183;top:7176;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F333D6" w:rsidRPr="0056719F" w:rsidRDefault="00F333D6" w:rsidP="00573B2F">
                        <w:pPr>
                          <w:pStyle w:val="Figure"/>
                          <w:rPr>
                            <w:lang w:val="de-DE"/>
                          </w:rPr>
                        </w:pPr>
                        <w:r>
                          <w:rPr>
                            <w:lang w:val="de-DE"/>
                          </w:rPr>
                          <w:t>A</w:t>
                        </w:r>
                      </w:p>
                    </w:txbxContent>
                  </v:textbox>
                </v:shape>
                <v:shape id="Text Box 411" o:spid="_x0000_s1767" type="#_x0000_t202" style="position:absolute;left:8624;top:9523;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F333D6" w:rsidRPr="002723D4" w:rsidRDefault="00F333D6" w:rsidP="00573B2F">
                        <w:pPr>
                          <w:pStyle w:val="Figure"/>
                          <w:rPr>
                            <w:i/>
                            <w:iCs/>
                            <w:lang w:val="de-DE"/>
                          </w:rPr>
                        </w:pPr>
                        <w:r w:rsidRPr="002723D4">
                          <w:rPr>
                            <w:i/>
                            <w:iCs/>
                            <w:caps w:val="0"/>
                            <w:lang w:val="de-DE"/>
                          </w:rPr>
                          <w:t>f</w:t>
                        </w:r>
                      </w:p>
                    </w:txbxContent>
                  </v:textbox>
                </v:shape>
                <v:shape id="Text Box 412" o:spid="_x0000_s1768" type="#_x0000_t202" style="position:absolute;left:2601;top:970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F333D6" w:rsidRPr="0056719F" w:rsidRDefault="00F333D6" w:rsidP="00573B2F">
                        <w:pPr>
                          <w:pStyle w:val="Figure"/>
                          <w:rPr>
                            <w:lang w:val="de-DE"/>
                          </w:rPr>
                        </w:pPr>
                        <w:r>
                          <w:rPr>
                            <w:lang w:val="de-DE"/>
                          </w:rPr>
                          <w:t>1</w:t>
                        </w:r>
                      </w:p>
                    </w:txbxContent>
                  </v:textbox>
                </v:shape>
                <v:shape id="Text Box 413" o:spid="_x0000_s1769" type="#_x0000_t202" style="position:absolute;left:7569;top:9696;width:2406;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F333D6" w:rsidRPr="0056719F" w:rsidRDefault="00F333D6" w:rsidP="00573B2F">
                        <w:pPr>
                          <w:pStyle w:val="Figure"/>
                          <w:rPr>
                            <w:lang w:val="de-DE"/>
                          </w:rPr>
                        </w:pPr>
                        <w:r>
                          <w:rPr>
                            <w:caps w:val="0"/>
                            <w:lang w:val="de-DE"/>
                          </w:rPr>
                          <w:t>Canales de banda estrecha</w:t>
                        </w:r>
                      </w:p>
                    </w:txbxContent>
                  </v:textbox>
                </v:shape>
                <v:shape id="Text Box 414" o:spid="_x0000_s1770" type="#_x0000_t202" style="position:absolute;left:7720;top:10214;width:211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F333D6" w:rsidRPr="0056719F" w:rsidRDefault="00F333D6" w:rsidP="00573B2F">
                        <w:pPr>
                          <w:pStyle w:val="Figure"/>
                          <w:rPr>
                            <w:lang w:val="de-DE"/>
                          </w:rPr>
                        </w:pPr>
                        <w:r>
                          <w:rPr>
                            <w:caps w:val="0"/>
                          </w:rPr>
                          <w:t>C</w:t>
                        </w:r>
                        <w:r w:rsidRPr="002723D4">
                          <w:rPr>
                            <w:caps w:val="0"/>
                          </w:rPr>
                          <w:t>anales</w:t>
                        </w:r>
                        <w:r>
                          <w:rPr>
                            <w:caps w:val="0"/>
                            <w:lang w:val="de-DE"/>
                          </w:rPr>
                          <w:t xml:space="preserve"> de banda ancha</w:t>
                        </w:r>
                      </w:p>
                    </w:txbxContent>
                  </v:textbox>
                </v:shape>
                <v:shape id="Text Box 415" o:spid="_x0000_s1771" type="#_x0000_t202" style="position:absolute;left:3236;top:970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F333D6" w:rsidRPr="0056719F" w:rsidRDefault="00F333D6" w:rsidP="00573B2F">
                        <w:pPr>
                          <w:pStyle w:val="Figure"/>
                          <w:rPr>
                            <w:lang w:val="de-DE"/>
                          </w:rPr>
                        </w:pPr>
                        <w:r>
                          <w:rPr>
                            <w:lang w:val="de-DE"/>
                          </w:rPr>
                          <w:t>2</w:t>
                        </w:r>
                      </w:p>
                    </w:txbxContent>
                  </v:textbox>
                </v:shape>
                <v:shape id="Text Box 416" o:spid="_x0000_s1772" type="#_x0000_t202" style="position:absolute;left:3888;top:970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F333D6" w:rsidRPr="0056719F" w:rsidRDefault="00F333D6" w:rsidP="00573B2F">
                        <w:pPr>
                          <w:pStyle w:val="Figure"/>
                          <w:rPr>
                            <w:lang w:val="de-DE"/>
                          </w:rPr>
                        </w:pPr>
                        <w:r>
                          <w:rPr>
                            <w:lang w:val="de-DE"/>
                          </w:rPr>
                          <w:t>3</w:t>
                        </w:r>
                      </w:p>
                    </w:txbxContent>
                  </v:textbox>
                </v:shape>
                <v:shape id="Text Box 417" o:spid="_x0000_s1773" type="#_x0000_t202" style="position:absolute;left:4487;top:970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F333D6" w:rsidRPr="0056719F" w:rsidRDefault="00F333D6" w:rsidP="00573B2F">
                        <w:pPr>
                          <w:pStyle w:val="Figure"/>
                          <w:rPr>
                            <w:lang w:val="de-DE"/>
                          </w:rPr>
                        </w:pPr>
                        <w:r>
                          <w:rPr>
                            <w:lang w:val="de-DE"/>
                          </w:rPr>
                          <w:t>4</w:t>
                        </w:r>
                      </w:p>
                    </w:txbxContent>
                  </v:textbox>
                </v:shape>
                <v:line id="Line 418" o:spid="_x0000_s1774" style="position:absolute;visibility:visible;mso-wrap-style:square" from="6143,9629" to="6143,9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419" o:spid="_x0000_s1775" style="position:absolute;visibility:visible;mso-wrap-style:square" from="5489,9627" to="5489,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420" o:spid="_x0000_s1776" style="position:absolute;visibility:visible;mso-wrap-style:square" from="6741,9637" to="6741,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shape id="Text Box 421" o:spid="_x0000_s1777" type="#_x0000_t202" style="position:absolute;left:5039;top:970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F333D6" w:rsidRPr="0056719F" w:rsidRDefault="00F333D6" w:rsidP="00573B2F">
                        <w:pPr>
                          <w:pStyle w:val="Figure"/>
                          <w:rPr>
                            <w:lang w:val="de-DE"/>
                          </w:rPr>
                        </w:pPr>
                        <w:r>
                          <w:rPr>
                            <w:lang w:val="de-DE"/>
                          </w:rPr>
                          <w:t>5</w:t>
                        </w:r>
                      </w:p>
                    </w:txbxContent>
                  </v:textbox>
                </v:shape>
                <v:shape id="Text Box 422" o:spid="_x0000_s1778" type="#_x0000_t202" style="position:absolute;left:5674;top:970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F333D6" w:rsidRPr="0056719F" w:rsidRDefault="00F333D6" w:rsidP="00573B2F">
                        <w:pPr>
                          <w:pStyle w:val="Figure"/>
                          <w:rPr>
                            <w:lang w:val="de-DE"/>
                          </w:rPr>
                        </w:pPr>
                        <w:r>
                          <w:rPr>
                            <w:lang w:val="de-DE"/>
                          </w:rPr>
                          <w:t>6</w:t>
                        </w:r>
                      </w:p>
                    </w:txbxContent>
                  </v:textbox>
                </v:shape>
                <v:shape id="Text Box 423" o:spid="_x0000_s1779" type="#_x0000_t202" style="position:absolute;left:6326;top:970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F333D6" w:rsidRPr="0056719F" w:rsidRDefault="00F333D6" w:rsidP="00573B2F">
                        <w:pPr>
                          <w:pStyle w:val="Figure"/>
                          <w:rPr>
                            <w:lang w:val="de-DE"/>
                          </w:rPr>
                        </w:pPr>
                        <w:r>
                          <w:rPr>
                            <w:lang w:val="de-DE"/>
                          </w:rPr>
                          <w:t>7</w:t>
                        </w:r>
                      </w:p>
                    </w:txbxContent>
                  </v:textbox>
                </v:shape>
                <v:shape id="Text Box 424" o:spid="_x0000_s1780" type="#_x0000_t202" style="position:absolute;left:6925;top:970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F333D6" w:rsidRPr="0056719F" w:rsidRDefault="00F333D6" w:rsidP="00573B2F">
                        <w:pPr>
                          <w:pStyle w:val="Figure"/>
                          <w:rPr>
                            <w:lang w:val="de-DE"/>
                          </w:rPr>
                        </w:pPr>
                        <w:r>
                          <w:rPr>
                            <w:lang w:val="de-DE"/>
                          </w:rPr>
                          <w:t>8</w:t>
                        </w:r>
                      </w:p>
                    </w:txbxContent>
                  </v:textbox>
                </v:shape>
                <v:shape id="Text Box 425" o:spid="_x0000_s1781" type="#_x0000_t202" style="position:absolute;left:3483;top:10222;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" stroked="f">
                  <v:textbox inset="0,0,0,0">
                    <w:txbxContent>
                      <w:p w:rsidR="00F333D6" w:rsidRPr="0056719F" w:rsidRDefault="00F333D6" w:rsidP="00573B2F">
                        <w:pPr>
                          <w:pStyle w:val="Figure"/>
                          <w:rPr>
                            <w:lang w:val="de-DE"/>
                          </w:rPr>
                        </w:pPr>
                        <w:r>
                          <w:rPr>
                            <w:lang w:val="de-DE"/>
                          </w:rPr>
                          <w:t>1</w:t>
                        </w:r>
                      </w:p>
                    </w:txbxContent>
                  </v:textbox>
                </v:shape>
                <v:shape id="Text Box 426" o:spid="_x0000_s1782" type="#_x0000_t202" style="position:absolute;left:5995;top:10214;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3KwQAAANwAAAAPAAAAZHJzL2Rvd25yZXYueG1sRE9Ni8Iw&#10;EL0L+x/CLHiRNd0K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GQuHcrBAAAA3AAAAA8AAAAA&#10;AAAAAAAAAAAABwIAAGRycy9kb3ducmV2LnhtbFBLBQYAAAAAAwADALcAAAD1AgAAAAA=&#10;" stroked="f">
                  <v:textbox inset="0,0,0,0">
                    <w:txbxContent>
                      <w:p w:rsidR="00F333D6" w:rsidRPr="0056719F" w:rsidRDefault="00F333D6" w:rsidP="00573B2F">
                        <w:pPr>
                          <w:pStyle w:val="Figure"/>
                          <w:rPr>
                            <w:lang w:val="de-DE"/>
                          </w:rPr>
                        </w:pPr>
                        <w:r>
                          <w:rPr>
                            <w:lang w:val="de-DE"/>
                          </w:rPr>
                          <w:t>2</w:t>
                        </w:r>
                      </w:p>
                    </w:txbxContent>
                  </v:textbox>
                </v:shape>
              </v:group>
            </w:pict>
          </mc:Fallback>
        </mc:AlternateContent>
      </w: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p>
    <w:p w:rsidR="00573B2F" w:rsidRPr="00680081" w:rsidRDefault="00573B2F" w:rsidP="00573B2F">
      <w:pPr>
        <w:rPr>
          <w:lang w:val="es-ES_tradnl"/>
        </w:rPr>
      </w:pPr>
      <w:r w:rsidRPr="00680081">
        <w:rPr>
          <w:lang w:val="es-ES_tradnl"/>
        </w:rPr>
        <w:t>En la Fig. 14, la emisión en el canal 3 de banda estrecha no se detecta en la primera evaluación para canales de banda ancha porque sólo 7 de las 48 muestras contenida en el canal de banda ancha 1 rebasan el umbral (15%). Sin embargo, la señal del canal 2 de banda ancha se detecta porque 34 de las 48 muestras están por encima del umbral (71%). En la segunda evaluación de los canales de banda estrecha, se excluyen todas las muestras del canal 2 y, por ende, no aparecerán de nuevo como emisiones de banda estrecha. Ahora bien, la señal del canal 3 de ban</w:t>
      </w:r>
      <w:r>
        <w:rPr>
          <w:lang w:val="es-ES_tradnl"/>
        </w:rPr>
        <w:t>da estrecha se detectará porque </w:t>
      </w:r>
      <w:r w:rsidRPr="00680081">
        <w:rPr>
          <w:lang w:val="es-ES_tradnl"/>
        </w:rPr>
        <w:t>7 de las 12 muestras de este canal rebasan el umbral (58%).</w:t>
      </w:r>
    </w:p>
    <w:p w:rsidR="00573B2F" w:rsidRPr="00680081" w:rsidRDefault="00573B2F" w:rsidP="00573B2F">
      <w:pPr>
        <w:rPr>
          <w:lang w:val="es-ES_tradnl"/>
        </w:rPr>
      </w:pPr>
      <w:r w:rsidRPr="00680081">
        <w:rPr>
          <w:lang w:val="es-ES_tradnl"/>
        </w:rPr>
        <w:t>Para efectuar esta evaluación es necesario que la resolución en frecuencia de la FBO sea al menos 4 veces mayor que la anchura del segundo canal más estrecho en la banda. Si se recurre a técnicas FFT, al menos cuatro intervalos de frecuencia deben quedar comprendidos dentro del segundo canal más estrecho.</w:t>
      </w:r>
    </w:p>
    <w:p w:rsidR="00573B2F" w:rsidRPr="00680081" w:rsidRDefault="00573B2F" w:rsidP="00573B2F">
      <w:pPr>
        <w:rPr>
          <w:lang w:val="es-ES_tradnl"/>
        </w:rPr>
      </w:pPr>
      <w:r w:rsidRPr="00680081">
        <w:rPr>
          <w:lang w:val="es-ES_tradnl"/>
        </w:rPr>
        <w:t>Ejemplo: la banda a medir utiliza anchuras de canal de 25 kHz, 50 kHz y 8 MHz. Se debe medir con una resolución en frecuencia mejor que 50/4 = 12,5 kHz. Así se garantiza que se obtienen al menos tres muestras en cada canal de 50 kHz, lo que permite aplicar el método del 50% para distinguir estas señales de las más estrechas que utilizan una separación de 25 kHz.</w:t>
      </w:r>
    </w:p>
    <w:p w:rsidR="00573B2F" w:rsidRPr="00680081" w:rsidRDefault="00573B2F" w:rsidP="00573B2F">
      <w:pPr>
        <w:pStyle w:val="Heading1"/>
        <w:rPr>
          <w:lang w:val="es-ES_tradnl"/>
        </w:rPr>
      </w:pPr>
      <w:bookmarkStart w:id="78" w:name="_Toc349812685"/>
      <w:bookmarkStart w:id="79" w:name="_Toc499732627"/>
      <w:r w:rsidRPr="00680081">
        <w:rPr>
          <w:lang w:val="es-ES_tradnl"/>
        </w:rPr>
        <w:t>7</w:t>
      </w:r>
      <w:r w:rsidRPr="00680081">
        <w:rPr>
          <w:lang w:val="es-ES_tradnl"/>
        </w:rPr>
        <w:tab/>
        <w:t>Presentación de los resultados</w:t>
      </w:r>
      <w:bookmarkEnd w:id="78"/>
      <w:bookmarkEnd w:id="79"/>
    </w:p>
    <w:p w:rsidR="00573B2F" w:rsidRPr="00680081" w:rsidRDefault="00573B2F" w:rsidP="00573B2F">
      <w:pPr>
        <w:rPr>
          <w:lang w:val="es-ES_tradnl"/>
        </w:rPr>
      </w:pPr>
      <w:r w:rsidRPr="00680081">
        <w:rPr>
          <w:lang w:val="es-ES_tradnl"/>
        </w:rPr>
        <w:t>Existen muchas formas de presentar los resultados obtenidos al medir la ocupación. La forma óptima depende de las preguntas exactas que se desee responder con esos resultados y de ciertos parámetros de medición, como el número de canales, el ancho de banda y la duración de la observación.</w:t>
      </w:r>
    </w:p>
    <w:p w:rsidR="00573B2F" w:rsidRPr="00680081" w:rsidRDefault="00573B2F" w:rsidP="00573B2F">
      <w:pPr>
        <w:rPr>
          <w:lang w:val="es-ES_tradnl"/>
        </w:rPr>
      </w:pPr>
      <w:r w:rsidRPr="00680081">
        <w:rPr>
          <w:lang w:val="es-ES_tradnl"/>
        </w:rPr>
        <w:t>A continuación se dan algunos ejemplos de presentación de resultados, que no constituyen una lista exhaustiva de todas las formas posibles.</w:t>
      </w:r>
    </w:p>
    <w:p w:rsidR="00573B2F" w:rsidRPr="00680081" w:rsidRDefault="00573B2F" w:rsidP="00573B2F">
      <w:pPr>
        <w:pStyle w:val="Heading2"/>
        <w:rPr>
          <w:lang w:val="es-ES_tradnl"/>
        </w:rPr>
      </w:pPr>
      <w:bookmarkStart w:id="80" w:name="_Toc349812686"/>
      <w:bookmarkStart w:id="81" w:name="_Toc499732628"/>
      <w:r w:rsidRPr="00680081">
        <w:rPr>
          <w:lang w:val="es-ES_tradnl"/>
        </w:rPr>
        <w:lastRenderedPageBreak/>
        <w:t>7.1</w:t>
      </w:r>
      <w:r w:rsidRPr="00680081">
        <w:rPr>
          <w:lang w:val="es-ES_tradnl"/>
        </w:rPr>
        <w:tab/>
        <w:t>Tráfico en un solo canal</w:t>
      </w:r>
      <w:bookmarkEnd w:id="80"/>
      <w:bookmarkEnd w:id="81"/>
    </w:p>
    <w:p w:rsidR="00573B2F" w:rsidRPr="00680081" w:rsidRDefault="00573B2F" w:rsidP="00573B2F">
      <w:pPr>
        <w:rPr>
          <w:lang w:val="es-ES_tradnl"/>
        </w:rPr>
      </w:pPr>
      <w:r w:rsidRPr="00680081">
        <w:rPr>
          <w:lang w:val="es-ES_tradnl"/>
        </w:rPr>
        <w:t>La forma más sencilla de presentar resultados de medición de la FCO es un gráfico de la ocupación relativa de la frecuencia o del canal respecto del tiempo. Para ello, se promedian las muestras a lo largo de un cierto periodo de integración, por ejemplo 15 minutos o 1 hora. Cuanto menor sea el intervalo de integración mayor será la resolución en el tiempo, lo que permite efectuar un análisis más detallado de la variación de la ocupación a corto plazo. No obstante, si el periodo de integración es más pequeño que el tiempo medio de transmisión, el resultado será difícil de interpretar por cuanto los valores de la ocupación serán a menudo 0% ó 100%. Se suele utilizar un intervalo de integración de 15 minutos.</w:t>
      </w:r>
    </w:p>
    <w:p w:rsidR="00573B2F" w:rsidRPr="00680081" w:rsidRDefault="00573B2F" w:rsidP="00573B2F">
      <w:pPr>
        <w:rPr>
          <w:lang w:val="es-ES_tradnl"/>
        </w:rPr>
      </w:pPr>
      <w:r w:rsidRPr="00680081">
        <w:rPr>
          <w:lang w:val="es-ES_tradnl"/>
        </w:rPr>
        <w:t>La Fig. 15 muestra un ejemplo de gráfico del tráfico de un canal.</w:t>
      </w:r>
    </w:p>
    <w:p w:rsidR="00573B2F" w:rsidRPr="00680081" w:rsidRDefault="00573B2F" w:rsidP="00573B2F">
      <w:pPr>
        <w:pStyle w:val="FigureNo"/>
        <w:rPr>
          <w:lang w:val="es-ES_tradnl"/>
        </w:rPr>
      </w:pPr>
      <w:r w:rsidRPr="00680081">
        <w:rPr>
          <w:lang w:val="es-ES_tradnl"/>
        </w:rPr>
        <w:t>FigurA 15</w:t>
      </w:r>
    </w:p>
    <w:p w:rsidR="00573B2F" w:rsidRPr="00680081" w:rsidRDefault="00573B2F" w:rsidP="00573B2F">
      <w:pPr>
        <w:pStyle w:val="Figuretitle"/>
        <w:rPr>
          <w:lang w:val="es-ES_tradnl"/>
        </w:rPr>
      </w:pPr>
      <w:r w:rsidRPr="00680081">
        <w:rPr>
          <w:lang w:val="es-ES_tradnl"/>
        </w:rPr>
        <w:t>Curva del tráfico en un canal de frecuencias</w:t>
      </w:r>
    </w:p>
    <w:p w:rsidR="00573B2F" w:rsidRPr="00680081" w:rsidRDefault="00573B2F" w:rsidP="00573B2F">
      <w:pPr>
        <w:rPr>
          <w:lang w:val="es-ES_tradnl"/>
        </w:rPr>
      </w:pPr>
      <w:r w:rsidRPr="00680081">
        <w:rPr>
          <w:lang w:val="es-ES_tradnl"/>
        </w:rPr>
        <w:tab/>
      </w:r>
      <w:r w:rsidRPr="00680081">
        <w:rPr>
          <w:noProof/>
          <w:lang w:val="en-GB" w:eastAsia="en-GB"/>
        </w:rPr>
        <w:drawing>
          <wp:inline distT="0" distB="0" distL="0" distR="0" wp14:anchorId="425D9C48" wp14:editId="1C413E17">
            <wp:extent cx="4867200" cy="2714400"/>
            <wp:effectExtent l="0" t="0" r="0" b="0"/>
            <wp:docPr id="51" name="Picture 51" descr="Occupancy diagram one chan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Occupancy diagram one channel"/>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7200" cy="2714400"/>
                    </a:xfrm>
                    <a:prstGeom prst="rect">
                      <a:avLst/>
                    </a:prstGeom>
                    <a:noFill/>
                    <a:ln>
                      <a:noFill/>
                    </a:ln>
                  </pic:spPr>
                </pic:pic>
              </a:graphicData>
            </a:graphic>
          </wp:inline>
        </w:drawing>
      </w:r>
    </w:p>
    <w:p w:rsidR="00573B2F" w:rsidRPr="00680081" w:rsidRDefault="00573B2F" w:rsidP="00573B2F">
      <w:pPr>
        <w:rPr>
          <w:lang w:val="es-ES_tradnl"/>
        </w:rPr>
      </w:pPr>
      <w:bookmarkStart w:id="82" w:name="_Toc349812687"/>
    </w:p>
    <w:p w:rsidR="00573B2F" w:rsidRPr="00680081" w:rsidRDefault="00573B2F" w:rsidP="00573B2F">
      <w:pPr>
        <w:rPr>
          <w:lang w:val="es-ES_tradnl"/>
        </w:rPr>
      </w:pPr>
      <w:r w:rsidRPr="00680081">
        <w:rPr>
          <w:lang w:val="es-ES_tradnl"/>
        </w:rPr>
        <w:t>La línea azul denominada «ocupación» (</w:t>
      </w:r>
      <w:r w:rsidRPr="00680081">
        <w:rPr>
          <w:i/>
          <w:iCs/>
          <w:lang w:val="es-ES_tradnl"/>
        </w:rPr>
        <w:t>occupancy</w:t>
      </w:r>
      <w:r w:rsidRPr="00680081">
        <w:rPr>
          <w:lang w:val="es-ES_tradnl"/>
        </w:rPr>
        <w:t>) corresponde a</w:t>
      </w:r>
      <w:r>
        <w:rPr>
          <w:lang w:val="es-ES_tradnl"/>
        </w:rPr>
        <w:t xml:space="preserve"> un intervalo de integración de </w:t>
      </w:r>
      <w:r w:rsidRPr="00680081">
        <w:rPr>
          <w:lang w:val="es-ES_tradnl"/>
        </w:rPr>
        <w:t>15 min. La línea magenta denominada «promedio» (</w:t>
      </w:r>
      <w:r w:rsidRPr="00680081">
        <w:rPr>
          <w:i/>
          <w:iCs/>
          <w:lang w:val="es-ES_tradnl"/>
        </w:rPr>
        <w:t>averange</w:t>
      </w:r>
      <w:r w:rsidRPr="00680081">
        <w:rPr>
          <w:lang w:val="es-ES_tradnl"/>
        </w:rPr>
        <w:t>) corresponde al promedio en la última hora.</w:t>
      </w:r>
    </w:p>
    <w:p w:rsidR="00573B2F" w:rsidRPr="00680081" w:rsidRDefault="00573B2F" w:rsidP="00573B2F">
      <w:pPr>
        <w:pStyle w:val="Heading2"/>
        <w:rPr>
          <w:lang w:val="es-ES_tradnl"/>
        </w:rPr>
      </w:pPr>
      <w:bookmarkStart w:id="83" w:name="_Toc499732629"/>
      <w:r w:rsidRPr="00680081">
        <w:rPr>
          <w:lang w:val="es-ES_tradnl"/>
        </w:rPr>
        <w:t>7.2</w:t>
      </w:r>
      <w:r w:rsidRPr="00680081">
        <w:rPr>
          <w:lang w:val="es-ES_tradnl"/>
        </w:rPr>
        <w:tab/>
        <w:t>Ocupación en varios canales</w:t>
      </w:r>
      <w:bookmarkEnd w:id="82"/>
      <w:bookmarkEnd w:id="83"/>
    </w:p>
    <w:p w:rsidR="00573B2F" w:rsidRPr="00680081" w:rsidRDefault="00573B2F" w:rsidP="00573B2F">
      <w:pPr>
        <w:rPr>
          <w:lang w:val="es-ES_tradnl"/>
        </w:rPr>
      </w:pPr>
      <w:r w:rsidRPr="00680081">
        <w:rPr>
          <w:lang w:val="es-ES_tradnl"/>
        </w:rPr>
        <w:t>Si fuera necesario presentar información sobre la carga de tráfico dur</w:t>
      </w:r>
      <w:r>
        <w:rPr>
          <w:lang w:val="es-ES_tradnl"/>
        </w:rPr>
        <w:t>ante el día, el resultado de la </w:t>
      </w:r>
      <w:r w:rsidRPr="00680081">
        <w:rPr>
          <w:lang w:val="es-ES_tradnl"/>
        </w:rPr>
        <w:t>FCO en varios canales también puede representarse en un gráfico. En el eje «x» la frecuencia o el canal y en el eje «y» la ocupación promediada a lo largo de todo el p</w:t>
      </w:r>
      <w:r>
        <w:rPr>
          <w:lang w:val="es-ES_tradnl"/>
        </w:rPr>
        <w:t>eriodo de comprobación técnica.</w:t>
      </w:r>
    </w:p>
    <w:p w:rsidR="00573B2F" w:rsidRPr="00680081" w:rsidRDefault="00573B2F" w:rsidP="00573B2F">
      <w:pPr>
        <w:rPr>
          <w:lang w:val="es-ES_tradnl"/>
        </w:rPr>
      </w:pPr>
      <w:r w:rsidRPr="00680081">
        <w:rPr>
          <w:lang w:val="es-ES_tradnl"/>
        </w:rPr>
        <w:t>La Fig. 16 muestra el ejemplo de una banda de frecuencias compartida por servicios con diferentes anchos de banda y separaciones de canales.</w:t>
      </w:r>
    </w:p>
    <w:p w:rsidR="00573B2F" w:rsidRPr="00680081" w:rsidRDefault="00573B2F" w:rsidP="00573B2F">
      <w:pPr>
        <w:pStyle w:val="FigureNo"/>
        <w:rPr>
          <w:lang w:val="es-ES_tradnl"/>
        </w:rPr>
      </w:pPr>
      <w:r w:rsidRPr="00680081">
        <w:rPr>
          <w:lang w:val="es-ES_tradnl"/>
        </w:rPr>
        <w:lastRenderedPageBreak/>
        <w:t>FigurA 16</w:t>
      </w:r>
    </w:p>
    <w:p w:rsidR="00573B2F" w:rsidRPr="00680081" w:rsidRDefault="00573B2F" w:rsidP="00573B2F">
      <w:pPr>
        <w:pStyle w:val="Figuretitle"/>
        <w:spacing w:after="240"/>
        <w:rPr>
          <w:lang w:val="es-ES_tradnl"/>
        </w:rPr>
      </w:pPr>
      <w:r w:rsidRPr="00680081">
        <w:rPr>
          <w:lang w:val="es-ES_tradnl"/>
        </w:rPr>
        <w:t>Ejemplo de ocupación en varios canales con anchuras diferentes</w:t>
      </w:r>
    </w:p>
    <w:p w:rsidR="00573B2F" w:rsidRPr="00680081" w:rsidRDefault="00AA5995" w:rsidP="00573B2F">
      <w:pPr>
        <w:pStyle w:val="Figure"/>
        <w:rPr>
          <w:lang w:val="es-ES_tradnl"/>
        </w:rPr>
      </w:pPr>
      <w:r w:rsidRPr="00AA5995">
        <w:rPr>
          <w:noProof/>
          <w:lang w:val="en-GB" w:eastAsia="en-GB"/>
        </w:rPr>
        <mc:AlternateContent>
          <mc:Choice Requires="wps">
            <w:drawing>
              <wp:anchor distT="45720" distB="45720" distL="114300" distR="114300" simplePos="0" relativeHeight="251683840" behindDoc="0" locked="0" layoutInCell="1" allowOverlap="1">
                <wp:simplePos x="0" y="0"/>
                <wp:positionH relativeFrom="column">
                  <wp:posOffset>973455</wp:posOffset>
                </wp:positionH>
                <wp:positionV relativeFrom="paragraph">
                  <wp:posOffset>174956</wp:posOffset>
                </wp:positionV>
                <wp:extent cx="3180522" cy="150716"/>
                <wp:effectExtent l="0" t="0" r="1270" b="1905"/>
                <wp:wrapNone/>
                <wp:docPr id="1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522" cy="150716"/>
                        </a:xfrm>
                        <a:prstGeom prst="rect">
                          <a:avLst/>
                        </a:prstGeom>
                        <a:solidFill>
                          <a:srgbClr val="FFFFFF"/>
                        </a:solidFill>
                        <a:ln w="9525">
                          <a:noFill/>
                          <a:miter lim="800000"/>
                          <a:headEnd/>
                          <a:tailEnd/>
                        </a:ln>
                      </wps:spPr>
                      <wps:txbx>
                        <w:txbxContent>
                          <w:p w:rsidR="00AA5995" w:rsidRPr="00AA5995" w:rsidRDefault="00AA5995" w:rsidP="00AA5995">
                            <w:pPr>
                              <w:spacing w:before="0"/>
                              <w:jc w:val="left"/>
                              <w:rPr>
                                <w:b/>
                                <w:bCs/>
                                <w:sz w:val="18"/>
                                <w:szCs w:val="18"/>
                                <w:lang w:val="es-ES_tradnl"/>
                              </w:rPr>
                            </w:pPr>
                            <w:r w:rsidRPr="00AA5995">
                              <w:rPr>
                                <w:b/>
                                <w:bCs/>
                                <w:sz w:val="18"/>
                                <w:szCs w:val="18"/>
                                <w:lang w:val="es-ES_tradnl"/>
                              </w:rPr>
                              <w:t>Sistemas de banda estrecha (micrófonos inalámbricos, etc.)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783" type="#_x0000_t202" style="position:absolute;left:0;text-align:left;margin-left:76.65pt;margin-top:13.8pt;width:250.45pt;height:11.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" stroked="f">
                <v:textbox inset="0,0,0,0">
                  <w:txbxContent>
                    <w:p w:rsidR="00AA5995" w:rsidRPr="00AA5995" w:rsidRDefault="00AA5995" w:rsidP="00AA5995">
                      <w:pPr>
                        <w:spacing w:before="0"/>
                        <w:jc w:val="left"/>
                        <w:rPr>
                          <w:b/>
                          <w:bCs/>
                          <w:sz w:val="18"/>
                          <w:szCs w:val="18"/>
                          <w:lang w:val="es-ES_tradnl"/>
                        </w:rPr>
                      </w:pPr>
                      <w:r w:rsidRPr="00AA5995">
                        <w:rPr>
                          <w:b/>
                          <w:bCs/>
                          <w:sz w:val="18"/>
                          <w:szCs w:val="18"/>
                          <w:lang w:val="es-ES_tradnl"/>
                        </w:rPr>
                        <w:t>Sistemas de banda estrecha (micrófonos inalámbricos, etc.)</w:t>
                      </w:r>
                    </w:p>
                  </w:txbxContent>
                </v:textbox>
              </v:shape>
            </w:pict>
          </mc:Fallback>
        </mc:AlternateContent>
      </w:r>
      <w:r w:rsidRPr="00AA5995">
        <w:rPr>
          <w:noProof/>
          <w:lang w:val="en-GB" w:eastAsia="en-GB"/>
        </w:rPr>
        <mc:AlternateContent>
          <mc:Choice Requires="wps">
            <w:drawing>
              <wp:anchor distT="45720" distB="45720" distL="114300" distR="114300" simplePos="0" relativeHeight="251687936" behindDoc="0" locked="0" layoutInCell="1" allowOverlap="1" wp14:anchorId="08358576" wp14:editId="084DB059">
                <wp:simplePos x="0" y="0"/>
                <wp:positionH relativeFrom="column">
                  <wp:posOffset>2776855</wp:posOffset>
                </wp:positionH>
                <wp:positionV relativeFrom="paragraph">
                  <wp:posOffset>4378656</wp:posOffset>
                </wp:positionV>
                <wp:extent cx="1200647" cy="206734"/>
                <wp:effectExtent l="0" t="0" r="0" b="3175"/>
                <wp:wrapNone/>
                <wp:docPr id="1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647" cy="206734"/>
                        </a:xfrm>
                        <a:prstGeom prst="rect">
                          <a:avLst/>
                        </a:prstGeom>
                        <a:solidFill>
                          <a:srgbClr val="FFFFFF"/>
                        </a:solidFill>
                        <a:ln w="9525">
                          <a:noFill/>
                          <a:miter lim="800000"/>
                          <a:headEnd/>
                          <a:tailEnd/>
                        </a:ln>
                      </wps:spPr>
                      <wps:txbx>
                        <w:txbxContent>
                          <w:p w:rsidR="00AA5995" w:rsidRPr="00AA5995" w:rsidRDefault="00AA5995" w:rsidP="00AA5995">
                            <w:pPr>
                              <w:spacing w:before="0"/>
                              <w:jc w:val="left"/>
                              <w:rPr>
                                <w:b/>
                                <w:bCs/>
                                <w:sz w:val="20"/>
                                <w:lang w:val="es-ES_tradnl"/>
                              </w:rPr>
                            </w:pPr>
                            <w:r>
                              <w:rPr>
                                <w:b/>
                                <w:bCs/>
                                <w:sz w:val="20"/>
                                <w:lang w:val="es-ES_tradnl"/>
                              </w:rPr>
                              <w:t>Frecuencia / MHz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58576" id="_x0000_s1784" type="#_x0000_t202" style="position:absolute;left:0;text-align:left;margin-left:218.65pt;margin-top:344.8pt;width:94.55pt;height:16.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" stroked="f">
                <v:textbox inset="0,0,0,0">
                  <w:txbxContent>
                    <w:p w:rsidR="00AA5995" w:rsidRPr="00AA5995" w:rsidRDefault="00AA5995" w:rsidP="00AA5995">
                      <w:pPr>
                        <w:spacing w:before="0"/>
                        <w:jc w:val="left"/>
                        <w:rPr>
                          <w:b/>
                          <w:bCs/>
                          <w:sz w:val="20"/>
                          <w:lang w:val="es-ES_tradnl"/>
                        </w:rPr>
                      </w:pPr>
                      <w:r>
                        <w:rPr>
                          <w:b/>
                          <w:bCs/>
                          <w:sz w:val="20"/>
                          <w:lang w:val="es-ES_tradnl"/>
                        </w:rPr>
                        <w:t>Frecuencia / MHz</w:t>
                      </w:r>
                    </w:p>
                  </w:txbxContent>
                </v:textbox>
              </v:shape>
            </w:pict>
          </mc:Fallback>
        </mc:AlternateContent>
      </w:r>
      <w:r w:rsidRPr="00AA5995">
        <w:rPr>
          <w:noProof/>
          <w:lang w:val="en-GB" w:eastAsia="en-GB"/>
        </w:rPr>
        <mc:AlternateContent>
          <mc:Choice Requires="wps">
            <w:drawing>
              <wp:anchor distT="45720" distB="45720" distL="114300" distR="114300" simplePos="0" relativeHeight="251685888" behindDoc="0" locked="0" layoutInCell="1" allowOverlap="1" wp14:anchorId="6271BC33" wp14:editId="404DD1B6">
                <wp:simplePos x="0" y="0"/>
                <wp:positionH relativeFrom="column">
                  <wp:posOffset>-418728</wp:posOffset>
                </wp:positionH>
                <wp:positionV relativeFrom="paragraph">
                  <wp:posOffset>2258543</wp:posOffset>
                </wp:positionV>
                <wp:extent cx="1200647" cy="206734"/>
                <wp:effectExtent l="1587" t="0" r="1588" b="1587"/>
                <wp:wrapNone/>
                <wp:docPr id="1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00647" cy="206734"/>
                        </a:xfrm>
                        <a:prstGeom prst="rect">
                          <a:avLst/>
                        </a:prstGeom>
                        <a:solidFill>
                          <a:srgbClr val="FFFFFF"/>
                        </a:solidFill>
                        <a:ln w="9525">
                          <a:noFill/>
                          <a:miter lim="800000"/>
                          <a:headEnd/>
                          <a:tailEnd/>
                        </a:ln>
                      </wps:spPr>
                      <wps:txbx>
                        <w:txbxContent>
                          <w:p w:rsidR="00AA5995" w:rsidRPr="00AA5995" w:rsidRDefault="00AA5995" w:rsidP="00AA5995">
                            <w:pPr>
                              <w:spacing w:before="0"/>
                              <w:jc w:val="left"/>
                              <w:rPr>
                                <w:b/>
                                <w:bCs/>
                                <w:sz w:val="20"/>
                                <w:lang w:val="es-ES_tradnl"/>
                              </w:rPr>
                            </w:pPr>
                            <w:r w:rsidRPr="00AA5995">
                              <w:rPr>
                                <w:b/>
                                <w:bCs/>
                                <w:sz w:val="20"/>
                                <w:lang w:val="es-ES_tradnl"/>
                              </w:rPr>
                              <w:t>Ocupación relativa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1BC33" id="_x0000_s1785" type="#_x0000_t202" style="position:absolute;left:0;text-align:left;margin-left:-32.95pt;margin-top:177.85pt;width:94.55pt;height:16.3pt;rotation:-9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" stroked="f">
                <v:textbox inset="0,0,0,0">
                  <w:txbxContent>
                    <w:p w:rsidR="00AA5995" w:rsidRPr="00AA5995" w:rsidRDefault="00AA5995" w:rsidP="00AA5995">
                      <w:pPr>
                        <w:spacing w:before="0"/>
                        <w:jc w:val="left"/>
                        <w:rPr>
                          <w:b/>
                          <w:bCs/>
                          <w:sz w:val="20"/>
                          <w:lang w:val="es-ES_tradnl"/>
                        </w:rPr>
                      </w:pPr>
                      <w:r w:rsidRPr="00AA5995">
                        <w:rPr>
                          <w:b/>
                          <w:bCs/>
                          <w:sz w:val="20"/>
                          <w:lang w:val="es-ES_tradnl"/>
                        </w:rPr>
                        <w:t>Ocupación relativa</w:t>
                      </w:r>
                    </w:p>
                  </w:txbxContent>
                </v:textbox>
              </v:shape>
            </w:pict>
          </mc:Fallback>
        </mc:AlternateContent>
      </w:r>
      <w:r w:rsidR="00573B2F" w:rsidRPr="00680081">
        <w:rPr>
          <w:noProof/>
          <w:lang w:val="en-GB" w:eastAsia="en-GB"/>
        </w:rPr>
        <w:drawing>
          <wp:inline distT="0" distB="0" distL="0" distR="0" wp14:anchorId="0DF7BA39" wp14:editId="73AFC338">
            <wp:extent cx="6094800" cy="4571100"/>
            <wp:effectExtent l="0" t="0" r="127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4800" cy="4571100"/>
                    </a:xfrm>
                    <a:prstGeom prst="rect">
                      <a:avLst/>
                    </a:prstGeom>
                    <a:noFill/>
                    <a:ln>
                      <a:noFill/>
                    </a:ln>
                  </pic:spPr>
                </pic:pic>
              </a:graphicData>
            </a:graphic>
          </wp:inline>
        </w:drawing>
      </w:r>
    </w:p>
    <w:p w:rsidR="00573B2F" w:rsidRPr="00680081" w:rsidRDefault="00573B2F" w:rsidP="00573B2F">
      <w:pPr>
        <w:rPr>
          <w:lang w:val="es-ES_tradnl"/>
        </w:rPr>
      </w:pPr>
      <w:r w:rsidRPr="00680081">
        <w:rPr>
          <w:lang w:val="es-ES_tradnl"/>
        </w:rPr>
        <w:t>Las barras gruesas en color rojo de la Fig. 16 representan la ocupación correspondiente a las señales de DVB-T de 8 MHz, mientras que las líneas delgadas de color azul representan la ocupación correspondiente a los micrófonos inalámbricos de banda estrecha y los enlaces de instrucciones.</w:t>
      </w:r>
    </w:p>
    <w:p w:rsidR="00573B2F" w:rsidRPr="00680081" w:rsidRDefault="00573B2F" w:rsidP="00573B2F">
      <w:pPr>
        <w:rPr>
          <w:lang w:val="es-ES_tradnl"/>
        </w:rPr>
      </w:pPr>
      <w:r w:rsidRPr="00680081">
        <w:rPr>
          <w:lang w:val="es-ES_tradnl"/>
        </w:rPr>
        <w:t xml:space="preserve">Ahora bien, esta presentación no facilita información sobre cómo está distribuida la ocupación de cada canal durante todo el periodo de observación. Para obtener esa información, puede representarse un histograma de la ocupación, en cuyo eje </w:t>
      </w:r>
      <w:r w:rsidRPr="00680081">
        <w:rPr>
          <w:i/>
          <w:iCs/>
          <w:lang w:val="es-ES_tradnl"/>
        </w:rPr>
        <w:t>x</w:t>
      </w:r>
      <w:r w:rsidRPr="00680081">
        <w:rPr>
          <w:lang w:val="es-ES_tradnl"/>
        </w:rPr>
        <w:t xml:space="preserve"> figura la frecuencia </w:t>
      </w:r>
      <w:r w:rsidRPr="00680081">
        <w:rPr>
          <w:i/>
          <w:iCs/>
          <w:lang w:val="es-ES_tradnl"/>
        </w:rPr>
        <w:t>y</w:t>
      </w:r>
      <w:r w:rsidRPr="00680081">
        <w:rPr>
          <w:lang w:val="es-ES_tradnl"/>
        </w:rPr>
        <w:t xml:space="preserve"> en el eje y el tiempo. El valor de la ocupación se representa en diferentes colores.</w:t>
      </w:r>
    </w:p>
    <w:p w:rsidR="00573B2F" w:rsidRPr="00680081" w:rsidRDefault="00573B2F" w:rsidP="00573B2F">
      <w:pPr>
        <w:rPr>
          <w:lang w:val="es-ES_tradnl"/>
        </w:rPr>
      </w:pPr>
      <w:r>
        <w:rPr>
          <w:lang w:val="es-ES_tradnl"/>
        </w:rPr>
        <w:t>En la Fig. 17</w:t>
      </w:r>
      <w:r w:rsidRPr="00680081">
        <w:rPr>
          <w:lang w:val="es-ES_tradnl"/>
        </w:rPr>
        <w:t xml:space="preserve"> se muestra un ejemplo de este tipo de histograma de ocupación (parte ampliada).</w:t>
      </w:r>
    </w:p>
    <w:p w:rsidR="00573B2F" w:rsidRPr="00680081" w:rsidRDefault="00573B2F" w:rsidP="00573B2F">
      <w:pPr>
        <w:pStyle w:val="FigureNo"/>
        <w:rPr>
          <w:lang w:val="es-ES_tradnl"/>
        </w:rPr>
      </w:pPr>
      <w:r w:rsidRPr="00680081">
        <w:rPr>
          <w:lang w:val="es-ES_tradnl"/>
        </w:rPr>
        <w:lastRenderedPageBreak/>
        <w:t>FigurA 17</w:t>
      </w:r>
    </w:p>
    <w:p w:rsidR="00573B2F" w:rsidRPr="00680081" w:rsidRDefault="00573B2F" w:rsidP="00573B2F">
      <w:pPr>
        <w:pStyle w:val="Figuretitle"/>
        <w:rPr>
          <w:lang w:val="es-ES_tradnl"/>
        </w:rPr>
      </w:pPr>
      <w:r w:rsidRPr="00680081">
        <w:rPr>
          <w:lang w:val="es-ES_tradnl"/>
        </w:rPr>
        <w:t>Histograma de ocupación</w:t>
      </w:r>
    </w:p>
    <w:p w:rsidR="00573B2F" w:rsidRPr="00680081" w:rsidRDefault="00573B2F" w:rsidP="00573B2F">
      <w:pPr>
        <w:pStyle w:val="Blanc"/>
        <w:rPr>
          <w:lang w:val="es-ES_tradnl"/>
        </w:rPr>
      </w:pPr>
    </w:p>
    <w:p w:rsidR="00573B2F" w:rsidRPr="00680081" w:rsidRDefault="00573B2F" w:rsidP="00573B2F">
      <w:pPr>
        <w:pStyle w:val="Figure"/>
        <w:rPr>
          <w:lang w:val="es-ES_tradnl"/>
        </w:rPr>
      </w:pPr>
      <w:r w:rsidRPr="00680081">
        <w:rPr>
          <w:noProof/>
          <w:lang w:val="en-GB" w:eastAsia="en-GB"/>
        </w:rPr>
        <mc:AlternateContent>
          <mc:Choice Requires="wpg">
            <w:drawing>
              <wp:anchor distT="0" distB="0" distL="114300" distR="114300" simplePos="0" relativeHeight="251672576" behindDoc="0" locked="0" layoutInCell="1" allowOverlap="1" wp14:anchorId="38E1231F" wp14:editId="300D25C5">
                <wp:simplePos x="0" y="0"/>
                <wp:positionH relativeFrom="column">
                  <wp:posOffset>204470</wp:posOffset>
                </wp:positionH>
                <wp:positionV relativeFrom="paragraph">
                  <wp:posOffset>1507143</wp:posOffset>
                </wp:positionV>
                <wp:extent cx="5750560" cy="1219200"/>
                <wp:effectExtent l="0" t="19050" r="0" b="19050"/>
                <wp:wrapNone/>
                <wp:docPr id="79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60" cy="1219200"/>
                          <a:chOff x="1459" y="5566"/>
                          <a:chExt cx="9056" cy="1920"/>
                        </a:xfrm>
                      </wpg:grpSpPr>
                      <wps:wsp>
                        <wps:cNvPr id="798" name="AutoShape 428"/>
                        <wps:cNvSpPr>
                          <a:spLocks/>
                        </wps:cNvSpPr>
                        <wps:spPr bwMode="auto">
                          <a:xfrm>
                            <a:off x="2865" y="6046"/>
                            <a:ext cx="435" cy="1440"/>
                          </a:xfrm>
                          <a:prstGeom prst="rightBrace">
                            <a:avLst>
                              <a:gd name="adj1" fmla="val 275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Text Box 429"/>
                        <wps:cNvSpPr txBox="1">
                          <a:spLocks noChangeArrowheads="1"/>
                        </wps:cNvSpPr>
                        <wps:spPr bwMode="auto">
                          <a:xfrm>
                            <a:off x="3390" y="6556"/>
                            <a:ext cx="684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2B2EBC" w:rsidRDefault="00F333D6" w:rsidP="00573B2F">
                              <w:pPr>
                                <w:spacing w:before="0"/>
                                <w:rPr>
                                  <w:rFonts w:ascii="Arial" w:hAnsi="Arial" w:cs="Arial"/>
                                  <w:sz w:val="18"/>
                                  <w:szCs w:val="18"/>
                                  <w:lang w:val="es-ES_tradnl"/>
                                </w:rPr>
                              </w:pPr>
                              <w:r w:rsidRPr="002B2EBC">
                                <w:rPr>
                                  <w:rFonts w:ascii="Arial" w:hAnsi="Arial" w:cs="Arial"/>
                                  <w:sz w:val="18"/>
                                  <w:szCs w:val="18"/>
                                  <w:lang w:val="es-ES_tradnl"/>
                                </w:rPr>
                                <w:t>Ocupación relativa, los valores inferiores al 0,01% se muestran en color blanco</w:t>
                              </w:r>
                            </w:p>
                          </w:txbxContent>
                        </wps:txbx>
                        <wps:bodyPr rot="0" vert="horz" wrap="square" lIns="91440" tIns="45720" rIns="91440" bIns="45720" anchor="t" anchorCtr="0" upright="1">
                          <a:noAutofit/>
                        </wps:bodyPr>
                      </wps:wsp>
                      <wpg:grpSp>
                        <wpg:cNvPr id="64" name="Group 430"/>
                        <wpg:cNvGrpSpPr>
                          <a:grpSpLocks/>
                        </wpg:cNvGrpSpPr>
                        <wpg:grpSpPr bwMode="auto">
                          <a:xfrm>
                            <a:off x="1459" y="5566"/>
                            <a:ext cx="9056" cy="1110"/>
                            <a:chOff x="1459" y="5566"/>
                            <a:chExt cx="9056" cy="1110"/>
                          </a:xfrm>
                        </wpg:grpSpPr>
                        <wps:wsp>
                          <wps:cNvPr id="65" name="Text Box 431"/>
                          <wps:cNvSpPr txBox="1">
                            <a:spLocks noChangeArrowheads="1"/>
                          </wps:cNvSpPr>
                          <wps:spPr bwMode="auto">
                            <a:xfrm>
                              <a:off x="1459"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443A88" w:rsidRDefault="00F333D6" w:rsidP="00573B2F">
                                <w:pPr>
                                  <w:spacing w:before="0"/>
                                  <w:rPr>
                                    <w:rFonts w:ascii="Arial" w:hAnsi="Arial" w:cs="Arial"/>
                                    <w:sz w:val="22"/>
                                    <w:szCs w:val="22"/>
                                    <w:lang w:val="de-DE"/>
                                  </w:rPr>
                                </w:pPr>
                                <w:r w:rsidRPr="00443A88">
                                  <w:rPr>
                                    <w:rFonts w:ascii="Arial" w:hAnsi="Arial" w:cs="Arial"/>
                                    <w:sz w:val="22"/>
                                    <w:szCs w:val="22"/>
                                    <w:lang w:val="de-DE"/>
                                  </w:rPr>
                                  <w:t>MHz</w:t>
                                </w:r>
                              </w:p>
                            </w:txbxContent>
                          </wps:txbx>
                          <wps:bodyPr rot="0" vert="horz" wrap="square" lIns="91440" tIns="45720" rIns="91440" bIns="45720" anchor="t" anchorCtr="0" upright="1">
                            <a:noAutofit/>
                          </wps:bodyPr>
                        </wps:wsp>
                        <wps:wsp>
                          <wps:cNvPr id="66" name="Text Box 432"/>
                          <wps:cNvSpPr txBox="1">
                            <a:spLocks noChangeArrowheads="1"/>
                          </wps:cNvSpPr>
                          <wps:spPr bwMode="auto">
                            <a:xfrm>
                              <a:off x="5430"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443A88" w:rsidRDefault="00F333D6" w:rsidP="00573B2F">
                                <w:pPr>
                                  <w:spacing w:before="0"/>
                                  <w:rPr>
                                    <w:rFonts w:ascii="Arial" w:hAnsi="Arial" w:cs="Arial"/>
                                    <w:sz w:val="22"/>
                                    <w:szCs w:val="22"/>
                                    <w:lang w:val="de-DE"/>
                                  </w:rPr>
                                </w:pPr>
                                <w:r w:rsidRPr="00443A88">
                                  <w:rPr>
                                    <w:rFonts w:ascii="Arial" w:hAnsi="Arial" w:cs="Arial"/>
                                    <w:sz w:val="22"/>
                                    <w:szCs w:val="22"/>
                                    <w:lang w:val="de-DE"/>
                                  </w:rPr>
                                  <w:t>MHz</w:t>
                                </w:r>
                              </w:p>
                            </w:txbxContent>
                          </wps:txbx>
                          <wps:bodyPr rot="0" vert="horz" wrap="square" lIns="91440" tIns="45720" rIns="91440" bIns="45720" anchor="t" anchorCtr="0" upright="1">
                            <a:noAutofit/>
                          </wps:bodyPr>
                        </wps:wsp>
                        <wps:wsp>
                          <wps:cNvPr id="67" name="Text Box 433"/>
                          <wps:cNvSpPr txBox="1">
                            <a:spLocks noChangeArrowheads="1"/>
                          </wps:cNvSpPr>
                          <wps:spPr bwMode="auto">
                            <a:xfrm>
                              <a:off x="9555"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443A88" w:rsidRDefault="00F333D6" w:rsidP="00573B2F">
                                <w:pPr>
                                  <w:spacing w:before="0"/>
                                  <w:rPr>
                                    <w:rFonts w:ascii="Arial" w:hAnsi="Arial" w:cs="Arial"/>
                                    <w:sz w:val="22"/>
                                    <w:szCs w:val="22"/>
                                    <w:lang w:val="de-DE"/>
                                  </w:rPr>
                                </w:pPr>
                                <w:r w:rsidRPr="00443A88">
                                  <w:rPr>
                                    <w:rFonts w:ascii="Arial" w:hAnsi="Arial" w:cs="Arial"/>
                                    <w:sz w:val="22"/>
                                    <w:szCs w:val="22"/>
                                    <w:lang w:val="de-DE"/>
                                  </w:rPr>
                                  <w:t>MHz</w:t>
                                </w:r>
                              </w:p>
                            </w:txbxContent>
                          </wps:txbx>
                          <wps:bodyPr rot="0" vert="horz" wrap="square" lIns="91440" tIns="45720" rIns="91440" bIns="45720" anchor="t" anchorCtr="0" upright="1">
                            <a:noAutofit/>
                          </wps:bodyPr>
                        </wps:wsp>
                        <wps:wsp>
                          <wps:cNvPr id="68" name="Line 434"/>
                          <wps:cNvCnPr/>
                          <wps:spPr bwMode="auto">
                            <a:xfrm flipV="1">
                              <a:off x="47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435"/>
                          <wps:cNvCnPr/>
                          <wps:spPr bwMode="auto">
                            <a:xfrm flipV="1">
                              <a:off x="62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436"/>
                          <wps:cNvSpPr txBox="1">
                            <a:spLocks noChangeArrowheads="1"/>
                          </wps:cNvSpPr>
                          <wps:spPr bwMode="auto">
                            <a:xfrm>
                              <a:off x="4440"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D70D93" w:rsidRDefault="00F333D6" w:rsidP="00573B2F">
                                <w:pPr>
                                  <w:spacing w:before="0"/>
                                  <w:jc w:val="center"/>
                                  <w:rPr>
                                    <w:rFonts w:ascii="Arial" w:hAnsi="Arial" w:cs="Arial"/>
                                    <w:sz w:val="28"/>
                                    <w:szCs w:val="28"/>
                                    <w:lang w:val="de-DE"/>
                                  </w:rPr>
                                </w:pPr>
                                <w:r>
                                  <w:rPr>
                                    <w:rFonts w:ascii="Arial" w:hAnsi="Arial" w:cs="Arial"/>
                                    <w:sz w:val="28"/>
                                    <w:szCs w:val="28"/>
                                    <w:lang w:val="de-DE"/>
                                  </w:rPr>
                                  <w:t>f</w:t>
                                </w:r>
                                <w:r w:rsidRPr="00443A88">
                                  <w:rPr>
                                    <w:rFonts w:ascii="Arial" w:hAnsi="Arial" w:cs="Arial"/>
                                    <w:sz w:val="28"/>
                                    <w:szCs w:val="28"/>
                                    <w:vertAlign w:val="subscript"/>
                                    <w:lang w:val="de-DE"/>
                                  </w:rPr>
                                  <w:t>1</w:t>
                                </w:r>
                              </w:p>
                            </w:txbxContent>
                          </wps:txbx>
                          <wps:bodyPr rot="0" vert="horz" wrap="square" lIns="91440" tIns="45720" rIns="91440" bIns="45720" anchor="t" anchorCtr="0" upright="1">
                            <a:noAutofit/>
                          </wps:bodyPr>
                        </wps:wsp>
                        <wps:wsp>
                          <wps:cNvPr id="71" name="Text Box 437"/>
                          <wps:cNvSpPr txBox="1">
                            <a:spLocks noChangeArrowheads="1"/>
                          </wps:cNvSpPr>
                          <wps:spPr bwMode="auto">
                            <a:xfrm>
                              <a:off x="5955"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D70D93" w:rsidRDefault="00F333D6" w:rsidP="00573B2F">
                                <w:pPr>
                                  <w:spacing w:before="0"/>
                                  <w:jc w:val="center"/>
                                  <w:rPr>
                                    <w:rFonts w:ascii="Arial" w:hAnsi="Arial" w:cs="Arial"/>
                                    <w:sz w:val="28"/>
                                    <w:szCs w:val="28"/>
                                    <w:lang w:val="de-DE"/>
                                  </w:rPr>
                                </w:pPr>
                                <w:r>
                                  <w:rPr>
                                    <w:rFonts w:ascii="Arial" w:hAnsi="Arial" w:cs="Arial"/>
                                    <w:sz w:val="28"/>
                                    <w:szCs w:val="28"/>
                                    <w:lang w:val="de-DE"/>
                                  </w:rPr>
                                  <w:t>f</w:t>
                                </w:r>
                                <w:r>
                                  <w:rPr>
                                    <w:rFonts w:ascii="Arial" w:hAnsi="Arial" w:cs="Arial"/>
                                    <w:sz w:val="28"/>
                                    <w:szCs w:val="28"/>
                                    <w:vertAlign w:val="subscript"/>
                                    <w:lang w:val="de-DE"/>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E1231F" id="Group 71" o:spid="_x0000_s1786" style="position:absolute;left:0;text-align:left;margin-left:16.1pt;margin-top:118.65pt;width:452.8pt;height:96pt;z-index:251672576;mso-position-horizontal-relative:text;mso-position-vertical-relative:text" coordorigin="1459,5566" coordsize="905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8" o:spid="_x0000_s1787" type="#_x0000_t88" style="position:absolute;left:2865;top:6046;width:43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"/>
                <v:shape id="Text Box 429" o:spid="_x0000_s1788" type="#_x0000_t202" style="position:absolute;left:3390;top:6556;width:6840;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" filled="f" stroked="f">
                  <v:textbox>
                    <w:txbxContent>
                      <w:p w:rsidR="00F333D6" w:rsidRPr="002B2EBC" w:rsidRDefault="00F333D6" w:rsidP="00573B2F">
                        <w:pPr>
                          <w:spacing w:before="0"/>
                          <w:rPr>
                            <w:rFonts w:ascii="Arial" w:hAnsi="Arial" w:cs="Arial"/>
                            <w:sz w:val="18"/>
                            <w:szCs w:val="18"/>
                            <w:lang w:val="es-ES_tradnl"/>
                          </w:rPr>
                        </w:pPr>
                        <w:r w:rsidRPr="002B2EBC">
                          <w:rPr>
                            <w:rFonts w:ascii="Arial" w:hAnsi="Arial" w:cs="Arial"/>
                            <w:sz w:val="18"/>
                            <w:szCs w:val="18"/>
                            <w:lang w:val="es-ES_tradnl"/>
                          </w:rPr>
                          <w:t>Ocupación relativa, los valores inferiores al 0,01% se muestran en color blanco</w:t>
                        </w:r>
                      </w:p>
                    </w:txbxContent>
                  </v:textbox>
                </v:shape>
                <v:group id="Group 430" o:spid="_x0000_s1789" style="position:absolute;left:1459;top:5566;width:9056;height:1110" coordorigin="1459,5566" coordsize="905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Text Box 431" o:spid="_x0000_s1790" type="#_x0000_t202" style="position:absolute;left:1459;top:5566;width:9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F333D6" w:rsidRPr="00443A88" w:rsidRDefault="00F333D6" w:rsidP="00573B2F">
                          <w:pPr>
                            <w:spacing w:before="0"/>
                            <w:rPr>
                              <w:rFonts w:ascii="Arial" w:hAnsi="Arial" w:cs="Arial"/>
                              <w:sz w:val="22"/>
                              <w:szCs w:val="22"/>
                              <w:lang w:val="de-DE"/>
                            </w:rPr>
                          </w:pPr>
                          <w:r w:rsidRPr="00443A88">
                            <w:rPr>
                              <w:rFonts w:ascii="Arial" w:hAnsi="Arial" w:cs="Arial"/>
                              <w:sz w:val="22"/>
                              <w:szCs w:val="22"/>
                              <w:lang w:val="de-DE"/>
                            </w:rPr>
                            <w:t>MHz</w:t>
                          </w:r>
                        </w:p>
                      </w:txbxContent>
                    </v:textbox>
                  </v:shape>
                  <v:shape id="Text Box 432" o:spid="_x0000_s1791" type="#_x0000_t202" style="position:absolute;left:5430;top:5566;width:9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F333D6" w:rsidRPr="00443A88" w:rsidRDefault="00F333D6" w:rsidP="00573B2F">
                          <w:pPr>
                            <w:spacing w:before="0"/>
                            <w:rPr>
                              <w:rFonts w:ascii="Arial" w:hAnsi="Arial" w:cs="Arial"/>
                              <w:sz w:val="22"/>
                              <w:szCs w:val="22"/>
                              <w:lang w:val="de-DE"/>
                            </w:rPr>
                          </w:pPr>
                          <w:r w:rsidRPr="00443A88">
                            <w:rPr>
                              <w:rFonts w:ascii="Arial" w:hAnsi="Arial" w:cs="Arial"/>
                              <w:sz w:val="22"/>
                              <w:szCs w:val="22"/>
                              <w:lang w:val="de-DE"/>
                            </w:rPr>
                            <w:t>MHz</w:t>
                          </w:r>
                        </w:p>
                      </w:txbxContent>
                    </v:textbox>
                  </v:shape>
                  <v:shape id="Text Box 433" o:spid="_x0000_s1792" type="#_x0000_t202" style="position:absolute;left:9555;top:5566;width:9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F333D6" w:rsidRPr="00443A88" w:rsidRDefault="00F333D6" w:rsidP="00573B2F">
                          <w:pPr>
                            <w:spacing w:before="0"/>
                            <w:rPr>
                              <w:rFonts w:ascii="Arial" w:hAnsi="Arial" w:cs="Arial"/>
                              <w:sz w:val="22"/>
                              <w:szCs w:val="22"/>
                              <w:lang w:val="de-DE"/>
                            </w:rPr>
                          </w:pPr>
                          <w:r w:rsidRPr="00443A88">
                            <w:rPr>
                              <w:rFonts w:ascii="Arial" w:hAnsi="Arial" w:cs="Arial"/>
                              <w:sz w:val="22"/>
                              <w:szCs w:val="22"/>
                              <w:lang w:val="de-DE"/>
                            </w:rPr>
                            <w:t>MHz</w:t>
                          </w:r>
                        </w:p>
                      </w:txbxContent>
                    </v:textbox>
                  </v:shape>
                  <v:line id="Line 434" o:spid="_x0000_s1793" style="position:absolute;flip:y;visibility:visible;mso-wrap-style:square" from="4740,5596" to="4740,6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">
                    <v:stroke endarrow="block"/>
                  </v:line>
                  <v:line id="Line 435" o:spid="_x0000_s1794" style="position:absolute;flip:y;visibility:visible;mso-wrap-style:square" from="6240,5596" to="6240,6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">
                    <v:stroke endarrow="block"/>
                  </v:line>
                  <v:shape id="Text Box 436" o:spid="_x0000_s1795" type="#_x0000_t202" style="position:absolute;left:4440;top:6166;width:58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F333D6" w:rsidRPr="00D70D93" w:rsidRDefault="00F333D6" w:rsidP="00573B2F">
                          <w:pPr>
                            <w:spacing w:before="0"/>
                            <w:jc w:val="center"/>
                            <w:rPr>
                              <w:rFonts w:ascii="Arial" w:hAnsi="Arial" w:cs="Arial"/>
                              <w:sz w:val="28"/>
                              <w:szCs w:val="28"/>
                              <w:lang w:val="de-DE"/>
                            </w:rPr>
                          </w:pPr>
                          <w:r>
                            <w:rPr>
                              <w:rFonts w:ascii="Arial" w:hAnsi="Arial" w:cs="Arial"/>
                              <w:sz w:val="28"/>
                              <w:szCs w:val="28"/>
                              <w:lang w:val="de-DE"/>
                            </w:rPr>
                            <w:t>f</w:t>
                          </w:r>
                          <w:r w:rsidRPr="00443A88">
                            <w:rPr>
                              <w:rFonts w:ascii="Arial" w:hAnsi="Arial" w:cs="Arial"/>
                              <w:sz w:val="28"/>
                              <w:szCs w:val="28"/>
                              <w:vertAlign w:val="subscript"/>
                              <w:lang w:val="de-DE"/>
                            </w:rPr>
                            <w:t>1</w:t>
                          </w:r>
                        </w:p>
                      </w:txbxContent>
                    </v:textbox>
                  </v:shape>
                  <v:shape id="Text Box 437" o:spid="_x0000_s1796" type="#_x0000_t202" style="position:absolute;left:5955;top:6166;width:58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F333D6" w:rsidRPr="00D70D93" w:rsidRDefault="00F333D6" w:rsidP="00573B2F">
                          <w:pPr>
                            <w:spacing w:before="0"/>
                            <w:jc w:val="center"/>
                            <w:rPr>
                              <w:rFonts w:ascii="Arial" w:hAnsi="Arial" w:cs="Arial"/>
                              <w:sz w:val="28"/>
                              <w:szCs w:val="28"/>
                              <w:lang w:val="de-DE"/>
                            </w:rPr>
                          </w:pPr>
                          <w:r>
                            <w:rPr>
                              <w:rFonts w:ascii="Arial" w:hAnsi="Arial" w:cs="Arial"/>
                              <w:sz w:val="28"/>
                              <w:szCs w:val="28"/>
                              <w:lang w:val="de-DE"/>
                            </w:rPr>
                            <w:t>f</w:t>
                          </w:r>
                          <w:r>
                            <w:rPr>
                              <w:rFonts w:ascii="Arial" w:hAnsi="Arial" w:cs="Arial"/>
                              <w:sz w:val="28"/>
                              <w:szCs w:val="28"/>
                              <w:vertAlign w:val="subscript"/>
                              <w:lang w:val="de-DE"/>
                            </w:rPr>
                            <w:t>2</w:t>
                          </w:r>
                        </w:p>
                      </w:txbxContent>
                    </v:textbox>
                  </v:shape>
                </v:group>
              </v:group>
            </w:pict>
          </mc:Fallback>
        </mc:AlternateContent>
      </w:r>
      <w:r w:rsidRPr="00680081">
        <w:rPr>
          <w:noProof/>
          <w:lang w:val="en-GB" w:eastAsia="en-GB"/>
        </w:rPr>
        <w:drawing>
          <wp:inline distT="0" distB="0" distL="0" distR="0" wp14:anchorId="036EB150" wp14:editId="48950D20">
            <wp:extent cx="5715000" cy="1571625"/>
            <wp:effectExtent l="0" t="0" r="0" b="952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1571625"/>
                    </a:xfrm>
                    <a:prstGeom prst="rect">
                      <a:avLst/>
                    </a:prstGeom>
                    <a:noFill/>
                    <a:ln>
                      <a:noFill/>
                    </a:ln>
                  </pic:spPr>
                </pic:pic>
              </a:graphicData>
            </a:graphic>
          </wp:inline>
        </w:drawing>
      </w:r>
    </w:p>
    <w:p w:rsidR="00573B2F" w:rsidRPr="00680081" w:rsidRDefault="00573B2F" w:rsidP="00573B2F">
      <w:pPr>
        <w:rPr>
          <w:lang w:val="es-ES_tradnl"/>
        </w:rPr>
      </w:pPr>
      <w:r w:rsidRPr="00680081">
        <w:rPr>
          <w:noProof/>
          <w:lang w:val="en-GB" w:eastAsia="en-GB"/>
        </w:rPr>
        <w:drawing>
          <wp:inline distT="0" distB="0" distL="0" distR="0" wp14:anchorId="19254DE8" wp14:editId="472A897C">
            <wp:extent cx="952500" cy="952500"/>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73B2F" w:rsidRPr="00680081" w:rsidRDefault="00573B2F" w:rsidP="00573B2F">
      <w:pPr>
        <w:spacing w:before="240"/>
        <w:rPr>
          <w:lang w:val="es-ES_tradnl"/>
        </w:rPr>
      </w:pPr>
      <w:r w:rsidRPr="00680081">
        <w:rPr>
          <w:lang w:val="es-ES_tradnl"/>
        </w:rPr>
        <w:t xml:space="preserve">Para facilitar la lectura, los resultados de la Fig. 17 se integran en intervalos de unos 3 minutos, durante los cuales se muestra el valor de la ocupación máxima. La frecuencia </w:t>
      </w:r>
      <w:r w:rsidRPr="00680081">
        <w:rPr>
          <w:i/>
          <w:iCs/>
          <w:lang w:val="es-ES_tradnl"/>
        </w:rPr>
        <w:t>f</w:t>
      </w:r>
      <w:r w:rsidRPr="00680081">
        <w:rPr>
          <w:vertAlign w:val="subscript"/>
          <w:lang w:val="es-ES_tradnl"/>
        </w:rPr>
        <w:t>1</w:t>
      </w:r>
      <w:r w:rsidRPr="00680081">
        <w:rPr>
          <w:lang w:val="es-ES_tradnl"/>
        </w:rPr>
        <w:t xml:space="preserve">, por ejemplo, está constantemente ocupada en los tres intervalos de tiempo mostrados (línea roja = 100% de ocupación). La frecuencia </w:t>
      </w:r>
      <w:r w:rsidRPr="00680081">
        <w:rPr>
          <w:i/>
          <w:iCs/>
          <w:lang w:val="es-ES_tradnl"/>
        </w:rPr>
        <w:t>f</w:t>
      </w:r>
      <w:r w:rsidRPr="00680081">
        <w:rPr>
          <w:vertAlign w:val="subscript"/>
          <w:lang w:val="es-ES_tradnl"/>
        </w:rPr>
        <w:t>2</w:t>
      </w:r>
      <w:r w:rsidRPr="00680081">
        <w:rPr>
          <w:lang w:val="es-ES_tradnl"/>
        </w:rPr>
        <w:t>, aunque también está presente en los tres intervalos de tiempo, está ocupada meno</w:t>
      </w:r>
      <w:r>
        <w:rPr>
          <w:lang w:val="es-ES_tradnl"/>
        </w:rPr>
        <w:t>s del 10% (línea verde oscuro).</w:t>
      </w:r>
    </w:p>
    <w:p w:rsidR="00573B2F" w:rsidRPr="00680081" w:rsidRDefault="00573B2F" w:rsidP="00573B2F">
      <w:pPr>
        <w:pStyle w:val="Heading2"/>
        <w:rPr>
          <w:lang w:val="es-ES_tradnl"/>
        </w:rPr>
      </w:pPr>
      <w:bookmarkStart w:id="84" w:name="_Toc349812688"/>
      <w:bookmarkStart w:id="85" w:name="_Toc499732630"/>
      <w:r w:rsidRPr="00680081">
        <w:rPr>
          <w:lang w:val="es-ES_tradnl"/>
        </w:rPr>
        <w:t>7.3</w:t>
      </w:r>
      <w:r w:rsidRPr="00680081">
        <w:rPr>
          <w:lang w:val="es-ES_tradnl"/>
        </w:rPr>
        <w:tab/>
        <w:t>Ocupación de la banda de frecuencias</w:t>
      </w:r>
      <w:bookmarkEnd w:id="84"/>
      <w:bookmarkEnd w:id="85"/>
      <w:r w:rsidRPr="00680081">
        <w:rPr>
          <w:lang w:val="es-ES_tradnl"/>
        </w:rPr>
        <w:t xml:space="preserve"> </w:t>
      </w:r>
    </w:p>
    <w:p w:rsidR="00573B2F" w:rsidRPr="00680081" w:rsidRDefault="00573B2F" w:rsidP="00573B2F">
      <w:pPr>
        <w:rPr>
          <w:lang w:val="es-ES_tradnl"/>
        </w:rPr>
      </w:pPr>
      <w:r w:rsidRPr="00680081">
        <w:rPr>
          <w:lang w:val="es-ES_tradnl"/>
        </w:rPr>
        <w:t>Una manera muy habitual de presentar los resultados de la ocupación de toda una banda de frecuencias es mediante un espectrograma, donde en el eje x se representa la frecuencia y en el eje y el tiempo. El nivel de emisiones se indica con colores, normalmente mediante la denominada «escala de temperatura» donde el azul representa el nivel inferior y el rojo el superior.</w:t>
      </w:r>
    </w:p>
    <w:p w:rsidR="00573B2F" w:rsidRPr="00680081" w:rsidRDefault="00573B2F" w:rsidP="00573B2F">
      <w:pPr>
        <w:rPr>
          <w:lang w:val="es-ES_tradnl"/>
        </w:rPr>
      </w:pPr>
      <w:r w:rsidRPr="00680081">
        <w:rPr>
          <w:lang w:val="es-ES_tradnl"/>
        </w:rPr>
        <w:t>En la Fig. 18 se muestra un ejemplo de este tipo de representación para el caso de una medición de la banda designada para aplicaciones industriales, científicas y médicas (ICM) de 868 MHz.</w:t>
      </w:r>
    </w:p>
    <w:p w:rsidR="00573B2F" w:rsidRPr="00680081" w:rsidRDefault="00573B2F" w:rsidP="00573B2F">
      <w:pPr>
        <w:pStyle w:val="FigureNo"/>
        <w:rPr>
          <w:lang w:val="es-ES_tradnl"/>
        </w:rPr>
      </w:pPr>
      <w:r w:rsidRPr="00680081">
        <w:rPr>
          <w:lang w:val="es-ES_tradnl"/>
        </w:rPr>
        <w:t>FigurA 18</w:t>
      </w:r>
    </w:p>
    <w:p w:rsidR="00573B2F" w:rsidRPr="00680081" w:rsidRDefault="00573B2F" w:rsidP="00573B2F">
      <w:pPr>
        <w:pStyle w:val="Figuretitle"/>
        <w:rPr>
          <w:lang w:val="es-ES_tradnl"/>
        </w:rPr>
      </w:pPr>
      <w:r w:rsidRPr="00680081">
        <w:rPr>
          <w:lang w:val="es-ES_tradnl"/>
        </w:rPr>
        <w:t>Presentación de la ocupación de bandas de frecuencias</w:t>
      </w:r>
    </w:p>
    <w:p w:rsidR="00573B2F" w:rsidRPr="00680081" w:rsidRDefault="00573B2F" w:rsidP="00573B2F">
      <w:pPr>
        <w:pStyle w:val="Figure"/>
        <w:rPr>
          <w:lang w:val="es-ES_tradnl"/>
        </w:rPr>
      </w:pPr>
      <w:r w:rsidRPr="00680081">
        <w:rPr>
          <w:noProof/>
          <w:lang w:val="en-GB" w:eastAsia="en-GB"/>
        </w:rPr>
        <mc:AlternateContent>
          <mc:Choice Requires="wpg">
            <w:drawing>
              <wp:anchor distT="0" distB="0" distL="114300" distR="114300" simplePos="0" relativeHeight="251674624" behindDoc="0" locked="0" layoutInCell="1" allowOverlap="1" wp14:anchorId="45E92979" wp14:editId="1CE8CF1E">
                <wp:simplePos x="0" y="0"/>
                <wp:positionH relativeFrom="column">
                  <wp:posOffset>1299210</wp:posOffset>
                </wp:positionH>
                <wp:positionV relativeFrom="paragraph">
                  <wp:posOffset>1918335</wp:posOffset>
                </wp:positionV>
                <wp:extent cx="2962275" cy="581025"/>
                <wp:effectExtent l="0" t="38100" r="0" b="9525"/>
                <wp:wrapNone/>
                <wp:docPr id="7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581025"/>
                          <a:chOff x="3180" y="13890"/>
                          <a:chExt cx="4665" cy="915"/>
                        </a:xfrm>
                      </wpg:grpSpPr>
                      <wps:wsp>
                        <wps:cNvPr id="73" name="Line 444"/>
                        <wps:cNvCnPr/>
                        <wps:spPr bwMode="auto">
                          <a:xfrm flipV="1">
                            <a:off x="7590" y="138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445"/>
                        <wps:cNvCnPr/>
                        <wps:spPr bwMode="auto">
                          <a:xfrm flipV="1">
                            <a:off x="3420" y="138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Text Box 446"/>
                        <wps:cNvSpPr txBox="1">
                          <a:spLocks noChangeArrowheads="1"/>
                        </wps:cNvSpPr>
                        <wps:spPr bwMode="auto">
                          <a:xfrm>
                            <a:off x="3180" y="1437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836340" w:rsidRDefault="00F333D6" w:rsidP="00573B2F">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wps:txbx>
                        <wps:bodyPr rot="0" vert="horz" wrap="square" lIns="91440" tIns="45720" rIns="91440" bIns="45720" anchor="t" anchorCtr="0" upright="1">
                          <a:noAutofit/>
                        </wps:bodyPr>
                      </wps:wsp>
                      <wps:wsp>
                        <wps:cNvPr id="76" name="Text Box 447"/>
                        <wps:cNvSpPr txBox="1">
                          <a:spLocks noChangeArrowheads="1"/>
                        </wps:cNvSpPr>
                        <wps:spPr bwMode="auto">
                          <a:xfrm>
                            <a:off x="7365" y="1437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836340" w:rsidRDefault="00F333D6" w:rsidP="00573B2F">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92979" id="Group 66" o:spid="_x0000_s1797" style="position:absolute;left:0;text-align:left;margin-left:102.3pt;margin-top:151.05pt;width:233.25pt;height:45.75pt;z-index:251674624;mso-position-horizontal-relative:text;mso-position-vertical-relative:text" coordorigin="3180,13890" coordsize="46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">
                <v:line id="Line 444" o:spid="_x0000_s1798" style="position:absolute;flip:y;visibility:visible;mso-wrap-style:square" from="7590,13890" to="7590,1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">
                  <v:stroke endarrow="block"/>
                </v:line>
                <v:line id="Line 445" o:spid="_x0000_s1799" style="position:absolute;flip:y;visibility:visible;mso-wrap-style:square" from="3420,13890" to="3420,1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RxQAAANsAAAAPAAAAZHJzL2Rvd25yZXYueG1sRI9Pa8JA&#10;EMXvgt9hGcFLqBurtD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Ad+2vRxQAAANsAAAAP&#10;AAAAAAAAAAAAAAAAAAcCAABkcnMvZG93bnJldi54bWxQSwUGAAAAAAMAAwC3AAAA+QIAAAAA&#10;">
                  <v:stroke endarrow="block"/>
                </v:line>
                <v:shape id="Text Box 446" o:spid="_x0000_s1800" type="#_x0000_t202" style="position:absolute;left:3180;top:14370;width:4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rsidR="00F333D6" w:rsidRPr="00836340" w:rsidRDefault="00F333D6" w:rsidP="00573B2F">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v:textbox>
                </v:shape>
                <v:shape id="Text Box 447" o:spid="_x0000_s1801" type="#_x0000_t202" style="position:absolute;left:7365;top:14370;width:4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F333D6" w:rsidRPr="00836340" w:rsidRDefault="00F333D6" w:rsidP="00573B2F">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v:textbox>
                </v:shape>
              </v:group>
            </w:pict>
          </mc:Fallback>
        </mc:AlternateContent>
      </w:r>
      <w:r w:rsidRPr="00680081">
        <w:rPr>
          <w:noProof/>
          <w:lang w:val="en-GB" w:eastAsia="en-GB"/>
        </w:rPr>
        <w:drawing>
          <wp:inline distT="0" distB="0" distL="0" distR="0" wp14:anchorId="2A5E624E" wp14:editId="01EE0ADA">
            <wp:extent cx="5715000" cy="220980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2209800"/>
                    </a:xfrm>
                    <a:prstGeom prst="rect">
                      <a:avLst/>
                    </a:prstGeom>
                    <a:noFill/>
                    <a:ln>
                      <a:noFill/>
                    </a:ln>
                  </pic:spPr>
                </pic:pic>
              </a:graphicData>
            </a:graphic>
          </wp:inline>
        </w:drawing>
      </w:r>
    </w:p>
    <w:p w:rsidR="00573B2F" w:rsidRPr="00680081" w:rsidRDefault="00573B2F" w:rsidP="00573B2F">
      <w:pPr>
        <w:rPr>
          <w:lang w:val="es-ES_tradnl"/>
        </w:rPr>
      </w:pPr>
      <w:r w:rsidRPr="00680081">
        <w:rPr>
          <w:lang w:val="es-ES_tradnl"/>
        </w:rPr>
        <w:lastRenderedPageBreak/>
        <w:t>La ventaja de este método de presentación es que muestra de un vistazo, aunque de manera subjetiva, la ocupación de la banda. El inconveniente es que no cuantifica la ocupación en cada frecuencia, por lo que no se obtiene un valor objetivo que se pueda comparar directamente con otros resultados. No obstante, a tal efecto se puede adjuntar un diagrama que muestra el tiempo relativo durante el cual está ocupada cada frecuencia. La Fig. 19 muestra este tipo de diagrama para la misma medición que la Fig. 18.</w:t>
      </w:r>
    </w:p>
    <w:p w:rsidR="00573B2F" w:rsidRPr="00680081" w:rsidRDefault="00573B2F" w:rsidP="00573B2F">
      <w:pPr>
        <w:pStyle w:val="FigureNo"/>
        <w:rPr>
          <w:lang w:val="es-ES_tradnl"/>
        </w:rPr>
      </w:pPr>
      <w:r w:rsidRPr="00680081">
        <w:rPr>
          <w:lang w:val="es-ES_tradnl"/>
        </w:rPr>
        <w:t>FigurA 19</w:t>
      </w:r>
    </w:p>
    <w:p w:rsidR="00573B2F" w:rsidRPr="00680081" w:rsidRDefault="00573B2F" w:rsidP="00573B2F">
      <w:pPr>
        <w:pStyle w:val="Figuretitle"/>
        <w:rPr>
          <w:lang w:val="es-ES_tradnl"/>
        </w:rPr>
      </w:pPr>
      <w:r w:rsidRPr="00680081">
        <w:rPr>
          <w:lang w:val="es-ES_tradnl"/>
        </w:rPr>
        <w:t>Ocupación objetiva de la banda de frecuencias</w:t>
      </w:r>
    </w:p>
    <w:p w:rsidR="00573B2F" w:rsidRPr="00680081" w:rsidRDefault="00B529DE" w:rsidP="00573B2F">
      <w:pPr>
        <w:pStyle w:val="Figure"/>
        <w:rPr>
          <w:lang w:val="es-ES_tradnl"/>
        </w:rPr>
      </w:pPr>
      <w:r w:rsidRPr="00AA5995">
        <w:rPr>
          <w:noProof/>
          <w:lang w:val="en-GB" w:eastAsia="en-GB"/>
        </w:rPr>
        <mc:AlternateContent>
          <mc:Choice Requires="wps">
            <w:drawing>
              <wp:anchor distT="45720" distB="45720" distL="114300" distR="114300" simplePos="0" relativeHeight="251689984" behindDoc="0" locked="0" layoutInCell="1" allowOverlap="1" wp14:anchorId="583EEDA7" wp14:editId="012FFB9C">
                <wp:simplePos x="0" y="0"/>
                <wp:positionH relativeFrom="column">
                  <wp:posOffset>-110255</wp:posOffset>
                </wp:positionH>
                <wp:positionV relativeFrom="paragraph">
                  <wp:posOffset>870736</wp:posOffset>
                </wp:positionV>
                <wp:extent cx="1200647" cy="206734"/>
                <wp:effectExtent l="1587" t="0" r="1588" b="1587"/>
                <wp:wrapNone/>
                <wp:docPr id="1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00647" cy="206734"/>
                        </a:xfrm>
                        <a:prstGeom prst="rect">
                          <a:avLst/>
                        </a:prstGeom>
                        <a:solidFill>
                          <a:srgbClr val="FFFFFF"/>
                        </a:solidFill>
                        <a:ln w="9525">
                          <a:noFill/>
                          <a:miter lim="800000"/>
                          <a:headEnd/>
                          <a:tailEnd/>
                        </a:ln>
                      </wps:spPr>
                      <wps:txbx>
                        <w:txbxContent>
                          <w:p w:rsidR="00B529DE" w:rsidRPr="00B529DE" w:rsidRDefault="00B529DE" w:rsidP="00B529DE">
                            <w:pPr>
                              <w:spacing w:before="0"/>
                              <w:jc w:val="left"/>
                              <w:rPr>
                                <w:b/>
                                <w:bCs/>
                                <w:sz w:val="18"/>
                                <w:szCs w:val="18"/>
                                <w:lang w:val="es-ES_tradnl"/>
                              </w:rPr>
                            </w:pPr>
                            <w:r w:rsidRPr="00B529DE">
                              <w:rPr>
                                <w:b/>
                                <w:bCs/>
                                <w:sz w:val="18"/>
                                <w:szCs w:val="18"/>
                                <w:lang w:val="es-ES_tradnl"/>
                              </w:rPr>
                              <w:t>Ocupación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EEDA7" id="_x0000_s1802" type="#_x0000_t202" style="position:absolute;left:0;text-align:left;margin-left:-8.7pt;margin-top:68.55pt;width:94.55pt;height:16.3pt;rotation:-90;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" stroked="f">
                <v:textbox inset="0,0,0,0">
                  <w:txbxContent>
                    <w:p w:rsidR="00B529DE" w:rsidRPr="00B529DE" w:rsidRDefault="00B529DE" w:rsidP="00B529DE">
                      <w:pPr>
                        <w:spacing w:before="0"/>
                        <w:jc w:val="left"/>
                        <w:rPr>
                          <w:b/>
                          <w:bCs/>
                          <w:sz w:val="18"/>
                          <w:szCs w:val="18"/>
                          <w:lang w:val="es-ES_tradnl"/>
                        </w:rPr>
                      </w:pPr>
                      <w:r w:rsidRPr="00B529DE">
                        <w:rPr>
                          <w:b/>
                          <w:bCs/>
                          <w:sz w:val="18"/>
                          <w:szCs w:val="18"/>
                          <w:lang w:val="es-ES_tradnl"/>
                        </w:rPr>
                        <w:t>Ocupación (%)</w:t>
                      </w:r>
                    </w:p>
                  </w:txbxContent>
                </v:textbox>
              </v:shape>
            </w:pict>
          </mc:Fallback>
        </mc:AlternateContent>
      </w:r>
      <w:r w:rsidR="00573B2F" w:rsidRPr="00680081">
        <w:rPr>
          <w:noProof/>
          <w:lang w:val="en-GB" w:eastAsia="en-GB"/>
        </w:rPr>
        <mc:AlternateContent>
          <mc:Choice Requires="wpg">
            <w:drawing>
              <wp:anchor distT="0" distB="0" distL="114300" distR="114300" simplePos="0" relativeHeight="251673600" behindDoc="0" locked="0" layoutInCell="1" allowOverlap="1" wp14:anchorId="24230FBC" wp14:editId="701F5E29">
                <wp:simplePos x="0" y="0"/>
                <wp:positionH relativeFrom="column">
                  <wp:posOffset>1296151</wp:posOffset>
                </wp:positionH>
                <wp:positionV relativeFrom="paragraph">
                  <wp:posOffset>2038580</wp:posOffset>
                </wp:positionV>
                <wp:extent cx="2962275" cy="581025"/>
                <wp:effectExtent l="0" t="38100" r="0" b="9525"/>
                <wp:wrapNone/>
                <wp:docPr id="7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581025"/>
                          <a:chOff x="3150" y="6945"/>
                          <a:chExt cx="4665" cy="915"/>
                        </a:xfrm>
                      </wpg:grpSpPr>
                      <wps:wsp>
                        <wps:cNvPr id="78" name="Line 439"/>
                        <wps:cNvCnPr/>
                        <wps:spPr bwMode="auto">
                          <a:xfrm flipV="1">
                            <a:off x="7560" y="694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440"/>
                        <wps:cNvCnPr/>
                        <wps:spPr bwMode="auto">
                          <a:xfrm flipV="1">
                            <a:off x="3390" y="694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441"/>
                        <wps:cNvSpPr txBox="1">
                          <a:spLocks noChangeArrowheads="1"/>
                        </wps:cNvSpPr>
                        <wps:spPr bwMode="auto">
                          <a:xfrm>
                            <a:off x="3150" y="742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836340" w:rsidRDefault="00F333D6" w:rsidP="00573B2F">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wps:txbx>
                        <wps:bodyPr rot="0" vert="horz" wrap="square" lIns="91440" tIns="45720" rIns="91440" bIns="45720" anchor="t" anchorCtr="0" upright="1">
                          <a:noAutofit/>
                        </wps:bodyPr>
                      </wps:wsp>
                      <wps:wsp>
                        <wps:cNvPr id="81" name="Text Box 442"/>
                        <wps:cNvSpPr txBox="1">
                          <a:spLocks noChangeArrowheads="1"/>
                        </wps:cNvSpPr>
                        <wps:spPr bwMode="auto">
                          <a:xfrm>
                            <a:off x="7335" y="742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836340" w:rsidRDefault="00F333D6" w:rsidP="00573B2F">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30FBC" id="Group 61" o:spid="_x0000_s1803" style="position:absolute;left:0;text-align:left;margin-left:102.05pt;margin-top:160.5pt;width:233.25pt;height:45.75pt;z-index:251673600;mso-position-horizontal-relative:text;mso-position-vertical-relative:text" coordorigin="3150,6945" coordsize="46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">
                <v:line id="Line 439" o:spid="_x0000_s1804" style="position:absolute;flip:y;visibility:visible;mso-wrap-style:square" from="7560,6945" to="7560,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">
                  <v:stroke endarrow="block"/>
                </v:line>
                <v:line id="Line 440" o:spid="_x0000_s1805" style="position:absolute;flip:y;visibility:visible;mso-wrap-style:square" from="3390,6945" to="3390,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shape id="Text Box 441" o:spid="_x0000_s1806" type="#_x0000_t202" style="position:absolute;left:3150;top:7425;width:4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F333D6" w:rsidRPr="00836340" w:rsidRDefault="00F333D6" w:rsidP="00573B2F">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v:textbox>
                </v:shape>
                <v:shape id="Text Box 442" o:spid="_x0000_s1807" type="#_x0000_t202" style="position:absolute;left:7335;top:7425;width:4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F333D6" w:rsidRPr="00836340" w:rsidRDefault="00F333D6" w:rsidP="00573B2F">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v:textbox>
                </v:shape>
              </v:group>
            </w:pict>
          </mc:Fallback>
        </mc:AlternateContent>
      </w:r>
      <w:r w:rsidR="00573B2F" w:rsidRPr="00680081">
        <w:rPr>
          <w:noProof/>
          <w:lang w:val="en-GB" w:eastAsia="en-GB"/>
        </w:rPr>
        <w:drawing>
          <wp:inline distT="0" distB="0" distL="0" distR="0" wp14:anchorId="7E6C4AF2" wp14:editId="1B841017">
            <wp:extent cx="5384011" cy="2344189"/>
            <wp:effectExtent l="0" t="0" r="762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4530" cy="2344415"/>
                    </a:xfrm>
                    <a:prstGeom prst="rect">
                      <a:avLst/>
                    </a:prstGeom>
                    <a:noFill/>
                    <a:ln>
                      <a:noFill/>
                    </a:ln>
                  </pic:spPr>
                </pic:pic>
              </a:graphicData>
            </a:graphic>
          </wp:inline>
        </w:drawing>
      </w:r>
    </w:p>
    <w:p w:rsidR="00573B2F" w:rsidRPr="00680081" w:rsidRDefault="00573B2F" w:rsidP="00573B2F">
      <w:pPr>
        <w:rPr>
          <w:lang w:val="es-ES_tradnl"/>
        </w:rPr>
      </w:pPr>
    </w:p>
    <w:p w:rsidR="00573B2F" w:rsidRPr="00680081" w:rsidRDefault="00573B2F" w:rsidP="00573B2F">
      <w:pPr>
        <w:rPr>
          <w:lang w:val="es-ES_tradnl"/>
        </w:rPr>
      </w:pPr>
      <w:r w:rsidRPr="00680081">
        <w:rPr>
          <w:lang w:val="es-ES_tradnl"/>
        </w:rPr>
        <w:t>Para obtener información completa son necesarias las dos representaciones. En la Fig. 18, por ejemplo, se observa que la frecuencia 868,35 MHz (</w:t>
      </w:r>
      <w:r w:rsidRPr="00680081">
        <w:rPr>
          <w:i/>
          <w:iCs/>
          <w:lang w:val="es-ES_tradnl"/>
        </w:rPr>
        <w:t>f</w:t>
      </w:r>
      <w:r w:rsidRPr="00680081">
        <w:rPr>
          <w:vertAlign w:val="subscript"/>
          <w:lang w:val="es-ES_tradnl"/>
        </w:rPr>
        <w:t>2</w:t>
      </w:r>
      <w:r w:rsidRPr="00680081">
        <w:rPr>
          <w:lang w:val="es-ES_tradnl"/>
        </w:rPr>
        <w:t>) estaba ocupada alrededor del 70% del tiempo. Sin embargo, no podemos conocer la ocupación a lo largo del día. Podría tratarse de una emisión constante durante 7 de las 10 h de observación. Sólo cuando nos fijamos también en la Fig. 17 queda claro que el transmisor estaba emitiendo durante todo el periodo de observación, pero que se trata de un sistema TDMA con un ciclo de trabajo medio del 70% en lugar d</w:t>
      </w:r>
      <w:r>
        <w:rPr>
          <w:lang w:val="es-ES_tradnl"/>
        </w:rPr>
        <w:t>e una emisión constante durante </w:t>
      </w:r>
      <w:r w:rsidRPr="00680081">
        <w:rPr>
          <w:lang w:val="es-ES_tradnl"/>
        </w:rPr>
        <w:t>7 de las 10 h. El valor de la ocupación de 864,5 MHz (</w:t>
      </w:r>
      <w:r w:rsidRPr="00680081">
        <w:rPr>
          <w:i/>
          <w:iCs/>
          <w:lang w:val="es-ES_tradnl"/>
        </w:rPr>
        <w:t>f</w:t>
      </w:r>
      <w:r w:rsidRPr="00680081">
        <w:rPr>
          <w:vertAlign w:val="subscript"/>
          <w:lang w:val="es-ES_tradnl"/>
        </w:rPr>
        <w:t>1</w:t>
      </w:r>
      <w:r w:rsidRPr="00680081">
        <w:rPr>
          <w:lang w:val="es-ES_tradnl"/>
        </w:rPr>
        <w:t>) es prácticamente el mismo (65%), pero su distribución a lo largo del día es completamente diferente, como se observa en el Fig. 18.</w:t>
      </w:r>
    </w:p>
    <w:p w:rsidR="00573B2F" w:rsidRPr="00680081" w:rsidRDefault="00573B2F" w:rsidP="00573B2F">
      <w:pPr>
        <w:rPr>
          <w:lang w:val="es-ES_tradnl"/>
        </w:rPr>
      </w:pPr>
      <w:r w:rsidRPr="00680081">
        <w:rPr>
          <w:lang w:val="es-ES_tradnl"/>
        </w:rPr>
        <w:t xml:space="preserve">La ocupación total de la banda (FBO) de 17,31% en la parte inferior de la Fig. 19 es una mera integración de todas las muestras tomadas en cualquier frecuencia durante todo el periodo de integración cuyo nivel es superior al umbral. Es decir, se trata del área de la Fig. 18 que </w:t>
      </w:r>
      <w:r w:rsidRPr="00680081">
        <w:rPr>
          <w:u w:val="single"/>
          <w:lang w:val="es-ES_tradnl"/>
        </w:rPr>
        <w:t>no</w:t>
      </w:r>
      <w:r w:rsidRPr="00680081">
        <w:rPr>
          <w:lang w:val="es-ES_tradnl"/>
        </w:rPr>
        <w:t xml:space="preserve"> es azul. Este valor no debe confundirse con la ocupación de recursos de frecuencia (SRO) que es considerablemente mayor. Cuando se presenta un espectrograma como el de la Fig. 17, también debería suministrarse el valor de la FBO resultante para poder cuantificar el resultado y compararlo con otros.</w:t>
      </w:r>
    </w:p>
    <w:p w:rsidR="00573B2F" w:rsidRPr="00680081" w:rsidRDefault="00573B2F" w:rsidP="00573B2F">
      <w:pPr>
        <w:rPr>
          <w:lang w:val="es-ES_tradnl"/>
        </w:rPr>
      </w:pPr>
      <w:r w:rsidRPr="00680081">
        <w:rPr>
          <w:lang w:val="es-ES_tradnl"/>
        </w:rPr>
        <w:t>Ejemplo: Sólo hay cuatro canales utilizables en la gama de frecuencias de 865,4 a 867,6 </w:t>
      </w:r>
      <w:r>
        <w:rPr>
          <w:lang w:val="es-ES_tradnl"/>
        </w:rPr>
        <w:t>MHz (canales </w:t>
      </w:r>
      <w:r w:rsidRPr="00680081">
        <w:rPr>
          <w:lang w:val="es-ES_tradnl"/>
        </w:rPr>
        <w:t>RFID). En la Fig. 18 podemos ver que los cuatro canales están constantemente ocupados, pero con un nivel inferior al umbral, razón por la cual no contribuyen a la ocupación indicada en la Fig. 18. Si sus niveles fueran mayores que el umbral, aparecerían cuatro líneas delgadas en la Fig. 18 y cuatro picos distintos de 100% en la Fig. 19. El valor de la FBO de esta gama de frecuencias seguiría siendo bajo porque la mayor parte del área en la Fig. 18 seguiría siendo azul. Ahora bien, la SRO de esta gama de frecuencia sería del 100% porque todos los recursos disponibles (4 canales) están constantemente ocupados.</w:t>
      </w:r>
    </w:p>
    <w:p w:rsidR="00573B2F" w:rsidRPr="00680081" w:rsidRDefault="00573B2F" w:rsidP="00573B2F">
      <w:pPr>
        <w:rPr>
          <w:lang w:val="es-ES_tradnl"/>
        </w:rPr>
      </w:pPr>
      <w:r w:rsidRPr="00680081">
        <w:rPr>
          <w:lang w:val="es-ES_tradnl"/>
        </w:rPr>
        <w:lastRenderedPageBreak/>
        <w:t>La información de la Fig. 18 es bastante similar a la de la Fig. 16, que también muestra los resultados de medir una banda. Ahora bien, los dos diagramas tienen una resolución en frecuencia diferente: la Fig. 16 muestra una barra vertical por canal de frecuencia (que incluso pueden tener diferentes anchuras), mientras que la resolución horizontal en la Fig. 19 es la resolución en frecuencia utilizada al medir (que es independiente de la anchura del canal). Por consigu</w:t>
      </w:r>
      <w:r>
        <w:rPr>
          <w:lang w:val="es-ES_tradnl"/>
        </w:rPr>
        <w:t>iente, la ocupación de la banda </w:t>
      </w:r>
      <w:r w:rsidRPr="00680081">
        <w:rPr>
          <w:lang w:val="es-ES_tradnl"/>
        </w:rPr>
        <w:t>(FBO) no puede tomarse directamente de la Fig. 16.</w:t>
      </w:r>
    </w:p>
    <w:p w:rsidR="00573B2F" w:rsidRPr="00680081" w:rsidRDefault="00573B2F" w:rsidP="00573B2F">
      <w:pPr>
        <w:pStyle w:val="Heading2"/>
        <w:rPr>
          <w:lang w:val="es-ES_tradnl" w:eastAsia="ko-KR"/>
        </w:rPr>
      </w:pPr>
      <w:bookmarkStart w:id="86" w:name="_Toc349812689"/>
      <w:bookmarkStart w:id="87" w:name="_Toc499732631"/>
      <w:r w:rsidRPr="00680081">
        <w:rPr>
          <w:lang w:val="es-ES_tradnl" w:eastAsia="ko-KR"/>
        </w:rPr>
        <w:t>7.4</w:t>
      </w:r>
      <w:r w:rsidRPr="00680081">
        <w:rPr>
          <w:lang w:val="es-ES_tradnl" w:eastAsia="ko-KR"/>
        </w:rPr>
        <w:tab/>
        <w:t>Ocupación de recursos de espectro</w:t>
      </w:r>
      <w:bookmarkEnd w:id="86"/>
      <w:bookmarkEnd w:id="87"/>
    </w:p>
    <w:p w:rsidR="00573B2F" w:rsidRPr="00680081" w:rsidRDefault="00573B2F" w:rsidP="00573B2F">
      <w:pPr>
        <w:rPr>
          <w:lang w:val="es-ES_tradnl"/>
        </w:rPr>
      </w:pPr>
      <w:r w:rsidRPr="00680081">
        <w:rPr>
          <w:lang w:val="es-ES_tradnl" w:eastAsia="ko-KR"/>
        </w:rPr>
        <w:t>Como ejemplo de utilización de los resultados de medir la ocupación de recursos de espectro</w:t>
      </w:r>
      <w:r w:rsidRPr="00680081">
        <w:rPr>
          <w:lang w:val="es-ES_tradnl"/>
        </w:rPr>
        <w:t>, se llevó a cabo una medición a largo plazo de dos bandas de frecuencia diferentes atribuidas a los enlaces de radiodifusión FM, utilizando un equipo de comprobación técnica fijo</w:t>
      </w:r>
      <w:r>
        <w:rPr>
          <w:lang w:val="es-ES_tradnl"/>
        </w:rPr>
        <w:t xml:space="preserve"> y móvil, como se ilustra en la </w:t>
      </w:r>
      <w:r w:rsidRPr="00680081">
        <w:rPr>
          <w:lang w:val="es-ES_tradnl"/>
        </w:rPr>
        <w:t>Fig. 20.</w:t>
      </w:r>
    </w:p>
    <w:p w:rsidR="00573B2F" w:rsidRPr="00680081" w:rsidRDefault="00573B2F" w:rsidP="00573B2F">
      <w:pPr>
        <w:pStyle w:val="FigureNo"/>
        <w:rPr>
          <w:lang w:val="es-ES_tradnl" w:eastAsia="ko-KR"/>
        </w:rPr>
      </w:pPr>
      <w:r w:rsidRPr="00680081">
        <w:rPr>
          <w:lang w:val="es-ES_tradnl" w:eastAsia="ko-KR"/>
        </w:rPr>
        <w:t>FIGURA 20</w:t>
      </w:r>
    </w:p>
    <w:p w:rsidR="00573B2F" w:rsidRPr="00680081" w:rsidRDefault="00573B2F" w:rsidP="00573B2F">
      <w:pPr>
        <w:pStyle w:val="Figuretitle"/>
        <w:rPr>
          <w:lang w:val="es-ES_tradnl" w:eastAsia="ko-KR"/>
        </w:rPr>
      </w:pPr>
      <w:r w:rsidRPr="00680081">
        <w:rPr>
          <w:lang w:val="es-ES_tradnl" w:eastAsia="ko-KR"/>
        </w:rPr>
        <w:t>Sistema de comprobación técnica fijo (izquierda) y móvil (derecha)</w:t>
      </w:r>
      <w:r w:rsidRPr="00680081">
        <w:rPr>
          <w:lang w:val="es-ES_tradnl" w:eastAsia="ko-KR"/>
        </w:rPr>
        <w:br/>
        <w:t>para medir la ocupación del espectro</w:t>
      </w:r>
    </w:p>
    <w:p w:rsidR="00573B2F" w:rsidRPr="00680081" w:rsidRDefault="00573B2F" w:rsidP="00573B2F">
      <w:pPr>
        <w:pStyle w:val="Figure"/>
        <w:rPr>
          <w:lang w:val="es-ES_tradnl"/>
        </w:rPr>
      </w:pPr>
      <w:r w:rsidRPr="00680081">
        <w:rPr>
          <w:noProof/>
          <w:lang w:val="en-GB" w:eastAsia="en-GB"/>
        </w:rPr>
        <w:drawing>
          <wp:anchor distT="0" distB="0" distL="114300" distR="114300" simplePos="0" relativeHeight="251677696" behindDoc="0" locked="0" layoutInCell="1" allowOverlap="1" wp14:anchorId="346A04AB" wp14:editId="6241E471">
            <wp:simplePos x="0" y="0"/>
            <wp:positionH relativeFrom="column">
              <wp:posOffset>383540</wp:posOffset>
            </wp:positionH>
            <wp:positionV relativeFrom="line">
              <wp:posOffset>128905</wp:posOffset>
            </wp:positionV>
            <wp:extent cx="5659120" cy="1567815"/>
            <wp:effectExtent l="0" t="0" r="0" b="0"/>
            <wp:wrapSquare wrapText="bothSides"/>
            <wp:docPr id="1300" name="Picture 1300" descr="DRW00000f100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RW00000f100eb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9120"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3B2F" w:rsidRPr="00680081" w:rsidRDefault="00573B2F" w:rsidP="00573B2F">
      <w:pPr>
        <w:rPr>
          <w:lang w:val="es-ES_tradnl" w:eastAsia="ko-KR"/>
        </w:rPr>
      </w:pPr>
    </w:p>
    <w:p w:rsidR="00573B2F" w:rsidRPr="00680081" w:rsidRDefault="00573B2F" w:rsidP="00573B2F">
      <w:pPr>
        <w:rPr>
          <w:lang w:val="es-ES_tradnl" w:eastAsia="ko-KR"/>
        </w:rPr>
      </w:pPr>
    </w:p>
    <w:p w:rsidR="00573B2F" w:rsidRPr="00680081" w:rsidRDefault="00573B2F" w:rsidP="00573B2F">
      <w:pPr>
        <w:rPr>
          <w:lang w:val="es-ES_tradnl" w:eastAsia="ko-KR"/>
        </w:rPr>
      </w:pPr>
    </w:p>
    <w:p w:rsidR="00573B2F" w:rsidRPr="00680081" w:rsidRDefault="00573B2F" w:rsidP="00573B2F">
      <w:pPr>
        <w:rPr>
          <w:lang w:val="es-ES_tradnl" w:eastAsia="ko-KR"/>
        </w:rPr>
      </w:pPr>
    </w:p>
    <w:p w:rsidR="00573B2F" w:rsidRPr="00680081" w:rsidRDefault="00573B2F" w:rsidP="00573B2F">
      <w:pPr>
        <w:rPr>
          <w:lang w:val="es-ES_tradnl" w:eastAsia="ko-KR"/>
        </w:rPr>
      </w:pPr>
    </w:p>
    <w:p w:rsidR="00573B2F" w:rsidRPr="00680081" w:rsidRDefault="00573B2F" w:rsidP="00573B2F">
      <w:pPr>
        <w:rPr>
          <w:lang w:val="es-ES_tradnl" w:eastAsia="ko-KR"/>
        </w:rPr>
      </w:pPr>
    </w:p>
    <w:p w:rsidR="00573B2F" w:rsidRPr="00680081" w:rsidRDefault="00573B2F" w:rsidP="00573B2F">
      <w:pPr>
        <w:spacing w:before="360"/>
        <w:rPr>
          <w:lang w:val="es-ES_tradnl" w:eastAsia="ko-KR"/>
        </w:rPr>
      </w:pPr>
      <w:r w:rsidRPr="00680081">
        <w:rPr>
          <w:lang w:val="es-ES_tradnl" w:eastAsia="ko-KR"/>
        </w:rPr>
        <w:t>Los enlaces de radiodifusión FM se utilizan para transmitir contenido de programas desde un emplazamiento de producción distante hasta el estudio más cercano, entre dos estudios, o desde el estudio hasta el emplazamiento de transmisión.</w:t>
      </w:r>
    </w:p>
    <w:p w:rsidR="00573B2F" w:rsidRPr="00680081" w:rsidRDefault="00573B2F" w:rsidP="00573B2F">
      <w:pPr>
        <w:rPr>
          <w:lang w:val="es-ES_tradnl" w:eastAsia="ko-KR"/>
        </w:rPr>
      </w:pPr>
      <w:r w:rsidRPr="00680081">
        <w:rPr>
          <w:lang w:val="es-ES_tradnl"/>
        </w:rPr>
        <w:t>Como se preveía que la utilización el espectro era muy pequeña</w:t>
      </w:r>
      <w:r w:rsidRPr="00680081">
        <w:rPr>
          <w:lang w:val="es-ES_tradnl" w:eastAsia="ko-KR"/>
        </w:rPr>
        <w:t xml:space="preserve">, los resultados deberían justificar una </w:t>
      </w:r>
      <w:r w:rsidRPr="00D73105">
        <w:rPr>
          <w:lang w:val="es-ES_tradnl" w:eastAsia="ko-KR"/>
        </w:rPr>
        <w:t>reatribución</w:t>
      </w:r>
      <w:r w:rsidRPr="00680081">
        <w:rPr>
          <w:lang w:val="es-ES_tradnl" w:eastAsia="ko-KR"/>
        </w:rPr>
        <w:t xml:space="preserve"> de la gama 900 MHz a otros servicios de comunicaciones. La Fig. 21 muestra los resultados de la ocupación de cada canal disponible para cada una de las dos bandas por separado.</w:t>
      </w:r>
    </w:p>
    <w:p w:rsidR="00573B2F" w:rsidRPr="00680081" w:rsidRDefault="00573B2F" w:rsidP="00573B2F">
      <w:pPr>
        <w:pStyle w:val="FigureNo"/>
        <w:rPr>
          <w:lang w:val="es-ES_tradnl" w:eastAsia="ko-KR"/>
        </w:rPr>
      </w:pPr>
      <w:r w:rsidRPr="00680081">
        <w:rPr>
          <w:lang w:val="es-ES_tradnl" w:eastAsia="ko-KR"/>
        </w:rPr>
        <w:t>FIGURa 21</w:t>
      </w:r>
    </w:p>
    <w:p w:rsidR="00573B2F" w:rsidRPr="00680081" w:rsidRDefault="00573B2F" w:rsidP="00573B2F">
      <w:pPr>
        <w:pStyle w:val="Figuretitle"/>
        <w:rPr>
          <w:lang w:val="es-ES_tradnl" w:eastAsia="ko-KR"/>
        </w:rPr>
      </w:pPr>
      <w:r w:rsidRPr="00680081">
        <w:rPr>
          <w:lang w:val="es-ES_tradnl" w:eastAsia="ko-KR"/>
        </w:rPr>
        <w:t>Resultado de medición del servicio de enlaces de radiodifusión FM</w:t>
      </w:r>
      <w:r w:rsidRPr="00680081">
        <w:rPr>
          <w:lang w:val="es-ES_tradnl" w:eastAsia="ko-KR"/>
        </w:rPr>
        <w:br/>
        <w:t>(942~959 MHz, 1 700~1 710 MHz)</w:t>
      </w:r>
    </w:p>
    <w:p w:rsidR="00573B2F" w:rsidRPr="00680081" w:rsidRDefault="00573B2F" w:rsidP="00573B2F">
      <w:pPr>
        <w:pStyle w:val="Figure"/>
        <w:rPr>
          <w:noProof/>
          <w:lang w:val="es-ES_tradnl" w:eastAsia="de-DE"/>
        </w:rPr>
      </w:pPr>
      <w:r w:rsidRPr="00680081">
        <w:rPr>
          <w:noProof/>
          <w:lang w:val="es-ES_tradnl" w:eastAsia="de-DE"/>
        </w:rPr>
        <w:tab/>
      </w:r>
      <w:r w:rsidRPr="00680081">
        <w:rPr>
          <w:noProof/>
          <w:lang w:val="en-GB" w:eastAsia="en-GB"/>
        </w:rPr>
        <w:drawing>
          <wp:inline distT="0" distB="0" distL="0" distR="0" wp14:anchorId="14E5B877" wp14:editId="4BE278E8">
            <wp:extent cx="5524500" cy="2124075"/>
            <wp:effectExtent l="0" t="0" r="0"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0" cy="2124075"/>
                    </a:xfrm>
                    <a:prstGeom prst="rect">
                      <a:avLst/>
                    </a:prstGeom>
                    <a:noFill/>
                    <a:ln>
                      <a:noFill/>
                    </a:ln>
                  </pic:spPr>
                </pic:pic>
              </a:graphicData>
            </a:graphic>
          </wp:inline>
        </w:drawing>
      </w:r>
    </w:p>
    <w:p w:rsidR="00573B2F" w:rsidRPr="00680081" w:rsidRDefault="00573B2F" w:rsidP="00573B2F">
      <w:pPr>
        <w:rPr>
          <w:lang w:val="es-ES_tradnl" w:eastAsia="ko-KR"/>
        </w:rPr>
      </w:pPr>
      <w:r w:rsidRPr="00680081">
        <w:rPr>
          <w:lang w:val="es-ES_tradnl" w:eastAsia="ko-KR"/>
        </w:rPr>
        <w:lastRenderedPageBreak/>
        <w:t>La SRO calculada de la banda inferior era de 3,85% e inferior al 1% en la banda superior. Habida cuenta de este resultado, se decidió combinar todos los servicios de enlaces de radiodifusión FM en la banda superior, dejando así la banda inferior disponible para el servicio de comunicaciones móviles que está creciendo rápido.</w:t>
      </w:r>
    </w:p>
    <w:p w:rsidR="00573B2F" w:rsidRPr="00680081" w:rsidRDefault="00573B2F" w:rsidP="00573B2F">
      <w:pPr>
        <w:pStyle w:val="Heading2"/>
        <w:rPr>
          <w:lang w:val="es-ES_tradnl"/>
        </w:rPr>
      </w:pPr>
      <w:bookmarkStart w:id="88" w:name="_Toc349812690"/>
      <w:bookmarkStart w:id="89" w:name="_Toc499732632"/>
      <w:r w:rsidRPr="00680081">
        <w:rPr>
          <w:lang w:val="es-ES_tradnl"/>
        </w:rPr>
        <w:t>7.5</w:t>
      </w:r>
      <w:r w:rsidRPr="00680081">
        <w:rPr>
          <w:lang w:val="es-ES_tradnl"/>
        </w:rPr>
        <w:tab/>
        <w:t>Disponibilidad de resultados</w:t>
      </w:r>
      <w:bookmarkEnd w:id="88"/>
      <w:bookmarkEnd w:id="89"/>
    </w:p>
    <w:p w:rsidR="00573B2F" w:rsidRPr="00680081" w:rsidRDefault="00573B2F" w:rsidP="00573B2F">
      <w:pPr>
        <w:rPr>
          <w:lang w:val="es-ES_tradnl"/>
        </w:rPr>
      </w:pPr>
      <w:r w:rsidRPr="00680081">
        <w:rPr>
          <w:lang w:val="es-ES_tradnl"/>
        </w:rPr>
        <w:t>Los resultados deberían ponerse a disposición de todos los interesados en conocer los datos sobre la ocupación, ya se trate de departamentos de planificación de frecuencias o de concesión de licencias y ejecutivos. Es preferible publicarlas en un sitio web de Intranet de la organización o incluso en Internet.</w:t>
      </w:r>
    </w:p>
    <w:p w:rsidR="00573B2F" w:rsidRPr="00680081" w:rsidRDefault="00573B2F" w:rsidP="00573B2F">
      <w:pPr>
        <w:rPr>
          <w:lang w:val="es-ES_tradnl"/>
        </w:rPr>
      </w:pPr>
      <w:r w:rsidRPr="00680081">
        <w:rPr>
          <w:lang w:val="es-ES_tradnl"/>
        </w:rPr>
        <w:t xml:space="preserve">En caso de que la organización utilice un programa informático de concesión de licencias o de gestión del espectro, los resultados deberían figurar en la parte de la base de datos relativa a la comprobación del espectro, preferiblemente </w:t>
      </w:r>
      <w:r w:rsidRPr="008351E8">
        <w:rPr>
          <w:lang w:val="es-ES_tradnl"/>
        </w:rPr>
        <w:t>mediante una interfaz</w:t>
      </w:r>
      <w:r w:rsidRPr="00680081">
        <w:rPr>
          <w:lang w:val="es-ES_tradnl"/>
        </w:rPr>
        <w:t xml:space="preserve"> de datos automática.</w:t>
      </w:r>
    </w:p>
    <w:p w:rsidR="00573B2F" w:rsidRPr="00680081" w:rsidRDefault="00573B2F" w:rsidP="00573B2F">
      <w:pPr>
        <w:rPr>
          <w:color w:val="000000"/>
          <w:lang w:val="es-ES_tradnl" w:eastAsia="ar-SA"/>
        </w:rPr>
      </w:pPr>
      <w:r w:rsidRPr="00680081">
        <w:rPr>
          <w:lang w:val="es-ES_tradnl" w:eastAsia="ar-SA"/>
        </w:rPr>
        <w:t>Las administraciones vecinas podrían estar interesadas en intercambiar datos sobre la ocupación, especialmente sobre las regiones próximas a las fronteras nacionales, lo que sirve de ayuda a la hora de asignar frecuencias. En tales casos es importante utilizar un formato idéntico y sin ambigüedades que permita interpretar correctamente los datos que las partes cooperantes se intercambian entre sí. Por ejemplo,</w:t>
      </w:r>
      <w:r w:rsidRPr="00680081" w:rsidDel="003B2F38">
        <w:rPr>
          <w:bCs/>
          <w:lang w:val="es-ES_tradnl" w:eastAsia="ar-SA"/>
        </w:rPr>
        <w:t xml:space="preserve"> </w:t>
      </w:r>
      <w:r w:rsidRPr="00680081">
        <w:rPr>
          <w:bCs/>
          <w:lang w:val="es-ES_tradnl" w:eastAsia="ar-SA"/>
        </w:rPr>
        <w:t>la Recomendación UIT-R SM.1809 «Formato normalizado de intercambio de datos para los registros y mediciones de bandas de frecuencias efectuados en estaciones de comprobación técnica</w:t>
      </w:r>
      <w:r w:rsidRPr="00680081">
        <w:rPr>
          <w:lang w:val="es-ES_tradnl"/>
        </w:rPr>
        <w:t xml:space="preserve">» </w:t>
      </w:r>
      <w:r w:rsidRPr="00680081">
        <w:rPr>
          <w:lang w:val="es-ES_tradnl" w:eastAsia="ar-SA"/>
        </w:rPr>
        <w:t xml:space="preserve">recomienda a tal efecto la utilización de formato de fichero </w:t>
      </w:r>
      <w:r w:rsidRPr="00680081" w:rsidDel="003B2F38">
        <w:rPr>
          <w:color w:val="000000"/>
          <w:lang w:val="es-ES_tradnl" w:eastAsia="ar-SA"/>
        </w:rPr>
        <w:t xml:space="preserve">ASCII </w:t>
      </w:r>
      <w:r w:rsidRPr="00680081">
        <w:rPr>
          <w:lang w:val="es-ES_tradnl" w:eastAsia="ar-SA"/>
        </w:rPr>
        <w:t>deli</w:t>
      </w:r>
      <w:r>
        <w:rPr>
          <w:color w:val="000000"/>
          <w:lang w:val="es-ES_tradnl" w:eastAsia="ar-SA"/>
        </w:rPr>
        <w:t>mitado por comas </w:t>
      </w:r>
      <w:r w:rsidRPr="00680081" w:rsidDel="003B2F38">
        <w:rPr>
          <w:color w:val="000000"/>
          <w:lang w:val="es-ES_tradnl" w:eastAsia="ar-SA"/>
        </w:rPr>
        <w:t>(</w:t>
      </w:r>
      <w:r w:rsidRPr="00680081">
        <w:rPr>
          <w:color w:val="000000"/>
          <w:lang w:val="es-ES_tradnl" w:eastAsia="ar-SA"/>
        </w:rPr>
        <w:t>CSV, valores separados por comas) para intercambiar datos sobre la ocupación. Muchos de los programas más corrientes de base de datos y hojas de cálculo pueden leer este formato.</w:t>
      </w:r>
    </w:p>
    <w:p w:rsidR="00573B2F" w:rsidRPr="00680081" w:rsidRDefault="00573B2F" w:rsidP="00573B2F">
      <w:pPr>
        <w:pStyle w:val="Heading1"/>
        <w:spacing w:before="320"/>
        <w:rPr>
          <w:lang w:val="es-ES_tradnl"/>
        </w:rPr>
      </w:pPr>
      <w:bookmarkStart w:id="90" w:name="_Toc349812691"/>
      <w:bookmarkStart w:id="91" w:name="_Toc499732633"/>
      <w:r w:rsidRPr="00680081">
        <w:rPr>
          <w:lang w:val="es-ES_tradnl"/>
        </w:rPr>
        <w:t>8</w:t>
      </w:r>
      <w:r w:rsidRPr="00680081">
        <w:rPr>
          <w:lang w:val="es-ES_tradnl"/>
        </w:rPr>
        <w:tab/>
        <w:t>Casos especiales de medición de la ocupación</w:t>
      </w:r>
      <w:bookmarkEnd w:id="90"/>
      <w:bookmarkEnd w:id="91"/>
    </w:p>
    <w:p w:rsidR="00573B2F" w:rsidRPr="00680081" w:rsidRDefault="00573B2F" w:rsidP="00573B2F">
      <w:pPr>
        <w:pStyle w:val="Heading2"/>
        <w:rPr>
          <w:lang w:val="es-ES_tradnl"/>
        </w:rPr>
      </w:pPr>
      <w:bookmarkStart w:id="92" w:name="_Toc349812692"/>
      <w:bookmarkStart w:id="93" w:name="_Toc499732634"/>
      <w:r w:rsidRPr="00680081">
        <w:rPr>
          <w:lang w:val="es-ES_tradnl"/>
        </w:rPr>
        <w:t>8.1</w:t>
      </w:r>
      <w:r w:rsidRPr="00680081">
        <w:rPr>
          <w:lang w:val="es-ES_tradnl"/>
        </w:rPr>
        <w:tab/>
        <w:t>Ocupación de canales de frecuencias en bandas de frecuencia atribuidas a sistema punto a punto del servicio fijo</w:t>
      </w:r>
      <w:bookmarkEnd w:id="92"/>
      <w:bookmarkEnd w:id="93"/>
    </w:p>
    <w:p w:rsidR="00573B2F" w:rsidRPr="00680081" w:rsidRDefault="00573B2F" w:rsidP="00573B2F">
      <w:pPr>
        <w:rPr>
          <w:lang w:val="es-ES_tradnl"/>
        </w:rPr>
      </w:pPr>
      <w:r w:rsidRPr="00680081">
        <w:rPr>
          <w:lang w:val="es-ES_tradnl"/>
        </w:rPr>
        <w:t>Algunos sistemas terrenales punto a punto del servicio fijo (por ejemplo, WiMAX fijo, comunicaciones de radioenlaces, interconexión de estaciones de base para sistemas de radiocomunicaciones celulares, etc.) utilizan enlaces direccionales. En este caso, la detección de las emisiones en un emplazamiento utilizando antenas unidireccionales permite obtener un cierta ocupación del canal en este emplazamiento solamente (véase la Fig. 22). Pero esto no significa que este canal no se pueda utilizar para otros enlaces, aun cuando el nivel de la señal rebase el umbral. El mismo canal puede utilizarse en varios enlaces fijos sin crear interferencia perjudicial entre los mismos.</w:t>
      </w:r>
    </w:p>
    <w:p w:rsidR="00573B2F" w:rsidRPr="00680081" w:rsidRDefault="00573B2F" w:rsidP="00573B2F">
      <w:pPr>
        <w:pStyle w:val="FigureNo"/>
        <w:rPr>
          <w:lang w:val="es-ES_tradnl"/>
        </w:rPr>
      </w:pPr>
      <w:r w:rsidRPr="00680081">
        <w:rPr>
          <w:lang w:val="es-ES_tradnl"/>
        </w:rPr>
        <w:lastRenderedPageBreak/>
        <w:t>FigurA 22</w:t>
      </w:r>
    </w:p>
    <w:p w:rsidR="00573B2F" w:rsidRPr="00680081" w:rsidRDefault="00573B2F" w:rsidP="00573B2F">
      <w:pPr>
        <w:pStyle w:val="Figuretitle"/>
        <w:tabs>
          <w:tab w:val="center" w:pos="1985"/>
        </w:tabs>
        <w:rPr>
          <w:rFonts w:ascii="Times New Roman" w:hAnsi="Times New Roman"/>
          <w:b w:val="0"/>
          <w:sz w:val="24"/>
          <w:lang w:val="es-ES_tradnl"/>
        </w:rPr>
      </w:pPr>
      <w:r w:rsidRPr="00680081">
        <w:rPr>
          <w:lang w:val="es-ES_tradnl"/>
        </w:rPr>
        <w:t xml:space="preserve">Medición de la ocupación del canal en bandas de frecuencia atribuidas </w:t>
      </w:r>
      <w:r w:rsidRPr="00680081">
        <w:rPr>
          <w:lang w:val="es-ES_tradnl"/>
        </w:rPr>
        <w:br/>
        <w:t>a sistemas punto a punto del servicio fijo</w:t>
      </w:r>
    </w:p>
    <w:p w:rsidR="00573B2F" w:rsidRPr="00680081" w:rsidRDefault="00573B2F" w:rsidP="00573B2F">
      <w:pPr>
        <w:pStyle w:val="Figuretitle"/>
        <w:tabs>
          <w:tab w:val="center" w:pos="1985"/>
        </w:tabs>
        <w:rPr>
          <w:rFonts w:ascii="Times New Roman" w:hAnsi="Times New Roman"/>
          <w:b w:val="0"/>
          <w:sz w:val="24"/>
          <w:lang w:val="es-ES_tradnl"/>
        </w:rPr>
      </w:pPr>
      <w:r w:rsidRPr="00680081">
        <w:rPr>
          <w:noProof/>
          <w:lang w:val="en-GB" w:eastAsia="en-GB"/>
        </w:rPr>
        <mc:AlternateContent>
          <mc:Choice Requires="wpc">
            <w:drawing>
              <wp:inline distT="0" distB="0" distL="0" distR="0" wp14:anchorId="4A4547A7" wp14:editId="5EDAB6AB">
                <wp:extent cx="5724434" cy="3248025"/>
                <wp:effectExtent l="0" t="0" r="10160" b="9525"/>
                <wp:docPr id="1353" name="Canvas 13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 name="Rectangle 88"/>
                        <wps:cNvSpPr>
                          <a:spLocks noChangeArrowheads="1"/>
                        </wps:cNvSpPr>
                        <wps:spPr bwMode="auto">
                          <a:xfrm rot="19800000">
                            <a:off x="1051335" y="2476648"/>
                            <a:ext cx="42227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676D45" w:rsidRDefault="00F333D6" w:rsidP="00573B2F">
                              <w:pPr>
                                <w:pStyle w:val="Figure"/>
                              </w:pPr>
                              <w:r w:rsidRPr="00676D45">
                                <w:t>E</w:t>
                              </w:r>
                              <w:r w:rsidRPr="00676D45">
                                <w:rPr>
                                  <w:caps w:val="0"/>
                                </w:rPr>
                                <w:t xml:space="preserve">nlace </w:t>
                              </w:r>
                              <w:r w:rsidRPr="00676D45">
                                <w:t>A</w:t>
                              </w:r>
                            </w:p>
                          </w:txbxContent>
                        </wps:txbx>
                        <wps:bodyPr rot="0" vert="horz" wrap="none" lIns="0" tIns="0" rIns="0" bIns="0" anchor="t" anchorCtr="0">
                          <a:noAutofit/>
                        </wps:bodyPr>
                      </wps:wsp>
                      <wps:wsp>
                        <wps:cNvPr id="49" name="Rectangle 92"/>
                        <wps:cNvSpPr>
                          <a:spLocks noChangeArrowheads="1"/>
                        </wps:cNvSpPr>
                        <wps:spPr bwMode="auto">
                          <a:xfrm rot="19800000">
                            <a:off x="1227455" y="2376170"/>
                            <a:ext cx="292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 xml:space="preserve"> </w:t>
                              </w:r>
                            </w:p>
                          </w:txbxContent>
                        </wps:txbx>
                        <wps:bodyPr rot="0" vert="horz" wrap="none" lIns="0" tIns="0" rIns="0" bIns="0" anchor="t" anchorCtr="0">
                          <a:spAutoFit/>
                        </wps:bodyPr>
                      </wps:wsp>
                      <wps:wsp>
                        <wps:cNvPr id="53" name="Freeform 94"/>
                        <wps:cNvSpPr>
                          <a:spLocks/>
                        </wps:cNvSpPr>
                        <wps:spPr bwMode="auto">
                          <a:xfrm>
                            <a:off x="2393950" y="1509395"/>
                            <a:ext cx="276225" cy="263525"/>
                          </a:xfrm>
                          <a:custGeom>
                            <a:avLst/>
                            <a:gdLst>
                              <a:gd name="T0" fmla="*/ 266 w 435"/>
                              <a:gd name="T1" fmla="*/ 159 h 415"/>
                              <a:gd name="T2" fmla="*/ 218 w 435"/>
                              <a:gd name="T3" fmla="*/ 0 h 415"/>
                              <a:gd name="T4" fmla="*/ 166 w 435"/>
                              <a:gd name="T5" fmla="*/ 159 h 415"/>
                              <a:gd name="T6" fmla="*/ 0 w 435"/>
                              <a:gd name="T7" fmla="*/ 159 h 415"/>
                              <a:gd name="T8" fmla="*/ 134 w 435"/>
                              <a:gd name="T9" fmla="*/ 257 h 415"/>
                              <a:gd name="T10" fmla="*/ 83 w 435"/>
                              <a:gd name="T11" fmla="*/ 415 h 415"/>
                              <a:gd name="T12" fmla="*/ 218 w 435"/>
                              <a:gd name="T13" fmla="*/ 318 h 415"/>
                              <a:gd name="T14" fmla="*/ 352 w 435"/>
                              <a:gd name="T15" fmla="*/ 415 h 415"/>
                              <a:gd name="T16" fmla="*/ 300 w 435"/>
                              <a:gd name="T17" fmla="*/ 257 h 415"/>
                              <a:gd name="T18" fmla="*/ 435 w 435"/>
                              <a:gd name="T19" fmla="*/ 159 h 415"/>
                              <a:gd name="T20" fmla="*/ 266 w 435"/>
                              <a:gd name="T21" fmla="*/ 159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5" h="415">
                                <a:moveTo>
                                  <a:pt x="266" y="159"/>
                                </a:moveTo>
                                <a:lnTo>
                                  <a:pt x="218" y="0"/>
                                </a:lnTo>
                                <a:lnTo>
                                  <a:pt x="166" y="159"/>
                                </a:lnTo>
                                <a:lnTo>
                                  <a:pt x="0" y="159"/>
                                </a:lnTo>
                                <a:lnTo>
                                  <a:pt x="134" y="257"/>
                                </a:lnTo>
                                <a:lnTo>
                                  <a:pt x="83" y="415"/>
                                </a:lnTo>
                                <a:lnTo>
                                  <a:pt x="218" y="318"/>
                                </a:lnTo>
                                <a:lnTo>
                                  <a:pt x="352" y="415"/>
                                </a:lnTo>
                                <a:lnTo>
                                  <a:pt x="300" y="257"/>
                                </a:lnTo>
                                <a:lnTo>
                                  <a:pt x="435" y="159"/>
                                </a:lnTo>
                                <a:lnTo>
                                  <a:pt x="266"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95"/>
                        <wps:cNvSpPr>
                          <a:spLocks/>
                        </wps:cNvSpPr>
                        <wps:spPr bwMode="auto">
                          <a:xfrm>
                            <a:off x="2393950" y="1509395"/>
                            <a:ext cx="276225" cy="263525"/>
                          </a:xfrm>
                          <a:custGeom>
                            <a:avLst/>
                            <a:gdLst>
                              <a:gd name="T0" fmla="*/ 266 w 435"/>
                              <a:gd name="T1" fmla="*/ 159 h 415"/>
                              <a:gd name="T2" fmla="*/ 218 w 435"/>
                              <a:gd name="T3" fmla="*/ 0 h 415"/>
                              <a:gd name="T4" fmla="*/ 166 w 435"/>
                              <a:gd name="T5" fmla="*/ 159 h 415"/>
                              <a:gd name="T6" fmla="*/ 0 w 435"/>
                              <a:gd name="T7" fmla="*/ 159 h 415"/>
                              <a:gd name="T8" fmla="*/ 134 w 435"/>
                              <a:gd name="T9" fmla="*/ 257 h 415"/>
                              <a:gd name="T10" fmla="*/ 83 w 435"/>
                              <a:gd name="T11" fmla="*/ 415 h 415"/>
                              <a:gd name="T12" fmla="*/ 218 w 435"/>
                              <a:gd name="T13" fmla="*/ 318 h 415"/>
                              <a:gd name="T14" fmla="*/ 352 w 435"/>
                              <a:gd name="T15" fmla="*/ 415 h 415"/>
                              <a:gd name="T16" fmla="*/ 300 w 435"/>
                              <a:gd name="T17" fmla="*/ 257 h 415"/>
                              <a:gd name="T18" fmla="*/ 435 w 435"/>
                              <a:gd name="T19" fmla="*/ 159 h 415"/>
                              <a:gd name="T20" fmla="*/ 266 w 435"/>
                              <a:gd name="T21" fmla="*/ 159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5" h="415">
                                <a:moveTo>
                                  <a:pt x="266" y="159"/>
                                </a:moveTo>
                                <a:lnTo>
                                  <a:pt x="218" y="0"/>
                                </a:lnTo>
                                <a:lnTo>
                                  <a:pt x="166" y="159"/>
                                </a:lnTo>
                                <a:lnTo>
                                  <a:pt x="0" y="159"/>
                                </a:lnTo>
                                <a:lnTo>
                                  <a:pt x="134" y="257"/>
                                </a:lnTo>
                                <a:lnTo>
                                  <a:pt x="83" y="415"/>
                                </a:lnTo>
                                <a:lnTo>
                                  <a:pt x="218" y="318"/>
                                </a:lnTo>
                                <a:lnTo>
                                  <a:pt x="352" y="415"/>
                                </a:lnTo>
                                <a:lnTo>
                                  <a:pt x="300" y="257"/>
                                </a:lnTo>
                                <a:lnTo>
                                  <a:pt x="435" y="159"/>
                                </a:lnTo>
                                <a:lnTo>
                                  <a:pt x="266" y="159"/>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96"/>
                        <wps:cNvSpPr>
                          <a:spLocks noEditPoints="1"/>
                        </wps:cNvSpPr>
                        <wps:spPr bwMode="auto">
                          <a:xfrm>
                            <a:off x="371475" y="738505"/>
                            <a:ext cx="4052570" cy="2050415"/>
                          </a:xfrm>
                          <a:custGeom>
                            <a:avLst/>
                            <a:gdLst>
                              <a:gd name="T0" fmla="*/ 6792 w 6805"/>
                              <a:gd name="T1" fmla="*/ 2 h 3440"/>
                              <a:gd name="T2" fmla="*/ 6517 w 6805"/>
                              <a:gd name="T3" fmla="*/ 150 h 3440"/>
                              <a:gd name="T4" fmla="*/ 6457 w 6805"/>
                              <a:gd name="T5" fmla="*/ 190 h 3440"/>
                              <a:gd name="T6" fmla="*/ 6460 w 6805"/>
                              <a:gd name="T7" fmla="*/ 179 h 3440"/>
                              <a:gd name="T8" fmla="*/ 6178 w 6805"/>
                              <a:gd name="T9" fmla="*/ 312 h 3440"/>
                              <a:gd name="T10" fmla="*/ 6014 w 6805"/>
                              <a:gd name="T11" fmla="*/ 413 h 3440"/>
                              <a:gd name="T12" fmla="*/ 6114 w 6805"/>
                              <a:gd name="T13" fmla="*/ 362 h 3440"/>
                              <a:gd name="T14" fmla="*/ 5935 w 6805"/>
                              <a:gd name="T15" fmla="*/ 435 h 3440"/>
                              <a:gd name="T16" fmla="*/ 5660 w 6805"/>
                              <a:gd name="T17" fmla="*/ 582 h 3440"/>
                              <a:gd name="T18" fmla="*/ 5599 w 6805"/>
                              <a:gd name="T19" fmla="*/ 622 h 3440"/>
                              <a:gd name="T20" fmla="*/ 5603 w 6805"/>
                              <a:gd name="T21" fmla="*/ 611 h 3440"/>
                              <a:gd name="T22" fmla="*/ 5321 w 6805"/>
                              <a:gd name="T23" fmla="*/ 744 h 3440"/>
                              <a:gd name="T24" fmla="*/ 5156 w 6805"/>
                              <a:gd name="T25" fmla="*/ 845 h 3440"/>
                              <a:gd name="T26" fmla="*/ 5256 w 6805"/>
                              <a:gd name="T27" fmla="*/ 795 h 3440"/>
                              <a:gd name="T28" fmla="*/ 5078 w 6805"/>
                              <a:gd name="T29" fmla="*/ 867 h 3440"/>
                              <a:gd name="T30" fmla="*/ 4803 w 6805"/>
                              <a:gd name="T31" fmla="*/ 1014 h 3440"/>
                              <a:gd name="T32" fmla="*/ 4742 w 6805"/>
                              <a:gd name="T33" fmla="*/ 1054 h 3440"/>
                              <a:gd name="T34" fmla="*/ 4746 w 6805"/>
                              <a:gd name="T35" fmla="*/ 1043 h 3440"/>
                              <a:gd name="T36" fmla="*/ 4463 w 6805"/>
                              <a:gd name="T37" fmla="*/ 1177 h 3440"/>
                              <a:gd name="T38" fmla="*/ 4299 w 6805"/>
                              <a:gd name="T39" fmla="*/ 1277 h 3440"/>
                              <a:gd name="T40" fmla="*/ 4399 w 6805"/>
                              <a:gd name="T41" fmla="*/ 1227 h 3440"/>
                              <a:gd name="T42" fmla="*/ 4221 w 6805"/>
                              <a:gd name="T43" fmla="*/ 1299 h 3440"/>
                              <a:gd name="T44" fmla="*/ 3946 w 6805"/>
                              <a:gd name="T45" fmla="*/ 1447 h 3440"/>
                              <a:gd name="T46" fmla="*/ 3885 w 6805"/>
                              <a:gd name="T47" fmla="*/ 1486 h 3440"/>
                              <a:gd name="T48" fmla="*/ 3888 w 6805"/>
                              <a:gd name="T49" fmla="*/ 1475 h 3440"/>
                              <a:gd name="T50" fmla="*/ 3606 w 6805"/>
                              <a:gd name="T51" fmla="*/ 1609 h 3440"/>
                              <a:gd name="T52" fmla="*/ 3442 w 6805"/>
                              <a:gd name="T53" fmla="*/ 1709 h 3440"/>
                              <a:gd name="T54" fmla="*/ 3542 w 6805"/>
                              <a:gd name="T55" fmla="*/ 1659 h 3440"/>
                              <a:gd name="T56" fmla="*/ 3363 w 6805"/>
                              <a:gd name="T57" fmla="*/ 1731 h 3440"/>
                              <a:gd name="T58" fmla="*/ 3088 w 6805"/>
                              <a:gd name="T59" fmla="*/ 1879 h 3440"/>
                              <a:gd name="T60" fmla="*/ 3028 w 6805"/>
                              <a:gd name="T61" fmla="*/ 1918 h 3440"/>
                              <a:gd name="T62" fmla="*/ 3031 w 6805"/>
                              <a:gd name="T63" fmla="*/ 1908 h 3440"/>
                              <a:gd name="T64" fmla="*/ 2749 w 6805"/>
                              <a:gd name="T65" fmla="*/ 2041 h 3440"/>
                              <a:gd name="T66" fmla="*/ 2585 w 6805"/>
                              <a:gd name="T67" fmla="*/ 2142 h 3440"/>
                              <a:gd name="T68" fmla="*/ 2685 w 6805"/>
                              <a:gd name="T69" fmla="*/ 2091 h 3440"/>
                              <a:gd name="T70" fmla="*/ 2506 w 6805"/>
                              <a:gd name="T71" fmla="*/ 2163 h 3440"/>
                              <a:gd name="T72" fmla="*/ 2231 w 6805"/>
                              <a:gd name="T73" fmla="*/ 2311 h 3440"/>
                              <a:gd name="T74" fmla="*/ 2171 w 6805"/>
                              <a:gd name="T75" fmla="*/ 2351 h 3440"/>
                              <a:gd name="T76" fmla="*/ 2174 w 6805"/>
                              <a:gd name="T77" fmla="*/ 2340 h 3440"/>
                              <a:gd name="T78" fmla="*/ 1892 w 6805"/>
                              <a:gd name="T79" fmla="*/ 2473 h 3440"/>
                              <a:gd name="T80" fmla="*/ 1728 w 6805"/>
                              <a:gd name="T81" fmla="*/ 2574 h 3440"/>
                              <a:gd name="T82" fmla="*/ 1828 w 6805"/>
                              <a:gd name="T83" fmla="*/ 2523 h 3440"/>
                              <a:gd name="T84" fmla="*/ 1649 w 6805"/>
                              <a:gd name="T85" fmla="*/ 2596 h 3440"/>
                              <a:gd name="T86" fmla="*/ 1374 w 6805"/>
                              <a:gd name="T87" fmla="*/ 2743 h 3440"/>
                              <a:gd name="T88" fmla="*/ 1313 w 6805"/>
                              <a:gd name="T89" fmla="*/ 2783 h 3440"/>
                              <a:gd name="T90" fmla="*/ 1317 w 6805"/>
                              <a:gd name="T91" fmla="*/ 2772 h 3440"/>
                              <a:gd name="T92" fmla="*/ 1035 w 6805"/>
                              <a:gd name="T93" fmla="*/ 2905 h 3440"/>
                              <a:gd name="T94" fmla="*/ 870 w 6805"/>
                              <a:gd name="T95" fmla="*/ 3006 h 3440"/>
                              <a:gd name="T96" fmla="*/ 970 w 6805"/>
                              <a:gd name="T97" fmla="*/ 2956 h 3440"/>
                              <a:gd name="T98" fmla="*/ 792 w 6805"/>
                              <a:gd name="T99" fmla="*/ 3028 h 3440"/>
                              <a:gd name="T100" fmla="*/ 517 w 6805"/>
                              <a:gd name="T101" fmla="*/ 3175 h 3440"/>
                              <a:gd name="T102" fmla="*/ 456 w 6805"/>
                              <a:gd name="T103" fmla="*/ 3215 h 3440"/>
                              <a:gd name="T104" fmla="*/ 460 w 6805"/>
                              <a:gd name="T105" fmla="*/ 3204 h 3440"/>
                              <a:gd name="T106" fmla="*/ 177 w 6805"/>
                              <a:gd name="T107" fmla="*/ 3338 h 3440"/>
                              <a:gd name="T108" fmla="*/ 13 w 6805"/>
                              <a:gd name="T109" fmla="*/ 3438 h 3440"/>
                              <a:gd name="T110" fmla="*/ 113 w 6805"/>
                              <a:gd name="T111" fmla="*/ 3388 h 3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805" h="3440">
                                <a:moveTo>
                                  <a:pt x="6799" y="17"/>
                                </a:moveTo>
                                <a:lnTo>
                                  <a:pt x="6699" y="67"/>
                                </a:lnTo>
                                <a:cubicBezTo>
                                  <a:pt x="6695" y="69"/>
                                  <a:pt x="6691" y="68"/>
                                  <a:pt x="6689" y="64"/>
                                </a:cubicBezTo>
                                <a:cubicBezTo>
                                  <a:pt x="6687" y="60"/>
                                  <a:pt x="6688" y="55"/>
                                  <a:pt x="6692" y="53"/>
                                </a:cubicBezTo>
                                <a:lnTo>
                                  <a:pt x="6792" y="2"/>
                                </a:lnTo>
                                <a:cubicBezTo>
                                  <a:pt x="6796" y="0"/>
                                  <a:pt x="6801" y="2"/>
                                  <a:pt x="6803" y="6"/>
                                </a:cubicBezTo>
                                <a:cubicBezTo>
                                  <a:pt x="6805" y="10"/>
                                  <a:pt x="6803" y="15"/>
                                  <a:pt x="6799" y="17"/>
                                </a:cubicBezTo>
                                <a:close/>
                                <a:moveTo>
                                  <a:pt x="6628" y="103"/>
                                </a:moveTo>
                                <a:lnTo>
                                  <a:pt x="6528" y="154"/>
                                </a:lnTo>
                                <a:cubicBezTo>
                                  <a:pt x="6524" y="156"/>
                                  <a:pt x="6519" y="154"/>
                                  <a:pt x="6517" y="150"/>
                                </a:cubicBezTo>
                                <a:cubicBezTo>
                                  <a:pt x="6515" y="146"/>
                                  <a:pt x="6517" y="141"/>
                                  <a:pt x="6521" y="139"/>
                                </a:cubicBezTo>
                                <a:lnTo>
                                  <a:pt x="6621" y="89"/>
                                </a:lnTo>
                                <a:cubicBezTo>
                                  <a:pt x="6625" y="87"/>
                                  <a:pt x="6630" y="88"/>
                                  <a:pt x="6632" y="92"/>
                                </a:cubicBezTo>
                                <a:cubicBezTo>
                                  <a:pt x="6634" y="96"/>
                                  <a:pt x="6632" y="101"/>
                                  <a:pt x="6628" y="103"/>
                                </a:cubicBezTo>
                                <a:close/>
                                <a:moveTo>
                                  <a:pt x="6457" y="190"/>
                                </a:moveTo>
                                <a:lnTo>
                                  <a:pt x="6357" y="240"/>
                                </a:lnTo>
                                <a:cubicBezTo>
                                  <a:pt x="6353" y="242"/>
                                  <a:pt x="6348" y="240"/>
                                  <a:pt x="6346" y="236"/>
                                </a:cubicBezTo>
                                <a:cubicBezTo>
                                  <a:pt x="6344" y="232"/>
                                  <a:pt x="6345" y="228"/>
                                  <a:pt x="6349" y="226"/>
                                </a:cubicBezTo>
                                <a:lnTo>
                                  <a:pt x="6449" y="175"/>
                                </a:lnTo>
                                <a:cubicBezTo>
                                  <a:pt x="6453" y="173"/>
                                  <a:pt x="6458" y="175"/>
                                  <a:pt x="6460" y="179"/>
                                </a:cubicBezTo>
                                <a:cubicBezTo>
                                  <a:pt x="6462" y="183"/>
                                  <a:pt x="6461" y="188"/>
                                  <a:pt x="6457" y="190"/>
                                </a:cubicBezTo>
                                <a:close/>
                                <a:moveTo>
                                  <a:pt x="6285" y="276"/>
                                </a:moveTo>
                                <a:lnTo>
                                  <a:pt x="6185" y="326"/>
                                </a:lnTo>
                                <a:cubicBezTo>
                                  <a:pt x="6181" y="328"/>
                                  <a:pt x="6176" y="327"/>
                                  <a:pt x="6174" y="323"/>
                                </a:cubicBezTo>
                                <a:cubicBezTo>
                                  <a:pt x="6172" y="319"/>
                                  <a:pt x="6174" y="314"/>
                                  <a:pt x="6178" y="312"/>
                                </a:cubicBezTo>
                                <a:lnTo>
                                  <a:pt x="6278" y="262"/>
                                </a:lnTo>
                                <a:cubicBezTo>
                                  <a:pt x="6282" y="260"/>
                                  <a:pt x="6287" y="261"/>
                                  <a:pt x="6289" y="265"/>
                                </a:cubicBezTo>
                                <a:cubicBezTo>
                                  <a:pt x="6291" y="269"/>
                                  <a:pt x="6289" y="274"/>
                                  <a:pt x="6285" y="276"/>
                                </a:cubicBezTo>
                                <a:close/>
                                <a:moveTo>
                                  <a:pt x="6114" y="362"/>
                                </a:moveTo>
                                <a:lnTo>
                                  <a:pt x="6014" y="413"/>
                                </a:lnTo>
                                <a:cubicBezTo>
                                  <a:pt x="6010" y="415"/>
                                  <a:pt x="6005" y="413"/>
                                  <a:pt x="6003" y="409"/>
                                </a:cubicBezTo>
                                <a:cubicBezTo>
                                  <a:pt x="6001" y="405"/>
                                  <a:pt x="6003" y="401"/>
                                  <a:pt x="6006" y="399"/>
                                </a:cubicBezTo>
                                <a:lnTo>
                                  <a:pt x="6106" y="348"/>
                                </a:lnTo>
                                <a:cubicBezTo>
                                  <a:pt x="6110" y="346"/>
                                  <a:pt x="6115" y="348"/>
                                  <a:pt x="6117" y="352"/>
                                </a:cubicBezTo>
                                <a:cubicBezTo>
                                  <a:pt x="6119" y="356"/>
                                  <a:pt x="6118" y="360"/>
                                  <a:pt x="6114" y="362"/>
                                </a:cubicBezTo>
                                <a:close/>
                                <a:moveTo>
                                  <a:pt x="5942" y="449"/>
                                </a:moveTo>
                                <a:lnTo>
                                  <a:pt x="5842" y="499"/>
                                </a:lnTo>
                                <a:cubicBezTo>
                                  <a:pt x="5838" y="501"/>
                                  <a:pt x="5833" y="500"/>
                                  <a:pt x="5831" y="496"/>
                                </a:cubicBezTo>
                                <a:cubicBezTo>
                                  <a:pt x="5829" y="492"/>
                                  <a:pt x="5831" y="487"/>
                                  <a:pt x="5835" y="485"/>
                                </a:cubicBezTo>
                                <a:lnTo>
                                  <a:pt x="5935" y="435"/>
                                </a:lnTo>
                                <a:cubicBezTo>
                                  <a:pt x="5939" y="433"/>
                                  <a:pt x="5944" y="434"/>
                                  <a:pt x="5946" y="438"/>
                                </a:cubicBezTo>
                                <a:cubicBezTo>
                                  <a:pt x="5948" y="442"/>
                                  <a:pt x="5946" y="447"/>
                                  <a:pt x="5942" y="449"/>
                                </a:cubicBezTo>
                                <a:close/>
                                <a:moveTo>
                                  <a:pt x="5771" y="535"/>
                                </a:moveTo>
                                <a:lnTo>
                                  <a:pt x="5671" y="586"/>
                                </a:lnTo>
                                <a:cubicBezTo>
                                  <a:pt x="5667" y="588"/>
                                  <a:pt x="5662" y="586"/>
                                  <a:pt x="5660" y="582"/>
                                </a:cubicBezTo>
                                <a:cubicBezTo>
                                  <a:pt x="5658" y="578"/>
                                  <a:pt x="5660" y="573"/>
                                  <a:pt x="5664" y="571"/>
                                </a:cubicBezTo>
                                <a:lnTo>
                                  <a:pt x="5764" y="521"/>
                                </a:lnTo>
                                <a:cubicBezTo>
                                  <a:pt x="5768" y="519"/>
                                  <a:pt x="5772" y="521"/>
                                  <a:pt x="5774" y="525"/>
                                </a:cubicBezTo>
                                <a:cubicBezTo>
                                  <a:pt x="5776" y="529"/>
                                  <a:pt x="5775" y="533"/>
                                  <a:pt x="5771" y="535"/>
                                </a:cubicBezTo>
                                <a:close/>
                                <a:moveTo>
                                  <a:pt x="5599" y="622"/>
                                </a:moveTo>
                                <a:lnTo>
                                  <a:pt x="5499" y="672"/>
                                </a:lnTo>
                                <a:cubicBezTo>
                                  <a:pt x="5495" y="674"/>
                                  <a:pt x="5491" y="673"/>
                                  <a:pt x="5489" y="669"/>
                                </a:cubicBezTo>
                                <a:cubicBezTo>
                                  <a:pt x="5487" y="665"/>
                                  <a:pt x="5488" y="660"/>
                                  <a:pt x="5492" y="658"/>
                                </a:cubicBezTo>
                                <a:lnTo>
                                  <a:pt x="5592" y="607"/>
                                </a:lnTo>
                                <a:cubicBezTo>
                                  <a:pt x="5596" y="605"/>
                                  <a:pt x="5601" y="607"/>
                                  <a:pt x="5603" y="611"/>
                                </a:cubicBezTo>
                                <a:cubicBezTo>
                                  <a:pt x="5605" y="615"/>
                                  <a:pt x="5603" y="620"/>
                                  <a:pt x="5599" y="622"/>
                                </a:cubicBezTo>
                                <a:close/>
                                <a:moveTo>
                                  <a:pt x="5428" y="708"/>
                                </a:moveTo>
                                <a:lnTo>
                                  <a:pt x="5328" y="759"/>
                                </a:lnTo>
                                <a:cubicBezTo>
                                  <a:pt x="5324" y="761"/>
                                  <a:pt x="5319" y="759"/>
                                  <a:pt x="5317" y="755"/>
                                </a:cubicBezTo>
                                <a:cubicBezTo>
                                  <a:pt x="5315" y="751"/>
                                  <a:pt x="5317" y="746"/>
                                  <a:pt x="5321" y="744"/>
                                </a:cubicBezTo>
                                <a:lnTo>
                                  <a:pt x="5421" y="694"/>
                                </a:lnTo>
                                <a:cubicBezTo>
                                  <a:pt x="5425" y="692"/>
                                  <a:pt x="5429" y="694"/>
                                  <a:pt x="5431" y="697"/>
                                </a:cubicBezTo>
                                <a:cubicBezTo>
                                  <a:pt x="5433" y="701"/>
                                  <a:pt x="5432" y="706"/>
                                  <a:pt x="5428" y="708"/>
                                </a:cubicBezTo>
                                <a:close/>
                                <a:moveTo>
                                  <a:pt x="5256" y="795"/>
                                </a:moveTo>
                                <a:lnTo>
                                  <a:pt x="5156" y="845"/>
                                </a:lnTo>
                                <a:cubicBezTo>
                                  <a:pt x="5153" y="847"/>
                                  <a:pt x="5148" y="845"/>
                                  <a:pt x="5146" y="842"/>
                                </a:cubicBezTo>
                                <a:cubicBezTo>
                                  <a:pt x="5144" y="838"/>
                                  <a:pt x="5145" y="833"/>
                                  <a:pt x="5149" y="831"/>
                                </a:cubicBezTo>
                                <a:lnTo>
                                  <a:pt x="5249" y="780"/>
                                </a:lnTo>
                                <a:cubicBezTo>
                                  <a:pt x="5253" y="778"/>
                                  <a:pt x="5258" y="780"/>
                                  <a:pt x="5260" y="784"/>
                                </a:cubicBezTo>
                                <a:cubicBezTo>
                                  <a:pt x="5262" y="788"/>
                                  <a:pt x="5260" y="793"/>
                                  <a:pt x="5256" y="795"/>
                                </a:cubicBezTo>
                                <a:close/>
                                <a:moveTo>
                                  <a:pt x="5085" y="881"/>
                                </a:moveTo>
                                <a:lnTo>
                                  <a:pt x="4985" y="931"/>
                                </a:lnTo>
                                <a:cubicBezTo>
                                  <a:pt x="4981" y="933"/>
                                  <a:pt x="4976" y="932"/>
                                  <a:pt x="4974" y="928"/>
                                </a:cubicBezTo>
                                <a:cubicBezTo>
                                  <a:pt x="4972" y="924"/>
                                  <a:pt x="4974" y="919"/>
                                  <a:pt x="4978" y="917"/>
                                </a:cubicBezTo>
                                <a:lnTo>
                                  <a:pt x="5078" y="867"/>
                                </a:lnTo>
                                <a:cubicBezTo>
                                  <a:pt x="5082" y="865"/>
                                  <a:pt x="5087" y="866"/>
                                  <a:pt x="5089" y="870"/>
                                </a:cubicBezTo>
                                <a:cubicBezTo>
                                  <a:pt x="5091" y="874"/>
                                  <a:pt x="5089" y="879"/>
                                  <a:pt x="5085" y="881"/>
                                </a:cubicBezTo>
                                <a:close/>
                                <a:moveTo>
                                  <a:pt x="4914" y="968"/>
                                </a:moveTo>
                                <a:lnTo>
                                  <a:pt x="4814" y="1018"/>
                                </a:lnTo>
                                <a:cubicBezTo>
                                  <a:pt x="4810" y="1020"/>
                                  <a:pt x="4805" y="1018"/>
                                  <a:pt x="4803" y="1014"/>
                                </a:cubicBezTo>
                                <a:cubicBezTo>
                                  <a:pt x="4801" y="1010"/>
                                  <a:pt x="4802" y="1006"/>
                                  <a:pt x="4806" y="1004"/>
                                </a:cubicBezTo>
                                <a:lnTo>
                                  <a:pt x="4906" y="953"/>
                                </a:lnTo>
                                <a:cubicBezTo>
                                  <a:pt x="4910" y="951"/>
                                  <a:pt x="4915" y="953"/>
                                  <a:pt x="4917" y="957"/>
                                </a:cubicBezTo>
                                <a:cubicBezTo>
                                  <a:pt x="4919" y="961"/>
                                  <a:pt x="4918" y="966"/>
                                  <a:pt x="4914" y="968"/>
                                </a:cubicBezTo>
                                <a:close/>
                                <a:moveTo>
                                  <a:pt x="4742" y="1054"/>
                                </a:moveTo>
                                <a:lnTo>
                                  <a:pt x="4642" y="1104"/>
                                </a:lnTo>
                                <a:cubicBezTo>
                                  <a:pt x="4638" y="1106"/>
                                  <a:pt x="4633" y="1105"/>
                                  <a:pt x="4631" y="1101"/>
                                </a:cubicBezTo>
                                <a:cubicBezTo>
                                  <a:pt x="4629" y="1097"/>
                                  <a:pt x="4631" y="1092"/>
                                  <a:pt x="4635" y="1090"/>
                                </a:cubicBezTo>
                                <a:lnTo>
                                  <a:pt x="4735" y="1040"/>
                                </a:lnTo>
                                <a:cubicBezTo>
                                  <a:pt x="4739" y="1038"/>
                                  <a:pt x="4744" y="1039"/>
                                  <a:pt x="4746" y="1043"/>
                                </a:cubicBezTo>
                                <a:cubicBezTo>
                                  <a:pt x="4748" y="1047"/>
                                  <a:pt x="4746" y="1052"/>
                                  <a:pt x="4742" y="1054"/>
                                </a:cubicBezTo>
                                <a:close/>
                                <a:moveTo>
                                  <a:pt x="4571" y="1140"/>
                                </a:moveTo>
                                <a:lnTo>
                                  <a:pt x="4471" y="1191"/>
                                </a:lnTo>
                                <a:cubicBezTo>
                                  <a:pt x="4467" y="1193"/>
                                  <a:pt x="4462" y="1191"/>
                                  <a:pt x="4460" y="1187"/>
                                </a:cubicBezTo>
                                <a:cubicBezTo>
                                  <a:pt x="4458" y="1183"/>
                                  <a:pt x="4460" y="1179"/>
                                  <a:pt x="4463" y="1177"/>
                                </a:cubicBezTo>
                                <a:lnTo>
                                  <a:pt x="4563" y="1126"/>
                                </a:lnTo>
                                <a:cubicBezTo>
                                  <a:pt x="4567" y="1124"/>
                                  <a:pt x="4572" y="1126"/>
                                  <a:pt x="4574" y="1130"/>
                                </a:cubicBezTo>
                                <a:cubicBezTo>
                                  <a:pt x="4576" y="1134"/>
                                  <a:pt x="4575" y="1138"/>
                                  <a:pt x="4571" y="1140"/>
                                </a:cubicBezTo>
                                <a:close/>
                                <a:moveTo>
                                  <a:pt x="4399" y="1227"/>
                                </a:moveTo>
                                <a:lnTo>
                                  <a:pt x="4299" y="1277"/>
                                </a:lnTo>
                                <a:cubicBezTo>
                                  <a:pt x="4295" y="1279"/>
                                  <a:pt x="4290" y="1278"/>
                                  <a:pt x="4289" y="1274"/>
                                </a:cubicBezTo>
                                <a:cubicBezTo>
                                  <a:pt x="4287" y="1270"/>
                                  <a:pt x="4288" y="1265"/>
                                  <a:pt x="4292" y="1263"/>
                                </a:cubicBezTo>
                                <a:lnTo>
                                  <a:pt x="4392" y="1213"/>
                                </a:lnTo>
                                <a:cubicBezTo>
                                  <a:pt x="4396" y="1211"/>
                                  <a:pt x="4401" y="1212"/>
                                  <a:pt x="4403" y="1216"/>
                                </a:cubicBezTo>
                                <a:cubicBezTo>
                                  <a:pt x="4405" y="1220"/>
                                  <a:pt x="4403" y="1225"/>
                                  <a:pt x="4399" y="1227"/>
                                </a:cubicBezTo>
                                <a:close/>
                                <a:moveTo>
                                  <a:pt x="4228" y="1313"/>
                                </a:moveTo>
                                <a:lnTo>
                                  <a:pt x="4128" y="1364"/>
                                </a:lnTo>
                                <a:cubicBezTo>
                                  <a:pt x="4124" y="1366"/>
                                  <a:pt x="4119" y="1364"/>
                                  <a:pt x="4117" y="1360"/>
                                </a:cubicBezTo>
                                <a:cubicBezTo>
                                  <a:pt x="4115" y="1356"/>
                                  <a:pt x="4117" y="1351"/>
                                  <a:pt x="4121" y="1349"/>
                                </a:cubicBezTo>
                                <a:lnTo>
                                  <a:pt x="4221" y="1299"/>
                                </a:lnTo>
                                <a:cubicBezTo>
                                  <a:pt x="4225" y="1297"/>
                                  <a:pt x="4229" y="1299"/>
                                  <a:pt x="4231" y="1303"/>
                                </a:cubicBezTo>
                                <a:cubicBezTo>
                                  <a:pt x="4233" y="1306"/>
                                  <a:pt x="4232" y="1311"/>
                                  <a:pt x="4228" y="1313"/>
                                </a:cubicBezTo>
                                <a:close/>
                                <a:moveTo>
                                  <a:pt x="4056" y="1400"/>
                                </a:moveTo>
                                <a:lnTo>
                                  <a:pt x="3956" y="1450"/>
                                </a:lnTo>
                                <a:cubicBezTo>
                                  <a:pt x="3952" y="1452"/>
                                  <a:pt x="3948" y="1451"/>
                                  <a:pt x="3946" y="1447"/>
                                </a:cubicBezTo>
                                <a:cubicBezTo>
                                  <a:pt x="3944" y="1443"/>
                                  <a:pt x="3945" y="1438"/>
                                  <a:pt x="3949" y="1436"/>
                                </a:cubicBezTo>
                                <a:lnTo>
                                  <a:pt x="4049" y="1385"/>
                                </a:lnTo>
                                <a:cubicBezTo>
                                  <a:pt x="4053" y="1383"/>
                                  <a:pt x="4058" y="1385"/>
                                  <a:pt x="4060" y="1389"/>
                                </a:cubicBezTo>
                                <a:cubicBezTo>
                                  <a:pt x="4062" y="1393"/>
                                  <a:pt x="4060" y="1398"/>
                                  <a:pt x="4056" y="1400"/>
                                </a:cubicBezTo>
                                <a:close/>
                                <a:moveTo>
                                  <a:pt x="3885" y="1486"/>
                                </a:moveTo>
                                <a:lnTo>
                                  <a:pt x="3785" y="1537"/>
                                </a:lnTo>
                                <a:cubicBezTo>
                                  <a:pt x="3781" y="1539"/>
                                  <a:pt x="3776" y="1537"/>
                                  <a:pt x="3774" y="1533"/>
                                </a:cubicBezTo>
                                <a:cubicBezTo>
                                  <a:pt x="3772" y="1529"/>
                                  <a:pt x="3774" y="1524"/>
                                  <a:pt x="3778" y="1522"/>
                                </a:cubicBezTo>
                                <a:lnTo>
                                  <a:pt x="3878" y="1472"/>
                                </a:lnTo>
                                <a:cubicBezTo>
                                  <a:pt x="3882" y="1470"/>
                                  <a:pt x="3886" y="1471"/>
                                  <a:pt x="3888" y="1475"/>
                                </a:cubicBezTo>
                                <a:cubicBezTo>
                                  <a:pt x="3890" y="1479"/>
                                  <a:pt x="3889" y="1484"/>
                                  <a:pt x="3885" y="1486"/>
                                </a:cubicBezTo>
                                <a:close/>
                                <a:moveTo>
                                  <a:pt x="3713" y="1573"/>
                                </a:moveTo>
                                <a:lnTo>
                                  <a:pt x="3613" y="1623"/>
                                </a:lnTo>
                                <a:cubicBezTo>
                                  <a:pt x="3610" y="1625"/>
                                  <a:pt x="3605" y="1623"/>
                                  <a:pt x="3603" y="1619"/>
                                </a:cubicBezTo>
                                <a:cubicBezTo>
                                  <a:pt x="3601" y="1616"/>
                                  <a:pt x="3602" y="1611"/>
                                  <a:pt x="3606" y="1609"/>
                                </a:cubicBezTo>
                                <a:lnTo>
                                  <a:pt x="3706" y="1558"/>
                                </a:lnTo>
                                <a:cubicBezTo>
                                  <a:pt x="3710" y="1556"/>
                                  <a:pt x="3715" y="1558"/>
                                  <a:pt x="3717" y="1562"/>
                                </a:cubicBezTo>
                                <a:cubicBezTo>
                                  <a:pt x="3719" y="1566"/>
                                  <a:pt x="3717" y="1571"/>
                                  <a:pt x="3713" y="1573"/>
                                </a:cubicBezTo>
                                <a:close/>
                                <a:moveTo>
                                  <a:pt x="3542" y="1659"/>
                                </a:moveTo>
                                <a:lnTo>
                                  <a:pt x="3442" y="1709"/>
                                </a:lnTo>
                                <a:cubicBezTo>
                                  <a:pt x="3438" y="1711"/>
                                  <a:pt x="3433" y="1710"/>
                                  <a:pt x="3431" y="1706"/>
                                </a:cubicBezTo>
                                <a:cubicBezTo>
                                  <a:pt x="3429" y="1702"/>
                                  <a:pt x="3431" y="1697"/>
                                  <a:pt x="3435" y="1695"/>
                                </a:cubicBezTo>
                                <a:lnTo>
                                  <a:pt x="3535" y="1645"/>
                                </a:lnTo>
                                <a:cubicBezTo>
                                  <a:pt x="3539" y="1643"/>
                                  <a:pt x="3544" y="1644"/>
                                  <a:pt x="3546" y="1648"/>
                                </a:cubicBezTo>
                                <a:cubicBezTo>
                                  <a:pt x="3548" y="1652"/>
                                  <a:pt x="3546" y="1657"/>
                                  <a:pt x="3542" y="1659"/>
                                </a:cubicBezTo>
                                <a:close/>
                                <a:moveTo>
                                  <a:pt x="3371" y="1745"/>
                                </a:moveTo>
                                <a:lnTo>
                                  <a:pt x="3271" y="1796"/>
                                </a:lnTo>
                                <a:cubicBezTo>
                                  <a:pt x="3267" y="1798"/>
                                  <a:pt x="3262" y="1796"/>
                                  <a:pt x="3260" y="1792"/>
                                </a:cubicBezTo>
                                <a:cubicBezTo>
                                  <a:pt x="3258" y="1788"/>
                                  <a:pt x="3259" y="1784"/>
                                  <a:pt x="3263" y="1782"/>
                                </a:cubicBezTo>
                                <a:lnTo>
                                  <a:pt x="3363" y="1731"/>
                                </a:lnTo>
                                <a:cubicBezTo>
                                  <a:pt x="3367" y="1729"/>
                                  <a:pt x="3372" y="1731"/>
                                  <a:pt x="3374" y="1735"/>
                                </a:cubicBezTo>
                                <a:cubicBezTo>
                                  <a:pt x="3376" y="1739"/>
                                  <a:pt x="3375" y="1743"/>
                                  <a:pt x="3371" y="1745"/>
                                </a:cubicBezTo>
                                <a:close/>
                                <a:moveTo>
                                  <a:pt x="3199" y="1832"/>
                                </a:moveTo>
                                <a:lnTo>
                                  <a:pt x="3099" y="1882"/>
                                </a:lnTo>
                                <a:cubicBezTo>
                                  <a:pt x="3095" y="1884"/>
                                  <a:pt x="3090" y="1883"/>
                                  <a:pt x="3088" y="1879"/>
                                </a:cubicBezTo>
                                <a:cubicBezTo>
                                  <a:pt x="3086" y="1875"/>
                                  <a:pt x="3088" y="1870"/>
                                  <a:pt x="3092" y="1868"/>
                                </a:cubicBezTo>
                                <a:lnTo>
                                  <a:pt x="3192" y="1818"/>
                                </a:lnTo>
                                <a:cubicBezTo>
                                  <a:pt x="3196" y="1816"/>
                                  <a:pt x="3201" y="1817"/>
                                  <a:pt x="3203" y="1821"/>
                                </a:cubicBezTo>
                                <a:cubicBezTo>
                                  <a:pt x="3205" y="1825"/>
                                  <a:pt x="3203" y="1830"/>
                                  <a:pt x="3199" y="1832"/>
                                </a:cubicBezTo>
                                <a:close/>
                                <a:moveTo>
                                  <a:pt x="3028" y="1918"/>
                                </a:moveTo>
                                <a:lnTo>
                                  <a:pt x="2928" y="1969"/>
                                </a:lnTo>
                                <a:cubicBezTo>
                                  <a:pt x="2924" y="1971"/>
                                  <a:pt x="2919" y="1969"/>
                                  <a:pt x="2917" y="1965"/>
                                </a:cubicBezTo>
                                <a:cubicBezTo>
                                  <a:pt x="2915" y="1961"/>
                                  <a:pt x="2917" y="1956"/>
                                  <a:pt x="2921" y="1954"/>
                                </a:cubicBezTo>
                                <a:lnTo>
                                  <a:pt x="3021" y="1904"/>
                                </a:lnTo>
                                <a:cubicBezTo>
                                  <a:pt x="3024" y="1902"/>
                                  <a:pt x="3029" y="1904"/>
                                  <a:pt x="3031" y="1908"/>
                                </a:cubicBezTo>
                                <a:cubicBezTo>
                                  <a:pt x="3033" y="1912"/>
                                  <a:pt x="3032" y="1916"/>
                                  <a:pt x="3028" y="1918"/>
                                </a:cubicBezTo>
                                <a:close/>
                                <a:moveTo>
                                  <a:pt x="2856" y="2005"/>
                                </a:moveTo>
                                <a:lnTo>
                                  <a:pt x="2756" y="2055"/>
                                </a:lnTo>
                                <a:cubicBezTo>
                                  <a:pt x="2752" y="2057"/>
                                  <a:pt x="2748" y="2056"/>
                                  <a:pt x="2746" y="2052"/>
                                </a:cubicBezTo>
                                <a:cubicBezTo>
                                  <a:pt x="2744" y="2048"/>
                                  <a:pt x="2745" y="2043"/>
                                  <a:pt x="2749" y="2041"/>
                                </a:cubicBezTo>
                                <a:lnTo>
                                  <a:pt x="2849" y="1990"/>
                                </a:lnTo>
                                <a:cubicBezTo>
                                  <a:pt x="2853" y="1989"/>
                                  <a:pt x="2858" y="1990"/>
                                  <a:pt x="2860" y="1994"/>
                                </a:cubicBezTo>
                                <a:cubicBezTo>
                                  <a:pt x="2862" y="1998"/>
                                  <a:pt x="2860" y="2003"/>
                                  <a:pt x="2856" y="2005"/>
                                </a:cubicBezTo>
                                <a:close/>
                                <a:moveTo>
                                  <a:pt x="2685" y="2091"/>
                                </a:moveTo>
                                <a:lnTo>
                                  <a:pt x="2585" y="2142"/>
                                </a:lnTo>
                                <a:cubicBezTo>
                                  <a:pt x="2581" y="2144"/>
                                  <a:pt x="2576" y="2142"/>
                                  <a:pt x="2574" y="2138"/>
                                </a:cubicBezTo>
                                <a:cubicBezTo>
                                  <a:pt x="2572" y="2134"/>
                                  <a:pt x="2574" y="2129"/>
                                  <a:pt x="2578" y="2127"/>
                                </a:cubicBezTo>
                                <a:lnTo>
                                  <a:pt x="2678" y="2077"/>
                                </a:lnTo>
                                <a:cubicBezTo>
                                  <a:pt x="2682" y="2075"/>
                                  <a:pt x="2686" y="2077"/>
                                  <a:pt x="2688" y="2080"/>
                                </a:cubicBezTo>
                                <a:cubicBezTo>
                                  <a:pt x="2690" y="2084"/>
                                  <a:pt x="2689" y="2089"/>
                                  <a:pt x="2685" y="2091"/>
                                </a:cubicBezTo>
                                <a:close/>
                                <a:moveTo>
                                  <a:pt x="2513" y="2178"/>
                                </a:moveTo>
                                <a:lnTo>
                                  <a:pt x="2413" y="2228"/>
                                </a:lnTo>
                                <a:cubicBezTo>
                                  <a:pt x="2409" y="2230"/>
                                  <a:pt x="2405" y="2228"/>
                                  <a:pt x="2403" y="2225"/>
                                </a:cubicBezTo>
                                <a:cubicBezTo>
                                  <a:pt x="2401" y="2221"/>
                                  <a:pt x="2402" y="2216"/>
                                  <a:pt x="2406" y="2214"/>
                                </a:cubicBezTo>
                                <a:lnTo>
                                  <a:pt x="2506" y="2163"/>
                                </a:lnTo>
                                <a:cubicBezTo>
                                  <a:pt x="2510" y="2161"/>
                                  <a:pt x="2515" y="2163"/>
                                  <a:pt x="2517" y="2167"/>
                                </a:cubicBezTo>
                                <a:cubicBezTo>
                                  <a:pt x="2519" y="2171"/>
                                  <a:pt x="2517" y="2176"/>
                                  <a:pt x="2513" y="2178"/>
                                </a:cubicBezTo>
                                <a:close/>
                                <a:moveTo>
                                  <a:pt x="2342" y="2264"/>
                                </a:moveTo>
                                <a:lnTo>
                                  <a:pt x="2242" y="2315"/>
                                </a:lnTo>
                                <a:cubicBezTo>
                                  <a:pt x="2238" y="2317"/>
                                  <a:pt x="2233" y="2315"/>
                                  <a:pt x="2231" y="2311"/>
                                </a:cubicBezTo>
                                <a:cubicBezTo>
                                  <a:pt x="2229" y="2307"/>
                                  <a:pt x="2231" y="2302"/>
                                  <a:pt x="2235" y="2300"/>
                                </a:cubicBezTo>
                                <a:lnTo>
                                  <a:pt x="2335" y="2250"/>
                                </a:lnTo>
                                <a:cubicBezTo>
                                  <a:pt x="2339" y="2248"/>
                                  <a:pt x="2344" y="2249"/>
                                  <a:pt x="2345" y="2253"/>
                                </a:cubicBezTo>
                                <a:cubicBezTo>
                                  <a:pt x="2347" y="2257"/>
                                  <a:pt x="2346" y="2262"/>
                                  <a:pt x="2342" y="2264"/>
                                </a:cubicBezTo>
                                <a:close/>
                                <a:moveTo>
                                  <a:pt x="2171" y="2351"/>
                                </a:moveTo>
                                <a:lnTo>
                                  <a:pt x="2071" y="2401"/>
                                </a:lnTo>
                                <a:cubicBezTo>
                                  <a:pt x="2067" y="2403"/>
                                  <a:pt x="2062" y="2401"/>
                                  <a:pt x="2060" y="2397"/>
                                </a:cubicBezTo>
                                <a:cubicBezTo>
                                  <a:pt x="2058" y="2393"/>
                                  <a:pt x="2059" y="2389"/>
                                  <a:pt x="2063" y="2387"/>
                                </a:cubicBezTo>
                                <a:lnTo>
                                  <a:pt x="2163" y="2336"/>
                                </a:lnTo>
                                <a:cubicBezTo>
                                  <a:pt x="2167" y="2334"/>
                                  <a:pt x="2172" y="2336"/>
                                  <a:pt x="2174" y="2340"/>
                                </a:cubicBezTo>
                                <a:cubicBezTo>
                                  <a:pt x="2176" y="2344"/>
                                  <a:pt x="2174" y="2349"/>
                                  <a:pt x="2171" y="2351"/>
                                </a:cubicBezTo>
                                <a:close/>
                                <a:moveTo>
                                  <a:pt x="1999" y="2437"/>
                                </a:moveTo>
                                <a:lnTo>
                                  <a:pt x="1899" y="2487"/>
                                </a:lnTo>
                                <a:cubicBezTo>
                                  <a:pt x="1895" y="2489"/>
                                  <a:pt x="1890" y="2488"/>
                                  <a:pt x="1888" y="2484"/>
                                </a:cubicBezTo>
                                <a:cubicBezTo>
                                  <a:pt x="1886" y="2480"/>
                                  <a:pt x="1888" y="2475"/>
                                  <a:pt x="1892" y="2473"/>
                                </a:cubicBezTo>
                                <a:lnTo>
                                  <a:pt x="1992" y="2423"/>
                                </a:lnTo>
                                <a:cubicBezTo>
                                  <a:pt x="1996" y="2421"/>
                                  <a:pt x="2001" y="2422"/>
                                  <a:pt x="2003" y="2426"/>
                                </a:cubicBezTo>
                                <a:cubicBezTo>
                                  <a:pt x="2005" y="2430"/>
                                  <a:pt x="2003" y="2435"/>
                                  <a:pt x="1999" y="2437"/>
                                </a:cubicBezTo>
                                <a:close/>
                                <a:moveTo>
                                  <a:pt x="1828" y="2523"/>
                                </a:moveTo>
                                <a:lnTo>
                                  <a:pt x="1728" y="2574"/>
                                </a:lnTo>
                                <a:cubicBezTo>
                                  <a:pt x="1724" y="2576"/>
                                  <a:pt x="1719" y="2574"/>
                                  <a:pt x="1717" y="2570"/>
                                </a:cubicBezTo>
                                <a:cubicBezTo>
                                  <a:pt x="1715" y="2566"/>
                                  <a:pt x="1716" y="2562"/>
                                  <a:pt x="1720" y="2560"/>
                                </a:cubicBezTo>
                                <a:lnTo>
                                  <a:pt x="1820" y="2509"/>
                                </a:lnTo>
                                <a:cubicBezTo>
                                  <a:pt x="1824" y="2507"/>
                                  <a:pt x="1829" y="2509"/>
                                  <a:pt x="1831" y="2513"/>
                                </a:cubicBezTo>
                                <a:cubicBezTo>
                                  <a:pt x="1833" y="2517"/>
                                  <a:pt x="1832" y="2521"/>
                                  <a:pt x="1828" y="2523"/>
                                </a:cubicBezTo>
                                <a:close/>
                                <a:moveTo>
                                  <a:pt x="1656" y="2610"/>
                                </a:moveTo>
                                <a:lnTo>
                                  <a:pt x="1556" y="2660"/>
                                </a:lnTo>
                                <a:cubicBezTo>
                                  <a:pt x="1552" y="2662"/>
                                  <a:pt x="1547" y="2661"/>
                                  <a:pt x="1545" y="2657"/>
                                </a:cubicBezTo>
                                <a:cubicBezTo>
                                  <a:pt x="1543" y="2653"/>
                                  <a:pt x="1545" y="2648"/>
                                  <a:pt x="1549" y="2646"/>
                                </a:cubicBezTo>
                                <a:lnTo>
                                  <a:pt x="1649" y="2596"/>
                                </a:lnTo>
                                <a:cubicBezTo>
                                  <a:pt x="1653" y="2594"/>
                                  <a:pt x="1658" y="2595"/>
                                  <a:pt x="1660" y="2599"/>
                                </a:cubicBezTo>
                                <a:cubicBezTo>
                                  <a:pt x="1662" y="2603"/>
                                  <a:pt x="1660" y="2608"/>
                                  <a:pt x="1656" y="2610"/>
                                </a:cubicBezTo>
                                <a:close/>
                                <a:moveTo>
                                  <a:pt x="1485" y="2696"/>
                                </a:moveTo>
                                <a:lnTo>
                                  <a:pt x="1385" y="2747"/>
                                </a:lnTo>
                                <a:cubicBezTo>
                                  <a:pt x="1381" y="2749"/>
                                  <a:pt x="1376" y="2747"/>
                                  <a:pt x="1374" y="2743"/>
                                </a:cubicBezTo>
                                <a:cubicBezTo>
                                  <a:pt x="1372" y="2739"/>
                                  <a:pt x="1374" y="2734"/>
                                  <a:pt x="1378" y="2732"/>
                                </a:cubicBezTo>
                                <a:lnTo>
                                  <a:pt x="1478" y="2682"/>
                                </a:lnTo>
                                <a:cubicBezTo>
                                  <a:pt x="1481" y="2680"/>
                                  <a:pt x="1486" y="2682"/>
                                  <a:pt x="1488" y="2686"/>
                                </a:cubicBezTo>
                                <a:cubicBezTo>
                                  <a:pt x="1490" y="2689"/>
                                  <a:pt x="1489" y="2694"/>
                                  <a:pt x="1485" y="2696"/>
                                </a:cubicBezTo>
                                <a:close/>
                                <a:moveTo>
                                  <a:pt x="1313" y="2783"/>
                                </a:moveTo>
                                <a:lnTo>
                                  <a:pt x="1213" y="2833"/>
                                </a:lnTo>
                                <a:cubicBezTo>
                                  <a:pt x="1209" y="2835"/>
                                  <a:pt x="1205" y="2834"/>
                                  <a:pt x="1203" y="2830"/>
                                </a:cubicBezTo>
                                <a:cubicBezTo>
                                  <a:pt x="1201" y="2826"/>
                                  <a:pt x="1202" y="2821"/>
                                  <a:pt x="1206" y="2819"/>
                                </a:cubicBezTo>
                                <a:lnTo>
                                  <a:pt x="1306" y="2768"/>
                                </a:lnTo>
                                <a:cubicBezTo>
                                  <a:pt x="1310" y="2766"/>
                                  <a:pt x="1315" y="2768"/>
                                  <a:pt x="1317" y="2772"/>
                                </a:cubicBezTo>
                                <a:cubicBezTo>
                                  <a:pt x="1319" y="2776"/>
                                  <a:pt x="1317" y="2781"/>
                                  <a:pt x="1313" y="2783"/>
                                </a:cubicBezTo>
                                <a:close/>
                                <a:moveTo>
                                  <a:pt x="1142" y="2869"/>
                                </a:moveTo>
                                <a:lnTo>
                                  <a:pt x="1042" y="2920"/>
                                </a:lnTo>
                                <a:cubicBezTo>
                                  <a:pt x="1038" y="2922"/>
                                  <a:pt x="1033" y="2920"/>
                                  <a:pt x="1031" y="2916"/>
                                </a:cubicBezTo>
                                <a:cubicBezTo>
                                  <a:pt x="1029" y="2912"/>
                                  <a:pt x="1031" y="2907"/>
                                  <a:pt x="1035" y="2905"/>
                                </a:cubicBezTo>
                                <a:lnTo>
                                  <a:pt x="1135" y="2855"/>
                                </a:lnTo>
                                <a:cubicBezTo>
                                  <a:pt x="1139" y="2853"/>
                                  <a:pt x="1143" y="2854"/>
                                  <a:pt x="1145" y="2858"/>
                                </a:cubicBezTo>
                                <a:cubicBezTo>
                                  <a:pt x="1147" y="2862"/>
                                  <a:pt x="1146" y="2867"/>
                                  <a:pt x="1142" y="2869"/>
                                </a:cubicBezTo>
                                <a:close/>
                                <a:moveTo>
                                  <a:pt x="970" y="2956"/>
                                </a:moveTo>
                                <a:lnTo>
                                  <a:pt x="870" y="3006"/>
                                </a:lnTo>
                                <a:cubicBezTo>
                                  <a:pt x="866" y="3008"/>
                                  <a:pt x="862" y="3006"/>
                                  <a:pt x="860" y="3002"/>
                                </a:cubicBezTo>
                                <a:cubicBezTo>
                                  <a:pt x="858" y="2999"/>
                                  <a:pt x="859" y="2994"/>
                                  <a:pt x="863" y="2992"/>
                                </a:cubicBezTo>
                                <a:lnTo>
                                  <a:pt x="963" y="2941"/>
                                </a:lnTo>
                                <a:cubicBezTo>
                                  <a:pt x="967" y="2939"/>
                                  <a:pt x="972" y="2941"/>
                                  <a:pt x="974" y="2945"/>
                                </a:cubicBezTo>
                                <a:cubicBezTo>
                                  <a:pt x="976" y="2949"/>
                                  <a:pt x="974" y="2954"/>
                                  <a:pt x="970" y="2956"/>
                                </a:cubicBezTo>
                                <a:close/>
                                <a:moveTo>
                                  <a:pt x="799" y="3042"/>
                                </a:moveTo>
                                <a:lnTo>
                                  <a:pt x="699" y="3092"/>
                                </a:lnTo>
                                <a:cubicBezTo>
                                  <a:pt x="695" y="3094"/>
                                  <a:pt x="690" y="3093"/>
                                  <a:pt x="688" y="3089"/>
                                </a:cubicBezTo>
                                <a:cubicBezTo>
                                  <a:pt x="686" y="3085"/>
                                  <a:pt x="688" y="3080"/>
                                  <a:pt x="692" y="3078"/>
                                </a:cubicBezTo>
                                <a:lnTo>
                                  <a:pt x="792" y="3028"/>
                                </a:lnTo>
                                <a:cubicBezTo>
                                  <a:pt x="796" y="3026"/>
                                  <a:pt x="801" y="3027"/>
                                  <a:pt x="803" y="3031"/>
                                </a:cubicBezTo>
                                <a:cubicBezTo>
                                  <a:pt x="805" y="3035"/>
                                  <a:pt x="803" y="3040"/>
                                  <a:pt x="799" y="3042"/>
                                </a:cubicBezTo>
                                <a:close/>
                                <a:moveTo>
                                  <a:pt x="628" y="3128"/>
                                </a:moveTo>
                                <a:lnTo>
                                  <a:pt x="528" y="3179"/>
                                </a:lnTo>
                                <a:cubicBezTo>
                                  <a:pt x="524" y="3181"/>
                                  <a:pt x="519" y="3179"/>
                                  <a:pt x="517" y="3175"/>
                                </a:cubicBezTo>
                                <a:cubicBezTo>
                                  <a:pt x="515" y="3171"/>
                                  <a:pt x="516" y="3167"/>
                                  <a:pt x="520" y="3165"/>
                                </a:cubicBezTo>
                                <a:lnTo>
                                  <a:pt x="620" y="3114"/>
                                </a:lnTo>
                                <a:cubicBezTo>
                                  <a:pt x="624" y="3112"/>
                                  <a:pt x="629" y="3114"/>
                                  <a:pt x="631" y="3118"/>
                                </a:cubicBezTo>
                                <a:cubicBezTo>
                                  <a:pt x="633" y="3122"/>
                                  <a:pt x="631" y="3127"/>
                                  <a:pt x="628" y="3128"/>
                                </a:cubicBezTo>
                                <a:close/>
                                <a:moveTo>
                                  <a:pt x="456" y="3215"/>
                                </a:moveTo>
                                <a:lnTo>
                                  <a:pt x="356" y="3265"/>
                                </a:lnTo>
                                <a:cubicBezTo>
                                  <a:pt x="352" y="3267"/>
                                  <a:pt x="347" y="3266"/>
                                  <a:pt x="345" y="3262"/>
                                </a:cubicBezTo>
                                <a:cubicBezTo>
                                  <a:pt x="343" y="3258"/>
                                  <a:pt x="345" y="3253"/>
                                  <a:pt x="349" y="3251"/>
                                </a:cubicBezTo>
                                <a:lnTo>
                                  <a:pt x="449" y="3201"/>
                                </a:lnTo>
                                <a:cubicBezTo>
                                  <a:pt x="453" y="3199"/>
                                  <a:pt x="458" y="3200"/>
                                  <a:pt x="460" y="3204"/>
                                </a:cubicBezTo>
                                <a:cubicBezTo>
                                  <a:pt x="462" y="3208"/>
                                  <a:pt x="460" y="3213"/>
                                  <a:pt x="456" y="3215"/>
                                </a:cubicBezTo>
                                <a:close/>
                                <a:moveTo>
                                  <a:pt x="285" y="3301"/>
                                </a:moveTo>
                                <a:lnTo>
                                  <a:pt x="185" y="3352"/>
                                </a:lnTo>
                                <a:cubicBezTo>
                                  <a:pt x="181" y="3354"/>
                                  <a:pt x="176" y="3352"/>
                                  <a:pt x="174" y="3348"/>
                                </a:cubicBezTo>
                                <a:cubicBezTo>
                                  <a:pt x="172" y="3344"/>
                                  <a:pt x="173" y="3340"/>
                                  <a:pt x="177" y="3338"/>
                                </a:cubicBezTo>
                                <a:lnTo>
                                  <a:pt x="277" y="3287"/>
                                </a:lnTo>
                                <a:cubicBezTo>
                                  <a:pt x="281" y="3285"/>
                                  <a:pt x="286" y="3287"/>
                                  <a:pt x="288" y="3291"/>
                                </a:cubicBezTo>
                                <a:cubicBezTo>
                                  <a:pt x="290" y="3295"/>
                                  <a:pt x="289" y="3299"/>
                                  <a:pt x="285" y="3301"/>
                                </a:cubicBezTo>
                                <a:close/>
                                <a:moveTo>
                                  <a:pt x="113" y="3388"/>
                                </a:moveTo>
                                <a:lnTo>
                                  <a:pt x="13" y="3438"/>
                                </a:lnTo>
                                <a:cubicBezTo>
                                  <a:pt x="9" y="3440"/>
                                  <a:pt x="4" y="3439"/>
                                  <a:pt x="2" y="3435"/>
                                </a:cubicBezTo>
                                <a:cubicBezTo>
                                  <a:pt x="0" y="3431"/>
                                  <a:pt x="2" y="3426"/>
                                  <a:pt x="6" y="3424"/>
                                </a:cubicBezTo>
                                <a:lnTo>
                                  <a:pt x="106" y="3374"/>
                                </a:lnTo>
                                <a:cubicBezTo>
                                  <a:pt x="110" y="3372"/>
                                  <a:pt x="115" y="3373"/>
                                  <a:pt x="117" y="3377"/>
                                </a:cubicBezTo>
                                <a:cubicBezTo>
                                  <a:pt x="119" y="3381"/>
                                  <a:pt x="117" y="3386"/>
                                  <a:pt x="113" y="3388"/>
                                </a:cubicBezTo>
                                <a:close/>
                              </a:path>
                            </a:pathLst>
                          </a:custGeom>
                          <a:solidFill>
                            <a:srgbClr val="000000"/>
                          </a:solidFill>
                          <a:ln w="15" cap="flat">
                            <a:solidFill>
                              <a:srgbClr val="000000"/>
                            </a:solidFill>
                            <a:prstDash val="solid"/>
                            <a:bevel/>
                            <a:headEnd/>
                            <a:tailEnd/>
                          </a:ln>
                        </wps:spPr>
                        <wps:bodyPr rot="0" vert="horz" wrap="square" lIns="91440" tIns="45720" rIns="91440" bIns="45720" anchor="t" anchorCtr="0" upright="1">
                          <a:noAutofit/>
                        </wps:bodyPr>
                      </wps:wsp>
                      <wps:wsp>
                        <wps:cNvPr id="56" name="Freeform 97"/>
                        <wps:cNvSpPr>
                          <a:spLocks/>
                        </wps:cNvSpPr>
                        <wps:spPr bwMode="auto">
                          <a:xfrm>
                            <a:off x="250825" y="2804160"/>
                            <a:ext cx="171450" cy="262890"/>
                          </a:xfrm>
                          <a:custGeom>
                            <a:avLst/>
                            <a:gdLst>
                              <a:gd name="T0" fmla="*/ 270 w 270"/>
                              <a:gd name="T1" fmla="*/ 414 h 414"/>
                              <a:gd name="T2" fmla="*/ 135 w 270"/>
                              <a:gd name="T3" fmla="*/ 0 h 414"/>
                              <a:gd name="T4" fmla="*/ 0 w 270"/>
                              <a:gd name="T5" fmla="*/ 414 h 414"/>
                              <a:gd name="T6" fmla="*/ 270 w 270"/>
                              <a:gd name="T7" fmla="*/ 414 h 414"/>
                            </a:gdLst>
                            <a:ahLst/>
                            <a:cxnLst>
                              <a:cxn ang="0">
                                <a:pos x="T0" y="T1"/>
                              </a:cxn>
                              <a:cxn ang="0">
                                <a:pos x="T2" y="T3"/>
                              </a:cxn>
                              <a:cxn ang="0">
                                <a:pos x="T4" y="T5"/>
                              </a:cxn>
                              <a:cxn ang="0">
                                <a:pos x="T6" y="T7"/>
                              </a:cxn>
                            </a:cxnLst>
                            <a:rect l="0" t="0" r="r" b="b"/>
                            <a:pathLst>
                              <a:path w="270" h="414">
                                <a:moveTo>
                                  <a:pt x="270" y="414"/>
                                </a:moveTo>
                                <a:lnTo>
                                  <a:pt x="135" y="0"/>
                                </a:lnTo>
                                <a:lnTo>
                                  <a:pt x="0" y="414"/>
                                </a:lnTo>
                                <a:lnTo>
                                  <a:pt x="270" y="4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8"/>
                        <wps:cNvSpPr>
                          <a:spLocks/>
                        </wps:cNvSpPr>
                        <wps:spPr bwMode="auto">
                          <a:xfrm>
                            <a:off x="250825" y="2804160"/>
                            <a:ext cx="171450" cy="262890"/>
                          </a:xfrm>
                          <a:custGeom>
                            <a:avLst/>
                            <a:gdLst>
                              <a:gd name="T0" fmla="*/ 270 w 270"/>
                              <a:gd name="T1" fmla="*/ 414 h 414"/>
                              <a:gd name="T2" fmla="*/ 135 w 270"/>
                              <a:gd name="T3" fmla="*/ 0 h 414"/>
                              <a:gd name="T4" fmla="*/ 0 w 270"/>
                              <a:gd name="T5" fmla="*/ 414 h 414"/>
                              <a:gd name="T6" fmla="*/ 270 w 270"/>
                              <a:gd name="T7" fmla="*/ 414 h 414"/>
                            </a:gdLst>
                            <a:ahLst/>
                            <a:cxnLst>
                              <a:cxn ang="0">
                                <a:pos x="T0" y="T1"/>
                              </a:cxn>
                              <a:cxn ang="0">
                                <a:pos x="T2" y="T3"/>
                              </a:cxn>
                              <a:cxn ang="0">
                                <a:pos x="T4" y="T5"/>
                              </a:cxn>
                              <a:cxn ang="0">
                                <a:pos x="T6" y="T7"/>
                              </a:cxn>
                            </a:cxnLst>
                            <a:rect l="0" t="0" r="r" b="b"/>
                            <a:pathLst>
                              <a:path w="270" h="414">
                                <a:moveTo>
                                  <a:pt x="270" y="414"/>
                                </a:moveTo>
                                <a:lnTo>
                                  <a:pt x="135" y="0"/>
                                </a:lnTo>
                                <a:lnTo>
                                  <a:pt x="0" y="414"/>
                                </a:lnTo>
                                <a:lnTo>
                                  <a:pt x="270" y="414"/>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99"/>
                        <wps:cNvSpPr>
                          <a:spLocks/>
                        </wps:cNvSpPr>
                        <wps:spPr bwMode="auto">
                          <a:xfrm>
                            <a:off x="332105" y="2653665"/>
                            <a:ext cx="100330" cy="287655"/>
                          </a:xfrm>
                          <a:custGeom>
                            <a:avLst/>
                            <a:gdLst>
                              <a:gd name="T0" fmla="*/ 158 w 158"/>
                              <a:gd name="T1" fmla="*/ 453 h 453"/>
                              <a:gd name="T2" fmla="*/ 104 w 158"/>
                              <a:gd name="T3" fmla="*/ 410 h 453"/>
                              <a:gd name="T4" fmla="*/ 87 w 158"/>
                              <a:gd name="T5" fmla="*/ 390 h 453"/>
                              <a:gd name="T6" fmla="*/ 27 w 158"/>
                              <a:gd name="T7" fmla="*/ 291 h 453"/>
                              <a:gd name="T8" fmla="*/ 0 w 158"/>
                              <a:gd name="T9" fmla="*/ 169 h 453"/>
                              <a:gd name="T10" fmla="*/ 41 w 158"/>
                              <a:gd name="T11" fmla="*/ 0 h 453"/>
                            </a:gdLst>
                            <a:ahLst/>
                            <a:cxnLst>
                              <a:cxn ang="0">
                                <a:pos x="T0" y="T1"/>
                              </a:cxn>
                              <a:cxn ang="0">
                                <a:pos x="T2" y="T3"/>
                              </a:cxn>
                              <a:cxn ang="0">
                                <a:pos x="T4" y="T5"/>
                              </a:cxn>
                              <a:cxn ang="0">
                                <a:pos x="T6" y="T7"/>
                              </a:cxn>
                              <a:cxn ang="0">
                                <a:pos x="T8" y="T9"/>
                              </a:cxn>
                              <a:cxn ang="0">
                                <a:pos x="T10" y="T11"/>
                              </a:cxn>
                            </a:cxnLst>
                            <a:rect l="0" t="0" r="r" b="b"/>
                            <a:pathLst>
                              <a:path w="158" h="453">
                                <a:moveTo>
                                  <a:pt x="158" y="453"/>
                                </a:moveTo>
                                <a:cubicBezTo>
                                  <a:pt x="129" y="431"/>
                                  <a:pt x="115" y="420"/>
                                  <a:pt x="104" y="410"/>
                                </a:cubicBezTo>
                                <a:cubicBezTo>
                                  <a:pt x="98" y="404"/>
                                  <a:pt x="93" y="398"/>
                                  <a:pt x="87" y="390"/>
                                </a:cubicBezTo>
                                <a:cubicBezTo>
                                  <a:pt x="70" y="368"/>
                                  <a:pt x="44" y="331"/>
                                  <a:pt x="27" y="291"/>
                                </a:cubicBezTo>
                                <a:cubicBezTo>
                                  <a:pt x="10" y="237"/>
                                  <a:pt x="1" y="205"/>
                                  <a:pt x="0" y="169"/>
                                </a:cubicBezTo>
                                <a:cubicBezTo>
                                  <a:pt x="0" y="118"/>
                                  <a:pt x="17" y="57"/>
                                  <a:pt x="41"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00"/>
                        <wps:cNvSpPr>
                          <a:spLocks/>
                        </wps:cNvSpPr>
                        <wps:spPr bwMode="auto">
                          <a:xfrm>
                            <a:off x="4333240" y="744220"/>
                            <a:ext cx="171450" cy="262890"/>
                          </a:xfrm>
                          <a:custGeom>
                            <a:avLst/>
                            <a:gdLst>
                              <a:gd name="T0" fmla="*/ 0 w 270"/>
                              <a:gd name="T1" fmla="*/ 414 h 414"/>
                              <a:gd name="T2" fmla="*/ 135 w 270"/>
                              <a:gd name="T3" fmla="*/ 0 h 414"/>
                              <a:gd name="T4" fmla="*/ 270 w 270"/>
                              <a:gd name="T5" fmla="*/ 414 h 414"/>
                              <a:gd name="T6" fmla="*/ 0 w 270"/>
                              <a:gd name="T7" fmla="*/ 414 h 414"/>
                            </a:gdLst>
                            <a:ahLst/>
                            <a:cxnLst>
                              <a:cxn ang="0">
                                <a:pos x="T0" y="T1"/>
                              </a:cxn>
                              <a:cxn ang="0">
                                <a:pos x="T2" y="T3"/>
                              </a:cxn>
                              <a:cxn ang="0">
                                <a:pos x="T4" y="T5"/>
                              </a:cxn>
                              <a:cxn ang="0">
                                <a:pos x="T6" y="T7"/>
                              </a:cxn>
                            </a:cxnLst>
                            <a:rect l="0" t="0" r="r" b="b"/>
                            <a:pathLst>
                              <a:path w="270" h="414">
                                <a:moveTo>
                                  <a:pt x="0" y="414"/>
                                </a:moveTo>
                                <a:lnTo>
                                  <a:pt x="135" y="0"/>
                                </a:lnTo>
                                <a:lnTo>
                                  <a:pt x="270" y="414"/>
                                </a:lnTo>
                                <a:lnTo>
                                  <a:pt x="0" y="4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01"/>
                        <wps:cNvSpPr>
                          <a:spLocks/>
                        </wps:cNvSpPr>
                        <wps:spPr bwMode="auto">
                          <a:xfrm>
                            <a:off x="4333240" y="744220"/>
                            <a:ext cx="171450" cy="262890"/>
                          </a:xfrm>
                          <a:custGeom>
                            <a:avLst/>
                            <a:gdLst>
                              <a:gd name="T0" fmla="*/ 0 w 270"/>
                              <a:gd name="T1" fmla="*/ 414 h 414"/>
                              <a:gd name="T2" fmla="*/ 135 w 270"/>
                              <a:gd name="T3" fmla="*/ 0 h 414"/>
                              <a:gd name="T4" fmla="*/ 270 w 270"/>
                              <a:gd name="T5" fmla="*/ 414 h 414"/>
                              <a:gd name="T6" fmla="*/ 0 w 270"/>
                              <a:gd name="T7" fmla="*/ 414 h 414"/>
                            </a:gdLst>
                            <a:ahLst/>
                            <a:cxnLst>
                              <a:cxn ang="0">
                                <a:pos x="T0" y="T1"/>
                              </a:cxn>
                              <a:cxn ang="0">
                                <a:pos x="T2" y="T3"/>
                              </a:cxn>
                              <a:cxn ang="0">
                                <a:pos x="T4" y="T5"/>
                              </a:cxn>
                              <a:cxn ang="0">
                                <a:pos x="T6" y="T7"/>
                              </a:cxn>
                            </a:cxnLst>
                            <a:rect l="0" t="0" r="r" b="b"/>
                            <a:pathLst>
                              <a:path w="270" h="414">
                                <a:moveTo>
                                  <a:pt x="0" y="414"/>
                                </a:moveTo>
                                <a:lnTo>
                                  <a:pt x="135" y="0"/>
                                </a:lnTo>
                                <a:lnTo>
                                  <a:pt x="270" y="414"/>
                                </a:lnTo>
                                <a:lnTo>
                                  <a:pt x="0" y="414"/>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02"/>
                        <wps:cNvSpPr>
                          <a:spLocks/>
                        </wps:cNvSpPr>
                        <wps:spPr bwMode="auto">
                          <a:xfrm>
                            <a:off x="4323080" y="594360"/>
                            <a:ext cx="99695" cy="287020"/>
                          </a:xfrm>
                          <a:custGeom>
                            <a:avLst/>
                            <a:gdLst>
                              <a:gd name="T0" fmla="*/ 0 w 157"/>
                              <a:gd name="T1" fmla="*/ 452 h 452"/>
                              <a:gd name="T2" fmla="*/ 54 w 157"/>
                              <a:gd name="T3" fmla="*/ 409 h 452"/>
                              <a:gd name="T4" fmla="*/ 71 w 157"/>
                              <a:gd name="T5" fmla="*/ 389 h 452"/>
                              <a:gd name="T6" fmla="*/ 132 w 157"/>
                              <a:gd name="T7" fmla="*/ 291 h 452"/>
                              <a:gd name="T8" fmla="*/ 157 w 157"/>
                              <a:gd name="T9" fmla="*/ 169 h 452"/>
                              <a:gd name="T10" fmla="*/ 118 w 157"/>
                              <a:gd name="T11" fmla="*/ 0 h 452"/>
                            </a:gdLst>
                            <a:ahLst/>
                            <a:cxnLst>
                              <a:cxn ang="0">
                                <a:pos x="T0" y="T1"/>
                              </a:cxn>
                              <a:cxn ang="0">
                                <a:pos x="T2" y="T3"/>
                              </a:cxn>
                              <a:cxn ang="0">
                                <a:pos x="T4" y="T5"/>
                              </a:cxn>
                              <a:cxn ang="0">
                                <a:pos x="T6" y="T7"/>
                              </a:cxn>
                              <a:cxn ang="0">
                                <a:pos x="T8" y="T9"/>
                              </a:cxn>
                              <a:cxn ang="0">
                                <a:pos x="T10" y="T11"/>
                              </a:cxn>
                            </a:cxnLst>
                            <a:rect l="0" t="0" r="r" b="b"/>
                            <a:pathLst>
                              <a:path w="157" h="452">
                                <a:moveTo>
                                  <a:pt x="0" y="452"/>
                                </a:moveTo>
                                <a:cubicBezTo>
                                  <a:pt x="30" y="431"/>
                                  <a:pt x="43" y="419"/>
                                  <a:pt x="54" y="409"/>
                                </a:cubicBezTo>
                                <a:cubicBezTo>
                                  <a:pt x="60" y="403"/>
                                  <a:pt x="64" y="398"/>
                                  <a:pt x="71" y="389"/>
                                </a:cubicBezTo>
                                <a:cubicBezTo>
                                  <a:pt x="89" y="368"/>
                                  <a:pt x="113" y="330"/>
                                  <a:pt x="132" y="291"/>
                                </a:cubicBezTo>
                                <a:cubicBezTo>
                                  <a:pt x="149" y="236"/>
                                  <a:pt x="157" y="204"/>
                                  <a:pt x="157" y="169"/>
                                </a:cubicBezTo>
                                <a:cubicBezTo>
                                  <a:pt x="157" y="117"/>
                                  <a:pt x="140" y="56"/>
                                  <a:pt x="118"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03"/>
                        <wps:cNvSpPr>
                          <a:spLocks/>
                        </wps:cNvSpPr>
                        <wps:spPr bwMode="auto">
                          <a:xfrm>
                            <a:off x="22225" y="973455"/>
                            <a:ext cx="171450" cy="262890"/>
                          </a:xfrm>
                          <a:custGeom>
                            <a:avLst/>
                            <a:gdLst>
                              <a:gd name="T0" fmla="*/ 270 w 270"/>
                              <a:gd name="T1" fmla="*/ 414 h 414"/>
                              <a:gd name="T2" fmla="*/ 135 w 270"/>
                              <a:gd name="T3" fmla="*/ 0 h 414"/>
                              <a:gd name="T4" fmla="*/ 0 w 270"/>
                              <a:gd name="T5" fmla="*/ 414 h 414"/>
                              <a:gd name="T6" fmla="*/ 270 w 270"/>
                              <a:gd name="T7" fmla="*/ 414 h 414"/>
                            </a:gdLst>
                            <a:ahLst/>
                            <a:cxnLst>
                              <a:cxn ang="0">
                                <a:pos x="T0" y="T1"/>
                              </a:cxn>
                              <a:cxn ang="0">
                                <a:pos x="T2" y="T3"/>
                              </a:cxn>
                              <a:cxn ang="0">
                                <a:pos x="T4" y="T5"/>
                              </a:cxn>
                              <a:cxn ang="0">
                                <a:pos x="T6" y="T7"/>
                              </a:cxn>
                            </a:cxnLst>
                            <a:rect l="0" t="0" r="r" b="b"/>
                            <a:pathLst>
                              <a:path w="270" h="414">
                                <a:moveTo>
                                  <a:pt x="270" y="414"/>
                                </a:moveTo>
                                <a:lnTo>
                                  <a:pt x="135" y="0"/>
                                </a:lnTo>
                                <a:lnTo>
                                  <a:pt x="0" y="414"/>
                                </a:lnTo>
                                <a:lnTo>
                                  <a:pt x="270" y="4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04"/>
                        <wps:cNvSpPr>
                          <a:spLocks/>
                        </wps:cNvSpPr>
                        <wps:spPr bwMode="auto">
                          <a:xfrm>
                            <a:off x="22225" y="973455"/>
                            <a:ext cx="171450" cy="262890"/>
                          </a:xfrm>
                          <a:custGeom>
                            <a:avLst/>
                            <a:gdLst>
                              <a:gd name="T0" fmla="*/ 270 w 270"/>
                              <a:gd name="T1" fmla="*/ 414 h 414"/>
                              <a:gd name="T2" fmla="*/ 135 w 270"/>
                              <a:gd name="T3" fmla="*/ 0 h 414"/>
                              <a:gd name="T4" fmla="*/ 0 w 270"/>
                              <a:gd name="T5" fmla="*/ 414 h 414"/>
                              <a:gd name="T6" fmla="*/ 270 w 270"/>
                              <a:gd name="T7" fmla="*/ 414 h 414"/>
                            </a:gdLst>
                            <a:ahLst/>
                            <a:cxnLst>
                              <a:cxn ang="0">
                                <a:pos x="T0" y="T1"/>
                              </a:cxn>
                              <a:cxn ang="0">
                                <a:pos x="T2" y="T3"/>
                              </a:cxn>
                              <a:cxn ang="0">
                                <a:pos x="T4" y="T5"/>
                              </a:cxn>
                              <a:cxn ang="0">
                                <a:pos x="T6" y="T7"/>
                              </a:cxn>
                            </a:cxnLst>
                            <a:rect l="0" t="0" r="r" b="b"/>
                            <a:pathLst>
                              <a:path w="270" h="414">
                                <a:moveTo>
                                  <a:pt x="270" y="414"/>
                                </a:moveTo>
                                <a:lnTo>
                                  <a:pt x="135" y="0"/>
                                </a:lnTo>
                                <a:lnTo>
                                  <a:pt x="0" y="414"/>
                                </a:lnTo>
                                <a:lnTo>
                                  <a:pt x="270" y="414"/>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105"/>
                        <wps:cNvSpPr>
                          <a:spLocks/>
                        </wps:cNvSpPr>
                        <wps:spPr bwMode="auto">
                          <a:xfrm>
                            <a:off x="103505" y="822960"/>
                            <a:ext cx="100330" cy="287655"/>
                          </a:xfrm>
                          <a:custGeom>
                            <a:avLst/>
                            <a:gdLst>
                              <a:gd name="T0" fmla="*/ 158 w 158"/>
                              <a:gd name="T1" fmla="*/ 453 h 453"/>
                              <a:gd name="T2" fmla="*/ 104 w 158"/>
                              <a:gd name="T3" fmla="*/ 409 h 453"/>
                              <a:gd name="T4" fmla="*/ 86 w 158"/>
                              <a:gd name="T5" fmla="*/ 390 h 453"/>
                              <a:gd name="T6" fmla="*/ 26 w 158"/>
                              <a:gd name="T7" fmla="*/ 291 h 453"/>
                              <a:gd name="T8" fmla="*/ 0 w 158"/>
                              <a:gd name="T9" fmla="*/ 169 h 453"/>
                              <a:gd name="T10" fmla="*/ 41 w 158"/>
                              <a:gd name="T11" fmla="*/ 0 h 453"/>
                            </a:gdLst>
                            <a:ahLst/>
                            <a:cxnLst>
                              <a:cxn ang="0">
                                <a:pos x="T0" y="T1"/>
                              </a:cxn>
                              <a:cxn ang="0">
                                <a:pos x="T2" y="T3"/>
                              </a:cxn>
                              <a:cxn ang="0">
                                <a:pos x="T4" y="T5"/>
                              </a:cxn>
                              <a:cxn ang="0">
                                <a:pos x="T6" y="T7"/>
                              </a:cxn>
                              <a:cxn ang="0">
                                <a:pos x="T8" y="T9"/>
                              </a:cxn>
                              <a:cxn ang="0">
                                <a:pos x="T10" y="T11"/>
                              </a:cxn>
                            </a:cxnLst>
                            <a:rect l="0" t="0" r="r" b="b"/>
                            <a:pathLst>
                              <a:path w="158" h="453">
                                <a:moveTo>
                                  <a:pt x="158" y="453"/>
                                </a:moveTo>
                                <a:cubicBezTo>
                                  <a:pt x="129" y="431"/>
                                  <a:pt x="115" y="420"/>
                                  <a:pt x="104" y="409"/>
                                </a:cubicBezTo>
                                <a:cubicBezTo>
                                  <a:pt x="98" y="404"/>
                                  <a:pt x="93" y="398"/>
                                  <a:pt x="86" y="390"/>
                                </a:cubicBezTo>
                                <a:cubicBezTo>
                                  <a:pt x="70" y="368"/>
                                  <a:pt x="44" y="331"/>
                                  <a:pt x="26" y="291"/>
                                </a:cubicBezTo>
                                <a:cubicBezTo>
                                  <a:pt x="10" y="237"/>
                                  <a:pt x="1" y="205"/>
                                  <a:pt x="0" y="169"/>
                                </a:cubicBezTo>
                                <a:cubicBezTo>
                                  <a:pt x="0" y="117"/>
                                  <a:pt x="17" y="56"/>
                                  <a:pt x="41"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06"/>
                        <wps:cNvSpPr>
                          <a:spLocks noEditPoints="1"/>
                        </wps:cNvSpPr>
                        <wps:spPr bwMode="auto">
                          <a:xfrm>
                            <a:off x="332105" y="1035225"/>
                            <a:ext cx="4624705" cy="1348105"/>
                          </a:xfrm>
                          <a:custGeom>
                            <a:avLst/>
                            <a:gdLst>
                              <a:gd name="T0" fmla="*/ 7759 w 7765"/>
                              <a:gd name="T1" fmla="*/ 2246 h 2262"/>
                              <a:gd name="T2" fmla="*/ 7457 w 7765"/>
                              <a:gd name="T3" fmla="*/ 2166 h 2262"/>
                              <a:gd name="T4" fmla="*/ 7386 w 7765"/>
                              <a:gd name="T5" fmla="*/ 2154 h 2262"/>
                              <a:gd name="T6" fmla="*/ 7395 w 7765"/>
                              <a:gd name="T7" fmla="*/ 2149 h 2262"/>
                              <a:gd name="T8" fmla="*/ 7098 w 7765"/>
                              <a:gd name="T9" fmla="*/ 2054 h 2262"/>
                              <a:gd name="T10" fmla="*/ 6909 w 7765"/>
                              <a:gd name="T11" fmla="*/ 2016 h 2262"/>
                              <a:gd name="T12" fmla="*/ 7017 w 7765"/>
                              <a:gd name="T13" fmla="*/ 2047 h 2262"/>
                              <a:gd name="T14" fmla="*/ 6837 w 7765"/>
                              <a:gd name="T15" fmla="*/ 1978 h 2262"/>
                              <a:gd name="T16" fmla="*/ 6535 w 7765"/>
                              <a:gd name="T17" fmla="*/ 1899 h 2262"/>
                              <a:gd name="T18" fmla="*/ 6463 w 7765"/>
                              <a:gd name="T19" fmla="*/ 1887 h 2262"/>
                              <a:gd name="T20" fmla="*/ 6473 w 7765"/>
                              <a:gd name="T21" fmla="*/ 1881 h 2262"/>
                              <a:gd name="T22" fmla="*/ 6176 w 7765"/>
                              <a:gd name="T23" fmla="*/ 1787 h 2262"/>
                              <a:gd name="T24" fmla="*/ 5987 w 7765"/>
                              <a:gd name="T25" fmla="*/ 1749 h 2262"/>
                              <a:gd name="T26" fmla="*/ 6095 w 7765"/>
                              <a:gd name="T27" fmla="*/ 1780 h 2262"/>
                              <a:gd name="T28" fmla="*/ 5915 w 7765"/>
                              <a:gd name="T29" fmla="*/ 1711 h 2262"/>
                              <a:gd name="T30" fmla="*/ 5613 w 7765"/>
                              <a:gd name="T31" fmla="*/ 1632 h 2262"/>
                              <a:gd name="T32" fmla="*/ 5541 w 7765"/>
                              <a:gd name="T33" fmla="*/ 1620 h 2262"/>
                              <a:gd name="T34" fmla="*/ 5551 w 7765"/>
                              <a:gd name="T35" fmla="*/ 1614 h 2262"/>
                              <a:gd name="T36" fmla="*/ 5254 w 7765"/>
                              <a:gd name="T37" fmla="*/ 1520 h 2262"/>
                              <a:gd name="T38" fmla="*/ 5065 w 7765"/>
                              <a:gd name="T39" fmla="*/ 1482 h 2262"/>
                              <a:gd name="T40" fmla="*/ 5173 w 7765"/>
                              <a:gd name="T41" fmla="*/ 1513 h 2262"/>
                              <a:gd name="T42" fmla="*/ 4993 w 7765"/>
                              <a:gd name="T43" fmla="*/ 1444 h 2262"/>
                              <a:gd name="T44" fmla="*/ 4691 w 7765"/>
                              <a:gd name="T45" fmla="*/ 1365 h 2262"/>
                              <a:gd name="T46" fmla="*/ 4619 w 7765"/>
                              <a:gd name="T47" fmla="*/ 1353 h 2262"/>
                              <a:gd name="T48" fmla="*/ 4629 w 7765"/>
                              <a:gd name="T49" fmla="*/ 1347 h 2262"/>
                              <a:gd name="T50" fmla="*/ 4332 w 7765"/>
                              <a:gd name="T51" fmla="*/ 1253 h 2262"/>
                              <a:gd name="T52" fmla="*/ 4143 w 7765"/>
                              <a:gd name="T53" fmla="*/ 1215 h 2262"/>
                              <a:gd name="T54" fmla="*/ 4250 w 7765"/>
                              <a:gd name="T55" fmla="*/ 1246 h 2262"/>
                              <a:gd name="T56" fmla="*/ 4070 w 7765"/>
                              <a:gd name="T57" fmla="*/ 1177 h 2262"/>
                              <a:gd name="T58" fmla="*/ 3769 w 7765"/>
                              <a:gd name="T59" fmla="*/ 1098 h 2262"/>
                              <a:gd name="T60" fmla="*/ 3697 w 7765"/>
                              <a:gd name="T61" fmla="*/ 1085 h 2262"/>
                              <a:gd name="T62" fmla="*/ 3707 w 7765"/>
                              <a:gd name="T63" fmla="*/ 1080 h 2262"/>
                              <a:gd name="T64" fmla="*/ 3410 w 7765"/>
                              <a:gd name="T65" fmla="*/ 985 h 2262"/>
                              <a:gd name="T66" fmla="*/ 3221 w 7765"/>
                              <a:gd name="T67" fmla="*/ 947 h 2262"/>
                              <a:gd name="T68" fmla="*/ 3328 w 7765"/>
                              <a:gd name="T69" fmla="*/ 979 h 2262"/>
                              <a:gd name="T70" fmla="*/ 3148 w 7765"/>
                              <a:gd name="T71" fmla="*/ 910 h 2262"/>
                              <a:gd name="T72" fmla="*/ 2847 w 7765"/>
                              <a:gd name="T73" fmla="*/ 831 h 2262"/>
                              <a:gd name="T74" fmla="*/ 2775 w 7765"/>
                              <a:gd name="T75" fmla="*/ 818 h 2262"/>
                              <a:gd name="T76" fmla="*/ 2785 w 7765"/>
                              <a:gd name="T77" fmla="*/ 813 h 2262"/>
                              <a:gd name="T78" fmla="*/ 2488 w 7765"/>
                              <a:gd name="T79" fmla="*/ 718 h 2262"/>
                              <a:gd name="T80" fmla="*/ 2299 w 7765"/>
                              <a:gd name="T81" fmla="*/ 680 h 2262"/>
                              <a:gd name="T82" fmla="*/ 2406 w 7765"/>
                              <a:gd name="T83" fmla="*/ 711 h 2262"/>
                              <a:gd name="T84" fmla="*/ 2226 w 7765"/>
                              <a:gd name="T85" fmla="*/ 643 h 2262"/>
                              <a:gd name="T86" fmla="*/ 1924 w 7765"/>
                              <a:gd name="T87" fmla="*/ 563 h 2262"/>
                              <a:gd name="T88" fmla="*/ 1853 w 7765"/>
                              <a:gd name="T89" fmla="*/ 551 h 2262"/>
                              <a:gd name="T90" fmla="*/ 1863 w 7765"/>
                              <a:gd name="T91" fmla="*/ 546 h 2262"/>
                              <a:gd name="T92" fmla="*/ 1566 w 7765"/>
                              <a:gd name="T93" fmla="*/ 451 h 2262"/>
                              <a:gd name="T94" fmla="*/ 1377 w 7765"/>
                              <a:gd name="T95" fmla="*/ 413 h 2262"/>
                              <a:gd name="T96" fmla="*/ 1484 w 7765"/>
                              <a:gd name="T97" fmla="*/ 444 h 2262"/>
                              <a:gd name="T98" fmla="*/ 1304 w 7765"/>
                              <a:gd name="T99" fmla="*/ 375 h 2262"/>
                              <a:gd name="T100" fmla="*/ 1002 w 7765"/>
                              <a:gd name="T101" fmla="*/ 296 h 2262"/>
                              <a:gd name="T102" fmla="*/ 931 w 7765"/>
                              <a:gd name="T103" fmla="*/ 284 h 2262"/>
                              <a:gd name="T104" fmla="*/ 941 w 7765"/>
                              <a:gd name="T105" fmla="*/ 278 h 2262"/>
                              <a:gd name="T106" fmla="*/ 643 w 7765"/>
                              <a:gd name="T107" fmla="*/ 184 h 2262"/>
                              <a:gd name="T108" fmla="*/ 455 w 7765"/>
                              <a:gd name="T109" fmla="*/ 146 h 2262"/>
                              <a:gd name="T110" fmla="*/ 562 w 7765"/>
                              <a:gd name="T111" fmla="*/ 177 h 2262"/>
                              <a:gd name="T112" fmla="*/ 382 w 7765"/>
                              <a:gd name="T113" fmla="*/ 108 h 2262"/>
                              <a:gd name="T114" fmla="*/ 80 w 7765"/>
                              <a:gd name="T115" fmla="*/ 29 h 2262"/>
                              <a:gd name="T116" fmla="*/ 9 w 7765"/>
                              <a:gd name="T117" fmla="*/ 17 h 2262"/>
                              <a:gd name="T118" fmla="*/ 19 w 7765"/>
                              <a:gd name="T119" fmla="*/ 11 h 2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765" h="2262">
                                <a:moveTo>
                                  <a:pt x="7754" y="2261"/>
                                </a:moveTo>
                                <a:lnTo>
                                  <a:pt x="7647" y="2230"/>
                                </a:lnTo>
                                <a:cubicBezTo>
                                  <a:pt x="7643" y="2229"/>
                                  <a:pt x="7640" y="2224"/>
                                  <a:pt x="7641" y="2220"/>
                                </a:cubicBezTo>
                                <a:cubicBezTo>
                                  <a:pt x="7643" y="2216"/>
                                  <a:pt x="7647" y="2213"/>
                                  <a:pt x="7651" y="2214"/>
                                </a:cubicBezTo>
                                <a:lnTo>
                                  <a:pt x="7759" y="2246"/>
                                </a:lnTo>
                                <a:cubicBezTo>
                                  <a:pt x="7763" y="2247"/>
                                  <a:pt x="7765" y="2251"/>
                                  <a:pt x="7764" y="2255"/>
                                </a:cubicBezTo>
                                <a:cubicBezTo>
                                  <a:pt x="7763" y="2260"/>
                                  <a:pt x="7759" y="2262"/>
                                  <a:pt x="7754" y="2261"/>
                                </a:cubicBezTo>
                                <a:close/>
                                <a:moveTo>
                                  <a:pt x="7570" y="2208"/>
                                </a:moveTo>
                                <a:lnTo>
                                  <a:pt x="7462" y="2176"/>
                                </a:lnTo>
                                <a:cubicBezTo>
                                  <a:pt x="7458" y="2175"/>
                                  <a:pt x="7456" y="2171"/>
                                  <a:pt x="7457" y="2166"/>
                                </a:cubicBezTo>
                                <a:cubicBezTo>
                                  <a:pt x="7458" y="2162"/>
                                  <a:pt x="7463" y="2160"/>
                                  <a:pt x="7467" y="2161"/>
                                </a:cubicBezTo>
                                <a:lnTo>
                                  <a:pt x="7574" y="2192"/>
                                </a:lnTo>
                                <a:cubicBezTo>
                                  <a:pt x="7579" y="2193"/>
                                  <a:pt x="7581" y="2198"/>
                                  <a:pt x="7580" y="2202"/>
                                </a:cubicBezTo>
                                <a:cubicBezTo>
                                  <a:pt x="7579" y="2206"/>
                                  <a:pt x="7574" y="2209"/>
                                  <a:pt x="7570" y="2208"/>
                                </a:cubicBezTo>
                                <a:close/>
                                <a:moveTo>
                                  <a:pt x="7386" y="2154"/>
                                </a:moveTo>
                                <a:lnTo>
                                  <a:pt x="7278" y="2123"/>
                                </a:lnTo>
                                <a:cubicBezTo>
                                  <a:pt x="7274" y="2122"/>
                                  <a:pt x="7271" y="2117"/>
                                  <a:pt x="7272" y="2113"/>
                                </a:cubicBezTo>
                                <a:cubicBezTo>
                                  <a:pt x="7274" y="2109"/>
                                  <a:pt x="7278" y="2106"/>
                                  <a:pt x="7282" y="2108"/>
                                </a:cubicBezTo>
                                <a:lnTo>
                                  <a:pt x="7390" y="2139"/>
                                </a:lnTo>
                                <a:cubicBezTo>
                                  <a:pt x="7394" y="2140"/>
                                  <a:pt x="7397" y="2144"/>
                                  <a:pt x="7395" y="2149"/>
                                </a:cubicBezTo>
                                <a:cubicBezTo>
                                  <a:pt x="7394" y="2153"/>
                                  <a:pt x="7390" y="2155"/>
                                  <a:pt x="7386" y="2154"/>
                                </a:cubicBezTo>
                                <a:close/>
                                <a:moveTo>
                                  <a:pt x="7201" y="2101"/>
                                </a:moveTo>
                                <a:lnTo>
                                  <a:pt x="7094" y="2069"/>
                                </a:lnTo>
                                <a:cubicBezTo>
                                  <a:pt x="7089" y="2068"/>
                                  <a:pt x="7087" y="2064"/>
                                  <a:pt x="7088" y="2060"/>
                                </a:cubicBezTo>
                                <a:cubicBezTo>
                                  <a:pt x="7089" y="2055"/>
                                  <a:pt x="7094" y="2053"/>
                                  <a:pt x="7098" y="2054"/>
                                </a:cubicBezTo>
                                <a:lnTo>
                                  <a:pt x="7206" y="2085"/>
                                </a:lnTo>
                                <a:cubicBezTo>
                                  <a:pt x="7210" y="2087"/>
                                  <a:pt x="7212" y="2091"/>
                                  <a:pt x="7211" y="2095"/>
                                </a:cubicBezTo>
                                <a:cubicBezTo>
                                  <a:pt x="7210" y="2099"/>
                                  <a:pt x="7205" y="2102"/>
                                  <a:pt x="7201" y="2101"/>
                                </a:cubicBezTo>
                                <a:close/>
                                <a:moveTo>
                                  <a:pt x="7017" y="2047"/>
                                </a:moveTo>
                                <a:lnTo>
                                  <a:pt x="6909" y="2016"/>
                                </a:lnTo>
                                <a:cubicBezTo>
                                  <a:pt x="6905" y="2015"/>
                                  <a:pt x="6902" y="2010"/>
                                  <a:pt x="6904" y="2006"/>
                                </a:cubicBezTo>
                                <a:cubicBezTo>
                                  <a:pt x="6905" y="2002"/>
                                  <a:pt x="6909" y="1999"/>
                                  <a:pt x="6914" y="2001"/>
                                </a:cubicBezTo>
                                <a:lnTo>
                                  <a:pt x="7021" y="2032"/>
                                </a:lnTo>
                                <a:cubicBezTo>
                                  <a:pt x="7025" y="2033"/>
                                  <a:pt x="7028" y="2038"/>
                                  <a:pt x="7027" y="2042"/>
                                </a:cubicBezTo>
                                <a:cubicBezTo>
                                  <a:pt x="7025" y="2046"/>
                                  <a:pt x="7021" y="2048"/>
                                  <a:pt x="7017" y="2047"/>
                                </a:cubicBezTo>
                                <a:close/>
                                <a:moveTo>
                                  <a:pt x="6832" y="1994"/>
                                </a:moveTo>
                                <a:lnTo>
                                  <a:pt x="6725" y="1963"/>
                                </a:lnTo>
                                <a:cubicBezTo>
                                  <a:pt x="6720" y="1961"/>
                                  <a:pt x="6718" y="1957"/>
                                  <a:pt x="6719" y="1953"/>
                                </a:cubicBezTo>
                                <a:cubicBezTo>
                                  <a:pt x="6720" y="1948"/>
                                  <a:pt x="6725" y="1946"/>
                                  <a:pt x="6729" y="1947"/>
                                </a:cubicBezTo>
                                <a:lnTo>
                                  <a:pt x="6837" y="1978"/>
                                </a:lnTo>
                                <a:cubicBezTo>
                                  <a:pt x="6841" y="1980"/>
                                  <a:pt x="6843" y="1984"/>
                                  <a:pt x="6842" y="1988"/>
                                </a:cubicBezTo>
                                <a:cubicBezTo>
                                  <a:pt x="6841" y="1993"/>
                                  <a:pt x="6837" y="1995"/>
                                  <a:pt x="6832" y="1994"/>
                                </a:cubicBezTo>
                                <a:close/>
                                <a:moveTo>
                                  <a:pt x="6648" y="1940"/>
                                </a:moveTo>
                                <a:lnTo>
                                  <a:pt x="6540" y="1909"/>
                                </a:lnTo>
                                <a:cubicBezTo>
                                  <a:pt x="6536" y="1908"/>
                                  <a:pt x="6534" y="1904"/>
                                  <a:pt x="6535" y="1899"/>
                                </a:cubicBezTo>
                                <a:cubicBezTo>
                                  <a:pt x="6536" y="1895"/>
                                  <a:pt x="6540" y="1893"/>
                                  <a:pt x="6545" y="1894"/>
                                </a:cubicBezTo>
                                <a:lnTo>
                                  <a:pt x="6652" y="1925"/>
                                </a:lnTo>
                                <a:cubicBezTo>
                                  <a:pt x="6657" y="1926"/>
                                  <a:pt x="6659" y="1931"/>
                                  <a:pt x="6658" y="1935"/>
                                </a:cubicBezTo>
                                <a:cubicBezTo>
                                  <a:pt x="6657" y="1939"/>
                                  <a:pt x="6652" y="1942"/>
                                  <a:pt x="6648" y="1940"/>
                                </a:cubicBezTo>
                                <a:close/>
                                <a:moveTo>
                                  <a:pt x="6463" y="1887"/>
                                </a:moveTo>
                                <a:lnTo>
                                  <a:pt x="6356" y="1856"/>
                                </a:lnTo>
                                <a:cubicBezTo>
                                  <a:pt x="6352" y="1855"/>
                                  <a:pt x="6349" y="1850"/>
                                  <a:pt x="6350" y="1846"/>
                                </a:cubicBezTo>
                                <a:cubicBezTo>
                                  <a:pt x="6352" y="1842"/>
                                  <a:pt x="6356" y="1839"/>
                                  <a:pt x="6360" y="1840"/>
                                </a:cubicBezTo>
                                <a:lnTo>
                                  <a:pt x="6468" y="1872"/>
                                </a:lnTo>
                                <a:cubicBezTo>
                                  <a:pt x="6472" y="1873"/>
                                  <a:pt x="6475" y="1877"/>
                                  <a:pt x="6473" y="1881"/>
                                </a:cubicBezTo>
                                <a:cubicBezTo>
                                  <a:pt x="6472" y="1886"/>
                                  <a:pt x="6468" y="1888"/>
                                  <a:pt x="6463" y="1887"/>
                                </a:cubicBezTo>
                                <a:close/>
                                <a:moveTo>
                                  <a:pt x="6279" y="1833"/>
                                </a:moveTo>
                                <a:lnTo>
                                  <a:pt x="6171" y="1802"/>
                                </a:lnTo>
                                <a:cubicBezTo>
                                  <a:pt x="6167" y="1801"/>
                                  <a:pt x="6165" y="1797"/>
                                  <a:pt x="6166" y="1792"/>
                                </a:cubicBezTo>
                                <a:cubicBezTo>
                                  <a:pt x="6167" y="1788"/>
                                  <a:pt x="6172" y="1786"/>
                                  <a:pt x="6176" y="1787"/>
                                </a:cubicBezTo>
                                <a:lnTo>
                                  <a:pt x="6283" y="1818"/>
                                </a:lnTo>
                                <a:cubicBezTo>
                                  <a:pt x="6288" y="1819"/>
                                  <a:pt x="6290" y="1824"/>
                                  <a:pt x="6289" y="1828"/>
                                </a:cubicBezTo>
                                <a:cubicBezTo>
                                  <a:pt x="6288" y="1832"/>
                                  <a:pt x="6283" y="1835"/>
                                  <a:pt x="6279" y="1833"/>
                                </a:cubicBezTo>
                                <a:close/>
                                <a:moveTo>
                                  <a:pt x="6095" y="1780"/>
                                </a:moveTo>
                                <a:lnTo>
                                  <a:pt x="5987" y="1749"/>
                                </a:lnTo>
                                <a:cubicBezTo>
                                  <a:pt x="5983" y="1748"/>
                                  <a:pt x="5980" y="1743"/>
                                  <a:pt x="5982" y="1739"/>
                                </a:cubicBezTo>
                                <a:cubicBezTo>
                                  <a:pt x="5983" y="1735"/>
                                  <a:pt x="5987" y="1732"/>
                                  <a:pt x="5991" y="1734"/>
                                </a:cubicBezTo>
                                <a:lnTo>
                                  <a:pt x="6099" y="1765"/>
                                </a:lnTo>
                                <a:cubicBezTo>
                                  <a:pt x="6103" y="1766"/>
                                  <a:pt x="6106" y="1770"/>
                                  <a:pt x="6105" y="1775"/>
                                </a:cubicBezTo>
                                <a:cubicBezTo>
                                  <a:pt x="6103" y="1779"/>
                                  <a:pt x="6099" y="1781"/>
                                  <a:pt x="6095" y="1780"/>
                                </a:cubicBezTo>
                                <a:close/>
                                <a:moveTo>
                                  <a:pt x="5910" y="1727"/>
                                </a:moveTo>
                                <a:lnTo>
                                  <a:pt x="5803" y="1695"/>
                                </a:lnTo>
                                <a:cubicBezTo>
                                  <a:pt x="5798" y="1694"/>
                                  <a:pt x="5796" y="1690"/>
                                  <a:pt x="5797" y="1686"/>
                                </a:cubicBezTo>
                                <a:cubicBezTo>
                                  <a:pt x="5798" y="1681"/>
                                  <a:pt x="5803" y="1679"/>
                                  <a:pt x="5807" y="1680"/>
                                </a:cubicBezTo>
                                <a:lnTo>
                                  <a:pt x="5915" y="1711"/>
                                </a:lnTo>
                                <a:cubicBezTo>
                                  <a:pt x="5919" y="1712"/>
                                  <a:pt x="5921" y="1717"/>
                                  <a:pt x="5920" y="1721"/>
                                </a:cubicBezTo>
                                <a:cubicBezTo>
                                  <a:pt x="5919" y="1725"/>
                                  <a:pt x="5914" y="1728"/>
                                  <a:pt x="5910" y="1727"/>
                                </a:cubicBezTo>
                                <a:close/>
                                <a:moveTo>
                                  <a:pt x="5726" y="1673"/>
                                </a:moveTo>
                                <a:lnTo>
                                  <a:pt x="5618" y="1642"/>
                                </a:lnTo>
                                <a:cubicBezTo>
                                  <a:pt x="5614" y="1641"/>
                                  <a:pt x="5612" y="1636"/>
                                  <a:pt x="5613" y="1632"/>
                                </a:cubicBezTo>
                                <a:cubicBezTo>
                                  <a:pt x="5614" y="1628"/>
                                  <a:pt x="5618" y="1625"/>
                                  <a:pt x="5623" y="1627"/>
                                </a:cubicBezTo>
                                <a:lnTo>
                                  <a:pt x="5730" y="1658"/>
                                </a:lnTo>
                                <a:cubicBezTo>
                                  <a:pt x="5734" y="1659"/>
                                  <a:pt x="5737" y="1663"/>
                                  <a:pt x="5736" y="1668"/>
                                </a:cubicBezTo>
                                <a:cubicBezTo>
                                  <a:pt x="5734" y="1672"/>
                                  <a:pt x="5730" y="1674"/>
                                  <a:pt x="5726" y="1673"/>
                                </a:cubicBezTo>
                                <a:close/>
                                <a:moveTo>
                                  <a:pt x="5541" y="1620"/>
                                </a:moveTo>
                                <a:lnTo>
                                  <a:pt x="5434" y="1589"/>
                                </a:lnTo>
                                <a:cubicBezTo>
                                  <a:pt x="5430" y="1587"/>
                                  <a:pt x="5427" y="1583"/>
                                  <a:pt x="5428" y="1579"/>
                                </a:cubicBezTo>
                                <a:cubicBezTo>
                                  <a:pt x="5430" y="1574"/>
                                  <a:pt x="5434" y="1572"/>
                                  <a:pt x="5438" y="1573"/>
                                </a:cubicBezTo>
                                <a:lnTo>
                                  <a:pt x="5546" y="1604"/>
                                </a:lnTo>
                                <a:cubicBezTo>
                                  <a:pt x="5550" y="1606"/>
                                  <a:pt x="5552" y="1610"/>
                                  <a:pt x="5551" y="1614"/>
                                </a:cubicBezTo>
                                <a:cubicBezTo>
                                  <a:pt x="5550" y="1619"/>
                                  <a:pt x="5546" y="1621"/>
                                  <a:pt x="5541" y="1620"/>
                                </a:cubicBezTo>
                                <a:close/>
                                <a:moveTo>
                                  <a:pt x="5357" y="1566"/>
                                </a:moveTo>
                                <a:lnTo>
                                  <a:pt x="5249" y="1535"/>
                                </a:lnTo>
                                <a:cubicBezTo>
                                  <a:pt x="5245" y="1534"/>
                                  <a:pt x="5243" y="1529"/>
                                  <a:pt x="5244" y="1525"/>
                                </a:cubicBezTo>
                                <a:cubicBezTo>
                                  <a:pt x="5245" y="1521"/>
                                  <a:pt x="5250" y="1519"/>
                                  <a:pt x="5254" y="1520"/>
                                </a:cubicBezTo>
                                <a:lnTo>
                                  <a:pt x="5361" y="1551"/>
                                </a:lnTo>
                                <a:cubicBezTo>
                                  <a:pt x="5366" y="1552"/>
                                  <a:pt x="5368" y="1557"/>
                                  <a:pt x="5367" y="1561"/>
                                </a:cubicBezTo>
                                <a:cubicBezTo>
                                  <a:pt x="5366" y="1565"/>
                                  <a:pt x="5361" y="1568"/>
                                  <a:pt x="5357" y="1566"/>
                                </a:cubicBezTo>
                                <a:close/>
                                <a:moveTo>
                                  <a:pt x="5173" y="1513"/>
                                </a:moveTo>
                                <a:lnTo>
                                  <a:pt x="5065" y="1482"/>
                                </a:lnTo>
                                <a:cubicBezTo>
                                  <a:pt x="5061" y="1480"/>
                                  <a:pt x="5058" y="1476"/>
                                  <a:pt x="5059" y="1472"/>
                                </a:cubicBezTo>
                                <a:cubicBezTo>
                                  <a:pt x="5061" y="1468"/>
                                  <a:pt x="5065" y="1465"/>
                                  <a:pt x="5069" y="1466"/>
                                </a:cubicBezTo>
                                <a:lnTo>
                                  <a:pt x="5177" y="1498"/>
                                </a:lnTo>
                                <a:cubicBezTo>
                                  <a:pt x="5181" y="1499"/>
                                  <a:pt x="5184" y="1503"/>
                                  <a:pt x="5182" y="1507"/>
                                </a:cubicBezTo>
                                <a:cubicBezTo>
                                  <a:pt x="5181" y="1512"/>
                                  <a:pt x="5177" y="1514"/>
                                  <a:pt x="5173" y="1513"/>
                                </a:cubicBezTo>
                                <a:close/>
                                <a:moveTo>
                                  <a:pt x="4988" y="1459"/>
                                </a:moveTo>
                                <a:lnTo>
                                  <a:pt x="4881" y="1428"/>
                                </a:lnTo>
                                <a:cubicBezTo>
                                  <a:pt x="4876" y="1427"/>
                                  <a:pt x="4874" y="1423"/>
                                  <a:pt x="4875" y="1418"/>
                                </a:cubicBezTo>
                                <a:cubicBezTo>
                                  <a:pt x="4876" y="1414"/>
                                  <a:pt x="4881" y="1412"/>
                                  <a:pt x="4885" y="1413"/>
                                </a:cubicBezTo>
                                <a:lnTo>
                                  <a:pt x="4993" y="1444"/>
                                </a:lnTo>
                                <a:cubicBezTo>
                                  <a:pt x="4997" y="1445"/>
                                  <a:pt x="4999" y="1450"/>
                                  <a:pt x="4998" y="1454"/>
                                </a:cubicBezTo>
                                <a:cubicBezTo>
                                  <a:pt x="4997" y="1458"/>
                                  <a:pt x="4992" y="1461"/>
                                  <a:pt x="4988" y="1459"/>
                                </a:cubicBezTo>
                                <a:close/>
                                <a:moveTo>
                                  <a:pt x="4804" y="1406"/>
                                </a:moveTo>
                                <a:lnTo>
                                  <a:pt x="4696" y="1375"/>
                                </a:lnTo>
                                <a:cubicBezTo>
                                  <a:pt x="4692" y="1374"/>
                                  <a:pt x="4689" y="1369"/>
                                  <a:pt x="4691" y="1365"/>
                                </a:cubicBezTo>
                                <a:cubicBezTo>
                                  <a:pt x="4692" y="1361"/>
                                  <a:pt x="4696" y="1358"/>
                                  <a:pt x="4701" y="1359"/>
                                </a:cubicBezTo>
                                <a:lnTo>
                                  <a:pt x="4808" y="1391"/>
                                </a:lnTo>
                                <a:cubicBezTo>
                                  <a:pt x="4812" y="1392"/>
                                  <a:pt x="4815" y="1396"/>
                                  <a:pt x="4814" y="1401"/>
                                </a:cubicBezTo>
                                <a:cubicBezTo>
                                  <a:pt x="4812" y="1405"/>
                                  <a:pt x="4808" y="1407"/>
                                  <a:pt x="4804" y="1406"/>
                                </a:cubicBezTo>
                                <a:close/>
                                <a:moveTo>
                                  <a:pt x="4619" y="1353"/>
                                </a:moveTo>
                                <a:lnTo>
                                  <a:pt x="4512" y="1321"/>
                                </a:lnTo>
                                <a:cubicBezTo>
                                  <a:pt x="4507" y="1320"/>
                                  <a:pt x="4505" y="1316"/>
                                  <a:pt x="4506" y="1312"/>
                                </a:cubicBezTo>
                                <a:cubicBezTo>
                                  <a:pt x="4507" y="1307"/>
                                  <a:pt x="4512" y="1305"/>
                                  <a:pt x="4516" y="1306"/>
                                </a:cubicBezTo>
                                <a:lnTo>
                                  <a:pt x="4624" y="1337"/>
                                </a:lnTo>
                                <a:cubicBezTo>
                                  <a:pt x="4628" y="1338"/>
                                  <a:pt x="4630" y="1343"/>
                                  <a:pt x="4629" y="1347"/>
                                </a:cubicBezTo>
                                <a:cubicBezTo>
                                  <a:pt x="4628" y="1351"/>
                                  <a:pt x="4624" y="1354"/>
                                  <a:pt x="4619" y="1353"/>
                                </a:cubicBezTo>
                                <a:close/>
                                <a:moveTo>
                                  <a:pt x="4435" y="1299"/>
                                </a:moveTo>
                                <a:lnTo>
                                  <a:pt x="4327" y="1268"/>
                                </a:lnTo>
                                <a:cubicBezTo>
                                  <a:pt x="4323" y="1267"/>
                                  <a:pt x="4321" y="1262"/>
                                  <a:pt x="4322" y="1258"/>
                                </a:cubicBezTo>
                                <a:cubicBezTo>
                                  <a:pt x="4323" y="1254"/>
                                  <a:pt x="4327" y="1251"/>
                                  <a:pt x="4332" y="1253"/>
                                </a:cubicBezTo>
                                <a:lnTo>
                                  <a:pt x="4439" y="1284"/>
                                </a:lnTo>
                                <a:cubicBezTo>
                                  <a:pt x="4444" y="1285"/>
                                  <a:pt x="4446" y="1289"/>
                                  <a:pt x="4445" y="1294"/>
                                </a:cubicBezTo>
                                <a:cubicBezTo>
                                  <a:pt x="4444" y="1298"/>
                                  <a:pt x="4439" y="1300"/>
                                  <a:pt x="4435" y="1299"/>
                                </a:cubicBezTo>
                                <a:close/>
                                <a:moveTo>
                                  <a:pt x="4250" y="1246"/>
                                </a:moveTo>
                                <a:lnTo>
                                  <a:pt x="4143" y="1215"/>
                                </a:lnTo>
                                <a:cubicBezTo>
                                  <a:pt x="4139" y="1213"/>
                                  <a:pt x="4136" y="1209"/>
                                  <a:pt x="4137" y="1205"/>
                                </a:cubicBezTo>
                                <a:cubicBezTo>
                                  <a:pt x="4139" y="1200"/>
                                  <a:pt x="4143" y="1198"/>
                                  <a:pt x="4147" y="1199"/>
                                </a:cubicBezTo>
                                <a:lnTo>
                                  <a:pt x="4255" y="1230"/>
                                </a:lnTo>
                                <a:cubicBezTo>
                                  <a:pt x="4259" y="1232"/>
                                  <a:pt x="4262" y="1236"/>
                                  <a:pt x="4260" y="1240"/>
                                </a:cubicBezTo>
                                <a:cubicBezTo>
                                  <a:pt x="4259" y="1245"/>
                                  <a:pt x="4255" y="1247"/>
                                  <a:pt x="4250" y="1246"/>
                                </a:cubicBezTo>
                                <a:close/>
                                <a:moveTo>
                                  <a:pt x="4066" y="1192"/>
                                </a:moveTo>
                                <a:lnTo>
                                  <a:pt x="3958" y="1161"/>
                                </a:lnTo>
                                <a:cubicBezTo>
                                  <a:pt x="3954" y="1160"/>
                                  <a:pt x="3952" y="1155"/>
                                  <a:pt x="3953" y="1151"/>
                                </a:cubicBezTo>
                                <a:cubicBezTo>
                                  <a:pt x="3954" y="1147"/>
                                  <a:pt x="3959" y="1145"/>
                                  <a:pt x="3963" y="1146"/>
                                </a:cubicBezTo>
                                <a:lnTo>
                                  <a:pt x="4070" y="1177"/>
                                </a:lnTo>
                                <a:cubicBezTo>
                                  <a:pt x="4075" y="1178"/>
                                  <a:pt x="4077" y="1183"/>
                                  <a:pt x="4076" y="1187"/>
                                </a:cubicBezTo>
                                <a:cubicBezTo>
                                  <a:pt x="4075" y="1191"/>
                                  <a:pt x="4070" y="1194"/>
                                  <a:pt x="4066" y="1192"/>
                                </a:cubicBezTo>
                                <a:close/>
                                <a:moveTo>
                                  <a:pt x="3882" y="1139"/>
                                </a:moveTo>
                                <a:lnTo>
                                  <a:pt x="3774" y="1108"/>
                                </a:lnTo>
                                <a:cubicBezTo>
                                  <a:pt x="3770" y="1106"/>
                                  <a:pt x="3767" y="1102"/>
                                  <a:pt x="3769" y="1098"/>
                                </a:cubicBezTo>
                                <a:cubicBezTo>
                                  <a:pt x="3770" y="1094"/>
                                  <a:pt x="3774" y="1091"/>
                                  <a:pt x="3778" y="1092"/>
                                </a:cubicBezTo>
                                <a:lnTo>
                                  <a:pt x="3886" y="1123"/>
                                </a:lnTo>
                                <a:cubicBezTo>
                                  <a:pt x="3890" y="1125"/>
                                  <a:pt x="3893" y="1129"/>
                                  <a:pt x="3892" y="1133"/>
                                </a:cubicBezTo>
                                <a:cubicBezTo>
                                  <a:pt x="3890" y="1138"/>
                                  <a:pt x="3886" y="1140"/>
                                  <a:pt x="3882" y="1139"/>
                                </a:cubicBezTo>
                                <a:close/>
                                <a:moveTo>
                                  <a:pt x="3697" y="1085"/>
                                </a:moveTo>
                                <a:lnTo>
                                  <a:pt x="3590" y="1054"/>
                                </a:lnTo>
                                <a:cubicBezTo>
                                  <a:pt x="3585" y="1053"/>
                                  <a:pt x="3583" y="1049"/>
                                  <a:pt x="3584" y="1044"/>
                                </a:cubicBezTo>
                                <a:cubicBezTo>
                                  <a:pt x="3585" y="1040"/>
                                  <a:pt x="3590" y="1038"/>
                                  <a:pt x="3594" y="1039"/>
                                </a:cubicBezTo>
                                <a:lnTo>
                                  <a:pt x="3702" y="1070"/>
                                </a:lnTo>
                                <a:cubicBezTo>
                                  <a:pt x="3706" y="1071"/>
                                  <a:pt x="3708" y="1076"/>
                                  <a:pt x="3707" y="1080"/>
                                </a:cubicBezTo>
                                <a:cubicBezTo>
                                  <a:pt x="3706" y="1084"/>
                                  <a:pt x="3701" y="1087"/>
                                  <a:pt x="3697" y="1085"/>
                                </a:cubicBezTo>
                                <a:close/>
                                <a:moveTo>
                                  <a:pt x="3513" y="1032"/>
                                </a:moveTo>
                                <a:lnTo>
                                  <a:pt x="3405" y="1001"/>
                                </a:lnTo>
                                <a:cubicBezTo>
                                  <a:pt x="3401" y="1000"/>
                                  <a:pt x="3399" y="995"/>
                                  <a:pt x="3400" y="991"/>
                                </a:cubicBezTo>
                                <a:cubicBezTo>
                                  <a:pt x="3401" y="987"/>
                                  <a:pt x="3405" y="984"/>
                                  <a:pt x="3410" y="985"/>
                                </a:cubicBezTo>
                                <a:lnTo>
                                  <a:pt x="3517" y="1017"/>
                                </a:lnTo>
                                <a:cubicBezTo>
                                  <a:pt x="3521" y="1018"/>
                                  <a:pt x="3524" y="1022"/>
                                  <a:pt x="3523" y="1027"/>
                                </a:cubicBezTo>
                                <a:cubicBezTo>
                                  <a:pt x="3521" y="1031"/>
                                  <a:pt x="3517" y="1033"/>
                                  <a:pt x="3513" y="1032"/>
                                </a:cubicBezTo>
                                <a:close/>
                                <a:moveTo>
                                  <a:pt x="3328" y="979"/>
                                </a:moveTo>
                                <a:lnTo>
                                  <a:pt x="3221" y="947"/>
                                </a:lnTo>
                                <a:cubicBezTo>
                                  <a:pt x="3217" y="946"/>
                                  <a:pt x="3214" y="942"/>
                                  <a:pt x="3215" y="937"/>
                                </a:cubicBezTo>
                                <a:cubicBezTo>
                                  <a:pt x="3217" y="933"/>
                                  <a:pt x="3221" y="931"/>
                                  <a:pt x="3225" y="932"/>
                                </a:cubicBezTo>
                                <a:lnTo>
                                  <a:pt x="3333" y="963"/>
                                </a:lnTo>
                                <a:cubicBezTo>
                                  <a:pt x="3337" y="964"/>
                                  <a:pt x="3340" y="969"/>
                                  <a:pt x="3338" y="973"/>
                                </a:cubicBezTo>
                                <a:cubicBezTo>
                                  <a:pt x="3337" y="977"/>
                                  <a:pt x="3333" y="980"/>
                                  <a:pt x="3328" y="979"/>
                                </a:cubicBezTo>
                                <a:close/>
                                <a:moveTo>
                                  <a:pt x="3144" y="925"/>
                                </a:moveTo>
                                <a:lnTo>
                                  <a:pt x="3036" y="894"/>
                                </a:lnTo>
                                <a:cubicBezTo>
                                  <a:pt x="3032" y="893"/>
                                  <a:pt x="3030" y="888"/>
                                  <a:pt x="3031" y="884"/>
                                </a:cubicBezTo>
                                <a:cubicBezTo>
                                  <a:pt x="3032" y="880"/>
                                  <a:pt x="3037" y="877"/>
                                  <a:pt x="3041" y="879"/>
                                </a:cubicBezTo>
                                <a:lnTo>
                                  <a:pt x="3148" y="910"/>
                                </a:lnTo>
                                <a:cubicBezTo>
                                  <a:pt x="3153" y="911"/>
                                  <a:pt x="3155" y="915"/>
                                  <a:pt x="3154" y="920"/>
                                </a:cubicBezTo>
                                <a:cubicBezTo>
                                  <a:pt x="3153" y="924"/>
                                  <a:pt x="3148" y="926"/>
                                  <a:pt x="3144" y="925"/>
                                </a:cubicBezTo>
                                <a:close/>
                                <a:moveTo>
                                  <a:pt x="2960" y="872"/>
                                </a:moveTo>
                                <a:lnTo>
                                  <a:pt x="2852" y="841"/>
                                </a:lnTo>
                                <a:cubicBezTo>
                                  <a:pt x="2848" y="839"/>
                                  <a:pt x="2845" y="835"/>
                                  <a:pt x="2847" y="831"/>
                                </a:cubicBezTo>
                                <a:cubicBezTo>
                                  <a:pt x="2848" y="826"/>
                                  <a:pt x="2852" y="824"/>
                                  <a:pt x="2856" y="825"/>
                                </a:cubicBezTo>
                                <a:lnTo>
                                  <a:pt x="2964" y="856"/>
                                </a:lnTo>
                                <a:cubicBezTo>
                                  <a:pt x="2968" y="858"/>
                                  <a:pt x="2971" y="862"/>
                                  <a:pt x="2969" y="866"/>
                                </a:cubicBezTo>
                                <a:cubicBezTo>
                                  <a:pt x="2968" y="870"/>
                                  <a:pt x="2964" y="873"/>
                                  <a:pt x="2960" y="872"/>
                                </a:cubicBezTo>
                                <a:close/>
                                <a:moveTo>
                                  <a:pt x="2775" y="818"/>
                                </a:moveTo>
                                <a:lnTo>
                                  <a:pt x="2668" y="787"/>
                                </a:lnTo>
                                <a:cubicBezTo>
                                  <a:pt x="2663" y="786"/>
                                  <a:pt x="2661" y="781"/>
                                  <a:pt x="2662" y="777"/>
                                </a:cubicBezTo>
                                <a:cubicBezTo>
                                  <a:pt x="2663" y="773"/>
                                  <a:pt x="2668" y="770"/>
                                  <a:pt x="2672" y="772"/>
                                </a:cubicBezTo>
                                <a:lnTo>
                                  <a:pt x="2780" y="803"/>
                                </a:lnTo>
                                <a:cubicBezTo>
                                  <a:pt x="2784" y="804"/>
                                  <a:pt x="2786" y="809"/>
                                  <a:pt x="2785" y="813"/>
                                </a:cubicBezTo>
                                <a:cubicBezTo>
                                  <a:pt x="2784" y="817"/>
                                  <a:pt x="2779" y="819"/>
                                  <a:pt x="2775" y="818"/>
                                </a:cubicBezTo>
                                <a:close/>
                                <a:moveTo>
                                  <a:pt x="2591" y="765"/>
                                </a:moveTo>
                                <a:lnTo>
                                  <a:pt x="2483" y="734"/>
                                </a:lnTo>
                                <a:cubicBezTo>
                                  <a:pt x="2479" y="732"/>
                                  <a:pt x="2476" y="728"/>
                                  <a:pt x="2478" y="724"/>
                                </a:cubicBezTo>
                                <a:cubicBezTo>
                                  <a:pt x="2479" y="719"/>
                                  <a:pt x="2483" y="717"/>
                                  <a:pt x="2488" y="718"/>
                                </a:cubicBezTo>
                                <a:lnTo>
                                  <a:pt x="2595" y="749"/>
                                </a:lnTo>
                                <a:cubicBezTo>
                                  <a:pt x="2599" y="751"/>
                                  <a:pt x="2602" y="755"/>
                                  <a:pt x="2601" y="759"/>
                                </a:cubicBezTo>
                                <a:cubicBezTo>
                                  <a:pt x="2599" y="764"/>
                                  <a:pt x="2595" y="766"/>
                                  <a:pt x="2591" y="765"/>
                                </a:cubicBezTo>
                                <a:close/>
                                <a:moveTo>
                                  <a:pt x="2406" y="711"/>
                                </a:moveTo>
                                <a:lnTo>
                                  <a:pt x="2299" y="680"/>
                                </a:lnTo>
                                <a:cubicBezTo>
                                  <a:pt x="2294" y="679"/>
                                  <a:pt x="2292" y="675"/>
                                  <a:pt x="2293" y="670"/>
                                </a:cubicBezTo>
                                <a:cubicBezTo>
                                  <a:pt x="2294" y="666"/>
                                  <a:pt x="2299" y="664"/>
                                  <a:pt x="2303" y="665"/>
                                </a:cubicBezTo>
                                <a:lnTo>
                                  <a:pt x="2411" y="696"/>
                                </a:lnTo>
                                <a:cubicBezTo>
                                  <a:pt x="2415" y="697"/>
                                  <a:pt x="2417" y="702"/>
                                  <a:pt x="2416" y="706"/>
                                </a:cubicBezTo>
                                <a:cubicBezTo>
                                  <a:pt x="2415" y="710"/>
                                  <a:pt x="2411" y="713"/>
                                  <a:pt x="2406" y="711"/>
                                </a:cubicBezTo>
                                <a:close/>
                                <a:moveTo>
                                  <a:pt x="2222" y="658"/>
                                </a:moveTo>
                                <a:lnTo>
                                  <a:pt x="2114" y="627"/>
                                </a:lnTo>
                                <a:cubicBezTo>
                                  <a:pt x="2110" y="626"/>
                                  <a:pt x="2108" y="621"/>
                                  <a:pt x="2109" y="617"/>
                                </a:cubicBezTo>
                                <a:cubicBezTo>
                                  <a:pt x="2110" y="613"/>
                                  <a:pt x="2115" y="610"/>
                                  <a:pt x="2119" y="611"/>
                                </a:cubicBezTo>
                                <a:lnTo>
                                  <a:pt x="2226" y="643"/>
                                </a:lnTo>
                                <a:cubicBezTo>
                                  <a:pt x="2231" y="644"/>
                                  <a:pt x="2233" y="648"/>
                                  <a:pt x="2232" y="652"/>
                                </a:cubicBezTo>
                                <a:cubicBezTo>
                                  <a:pt x="2231" y="657"/>
                                  <a:pt x="2226" y="659"/>
                                  <a:pt x="2222" y="658"/>
                                </a:cubicBezTo>
                                <a:close/>
                                <a:moveTo>
                                  <a:pt x="2037" y="605"/>
                                </a:moveTo>
                                <a:lnTo>
                                  <a:pt x="1930" y="573"/>
                                </a:lnTo>
                                <a:cubicBezTo>
                                  <a:pt x="1926" y="572"/>
                                  <a:pt x="1923" y="568"/>
                                  <a:pt x="1924" y="563"/>
                                </a:cubicBezTo>
                                <a:cubicBezTo>
                                  <a:pt x="1926" y="559"/>
                                  <a:pt x="1930" y="557"/>
                                  <a:pt x="1934" y="558"/>
                                </a:cubicBezTo>
                                <a:lnTo>
                                  <a:pt x="2042" y="589"/>
                                </a:lnTo>
                                <a:cubicBezTo>
                                  <a:pt x="2046" y="590"/>
                                  <a:pt x="2049" y="595"/>
                                  <a:pt x="2047" y="599"/>
                                </a:cubicBezTo>
                                <a:cubicBezTo>
                                  <a:pt x="2046" y="603"/>
                                  <a:pt x="2042" y="606"/>
                                  <a:pt x="2037" y="605"/>
                                </a:cubicBezTo>
                                <a:close/>
                                <a:moveTo>
                                  <a:pt x="1853" y="551"/>
                                </a:moveTo>
                                <a:lnTo>
                                  <a:pt x="1745" y="520"/>
                                </a:lnTo>
                                <a:cubicBezTo>
                                  <a:pt x="1741" y="519"/>
                                  <a:pt x="1739" y="514"/>
                                  <a:pt x="1740" y="510"/>
                                </a:cubicBezTo>
                                <a:cubicBezTo>
                                  <a:pt x="1741" y="506"/>
                                  <a:pt x="1746" y="503"/>
                                  <a:pt x="1750" y="505"/>
                                </a:cubicBezTo>
                                <a:lnTo>
                                  <a:pt x="1858" y="536"/>
                                </a:lnTo>
                                <a:cubicBezTo>
                                  <a:pt x="1862" y="537"/>
                                  <a:pt x="1864" y="541"/>
                                  <a:pt x="1863" y="546"/>
                                </a:cubicBezTo>
                                <a:cubicBezTo>
                                  <a:pt x="1862" y="550"/>
                                  <a:pt x="1857" y="552"/>
                                  <a:pt x="1853" y="551"/>
                                </a:cubicBezTo>
                                <a:close/>
                                <a:moveTo>
                                  <a:pt x="1669" y="498"/>
                                </a:moveTo>
                                <a:lnTo>
                                  <a:pt x="1561" y="466"/>
                                </a:lnTo>
                                <a:cubicBezTo>
                                  <a:pt x="1557" y="465"/>
                                  <a:pt x="1554" y="461"/>
                                  <a:pt x="1556" y="457"/>
                                </a:cubicBezTo>
                                <a:cubicBezTo>
                                  <a:pt x="1557" y="452"/>
                                  <a:pt x="1561" y="450"/>
                                  <a:pt x="1566" y="451"/>
                                </a:cubicBezTo>
                                <a:lnTo>
                                  <a:pt x="1673" y="482"/>
                                </a:lnTo>
                                <a:cubicBezTo>
                                  <a:pt x="1677" y="484"/>
                                  <a:pt x="1680" y="488"/>
                                  <a:pt x="1679" y="492"/>
                                </a:cubicBezTo>
                                <a:cubicBezTo>
                                  <a:pt x="1677" y="496"/>
                                  <a:pt x="1673" y="499"/>
                                  <a:pt x="1669" y="498"/>
                                </a:cubicBezTo>
                                <a:close/>
                                <a:moveTo>
                                  <a:pt x="1484" y="444"/>
                                </a:moveTo>
                                <a:lnTo>
                                  <a:pt x="1377" y="413"/>
                                </a:lnTo>
                                <a:cubicBezTo>
                                  <a:pt x="1372" y="412"/>
                                  <a:pt x="1370" y="407"/>
                                  <a:pt x="1371" y="403"/>
                                </a:cubicBezTo>
                                <a:cubicBezTo>
                                  <a:pt x="1372" y="399"/>
                                  <a:pt x="1377" y="396"/>
                                  <a:pt x="1381" y="398"/>
                                </a:cubicBezTo>
                                <a:lnTo>
                                  <a:pt x="1489" y="429"/>
                                </a:lnTo>
                                <a:cubicBezTo>
                                  <a:pt x="1493" y="430"/>
                                  <a:pt x="1495" y="435"/>
                                  <a:pt x="1494" y="439"/>
                                </a:cubicBezTo>
                                <a:cubicBezTo>
                                  <a:pt x="1493" y="443"/>
                                  <a:pt x="1488" y="445"/>
                                  <a:pt x="1484" y="444"/>
                                </a:cubicBezTo>
                                <a:close/>
                                <a:moveTo>
                                  <a:pt x="1300" y="391"/>
                                </a:moveTo>
                                <a:lnTo>
                                  <a:pt x="1192" y="360"/>
                                </a:lnTo>
                                <a:cubicBezTo>
                                  <a:pt x="1188" y="358"/>
                                  <a:pt x="1186" y="354"/>
                                  <a:pt x="1187" y="350"/>
                                </a:cubicBezTo>
                                <a:cubicBezTo>
                                  <a:pt x="1188" y="345"/>
                                  <a:pt x="1192" y="343"/>
                                  <a:pt x="1197" y="344"/>
                                </a:cubicBezTo>
                                <a:lnTo>
                                  <a:pt x="1304" y="375"/>
                                </a:lnTo>
                                <a:cubicBezTo>
                                  <a:pt x="1309" y="377"/>
                                  <a:pt x="1311" y="381"/>
                                  <a:pt x="1310" y="385"/>
                                </a:cubicBezTo>
                                <a:cubicBezTo>
                                  <a:pt x="1308" y="390"/>
                                  <a:pt x="1304" y="392"/>
                                  <a:pt x="1300" y="391"/>
                                </a:cubicBezTo>
                                <a:close/>
                                <a:moveTo>
                                  <a:pt x="1115" y="337"/>
                                </a:moveTo>
                                <a:lnTo>
                                  <a:pt x="1008" y="306"/>
                                </a:lnTo>
                                <a:cubicBezTo>
                                  <a:pt x="1004" y="305"/>
                                  <a:pt x="1001" y="301"/>
                                  <a:pt x="1002" y="296"/>
                                </a:cubicBezTo>
                                <a:cubicBezTo>
                                  <a:pt x="1004" y="292"/>
                                  <a:pt x="1008" y="290"/>
                                  <a:pt x="1012" y="291"/>
                                </a:cubicBezTo>
                                <a:lnTo>
                                  <a:pt x="1120" y="322"/>
                                </a:lnTo>
                                <a:cubicBezTo>
                                  <a:pt x="1124" y="323"/>
                                  <a:pt x="1127" y="328"/>
                                  <a:pt x="1125" y="332"/>
                                </a:cubicBezTo>
                                <a:cubicBezTo>
                                  <a:pt x="1124" y="336"/>
                                  <a:pt x="1120" y="339"/>
                                  <a:pt x="1115" y="337"/>
                                </a:cubicBezTo>
                                <a:close/>
                                <a:moveTo>
                                  <a:pt x="931" y="284"/>
                                </a:moveTo>
                                <a:lnTo>
                                  <a:pt x="823" y="253"/>
                                </a:lnTo>
                                <a:cubicBezTo>
                                  <a:pt x="819" y="252"/>
                                  <a:pt x="817" y="247"/>
                                  <a:pt x="818" y="243"/>
                                </a:cubicBezTo>
                                <a:cubicBezTo>
                                  <a:pt x="819" y="239"/>
                                  <a:pt x="824" y="236"/>
                                  <a:pt x="828" y="237"/>
                                </a:cubicBezTo>
                                <a:lnTo>
                                  <a:pt x="935" y="269"/>
                                </a:lnTo>
                                <a:cubicBezTo>
                                  <a:pt x="940" y="270"/>
                                  <a:pt x="942" y="274"/>
                                  <a:pt x="941" y="278"/>
                                </a:cubicBezTo>
                                <a:cubicBezTo>
                                  <a:pt x="940" y="283"/>
                                  <a:pt x="935" y="285"/>
                                  <a:pt x="931" y="284"/>
                                </a:cubicBezTo>
                                <a:close/>
                                <a:moveTo>
                                  <a:pt x="747" y="230"/>
                                </a:moveTo>
                                <a:lnTo>
                                  <a:pt x="639" y="199"/>
                                </a:lnTo>
                                <a:cubicBezTo>
                                  <a:pt x="635" y="198"/>
                                  <a:pt x="632" y="194"/>
                                  <a:pt x="634" y="189"/>
                                </a:cubicBezTo>
                                <a:cubicBezTo>
                                  <a:pt x="635" y="185"/>
                                  <a:pt x="639" y="183"/>
                                  <a:pt x="643" y="184"/>
                                </a:cubicBezTo>
                                <a:lnTo>
                                  <a:pt x="751" y="215"/>
                                </a:lnTo>
                                <a:cubicBezTo>
                                  <a:pt x="755" y="216"/>
                                  <a:pt x="758" y="221"/>
                                  <a:pt x="756" y="225"/>
                                </a:cubicBezTo>
                                <a:cubicBezTo>
                                  <a:pt x="755" y="229"/>
                                  <a:pt x="751" y="232"/>
                                  <a:pt x="747" y="230"/>
                                </a:cubicBezTo>
                                <a:close/>
                                <a:moveTo>
                                  <a:pt x="562" y="177"/>
                                </a:moveTo>
                                <a:lnTo>
                                  <a:pt x="455" y="146"/>
                                </a:lnTo>
                                <a:cubicBezTo>
                                  <a:pt x="450" y="145"/>
                                  <a:pt x="448" y="140"/>
                                  <a:pt x="449" y="136"/>
                                </a:cubicBezTo>
                                <a:cubicBezTo>
                                  <a:pt x="450" y="132"/>
                                  <a:pt x="455" y="129"/>
                                  <a:pt x="459" y="131"/>
                                </a:cubicBezTo>
                                <a:lnTo>
                                  <a:pt x="567" y="162"/>
                                </a:lnTo>
                                <a:cubicBezTo>
                                  <a:pt x="571" y="163"/>
                                  <a:pt x="573" y="167"/>
                                  <a:pt x="572" y="172"/>
                                </a:cubicBezTo>
                                <a:cubicBezTo>
                                  <a:pt x="571" y="176"/>
                                  <a:pt x="566" y="178"/>
                                  <a:pt x="562" y="177"/>
                                </a:cubicBezTo>
                                <a:close/>
                                <a:moveTo>
                                  <a:pt x="378" y="124"/>
                                </a:moveTo>
                                <a:lnTo>
                                  <a:pt x="270" y="92"/>
                                </a:lnTo>
                                <a:cubicBezTo>
                                  <a:pt x="266" y="91"/>
                                  <a:pt x="263" y="87"/>
                                  <a:pt x="265" y="83"/>
                                </a:cubicBezTo>
                                <a:cubicBezTo>
                                  <a:pt x="266" y="78"/>
                                  <a:pt x="270" y="76"/>
                                  <a:pt x="275" y="77"/>
                                </a:cubicBezTo>
                                <a:lnTo>
                                  <a:pt x="382" y="108"/>
                                </a:lnTo>
                                <a:cubicBezTo>
                                  <a:pt x="386" y="109"/>
                                  <a:pt x="389" y="114"/>
                                  <a:pt x="388" y="118"/>
                                </a:cubicBezTo>
                                <a:cubicBezTo>
                                  <a:pt x="386" y="122"/>
                                  <a:pt x="382" y="125"/>
                                  <a:pt x="378" y="124"/>
                                </a:cubicBezTo>
                                <a:close/>
                                <a:moveTo>
                                  <a:pt x="193" y="70"/>
                                </a:moveTo>
                                <a:lnTo>
                                  <a:pt x="86" y="39"/>
                                </a:lnTo>
                                <a:cubicBezTo>
                                  <a:pt x="82" y="38"/>
                                  <a:pt x="79" y="33"/>
                                  <a:pt x="80" y="29"/>
                                </a:cubicBezTo>
                                <a:cubicBezTo>
                                  <a:pt x="82" y="25"/>
                                  <a:pt x="86" y="22"/>
                                  <a:pt x="90" y="24"/>
                                </a:cubicBezTo>
                                <a:lnTo>
                                  <a:pt x="198" y="55"/>
                                </a:lnTo>
                                <a:cubicBezTo>
                                  <a:pt x="202" y="56"/>
                                  <a:pt x="204" y="60"/>
                                  <a:pt x="203" y="65"/>
                                </a:cubicBezTo>
                                <a:cubicBezTo>
                                  <a:pt x="202" y="69"/>
                                  <a:pt x="198" y="71"/>
                                  <a:pt x="193" y="70"/>
                                </a:cubicBezTo>
                                <a:close/>
                                <a:moveTo>
                                  <a:pt x="9" y="17"/>
                                </a:moveTo>
                                <a:lnTo>
                                  <a:pt x="7" y="16"/>
                                </a:lnTo>
                                <a:cubicBezTo>
                                  <a:pt x="3" y="15"/>
                                  <a:pt x="0" y="11"/>
                                  <a:pt x="2" y="6"/>
                                </a:cubicBezTo>
                                <a:cubicBezTo>
                                  <a:pt x="3" y="2"/>
                                  <a:pt x="7" y="0"/>
                                  <a:pt x="12" y="1"/>
                                </a:cubicBezTo>
                                <a:lnTo>
                                  <a:pt x="13" y="1"/>
                                </a:lnTo>
                                <a:cubicBezTo>
                                  <a:pt x="18" y="3"/>
                                  <a:pt x="20" y="7"/>
                                  <a:pt x="19" y="11"/>
                                </a:cubicBezTo>
                                <a:cubicBezTo>
                                  <a:pt x="18" y="16"/>
                                  <a:pt x="13" y="18"/>
                                  <a:pt x="9" y="17"/>
                                </a:cubicBezTo>
                                <a:close/>
                              </a:path>
                            </a:pathLst>
                          </a:custGeom>
                          <a:solidFill>
                            <a:srgbClr val="000000"/>
                          </a:solidFill>
                          <a:ln w="15" cap="flat">
                            <a:solidFill>
                              <a:srgbClr val="000000"/>
                            </a:solidFill>
                            <a:prstDash val="solid"/>
                            <a:bevel/>
                            <a:headEnd/>
                            <a:tailEnd/>
                          </a:ln>
                        </wps:spPr>
                        <wps:bodyPr rot="0" vert="horz" wrap="square" lIns="91440" tIns="45720" rIns="91440" bIns="45720" anchor="t" anchorCtr="0" upright="1">
                          <a:noAutofit/>
                        </wps:bodyPr>
                      </wps:wsp>
                      <wps:wsp>
                        <wps:cNvPr id="1335" name="Freeform 107"/>
                        <wps:cNvSpPr>
                          <a:spLocks/>
                        </wps:cNvSpPr>
                        <wps:spPr bwMode="auto">
                          <a:xfrm>
                            <a:off x="4636135" y="2310765"/>
                            <a:ext cx="171450" cy="263525"/>
                          </a:xfrm>
                          <a:custGeom>
                            <a:avLst/>
                            <a:gdLst>
                              <a:gd name="T0" fmla="*/ 0 w 270"/>
                              <a:gd name="T1" fmla="*/ 415 h 415"/>
                              <a:gd name="T2" fmla="*/ 135 w 270"/>
                              <a:gd name="T3" fmla="*/ 0 h 415"/>
                              <a:gd name="T4" fmla="*/ 270 w 270"/>
                              <a:gd name="T5" fmla="*/ 415 h 415"/>
                              <a:gd name="T6" fmla="*/ 0 w 270"/>
                              <a:gd name="T7" fmla="*/ 415 h 415"/>
                            </a:gdLst>
                            <a:ahLst/>
                            <a:cxnLst>
                              <a:cxn ang="0">
                                <a:pos x="T0" y="T1"/>
                              </a:cxn>
                              <a:cxn ang="0">
                                <a:pos x="T2" y="T3"/>
                              </a:cxn>
                              <a:cxn ang="0">
                                <a:pos x="T4" y="T5"/>
                              </a:cxn>
                              <a:cxn ang="0">
                                <a:pos x="T6" y="T7"/>
                              </a:cxn>
                            </a:cxnLst>
                            <a:rect l="0" t="0" r="r" b="b"/>
                            <a:pathLst>
                              <a:path w="270" h="415">
                                <a:moveTo>
                                  <a:pt x="0" y="415"/>
                                </a:moveTo>
                                <a:lnTo>
                                  <a:pt x="135" y="0"/>
                                </a:lnTo>
                                <a:lnTo>
                                  <a:pt x="270" y="415"/>
                                </a:lnTo>
                                <a:lnTo>
                                  <a:pt x="0" y="4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08"/>
                        <wps:cNvSpPr>
                          <a:spLocks/>
                        </wps:cNvSpPr>
                        <wps:spPr bwMode="auto">
                          <a:xfrm>
                            <a:off x="4636135" y="2310765"/>
                            <a:ext cx="171450" cy="263525"/>
                          </a:xfrm>
                          <a:custGeom>
                            <a:avLst/>
                            <a:gdLst>
                              <a:gd name="T0" fmla="*/ 0 w 270"/>
                              <a:gd name="T1" fmla="*/ 415 h 415"/>
                              <a:gd name="T2" fmla="*/ 135 w 270"/>
                              <a:gd name="T3" fmla="*/ 0 h 415"/>
                              <a:gd name="T4" fmla="*/ 270 w 270"/>
                              <a:gd name="T5" fmla="*/ 415 h 415"/>
                              <a:gd name="T6" fmla="*/ 0 w 270"/>
                              <a:gd name="T7" fmla="*/ 415 h 415"/>
                            </a:gdLst>
                            <a:ahLst/>
                            <a:cxnLst>
                              <a:cxn ang="0">
                                <a:pos x="T0" y="T1"/>
                              </a:cxn>
                              <a:cxn ang="0">
                                <a:pos x="T2" y="T3"/>
                              </a:cxn>
                              <a:cxn ang="0">
                                <a:pos x="T4" y="T5"/>
                              </a:cxn>
                              <a:cxn ang="0">
                                <a:pos x="T6" y="T7"/>
                              </a:cxn>
                            </a:cxnLst>
                            <a:rect l="0" t="0" r="r" b="b"/>
                            <a:pathLst>
                              <a:path w="270" h="415">
                                <a:moveTo>
                                  <a:pt x="0" y="415"/>
                                </a:moveTo>
                                <a:lnTo>
                                  <a:pt x="135" y="0"/>
                                </a:lnTo>
                                <a:lnTo>
                                  <a:pt x="270" y="415"/>
                                </a:lnTo>
                                <a:lnTo>
                                  <a:pt x="0" y="415"/>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109"/>
                        <wps:cNvSpPr>
                          <a:spLocks/>
                        </wps:cNvSpPr>
                        <wps:spPr bwMode="auto">
                          <a:xfrm>
                            <a:off x="4625975" y="2160905"/>
                            <a:ext cx="100330" cy="287655"/>
                          </a:xfrm>
                          <a:custGeom>
                            <a:avLst/>
                            <a:gdLst>
                              <a:gd name="T0" fmla="*/ 0 w 158"/>
                              <a:gd name="T1" fmla="*/ 453 h 453"/>
                              <a:gd name="T2" fmla="*/ 54 w 158"/>
                              <a:gd name="T3" fmla="*/ 409 h 453"/>
                              <a:gd name="T4" fmla="*/ 71 w 158"/>
                              <a:gd name="T5" fmla="*/ 390 h 453"/>
                              <a:gd name="T6" fmla="*/ 131 w 158"/>
                              <a:gd name="T7" fmla="*/ 291 h 453"/>
                              <a:gd name="T8" fmla="*/ 158 w 158"/>
                              <a:gd name="T9" fmla="*/ 169 h 453"/>
                              <a:gd name="T10" fmla="*/ 117 w 158"/>
                              <a:gd name="T11" fmla="*/ 0 h 453"/>
                            </a:gdLst>
                            <a:ahLst/>
                            <a:cxnLst>
                              <a:cxn ang="0">
                                <a:pos x="T0" y="T1"/>
                              </a:cxn>
                              <a:cxn ang="0">
                                <a:pos x="T2" y="T3"/>
                              </a:cxn>
                              <a:cxn ang="0">
                                <a:pos x="T4" y="T5"/>
                              </a:cxn>
                              <a:cxn ang="0">
                                <a:pos x="T6" y="T7"/>
                              </a:cxn>
                              <a:cxn ang="0">
                                <a:pos x="T8" y="T9"/>
                              </a:cxn>
                              <a:cxn ang="0">
                                <a:pos x="T10" y="T11"/>
                              </a:cxn>
                            </a:cxnLst>
                            <a:rect l="0" t="0" r="r" b="b"/>
                            <a:pathLst>
                              <a:path w="158" h="453">
                                <a:moveTo>
                                  <a:pt x="0" y="453"/>
                                </a:moveTo>
                                <a:cubicBezTo>
                                  <a:pt x="29" y="431"/>
                                  <a:pt x="43" y="420"/>
                                  <a:pt x="54" y="409"/>
                                </a:cubicBezTo>
                                <a:cubicBezTo>
                                  <a:pt x="60" y="403"/>
                                  <a:pt x="65" y="397"/>
                                  <a:pt x="71" y="390"/>
                                </a:cubicBezTo>
                                <a:cubicBezTo>
                                  <a:pt x="88" y="368"/>
                                  <a:pt x="114" y="330"/>
                                  <a:pt x="131" y="291"/>
                                </a:cubicBezTo>
                                <a:cubicBezTo>
                                  <a:pt x="148" y="237"/>
                                  <a:pt x="157" y="205"/>
                                  <a:pt x="158" y="169"/>
                                </a:cubicBezTo>
                                <a:cubicBezTo>
                                  <a:pt x="158" y="117"/>
                                  <a:pt x="141" y="57"/>
                                  <a:pt x="117"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Rectangle 111"/>
                        <wps:cNvSpPr>
                          <a:spLocks noChangeArrowheads="1"/>
                        </wps:cNvSpPr>
                        <wps:spPr bwMode="auto">
                          <a:xfrm rot="900000">
                            <a:off x="3383661" y="2095444"/>
                            <a:ext cx="687637"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676D45" w:rsidRDefault="00F333D6" w:rsidP="00573B2F">
                              <w:pPr>
                                <w:pStyle w:val="Figure"/>
                              </w:pPr>
                              <w:r w:rsidRPr="00676D45">
                                <w:t>E</w:t>
                              </w:r>
                              <w:r w:rsidRPr="00676D45">
                                <w:rPr>
                                  <w:caps w:val="0"/>
                                </w:rPr>
                                <w:t xml:space="preserve">nlace </w:t>
                              </w:r>
                              <w:r w:rsidRPr="00676D45">
                                <w:t>C</w:t>
                              </w:r>
                            </w:p>
                          </w:txbxContent>
                        </wps:txbx>
                        <wps:bodyPr rot="0" vert="horz" wrap="square" lIns="0" tIns="0" rIns="0" bIns="0" anchor="t" anchorCtr="0">
                          <a:spAutoFit/>
                        </wps:bodyPr>
                      </wps:wsp>
                      <wps:wsp>
                        <wps:cNvPr id="1344" name="Rectangle 116"/>
                        <wps:cNvSpPr>
                          <a:spLocks noChangeArrowheads="1"/>
                        </wps:cNvSpPr>
                        <wps:spPr bwMode="auto">
                          <a:xfrm>
                            <a:off x="2161168" y="629285"/>
                            <a:ext cx="41592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676D45" w:rsidRDefault="00F333D6" w:rsidP="00573B2F">
                              <w:pPr>
                                <w:pStyle w:val="Figure"/>
                              </w:pPr>
                              <w:r w:rsidRPr="00676D45">
                                <w:rPr>
                                  <w:caps w:val="0"/>
                                </w:rPr>
                                <w:t>Enlac</w:t>
                              </w:r>
                              <w:r>
                                <w:rPr>
                                  <w:caps w:val="0"/>
                                </w:rPr>
                                <w:t>e B</w:t>
                              </w:r>
                            </w:p>
                          </w:txbxContent>
                        </wps:txbx>
                        <wps:bodyPr rot="0" vert="horz" wrap="none" lIns="0" tIns="0" rIns="0" bIns="0" anchor="t" anchorCtr="0">
                          <a:spAutoFit/>
                        </wps:bodyPr>
                      </wps:wsp>
                      <wps:wsp>
                        <wps:cNvPr id="1345" name="Freeform 117"/>
                        <wps:cNvSpPr>
                          <a:spLocks/>
                        </wps:cNvSpPr>
                        <wps:spPr bwMode="auto">
                          <a:xfrm>
                            <a:off x="1767205" y="172085"/>
                            <a:ext cx="171450" cy="262890"/>
                          </a:xfrm>
                          <a:custGeom>
                            <a:avLst/>
                            <a:gdLst>
                              <a:gd name="T0" fmla="*/ 270 w 270"/>
                              <a:gd name="T1" fmla="*/ 414 h 414"/>
                              <a:gd name="T2" fmla="*/ 135 w 270"/>
                              <a:gd name="T3" fmla="*/ 0 h 414"/>
                              <a:gd name="T4" fmla="*/ 0 w 270"/>
                              <a:gd name="T5" fmla="*/ 414 h 414"/>
                              <a:gd name="T6" fmla="*/ 270 w 270"/>
                              <a:gd name="T7" fmla="*/ 414 h 414"/>
                            </a:gdLst>
                            <a:ahLst/>
                            <a:cxnLst>
                              <a:cxn ang="0">
                                <a:pos x="T0" y="T1"/>
                              </a:cxn>
                              <a:cxn ang="0">
                                <a:pos x="T2" y="T3"/>
                              </a:cxn>
                              <a:cxn ang="0">
                                <a:pos x="T4" y="T5"/>
                              </a:cxn>
                              <a:cxn ang="0">
                                <a:pos x="T6" y="T7"/>
                              </a:cxn>
                            </a:cxnLst>
                            <a:rect l="0" t="0" r="r" b="b"/>
                            <a:pathLst>
                              <a:path w="270" h="414">
                                <a:moveTo>
                                  <a:pt x="270" y="414"/>
                                </a:moveTo>
                                <a:lnTo>
                                  <a:pt x="135" y="0"/>
                                </a:lnTo>
                                <a:lnTo>
                                  <a:pt x="0" y="414"/>
                                </a:lnTo>
                                <a:lnTo>
                                  <a:pt x="270" y="4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18"/>
                        <wps:cNvSpPr>
                          <a:spLocks/>
                        </wps:cNvSpPr>
                        <wps:spPr bwMode="auto">
                          <a:xfrm>
                            <a:off x="1767205" y="172085"/>
                            <a:ext cx="171450" cy="262890"/>
                          </a:xfrm>
                          <a:custGeom>
                            <a:avLst/>
                            <a:gdLst>
                              <a:gd name="T0" fmla="*/ 270 w 270"/>
                              <a:gd name="T1" fmla="*/ 414 h 414"/>
                              <a:gd name="T2" fmla="*/ 135 w 270"/>
                              <a:gd name="T3" fmla="*/ 0 h 414"/>
                              <a:gd name="T4" fmla="*/ 0 w 270"/>
                              <a:gd name="T5" fmla="*/ 414 h 414"/>
                              <a:gd name="T6" fmla="*/ 270 w 270"/>
                              <a:gd name="T7" fmla="*/ 414 h 414"/>
                            </a:gdLst>
                            <a:ahLst/>
                            <a:cxnLst>
                              <a:cxn ang="0">
                                <a:pos x="T0" y="T1"/>
                              </a:cxn>
                              <a:cxn ang="0">
                                <a:pos x="T2" y="T3"/>
                              </a:cxn>
                              <a:cxn ang="0">
                                <a:pos x="T4" y="T5"/>
                              </a:cxn>
                              <a:cxn ang="0">
                                <a:pos x="T6" y="T7"/>
                              </a:cxn>
                            </a:cxnLst>
                            <a:rect l="0" t="0" r="r" b="b"/>
                            <a:pathLst>
                              <a:path w="270" h="414">
                                <a:moveTo>
                                  <a:pt x="270" y="414"/>
                                </a:moveTo>
                                <a:lnTo>
                                  <a:pt x="135" y="0"/>
                                </a:lnTo>
                                <a:lnTo>
                                  <a:pt x="0" y="414"/>
                                </a:lnTo>
                                <a:lnTo>
                                  <a:pt x="270" y="414"/>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19"/>
                        <wps:cNvSpPr>
                          <a:spLocks/>
                        </wps:cNvSpPr>
                        <wps:spPr bwMode="auto">
                          <a:xfrm>
                            <a:off x="1847850" y="22225"/>
                            <a:ext cx="100330" cy="287020"/>
                          </a:xfrm>
                          <a:custGeom>
                            <a:avLst/>
                            <a:gdLst>
                              <a:gd name="T0" fmla="*/ 158 w 158"/>
                              <a:gd name="T1" fmla="*/ 452 h 452"/>
                              <a:gd name="T2" fmla="*/ 104 w 158"/>
                              <a:gd name="T3" fmla="*/ 409 h 452"/>
                              <a:gd name="T4" fmla="*/ 87 w 158"/>
                              <a:gd name="T5" fmla="*/ 389 h 452"/>
                              <a:gd name="T6" fmla="*/ 26 w 158"/>
                              <a:gd name="T7" fmla="*/ 291 h 452"/>
                              <a:gd name="T8" fmla="*/ 1 w 158"/>
                              <a:gd name="T9" fmla="*/ 169 h 452"/>
                              <a:gd name="T10" fmla="*/ 40 w 158"/>
                              <a:gd name="T11" fmla="*/ 0 h 452"/>
                            </a:gdLst>
                            <a:ahLst/>
                            <a:cxnLst>
                              <a:cxn ang="0">
                                <a:pos x="T0" y="T1"/>
                              </a:cxn>
                              <a:cxn ang="0">
                                <a:pos x="T2" y="T3"/>
                              </a:cxn>
                              <a:cxn ang="0">
                                <a:pos x="T4" y="T5"/>
                              </a:cxn>
                              <a:cxn ang="0">
                                <a:pos x="T6" y="T7"/>
                              </a:cxn>
                              <a:cxn ang="0">
                                <a:pos x="T8" y="T9"/>
                              </a:cxn>
                              <a:cxn ang="0">
                                <a:pos x="T10" y="T11"/>
                              </a:cxn>
                            </a:cxnLst>
                            <a:rect l="0" t="0" r="r" b="b"/>
                            <a:pathLst>
                              <a:path w="158" h="452">
                                <a:moveTo>
                                  <a:pt x="158" y="452"/>
                                </a:moveTo>
                                <a:cubicBezTo>
                                  <a:pt x="129" y="431"/>
                                  <a:pt x="115" y="419"/>
                                  <a:pt x="104" y="409"/>
                                </a:cubicBezTo>
                                <a:cubicBezTo>
                                  <a:pt x="99" y="403"/>
                                  <a:pt x="93" y="398"/>
                                  <a:pt x="87" y="389"/>
                                </a:cubicBezTo>
                                <a:cubicBezTo>
                                  <a:pt x="70" y="368"/>
                                  <a:pt x="45" y="330"/>
                                  <a:pt x="26" y="291"/>
                                </a:cubicBezTo>
                                <a:cubicBezTo>
                                  <a:pt x="9" y="236"/>
                                  <a:pt x="1" y="204"/>
                                  <a:pt x="1" y="169"/>
                                </a:cubicBezTo>
                                <a:cubicBezTo>
                                  <a:pt x="0" y="117"/>
                                  <a:pt x="17" y="56"/>
                                  <a:pt x="40"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20"/>
                        <wps:cNvSpPr>
                          <a:spLocks noEditPoints="1"/>
                        </wps:cNvSpPr>
                        <wps:spPr bwMode="auto">
                          <a:xfrm>
                            <a:off x="1853565" y="181610"/>
                            <a:ext cx="1254125" cy="2787015"/>
                          </a:xfrm>
                          <a:custGeom>
                            <a:avLst/>
                            <a:gdLst>
                              <a:gd name="T0" fmla="*/ 2047 w 2105"/>
                              <a:gd name="T1" fmla="*/ 4557 h 4676"/>
                              <a:gd name="T2" fmla="*/ 2099 w 2105"/>
                              <a:gd name="T3" fmla="*/ 4674 h 4676"/>
                              <a:gd name="T4" fmla="*/ 1964 w 2105"/>
                              <a:gd name="T5" fmla="*/ 4393 h 4676"/>
                              <a:gd name="T6" fmla="*/ 2025 w 2105"/>
                              <a:gd name="T7" fmla="*/ 4488 h 4676"/>
                              <a:gd name="T8" fmla="*/ 1932 w 2105"/>
                              <a:gd name="T9" fmla="*/ 4320 h 4676"/>
                              <a:gd name="T10" fmla="*/ 1900 w 2105"/>
                              <a:gd name="T11" fmla="*/ 4211 h 4676"/>
                              <a:gd name="T12" fmla="*/ 1932 w 2105"/>
                              <a:gd name="T13" fmla="*/ 4320 h 4676"/>
                              <a:gd name="T14" fmla="*/ 1811 w 2105"/>
                              <a:gd name="T15" fmla="*/ 4032 h 4676"/>
                              <a:gd name="T16" fmla="*/ 1864 w 2105"/>
                              <a:gd name="T17" fmla="*/ 4148 h 4676"/>
                              <a:gd name="T18" fmla="*/ 1729 w 2105"/>
                              <a:gd name="T19" fmla="*/ 3867 h 4676"/>
                              <a:gd name="T20" fmla="*/ 1789 w 2105"/>
                              <a:gd name="T21" fmla="*/ 3963 h 4676"/>
                              <a:gd name="T22" fmla="*/ 1696 w 2105"/>
                              <a:gd name="T23" fmla="*/ 3794 h 4676"/>
                              <a:gd name="T24" fmla="*/ 1665 w 2105"/>
                              <a:gd name="T25" fmla="*/ 3685 h 4676"/>
                              <a:gd name="T26" fmla="*/ 1696 w 2105"/>
                              <a:gd name="T27" fmla="*/ 3794 h 4676"/>
                              <a:gd name="T28" fmla="*/ 1576 w 2105"/>
                              <a:gd name="T29" fmla="*/ 3506 h 4676"/>
                              <a:gd name="T30" fmla="*/ 1628 w 2105"/>
                              <a:gd name="T31" fmla="*/ 3623 h 4676"/>
                              <a:gd name="T32" fmla="*/ 1493 w 2105"/>
                              <a:gd name="T33" fmla="*/ 3341 h 4676"/>
                              <a:gd name="T34" fmla="*/ 1554 w 2105"/>
                              <a:gd name="T35" fmla="*/ 3437 h 4676"/>
                              <a:gd name="T36" fmla="*/ 1461 w 2105"/>
                              <a:gd name="T37" fmla="*/ 3268 h 4676"/>
                              <a:gd name="T38" fmla="*/ 1429 w 2105"/>
                              <a:gd name="T39" fmla="*/ 3160 h 4676"/>
                              <a:gd name="T40" fmla="*/ 1461 w 2105"/>
                              <a:gd name="T41" fmla="*/ 3268 h 4676"/>
                              <a:gd name="T42" fmla="*/ 1340 w 2105"/>
                              <a:gd name="T43" fmla="*/ 2980 h 4676"/>
                              <a:gd name="T44" fmla="*/ 1393 w 2105"/>
                              <a:gd name="T45" fmla="*/ 3097 h 4676"/>
                              <a:gd name="T46" fmla="*/ 1258 w 2105"/>
                              <a:gd name="T47" fmla="*/ 2816 h 4676"/>
                              <a:gd name="T48" fmla="*/ 1318 w 2105"/>
                              <a:gd name="T49" fmla="*/ 2911 h 4676"/>
                              <a:gd name="T50" fmla="*/ 1225 w 2105"/>
                              <a:gd name="T51" fmla="*/ 2743 h 4676"/>
                              <a:gd name="T52" fmla="*/ 1194 w 2105"/>
                              <a:gd name="T53" fmla="*/ 2634 h 4676"/>
                              <a:gd name="T54" fmla="*/ 1225 w 2105"/>
                              <a:gd name="T55" fmla="*/ 2743 h 4676"/>
                              <a:gd name="T56" fmla="*/ 1105 w 2105"/>
                              <a:gd name="T57" fmla="*/ 2455 h 4676"/>
                              <a:gd name="T58" fmla="*/ 1157 w 2105"/>
                              <a:gd name="T59" fmla="*/ 2572 h 4676"/>
                              <a:gd name="T60" fmla="*/ 1022 w 2105"/>
                              <a:gd name="T61" fmla="*/ 2290 h 4676"/>
                              <a:gd name="T62" fmla="*/ 1083 w 2105"/>
                              <a:gd name="T63" fmla="*/ 2386 h 4676"/>
                              <a:gd name="T64" fmla="*/ 990 w 2105"/>
                              <a:gd name="T65" fmla="*/ 2217 h 4676"/>
                              <a:gd name="T66" fmla="*/ 958 w 2105"/>
                              <a:gd name="T67" fmla="*/ 2108 h 4676"/>
                              <a:gd name="T68" fmla="*/ 990 w 2105"/>
                              <a:gd name="T69" fmla="*/ 2217 h 4676"/>
                              <a:gd name="T70" fmla="*/ 869 w 2105"/>
                              <a:gd name="T71" fmla="*/ 1929 h 4676"/>
                              <a:gd name="T72" fmla="*/ 922 w 2105"/>
                              <a:gd name="T73" fmla="*/ 2046 h 4676"/>
                              <a:gd name="T74" fmla="*/ 787 w 2105"/>
                              <a:gd name="T75" fmla="*/ 1764 h 4676"/>
                              <a:gd name="T76" fmla="*/ 847 w 2105"/>
                              <a:gd name="T77" fmla="*/ 1860 h 4676"/>
                              <a:gd name="T78" fmla="*/ 754 w 2105"/>
                              <a:gd name="T79" fmla="*/ 1691 h 4676"/>
                              <a:gd name="T80" fmla="*/ 723 w 2105"/>
                              <a:gd name="T81" fmla="*/ 1583 h 4676"/>
                              <a:gd name="T82" fmla="*/ 754 w 2105"/>
                              <a:gd name="T83" fmla="*/ 1691 h 4676"/>
                              <a:gd name="T84" fmla="*/ 634 w 2105"/>
                              <a:gd name="T85" fmla="*/ 1403 h 4676"/>
                              <a:gd name="T86" fmla="*/ 686 w 2105"/>
                              <a:gd name="T87" fmla="*/ 1520 h 4676"/>
                              <a:gd name="T88" fmla="*/ 551 w 2105"/>
                              <a:gd name="T89" fmla="*/ 1239 h 4676"/>
                              <a:gd name="T90" fmla="*/ 612 w 2105"/>
                              <a:gd name="T91" fmla="*/ 1334 h 4676"/>
                              <a:gd name="T92" fmla="*/ 519 w 2105"/>
                              <a:gd name="T93" fmla="*/ 1166 h 4676"/>
                              <a:gd name="T94" fmla="*/ 487 w 2105"/>
                              <a:gd name="T95" fmla="*/ 1057 h 4676"/>
                              <a:gd name="T96" fmla="*/ 519 w 2105"/>
                              <a:gd name="T97" fmla="*/ 1166 h 4676"/>
                              <a:gd name="T98" fmla="*/ 398 w 2105"/>
                              <a:gd name="T99" fmla="*/ 878 h 4676"/>
                              <a:gd name="T100" fmla="*/ 451 w 2105"/>
                              <a:gd name="T101" fmla="*/ 995 h 4676"/>
                              <a:gd name="T102" fmla="*/ 316 w 2105"/>
                              <a:gd name="T103" fmla="*/ 713 h 4676"/>
                              <a:gd name="T104" fmla="*/ 376 w 2105"/>
                              <a:gd name="T105" fmla="*/ 809 h 4676"/>
                              <a:gd name="T106" fmla="*/ 283 w 2105"/>
                              <a:gd name="T107" fmla="*/ 640 h 4676"/>
                              <a:gd name="T108" fmla="*/ 252 w 2105"/>
                              <a:gd name="T109" fmla="*/ 531 h 4676"/>
                              <a:gd name="T110" fmla="*/ 283 w 2105"/>
                              <a:gd name="T111" fmla="*/ 640 h 4676"/>
                              <a:gd name="T112" fmla="*/ 163 w 2105"/>
                              <a:gd name="T113" fmla="*/ 352 h 4676"/>
                              <a:gd name="T114" fmla="*/ 215 w 2105"/>
                              <a:gd name="T115" fmla="*/ 469 h 4676"/>
                              <a:gd name="T116" fmla="*/ 80 w 2105"/>
                              <a:gd name="T117" fmla="*/ 187 h 4676"/>
                              <a:gd name="T118" fmla="*/ 141 w 2105"/>
                              <a:gd name="T119" fmla="*/ 283 h 4676"/>
                              <a:gd name="T120" fmla="*/ 48 w 2105"/>
                              <a:gd name="T121" fmla="*/ 114 h 4676"/>
                              <a:gd name="T122" fmla="*/ 16 w 2105"/>
                              <a:gd name="T123" fmla="*/ 6 h 4676"/>
                              <a:gd name="T124" fmla="*/ 48 w 2105"/>
                              <a:gd name="T125" fmla="*/ 114 h 4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05" h="4676">
                                <a:moveTo>
                                  <a:pt x="2089" y="4670"/>
                                </a:moveTo>
                                <a:lnTo>
                                  <a:pt x="2043" y="4568"/>
                                </a:lnTo>
                                <a:cubicBezTo>
                                  <a:pt x="2041" y="4564"/>
                                  <a:pt x="2043" y="4559"/>
                                  <a:pt x="2047" y="4557"/>
                                </a:cubicBezTo>
                                <a:cubicBezTo>
                                  <a:pt x="2051" y="4556"/>
                                  <a:pt x="2056" y="4557"/>
                                  <a:pt x="2057" y="4561"/>
                                </a:cubicBezTo>
                                <a:lnTo>
                                  <a:pt x="2103" y="4664"/>
                                </a:lnTo>
                                <a:cubicBezTo>
                                  <a:pt x="2105" y="4668"/>
                                  <a:pt x="2103" y="4672"/>
                                  <a:pt x="2099" y="4674"/>
                                </a:cubicBezTo>
                                <a:cubicBezTo>
                                  <a:pt x="2095" y="4676"/>
                                  <a:pt x="2090" y="4674"/>
                                  <a:pt x="2089" y="4670"/>
                                </a:cubicBezTo>
                                <a:close/>
                                <a:moveTo>
                                  <a:pt x="2010" y="4495"/>
                                </a:moveTo>
                                <a:lnTo>
                                  <a:pt x="1964" y="4393"/>
                                </a:lnTo>
                                <a:cubicBezTo>
                                  <a:pt x="1963" y="4389"/>
                                  <a:pt x="1964" y="4384"/>
                                  <a:pt x="1968" y="4382"/>
                                </a:cubicBezTo>
                                <a:cubicBezTo>
                                  <a:pt x="1972" y="4380"/>
                                  <a:pt x="1977" y="4382"/>
                                  <a:pt x="1979" y="4386"/>
                                </a:cubicBezTo>
                                <a:lnTo>
                                  <a:pt x="2025" y="4488"/>
                                </a:lnTo>
                                <a:cubicBezTo>
                                  <a:pt x="2027" y="4492"/>
                                  <a:pt x="2025" y="4497"/>
                                  <a:pt x="2021" y="4499"/>
                                </a:cubicBezTo>
                                <a:cubicBezTo>
                                  <a:pt x="2017" y="4501"/>
                                  <a:pt x="2012" y="4499"/>
                                  <a:pt x="2010" y="4495"/>
                                </a:cubicBezTo>
                                <a:close/>
                                <a:moveTo>
                                  <a:pt x="1932" y="4320"/>
                                </a:moveTo>
                                <a:lnTo>
                                  <a:pt x="1886" y="4217"/>
                                </a:lnTo>
                                <a:cubicBezTo>
                                  <a:pt x="1884" y="4213"/>
                                  <a:pt x="1886" y="4209"/>
                                  <a:pt x="1890" y="4207"/>
                                </a:cubicBezTo>
                                <a:cubicBezTo>
                                  <a:pt x="1894" y="4205"/>
                                  <a:pt x="1899" y="4207"/>
                                  <a:pt x="1900" y="4211"/>
                                </a:cubicBezTo>
                                <a:lnTo>
                                  <a:pt x="1946" y="4313"/>
                                </a:lnTo>
                                <a:cubicBezTo>
                                  <a:pt x="1948" y="4317"/>
                                  <a:pt x="1946" y="4322"/>
                                  <a:pt x="1942" y="4324"/>
                                </a:cubicBezTo>
                                <a:cubicBezTo>
                                  <a:pt x="1938" y="4325"/>
                                  <a:pt x="1933" y="4324"/>
                                  <a:pt x="1932" y="4320"/>
                                </a:cubicBezTo>
                                <a:close/>
                                <a:moveTo>
                                  <a:pt x="1853" y="4144"/>
                                </a:moveTo>
                                <a:lnTo>
                                  <a:pt x="1807" y="4042"/>
                                </a:lnTo>
                                <a:cubicBezTo>
                                  <a:pt x="1806" y="4038"/>
                                  <a:pt x="1807" y="4033"/>
                                  <a:pt x="1811" y="4032"/>
                                </a:cubicBezTo>
                                <a:cubicBezTo>
                                  <a:pt x="1815" y="4030"/>
                                  <a:pt x="1820" y="4032"/>
                                  <a:pt x="1822" y="4036"/>
                                </a:cubicBezTo>
                                <a:lnTo>
                                  <a:pt x="1868" y="4138"/>
                                </a:lnTo>
                                <a:cubicBezTo>
                                  <a:pt x="1870" y="4142"/>
                                  <a:pt x="1868" y="4147"/>
                                  <a:pt x="1864" y="4148"/>
                                </a:cubicBezTo>
                                <a:cubicBezTo>
                                  <a:pt x="1860" y="4150"/>
                                  <a:pt x="1855" y="4148"/>
                                  <a:pt x="1853" y="4144"/>
                                </a:cubicBezTo>
                                <a:close/>
                                <a:moveTo>
                                  <a:pt x="1775" y="3969"/>
                                </a:moveTo>
                                <a:lnTo>
                                  <a:pt x="1729" y="3867"/>
                                </a:lnTo>
                                <a:cubicBezTo>
                                  <a:pt x="1727" y="3863"/>
                                  <a:pt x="1729" y="3858"/>
                                  <a:pt x="1733" y="3856"/>
                                </a:cubicBezTo>
                                <a:cubicBezTo>
                                  <a:pt x="1737" y="3855"/>
                                  <a:pt x="1742" y="3856"/>
                                  <a:pt x="1743" y="3860"/>
                                </a:cubicBezTo>
                                <a:lnTo>
                                  <a:pt x="1789" y="3963"/>
                                </a:lnTo>
                                <a:cubicBezTo>
                                  <a:pt x="1791" y="3967"/>
                                  <a:pt x="1789" y="3971"/>
                                  <a:pt x="1785" y="3973"/>
                                </a:cubicBezTo>
                                <a:cubicBezTo>
                                  <a:pt x="1781" y="3975"/>
                                  <a:pt x="1776" y="3973"/>
                                  <a:pt x="1775" y="3969"/>
                                </a:cubicBezTo>
                                <a:close/>
                                <a:moveTo>
                                  <a:pt x="1696" y="3794"/>
                                </a:moveTo>
                                <a:lnTo>
                                  <a:pt x="1650" y="3692"/>
                                </a:lnTo>
                                <a:cubicBezTo>
                                  <a:pt x="1649" y="3688"/>
                                  <a:pt x="1650" y="3683"/>
                                  <a:pt x="1654" y="3681"/>
                                </a:cubicBezTo>
                                <a:cubicBezTo>
                                  <a:pt x="1658" y="3679"/>
                                  <a:pt x="1663" y="3681"/>
                                  <a:pt x="1665" y="3685"/>
                                </a:cubicBezTo>
                                <a:lnTo>
                                  <a:pt x="1711" y="3787"/>
                                </a:lnTo>
                                <a:cubicBezTo>
                                  <a:pt x="1713" y="3791"/>
                                  <a:pt x="1711" y="3796"/>
                                  <a:pt x="1707" y="3798"/>
                                </a:cubicBezTo>
                                <a:cubicBezTo>
                                  <a:pt x="1703" y="3800"/>
                                  <a:pt x="1698" y="3798"/>
                                  <a:pt x="1696" y="3794"/>
                                </a:cubicBezTo>
                                <a:close/>
                                <a:moveTo>
                                  <a:pt x="1618" y="3619"/>
                                </a:moveTo>
                                <a:lnTo>
                                  <a:pt x="1572" y="3517"/>
                                </a:lnTo>
                                <a:cubicBezTo>
                                  <a:pt x="1570" y="3513"/>
                                  <a:pt x="1572" y="3508"/>
                                  <a:pt x="1576" y="3506"/>
                                </a:cubicBezTo>
                                <a:cubicBezTo>
                                  <a:pt x="1580" y="3504"/>
                                  <a:pt x="1585" y="3506"/>
                                  <a:pt x="1586" y="3510"/>
                                </a:cubicBezTo>
                                <a:lnTo>
                                  <a:pt x="1632" y="3612"/>
                                </a:lnTo>
                                <a:cubicBezTo>
                                  <a:pt x="1634" y="3616"/>
                                  <a:pt x="1632" y="3621"/>
                                  <a:pt x="1628" y="3623"/>
                                </a:cubicBezTo>
                                <a:cubicBezTo>
                                  <a:pt x="1624" y="3625"/>
                                  <a:pt x="1619" y="3623"/>
                                  <a:pt x="1618" y="3619"/>
                                </a:cubicBezTo>
                                <a:close/>
                                <a:moveTo>
                                  <a:pt x="1539" y="3444"/>
                                </a:moveTo>
                                <a:lnTo>
                                  <a:pt x="1493" y="3341"/>
                                </a:lnTo>
                                <a:cubicBezTo>
                                  <a:pt x="1492" y="3337"/>
                                  <a:pt x="1493" y="3333"/>
                                  <a:pt x="1497" y="3331"/>
                                </a:cubicBezTo>
                                <a:cubicBezTo>
                                  <a:pt x="1501" y="3329"/>
                                  <a:pt x="1506" y="3331"/>
                                  <a:pt x="1508" y="3335"/>
                                </a:cubicBezTo>
                                <a:lnTo>
                                  <a:pt x="1554" y="3437"/>
                                </a:lnTo>
                                <a:cubicBezTo>
                                  <a:pt x="1556" y="3441"/>
                                  <a:pt x="1554" y="3446"/>
                                  <a:pt x="1550" y="3448"/>
                                </a:cubicBezTo>
                                <a:cubicBezTo>
                                  <a:pt x="1546" y="3449"/>
                                  <a:pt x="1541" y="3448"/>
                                  <a:pt x="1539" y="3444"/>
                                </a:cubicBezTo>
                                <a:close/>
                                <a:moveTo>
                                  <a:pt x="1461" y="3268"/>
                                </a:moveTo>
                                <a:lnTo>
                                  <a:pt x="1415" y="3166"/>
                                </a:lnTo>
                                <a:cubicBezTo>
                                  <a:pt x="1413" y="3162"/>
                                  <a:pt x="1415" y="3157"/>
                                  <a:pt x="1419" y="3156"/>
                                </a:cubicBezTo>
                                <a:cubicBezTo>
                                  <a:pt x="1423" y="3154"/>
                                  <a:pt x="1428" y="3156"/>
                                  <a:pt x="1429" y="3160"/>
                                </a:cubicBezTo>
                                <a:lnTo>
                                  <a:pt x="1475" y="3262"/>
                                </a:lnTo>
                                <a:cubicBezTo>
                                  <a:pt x="1477" y="3266"/>
                                  <a:pt x="1475" y="3271"/>
                                  <a:pt x="1471" y="3272"/>
                                </a:cubicBezTo>
                                <a:cubicBezTo>
                                  <a:pt x="1467" y="3274"/>
                                  <a:pt x="1462" y="3272"/>
                                  <a:pt x="1461" y="3268"/>
                                </a:cubicBezTo>
                                <a:close/>
                                <a:moveTo>
                                  <a:pt x="1382" y="3093"/>
                                </a:moveTo>
                                <a:lnTo>
                                  <a:pt x="1336" y="2991"/>
                                </a:lnTo>
                                <a:cubicBezTo>
                                  <a:pt x="1335" y="2987"/>
                                  <a:pt x="1336" y="2982"/>
                                  <a:pt x="1340" y="2980"/>
                                </a:cubicBezTo>
                                <a:cubicBezTo>
                                  <a:pt x="1344" y="2979"/>
                                  <a:pt x="1349" y="2980"/>
                                  <a:pt x="1351" y="2984"/>
                                </a:cubicBezTo>
                                <a:lnTo>
                                  <a:pt x="1397" y="3087"/>
                                </a:lnTo>
                                <a:cubicBezTo>
                                  <a:pt x="1399" y="3091"/>
                                  <a:pt x="1397" y="3095"/>
                                  <a:pt x="1393" y="3097"/>
                                </a:cubicBezTo>
                                <a:cubicBezTo>
                                  <a:pt x="1389" y="3099"/>
                                  <a:pt x="1384" y="3097"/>
                                  <a:pt x="1382" y="3093"/>
                                </a:cubicBezTo>
                                <a:close/>
                                <a:moveTo>
                                  <a:pt x="1304" y="2918"/>
                                </a:moveTo>
                                <a:lnTo>
                                  <a:pt x="1258" y="2816"/>
                                </a:lnTo>
                                <a:cubicBezTo>
                                  <a:pt x="1256" y="2812"/>
                                  <a:pt x="1258" y="2807"/>
                                  <a:pt x="1262" y="2805"/>
                                </a:cubicBezTo>
                                <a:cubicBezTo>
                                  <a:pt x="1266" y="2803"/>
                                  <a:pt x="1271" y="2805"/>
                                  <a:pt x="1272" y="2809"/>
                                </a:cubicBezTo>
                                <a:lnTo>
                                  <a:pt x="1318" y="2911"/>
                                </a:lnTo>
                                <a:cubicBezTo>
                                  <a:pt x="1320" y="2915"/>
                                  <a:pt x="1318" y="2920"/>
                                  <a:pt x="1314" y="2922"/>
                                </a:cubicBezTo>
                                <a:cubicBezTo>
                                  <a:pt x="1310" y="2924"/>
                                  <a:pt x="1305" y="2922"/>
                                  <a:pt x="1304" y="2918"/>
                                </a:cubicBezTo>
                                <a:close/>
                                <a:moveTo>
                                  <a:pt x="1225" y="2743"/>
                                </a:moveTo>
                                <a:lnTo>
                                  <a:pt x="1179" y="2640"/>
                                </a:lnTo>
                                <a:cubicBezTo>
                                  <a:pt x="1178" y="2636"/>
                                  <a:pt x="1179" y="2632"/>
                                  <a:pt x="1183" y="2630"/>
                                </a:cubicBezTo>
                                <a:cubicBezTo>
                                  <a:pt x="1187" y="2628"/>
                                  <a:pt x="1192" y="2630"/>
                                  <a:pt x="1194" y="2634"/>
                                </a:cubicBezTo>
                                <a:lnTo>
                                  <a:pt x="1240" y="2736"/>
                                </a:lnTo>
                                <a:cubicBezTo>
                                  <a:pt x="1242" y="2740"/>
                                  <a:pt x="1240" y="2745"/>
                                  <a:pt x="1236" y="2747"/>
                                </a:cubicBezTo>
                                <a:cubicBezTo>
                                  <a:pt x="1232" y="2749"/>
                                  <a:pt x="1227" y="2747"/>
                                  <a:pt x="1225" y="2743"/>
                                </a:cubicBezTo>
                                <a:close/>
                                <a:moveTo>
                                  <a:pt x="1147" y="2567"/>
                                </a:moveTo>
                                <a:lnTo>
                                  <a:pt x="1101" y="2465"/>
                                </a:lnTo>
                                <a:cubicBezTo>
                                  <a:pt x="1099" y="2461"/>
                                  <a:pt x="1101" y="2456"/>
                                  <a:pt x="1105" y="2455"/>
                                </a:cubicBezTo>
                                <a:cubicBezTo>
                                  <a:pt x="1109" y="2453"/>
                                  <a:pt x="1114" y="2455"/>
                                  <a:pt x="1115" y="2459"/>
                                </a:cubicBezTo>
                                <a:lnTo>
                                  <a:pt x="1161" y="2561"/>
                                </a:lnTo>
                                <a:cubicBezTo>
                                  <a:pt x="1163" y="2565"/>
                                  <a:pt x="1161" y="2570"/>
                                  <a:pt x="1157" y="2572"/>
                                </a:cubicBezTo>
                                <a:cubicBezTo>
                                  <a:pt x="1153" y="2573"/>
                                  <a:pt x="1148" y="2572"/>
                                  <a:pt x="1147" y="2567"/>
                                </a:cubicBezTo>
                                <a:close/>
                                <a:moveTo>
                                  <a:pt x="1068" y="2392"/>
                                </a:moveTo>
                                <a:lnTo>
                                  <a:pt x="1022" y="2290"/>
                                </a:lnTo>
                                <a:cubicBezTo>
                                  <a:pt x="1021" y="2286"/>
                                  <a:pt x="1022" y="2281"/>
                                  <a:pt x="1026" y="2279"/>
                                </a:cubicBezTo>
                                <a:cubicBezTo>
                                  <a:pt x="1030" y="2278"/>
                                  <a:pt x="1035" y="2279"/>
                                  <a:pt x="1037" y="2284"/>
                                </a:cubicBezTo>
                                <a:lnTo>
                                  <a:pt x="1083" y="2386"/>
                                </a:lnTo>
                                <a:cubicBezTo>
                                  <a:pt x="1085" y="2390"/>
                                  <a:pt x="1083" y="2394"/>
                                  <a:pt x="1079" y="2396"/>
                                </a:cubicBezTo>
                                <a:cubicBezTo>
                                  <a:pt x="1075" y="2398"/>
                                  <a:pt x="1070" y="2396"/>
                                  <a:pt x="1068" y="2392"/>
                                </a:cubicBezTo>
                                <a:close/>
                                <a:moveTo>
                                  <a:pt x="990" y="2217"/>
                                </a:moveTo>
                                <a:lnTo>
                                  <a:pt x="944" y="2115"/>
                                </a:lnTo>
                                <a:cubicBezTo>
                                  <a:pt x="942" y="2111"/>
                                  <a:pt x="944" y="2106"/>
                                  <a:pt x="948" y="2104"/>
                                </a:cubicBezTo>
                                <a:cubicBezTo>
                                  <a:pt x="952" y="2102"/>
                                  <a:pt x="957" y="2104"/>
                                  <a:pt x="958" y="2108"/>
                                </a:cubicBezTo>
                                <a:lnTo>
                                  <a:pt x="1004" y="2210"/>
                                </a:lnTo>
                                <a:cubicBezTo>
                                  <a:pt x="1006" y="2215"/>
                                  <a:pt x="1004" y="2219"/>
                                  <a:pt x="1000" y="2221"/>
                                </a:cubicBezTo>
                                <a:cubicBezTo>
                                  <a:pt x="996" y="2223"/>
                                  <a:pt x="991" y="2221"/>
                                  <a:pt x="990" y="2217"/>
                                </a:cubicBezTo>
                                <a:close/>
                                <a:moveTo>
                                  <a:pt x="911" y="2042"/>
                                </a:moveTo>
                                <a:lnTo>
                                  <a:pt x="865" y="1940"/>
                                </a:lnTo>
                                <a:cubicBezTo>
                                  <a:pt x="864" y="1936"/>
                                  <a:pt x="865" y="1931"/>
                                  <a:pt x="869" y="1929"/>
                                </a:cubicBezTo>
                                <a:cubicBezTo>
                                  <a:pt x="873" y="1927"/>
                                  <a:pt x="878" y="1929"/>
                                  <a:pt x="880" y="1933"/>
                                </a:cubicBezTo>
                                <a:lnTo>
                                  <a:pt x="926" y="2035"/>
                                </a:lnTo>
                                <a:cubicBezTo>
                                  <a:pt x="928" y="2039"/>
                                  <a:pt x="926" y="2044"/>
                                  <a:pt x="922" y="2046"/>
                                </a:cubicBezTo>
                                <a:cubicBezTo>
                                  <a:pt x="918" y="2048"/>
                                  <a:pt x="913" y="2046"/>
                                  <a:pt x="911" y="2042"/>
                                </a:cubicBezTo>
                                <a:close/>
                                <a:moveTo>
                                  <a:pt x="833" y="1867"/>
                                </a:moveTo>
                                <a:lnTo>
                                  <a:pt x="787" y="1764"/>
                                </a:lnTo>
                                <a:cubicBezTo>
                                  <a:pt x="785" y="1760"/>
                                  <a:pt x="787" y="1756"/>
                                  <a:pt x="791" y="1754"/>
                                </a:cubicBezTo>
                                <a:cubicBezTo>
                                  <a:pt x="795" y="1752"/>
                                  <a:pt x="800" y="1754"/>
                                  <a:pt x="801" y="1758"/>
                                </a:cubicBezTo>
                                <a:lnTo>
                                  <a:pt x="847" y="1860"/>
                                </a:lnTo>
                                <a:cubicBezTo>
                                  <a:pt x="849" y="1864"/>
                                  <a:pt x="847" y="1869"/>
                                  <a:pt x="843" y="1871"/>
                                </a:cubicBezTo>
                                <a:cubicBezTo>
                                  <a:pt x="839" y="1872"/>
                                  <a:pt x="834" y="1871"/>
                                  <a:pt x="833" y="1867"/>
                                </a:cubicBezTo>
                                <a:close/>
                                <a:moveTo>
                                  <a:pt x="754" y="1691"/>
                                </a:moveTo>
                                <a:lnTo>
                                  <a:pt x="708" y="1589"/>
                                </a:lnTo>
                                <a:cubicBezTo>
                                  <a:pt x="707" y="1585"/>
                                  <a:pt x="708" y="1580"/>
                                  <a:pt x="712" y="1579"/>
                                </a:cubicBezTo>
                                <a:cubicBezTo>
                                  <a:pt x="716" y="1577"/>
                                  <a:pt x="721" y="1579"/>
                                  <a:pt x="723" y="1583"/>
                                </a:cubicBezTo>
                                <a:lnTo>
                                  <a:pt x="769" y="1685"/>
                                </a:lnTo>
                                <a:cubicBezTo>
                                  <a:pt x="771" y="1689"/>
                                  <a:pt x="769" y="1694"/>
                                  <a:pt x="765" y="1695"/>
                                </a:cubicBezTo>
                                <a:cubicBezTo>
                                  <a:pt x="761" y="1697"/>
                                  <a:pt x="756" y="1695"/>
                                  <a:pt x="754" y="1691"/>
                                </a:cubicBezTo>
                                <a:close/>
                                <a:moveTo>
                                  <a:pt x="676" y="1516"/>
                                </a:moveTo>
                                <a:lnTo>
                                  <a:pt x="630" y="1414"/>
                                </a:lnTo>
                                <a:cubicBezTo>
                                  <a:pt x="628" y="1410"/>
                                  <a:pt x="630" y="1405"/>
                                  <a:pt x="634" y="1403"/>
                                </a:cubicBezTo>
                                <a:cubicBezTo>
                                  <a:pt x="638" y="1402"/>
                                  <a:pt x="643" y="1403"/>
                                  <a:pt x="644" y="1407"/>
                                </a:cubicBezTo>
                                <a:lnTo>
                                  <a:pt x="690" y="1510"/>
                                </a:lnTo>
                                <a:cubicBezTo>
                                  <a:pt x="692" y="1514"/>
                                  <a:pt x="690" y="1518"/>
                                  <a:pt x="686" y="1520"/>
                                </a:cubicBezTo>
                                <a:cubicBezTo>
                                  <a:pt x="682" y="1522"/>
                                  <a:pt x="677" y="1520"/>
                                  <a:pt x="676" y="1516"/>
                                </a:cubicBezTo>
                                <a:close/>
                                <a:moveTo>
                                  <a:pt x="597" y="1341"/>
                                </a:moveTo>
                                <a:lnTo>
                                  <a:pt x="551" y="1239"/>
                                </a:lnTo>
                                <a:cubicBezTo>
                                  <a:pt x="550" y="1235"/>
                                  <a:pt x="551" y="1230"/>
                                  <a:pt x="555" y="1228"/>
                                </a:cubicBezTo>
                                <a:cubicBezTo>
                                  <a:pt x="559" y="1226"/>
                                  <a:pt x="564" y="1228"/>
                                  <a:pt x="566" y="1232"/>
                                </a:cubicBezTo>
                                <a:lnTo>
                                  <a:pt x="612" y="1334"/>
                                </a:lnTo>
                                <a:cubicBezTo>
                                  <a:pt x="614" y="1338"/>
                                  <a:pt x="612" y="1343"/>
                                  <a:pt x="608" y="1345"/>
                                </a:cubicBezTo>
                                <a:cubicBezTo>
                                  <a:pt x="604" y="1347"/>
                                  <a:pt x="599" y="1345"/>
                                  <a:pt x="597" y="1341"/>
                                </a:cubicBezTo>
                                <a:close/>
                                <a:moveTo>
                                  <a:pt x="519" y="1166"/>
                                </a:moveTo>
                                <a:lnTo>
                                  <a:pt x="473" y="1064"/>
                                </a:lnTo>
                                <a:cubicBezTo>
                                  <a:pt x="471" y="1059"/>
                                  <a:pt x="473" y="1055"/>
                                  <a:pt x="477" y="1053"/>
                                </a:cubicBezTo>
                                <a:cubicBezTo>
                                  <a:pt x="481" y="1051"/>
                                  <a:pt x="486" y="1053"/>
                                  <a:pt x="487" y="1057"/>
                                </a:cubicBezTo>
                                <a:lnTo>
                                  <a:pt x="533" y="1159"/>
                                </a:lnTo>
                                <a:cubicBezTo>
                                  <a:pt x="535" y="1163"/>
                                  <a:pt x="533" y="1168"/>
                                  <a:pt x="529" y="1170"/>
                                </a:cubicBezTo>
                                <a:cubicBezTo>
                                  <a:pt x="525" y="1172"/>
                                  <a:pt x="520" y="1170"/>
                                  <a:pt x="519" y="1166"/>
                                </a:cubicBezTo>
                                <a:close/>
                                <a:moveTo>
                                  <a:pt x="440" y="991"/>
                                </a:moveTo>
                                <a:lnTo>
                                  <a:pt x="394" y="888"/>
                                </a:lnTo>
                                <a:cubicBezTo>
                                  <a:pt x="393" y="884"/>
                                  <a:pt x="394" y="880"/>
                                  <a:pt x="398" y="878"/>
                                </a:cubicBezTo>
                                <a:cubicBezTo>
                                  <a:pt x="402" y="876"/>
                                  <a:pt x="407" y="878"/>
                                  <a:pt x="409" y="882"/>
                                </a:cubicBezTo>
                                <a:lnTo>
                                  <a:pt x="455" y="984"/>
                                </a:lnTo>
                                <a:cubicBezTo>
                                  <a:pt x="457" y="988"/>
                                  <a:pt x="455" y="993"/>
                                  <a:pt x="451" y="995"/>
                                </a:cubicBezTo>
                                <a:cubicBezTo>
                                  <a:pt x="447" y="996"/>
                                  <a:pt x="442" y="995"/>
                                  <a:pt x="440" y="991"/>
                                </a:cubicBezTo>
                                <a:close/>
                                <a:moveTo>
                                  <a:pt x="362" y="815"/>
                                </a:moveTo>
                                <a:lnTo>
                                  <a:pt x="316" y="713"/>
                                </a:lnTo>
                                <a:cubicBezTo>
                                  <a:pt x="314" y="709"/>
                                  <a:pt x="316" y="704"/>
                                  <a:pt x="320" y="703"/>
                                </a:cubicBezTo>
                                <a:cubicBezTo>
                                  <a:pt x="324" y="701"/>
                                  <a:pt x="329" y="703"/>
                                  <a:pt x="330" y="707"/>
                                </a:cubicBezTo>
                                <a:lnTo>
                                  <a:pt x="376" y="809"/>
                                </a:lnTo>
                                <a:cubicBezTo>
                                  <a:pt x="378" y="813"/>
                                  <a:pt x="376" y="818"/>
                                  <a:pt x="372" y="819"/>
                                </a:cubicBezTo>
                                <a:cubicBezTo>
                                  <a:pt x="368" y="821"/>
                                  <a:pt x="363" y="819"/>
                                  <a:pt x="362" y="815"/>
                                </a:cubicBezTo>
                                <a:close/>
                                <a:moveTo>
                                  <a:pt x="283" y="640"/>
                                </a:moveTo>
                                <a:lnTo>
                                  <a:pt x="237" y="538"/>
                                </a:lnTo>
                                <a:cubicBezTo>
                                  <a:pt x="236" y="534"/>
                                  <a:pt x="237" y="529"/>
                                  <a:pt x="241" y="527"/>
                                </a:cubicBezTo>
                                <a:cubicBezTo>
                                  <a:pt x="245" y="525"/>
                                  <a:pt x="250" y="527"/>
                                  <a:pt x="252" y="531"/>
                                </a:cubicBezTo>
                                <a:lnTo>
                                  <a:pt x="298" y="634"/>
                                </a:lnTo>
                                <a:cubicBezTo>
                                  <a:pt x="300" y="638"/>
                                  <a:pt x="298" y="642"/>
                                  <a:pt x="294" y="644"/>
                                </a:cubicBezTo>
                                <a:cubicBezTo>
                                  <a:pt x="290" y="646"/>
                                  <a:pt x="285" y="644"/>
                                  <a:pt x="283" y="640"/>
                                </a:cubicBezTo>
                                <a:close/>
                                <a:moveTo>
                                  <a:pt x="205" y="465"/>
                                </a:moveTo>
                                <a:lnTo>
                                  <a:pt x="159" y="363"/>
                                </a:lnTo>
                                <a:cubicBezTo>
                                  <a:pt x="157" y="359"/>
                                  <a:pt x="159" y="354"/>
                                  <a:pt x="163" y="352"/>
                                </a:cubicBezTo>
                                <a:cubicBezTo>
                                  <a:pt x="167" y="350"/>
                                  <a:pt x="172" y="352"/>
                                  <a:pt x="173" y="356"/>
                                </a:cubicBezTo>
                                <a:lnTo>
                                  <a:pt x="219" y="458"/>
                                </a:lnTo>
                                <a:cubicBezTo>
                                  <a:pt x="221" y="462"/>
                                  <a:pt x="219" y="467"/>
                                  <a:pt x="215" y="469"/>
                                </a:cubicBezTo>
                                <a:cubicBezTo>
                                  <a:pt x="211" y="471"/>
                                  <a:pt x="206" y="469"/>
                                  <a:pt x="205" y="465"/>
                                </a:cubicBezTo>
                                <a:close/>
                                <a:moveTo>
                                  <a:pt x="126" y="290"/>
                                </a:moveTo>
                                <a:lnTo>
                                  <a:pt x="80" y="187"/>
                                </a:lnTo>
                                <a:cubicBezTo>
                                  <a:pt x="78" y="183"/>
                                  <a:pt x="80" y="179"/>
                                  <a:pt x="84" y="177"/>
                                </a:cubicBezTo>
                                <a:cubicBezTo>
                                  <a:pt x="88" y="175"/>
                                  <a:pt x="93" y="177"/>
                                  <a:pt x="95" y="181"/>
                                </a:cubicBezTo>
                                <a:lnTo>
                                  <a:pt x="141" y="283"/>
                                </a:lnTo>
                                <a:cubicBezTo>
                                  <a:pt x="143" y="287"/>
                                  <a:pt x="141" y="292"/>
                                  <a:pt x="137" y="294"/>
                                </a:cubicBezTo>
                                <a:cubicBezTo>
                                  <a:pt x="133" y="295"/>
                                  <a:pt x="128" y="294"/>
                                  <a:pt x="126" y="290"/>
                                </a:cubicBezTo>
                                <a:close/>
                                <a:moveTo>
                                  <a:pt x="48" y="114"/>
                                </a:moveTo>
                                <a:lnTo>
                                  <a:pt x="2" y="12"/>
                                </a:lnTo>
                                <a:cubicBezTo>
                                  <a:pt x="0" y="8"/>
                                  <a:pt x="2" y="3"/>
                                  <a:pt x="6" y="2"/>
                                </a:cubicBezTo>
                                <a:cubicBezTo>
                                  <a:pt x="10" y="0"/>
                                  <a:pt x="15" y="2"/>
                                  <a:pt x="16" y="6"/>
                                </a:cubicBezTo>
                                <a:lnTo>
                                  <a:pt x="62" y="108"/>
                                </a:lnTo>
                                <a:cubicBezTo>
                                  <a:pt x="64" y="112"/>
                                  <a:pt x="62" y="117"/>
                                  <a:pt x="58" y="118"/>
                                </a:cubicBezTo>
                                <a:cubicBezTo>
                                  <a:pt x="54" y="120"/>
                                  <a:pt x="49" y="118"/>
                                  <a:pt x="48" y="114"/>
                                </a:cubicBezTo>
                                <a:close/>
                              </a:path>
                            </a:pathLst>
                          </a:custGeom>
                          <a:solidFill>
                            <a:srgbClr val="000000"/>
                          </a:solidFill>
                          <a:ln w="15" cap="flat">
                            <a:solidFill>
                              <a:srgbClr val="000000"/>
                            </a:solidFill>
                            <a:prstDash val="solid"/>
                            <a:bevel/>
                            <a:headEnd/>
                            <a:tailEnd/>
                          </a:ln>
                        </wps:spPr>
                        <wps:bodyPr rot="0" vert="horz" wrap="square" lIns="91440" tIns="45720" rIns="91440" bIns="45720" anchor="t" anchorCtr="0" upright="1">
                          <a:noAutofit/>
                        </wps:bodyPr>
                      </wps:wsp>
                      <wps:wsp>
                        <wps:cNvPr id="1349" name="Freeform 121"/>
                        <wps:cNvSpPr>
                          <a:spLocks/>
                        </wps:cNvSpPr>
                        <wps:spPr bwMode="auto">
                          <a:xfrm>
                            <a:off x="3016250" y="2963545"/>
                            <a:ext cx="171450" cy="262255"/>
                          </a:xfrm>
                          <a:custGeom>
                            <a:avLst/>
                            <a:gdLst>
                              <a:gd name="T0" fmla="*/ 0 w 270"/>
                              <a:gd name="T1" fmla="*/ 413 h 413"/>
                              <a:gd name="T2" fmla="*/ 135 w 270"/>
                              <a:gd name="T3" fmla="*/ 0 h 413"/>
                              <a:gd name="T4" fmla="*/ 270 w 270"/>
                              <a:gd name="T5" fmla="*/ 413 h 413"/>
                              <a:gd name="T6" fmla="*/ 0 w 270"/>
                              <a:gd name="T7" fmla="*/ 413 h 413"/>
                            </a:gdLst>
                            <a:ahLst/>
                            <a:cxnLst>
                              <a:cxn ang="0">
                                <a:pos x="T0" y="T1"/>
                              </a:cxn>
                              <a:cxn ang="0">
                                <a:pos x="T2" y="T3"/>
                              </a:cxn>
                              <a:cxn ang="0">
                                <a:pos x="T4" y="T5"/>
                              </a:cxn>
                              <a:cxn ang="0">
                                <a:pos x="T6" y="T7"/>
                              </a:cxn>
                            </a:cxnLst>
                            <a:rect l="0" t="0" r="r" b="b"/>
                            <a:pathLst>
                              <a:path w="270" h="413">
                                <a:moveTo>
                                  <a:pt x="0" y="413"/>
                                </a:moveTo>
                                <a:lnTo>
                                  <a:pt x="135" y="0"/>
                                </a:lnTo>
                                <a:lnTo>
                                  <a:pt x="270" y="413"/>
                                </a:lnTo>
                                <a:lnTo>
                                  <a:pt x="0" y="4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22"/>
                        <wps:cNvSpPr>
                          <a:spLocks/>
                        </wps:cNvSpPr>
                        <wps:spPr bwMode="auto">
                          <a:xfrm>
                            <a:off x="3016250" y="2963545"/>
                            <a:ext cx="171450" cy="262255"/>
                          </a:xfrm>
                          <a:custGeom>
                            <a:avLst/>
                            <a:gdLst>
                              <a:gd name="T0" fmla="*/ 0 w 270"/>
                              <a:gd name="T1" fmla="*/ 413 h 413"/>
                              <a:gd name="T2" fmla="*/ 135 w 270"/>
                              <a:gd name="T3" fmla="*/ 0 h 413"/>
                              <a:gd name="T4" fmla="*/ 270 w 270"/>
                              <a:gd name="T5" fmla="*/ 413 h 413"/>
                              <a:gd name="T6" fmla="*/ 0 w 270"/>
                              <a:gd name="T7" fmla="*/ 413 h 413"/>
                            </a:gdLst>
                            <a:ahLst/>
                            <a:cxnLst>
                              <a:cxn ang="0">
                                <a:pos x="T0" y="T1"/>
                              </a:cxn>
                              <a:cxn ang="0">
                                <a:pos x="T2" y="T3"/>
                              </a:cxn>
                              <a:cxn ang="0">
                                <a:pos x="T4" y="T5"/>
                              </a:cxn>
                              <a:cxn ang="0">
                                <a:pos x="T6" y="T7"/>
                              </a:cxn>
                            </a:cxnLst>
                            <a:rect l="0" t="0" r="r" b="b"/>
                            <a:pathLst>
                              <a:path w="270" h="413">
                                <a:moveTo>
                                  <a:pt x="0" y="413"/>
                                </a:moveTo>
                                <a:lnTo>
                                  <a:pt x="135" y="0"/>
                                </a:lnTo>
                                <a:lnTo>
                                  <a:pt x="270" y="413"/>
                                </a:lnTo>
                                <a:lnTo>
                                  <a:pt x="0" y="413"/>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23"/>
                        <wps:cNvSpPr>
                          <a:spLocks/>
                        </wps:cNvSpPr>
                        <wps:spPr bwMode="auto">
                          <a:xfrm>
                            <a:off x="3006725" y="2813685"/>
                            <a:ext cx="99695" cy="286385"/>
                          </a:xfrm>
                          <a:custGeom>
                            <a:avLst/>
                            <a:gdLst>
                              <a:gd name="T0" fmla="*/ 0 w 157"/>
                              <a:gd name="T1" fmla="*/ 451 h 451"/>
                              <a:gd name="T2" fmla="*/ 54 w 157"/>
                              <a:gd name="T3" fmla="*/ 408 h 451"/>
                              <a:gd name="T4" fmla="*/ 70 w 157"/>
                              <a:gd name="T5" fmla="*/ 389 h 451"/>
                              <a:gd name="T6" fmla="*/ 131 w 157"/>
                              <a:gd name="T7" fmla="*/ 291 h 451"/>
                              <a:gd name="T8" fmla="*/ 157 w 157"/>
                              <a:gd name="T9" fmla="*/ 168 h 451"/>
                              <a:gd name="T10" fmla="*/ 117 w 157"/>
                              <a:gd name="T11" fmla="*/ 0 h 451"/>
                            </a:gdLst>
                            <a:ahLst/>
                            <a:cxnLst>
                              <a:cxn ang="0">
                                <a:pos x="T0" y="T1"/>
                              </a:cxn>
                              <a:cxn ang="0">
                                <a:pos x="T2" y="T3"/>
                              </a:cxn>
                              <a:cxn ang="0">
                                <a:pos x="T4" y="T5"/>
                              </a:cxn>
                              <a:cxn ang="0">
                                <a:pos x="T6" y="T7"/>
                              </a:cxn>
                              <a:cxn ang="0">
                                <a:pos x="T8" y="T9"/>
                              </a:cxn>
                              <a:cxn ang="0">
                                <a:pos x="T10" y="T11"/>
                              </a:cxn>
                            </a:cxnLst>
                            <a:rect l="0" t="0" r="r" b="b"/>
                            <a:pathLst>
                              <a:path w="157" h="451">
                                <a:moveTo>
                                  <a:pt x="0" y="451"/>
                                </a:moveTo>
                                <a:cubicBezTo>
                                  <a:pt x="29" y="431"/>
                                  <a:pt x="42" y="420"/>
                                  <a:pt x="54" y="408"/>
                                </a:cubicBezTo>
                                <a:cubicBezTo>
                                  <a:pt x="59" y="403"/>
                                  <a:pt x="65" y="397"/>
                                  <a:pt x="70" y="389"/>
                                </a:cubicBezTo>
                                <a:cubicBezTo>
                                  <a:pt x="88" y="367"/>
                                  <a:pt x="113" y="329"/>
                                  <a:pt x="131" y="291"/>
                                </a:cubicBezTo>
                                <a:cubicBezTo>
                                  <a:pt x="148" y="236"/>
                                  <a:pt x="157" y="204"/>
                                  <a:pt x="157" y="168"/>
                                </a:cubicBezTo>
                                <a:cubicBezTo>
                                  <a:pt x="157" y="116"/>
                                  <a:pt x="141" y="56"/>
                                  <a:pt x="117"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Rectangle 124"/>
                        <wps:cNvSpPr>
                          <a:spLocks noChangeArrowheads="1"/>
                        </wps:cNvSpPr>
                        <wps:spPr bwMode="auto">
                          <a:xfrm>
                            <a:off x="2876186" y="1607225"/>
                            <a:ext cx="202184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676D45" w:rsidRDefault="00F333D6" w:rsidP="00573B2F">
                              <w:pPr>
                                <w:pStyle w:val="Figure"/>
                                <w:rPr>
                                  <w:lang w:val="es-ES_tradnl"/>
                                </w:rPr>
                              </w:pPr>
                              <w:r>
                                <w:rPr>
                                  <w:lang w:val="es-ES_tradnl"/>
                                </w:rPr>
                                <w:t>E</w:t>
                              </w:r>
                              <w:r w:rsidRPr="00676D45">
                                <w:rPr>
                                  <w:caps w:val="0"/>
                                  <w:lang w:val="es-ES_tradnl"/>
                                </w:rPr>
                                <w:t>mplazamiento de la unidad de observación</w:t>
                              </w:r>
                            </w:p>
                          </w:txbxContent>
                        </wps:txbx>
                        <wps:bodyPr rot="0" vert="horz" wrap="none" lIns="0" tIns="0" rIns="0" bIns="0" anchor="t" anchorCtr="0">
                          <a:noAutofit/>
                        </wps:bodyPr>
                      </wps:wsp>
                    </wpc:wpc>
                  </a:graphicData>
                </a:graphic>
              </wp:inline>
            </w:drawing>
          </mc:Choice>
          <mc:Fallback>
            <w:pict>
              <v:group w14:anchorId="4A4547A7" id="Canvas 1353" o:spid="_x0000_s1808" editas="canvas" style="width:450.75pt;height:255.75pt;mso-position-horizontal-relative:char;mso-position-vertical-relative:line" coordsize="5723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">
                <v:shape id="_x0000_s1809" type="#_x0000_t75" style="position:absolute;width:57238;height:32480;visibility:visible;mso-wrap-style:square">
                  <v:fill o:detectmouseclick="t"/>
                  <v:path o:connecttype="none"/>
                </v:shape>
                <v:rect id="Rectangle 88" o:spid="_x0000_s1810" style="position:absolute;left:10513;top:24766;width:4223;height:3156;rotation:-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" filled="f" stroked="f">
                  <v:textbox inset="0,0,0,0">
                    <w:txbxContent>
                      <w:p w:rsidR="00F333D6" w:rsidRPr="00676D45" w:rsidRDefault="00F333D6" w:rsidP="00573B2F">
                        <w:pPr>
                          <w:pStyle w:val="Figure"/>
                        </w:pPr>
                        <w:r w:rsidRPr="00676D45">
                          <w:t>E</w:t>
                        </w:r>
                        <w:r w:rsidRPr="00676D45">
                          <w:rPr>
                            <w:caps w:val="0"/>
                          </w:rPr>
                          <w:t xml:space="preserve">nlace </w:t>
                        </w:r>
                        <w:r w:rsidRPr="00676D45">
                          <w:t>A</w:t>
                        </w:r>
                      </w:p>
                    </w:txbxContent>
                  </v:textbox>
                </v:rect>
                <v:rect id="Rectangle 92" o:spid="_x0000_s1811" style="position:absolute;left:12274;top:23761;width:292;height:2839;rotation:-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" filled="f" stroked="f">
                  <v:textbox style="mso-fit-shape-to-text:t" inset="0,0,0,0">
                    <w:txbxContent>
                      <w:p w:rsidR="00F333D6" w:rsidRDefault="00F333D6" w:rsidP="00573B2F">
                        <w:pPr>
                          <w:pStyle w:val="Figure"/>
                        </w:pPr>
                        <w:r>
                          <w:t xml:space="preserve"> </w:t>
                        </w:r>
                      </w:p>
                    </w:txbxContent>
                  </v:textbox>
                </v:rect>
                <v:shape id="Freeform 94" o:spid="_x0000_s1812" style="position:absolute;left:23939;top:15093;width:2762;height:2636;visibility:visible;mso-wrap-style:square;v-text-anchor:top" coordsize="43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" path="m266,159l218,,166,159,,159r134,98l83,415,218,318r134,97l300,257,435,159r-169,xe" stroked="f">
                  <v:path arrowok="t" o:connecttype="custom" o:connectlocs="168910,100965;138430,0;105410,100965;0,100965;85090,163195;52705,263525;138430,201930;223520,263525;190500,163195;276225,100965;168910,100965" o:connectangles="0,0,0,0,0,0,0,0,0,0,0"/>
                </v:shape>
                <v:shape id="Freeform 95" o:spid="_x0000_s1813" style="position:absolute;left:23939;top:15093;width:2762;height:2636;visibility:visible;mso-wrap-style:square;v-text-anchor:top" coordsize="43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" path="m266,159l218,,166,159,,159r134,98l83,415,218,318r134,97l300,257,435,159r-169,xe" filled="f" strokeweight="67e-5mm">
                  <v:stroke endcap="round"/>
                  <v:path arrowok="t" o:connecttype="custom" o:connectlocs="168910,100965;138430,0;105410,100965;0,100965;85090,163195;52705,263525;138430,201930;223520,263525;190500,163195;276225,100965;168910,100965" o:connectangles="0,0,0,0,0,0,0,0,0,0,0"/>
                </v:shape>
                <v:shape id="Freeform 96" o:spid="_x0000_s1814" style="position:absolute;left:3714;top:7385;width:40526;height:20504;visibility:visible;mso-wrap-style:square;v-text-anchor:top" coordsize="680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" path="m6799,17l6699,67v-4,2,-8,1,-10,-3c6687,60,6688,55,6692,53l6792,2v4,-2,9,,11,4c6805,10,6803,15,6799,17xm6628,103r-100,51c6524,156,6519,154,6517,150v-2,-4,,-9,4,-11l6621,89v4,-2,9,-1,11,3c6634,96,6632,101,6628,103xm6457,190r-100,50c6353,242,6348,240,6346,236v-2,-4,-1,-8,3,-10l6449,175v4,-2,9,,11,4c6462,183,6461,188,6457,190xm6285,276r-100,50c6181,328,6176,327,6174,323v-2,-4,,-9,4,-11l6278,262v4,-2,9,-1,11,3c6291,269,6289,274,6285,276xm6114,362r-100,51c6010,415,6005,413,6003,409v-2,-4,,-8,3,-10l6106,348v4,-2,9,,11,4c6119,356,6118,360,6114,362xm5942,449r-100,50c5838,501,5833,500,5831,496v-2,-4,,-9,4,-11l5935,435v4,-2,9,-1,11,3c5948,442,5946,447,5942,449xm5771,535r-100,51c5667,588,5662,586,5660,582v-2,-4,,-9,4,-11l5764,521v4,-2,8,,10,4c5776,529,5775,533,5771,535xm5599,622r-100,50c5495,674,5491,673,5489,669v-2,-4,-1,-9,3,-11l5592,607v4,-2,9,,11,4c5605,615,5603,620,5599,622xm5428,708r-100,51c5324,761,5319,759,5317,755v-2,-4,,-9,4,-11l5421,694v4,-2,8,,10,3c5433,701,5432,706,5428,708xm5256,795r-100,50c5153,847,5148,845,5146,842v-2,-4,-1,-9,3,-11l5249,780v4,-2,9,,11,4c5262,788,5260,793,5256,795xm5085,881r-100,50c4981,933,4976,932,4974,928v-2,-4,,-9,4,-11l5078,867v4,-2,9,-1,11,3c5091,874,5089,879,5085,881xm4914,968r-100,50c4810,1020,4805,1018,4803,1014v-2,-4,-1,-8,3,-10l4906,953v4,-2,9,,11,4c4919,961,4918,966,4914,968xm4742,1054r-100,50c4638,1106,4633,1105,4631,1101v-2,-4,,-9,4,-11l4735,1040v4,-2,9,-1,11,3c4748,1047,4746,1052,4742,1054xm4571,1140r-100,51c4467,1193,4462,1191,4460,1187v-2,-4,,-8,3,-10l4563,1126v4,-2,9,,11,4c4576,1134,4575,1138,4571,1140xm4399,1227r-100,50c4295,1279,4290,1278,4289,1274v-2,-4,-1,-9,3,-11l4392,1213v4,-2,9,-1,11,3c4405,1220,4403,1225,4399,1227xm4228,1313r-100,51c4124,1366,4119,1364,4117,1360v-2,-4,,-9,4,-11l4221,1299v4,-2,8,,10,4c4233,1306,4232,1311,4228,1313xm4056,1400r-100,50c3952,1452,3948,1451,3946,1447v-2,-4,-1,-9,3,-11l4049,1385v4,-2,9,,11,4c4062,1393,4060,1398,4056,1400xm3885,1486r-100,51c3781,1539,3776,1537,3774,1533v-2,-4,,-9,4,-11l3878,1472v4,-2,8,-1,10,3c3890,1479,3889,1484,3885,1486xm3713,1573r-100,50c3610,1625,3605,1623,3603,1619v-2,-3,-1,-8,3,-10l3706,1558v4,-2,9,,11,4c3719,1566,3717,1571,3713,1573xm3542,1659r-100,50c3438,1711,3433,1710,3431,1706v-2,-4,,-9,4,-11l3535,1645v4,-2,9,-1,11,3c3548,1652,3546,1657,3542,1659xm3371,1745r-100,51c3267,1798,3262,1796,3260,1792v-2,-4,-1,-8,3,-10l3363,1731v4,-2,9,,11,4c3376,1739,3375,1743,3371,1745xm3199,1832r-100,50c3095,1884,3090,1883,3088,1879v-2,-4,,-9,4,-11l3192,1818v4,-2,9,-1,11,3c3205,1825,3203,1830,3199,1832xm3028,1918r-100,51c2924,1971,2919,1969,2917,1965v-2,-4,,-9,4,-11l3021,1904v3,-2,8,,10,4c3033,1912,3032,1916,3028,1918xm2856,2005r-100,50c2752,2057,2748,2056,2746,2052v-2,-4,-1,-9,3,-11l2849,1990v4,-1,9,,11,4c2862,1998,2860,2003,2856,2005xm2685,2091r-100,51c2581,2144,2576,2142,2574,2138v-2,-4,,-9,4,-11l2678,2077v4,-2,8,,10,3c2690,2084,2689,2089,2685,2091xm2513,2178r-100,50c2409,2230,2405,2228,2403,2225v-2,-4,-1,-9,3,-11l2506,2163v4,-2,9,,11,4c2519,2171,2517,2176,2513,2178xm2342,2264r-100,51c2238,2317,2233,2315,2231,2311v-2,-4,,-9,4,-11l2335,2250v4,-2,9,-1,10,3c2347,2257,2346,2262,2342,2264xm2171,2351r-100,50c2067,2403,2062,2401,2060,2397v-2,-4,-1,-8,3,-10l2163,2336v4,-2,9,,11,4c2176,2344,2174,2349,2171,2351xm1999,2437r-100,50c1895,2489,1890,2488,1888,2484v-2,-4,,-9,4,-11l1992,2423v4,-2,9,-1,11,3c2005,2430,2003,2435,1999,2437xm1828,2523r-100,51c1724,2576,1719,2574,1717,2570v-2,-4,-1,-8,3,-10l1820,2509v4,-2,9,,11,4c1833,2517,1832,2521,1828,2523xm1656,2610r-100,50c1552,2662,1547,2661,1545,2657v-2,-4,,-9,4,-11l1649,2596v4,-2,9,-1,11,3c1662,2603,1660,2608,1656,2610xm1485,2696r-100,51c1381,2749,1376,2747,1374,2743v-2,-4,,-9,4,-11l1478,2682v3,-2,8,,10,4c1490,2689,1489,2694,1485,2696xm1313,2783r-100,50c1209,2835,1205,2834,1203,2830v-2,-4,-1,-9,3,-11l1306,2768v4,-2,9,,11,4c1319,2776,1317,2781,1313,2783xm1142,2869r-100,51c1038,2922,1033,2920,1031,2916v-2,-4,,-9,4,-11l1135,2855v4,-2,8,-1,10,3c1147,2862,1146,2867,1142,2869xm970,2956r-100,50c866,3008,862,3006,860,3002v-2,-3,-1,-8,3,-10l963,2941v4,-2,9,,11,4c976,2949,974,2954,970,2956xm799,3042r-100,50c695,3094,690,3093,688,3089v-2,-4,,-9,4,-11l792,3028v4,-2,9,-1,11,3c805,3035,803,3040,799,3042xm628,3128r-100,51c524,3181,519,3179,517,3175v-2,-4,-1,-8,3,-10l620,3114v4,-2,9,,11,4c633,3122,631,3127,628,3128xm456,3215r-100,50c352,3267,347,3266,345,3262v-2,-4,,-9,4,-11l449,3201v4,-2,9,-1,11,3c462,3208,460,3213,456,3215xm285,3301r-100,51c181,3354,176,3352,174,3348v-2,-4,-1,-8,3,-10l277,3287v4,-2,9,,11,4c290,3295,289,3299,285,3301xm113,3388l13,3438v-4,2,-9,1,-11,-3c,3431,2,3426,6,3424r100,-50c110,3372,115,3373,117,3377v2,4,,9,-4,11xe" fillcolor="black" strokeweight="42e-5mm">
                  <v:stroke joinstyle="bevel"/>
                  <v:path arrowok="t" o:connecttype="custom" o:connectlocs="4044828,1192;3881058,89408;3845326,113250;3847113,106693;3679174,185968;3581507,246169;3641060,215770;3534460,259282;3370690,346902;3334363,370744;3336745,364187;3168806,443462;3070544,503663;3130097,473860;3024093,516776;2860322,604396;2823995,628238;2826377,621681;2657843,701552;2560176,761157;2619729,731354;2513725,774270;2349955,862486;2313627,885732;2315414,879175;2147475,959046;2049808,1018651;2109361,988848;2002762,1031764;1838991,1119980;1803260,1143226;1805046,1137265;1637107,1216540;1539441,1276741;1598993,1246342;1492394,1289258;1328624,1377474;1292892,1401316;1294678,1394759;1126740,1474034;1029073,1534235;1088626,1503836;982026,1547348;818256,1634968;781929,1658810;784311,1652253;616372,1731528;518110,1791729;577662,1761926;471658,1804842;307888,1892462;271561,1916304;273943,1909747;105409,1989618;7742,2049223;67295,2019420" o:connectangles="0,0,0,0,0,0,0,0,0,0,0,0,0,0,0,0,0,0,0,0,0,0,0,0,0,0,0,0,0,0,0,0,0,0,0,0,0,0,0,0,0,0,0,0,0,0,0,0,0,0,0,0,0,0,0,0"/>
                  <o:lock v:ext="edit" verticies="t"/>
                </v:shape>
                <v:shape id="Freeform 97" o:spid="_x0000_s1815" style="position:absolute;left:2508;top:28041;width:1714;height:2629;visibility:visible;mso-wrap-style:square;v-text-anchor:top" coordsize="2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" path="m270,414l135,,,414r270,xe" stroked="f">
                  <v:path arrowok="t" o:connecttype="custom" o:connectlocs="171450,262890;85725,0;0,262890;171450,262890" o:connectangles="0,0,0,0"/>
                </v:shape>
                <v:shape id="Freeform 98" o:spid="_x0000_s1816" style="position:absolute;left:2508;top:28041;width:1714;height:2629;visibility:visible;mso-wrap-style:square;v-text-anchor:top" coordsize="2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" path="m270,414l135,,,414r270,xe" filled="f" strokeweight="67e-5mm">
                  <v:stroke endcap="round"/>
                  <v:path arrowok="t" o:connecttype="custom" o:connectlocs="171450,262890;85725,0;0,262890;171450,262890" o:connectangles="0,0,0,0"/>
                </v:shape>
                <v:shape id="Freeform 99" o:spid="_x0000_s1817" style="position:absolute;left:3321;top:26536;width:1003;height:2877;visibility:visible;mso-wrap-style:square;v-text-anchor:top" coordsize="15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" path="m158,453c129,431,115,420,104,410,98,404,93,398,87,390,70,368,44,331,27,291,10,237,1,205,,169,,118,17,57,41,e" filled="f" strokeweight="67e-5mm">
                  <v:stroke endcap="round"/>
                  <v:path arrowok="t" o:connecttype="custom" o:connectlocs="100330,287655;66040,260350;55245,247650;17145,184785;0,107315;26035,0" o:connectangles="0,0,0,0,0,0"/>
                </v:shape>
                <v:shape id="Freeform 100" o:spid="_x0000_s1818" style="position:absolute;left:43332;top:7442;width:1714;height:2629;visibility:visible;mso-wrap-style:square;v-text-anchor:top" coordsize="2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" path="m,414l135,,270,414,,414xe" stroked="f">
                  <v:path arrowok="t" o:connecttype="custom" o:connectlocs="0,262890;85725,0;171450,262890;0,262890" o:connectangles="0,0,0,0"/>
                </v:shape>
                <v:shape id="Freeform 101" o:spid="_x0000_s1819" style="position:absolute;left:43332;top:7442;width:1714;height:2629;visibility:visible;mso-wrap-style:square;v-text-anchor:top" coordsize="2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" path="m,414l135,,270,414,,414xe" filled="f" strokeweight="67e-5mm">
                  <v:stroke endcap="round"/>
                  <v:path arrowok="t" o:connecttype="custom" o:connectlocs="0,262890;85725,0;171450,262890;0,262890" o:connectangles="0,0,0,0"/>
                </v:shape>
                <v:shape id="Freeform 102" o:spid="_x0000_s1820" style="position:absolute;left:43230;top:5943;width:997;height:2870;visibility:visible;mso-wrap-style:square;v-text-anchor:top" coordsize="15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" path="m,452c30,431,43,419,54,409v6,-6,10,-11,17,-20c89,368,113,330,132,291v17,-55,25,-87,25,-122c157,117,140,56,118,e" filled="f" strokeweight="67e-5mm">
                  <v:stroke endcap="round"/>
                  <v:path arrowok="t" o:connecttype="custom" o:connectlocs="0,287020;34290,259715;45085,247015;83820,184785;99695,107315;74930,0" o:connectangles="0,0,0,0,0,0"/>
                </v:shape>
                <v:shape id="Freeform 103" o:spid="_x0000_s1821" style="position:absolute;left:222;top:9734;width:1714;height:2629;visibility:visible;mso-wrap-style:square;v-text-anchor:top" coordsize="2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" path="m270,414l135,,,414r270,xe" stroked="f">
                  <v:path arrowok="t" o:connecttype="custom" o:connectlocs="171450,262890;85725,0;0,262890;171450,262890" o:connectangles="0,0,0,0"/>
                </v:shape>
                <v:shape id="Freeform 104" o:spid="_x0000_s1822" style="position:absolute;left:222;top:9734;width:1714;height:2629;visibility:visible;mso-wrap-style:square;v-text-anchor:top" coordsize="2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" path="m270,414l135,,,414r270,xe" filled="f" strokeweight="67e-5mm">
                  <v:stroke endcap="round"/>
                  <v:path arrowok="t" o:connecttype="custom" o:connectlocs="171450,262890;85725,0;0,262890;171450,262890" o:connectangles="0,0,0,0"/>
                </v:shape>
                <v:shape id="Freeform 105" o:spid="_x0000_s1823" style="position:absolute;left:1035;top:8229;width:1003;height:2877;visibility:visible;mso-wrap-style:square;v-text-anchor:top" coordsize="15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" path="m158,453c129,431,115,420,104,409,98,404,93,398,86,390,70,368,44,331,26,291,10,237,1,205,,169,,117,17,56,41,e" filled="f" strokeweight="67e-5mm">
                  <v:stroke endcap="round"/>
                  <v:path arrowok="t" o:connecttype="custom" o:connectlocs="100330,287655;66040,259715;54610,247650;16510,184785;0,107315;26035,0" o:connectangles="0,0,0,0,0,0"/>
                </v:shape>
                <v:shape id="Freeform 106" o:spid="_x0000_s1824" style="position:absolute;left:3321;top:10352;width:46247;height:13481;visibility:visible;mso-wrap-style:square;v-text-anchor:top" coordsize="7765,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" path="m7754,2261r-107,-31c7643,2229,7640,2224,7641,2220v2,-4,6,-7,10,-6l7759,2246v4,1,6,5,5,9c7763,2260,7759,2262,7754,2261xm7570,2208r-108,-32c7458,2175,7456,2171,7457,2166v1,-4,6,-6,10,-5l7574,2192v5,1,7,6,6,10c7579,2206,7574,2209,7570,2208xm7386,2154r-108,-31c7274,2122,7271,2117,7272,2113v2,-4,6,-7,10,-5l7390,2139v4,1,7,5,5,10c7394,2153,7390,2155,7386,2154xm7201,2101r-107,-32c7089,2068,7087,2064,7088,2060v1,-5,6,-7,10,-6l7206,2085v4,2,6,6,5,10c7210,2099,7205,2102,7201,2101xm7017,2047r-108,-31c6905,2015,6902,2010,6904,2006v1,-4,5,-7,10,-5l7021,2032v4,1,7,6,6,10c7025,2046,7021,2048,7017,2047xm6832,1994r-107,-31c6720,1961,6718,1957,6719,1953v1,-5,6,-7,10,-6l6837,1978v4,2,6,6,5,10c6841,1993,6837,1995,6832,1994xm6648,1940r-108,-31c6536,1908,6534,1904,6535,1899v1,-4,5,-6,10,-5l6652,1925v5,1,7,6,6,10c6657,1939,6652,1942,6648,1940xm6463,1887r-107,-31c6352,1855,6349,1850,6350,1846v2,-4,6,-7,10,-6l6468,1872v4,1,7,5,5,9c6472,1886,6468,1888,6463,1887xm6279,1833r-108,-31c6167,1801,6165,1797,6166,1792v1,-4,6,-6,10,-5l6283,1818v5,1,7,6,6,10c6288,1832,6283,1835,6279,1833xm6095,1780r-108,-31c5983,1748,5980,1743,5982,1739v1,-4,5,-7,9,-5l6099,1765v4,1,7,5,6,10c6103,1779,6099,1781,6095,1780xm5910,1727r-107,-32c5798,1694,5796,1690,5797,1686v1,-5,6,-7,10,-6l5915,1711v4,1,6,6,5,10c5919,1725,5914,1728,5910,1727xm5726,1673r-108,-31c5614,1641,5612,1636,5613,1632v1,-4,5,-7,10,-5l5730,1658v4,1,7,5,6,10c5734,1672,5730,1674,5726,1673xm5541,1620r-107,-31c5430,1587,5427,1583,5428,1579v2,-5,6,-7,10,-6l5546,1604v4,2,6,6,5,10c5550,1619,5546,1621,5541,1620xm5357,1566r-108,-31c5245,1534,5243,1529,5244,1525v1,-4,6,-6,10,-5l5361,1551v5,1,7,6,6,10c5366,1565,5361,1568,5357,1566xm5173,1513r-108,-31c5061,1480,5058,1476,5059,1472v2,-4,6,-7,10,-6l5177,1498v4,1,7,5,5,9c5181,1512,5177,1514,5173,1513xm4988,1459r-107,-31c4876,1427,4874,1423,4875,1418v1,-4,6,-6,10,-5l4993,1444v4,1,6,6,5,10c4997,1458,4992,1461,4988,1459xm4804,1406r-108,-31c4692,1374,4689,1369,4691,1365v1,-4,5,-7,10,-6l4808,1391v4,1,7,5,6,10c4812,1405,4808,1407,4804,1406xm4619,1353r-107,-32c4507,1320,4505,1316,4506,1312v1,-5,6,-7,10,-6l4624,1337v4,1,6,6,5,10c4628,1351,4624,1354,4619,1353xm4435,1299r-108,-31c4323,1267,4321,1262,4322,1258v1,-4,5,-7,10,-5l4439,1284v5,1,7,5,6,10c4444,1298,4439,1300,4435,1299xm4250,1246r-107,-31c4139,1213,4136,1209,4137,1205v2,-5,6,-7,10,-6l4255,1230v4,2,7,6,5,10c4259,1245,4255,1247,4250,1246xm4066,1192r-108,-31c3954,1160,3952,1155,3953,1151v1,-4,6,-6,10,-5l4070,1177v5,1,7,6,6,10c4075,1191,4070,1194,4066,1192xm3882,1139r-108,-31c3770,1106,3767,1102,3769,1098v1,-4,5,-7,9,-6l3886,1123v4,2,7,6,6,10c3890,1138,3886,1140,3882,1139xm3697,1085r-107,-31c3585,1053,3583,1049,3584,1044v1,-4,6,-6,10,-5l3702,1070v4,1,6,6,5,10c3706,1084,3701,1087,3697,1085xm3513,1032r-108,-31c3401,1000,3399,995,3400,991v1,-4,5,-7,10,-6l3517,1017v4,1,7,5,6,10c3521,1031,3517,1033,3513,1032xm3328,979l3221,947v-4,-1,-7,-5,-6,-10c3217,933,3221,931,3225,932r108,31c3337,964,3340,969,3338,973v-1,4,-5,7,-10,6xm3144,925l3036,894v-4,-1,-6,-6,-5,-10c3032,880,3037,877,3041,879r107,31c3153,911,3155,915,3154,920v-1,4,-6,6,-10,5xm2960,872l2852,841v-4,-2,-7,-6,-5,-10c2848,826,2852,824,2856,825r108,31c2968,858,2971,862,2969,866v-1,4,-5,7,-9,6xm2775,818l2668,787v-5,-1,-7,-6,-6,-10c2663,773,2668,770,2672,772r108,31c2784,804,2786,809,2785,813v-1,4,-6,6,-10,5xm2591,765l2483,734v-4,-2,-7,-6,-5,-10c2479,719,2483,717,2488,718r107,31c2599,751,2602,755,2601,759v-2,5,-6,7,-10,6xm2406,711l2299,680v-5,-1,-7,-5,-6,-10c2294,666,2299,664,2303,665r108,31c2415,697,2417,702,2416,706v-1,4,-5,7,-10,5xm2222,658l2114,627v-4,-1,-6,-6,-5,-10c2110,613,2115,610,2119,611r107,32c2231,644,2233,648,2232,652v-1,5,-6,7,-10,6xm2037,605l1930,573v-4,-1,-7,-5,-6,-10c1926,559,1930,557,1934,558r108,31c2046,590,2049,595,2047,599v-1,4,-5,7,-10,6xm1853,551l1745,520v-4,-1,-6,-6,-5,-10c1741,506,1746,503,1750,505r108,31c1862,537,1864,541,1863,546v-1,4,-6,6,-10,5xm1669,498l1561,466v-4,-1,-7,-5,-5,-9c1557,452,1561,450,1566,451r107,31c1677,484,1680,488,1679,492v-2,4,-6,7,-10,6xm1484,444l1377,413v-5,-1,-7,-6,-6,-10c1372,399,1377,396,1381,398r108,31c1493,430,1495,435,1494,439v-1,4,-6,6,-10,5xm1300,391l1192,360v-4,-2,-6,-6,-5,-10c1188,345,1192,343,1197,344r107,31c1309,377,1311,381,1310,385v-2,5,-6,7,-10,6xm1115,337l1008,306v-4,-1,-7,-5,-6,-10c1004,292,1008,290,1012,291r108,31c1124,323,1127,328,1125,332v-1,4,-5,7,-10,5xm931,284l823,253v-4,-1,-6,-6,-5,-10c819,239,824,236,828,237r107,32c940,270,942,274,941,278v-1,5,-6,7,-10,6xm747,230l639,199v-4,-1,-7,-5,-5,-10c635,185,639,183,643,184r108,31c755,216,758,221,756,225v-1,4,-5,7,-9,5xm562,177l455,146v-5,-1,-7,-6,-6,-10c450,132,455,129,459,131r108,31c571,163,573,167,572,172v-1,4,-6,6,-10,5xm378,124l270,92v-4,-1,-7,-5,-5,-9c266,78,270,76,275,77r107,31c386,109,389,114,388,118v-2,4,-6,7,-10,6xm193,70l86,39c82,38,79,33,80,29v2,-4,6,-7,10,-5l198,55v4,1,6,5,5,10c202,69,198,71,193,70xm9,17l7,16c3,15,,11,2,6,3,2,7,,12,1r1,c18,3,20,7,19,11v-1,5,-6,7,-10,6xe" fillcolor="black" strokeweight="42e-5mm">
                  <v:stroke joinstyle="bevel"/>
                  <v:path arrowok="t" o:connecttype="custom" o:connectlocs="4621131,1338569;4441265,1290891;4398979,1283739;4404339,1280759;4227451,1224141;4114886,1201494;4179209,1219969;4072004,1178847;3892137,1131765;3849255,1124613;3855211,1121037;3678323,1065015;3565758,1042368;3630081,1060843;3522876,1019720;3343010,972638;3300128,965486;3306083,961910;3129195,905888;3016630,883241;3080953,901717;2973748,860594;2793882,813512;2751000,806360;2756955,802784;2580067,746762;2467502,724115;2531229,742590;2424024,701468;2244754,654385;2201872,646637;2207828,643658;2030939,587040;1918374,564392;1982102,583464;1874897,542341;1695626,495259;1652744,487511;1658700,484531;1481811,427913;1369246,405266;1432974,423741;1325769,383215;1145902,335536;1103616,328385;1109572,325405;932684,268787;820118,246139;883846,264615;776641,223492;596775,176410;554488,169258;560444,165682;382960,109660;270990,87013;334718,105488;227513,64366;47647,17283;5360,10132;11316,6556" o:connectangles="0,0,0,0,0,0,0,0,0,0,0,0,0,0,0,0,0,0,0,0,0,0,0,0,0,0,0,0,0,0,0,0,0,0,0,0,0,0,0,0,0,0,0,0,0,0,0,0,0,0,0,0,0,0,0,0,0,0,0,0"/>
                  <o:lock v:ext="edit" verticies="t"/>
                </v:shape>
                <v:shape id="Freeform 107" o:spid="_x0000_s1825" style="position:absolute;left:46361;top:23107;width:1714;height:2635;visibility:visible;mso-wrap-style:square;v-text-anchor:top" coordsize="2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" path="m,415l135,,270,415,,415xe" stroked="f">
                  <v:path arrowok="t" o:connecttype="custom" o:connectlocs="0,263525;85725,0;171450,263525;0,263525" o:connectangles="0,0,0,0"/>
                </v:shape>
                <v:shape id="Freeform 108" o:spid="_x0000_s1826" style="position:absolute;left:46361;top:23107;width:1714;height:2635;visibility:visible;mso-wrap-style:square;v-text-anchor:top" coordsize="2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" path="m,415l135,,270,415,,415xe" filled="f" strokeweight="67e-5mm">
                  <v:stroke endcap="round"/>
                  <v:path arrowok="t" o:connecttype="custom" o:connectlocs="0,263525;85725,0;171450,263525;0,263525" o:connectangles="0,0,0,0"/>
                </v:shape>
                <v:shape id="Freeform 109" o:spid="_x0000_s1827" style="position:absolute;left:46259;top:21609;width:1004;height:2876;visibility:visible;mso-wrap-style:square;v-text-anchor:top" coordsize="15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" path="m,453c29,431,43,420,54,409v6,-6,11,-12,17,-19c88,368,114,330,131,291v17,-54,26,-86,27,-122c158,117,141,57,117,e" filled="f" strokeweight="67e-5mm">
                  <v:stroke endcap="round"/>
                  <v:path arrowok="t" o:connecttype="custom" o:connectlocs="0,287655;34290,259715;45085,247650;83185,184785;100330,107315;74295,0" o:connectangles="0,0,0,0,0,0"/>
                </v:shape>
                <v:rect id="Rectangle 111" o:spid="_x0000_s1828" style="position:absolute;left:33836;top:20954;width:6876;height:2838;rotation: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" filled="f" stroked="f">
                  <v:textbox style="mso-fit-shape-to-text:t" inset="0,0,0,0">
                    <w:txbxContent>
                      <w:p w:rsidR="00F333D6" w:rsidRPr="00676D45" w:rsidRDefault="00F333D6" w:rsidP="00573B2F">
                        <w:pPr>
                          <w:pStyle w:val="Figure"/>
                        </w:pPr>
                        <w:r w:rsidRPr="00676D45">
                          <w:t>E</w:t>
                        </w:r>
                        <w:r w:rsidRPr="00676D45">
                          <w:rPr>
                            <w:caps w:val="0"/>
                          </w:rPr>
                          <w:t xml:space="preserve">nlace </w:t>
                        </w:r>
                        <w:r w:rsidRPr="00676D45">
                          <w:t>C</w:t>
                        </w:r>
                      </w:p>
                    </w:txbxContent>
                  </v:textbox>
                </v:rect>
                <v:rect id="Rectangle 116" o:spid="_x0000_s1829" style="position:absolute;left:21611;top:6292;width:4159;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" filled="f" stroked="f">
                  <v:textbox style="mso-fit-shape-to-text:t" inset="0,0,0,0">
                    <w:txbxContent>
                      <w:p w:rsidR="00F333D6" w:rsidRPr="00676D45" w:rsidRDefault="00F333D6" w:rsidP="00573B2F">
                        <w:pPr>
                          <w:pStyle w:val="Figure"/>
                        </w:pPr>
                        <w:r w:rsidRPr="00676D45">
                          <w:rPr>
                            <w:caps w:val="0"/>
                          </w:rPr>
                          <w:t>Enlac</w:t>
                        </w:r>
                        <w:r>
                          <w:rPr>
                            <w:caps w:val="0"/>
                          </w:rPr>
                          <w:t>e B</w:t>
                        </w:r>
                      </w:p>
                    </w:txbxContent>
                  </v:textbox>
                </v:rect>
                <v:shape id="Freeform 117" o:spid="_x0000_s1830" style="position:absolute;left:17672;top:1720;width:1714;height:2629;visibility:visible;mso-wrap-style:square;v-text-anchor:top" coordsize="2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" path="m270,414l135,,,414r270,xe" stroked="f">
                  <v:path arrowok="t" o:connecttype="custom" o:connectlocs="171450,262890;85725,0;0,262890;171450,262890" o:connectangles="0,0,0,0"/>
                </v:shape>
                <v:shape id="Freeform 118" o:spid="_x0000_s1831" style="position:absolute;left:17672;top:1720;width:1714;height:2629;visibility:visible;mso-wrap-style:square;v-text-anchor:top" coordsize="2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" path="m270,414l135,,,414r270,xe" filled="f" strokeweight="67e-5mm">
                  <v:stroke endcap="round"/>
                  <v:path arrowok="t" o:connecttype="custom" o:connectlocs="171450,262890;85725,0;0,262890;171450,262890" o:connectangles="0,0,0,0"/>
                </v:shape>
                <v:shape id="Freeform 119" o:spid="_x0000_s1832" style="position:absolute;left:18478;top:222;width:1003;height:2870;visibility:visible;mso-wrap-style:square;v-text-anchor:top" coordsize="15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" path="m158,452c129,431,115,419,104,409,99,403,93,398,87,389,70,368,45,330,26,291,9,236,1,204,1,169,,117,17,56,40,e" filled="f" strokeweight="67e-5mm">
                  <v:stroke endcap="round"/>
                  <v:path arrowok="t" o:connecttype="custom" o:connectlocs="100330,287020;66040,259715;55245,247015;16510,184785;635,107315;25400,0" o:connectangles="0,0,0,0,0,0"/>
                </v:shape>
                <v:shape id="Freeform 120" o:spid="_x0000_s1833" style="position:absolute;left:18535;top:1816;width:12541;height:27870;visibility:visible;mso-wrap-style:square;v-text-anchor:top" coordsize="2105,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" path="m2089,4670r-46,-102c2041,4564,2043,4559,2047,4557v4,-1,9,,10,4l2103,4664v2,4,,8,-4,10c2095,4676,2090,4674,2089,4670xm2010,4495r-46,-102c1963,4389,1964,4384,1968,4382v4,-2,9,,11,4l2025,4488v2,4,,9,-4,11c2017,4501,2012,4499,2010,4495xm1932,4320r-46,-103c1884,4213,1886,4209,1890,4207v4,-2,9,,10,4l1946,4313v2,4,,9,-4,11c1938,4325,1933,4324,1932,4320xm1853,4144r-46,-102c1806,4038,1807,4033,1811,4032v4,-2,9,,11,4l1868,4138v2,4,,9,-4,10c1860,4150,1855,4148,1853,4144xm1775,3969r-46,-102c1727,3863,1729,3858,1733,3856v4,-1,9,,10,4l1789,3963v2,4,,8,-4,10c1781,3975,1776,3973,1775,3969xm1696,3794r-46,-102c1649,3688,1650,3683,1654,3681v4,-2,9,,11,4l1711,3787v2,4,,9,-4,11c1703,3800,1698,3798,1696,3794xm1618,3619r-46,-102c1570,3513,1572,3508,1576,3506v4,-2,9,,10,4l1632,3612v2,4,,9,-4,11c1624,3625,1619,3623,1618,3619xm1539,3444r-46,-103c1492,3337,1493,3333,1497,3331v4,-2,9,,11,4l1554,3437v2,4,,9,-4,11c1546,3449,1541,3448,1539,3444xm1461,3268r-46,-102c1413,3162,1415,3157,1419,3156v4,-2,9,,10,4l1475,3262v2,4,,9,-4,10c1467,3274,1462,3272,1461,3268xm1382,3093r-46,-102c1335,2987,1336,2982,1340,2980v4,-1,9,,11,4l1397,3087v2,4,,8,-4,10c1389,3099,1384,3097,1382,3093xm1304,2918r-46,-102c1256,2812,1258,2807,1262,2805v4,-2,9,,10,4l1318,2911v2,4,,9,-4,11c1310,2924,1305,2922,1304,2918xm1225,2743r-46,-103c1178,2636,1179,2632,1183,2630v4,-2,9,,11,4l1240,2736v2,4,,9,-4,11c1232,2749,1227,2747,1225,2743xm1147,2567r-46,-102c1099,2461,1101,2456,1105,2455v4,-2,9,,10,4l1161,2561v2,4,,9,-4,11c1153,2573,1148,2572,1147,2567xm1068,2392r-46,-102c1021,2286,1022,2281,1026,2279v4,-1,9,,11,5l1083,2386v2,4,,8,-4,10c1075,2398,1070,2396,1068,2392xm990,2217l944,2115v-2,-4,,-9,4,-11c952,2102,957,2104,958,2108r46,102c1006,2215,1004,2219,1000,2221v-4,2,-9,,-10,-4xm911,2042l865,1940v-1,-4,,-9,4,-11c873,1927,878,1929,880,1933r46,102c928,2039,926,2044,922,2046v-4,2,-9,,-11,-4xm833,1867l787,1764v-2,-4,,-8,4,-10c795,1752,800,1754,801,1758r46,102c849,1864,847,1869,843,1871v-4,1,-9,,-10,-4xm754,1691l708,1589v-1,-4,,-9,4,-10c716,1577,721,1579,723,1583r46,102c771,1689,769,1694,765,1695v-4,2,-9,,-11,-4xm676,1516l630,1414v-2,-4,,-9,4,-11c638,1402,643,1403,644,1407r46,103c692,1514,690,1518,686,1520v-4,2,-9,,-10,-4xm597,1341l551,1239v-1,-4,,-9,4,-11c559,1226,564,1228,566,1232r46,102c614,1338,612,1343,608,1345v-4,2,-9,,-11,-4xm519,1166l473,1064v-2,-5,,-9,4,-11c481,1051,486,1053,487,1057r46,102c535,1163,533,1168,529,1170v-4,2,-9,,-10,-4xm440,991l394,888v-1,-4,,-8,4,-10c402,876,407,878,409,882r46,102c457,988,455,993,451,995v-4,1,-9,,-11,-4xm362,815l316,713v-2,-4,,-9,4,-10c324,701,329,703,330,707r46,102c378,813,376,818,372,819v-4,2,-9,,-10,-4xm283,640l237,538v-1,-4,,-9,4,-11c245,525,250,527,252,531r46,103c300,638,298,642,294,644v-4,2,-9,,-11,-4xm205,465l159,363v-2,-4,,-9,4,-11c167,350,172,352,173,356r46,102c221,462,219,467,215,469v-4,2,-9,,-10,-4xm126,290l80,187v-2,-4,,-8,4,-10c88,175,93,177,95,181r46,102c143,287,141,292,137,294v-4,1,-9,,-11,-4xm48,114l2,12c,8,2,3,6,2v4,-2,9,,10,4l62,108v2,4,,9,-4,10c54,120,49,118,48,114xe" fillcolor="black" strokeweight="42e-5mm">
                  <v:stroke joinstyle="bevel"/>
                  <v:path arrowok="t" o:connecttype="custom" o:connectlocs="1219570,2716088;1250550,2785823;1170119,2618340;1206462,2674962;1151054,2574830;1131989,2509863;1151054,2574830;1078965,2403175;1110541,2472314;1030110,2304830;1065857,2362049;1010449,2261321;991980,2196354;1010449,2261321;938955,2089665;969936,2159400;889505,1991321;925848,2048539;870440,1947811;851375,1883440;870440,1947811;798350,1776156;829927,1845891;749496,1678408;785243,1735030;729835,1634898;711366,1569931;729835,1634898;658341,1463242;689322,1532977;608891,1364898;645234,1422117;589826,1321388;570761,1256422;589826,1321388;517736,1149733;549313,1219468;468882,1051389;504629,1108607;449221,1007879;430752,943508;449221,1007879;377727,836224;408708,905959;328277,738476;364620,795098;309212,694966;290147,629999;309212,694966;237122,523310;268699,593045;188268,424966;224015,482185;168607,381456;150138,316490;168607,381456;97113,209801;128094,279536;47663,111457;84006,168675;28598,67947;9533,3576;28598,67947" o:connectangles="0,0,0,0,0,0,0,0,0,0,0,0,0,0,0,0,0,0,0,0,0,0,0,0,0,0,0,0,0,0,0,0,0,0,0,0,0,0,0,0,0,0,0,0,0,0,0,0,0,0,0,0,0,0,0,0,0,0,0,0,0,0,0"/>
                  <o:lock v:ext="edit" verticies="t"/>
                </v:shape>
                <v:shape id="Freeform 121" o:spid="_x0000_s1834" style="position:absolute;left:30162;top:29635;width:1715;height:2623;visibility:visible;mso-wrap-style:square;v-text-anchor:top" coordsize="27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" path="m,413l135,,270,413,,413xe" stroked="f">
                  <v:path arrowok="t" o:connecttype="custom" o:connectlocs="0,262255;85725,0;171450,262255;0,262255" o:connectangles="0,0,0,0"/>
                </v:shape>
                <v:shape id="Freeform 122" o:spid="_x0000_s1835" style="position:absolute;left:30162;top:29635;width:1715;height:2623;visibility:visible;mso-wrap-style:square;v-text-anchor:top" coordsize="27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" path="m,413l135,,270,413,,413xe" filled="f" strokeweight="67e-5mm">
                  <v:stroke endcap="round"/>
                  <v:path arrowok="t" o:connecttype="custom" o:connectlocs="0,262255;85725,0;171450,262255;0,262255" o:connectangles="0,0,0,0"/>
                </v:shape>
                <v:shape id="Freeform 123" o:spid="_x0000_s1836" style="position:absolute;left:30067;top:28136;width:997;height:2864;visibility:visible;mso-wrap-style:square;v-text-anchor:top" coordsize="15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" path="m,451c29,431,42,420,54,408v5,-5,11,-11,16,-19c88,367,113,329,131,291v17,-55,26,-87,26,-123c157,116,141,56,117,e" filled="f" strokeweight="67e-5mm">
                  <v:stroke endcap="round"/>
                  <v:path arrowok="t" o:connecttype="custom" o:connectlocs="0,286385;34290,259080;44450,247015;83185,184785;99695,106680;74295,0" o:connectangles="0,0,0,0,0,0"/>
                </v:shape>
                <v:rect id="Rectangle 124" o:spid="_x0000_s1837" style="position:absolute;left:28761;top:16072;width:20219;height:3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" filled="f" stroked="f">
                  <v:textbox inset="0,0,0,0">
                    <w:txbxContent>
                      <w:p w:rsidR="00F333D6" w:rsidRPr="00676D45" w:rsidRDefault="00F333D6" w:rsidP="00573B2F">
                        <w:pPr>
                          <w:pStyle w:val="Figure"/>
                          <w:rPr>
                            <w:lang w:val="es-ES_tradnl"/>
                          </w:rPr>
                        </w:pPr>
                        <w:r>
                          <w:rPr>
                            <w:lang w:val="es-ES_tradnl"/>
                          </w:rPr>
                          <w:t>E</w:t>
                        </w:r>
                        <w:r w:rsidRPr="00676D45">
                          <w:rPr>
                            <w:caps w:val="0"/>
                            <w:lang w:val="es-ES_tradnl"/>
                          </w:rPr>
                          <w:t>mplazamiento de la unidad de observación</w:t>
                        </w:r>
                      </w:p>
                    </w:txbxContent>
                  </v:textbox>
                </v:rect>
                <w10:anchorlock/>
              </v:group>
            </w:pict>
          </mc:Fallback>
        </mc:AlternateContent>
      </w:r>
    </w:p>
    <w:p w:rsidR="00573B2F" w:rsidRDefault="00573B2F" w:rsidP="00573B2F">
      <w:pPr>
        <w:pStyle w:val="Figuretitle"/>
        <w:tabs>
          <w:tab w:val="center" w:pos="1985"/>
        </w:tabs>
        <w:rPr>
          <w:rFonts w:ascii="Times New Roman" w:hAnsi="Times New Roman"/>
          <w:b w:val="0"/>
          <w:sz w:val="24"/>
          <w:lang w:val="es-ES_tradnl"/>
        </w:rPr>
      </w:pPr>
    </w:p>
    <w:p w:rsidR="00573B2F" w:rsidRPr="00680081" w:rsidRDefault="00573B2F" w:rsidP="00573B2F">
      <w:pPr>
        <w:rPr>
          <w:lang w:val="es-ES_tradnl"/>
        </w:rPr>
      </w:pPr>
      <w:r w:rsidRPr="00680081">
        <w:rPr>
          <w:lang w:val="es-ES_tradnl"/>
        </w:rPr>
        <w:t>Ahora bien, los resultados obtenidos al medir la ocupación del canal de frecuencias en el emplazamiento de la unidad de observación utilizando antenas omnidireccionales muestran que el canal de frecuencia está ocupado aun cuando la emisión proceda exclusivamente de un solo enlace (por ejemplo, el enlace A).</w:t>
      </w:r>
    </w:p>
    <w:p w:rsidR="00573B2F" w:rsidRPr="00680081" w:rsidRDefault="00573B2F" w:rsidP="00573B2F">
      <w:pPr>
        <w:rPr>
          <w:lang w:val="es-ES_tradnl"/>
        </w:rPr>
      </w:pPr>
      <w:r w:rsidRPr="00680081">
        <w:rPr>
          <w:lang w:val="es-ES_tradnl"/>
        </w:rPr>
        <w:t>En este caso, la configuración habitual para medir la ocupación normalmente no permite obtener la información deseada. Dependiendo de la finalidad para la cual se mide la ocupación, pueden distinguirse los siguientes casos:</w:t>
      </w:r>
    </w:p>
    <w:p w:rsidR="00573B2F" w:rsidRPr="00680081" w:rsidRDefault="00573B2F" w:rsidP="00573B2F">
      <w:pPr>
        <w:pStyle w:val="enumlev1"/>
        <w:rPr>
          <w:lang w:val="es-ES_tradnl"/>
        </w:rPr>
      </w:pPr>
      <w:r w:rsidRPr="00680081">
        <w:rPr>
          <w:lang w:val="es-ES_tradnl"/>
        </w:rPr>
        <w:t>–</w:t>
      </w:r>
      <w:r w:rsidRPr="00680081">
        <w:rPr>
          <w:lang w:val="es-ES_tradnl"/>
        </w:rPr>
        <w:tab/>
        <w:t>Si el objetivo es encontrar frecuencias disponibles de un nuevo enlace fijo propuesto, se debería medir con una antena direccional. La unidad de observación tiene que situarse en los dos lugares del nuevo enlace propuesto.</w:t>
      </w:r>
    </w:p>
    <w:p w:rsidR="00573B2F" w:rsidRPr="00680081" w:rsidRDefault="00573B2F" w:rsidP="00573B2F">
      <w:pPr>
        <w:pStyle w:val="enumlev1"/>
        <w:rPr>
          <w:lang w:val="es-ES_tradnl"/>
        </w:rPr>
      </w:pPr>
      <w:r w:rsidRPr="00680081">
        <w:rPr>
          <w:lang w:val="es-ES_tradnl"/>
        </w:rPr>
        <w:t>–</w:t>
      </w:r>
      <w:r w:rsidRPr="00680081">
        <w:rPr>
          <w:lang w:val="es-ES_tradnl"/>
        </w:rPr>
        <w:tab/>
        <w:t>Si el objetivo es conocer la utilización general de la banda de frecuencias, con independencia de la ubicación exacta, se podrá utilizar una antena omnidireccional en la posición indicada en la Fig. 22, donde se recibe el número máximo de enlaces.</w:t>
      </w:r>
    </w:p>
    <w:p w:rsidR="00573B2F" w:rsidRPr="00680081" w:rsidRDefault="00573B2F" w:rsidP="00573B2F">
      <w:pPr>
        <w:pStyle w:val="Heading2"/>
        <w:rPr>
          <w:lang w:val="es-ES_tradnl"/>
        </w:rPr>
      </w:pPr>
      <w:bookmarkStart w:id="94" w:name="_Toc349812693"/>
      <w:bookmarkStart w:id="95" w:name="_Toc499732635"/>
      <w:r w:rsidRPr="00680081">
        <w:rPr>
          <w:lang w:val="es-ES_tradnl"/>
        </w:rPr>
        <w:t>8.2</w:t>
      </w:r>
      <w:r w:rsidRPr="00680081">
        <w:rPr>
          <w:lang w:val="es-ES_tradnl"/>
        </w:rPr>
        <w:tab/>
        <w:t>Separación de la ocupación para diferentes usuarios de un recurso de frecuencia compartido</w:t>
      </w:r>
      <w:bookmarkEnd w:id="94"/>
      <w:bookmarkEnd w:id="95"/>
    </w:p>
    <w:p w:rsidR="00573B2F" w:rsidRPr="00680081" w:rsidRDefault="00573B2F" w:rsidP="00573B2F">
      <w:pPr>
        <w:rPr>
          <w:rFonts w:eastAsia="SimSun"/>
          <w:lang w:val="es-ES_tradnl"/>
        </w:rPr>
      </w:pPr>
      <w:r w:rsidRPr="00680081">
        <w:rPr>
          <w:rFonts w:eastAsia="SimSun"/>
          <w:lang w:val="es-ES_tradnl"/>
        </w:rPr>
        <w:t>Si se registra la intensidad de campo, puede obtenerse información de los datos medidos.</w:t>
      </w:r>
    </w:p>
    <w:p w:rsidR="00573B2F" w:rsidRPr="00680081" w:rsidRDefault="00573B2F" w:rsidP="00573B2F">
      <w:pPr>
        <w:rPr>
          <w:rFonts w:eastAsia="SimSun"/>
          <w:lang w:val="es-ES_tradnl"/>
        </w:rPr>
      </w:pPr>
      <w:r w:rsidRPr="00680081">
        <w:rPr>
          <w:rFonts w:eastAsia="SimSun"/>
          <w:lang w:val="es-ES_tradnl"/>
        </w:rPr>
        <w:t>El gráfico de la izquierda en la Fig. 23 es una forma habitual de presentar la ocupación con una resolución de 15 minutos, normalmente con una sola curva. La curva roja del gráfico de la izquierda representa la ocupación total debida a todos los usuarios de ese canal. La curva verde es la ocupación correspondiente a la estación recibida con una intensidad de unos 49 dB(μV/m) (véase el gráfico de la derecha) y la curva azul es la ocupación resultante de todos los demás usuarios, en este caso el segundo usuario recibido con una intensidad de unos 29 dB(μV/m).</w:t>
      </w:r>
    </w:p>
    <w:p w:rsidR="00573B2F" w:rsidRPr="00680081" w:rsidRDefault="00573B2F" w:rsidP="00573B2F">
      <w:pPr>
        <w:keepNext/>
        <w:rPr>
          <w:rFonts w:eastAsia="SimSun"/>
          <w:lang w:val="es-ES_tradnl"/>
        </w:rPr>
      </w:pPr>
      <w:r w:rsidRPr="00680081">
        <w:rPr>
          <w:rFonts w:eastAsia="SimSun"/>
          <w:lang w:val="es-ES_tradnl"/>
        </w:rPr>
        <w:lastRenderedPageBreak/>
        <w:t>El gráfico del centro representa los niveles recibidos respecto del tiempo. Sólo se consideran los niveles recibidos por encima del umbral (en este caso, 20 dB(μV/m)).</w:t>
      </w:r>
    </w:p>
    <w:p w:rsidR="00573B2F" w:rsidRPr="00680081" w:rsidRDefault="00573B2F" w:rsidP="00573B2F">
      <w:pPr>
        <w:rPr>
          <w:lang w:val="es-ES_tradnl"/>
        </w:rPr>
      </w:pPr>
      <w:r w:rsidRPr="00680081">
        <w:rPr>
          <w:rFonts w:eastAsia="SimSun"/>
          <w:lang w:val="es-ES_tradnl"/>
        </w:rPr>
        <w:t>El gráfico de la derecha muestra la distribución estadística de los niveles de intensidad de campo recibidos. En este ejemplo se ha medido 49 dB(μV/m) unas 380 veces en un periodo de 24 h, 50 dB(μV/m) unas 350 veces, etc.</w:t>
      </w:r>
    </w:p>
    <w:p w:rsidR="00573B2F" w:rsidRPr="00680081" w:rsidRDefault="00573B2F" w:rsidP="00573B2F">
      <w:pPr>
        <w:pStyle w:val="FigureNo"/>
        <w:rPr>
          <w:kern w:val="2"/>
          <w:lang w:val="es-ES_tradnl" w:eastAsia="zh-CN"/>
        </w:rPr>
      </w:pPr>
      <w:r w:rsidRPr="00680081">
        <w:rPr>
          <w:kern w:val="2"/>
          <w:lang w:val="es-ES_tradnl" w:eastAsia="zh-CN"/>
        </w:rPr>
        <w:t>FigurA 23</w:t>
      </w:r>
    </w:p>
    <w:p w:rsidR="00573B2F" w:rsidRPr="00680081" w:rsidRDefault="00573B2F" w:rsidP="00573B2F">
      <w:pPr>
        <w:pStyle w:val="Figuretitle"/>
        <w:rPr>
          <w:kern w:val="2"/>
          <w:lang w:val="es-ES_tradnl" w:eastAsia="zh-CN"/>
        </w:rPr>
      </w:pPr>
      <w:r w:rsidRPr="00680081">
        <w:rPr>
          <w:kern w:val="2"/>
          <w:lang w:val="es-ES_tradnl" w:eastAsia="zh-CN"/>
        </w:rPr>
        <w:t>Procesamiento mejorado de los datos relativos a la ocupación</w:t>
      </w:r>
    </w:p>
    <w:p w:rsidR="00573B2F" w:rsidRPr="00680081" w:rsidRDefault="00573B2F" w:rsidP="00573B2F">
      <w:pPr>
        <w:pStyle w:val="Figure"/>
        <w:rPr>
          <w:lang w:val="es-ES_tradnl" w:eastAsia="zh-CN"/>
        </w:rPr>
      </w:pPr>
      <w:r w:rsidRPr="00680081">
        <w:rPr>
          <w:noProof/>
          <w:lang w:val="en-GB" w:eastAsia="en-GB"/>
        </w:rPr>
        <w:drawing>
          <wp:inline distT="0" distB="0" distL="0" distR="0" wp14:anchorId="079EB8A2" wp14:editId="6F1DD1A7">
            <wp:extent cx="5505450" cy="1590675"/>
            <wp:effectExtent l="0" t="0" r="0"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5450" cy="1590675"/>
                    </a:xfrm>
                    <a:prstGeom prst="rect">
                      <a:avLst/>
                    </a:prstGeom>
                    <a:noFill/>
                    <a:ln>
                      <a:noFill/>
                    </a:ln>
                  </pic:spPr>
                </pic:pic>
              </a:graphicData>
            </a:graphic>
          </wp:inline>
        </w:drawing>
      </w:r>
    </w:p>
    <w:p w:rsidR="00573B2F" w:rsidRPr="00680081" w:rsidRDefault="00573B2F" w:rsidP="00573B2F">
      <w:pPr>
        <w:pStyle w:val="Heading2"/>
        <w:rPr>
          <w:lang w:val="es-ES_tradnl"/>
        </w:rPr>
      </w:pPr>
      <w:bookmarkStart w:id="96" w:name="_Toc349812694"/>
      <w:bookmarkStart w:id="97" w:name="_Toc499732636"/>
      <w:r w:rsidRPr="00680081">
        <w:rPr>
          <w:lang w:val="es-ES_tradnl" w:eastAsia="ko-KR"/>
        </w:rPr>
        <w:t>8.3</w:t>
      </w:r>
      <w:r w:rsidRPr="00680081">
        <w:rPr>
          <w:lang w:val="es-ES_tradnl" w:eastAsia="ko-KR"/>
        </w:rPr>
        <w:tab/>
        <w:t xml:space="preserve">Medición de la ocupación del espectro por </w:t>
      </w:r>
      <w:r w:rsidRPr="00680081">
        <w:rPr>
          <w:lang w:val="es-ES_tradnl"/>
        </w:rPr>
        <w:t>WLAN (redes inalámbricas de área local) en la banda ICM de 2,4 GHz</w:t>
      </w:r>
      <w:bookmarkEnd w:id="96"/>
      <w:bookmarkEnd w:id="97"/>
      <w:r w:rsidRPr="00680081">
        <w:rPr>
          <w:lang w:val="es-ES_tradnl"/>
        </w:rPr>
        <w:t xml:space="preserve"> </w:t>
      </w:r>
    </w:p>
    <w:p w:rsidR="00573B2F" w:rsidRPr="00680081" w:rsidRDefault="00573B2F" w:rsidP="00573B2F">
      <w:pPr>
        <w:rPr>
          <w:lang w:val="es-ES_tradnl" w:eastAsia="ko-KR"/>
        </w:rPr>
      </w:pPr>
      <w:r w:rsidRPr="00680081">
        <w:rPr>
          <w:lang w:val="es-ES_tradnl"/>
        </w:rPr>
        <w:t>La banda ICM (aplicaciones industriales, científicas y médicas) de 2,4 GHz se utiliza principalmente para redes LAN</w:t>
      </w:r>
      <w:r w:rsidRPr="00680081">
        <w:rPr>
          <w:lang w:val="es-ES_tradnl" w:eastAsia="ko-KR"/>
        </w:rPr>
        <w:t xml:space="preserve"> inalámbricas </w:t>
      </w:r>
      <w:r w:rsidRPr="00680081">
        <w:rPr>
          <w:lang w:val="es-ES_tradnl"/>
        </w:rPr>
        <w:t>(IEEE 802.11b/g/n), Bluetooth, Zigbee y DECT</w:t>
      </w:r>
      <w:r w:rsidRPr="00680081">
        <w:rPr>
          <w:lang w:val="es-ES_tradnl" w:eastAsia="ko-KR"/>
        </w:rPr>
        <w:t xml:space="preserve"> </w:t>
      </w:r>
      <w:r w:rsidRPr="00680081">
        <w:rPr>
          <w:lang w:val="es-ES_tradnl"/>
        </w:rPr>
        <w:t>(en Norteamérica)</w:t>
      </w:r>
      <w:r w:rsidRPr="00680081">
        <w:rPr>
          <w:lang w:val="es-ES_tradnl" w:eastAsia="ko-KR"/>
        </w:rPr>
        <w:t xml:space="preserve"> sin necesidad de tener licencia</w:t>
      </w:r>
      <w:r w:rsidRPr="00680081">
        <w:rPr>
          <w:lang w:val="es-ES_tradnl"/>
        </w:rPr>
        <w:t>.</w:t>
      </w:r>
      <w:r w:rsidRPr="00680081">
        <w:rPr>
          <w:lang w:val="es-ES_tradnl" w:eastAsia="ko-KR"/>
        </w:rPr>
        <w:t xml:space="preserve"> Como la utilización de Internet inalámbrica ha aumentado rápidamente en los últimos años, suelen haber varios puntos de acceso (AP) WLAN y estaciones móviles en un mismo canal.</w:t>
      </w:r>
    </w:p>
    <w:p w:rsidR="00573B2F" w:rsidRPr="00680081" w:rsidRDefault="00573B2F" w:rsidP="00573B2F">
      <w:pPr>
        <w:rPr>
          <w:lang w:val="es-ES_tradnl" w:eastAsia="ko-KR"/>
        </w:rPr>
      </w:pPr>
      <w:r w:rsidRPr="00680081">
        <w:rPr>
          <w:lang w:val="es-ES_tradnl" w:eastAsia="ko-KR"/>
        </w:rPr>
        <w:t>Dado que la separación de canales es de 5 MHz y el ancho de banda ocupado normalmente alcanza hasta 20 MHz, se produce un solapamiento del canal que impide utilizar los canales adyacentes en el mismo emplazamiento sin causar interferencia potencial.</w:t>
      </w:r>
    </w:p>
    <w:p w:rsidR="00573B2F" w:rsidRPr="00680081" w:rsidRDefault="00573B2F" w:rsidP="00573B2F">
      <w:pPr>
        <w:keepNext/>
        <w:rPr>
          <w:lang w:val="es-ES_tradnl"/>
        </w:rPr>
      </w:pPr>
      <w:r w:rsidRPr="00680081">
        <w:rPr>
          <w:lang w:val="es-ES_tradnl"/>
        </w:rPr>
        <w:lastRenderedPageBreak/>
        <w:t xml:space="preserve">La Fig. 24 </w:t>
      </w:r>
      <w:r w:rsidRPr="00680081">
        <w:rPr>
          <w:lang w:val="es-ES_tradnl" w:eastAsia="ko-KR"/>
        </w:rPr>
        <w:t xml:space="preserve">muestra la potencia respecto del tiempo del canal 1 de la </w:t>
      </w:r>
      <w:r w:rsidRPr="00680081">
        <w:rPr>
          <w:lang w:val="es-ES_tradnl"/>
        </w:rPr>
        <w:t>WL</w:t>
      </w:r>
      <w:r w:rsidRPr="00680081">
        <w:rPr>
          <w:lang w:val="es-ES_tradnl" w:eastAsia="ko-KR"/>
        </w:rPr>
        <w:t>A</w:t>
      </w:r>
      <w:r w:rsidRPr="00680081">
        <w:rPr>
          <w:lang w:val="es-ES_tradnl"/>
        </w:rPr>
        <w:t>N.</w:t>
      </w:r>
    </w:p>
    <w:p w:rsidR="00573B2F" w:rsidRPr="00680081" w:rsidRDefault="00573B2F" w:rsidP="00573B2F">
      <w:pPr>
        <w:pStyle w:val="FigureNo"/>
        <w:rPr>
          <w:lang w:val="es-ES_tradnl"/>
        </w:rPr>
      </w:pPr>
      <w:r w:rsidRPr="00680081">
        <w:rPr>
          <w:lang w:val="es-ES_tradnl"/>
        </w:rPr>
        <w:t>FIGURA 24</w:t>
      </w:r>
    </w:p>
    <w:p w:rsidR="00573B2F" w:rsidRPr="00680081" w:rsidRDefault="00573B2F" w:rsidP="00573B2F">
      <w:pPr>
        <w:pStyle w:val="Figuretitle"/>
        <w:rPr>
          <w:lang w:val="es-ES_tradnl"/>
        </w:rPr>
      </w:pPr>
      <w:r w:rsidRPr="00680081">
        <w:rPr>
          <w:lang w:val="es-ES_tradnl"/>
        </w:rPr>
        <w:t>Gráfico de la potencia respecto del tiempo del canal 1</w:t>
      </w:r>
      <w:r w:rsidRPr="00680081">
        <w:rPr>
          <w:lang w:val="es-ES_tradnl"/>
        </w:rPr>
        <w:br/>
        <w:t>de la WLAN (f = 2,412 GHz, BW = 5 MHz)</w:t>
      </w:r>
    </w:p>
    <w:p w:rsidR="00573B2F" w:rsidRPr="00680081" w:rsidRDefault="00573B2F" w:rsidP="00573B2F">
      <w:pPr>
        <w:pStyle w:val="Figure"/>
        <w:rPr>
          <w:lang w:val="es-ES_tradnl"/>
        </w:rPr>
      </w:pPr>
      <w:r w:rsidRPr="00680081">
        <w:rPr>
          <w:noProof/>
          <w:lang w:val="en-GB" w:eastAsia="en-GB"/>
        </w:rPr>
        <w:drawing>
          <wp:inline distT="0" distB="0" distL="0" distR="0" wp14:anchorId="6600D359" wp14:editId="48B8FBE3">
            <wp:extent cx="5267325" cy="3209925"/>
            <wp:effectExtent l="0" t="0" r="9525"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7325" cy="3209925"/>
                    </a:xfrm>
                    <a:prstGeom prst="rect">
                      <a:avLst/>
                    </a:prstGeom>
                    <a:noFill/>
                    <a:ln>
                      <a:noFill/>
                    </a:ln>
                  </pic:spPr>
                </pic:pic>
              </a:graphicData>
            </a:graphic>
          </wp:inline>
        </w:drawing>
      </w:r>
    </w:p>
    <w:p w:rsidR="00573B2F" w:rsidRPr="00680081" w:rsidRDefault="00573B2F" w:rsidP="00573B2F">
      <w:pPr>
        <w:rPr>
          <w:lang w:val="es-ES_tradnl"/>
        </w:rPr>
      </w:pPr>
    </w:p>
    <w:p w:rsidR="00573B2F" w:rsidRPr="00680081" w:rsidRDefault="00573B2F" w:rsidP="00573B2F">
      <w:pPr>
        <w:rPr>
          <w:lang w:val="es-ES_tradnl" w:eastAsia="ko-KR"/>
        </w:rPr>
      </w:pPr>
      <w:r w:rsidRPr="00680081">
        <w:rPr>
          <w:lang w:val="es-ES_tradnl"/>
        </w:rPr>
        <w:t>En algunos casos es útil obtener los valores de la ocupación de una frecuencia por un determinado usuario, por ejemplo para identificar fuentes de interferencia o recomendar cambios de canal para utilizar más eficazmente la banda disponible. Para ello, en la banda WLAN de 2,4 GHz se puede utilizar de receptor un equipo de usuario convencional y un software de barrido públicamente disponible. En la Fig. 25 se muestra un ejemplo de este tipo de configuración en la que el canal 11 está ocupado por 4 puntos de acceso diferentes.</w:t>
      </w:r>
    </w:p>
    <w:p w:rsidR="00573B2F" w:rsidRPr="00680081" w:rsidRDefault="00573B2F" w:rsidP="00573B2F">
      <w:pPr>
        <w:pStyle w:val="FigureNo"/>
        <w:rPr>
          <w:lang w:val="es-ES_tradnl"/>
        </w:rPr>
      </w:pPr>
      <w:r w:rsidRPr="00680081">
        <w:rPr>
          <w:lang w:val="es-ES_tradnl"/>
        </w:rPr>
        <w:lastRenderedPageBreak/>
        <w:t>FIGURA 25</w:t>
      </w:r>
    </w:p>
    <w:p w:rsidR="00573B2F" w:rsidRPr="00680081" w:rsidRDefault="00573B2F" w:rsidP="00573B2F">
      <w:pPr>
        <w:pStyle w:val="Figuretitle"/>
        <w:rPr>
          <w:lang w:val="es-ES_tradnl"/>
        </w:rPr>
      </w:pPr>
      <w:r w:rsidRPr="00680081">
        <w:rPr>
          <w:lang w:val="es-ES_tradnl"/>
        </w:rPr>
        <w:t xml:space="preserve">Ejemplo de lista de puntos de acceso </w:t>
      </w:r>
    </w:p>
    <w:p w:rsidR="00573B2F" w:rsidRPr="00680081" w:rsidRDefault="00573B2F" w:rsidP="00573B2F">
      <w:pPr>
        <w:pStyle w:val="Figure"/>
        <w:rPr>
          <w:lang w:val="es-ES_tradnl"/>
        </w:rPr>
      </w:pPr>
      <w:r w:rsidRPr="00680081">
        <w:rPr>
          <w:noProof/>
          <w:lang w:val="en-GB" w:eastAsia="en-GB"/>
        </w:rPr>
        <w:drawing>
          <wp:inline distT="0" distB="0" distL="0" distR="0" wp14:anchorId="7BA40549" wp14:editId="5E6BA8D8">
            <wp:extent cx="5705475" cy="3552825"/>
            <wp:effectExtent l="0" t="0" r="9525"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5475" cy="3552825"/>
                    </a:xfrm>
                    <a:prstGeom prst="rect">
                      <a:avLst/>
                    </a:prstGeom>
                    <a:noFill/>
                    <a:ln>
                      <a:noFill/>
                    </a:ln>
                  </pic:spPr>
                </pic:pic>
              </a:graphicData>
            </a:graphic>
          </wp:inline>
        </w:drawing>
      </w:r>
    </w:p>
    <w:p w:rsidR="00573B2F" w:rsidRPr="00680081" w:rsidRDefault="00573B2F" w:rsidP="00573B2F">
      <w:pPr>
        <w:rPr>
          <w:lang w:val="es-ES_tradnl"/>
        </w:rPr>
      </w:pPr>
    </w:p>
    <w:p w:rsidR="00573B2F" w:rsidRPr="00680081" w:rsidRDefault="00573B2F" w:rsidP="00573B2F">
      <w:pPr>
        <w:rPr>
          <w:lang w:val="es-ES_tradnl" w:eastAsia="ko-KR"/>
        </w:rPr>
      </w:pPr>
      <w:r w:rsidRPr="00680081">
        <w:rPr>
          <w:lang w:val="es-ES_tradnl"/>
        </w:rPr>
        <w:t>Una segunda posible razón por la que se desea identificar la dirección MAC de cada transmisión es que este método también es capaz de separar las emisiones WLAN de otras emisiones ICM en la misma banda (por ejemplo, Bluetooth, Zigbee, DECT).</w:t>
      </w:r>
    </w:p>
    <w:p w:rsidR="00573B2F" w:rsidRPr="00680081" w:rsidRDefault="00573B2F" w:rsidP="00573B2F">
      <w:pPr>
        <w:pStyle w:val="Heading2"/>
        <w:rPr>
          <w:lang w:val="es-ES_tradnl"/>
        </w:rPr>
      </w:pPr>
      <w:bookmarkStart w:id="98" w:name="_Toc349812695"/>
      <w:bookmarkStart w:id="99" w:name="_Toc499732637"/>
      <w:r w:rsidRPr="00680081">
        <w:rPr>
          <w:lang w:val="es-ES_tradnl"/>
        </w:rPr>
        <w:t>8.4</w:t>
      </w:r>
      <w:r w:rsidRPr="00680081">
        <w:rPr>
          <w:lang w:val="es-ES_tradnl"/>
        </w:rPr>
        <w:tab/>
        <w:t>Determinación de los canales necesarios para la transición de sistemas analógicos a sistemas digitales de concentración de enlaces</w:t>
      </w:r>
      <w:bookmarkEnd w:id="98"/>
      <w:bookmarkEnd w:id="99"/>
    </w:p>
    <w:p w:rsidR="00573B2F" w:rsidRPr="00680081" w:rsidRDefault="00573B2F" w:rsidP="00573B2F">
      <w:pPr>
        <w:rPr>
          <w:lang w:val="es-ES_tradnl"/>
        </w:rPr>
      </w:pPr>
      <w:r w:rsidRPr="00680081">
        <w:rPr>
          <w:lang w:val="es-ES_tradnl"/>
        </w:rPr>
        <w:t>Actualmente muchos de los antiguos sistemas analógicos se están convirtiendo en digitales. Para la transición de una red móvil analógica, una solución podría ser una red digital de concentración de enlaces. Ahora bien, mientras que la red analógica necesita una frecuencia distinta para cada canal de comunicación, las redes de concentración de enlaces organizan los recursos de frecuencia dinámicamente en función del tráfico instantáneo, por lo que utilizan muchos menos canales de frecuencias. Si se mide la ocupación de la red analógica en las horas punta se puede determinar cuántos canales serían necesarios en una red de concentración de enlaces para gestionar el tráfico con la misma calidad del servicio.</w:t>
      </w:r>
    </w:p>
    <w:p w:rsidR="00573B2F" w:rsidRPr="00680081" w:rsidRDefault="00573B2F" w:rsidP="00573B2F">
      <w:pPr>
        <w:rPr>
          <w:lang w:val="es-ES_tradnl"/>
        </w:rPr>
      </w:pPr>
      <w:r w:rsidRPr="00680081">
        <w:rPr>
          <w:lang w:val="es-ES_tradnl"/>
        </w:rPr>
        <w:t>A título de ejemplo, se midió la ocupación de una red analógica de la policía durante eventos importantes en los que se esperaba mucho tráfico. Esta red se desea transferir a una red TETRA. Se plantea la cuestión de cuántos canales TETRA serían necesarios sin que se perciba una degradación de la calidad del servicio.</w:t>
      </w:r>
    </w:p>
    <w:p w:rsidR="00573B2F" w:rsidRPr="00680081" w:rsidRDefault="00573B2F" w:rsidP="00573B2F">
      <w:pPr>
        <w:rPr>
          <w:lang w:val="es-ES_tradnl"/>
        </w:rPr>
      </w:pPr>
      <w:r w:rsidRPr="00680081">
        <w:rPr>
          <w:lang w:val="es-ES_tradnl"/>
        </w:rPr>
        <w:t>La actual red analógica de la policía utiliza 60 canales, distribuidos en una gama de frecuencias con una separación de canales de 20 kHz. La configuración empleada para medir la ocupación permitió medir todos los canales con un tiempo de iteración de 1 s. En cada barrido de los canales se contó cuántos estaban ocupados simultáneamente. El resultado se muestra en la Fig. 26.</w:t>
      </w:r>
    </w:p>
    <w:p w:rsidR="00573B2F" w:rsidRPr="00680081" w:rsidRDefault="00573B2F" w:rsidP="00573B2F">
      <w:pPr>
        <w:pStyle w:val="FigureNo"/>
        <w:rPr>
          <w:lang w:val="es-ES_tradnl"/>
        </w:rPr>
      </w:pPr>
      <w:r w:rsidRPr="00680081">
        <w:rPr>
          <w:lang w:val="es-ES_tradnl"/>
        </w:rPr>
        <w:lastRenderedPageBreak/>
        <w:t>FigurA 26</w:t>
      </w:r>
    </w:p>
    <w:p w:rsidR="00573B2F" w:rsidRPr="00680081" w:rsidRDefault="00573B2F" w:rsidP="00573B2F">
      <w:pPr>
        <w:pStyle w:val="Figuretitle"/>
        <w:rPr>
          <w:lang w:val="es-ES_tradnl"/>
        </w:rPr>
      </w:pPr>
      <w:r w:rsidRPr="00680081">
        <w:rPr>
          <w:lang w:val="es-ES_tradnl"/>
        </w:rPr>
        <w:t>Número de canales ocupados al mismo tiempo</w:t>
      </w:r>
    </w:p>
    <w:p w:rsidR="00573B2F" w:rsidRPr="00680081" w:rsidRDefault="00573B2F" w:rsidP="00573B2F">
      <w:pPr>
        <w:pStyle w:val="Figure"/>
        <w:rPr>
          <w:lang w:val="es-ES_tradnl"/>
        </w:rPr>
      </w:pPr>
      <w:r w:rsidRPr="00680081">
        <w:rPr>
          <w:noProof/>
          <w:lang w:val="en-GB" w:eastAsia="en-GB"/>
        </w:rPr>
        <mc:AlternateContent>
          <mc:Choice Requires="wps">
            <w:drawing>
              <wp:anchor distT="0" distB="0" distL="114300" distR="114300" simplePos="0" relativeHeight="251676672" behindDoc="0" locked="0" layoutInCell="1" allowOverlap="1" wp14:anchorId="633952E3" wp14:editId="292DC84D">
                <wp:simplePos x="0" y="0"/>
                <wp:positionH relativeFrom="column">
                  <wp:posOffset>2778125</wp:posOffset>
                </wp:positionH>
                <wp:positionV relativeFrom="paragraph">
                  <wp:posOffset>2991993</wp:posOffset>
                </wp:positionV>
                <wp:extent cx="552450" cy="238125"/>
                <wp:effectExtent l="0" t="0" r="0" b="9525"/>
                <wp:wrapNone/>
                <wp:docPr id="82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DA1BD9" w:rsidRDefault="00F333D6" w:rsidP="00573B2F">
                            <w:pPr>
                              <w:spacing w:before="0"/>
                              <w:rPr>
                                <w:sz w:val="20"/>
                                <w:lang w:val="de-DE"/>
                              </w:rPr>
                            </w:pPr>
                            <w:r>
                              <w:rPr>
                                <w:sz w:val="20"/>
                                <w:lang w:val="de-DE"/>
                              </w:rPr>
                              <w:t>Tiempo</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952E3" id="Text Box 59" o:spid="_x0000_s1838" type="#_x0000_t202" style="position:absolute;left:0;text-align:left;margin-left:218.75pt;margin-top:235.6pt;width:43.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" filled="f" stroked="f">
                <v:textbox inset="1.5mm,0,1.5mm,0">
                  <w:txbxContent>
                    <w:p w:rsidR="00F333D6" w:rsidRPr="00DA1BD9" w:rsidRDefault="00F333D6" w:rsidP="00573B2F">
                      <w:pPr>
                        <w:spacing w:before="0"/>
                        <w:rPr>
                          <w:sz w:val="20"/>
                          <w:lang w:val="de-DE"/>
                        </w:rPr>
                      </w:pPr>
                      <w:r>
                        <w:rPr>
                          <w:sz w:val="20"/>
                          <w:lang w:val="de-DE"/>
                        </w:rPr>
                        <w:t>Tiempo</w:t>
                      </w:r>
                    </w:p>
                  </w:txbxContent>
                </v:textbox>
              </v:shape>
            </w:pict>
          </mc:Fallback>
        </mc:AlternateContent>
      </w:r>
      <w:r w:rsidRPr="00680081">
        <w:rPr>
          <w:noProof/>
          <w:lang w:val="en-GB" w:eastAsia="en-GB"/>
        </w:rPr>
        <mc:AlternateContent>
          <mc:Choice Requires="wps">
            <w:drawing>
              <wp:anchor distT="0" distB="0" distL="114300" distR="114300" simplePos="0" relativeHeight="251675648" behindDoc="0" locked="0" layoutInCell="1" allowOverlap="1" wp14:anchorId="5C69F2C9" wp14:editId="6793E76D">
                <wp:simplePos x="0" y="0"/>
                <wp:positionH relativeFrom="column">
                  <wp:posOffset>75565</wp:posOffset>
                </wp:positionH>
                <wp:positionV relativeFrom="paragraph">
                  <wp:posOffset>435610</wp:posOffset>
                </wp:positionV>
                <wp:extent cx="246380" cy="2019300"/>
                <wp:effectExtent l="0" t="0" r="1270" b="0"/>
                <wp:wrapNone/>
                <wp:docPr id="83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DA1BD9" w:rsidRDefault="00F333D6" w:rsidP="00573B2F">
                            <w:pPr>
                              <w:spacing w:before="0"/>
                              <w:rPr>
                                <w:sz w:val="20"/>
                                <w:lang w:val="de-DE"/>
                              </w:rPr>
                            </w:pPr>
                            <w:r>
                              <w:rPr>
                                <w:sz w:val="20"/>
                                <w:lang w:val="de-DE"/>
                              </w:rPr>
                              <w:t>Canales ocupados simultáneamente</w:t>
                            </w:r>
                          </w:p>
                        </w:txbxContent>
                      </wps:txbx>
                      <wps:bodyPr rot="0" vert="vert270"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9F2C9" id="Text Box 58" o:spid="_x0000_s1839" type="#_x0000_t202" style="position:absolute;left:0;text-align:left;margin-left:5.95pt;margin-top:34.3pt;width:19.4pt;height:1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" filled="f" stroked="f">
                <v:textbox style="layout-flow:vertical;mso-layout-flow-alt:bottom-to-top" inset=".5mm,0,.5mm,0">
                  <w:txbxContent>
                    <w:p w:rsidR="00F333D6" w:rsidRPr="00DA1BD9" w:rsidRDefault="00F333D6" w:rsidP="00573B2F">
                      <w:pPr>
                        <w:spacing w:before="0"/>
                        <w:rPr>
                          <w:sz w:val="20"/>
                          <w:lang w:val="de-DE"/>
                        </w:rPr>
                      </w:pPr>
                      <w:r>
                        <w:rPr>
                          <w:sz w:val="20"/>
                          <w:lang w:val="de-DE"/>
                        </w:rPr>
                        <w:t>Canales ocupados simultáneamente</w:t>
                      </w:r>
                    </w:p>
                  </w:txbxContent>
                </v:textbox>
              </v:shape>
            </w:pict>
          </mc:Fallback>
        </mc:AlternateContent>
      </w:r>
      <w:r w:rsidRPr="00680081">
        <w:rPr>
          <w:noProof/>
          <w:lang w:val="en-GB" w:eastAsia="en-GB"/>
        </w:rPr>
        <w:drawing>
          <wp:inline distT="0" distB="0" distL="0" distR="0" wp14:anchorId="30223BB5" wp14:editId="2C5952F1">
            <wp:extent cx="5543550" cy="291465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3550" cy="2914650"/>
                    </a:xfrm>
                    <a:prstGeom prst="rect">
                      <a:avLst/>
                    </a:prstGeom>
                    <a:noFill/>
                    <a:ln>
                      <a:noFill/>
                    </a:ln>
                  </pic:spPr>
                </pic:pic>
              </a:graphicData>
            </a:graphic>
          </wp:inline>
        </w:drawing>
      </w:r>
    </w:p>
    <w:p w:rsidR="00573B2F" w:rsidRPr="00680081" w:rsidRDefault="00573B2F" w:rsidP="00573B2F">
      <w:pPr>
        <w:rPr>
          <w:lang w:val="es-ES_tradnl"/>
        </w:rPr>
      </w:pPr>
    </w:p>
    <w:p w:rsidR="00573B2F" w:rsidRPr="00680081" w:rsidRDefault="00573B2F" w:rsidP="00573B2F">
      <w:pPr>
        <w:rPr>
          <w:lang w:val="es-ES_tradnl"/>
        </w:rPr>
      </w:pPr>
      <w:r w:rsidRPr="00680081">
        <w:rPr>
          <w:lang w:val="es-ES_tradnl"/>
        </w:rPr>
        <w:t>Como se observa, el número máximo de canales ocupados simultáneamente es igual a 12. Para gestionar este volumen de tráfico, se necesitarían 3 canales TETRA, por cuanto TETRA es capaz de transmitir 4 canales de comunicación en la misma frecuencia utilizando técnicas TDMA.</w:t>
      </w:r>
    </w:p>
    <w:p w:rsidR="00573B2F" w:rsidRPr="00680081" w:rsidRDefault="00573B2F" w:rsidP="00573B2F">
      <w:pPr>
        <w:rPr>
          <w:lang w:val="es-ES_tradnl"/>
        </w:rPr>
      </w:pPr>
      <w:r w:rsidRPr="00680081">
        <w:rPr>
          <w:lang w:val="es-ES_tradnl"/>
        </w:rPr>
        <w:t>Aunque de esta manera ya se mejora mucho la eficiencia espectral, cabe plantearse si es necesario ofrecer capacidad adicional para los casos de tráfico intenso que podrían suceder una vez al año durante un tiempo breve. Para responder a esta pregunta es necesario evaluar la medición de la ocupación de distintas maneras.</w:t>
      </w:r>
    </w:p>
    <w:p w:rsidR="00573B2F" w:rsidRPr="00680081" w:rsidRDefault="00573B2F" w:rsidP="00573B2F">
      <w:pPr>
        <w:rPr>
          <w:lang w:val="es-ES_tradnl"/>
        </w:rPr>
      </w:pPr>
      <w:r w:rsidRPr="00680081">
        <w:rPr>
          <w:lang w:val="es-ES_tradnl"/>
        </w:rPr>
        <w:t>Si se ordenan los barridos de la banda por el número de canales ocupados en cada barrido se obtiene una fila que comienza con el número de barridos en los que ningún canal está ocupado, luego el número de barridos en los que hay un canal ocupado y así sucesivamente. En la Fig. 27 se representa gráficamente este resultado.</w:t>
      </w:r>
    </w:p>
    <w:p w:rsidR="00573B2F" w:rsidRPr="00680081" w:rsidRDefault="00573B2F" w:rsidP="00573B2F">
      <w:pPr>
        <w:pStyle w:val="FigureNo"/>
        <w:rPr>
          <w:lang w:val="es-ES_tradnl"/>
        </w:rPr>
      </w:pPr>
      <w:r w:rsidRPr="00680081">
        <w:rPr>
          <w:lang w:val="es-ES_tradnl"/>
        </w:rPr>
        <w:lastRenderedPageBreak/>
        <w:t>FigurA 27</w:t>
      </w:r>
    </w:p>
    <w:p w:rsidR="00573B2F" w:rsidRPr="00680081" w:rsidRDefault="00573B2F" w:rsidP="00573B2F">
      <w:pPr>
        <w:pStyle w:val="Figuretitle"/>
        <w:rPr>
          <w:lang w:val="es-ES_tradnl"/>
        </w:rPr>
      </w:pPr>
      <w:r w:rsidRPr="00680081">
        <w:rPr>
          <w:lang w:val="es-ES_tradnl"/>
        </w:rPr>
        <w:t>Número de barridos con canales ocupados simultáneamente</w:t>
      </w:r>
    </w:p>
    <w:p w:rsidR="00573B2F" w:rsidRPr="00680081" w:rsidRDefault="00573B2F" w:rsidP="00573B2F">
      <w:pPr>
        <w:pStyle w:val="Figure"/>
        <w:rPr>
          <w:lang w:val="es-ES_tradnl"/>
        </w:rPr>
      </w:pPr>
      <w:r w:rsidRPr="00680081">
        <w:rPr>
          <w:noProof/>
          <w:lang w:val="en-GB" w:eastAsia="en-GB"/>
        </w:rPr>
        <mc:AlternateContent>
          <mc:Choice Requires="wpc">
            <w:drawing>
              <wp:inline distT="0" distB="0" distL="0" distR="0" wp14:anchorId="79CFA643" wp14:editId="2E2A59D1">
                <wp:extent cx="4762500" cy="3458515"/>
                <wp:effectExtent l="0" t="0" r="0" b="0"/>
                <wp:docPr id="1327" name="Canvas 13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1" name="Rectangle 36"/>
                        <wps:cNvSpPr>
                          <a:spLocks noChangeArrowheads="1"/>
                        </wps:cNvSpPr>
                        <wps:spPr bwMode="auto">
                          <a:xfrm>
                            <a:off x="36195" y="36195"/>
                            <a:ext cx="4682490" cy="3032760"/>
                          </a:xfrm>
                          <a:prstGeom prst="rect">
                            <a:avLst/>
                          </a:prstGeom>
                          <a:solidFill>
                            <a:srgbClr val="FFFFFF"/>
                          </a:solidFill>
                          <a:ln w="11">
                            <a:solidFill>
                              <a:srgbClr val="000000"/>
                            </a:solidFill>
                            <a:prstDash val="solid"/>
                            <a:miter lim="800000"/>
                            <a:headEnd/>
                            <a:tailEnd/>
                          </a:ln>
                        </wps:spPr>
                        <wps:bodyPr rot="0" vert="horz" wrap="square" lIns="91440" tIns="45720" rIns="91440" bIns="45720" anchor="t" anchorCtr="0" upright="1">
                          <a:noAutofit/>
                        </wps:bodyPr>
                      </wps:wsp>
                      <wps:wsp>
                        <wps:cNvPr id="832" name="Rectangle 37"/>
                        <wps:cNvSpPr>
                          <a:spLocks noChangeArrowheads="1"/>
                        </wps:cNvSpPr>
                        <wps:spPr bwMode="auto">
                          <a:xfrm>
                            <a:off x="390525" y="180975"/>
                            <a:ext cx="4205605" cy="1739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38"/>
                        <wps:cNvSpPr>
                          <a:spLocks noChangeArrowheads="1"/>
                        </wps:cNvSpPr>
                        <wps:spPr bwMode="auto">
                          <a:xfrm>
                            <a:off x="390525" y="354965"/>
                            <a:ext cx="4205605" cy="151765"/>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39"/>
                        <wps:cNvSpPr>
                          <a:spLocks noChangeArrowheads="1"/>
                        </wps:cNvSpPr>
                        <wps:spPr bwMode="auto">
                          <a:xfrm>
                            <a:off x="390525" y="506730"/>
                            <a:ext cx="4205605" cy="115570"/>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40"/>
                        <wps:cNvSpPr>
                          <a:spLocks noChangeArrowheads="1"/>
                        </wps:cNvSpPr>
                        <wps:spPr bwMode="auto">
                          <a:xfrm>
                            <a:off x="390525" y="622300"/>
                            <a:ext cx="4205605" cy="86995"/>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41"/>
                        <wps:cNvSpPr>
                          <a:spLocks noChangeArrowheads="1"/>
                        </wps:cNvSpPr>
                        <wps:spPr bwMode="auto">
                          <a:xfrm>
                            <a:off x="390525" y="709295"/>
                            <a:ext cx="4205605" cy="86995"/>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42"/>
                        <wps:cNvSpPr>
                          <a:spLocks noChangeArrowheads="1"/>
                        </wps:cNvSpPr>
                        <wps:spPr bwMode="auto">
                          <a:xfrm>
                            <a:off x="390525" y="796290"/>
                            <a:ext cx="4205605" cy="64770"/>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43"/>
                        <wps:cNvSpPr>
                          <a:spLocks noChangeArrowheads="1"/>
                        </wps:cNvSpPr>
                        <wps:spPr bwMode="auto">
                          <a:xfrm>
                            <a:off x="390525" y="861060"/>
                            <a:ext cx="4205605" cy="7239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44"/>
                        <wps:cNvSpPr>
                          <a:spLocks noChangeArrowheads="1"/>
                        </wps:cNvSpPr>
                        <wps:spPr bwMode="auto">
                          <a:xfrm>
                            <a:off x="390525" y="933450"/>
                            <a:ext cx="4205605" cy="65405"/>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45"/>
                        <wps:cNvSpPr>
                          <a:spLocks noChangeArrowheads="1"/>
                        </wps:cNvSpPr>
                        <wps:spPr bwMode="auto">
                          <a:xfrm>
                            <a:off x="390525" y="998855"/>
                            <a:ext cx="4205605" cy="5080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46"/>
                        <wps:cNvSpPr>
                          <a:spLocks noChangeArrowheads="1"/>
                        </wps:cNvSpPr>
                        <wps:spPr bwMode="auto">
                          <a:xfrm>
                            <a:off x="390525" y="1049655"/>
                            <a:ext cx="4205605" cy="5778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47"/>
                        <wps:cNvSpPr>
                          <a:spLocks noChangeArrowheads="1"/>
                        </wps:cNvSpPr>
                        <wps:spPr bwMode="auto">
                          <a:xfrm>
                            <a:off x="390525" y="1107440"/>
                            <a:ext cx="4205605" cy="508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48"/>
                        <wps:cNvSpPr>
                          <a:spLocks noChangeArrowheads="1"/>
                        </wps:cNvSpPr>
                        <wps:spPr bwMode="auto">
                          <a:xfrm>
                            <a:off x="390525" y="1158240"/>
                            <a:ext cx="4205605" cy="50800"/>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49"/>
                        <wps:cNvSpPr>
                          <a:spLocks noChangeArrowheads="1"/>
                        </wps:cNvSpPr>
                        <wps:spPr bwMode="auto">
                          <a:xfrm>
                            <a:off x="390525" y="1209040"/>
                            <a:ext cx="4205605" cy="5016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50"/>
                        <wps:cNvSpPr>
                          <a:spLocks noChangeArrowheads="1"/>
                        </wps:cNvSpPr>
                        <wps:spPr bwMode="auto">
                          <a:xfrm>
                            <a:off x="390525" y="1259205"/>
                            <a:ext cx="4205605" cy="5080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51"/>
                        <wps:cNvSpPr>
                          <a:spLocks noChangeArrowheads="1"/>
                        </wps:cNvSpPr>
                        <wps:spPr bwMode="auto">
                          <a:xfrm>
                            <a:off x="390525" y="1310005"/>
                            <a:ext cx="4205605" cy="50800"/>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52"/>
                        <wps:cNvSpPr>
                          <a:spLocks noChangeArrowheads="1"/>
                        </wps:cNvSpPr>
                        <wps:spPr bwMode="auto">
                          <a:xfrm>
                            <a:off x="390525" y="1360805"/>
                            <a:ext cx="4205605" cy="50800"/>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53"/>
                        <wps:cNvSpPr>
                          <a:spLocks noChangeArrowheads="1"/>
                        </wps:cNvSpPr>
                        <wps:spPr bwMode="auto">
                          <a:xfrm>
                            <a:off x="390525" y="1411605"/>
                            <a:ext cx="4205605" cy="508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54"/>
                        <wps:cNvSpPr>
                          <a:spLocks noChangeArrowheads="1"/>
                        </wps:cNvSpPr>
                        <wps:spPr bwMode="auto">
                          <a:xfrm>
                            <a:off x="390525" y="1462405"/>
                            <a:ext cx="4205605" cy="5016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55"/>
                        <wps:cNvSpPr>
                          <a:spLocks noChangeArrowheads="1"/>
                        </wps:cNvSpPr>
                        <wps:spPr bwMode="auto">
                          <a:xfrm>
                            <a:off x="390525" y="1512570"/>
                            <a:ext cx="4205605" cy="5080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56"/>
                        <wps:cNvSpPr>
                          <a:spLocks noChangeArrowheads="1"/>
                        </wps:cNvSpPr>
                        <wps:spPr bwMode="auto">
                          <a:xfrm>
                            <a:off x="390525" y="1563370"/>
                            <a:ext cx="4205605" cy="508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57"/>
                        <wps:cNvSpPr>
                          <a:spLocks noChangeArrowheads="1"/>
                        </wps:cNvSpPr>
                        <wps:spPr bwMode="auto">
                          <a:xfrm>
                            <a:off x="390525" y="1614170"/>
                            <a:ext cx="4205605" cy="50800"/>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58"/>
                        <wps:cNvSpPr>
                          <a:spLocks noChangeArrowheads="1"/>
                        </wps:cNvSpPr>
                        <wps:spPr bwMode="auto">
                          <a:xfrm>
                            <a:off x="390525" y="1664970"/>
                            <a:ext cx="4205605" cy="5778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59"/>
                        <wps:cNvSpPr>
                          <a:spLocks noChangeArrowheads="1"/>
                        </wps:cNvSpPr>
                        <wps:spPr bwMode="auto">
                          <a:xfrm>
                            <a:off x="390525" y="1722755"/>
                            <a:ext cx="4205605" cy="5080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60"/>
                        <wps:cNvSpPr>
                          <a:spLocks noChangeArrowheads="1"/>
                        </wps:cNvSpPr>
                        <wps:spPr bwMode="auto">
                          <a:xfrm>
                            <a:off x="390525" y="1773555"/>
                            <a:ext cx="4205605" cy="6477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61"/>
                        <wps:cNvSpPr>
                          <a:spLocks noChangeArrowheads="1"/>
                        </wps:cNvSpPr>
                        <wps:spPr bwMode="auto">
                          <a:xfrm>
                            <a:off x="390525" y="1838325"/>
                            <a:ext cx="4205605" cy="6540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62"/>
                        <wps:cNvSpPr>
                          <a:spLocks noChangeArrowheads="1"/>
                        </wps:cNvSpPr>
                        <wps:spPr bwMode="auto">
                          <a:xfrm>
                            <a:off x="390525" y="1903730"/>
                            <a:ext cx="4205605" cy="723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63"/>
                        <wps:cNvSpPr>
                          <a:spLocks noChangeArrowheads="1"/>
                        </wps:cNvSpPr>
                        <wps:spPr bwMode="auto">
                          <a:xfrm>
                            <a:off x="390525" y="1976120"/>
                            <a:ext cx="4205605" cy="7937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64"/>
                        <wps:cNvSpPr>
                          <a:spLocks noChangeArrowheads="1"/>
                        </wps:cNvSpPr>
                        <wps:spPr bwMode="auto">
                          <a:xfrm>
                            <a:off x="390525" y="2055495"/>
                            <a:ext cx="4205605" cy="8699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65"/>
                        <wps:cNvSpPr>
                          <a:spLocks noChangeArrowheads="1"/>
                        </wps:cNvSpPr>
                        <wps:spPr bwMode="auto">
                          <a:xfrm>
                            <a:off x="390525" y="2142490"/>
                            <a:ext cx="4205605" cy="10160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66"/>
                        <wps:cNvSpPr>
                          <a:spLocks noChangeArrowheads="1"/>
                        </wps:cNvSpPr>
                        <wps:spPr bwMode="auto">
                          <a:xfrm>
                            <a:off x="390525" y="2244090"/>
                            <a:ext cx="4205605" cy="13017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67"/>
                        <wps:cNvSpPr>
                          <a:spLocks noChangeArrowheads="1"/>
                        </wps:cNvSpPr>
                        <wps:spPr bwMode="auto">
                          <a:xfrm>
                            <a:off x="390525" y="2374265"/>
                            <a:ext cx="4205605" cy="17335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68"/>
                        <wps:cNvSpPr>
                          <a:spLocks noChangeArrowheads="1"/>
                        </wps:cNvSpPr>
                        <wps:spPr bwMode="auto">
                          <a:xfrm>
                            <a:off x="390525" y="2547620"/>
                            <a:ext cx="420560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69"/>
                        <wps:cNvSpPr>
                          <a:spLocks noChangeArrowheads="1"/>
                        </wps:cNvSpPr>
                        <wps:spPr bwMode="auto">
                          <a:xfrm>
                            <a:off x="390525" y="180975"/>
                            <a:ext cx="4205605" cy="259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Line 70"/>
                        <wps:cNvCnPr/>
                        <wps:spPr bwMode="auto">
                          <a:xfrm>
                            <a:off x="390525" y="261302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66" name="Line 71"/>
                        <wps:cNvCnPr/>
                        <wps:spPr bwMode="auto">
                          <a:xfrm>
                            <a:off x="390525" y="252603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67" name="Line 72"/>
                        <wps:cNvCnPr/>
                        <wps:spPr bwMode="auto">
                          <a:xfrm>
                            <a:off x="390525" y="246126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68" name="Line 73"/>
                        <wps:cNvCnPr/>
                        <wps:spPr bwMode="auto">
                          <a:xfrm>
                            <a:off x="390525" y="241046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69" name="Line 74"/>
                        <wps:cNvCnPr/>
                        <wps:spPr bwMode="auto">
                          <a:xfrm>
                            <a:off x="390525" y="236664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0" name="Line 75"/>
                        <wps:cNvCnPr/>
                        <wps:spPr bwMode="auto">
                          <a:xfrm>
                            <a:off x="390525" y="233045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1" name="Line 76"/>
                        <wps:cNvCnPr/>
                        <wps:spPr bwMode="auto">
                          <a:xfrm>
                            <a:off x="390525" y="230187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2" name="Line 77"/>
                        <wps:cNvCnPr/>
                        <wps:spPr bwMode="auto">
                          <a:xfrm>
                            <a:off x="390525" y="228028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3" name="Line 78"/>
                        <wps:cNvCnPr/>
                        <wps:spPr bwMode="auto">
                          <a:xfrm>
                            <a:off x="390525" y="209931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4" name="Line 79"/>
                        <wps:cNvCnPr/>
                        <wps:spPr bwMode="auto">
                          <a:xfrm>
                            <a:off x="390525" y="200469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5" name="Line 80"/>
                        <wps:cNvCnPr/>
                        <wps:spPr bwMode="auto">
                          <a:xfrm>
                            <a:off x="390525" y="193992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6" name="Line 81"/>
                        <wps:cNvCnPr/>
                        <wps:spPr bwMode="auto">
                          <a:xfrm>
                            <a:off x="390525" y="188912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7" name="Line 82"/>
                        <wps:cNvCnPr/>
                        <wps:spPr bwMode="auto">
                          <a:xfrm>
                            <a:off x="390525" y="185293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8" name="Line 83"/>
                        <wps:cNvCnPr/>
                        <wps:spPr bwMode="auto">
                          <a:xfrm>
                            <a:off x="390525" y="181673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9" name="Line 84"/>
                        <wps:cNvCnPr/>
                        <wps:spPr bwMode="auto">
                          <a:xfrm>
                            <a:off x="390525" y="178752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0" name="Line 85"/>
                        <wps:cNvCnPr/>
                        <wps:spPr bwMode="auto">
                          <a:xfrm>
                            <a:off x="390525" y="175895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1" name="Line 86"/>
                        <wps:cNvCnPr/>
                        <wps:spPr bwMode="auto">
                          <a:xfrm>
                            <a:off x="390525" y="157797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2" name="Line 87"/>
                        <wps:cNvCnPr/>
                        <wps:spPr bwMode="auto">
                          <a:xfrm>
                            <a:off x="390525" y="149098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3" name="Line 88"/>
                        <wps:cNvCnPr/>
                        <wps:spPr bwMode="auto">
                          <a:xfrm>
                            <a:off x="390525" y="142621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4" name="Line 89"/>
                        <wps:cNvCnPr/>
                        <wps:spPr bwMode="auto">
                          <a:xfrm>
                            <a:off x="390525" y="137541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5" name="Line 90"/>
                        <wps:cNvCnPr/>
                        <wps:spPr bwMode="auto">
                          <a:xfrm>
                            <a:off x="390525" y="133159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6" name="Line 91"/>
                        <wps:cNvCnPr/>
                        <wps:spPr bwMode="auto">
                          <a:xfrm>
                            <a:off x="390525" y="129540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7" name="Line 92"/>
                        <wps:cNvCnPr/>
                        <wps:spPr bwMode="auto">
                          <a:xfrm>
                            <a:off x="390525" y="126682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8" name="Line 93"/>
                        <wps:cNvCnPr/>
                        <wps:spPr bwMode="auto">
                          <a:xfrm>
                            <a:off x="390525" y="123761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9" name="Line 94"/>
                        <wps:cNvCnPr/>
                        <wps:spPr bwMode="auto">
                          <a:xfrm>
                            <a:off x="390525" y="106426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0" name="Line 95"/>
                        <wps:cNvCnPr/>
                        <wps:spPr bwMode="auto">
                          <a:xfrm>
                            <a:off x="390525" y="96964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1" name="Line 96"/>
                        <wps:cNvCnPr/>
                        <wps:spPr bwMode="auto">
                          <a:xfrm>
                            <a:off x="390525" y="90487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2" name="Line 97"/>
                        <wps:cNvCnPr/>
                        <wps:spPr bwMode="auto">
                          <a:xfrm>
                            <a:off x="390525" y="85407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3" name="Line 98"/>
                        <wps:cNvCnPr/>
                        <wps:spPr bwMode="auto">
                          <a:xfrm>
                            <a:off x="390525" y="81089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4" name="Line 99"/>
                        <wps:cNvCnPr/>
                        <wps:spPr bwMode="auto">
                          <a:xfrm>
                            <a:off x="390525" y="78168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5" name="Line 100"/>
                        <wps:cNvCnPr/>
                        <wps:spPr bwMode="auto">
                          <a:xfrm>
                            <a:off x="390525" y="75247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6" name="Line 101"/>
                        <wps:cNvCnPr/>
                        <wps:spPr bwMode="auto">
                          <a:xfrm>
                            <a:off x="390525" y="72390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7" name="Line 102"/>
                        <wps:cNvCnPr/>
                        <wps:spPr bwMode="auto">
                          <a:xfrm>
                            <a:off x="390525" y="54292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8" name="Line 103"/>
                        <wps:cNvCnPr/>
                        <wps:spPr bwMode="auto">
                          <a:xfrm>
                            <a:off x="390525" y="44894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9" name="Line 104"/>
                        <wps:cNvCnPr/>
                        <wps:spPr bwMode="auto">
                          <a:xfrm>
                            <a:off x="390525" y="38354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900" name="Line 105"/>
                        <wps:cNvCnPr/>
                        <wps:spPr bwMode="auto">
                          <a:xfrm>
                            <a:off x="390525" y="34036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901" name="Line 106"/>
                        <wps:cNvCnPr/>
                        <wps:spPr bwMode="auto">
                          <a:xfrm>
                            <a:off x="390525" y="29654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902" name="Line 107"/>
                        <wps:cNvCnPr/>
                        <wps:spPr bwMode="auto">
                          <a:xfrm>
                            <a:off x="390525" y="26035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903" name="Line 108"/>
                        <wps:cNvCnPr/>
                        <wps:spPr bwMode="auto">
                          <a:xfrm>
                            <a:off x="390525" y="23177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904" name="Line 109"/>
                        <wps:cNvCnPr/>
                        <wps:spPr bwMode="auto">
                          <a:xfrm>
                            <a:off x="390525" y="20256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905" name="Line 110"/>
                        <wps:cNvCnPr/>
                        <wps:spPr bwMode="auto">
                          <a:xfrm>
                            <a:off x="390525" y="2251075"/>
                            <a:ext cx="42056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 name="Line 111"/>
                        <wps:cNvCnPr/>
                        <wps:spPr bwMode="auto">
                          <a:xfrm>
                            <a:off x="390525" y="1737360"/>
                            <a:ext cx="42056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Line 112"/>
                        <wps:cNvCnPr/>
                        <wps:spPr bwMode="auto">
                          <a:xfrm>
                            <a:off x="390525" y="1216025"/>
                            <a:ext cx="42056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 name="Line 113"/>
                        <wps:cNvCnPr/>
                        <wps:spPr bwMode="auto">
                          <a:xfrm>
                            <a:off x="390525" y="702310"/>
                            <a:ext cx="42056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 name="Line 114"/>
                        <wps:cNvCnPr/>
                        <wps:spPr bwMode="auto">
                          <a:xfrm>
                            <a:off x="390525" y="180975"/>
                            <a:ext cx="42056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Line 115"/>
                        <wps:cNvCnPr/>
                        <wps:spPr bwMode="auto">
                          <a:xfrm>
                            <a:off x="738505"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1" name="Line 116"/>
                        <wps:cNvCnPr/>
                        <wps:spPr bwMode="auto">
                          <a:xfrm>
                            <a:off x="1092835"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2" name="Line 117"/>
                        <wps:cNvCnPr/>
                        <wps:spPr bwMode="auto">
                          <a:xfrm>
                            <a:off x="1440180"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3" name="Line 118"/>
                        <wps:cNvCnPr/>
                        <wps:spPr bwMode="auto">
                          <a:xfrm>
                            <a:off x="1795145"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4" name="Line 119"/>
                        <wps:cNvCnPr/>
                        <wps:spPr bwMode="auto">
                          <a:xfrm>
                            <a:off x="2142490"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5" name="Line 120"/>
                        <wps:cNvCnPr/>
                        <wps:spPr bwMode="auto">
                          <a:xfrm>
                            <a:off x="2496820"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6" name="Line 121"/>
                        <wps:cNvCnPr/>
                        <wps:spPr bwMode="auto">
                          <a:xfrm>
                            <a:off x="2844165"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7" name="Line 122"/>
                        <wps:cNvCnPr/>
                        <wps:spPr bwMode="auto">
                          <a:xfrm>
                            <a:off x="3191510"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8" name="Line 123"/>
                        <wps:cNvCnPr/>
                        <wps:spPr bwMode="auto">
                          <a:xfrm>
                            <a:off x="3546475"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9" name="Line 124"/>
                        <wps:cNvCnPr/>
                        <wps:spPr bwMode="auto">
                          <a:xfrm>
                            <a:off x="3893820"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20" name="Line 125"/>
                        <wps:cNvCnPr/>
                        <wps:spPr bwMode="auto">
                          <a:xfrm>
                            <a:off x="4248785"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21" name="Line 126"/>
                        <wps:cNvCnPr/>
                        <wps:spPr bwMode="auto">
                          <a:xfrm>
                            <a:off x="4596130"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22" name="Rectangle 127"/>
                        <wps:cNvSpPr>
                          <a:spLocks noChangeArrowheads="1"/>
                        </wps:cNvSpPr>
                        <wps:spPr bwMode="auto">
                          <a:xfrm>
                            <a:off x="390525" y="180975"/>
                            <a:ext cx="4205605" cy="2591435"/>
                          </a:xfrm>
                          <a:prstGeom prst="rect">
                            <a:avLst/>
                          </a:prstGeom>
                          <a:noFill/>
                          <a:ln w="11">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Line 128"/>
                        <wps:cNvCnPr/>
                        <wps:spPr bwMode="auto">
                          <a:xfrm>
                            <a:off x="390525" y="180975"/>
                            <a:ext cx="0" cy="25914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Line 129"/>
                        <wps:cNvCnPr/>
                        <wps:spPr bwMode="auto">
                          <a:xfrm>
                            <a:off x="368935" y="2772410"/>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 name="Line 130"/>
                        <wps:cNvCnPr/>
                        <wps:spPr bwMode="auto">
                          <a:xfrm>
                            <a:off x="368935" y="2251075"/>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Line 131"/>
                        <wps:cNvCnPr/>
                        <wps:spPr bwMode="auto">
                          <a:xfrm>
                            <a:off x="368935" y="1737360"/>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Line 132"/>
                        <wps:cNvCnPr/>
                        <wps:spPr bwMode="auto">
                          <a:xfrm>
                            <a:off x="368935" y="1216025"/>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Line 133"/>
                        <wps:cNvCnPr/>
                        <wps:spPr bwMode="auto">
                          <a:xfrm>
                            <a:off x="368935" y="702310"/>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Line 134"/>
                        <wps:cNvCnPr/>
                        <wps:spPr bwMode="auto">
                          <a:xfrm>
                            <a:off x="368935" y="180975"/>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 name="Line 135"/>
                        <wps:cNvCnPr/>
                        <wps:spPr bwMode="auto">
                          <a:xfrm>
                            <a:off x="390525" y="2772410"/>
                            <a:ext cx="42056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Line 136"/>
                        <wps:cNvCnPr/>
                        <wps:spPr bwMode="auto">
                          <a:xfrm flipV="1">
                            <a:off x="390525"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Line 137"/>
                        <wps:cNvCnPr/>
                        <wps:spPr bwMode="auto">
                          <a:xfrm flipV="1">
                            <a:off x="738505"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Line 138"/>
                        <wps:cNvCnPr/>
                        <wps:spPr bwMode="auto">
                          <a:xfrm flipV="1">
                            <a:off x="1092835"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139"/>
                        <wps:cNvCnPr/>
                        <wps:spPr bwMode="auto">
                          <a:xfrm flipV="1">
                            <a:off x="1440180"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Line 140"/>
                        <wps:cNvCnPr/>
                        <wps:spPr bwMode="auto">
                          <a:xfrm flipV="1">
                            <a:off x="1795145"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Line 141"/>
                        <wps:cNvCnPr/>
                        <wps:spPr bwMode="auto">
                          <a:xfrm flipV="1">
                            <a:off x="2142490"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Line 142"/>
                        <wps:cNvCnPr/>
                        <wps:spPr bwMode="auto">
                          <a:xfrm flipV="1">
                            <a:off x="2496820"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 name="Line 143"/>
                        <wps:cNvCnPr/>
                        <wps:spPr bwMode="auto">
                          <a:xfrm flipV="1">
                            <a:off x="2844165"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Line 144"/>
                        <wps:cNvCnPr/>
                        <wps:spPr bwMode="auto">
                          <a:xfrm flipV="1">
                            <a:off x="3191510"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Line 145"/>
                        <wps:cNvCnPr/>
                        <wps:spPr bwMode="auto">
                          <a:xfrm flipV="1">
                            <a:off x="3546475"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 name="Line 146"/>
                        <wps:cNvCnPr/>
                        <wps:spPr bwMode="auto">
                          <a:xfrm flipV="1">
                            <a:off x="3893820"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 name="Line 147"/>
                        <wps:cNvCnPr/>
                        <wps:spPr bwMode="auto">
                          <a:xfrm flipV="1">
                            <a:off x="4248785"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Line 148"/>
                        <wps:cNvCnPr/>
                        <wps:spPr bwMode="auto">
                          <a:xfrm flipV="1">
                            <a:off x="4596130"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Freeform 149"/>
                        <wps:cNvSpPr>
                          <a:spLocks/>
                        </wps:cNvSpPr>
                        <wps:spPr bwMode="auto">
                          <a:xfrm>
                            <a:off x="390525" y="455930"/>
                            <a:ext cx="4205605" cy="2157095"/>
                          </a:xfrm>
                          <a:custGeom>
                            <a:avLst/>
                            <a:gdLst>
                              <a:gd name="T0" fmla="*/ 0 w 581"/>
                              <a:gd name="T1" fmla="*/ 10 h 298"/>
                              <a:gd name="T2" fmla="*/ 48 w 581"/>
                              <a:gd name="T3" fmla="*/ 0 h 298"/>
                              <a:gd name="T4" fmla="*/ 97 w 581"/>
                              <a:gd name="T5" fmla="*/ 9 h 298"/>
                              <a:gd name="T6" fmla="*/ 145 w 581"/>
                              <a:gd name="T7" fmla="*/ 25 h 298"/>
                              <a:gd name="T8" fmla="*/ 194 w 581"/>
                              <a:gd name="T9" fmla="*/ 45 h 298"/>
                              <a:gd name="T10" fmla="*/ 242 w 581"/>
                              <a:gd name="T11" fmla="*/ 66 h 298"/>
                              <a:gd name="T12" fmla="*/ 291 w 581"/>
                              <a:gd name="T13" fmla="*/ 91 h 298"/>
                              <a:gd name="T14" fmla="*/ 339 w 581"/>
                              <a:gd name="T15" fmla="*/ 115 h 298"/>
                              <a:gd name="T16" fmla="*/ 387 w 581"/>
                              <a:gd name="T17" fmla="*/ 139 h 298"/>
                              <a:gd name="T18" fmla="*/ 436 w 581"/>
                              <a:gd name="T19" fmla="*/ 171 h 298"/>
                              <a:gd name="T20" fmla="*/ 484 w 581"/>
                              <a:gd name="T21" fmla="*/ 210 h 298"/>
                              <a:gd name="T22" fmla="*/ 533 w 581"/>
                              <a:gd name="T23" fmla="*/ 259 h 298"/>
                              <a:gd name="T24" fmla="*/ 581 w 581"/>
                              <a:gd name="T25"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1" h="298">
                                <a:moveTo>
                                  <a:pt x="0" y="10"/>
                                </a:moveTo>
                                <a:lnTo>
                                  <a:pt x="48" y="0"/>
                                </a:lnTo>
                                <a:lnTo>
                                  <a:pt x="97" y="9"/>
                                </a:lnTo>
                                <a:lnTo>
                                  <a:pt x="145" y="25"/>
                                </a:lnTo>
                                <a:lnTo>
                                  <a:pt x="194" y="45"/>
                                </a:lnTo>
                                <a:lnTo>
                                  <a:pt x="242" y="66"/>
                                </a:lnTo>
                                <a:lnTo>
                                  <a:pt x="291" y="91"/>
                                </a:lnTo>
                                <a:lnTo>
                                  <a:pt x="339" y="115"/>
                                </a:lnTo>
                                <a:lnTo>
                                  <a:pt x="387" y="139"/>
                                </a:lnTo>
                                <a:lnTo>
                                  <a:pt x="436" y="171"/>
                                </a:lnTo>
                                <a:lnTo>
                                  <a:pt x="484" y="210"/>
                                </a:lnTo>
                                <a:lnTo>
                                  <a:pt x="533" y="259"/>
                                </a:lnTo>
                                <a:lnTo>
                                  <a:pt x="581" y="298"/>
                                </a:lnTo>
                              </a:path>
                            </a:pathLst>
                          </a:custGeom>
                          <a:noFill/>
                          <a:ln w="11">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50"/>
                        <wps:cNvSpPr>
                          <a:spLocks/>
                        </wps:cNvSpPr>
                        <wps:spPr bwMode="auto">
                          <a:xfrm>
                            <a:off x="368935" y="506730"/>
                            <a:ext cx="43815" cy="43180"/>
                          </a:xfrm>
                          <a:custGeom>
                            <a:avLst/>
                            <a:gdLst>
                              <a:gd name="T0" fmla="*/ 34 w 69"/>
                              <a:gd name="T1" fmla="*/ 0 h 68"/>
                              <a:gd name="T2" fmla="*/ 69 w 69"/>
                              <a:gd name="T3" fmla="*/ 34 h 68"/>
                              <a:gd name="T4" fmla="*/ 34 w 69"/>
                              <a:gd name="T5" fmla="*/ 68 h 68"/>
                              <a:gd name="T6" fmla="*/ 0 w 69"/>
                              <a:gd name="T7" fmla="*/ 34 h 68"/>
                              <a:gd name="T8" fmla="*/ 34 w 69"/>
                              <a:gd name="T9" fmla="*/ 0 h 68"/>
                            </a:gdLst>
                            <a:ahLst/>
                            <a:cxnLst>
                              <a:cxn ang="0">
                                <a:pos x="T0" y="T1"/>
                              </a:cxn>
                              <a:cxn ang="0">
                                <a:pos x="T2" y="T3"/>
                              </a:cxn>
                              <a:cxn ang="0">
                                <a:pos x="T4" y="T5"/>
                              </a:cxn>
                              <a:cxn ang="0">
                                <a:pos x="T6" y="T7"/>
                              </a:cxn>
                              <a:cxn ang="0">
                                <a:pos x="T8" y="T9"/>
                              </a:cxn>
                            </a:cxnLst>
                            <a:rect l="0" t="0" r="r" b="b"/>
                            <a:pathLst>
                              <a:path w="69" h="68">
                                <a:moveTo>
                                  <a:pt x="34" y="0"/>
                                </a:moveTo>
                                <a:lnTo>
                                  <a:pt x="69"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46" name="Freeform 151"/>
                        <wps:cNvSpPr>
                          <a:spLocks/>
                        </wps:cNvSpPr>
                        <wps:spPr bwMode="auto">
                          <a:xfrm>
                            <a:off x="716280" y="434340"/>
                            <a:ext cx="43815" cy="43180"/>
                          </a:xfrm>
                          <a:custGeom>
                            <a:avLst/>
                            <a:gdLst>
                              <a:gd name="T0" fmla="*/ 35 w 69"/>
                              <a:gd name="T1" fmla="*/ 0 h 68"/>
                              <a:gd name="T2" fmla="*/ 69 w 69"/>
                              <a:gd name="T3" fmla="*/ 34 h 68"/>
                              <a:gd name="T4" fmla="*/ 35 w 69"/>
                              <a:gd name="T5" fmla="*/ 68 h 68"/>
                              <a:gd name="T6" fmla="*/ 0 w 69"/>
                              <a:gd name="T7" fmla="*/ 34 h 68"/>
                              <a:gd name="T8" fmla="*/ 35 w 69"/>
                              <a:gd name="T9" fmla="*/ 0 h 68"/>
                            </a:gdLst>
                            <a:ahLst/>
                            <a:cxnLst>
                              <a:cxn ang="0">
                                <a:pos x="T0" y="T1"/>
                              </a:cxn>
                              <a:cxn ang="0">
                                <a:pos x="T2" y="T3"/>
                              </a:cxn>
                              <a:cxn ang="0">
                                <a:pos x="T4" y="T5"/>
                              </a:cxn>
                              <a:cxn ang="0">
                                <a:pos x="T6" y="T7"/>
                              </a:cxn>
                              <a:cxn ang="0">
                                <a:pos x="T8" y="T9"/>
                              </a:cxn>
                            </a:cxnLst>
                            <a:rect l="0" t="0" r="r" b="b"/>
                            <a:pathLst>
                              <a:path w="69" h="68">
                                <a:moveTo>
                                  <a:pt x="35" y="0"/>
                                </a:moveTo>
                                <a:lnTo>
                                  <a:pt x="69" y="34"/>
                                </a:lnTo>
                                <a:lnTo>
                                  <a:pt x="35" y="68"/>
                                </a:lnTo>
                                <a:lnTo>
                                  <a:pt x="0" y="34"/>
                                </a:lnTo>
                                <a:lnTo>
                                  <a:pt x="35"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47" name="Freeform 152"/>
                        <wps:cNvSpPr>
                          <a:spLocks/>
                        </wps:cNvSpPr>
                        <wps:spPr bwMode="auto">
                          <a:xfrm>
                            <a:off x="1071245" y="499745"/>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48" name="Freeform 153"/>
                        <wps:cNvSpPr>
                          <a:spLocks/>
                        </wps:cNvSpPr>
                        <wps:spPr bwMode="auto">
                          <a:xfrm>
                            <a:off x="1418590" y="615315"/>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49" name="Freeform 154"/>
                        <wps:cNvSpPr>
                          <a:spLocks/>
                        </wps:cNvSpPr>
                        <wps:spPr bwMode="auto">
                          <a:xfrm>
                            <a:off x="1772920" y="760095"/>
                            <a:ext cx="43815" cy="43180"/>
                          </a:xfrm>
                          <a:custGeom>
                            <a:avLst/>
                            <a:gdLst>
                              <a:gd name="T0" fmla="*/ 35 w 69"/>
                              <a:gd name="T1" fmla="*/ 0 h 68"/>
                              <a:gd name="T2" fmla="*/ 69 w 69"/>
                              <a:gd name="T3" fmla="*/ 34 h 68"/>
                              <a:gd name="T4" fmla="*/ 35 w 69"/>
                              <a:gd name="T5" fmla="*/ 68 h 68"/>
                              <a:gd name="T6" fmla="*/ 0 w 69"/>
                              <a:gd name="T7" fmla="*/ 34 h 68"/>
                              <a:gd name="T8" fmla="*/ 35 w 69"/>
                              <a:gd name="T9" fmla="*/ 0 h 68"/>
                            </a:gdLst>
                            <a:ahLst/>
                            <a:cxnLst>
                              <a:cxn ang="0">
                                <a:pos x="T0" y="T1"/>
                              </a:cxn>
                              <a:cxn ang="0">
                                <a:pos x="T2" y="T3"/>
                              </a:cxn>
                              <a:cxn ang="0">
                                <a:pos x="T4" y="T5"/>
                              </a:cxn>
                              <a:cxn ang="0">
                                <a:pos x="T6" y="T7"/>
                              </a:cxn>
                              <a:cxn ang="0">
                                <a:pos x="T8" y="T9"/>
                              </a:cxn>
                            </a:cxnLst>
                            <a:rect l="0" t="0" r="r" b="b"/>
                            <a:pathLst>
                              <a:path w="69" h="68">
                                <a:moveTo>
                                  <a:pt x="35" y="0"/>
                                </a:moveTo>
                                <a:lnTo>
                                  <a:pt x="69" y="34"/>
                                </a:lnTo>
                                <a:lnTo>
                                  <a:pt x="35" y="68"/>
                                </a:lnTo>
                                <a:lnTo>
                                  <a:pt x="0" y="34"/>
                                </a:lnTo>
                                <a:lnTo>
                                  <a:pt x="35"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0" name="Freeform 155"/>
                        <wps:cNvSpPr>
                          <a:spLocks/>
                        </wps:cNvSpPr>
                        <wps:spPr bwMode="auto">
                          <a:xfrm>
                            <a:off x="2120900" y="911860"/>
                            <a:ext cx="43180" cy="43815"/>
                          </a:xfrm>
                          <a:custGeom>
                            <a:avLst/>
                            <a:gdLst>
                              <a:gd name="T0" fmla="*/ 34 w 68"/>
                              <a:gd name="T1" fmla="*/ 0 h 69"/>
                              <a:gd name="T2" fmla="*/ 68 w 68"/>
                              <a:gd name="T3" fmla="*/ 34 h 69"/>
                              <a:gd name="T4" fmla="*/ 34 w 68"/>
                              <a:gd name="T5" fmla="*/ 69 h 69"/>
                              <a:gd name="T6" fmla="*/ 0 w 68"/>
                              <a:gd name="T7" fmla="*/ 34 h 69"/>
                              <a:gd name="T8" fmla="*/ 34 w 68"/>
                              <a:gd name="T9" fmla="*/ 0 h 69"/>
                            </a:gdLst>
                            <a:ahLst/>
                            <a:cxnLst>
                              <a:cxn ang="0">
                                <a:pos x="T0" y="T1"/>
                              </a:cxn>
                              <a:cxn ang="0">
                                <a:pos x="T2" y="T3"/>
                              </a:cxn>
                              <a:cxn ang="0">
                                <a:pos x="T4" y="T5"/>
                              </a:cxn>
                              <a:cxn ang="0">
                                <a:pos x="T6" y="T7"/>
                              </a:cxn>
                              <a:cxn ang="0">
                                <a:pos x="T8" y="T9"/>
                              </a:cxn>
                            </a:cxnLst>
                            <a:rect l="0" t="0" r="r" b="b"/>
                            <a:pathLst>
                              <a:path w="68" h="69">
                                <a:moveTo>
                                  <a:pt x="34" y="0"/>
                                </a:moveTo>
                                <a:lnTo>
                                  <a:pt x="68" y="34"/>
                                </a:lnTo>
                                <a:lnTo>
                                  <a:pt x="34" y="69"/>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1" name="Freeform 156"/>
                        <wps:cNvSpPr>
                          <a:spLocks/>
                        </wps:cNvSpPr>
                        <wps:spPr bwMode="auto">
                          <a:xfrm>
                            <a:off x="2475230" y="1092835"/>
                            <a:ext cx="43180" cy="43815"/>
                          </a:xfrm>
                          <a:custGeom>
                            <a:avLst/>
                            <a:gdLst>
                              <a:gd name="T0" fmla="*/ 34 w 68"/>
                              <a:gd name="T1" fmla="*/ 0 h 69"/>
                              <a:gd name="T2" fmla="*/ 68 w 68"/>
                              <a:gd name="T3" fmla="*/ 34 h 69"/>
                              <a:gd name="T4" fmla="*/ 34 w 68"/>
                              <a:gd name="T5" fmla="*/ 69 h 69"/>
                              <a:gd name="T6" fmla="*/ 0 w 68"/>
                              <a:gd name="T7" fmla="*/ 34 h 69"/>
                              <a:gd name="T8" fmla="*/ 34 w 68"/>
                              <a:gd name="T9" fmla="*/ 0 h 69"/>
                            </a:gdLst>
                            <a:ahLst/>
                            <a:cxnLst>
                              <a:cxn ang="0">
                                <a:pos x="T0" y="T1"/>
                              </a:cxn>
                              <a:cxn ang="0">
                                <a:pos x="T2" y="T3"/>
                              </a:cxn>
                              <a:cxn ang="0">
                                <a:pos x="T4" y="T5"/>
                              </a:cxn>
                              <a:cxn ang="0">
                                <a:pos x="T6" y="T7"/>
                              </a:cxn>
                              <a:cxn ang="0">
                                <a:pos x="T8" y="T9"/>
                              </a:cxn>
                            </a:cxnLst>
                            <a:rect l="0" t="0" r="r" b="b"/>
                            <a:pathLst>
                              <a:path w="68" h="69">
                                <a:moveTo>
                                  <a:pt x="34" y="0"/>
                                </a:moveTo>
                                <a:lnTo>
                                  <a:pt x="68" y="34"/>
                                </a:lnTo>
                                <a:lnTo>
                                  <a:pt x="34" y="69"/>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2" name="Freeform 157"/>
                        <wps:cNvSpPr>
                          <a:spLocks/>
                        </wps:cNvSpPr>
                        <wps:spPr bwMode="auto">
                          <a:xfrm>
                            <a:off x="2822575" y="1266825"/>
                            <a:ext cx="43815" cy="43180"/>
                          </a:xfrm>
                          <a:custGeom>
                            <a:avLst/>
                            <a:gdLst>
                              <a:gd name="T0" fmla="*/ 34 w 69"/>
                              <a:gd name="T1" fmla="*/ 0 h 68"/>
                              <a:gd name="T2" fmla="*/ 69 w 69"/>
                              <a:gd name="T3" fmla="*/ 34 h 68"/>
                              <a:gd name="T4" fmla="*/ 34 w 69"/>
                              <a:gd name="T5" fmla="*/ 68 h 68"/>
                              <a:gd name="T6" fmla="*/ 0 w 69"/>
                              <a:gd name="T7" fmla="*/ 34 h 68"/>
                              <a:gd name="T8" fmla="*/ 34 w 69"/>
                              <a:gd name="T9" fmla="*/ 0 h 68"/>
                            </a:gdLst>
                            <a:ahLst/>
                            <a:cxnLst>
                              <a:cxn ang="0">
                                <a:pos x="T0" y="T1"/>
                              </a:cxn>
                              <a:cxn ang="0">
                                <a:pos x="T2" y="T3"/>
                              </a:cxn>
                              <a:cxn ang="0">
                                <a:pos x="T4" y="T5"/>
                              </a:cxn>
                              <a:cxn ang="0">
                                <a:pos x="T6" y="T7"/>
                              </a:cxn>
                              <a:cxn ang="0">
                                <a:pos x="T8" y="T9"/>
                              </a:cxn>
                            </a:cxnLst>
                            <a:rect l="0" t="0" r="r" b="b"/>
                            <a:pathLst>
                              <a:path w="69" h="68">
                                <a:moveTo>
                                  <a:pt x="34" y="0"/>
                                </a:moveTo>
                                <a:lnTo>
                                  <a:pt x="69"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3" name="Freeform 158"/>
                        <wps:cNvSpPr>
                          <a:spLocks/>
                        </wps:cNvSpPr>
                        <wps:spPr bwMode="auto">
                          <a:xfrm>
                            <a:off x="3169920" y="1440180"/>
                            <a:ext cx="43815" cy="43815"/>
                          </a:xfrm>
                          <a:custGeom>
                            <a:avLst/>
                            <a:gdLst>
                              <a:gd name="T0" fmla="*/ 34 w 69"/>
                              <a:gd name="T1" fmla="*/ 0 h 69"/>
                              <a:gd name="T2" fmla="*/ 69 w 69"/>
                              <a:gd name="T3" fmla="*/ 35 h 69"/>
                              <a:gd name="T4" fmla="*/ 34 w 69"/>
                              <a:gd name="T5" fmla="*/ 69 h 69"/>
                              <a:gd name="T6" fmla="*/ 0 w 69"/>
                              <a:gd name="T7" fmla="*/ 35 h 69"/>
                              <a:gd name="T8" fmla="*/ 34 w 69"/>
                              <a:gd name="T9" fmla="*/ 0 h 69"/>
                            </a:gdLst>
                            <a:ahLst/>
                            <a:cxnLst>
                              <a:cxn ang="0">
                                <a:pos x="T0" y="T1"/>
                              </a:cxn>
                              <a:cxn ang="0">
                                <a:pos x="T2" y="T3"/>
                              </a:cxn>
                              <a:cxn ang="0">
                                <a:pos x="T4" y="T5"/>
                              </a:cxn>
                              <a:cxn ang="0">
                                <a:pos x="T6" y="T7"/>
                              </a:cxn>
                              <a:cxn ang="0">
                                <a:pos x="T8" y="T9"/>
                              </a:cxn>
                            </a:cxnLst>
                            <a:rect l="0" t="0" r="r" b="b"/>
                            <a:pathLst>
                              <a:path w="69" h="69">
                                <a:moveTo>
                                  <a:pt x="34" y="0"/>
                                </a:moveTo>
                                <a:lnTo>
                                  <a:pt x="69" y="35"/>
                                </a:lnTo>
                                <a:lnTo>
                                  <a:pt x="34" y="69"/>
                                </a:lnTo>
                                <a:lnTo>
                                  <a:pt x="0" y="35"/>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4" name="Freeform 159"/>
                        <wps:cNvSpPr>
                          <a:spLocks/>
                        </wps:cNvSpPr>
                        <wps:spPr bwMode="auto">
                          <a:xfrm>
                            <a:off x="3524885" y="1671955"/>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5" name="Freeform 160"/>
                        <wps:cNvSpPr>
                          <a:spLocks/>
                        </wps:cNvSpPr>
                        <wps:spPr bwMode="auto">
                          <a:xfrm>
                            <a:off x="3872230" y="1954530"/>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6" name="Freeform 161"/>
                        <wps:cNvSpPr>
                          <a:spLocks/>
                        </wps:cNvSpPr>
                        <wps:spPr bwMode="auto">
                          <a:xfrm>
                            <a:off x="4226560" y="2308860"/>
                            <a:ext cx="43815" cy="43815"/>
                          </a:xfrm>
                          <a:custGeom>
                            <a:avLst/>
                            <a:gdLst>
                              <a:gd name="T0" fmla="*/ 35 w 69"/>
                              <a:gd name="T1" fmla="*/ 0 h 69"/>
                              <a:gd name="T2" fmla="*/ 69 w 69"/>
                              <a:gd name="T3" fmla="*/ 34 h 69"/>
                              <a:gd name="T4" fmla="*/ 35 w 69"/>
                              <a:gd name="T5" fmla="*/ 69 h 69"/>
                              <a:gd name="T6" fmla="*/ 0 w 69"/>
                              <a:gd name="T7" fmla="*/ 34 h 69"/>
                              <a:gd name="T8" fmla="*/ 35 w 69"/>
                              <a:gd name="T9" fmla="*/ 0 h 69"/>
                            </a:gdLst>
                            <a:ahLst/>
                            <a:cxnLst>
                              <a:cxn ang="0">
                                <a:pos x="T0" y="T1"/>
                              </a:cxn>
                              <a:cxn ang="0">
                                <a:pos x="T2" y="T3"/>
                              </a:cxn>
                              <a:cxn ang="0">
                                <a:pos x="T4" y="T5"/>
                              </a:cxn>
                              <a:cxn ang="0">
                                <a:pos x="T6" y="T7"/>
                              </a:cxn>
                              <a:cxn ang="0">
                                <a:pos x="T8" y="T9"/>
                              </a:cxn>
                            </a:cxnLst>
                            <a:rect l="0" t="0" r="r" b="b"/>
                            <a:pathLst>
                              <a:path w="69" h="69">
                                <a:moveTo>
                                  <a:pt x="35" y="0"/>
                                </a:moveTo>
                                <a:lnTo>
                                  <a:pt x="69" y="34"/>
                                </a:lnTo>
                                <a:lnTo>
                                  <a:pt x="35" y="69"/>
                                </a:lnTo>
                                <a:lnTo>
                                  <a:pt x="0" y="34"/>
                                </a:lnTo>
                                <a:lnTo>
                                  <a:pt x="35"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7" name="Freeform 162"/>
                        <wps:cNvSpPr>
                          <a:spLocks/>
                        </wps:cNvSpPr>
                        <wps:spPr bwMode="auto">
                          <a:xfrm>
                            <a:off x="4573905" y="2591435"/>
                            <a:ext cx="43815" cy="43180"/>
                          </a:xfrm>
                          <a:custGeom>
                            <a:avLst/>
                            <a:gdLst>
                              <a:gd name="T0" fmla="*/ 35 w 69"/>
                              <a:gd name="T1" fmla="*/ 0 h 68"/>
                              <a:gd name="T2" fmla="*/ 69 w 69"/>
                              <a:gd name="T3" fmla="*/ 34 h 68"/>
                              <a:gd name="T4" fmla="*/ 35 w 69"/>
                              <a:gd name="T5" fmla="*/ 68 h 68"/>
                              <a:gd name="T6" fmla="*/ 0 w 69"/>
                              <a:gd name="T7" fmla="*/ 34 h 68"/>
                              <a:gd name="T8" fmla="*/ 35 w 69"/>
                              <a:gd name="T9" fmla="*/ 0 h 68"/>
                            </a:gdLst>
                            <a:ahLst/>
                            <a:cxnLst>
                              <a:cxn ang="0">
                                <a:pos x="T0" y="T1"/>
                              </a:cxn>
                              <a:cxn ang="0">
                                <a:pos x="T2" y="T3"/>
                              </a:cxn>
                              <a:cxn ang="0">
                                <a:pos x="T4" y="T5"/>
                              </a:cxn>
                              <a:cxn ang="0">
                                <a:pos x="T6" y="T7"/>
                              </a:cxn>
                              <a:cxn ang="0">
                                <a:pos x="T8" y="T9"/>
                              </a:cxn>
                            </a:cxnLst>
                            <a:rect l="0" t="0" r="r" b="b"/>
                            <a:pathLst>
                              <a:path w="69" h="68">
                                <a:moveTo>
                                  <a:pt x="35" y="0"/>
                                </a:moveTo>
                                <a:lnTo>
                                  <a:pt x="69" y="34"/>
                                </a:lnTo>
                                <a:lnTo>
                                  <a:pt x="35" y="68"/>
                                </a:lnTo>
                                <a:lnTo>
                                  <a:pt x="0" y="34"/>
                                </a:lnTo>
                                <a:lnTo>
                                  <a:pt x="35"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8" name="Rectangle 163"/>
                        <wps:cNvSpPr>
                          <a:spLocks noChangeArrowheads="1"/>
                        </wps:cNvSpPr>
                        <wps:spPr bwMode="auto">
                          <a:xfrm>
                            <a:off x="289560" y="2721370"/>
                            <a:ext cx="514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A27C5" w:rsidRDefault="00F333D6" w:rsidP="00573B2F">
                              <w:pPr>
                                <w:pStyle w:val="Figure"/>
                                <w:rPr>
                                  <w:sz w:val="16"/>
                                  <w:szCs w:val="16"/>
                                </w:rPr>
                              </w:pPr>
                              <w:r w:rsidRPr="005A27C5">
                                <w:rPr>
                                  <w:sz w:val="16"/>
                                  <w:szCs w:val="16"/>
                                </w:rPr>
                                <w:t>1</w:t>
                              </w:r>
                            </w:p>
                          </w:txbxContent>
                        </wps:txbx>
                        <wps:bodyPr rot="0" vert="horz" wrap="none" lIns="0" tIns="0" rIns="0" bIns="0" anchor="t" anchorCtr="0">
                          <a:spAutoFit/>
                        </wps:bodyPr>
                      </wps:wsp>
                      <wps:wsp>
                        <wps:cNvPr id="959" name="Rectangle 164"/>
                        <wps:cNvSpPr>
                          <a:spLocks noChangeArrowheads="1"/>
                        </wps:cNvSpPr>
                        <wps:spPr bwMode="auto">
                          <a:xfrm>
                            <a:off x="246380" y="2200081"/>
                            <a:ext cx="1022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A27C5" w:rsidRDefault="00F333D6" w:rsidP="00573B2F">
                              <w:pPr>
                                <w:pStyle w:val="Figure"/>
                                <w:rPr>
                                  <w:sz w:val="16"/>
                                  <w:szCs w:val="16"/>
                                </w:rPr>
                              </w:pPr>
                              <w:r w:rsidRPr="005A27C5">
                                <w:rPr>
                                  <w:sz w:val="16"/>
                                  <w:szCs w:val="16"/>
                                </w:rPr>
                                <w:t>10</w:t>
                              </w:r>
                            </w:p>
                          </w:txbxContent>
                        </wps:txbx>
                        <wps:bodyPr rot="0" vert="horz" wrap="none" lIns="0" tIns="0" rIns="0" bIns="0" anchor="t" anchorCtr="0">
                          <a:spAutoFit/>
                        </wps:bodyPr>
                      </wps:wsp>
                      <wps:wsp>
                        <wps:cNvPr id="960" name="Rectangle 165"/>
                        <wps:cNvSpPr>
                          <a:spLocks noChangeArrowheads="1"/>
                        </wps:cNvSpPr>
                        <wps:spPr bwMode="auto">
                          <a:xfrm>
                            <a:off x="202565" y="1686411"/>
                            <a:ext cx="1530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A27C5" w:rsidRDefault="00F333D6" w:rsidP="00573B2F">
                              <w:pPr>
                                <w:pStyle w:val="Figure"/>
                                <w:rPr>
                                  <w:sz w:val="16"/>
                                  <w:szCs w:val="16"/>
                                </w:rPr>
                              </w:pPr>
                              <w:r w:rsidRPr="005A27C5">
                                <w:rPr>
                                  <w:sz w:val="16"/>
                                  <w:szCs w:val="16"/>
                                </w:rPr>
                                <w:t>100</w:t>
                              </w:r>
                            </w:p>
                          </w:txbxContent>
                        </wps:txbx>
                        <wps:bodyPr rot="0" vert="horz" wrap="none" lIns="0" tIns="0" rIns="0" bIns="0" anchor="t" anchorCtr="0">
                          <a:spAutoFit/>
                        </wps:bodyPr>
                      </wps:wsp>
                      <wps:wsp>
                        <wps:cNvPr id="961" name="Rectangle 166"/>
                        <wps:cNvSpPr>
                          <a:spLocks noChangeArrowheads="1"/>
                        </wps:cNvSpPr>
                        <wps:spPr bwMode="auto">
                          <a:xfrm>
                            <a:off x="159385" y="1165122"/>
                            <a:ext cx="2038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A27C5" w:rsidRDefault="00F333D6" w:rsidP="00573B2F">
                              <w:pPr>
                                <w:pStyle w:val="Figure"/>
                                <w:rPr>
                                  <w:sz w:val="16"/>
                                  <w:szCs w:val="16"/>
                                </w:rPr>
                              </w:pPr>
                              <w:r w:rsidRPr="005A27C5">
                                <w:rPr>
                                  <w:sz w:val="16"/>
                                  <w:szCs w:val="16"/>
                                </w:rPr>
                                <w:t>1000</w:t>
                              </w:r>
                            </w:p>
                          </w:txbxContent>
                        </wps:txbx>
                        <wps:bodyPr rot="0" vert="horz" wrap="none" lIns="0" tIns="0" rIns="0" bIns="0" anchor="t" anchorCtr="0">
                          <a:spAutoFit/>
                        </wps:bodyPr>
                      </wps:wsp>
                      <wps:wsp>
                        <wps:cNvPr id="962" name="Rectangle 167"/>
                        <wps:cNvSpPr>
                          <a:spLocks noChangeArrowheads="1"/>
                        </wps:cNvSpPr>
                        <wps:spPr bwMode="auto">
                          <a:xfrm>
                            <a:off x="115570" y="651453"/>
                            <a:ext cx="2546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A27C5" w:rsidRDefault="00F333D6" w:rsidP="00573B2F">
                              <w:pPr>
                                <w:pStyle w:val="Figure"/>
                                <w:rPr>
                                  <w:sz w:val="16"/>
                                  <w:szCs w:val="16"/>
                                </w:rPr>
                              </w:pPr>
                              <w:r w:rsidRPr="005A27C5">
                                <w:rPr>
                                  <w:sz w:val="16"/>
                                  <w:szCs w:val="16"/>
                                </w:rPr>
                                <w:t>10000</w:t>
                              </w:r>
                            </w:p>
                          </w:txbxContent>
                        </wps:txbx>
                        <wps:bodyPr rot="0" vert="horz" wrap="none" lIns="0" tIns="0" rIns="0" bIns="0" anchor="t" anchorCtr="0">
                          <a:spAutoFit/>
                        </wps:bodyPr>
                      </wps:wsp>
                      <wps:wsp>
                        <wps:cNvPr id="963" name="Rectangle 168"/>
                        <wps:cNvSpPr>
                          <a:spLocks noChangeArrowheads="1"/>
                        </wps:cNvSpPr>
                        <wps:spPr bwMode="auto">
                          <a:xfrm>
                            <a:off x="72390" y="130164"/>
                            <a:ext cx="3054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A27C5" w:rsidRDefault="00F333D6" w:rsidP="00573B2F">
                              <w:pPr>
                                <w:pStyle w:val="Figure"/>
                                <w:rPr>
                                  <w:sz w:val="16"/>
                                  <w:szCs w:val="16"/>
                                </w:rPr>
                              </w:pPr>
                              <w:r w:rsidRPr="005A27C5">
                                <w:rPr>
                                  <w:sz w:val="16"/>
                                  <w:szCs w:val="16"/>
                                </w:rPr>
                                <w:t>100000</w:t>
                              </w:r>
                            </w:p>
                          </w:txbxContent>
                        </wps:txbx>
                        <wps:bodyPr rot="0" vert="horz" wrap="none" lIns="0" tIns="0" rIns="0" bIns="0" anchor="t" anchorCtr="0">
                          <a:spAutoFit/>
                        </wps:bodyPr>
                      </wps:wsp>
                      <wps:wsp>
                        <wps:cNvPr id="964" name="Rectangle 169"/>
                        <wps:cNvSpPr>
                          <a:spLocks noChangeArrowheads="1"/>
                        </wps:cNvSpPr>
                        <wps:spPr bwMode="auto">
                          <a:xfrm>
                            <a:off x="368935"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0</w:t>
                              </w:r>
                            </w:p>
                          </w:txbxContent>
                        </wps:txbx>
                        <wps:bodyPr rot="0" vert="horz" wrap="none" lIns="0" tIns="0" rIns="0" bIns="0" anchor="t" anchorCtr="0">
                          <a:spAutoFit/>
                        </wps:bodyPr>
                      </wps:wsp>
                      <wps:wsp>
                        <wps:cNvPr id="965" name="Rectangle 170"/>
                        <wps:cNvSpPr>
                          <a:spLocks noChangeArrowheads="1"/>
                        </wps:cNvSpPr>
                        <wps:spPr bwMode="auto">
                          <a:xfrm>
                            <a:off x="716280"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1</w:t>
                              </w:r>
                            </w:p>
                          </w:txbxContent>
                        </wps:txbx>
                        <wps:bodyPr rot="0" vert="horz" wrap="none" lIns="0" tIns="0" rIns="0" bIns="0" anchor="t" anchorCtr="0">
                          <a:spAutoFit/>
                        </wps:bodyPr>
                      </wps:wsp>
                      <wps:wsp>
                        <wps:cNvPr id="966" name="Rectangle 171"/>
                        <wps:cNvSpPr>
                          <a:spLocks noChangeArrowheads="1"/>
                        </wps:cNvSpPr>
                        <wps:spPr bwMode="auto">
                          <a:xfrm>
                            <a:off x="1071245"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2</w:t>
                              </w:r>
                            </w:p>
                          </w:txbxContent>
                        </wps:txbx>
                        <wps:bodyPr rot="0" vert="horz" wrap="none" lIns="0" tIns="0" rIns="0" bIns="0" anchor="t" anchorCtr="0">
                          <a:spAutoFit/>
                        </wps:bodyPr>
                      </wps:wsp>
                      <wps:wsp>
                        <wps:cNvPr id="967" name="Rectangle 172"/>
                        <wps:cNvSpPr>
                          <a:spLocks noChangeArrowheads="1"/>
                        </wps:cNvSpPr>
                        <wps:spPr bwMode="auto">
                          <a:xfrm>
                            <a:off x="1418590"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3</w:t>
                              </w:r>
                            </w:p>
                          </w:txbxContent>
                        </wps:txbx>
                        <wps:bodyPr rot="0" vert="horz" wrap="none" lIns="0" tIns="0" rIns="0" bIns="0" anchor="t" anchorCtr="0">
                          <a:spAutoFit/>
                        </wps:bodyPr>
                      </wps:wsp>
                      <wps:wsp>
                        <wps:cNvPr id="968" name="Rectangle 173"/>
                        <wps:cNvSpPr>
                          <a:spLocks noChangeArrowheads="1"/>
                        </wps:cNvSpPr>
                        <wps:spPr bwMode="auto">
                          <a:xfrm>
                            <a:off x="1772920"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4</w:t>
                              </w:r>
                            </w:p>
                          </w:txbxContent>
                        </wps:txbx>
                        <wps:bodyPr rot="0" vert="horz" wrap="none" lIns="0" tIns="0" rIns="0" bIns="0" anchor="t" anchorCtr="0">
                          <a:spAutoFit/>
                        </wps:bodyPr>
                      </wps:wsp>
                      <wps:wsp>
                        <wps:cNvPr id="969" name="Rectangle 174"/>
                        <wps:cNvSpPr>
                          <a:spLocks noChangeArrowheads="1"/>
                        </wps:cNvSpPr>
                        <wps:spPr bwMode="auto">
                          <a:xfrm>
                            <a:off x="2120900"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5</w:t>
                              </w:r>
                            </w:p>
                          </w:txbxContent>
                        </wps:txbx>
                        <wps:bodyPr rot="0" vert="horz" wrap="none" lIns="0" tIns="0" rIns="0" bIns="0" anchor="t" anchorCtr="0">
                          <a:spAutoFit/>
                        </wps:bodyPr>
                      </wps:wsp>
                      <wps:wsp>
                        <wps:cNvPr id="970" name="Rectangle 175"/>
                        <wps:cNvSpPr>
                          <a:spLocks noChangeArrowheads="1"/>
                        </wps:cNvSpPr>
                        <wps:spPr bwMode="auto">
                          <a:xfrm>
                            <a:off x="2475230"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6</w:t>
                              </w:r>
                            </w:p>
                          </w:txbxContent>
                        </wps:txbx>
                        <wps:bodyPr rot="0" vert="horz" wrap="none" lIns="0" tIns="0" rIns="0" bIns="0" anchor="t" anchorCtr="0">
                          <a:spAutoFit/>
                        </wps:bodyPr>
                      </wps:wsp>
                      <wps:wsp>
                        <wps:cNvPr id="971" name="Rectangle 176"/>
                        <wps:cNvSpPr>
                          <a:spLocks noChangeArrowheads="1"/>
                        </wps:cNvSpPr>
                        <wps:spPr bwMode="auto">
                          <a:xfrm>
                            <a:off x="2822575"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7</w:t>
                              </w:r>
                            </w:p>
                          </w:txbxContent>
                        </wps:txbx>
                        <wps:bodyPr rot="0" vert="horz" wrap="none" lIns="0" tIns="0" rIns="0" bIns="0" anchor="t" anchorCtr="0">
                          <a:spAutoFit/>
                        </wps:bodyPr>
                      </wps:wsp>
                      <wps:wsp>
                        <wps:cNvPr id="972" name="Rectangle 177"/>
                        <wps:cNvSpPr>
                          <a:spLocks noChangeArrowheads="1"/>
                        </wps:cNvSpPr>
                        <wps:spPr bwMode="auto">
                          <a:xfrm>
                            <a:off x="3169920"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8</w:t>
                              </w:r>
                            </w:p>
                          </w:txbxContent>
                        </wps:txbx>
                        <wps:bodyPr rot="0" vert="horz" wrap="none" lIns="0" tIns="0" rIns="0" bIns="0" anchor="t" anchorCtr="0">
                          <a:spAutoFit/>
                        </wps:bodyPr>
                      </wps:wsp>
                      <wps:wsp>
                        <wps:cNvPr id="973" name="Rectangle 178"/>
                        <wps:cNvSpPr>
                          <a:spLocks noChangeArrowheads="1"/>
                        </wps:cNvSpPr>
                        <wps:spPr bwMode="auto">
                          <a:xfrm>
                            <a:off x="3524885"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9</w:t>
                              </w:r>
                            </w:p>
                          </w:txbxContent>
                        </wps:txbx>
                        <wps:bodyPr rot="0" vert="horz" wrap="none" lIns="0" tIns="0" rIns="0" bIns="0" anchor="t" anchorCtr="0">
                          <a:spAutoFit/>
                        </wps:bodyPr>
                      </wps:wsp>
                      <wps:wsp>
                        <wps:cNvPr id="974" name="Rectangle 179"/>
                        <wps:cNvSpPr>
                          <a:spLocks noChangeArrowheads="1"/>
                        </wps:cNvSpPr>
                        <wps:spPr bwMode="auto">
                          <a:xfrm>
                            <a:off x="3850640" y="2837180"/>
                            <a:ext cx="11493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10</w:t>
                              </w:r>
                            </w:p>
                          </w:txbxContent>
                        </wps:txbx>
                        <wps:bodyPr rot="0" vert="horz" wrap="none" lIns="0" tIns="0" rIns="0" bIns="0" anchor="t" anchorCtr="0">
                          <a:spAutoFit/>
                        </wps:bodyPr>
                      </wps:wsp>
                      <wps:wsp>
                        <wps:cNvPr id="975" name="Rectangle 180"/>
                        <wps:cNvSpPr>
                          <a:spLocks noChangeArrowheads="1"/>
                        </wps:cNvSpPr>
                        <wps:spPr bwMode="auto">
                          <a:xfrm>
                            <a:off x="4204970" y="2837180"/>
                            <a:ext cx="11493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11</w:t>
                              </w:r>
                            </w:p>
                          </w:txbxContent>
                        </wps:txbx>
                        <wps:bodyPr rot="0" vert="horz" wrap="none" lIns="0" tIns="0" rIns="0" bIns="0" anchor="t" anchorCtr="0">
                          <a:spAutoFit/>
                        </wps:bodyPr>
                      </wps:wsp>
                      <wps:wsp>
                        <wps:cNvPr id="976" name="Rectangle 181"/>
                        <wps:cNvSpPr>
                          <a:spLocks noChangeArrowheads="1"/>
                        </wps:cNvSpPr>
                        <wps:spPr bwMode="auto">
                          <a:xfrm>
                            <a:off x="4552315" y="2837180"/>
                            <a:ext cx="11493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12</w:t>
                              </w:r>
                            </w:p>
                          </w:txbxContent>
                        </wps:txbx>
                        <wps:bodyPr rot="0" vert="horz" wrap="none" lIns="0" tIns="0" rIns="0" bIns="0" anchor="t" anchorCtr="0">
                          <a:spAutoFit/>
                        </wps:bodyPr>
                      </wps:wsp>
                      <wps:wsp>
                        <wps:cNvPr id="977" name="Rectangle 182"/>
                        <wps:cNvSpPr>
                          <a:spLocks noChangeArrowheads="1"/>
                        </wps:cNvSpPr>
                        <wps:spPr bwMode="auto">
                          <a:xfrm>
                            <a:off x="687186" y="2959331"/>
                            <a:ext cx="3517784" cy="234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E24661" w:rsidRDefault="00F333D6" w:rsidP="00573B2F">
                              <w:pPr>
                                <w:pStyle w:val="Figure"/>
                                <w:rPr>
                                  <w:lang w:val="es-ES_tradnl"/>
                                </w:rPr>
                              </w:pPr>
                              <w:r w:rsidRPr="00E24661">
                                <w:rPr>
                                  <w:caps w:val="0"/>
                                  <w:lang w:val="es-ES_tradnl"/>
                                </w:rPr>
                                <w:t>Número de canales utilizados simultáneamente</w:t>
                              </w:r>
                            </w:p>
                          </w:txbxContent>
                        </wps:txbx>
                        <wps:bodyPr rot="0" vert="horz" wrap="square" lIns="0" tIns="0" rIns="0" bIns="0" anchor="t" anchorCtr="0">
                          <a:noAutofit/>
                        </wps:bodyPr>
                      </wps:wsp>
                      <wps:wsp>
                        <wps:cNvPr id="978" name="Rectangle 183"/>
                        <wps:cNvSpPr>
                          <a:spLocks noChangeArrowheads="1"/>
                        </wps:cNvSpPr>
                        <wps:spPr bwMode="auto">
                          <a:xfrm rot="16200000">
                            <a:off x="-26035" y="1392821"/>
                            <a:ext cx="3937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244108" w:rsidRDefault="00F333D6" w:rsidP="00573B2F">
                              <w:pPr>
                                <w:pStyle w:val="Figure"/>
                                <w:rPr>
                                  <w:lang w:val="en-US"/>
                                </w:rPr>
                              </w:pPr>
                              <w:r>
                                <w:rPr>
                                  <w:lang w:val="en-US"/>
                                </w:rPr>
                                <w:t>b</w:t>
                              </w:r>
                              <w:r>
                                <w:rPr>
                                  <w:caps w:val="0"/>
                                  <w:lang w:val="en-US"/>
                                </w:rPr>
                                <w:t>arridos</w:t>
                              </w:r>
                            </w:p>
                          </w:txbxContent>
                        </wps:txbx>
                        <wps:bodyPr rot="0" vert="horz" wrap="none" lIns="0" tIns="0" rIns="0" bIns="0" anchor="t" anchorCtr="0">
                          <a:spAutoFit/>
                        </wps:bodyPr>
                      </wps:wsp>
                      <wps:wsp>
                        <wps:cNvPr id="979" name="Rectangle 184"/>
                        <wps:cNvSpPr>
                          <a:spLocks noChangeArrowheads="1"/>
                        </wps:cNvSpPr>
                        <wps:spPr bwMode="auto">
                          <a:xfrm>
                            <a:off x="36195" y="36195"/>
                            <a:ext cx="4682490" cy="3032760"/>
                          </a:xfrm>
                          <a:prstGeom prst="rect">
                            <a:avLst/>
                          </a:prstGeom>
                          <a:noFill/>
                          <a:ln w="1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79CFA643" id="Canvas 1327" o:spid="_x0000_s1840" editas="canvas" style="width:375pt;height:272.3pt;mso-position-horizontal-relative:char;mso-position-vertical-relative:line" coordsize="47625,3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">
                <v:shape id="_x0000_s1841" type="#_x0000_t75" style="position:absolute;width:47625;height:34582;visibility:visible;mso-wrap-style:square">
                  <v:fill o:detectmouseclick="t"/>
                  <v:path o:connecttype="none"/>
                </v:shape>
                <v:rect id="Rectangle 36" o:spid="_x0000_s1842" style="position:absolute;left:361;top:361;width:46825;height:30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" strokeweight="31e-5mm"/>
                <v:rect id="Rectangle 37" o:spid="_x0000_s1843" style="position:absolute;left:3905;top:1809;width:42056;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" fillcolor="silver" stroked="f"/>
                <v:rect id="Rectangle 38" o:spid="_x0000_s1844" style="position:absolute;left:3905;top:3549;width:4205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" fillcolor="#c2c2c2" stroked="f"/>
                <v:rect id="Rectangle 39" o:spid="_x0000_s1845" style="position:absolute;left:3905;top:5067;width:4205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" fillcolor="#c4c4c4" stroked="f"/>
                <v:rect id="Rectangle 40" o:spid="_x0000_s1846" style="position:absolute;left:3905;top:6223;width:42056;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" fillcolor="#c6c6c6" stroked="f"/>
                <v:rect id="Rectangle 41" o:spid="_x0000_s1847" style="position:absolute;left:3905;top:7092;width:4205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" fillcolor="#c8c8c8" stroked="f"/>
                <v:rect id="Rectangle 42" o:spid="_x0000_s1848" style="position:absolute;left:3905;top:7962;width:42056;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" fillcolor="#cacaca" stroked="f"/>
                <v:rect id="Rectangle 43" o:spid="_x0000_s1849" style="position:absolute;left:3905;top:8610;width:4205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" fillcolor="#ccc" stroked="f"/>
                <v:rect id="Rectangle 44" o:spid="_x0000_s1850" style="position:absolute;left:3905;top:9334;width:42056;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" fillcolor="#cecece" stroked="f"/>
                <v:rect id="Rectangle 45" o:spid="_x0000_s1851" style="position:absolute;left:3905;top:9988;width:4205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" fillcolor="#d0d0d0" stroked="f"/>
                <v:rect id="Rectangle 46" o:spid="_x0000_s1852" style="position:absolute;left:3905;top:10496;width:4205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" fillcolor="#d2d2d2" stroked="f"/>
                <v:rect id="Rectangle 47" o:spid="_x0000_s1853" style="position:absolute;left:3905;top:11074;width:4205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" fillcolor="#d4d4d4" stroked="f"/>
                <v:rect id="Rectangle 48" o:spid="_x0000_s1854" style="position:absolute;left:3905;top:11582;width:4205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" fillcolor="#d6d6d6" stroked="f"/>
                <v:rect id="Rectangle 49" o:spid="_x0000_s1855" style="position:absolute;left:3905;top:12090;width:42056;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" fillcolor="#d8d8d8" stroked="f"/>
                <v:rect id="Rectangle 50" o:spid="_x0000_s1856" style="position:absolute;left:3905;top:12592;width:4205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" fillcolor="#dadada" stroked="f"/>
                <v:rect id="Rectangle 51" o:spid="_x0000_s1857" style="position:absolute;left:3905;top:13100;width:4205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" fillcolor="#dcdcdc" stroked="f"/>
                <v:rect id="Rectangle 52" o:spid="_x0000_s1858" style="position:absolute;left:3905;top:13608;width:4205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" fillcolor="#dedede" stroked="f"/>
                <v:rect id="Rectangle 53" o:spid="_x0000_s1859" style="position:absolute;left:3905;top:14116;width:4205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" fillcolor="#e0e0e0" stroked="f"/>
                <v:rect id="Rectangle 54" o:spid="_x0000_s1860" style="position:absolute;left:3905;top:14624;width:4205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" fillcolor="#e2e2e2" stroked="f"/>
                <v:rect id="Rectangle 55" o:spid="_x0000_s1861" style="position:absolute;left:3905;top:15125;width:4205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" fillcolor="#e4e4e4" stroked="f"/>
                <v:rect id="Rectangle 56" o:spid="_x0000_s1862" style="position:absolute;left:3905;top:15633;width:4205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" fillcolor="#e6e6e6" stroked="f"/>
                <v:rect id="Rectangle 57" o:spid="_x0000_s1863" style="position:absolute;left:3905;top:16141;width:4205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" fillcolor="#e8e8e8" stroked="f"/>
                <v:rect id="Rectangle 58" o:spid="_x0000_s1864" style="position:absolute;left:3905;top:16649;width:4205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" fillcolor="#eaeaea" stroked="f"/>
                <v:rect id="Rectangle 59" o:spid="_x0000_s1865" style="position:absolute;left:3905;top:17227;width:4205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" fillcolor="#ececec" stroked="f"/>
                <v:rect id="Rectangle 60" o:spid="_x0000_s1866" style="position:absolute;left:3905;top:17735;width:42056;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" fillcolor="#eee" stroked="f"/>
                <v:rect id="Rectangle 61" o:spid="_x0000_s1867" style="position:absolute;left:3905;top:18383;width:42056;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" fillcolor="#f0f0f0" stroked="f"/>
                <v:rect id="Rectangle 62" o:spid="_x0000_s1868" style="position:absolute;left:3905;top:19037;width:4205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" fillcolor="#f2f2f2" stroked="f"/>
                <v:rect id="Rectangle 63" o:spid="_x0000_s1869" style="position:absolute;left:3905;top:19761;width:42056;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" fillcolor="#f4f4f4" stroked="f"/>
                <v:rect id="Rectangle 64" o:spid="_x0000_s1870" style="position:absolute;left:3905;top:20554;width:4205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" fillcolor="#f6f6f6" stroked="f"/>
                <v:rect id="Rectangle 65" o:spid="_x0000_s1871" style="position:absolute;left:3905;top:21424;width:4205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" fillcolor="#f8f8f8" stroked="f"/>
                <v:rect id="Rectangle 66" o:spid="_x0000_s1872" style="position:absolute;left:3905;top:22440;width:4205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" fillcolor="#fafafa" stroked="f"/>
                <v:rect id="Rectangle 67" o:spid="_x0000_s1873" style="position:absolute;left:3905;top:23742;width:4205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" fillcolor="#fcfcfc" stroked="f"/>
                <v:rect id="Rectangle 68" o:spid="_x0000_s1874" style="position:absolute;left:3905;top:25476;width:4205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" stroked="f"/>
                <v:rect id="Rectangle 69" o:spid="_x0000_s1875" style="position:absolute;left:3905;top:1809;width:42056;height:25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" filled="f" stroked="f"/>
                <v:line id="Line 70" o:spid="_x0000_s1876" style="position:absolute;visibility:visible;mso-wrap-style:square" from="3905,26130" to="45961,2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" strokecolor="gray" strokeweight="0"/>
                <v:line id="Line 71" o:spid="_x0000_s1877" style="position:absolute;visibility:visible;mso-wrap-style:square" from="3905,25260" to="45961,2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" strokecolor="gray" strokeweight="0"/>
                <v:line id="Line 72" o:spid="_x0000_s1878" style="position:absolute;visibility:visible;mso-wrap-style:square" from="3905,24612" to="45961,2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" strokecolor="gray" strokeweight="0"/>
                <v:line id="Line 73" o:spid="_x0000_s1879" style="position:absolute;visibility:visible;mso-wrap-style:square" from="3905,24104" to="45961,2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" strokecolor="gray" strokeweight="0"/>
                <v:line id="Line 74" o:spid="_x0000_s1880" style="position:absolute;visibility:visible;mso-wrap-style:square" from="3905,23666" to="45961,2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" strokecolor="gray" strokeweight="0"/>
                <v:line id="Line 75" o:spid="_x0000_s1881" style="position:absolute;visibility:visible;mso-wrap-style:square" from="3905,23304" to="45961,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" strokecolor="gray" strokeweight="0"/>
                <v:line id="Line 76" o:spid="_x0000_s1882" style="position:absolute;visibility:visible;mso-wrap-style:square" from="3905,23018" to="45961,2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" strokecolor="gray" strokeweight="0"/>
                <v:line id="Line 77" o:spid="_x0000_s1883" style="position:absolute;visibility:visible;mso-wrap-style:square" from="3905,22802" to="45961,2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" strokecolor="gray" strokeweight="0"/>
                <v:line id="Line 78" o:spid="_x0000_s1884" style="position:absolute;visibility:visible;mso-wrap-style:square" from="3905,20993" to="45961,2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" strokecolor="gray" strokeweight="0"/>
                <v:line id="Line 79" o:spid="_x0000_s1885" style="position:absolute;visibility:visible;mso-wrap-style:square" from="3905,20046" to="45961,2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" strokecolor="gray" strokeweight="0"/>
                <v:line id="Line 80" o:spid="_x0000_s1886" style="position:absolute;visibility:visible;mso-wrap-style:square" from="3905,19399" to="45961,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" strokecolor="gray" strokeweight="0"/>
                <v:line id="Line 81" o:spid="_x0000_s1887" style="position:absolute;visibility:visible;mso-wrap-style:square" from="3905,18891" to="45961,18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" strokecolor="gray" strokeweight="0"/>
                <v:line id="Line 82" o:spid="_x0000_s1888" style="position:absolute;visibility:visible;mso-wrap-style:square" from="3905,18529" to="45961,1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" strokecolor="gray" strokeweight="0"/>
                <v:line id="Line 83" o:spid="_x0000_s1889" style="position:absolute;visibility:visible;mso-wrap-style:square" from="3905,18167" to="4596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" strokecolor="gray" strokeweight="0"/>
                <v:line id="Line 84" o:spid="_x0000_s1890" style="position:absolute;visibility:visible;mso-wrap-style:square" from="3905,17875" to="45961,1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" strokecolor="gray" strokeweight="0"/>
                <v:line id="Line 85" o:spid="_x0000_s1891" style="position:absolute;visibility:visible;mso-wrap-style:square" from="3905,17589" to="45961,1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" strokecolor="gray" strokeweight="0"/>
                <v:line id="Line 86" o:spid="_x0000_s1892" style="position:absolute;visibility:visible;mso-wrap-style:square" from="3905,15779" to="45961,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" strokecolor="gray" strokeweight="0"/>
                <v:line id="Line 87" o:spid="_x0000_s1893" style="position:absolute;visibility:visible;mso-wrap-style:square" from="3905,14909" to="45961,14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" strokecolor="gray" strokeweight="0"/>
                <v:line id="Line 88" o:spid="_x0000_s1894" style="position:absolute;visibility:visible;mso-wrap-style:square" from="3905,14262" to="45961,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" strokecolor="gray" strokeweight="0"/>
                <v:line id="Line 89" o:spid="_x0000_s1895" style="position:absolute;visibility:visible;mso-wrap-style:square" from="3905,13754" to="45961,1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" strokecolor="gray" strokeweight="0"/>
                <v:line id="Line 90" o:spid="_x0000_s1896" style="position:absolute;visibility:visible;mso-wrap-style:square" from="3905,13315" to="45961,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" strokecolor="gray" strokeweight="0"/>
                <v:line id="Line 91" o:spid="_x0000_s1897" style="position:absolute;visibility:visible;mso-wrap-style:square" from="3905,12954" to="45961,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" strokecolor="gray" strokeweight="0"/>
                <v:line id="Line 92" o:spid="_x0000_s1898" style="position:absolute;visibility:visible;mso-wrap-style:square" from="3905,12668" to="45961,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" strokecolor="gray" strokeweight="0"/>
                <v:line id="Line 93" o:spid="_x0000_s1899" style="position:absolute;visibility:visible;mso-wrap-style:square" from="3905,12376" to="45961,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" strokecolor="gray" strokeweight="0"/>
                <v:line id="Line 94" o:spid="_x0000_s1900" style="position:absolute;visibility:visible;mso-wrap-style:square" from="3905,10642" to="45961,1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" strokecolor="gray" strokeweight="0"/>
                <v:line id="Line 95" o:spid="_x0000_s1901" style="position:absolute;visibility:visible;mso-wrap-style:square" from="3905,9696" to="45961,9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" strokecolor="gray" strokeweight="0"/>
                <v:line id="Line 96" o:spid="_x0000_s1902" style="position:absolute;visibility:visible;mso-wrap-style:square" from="3905,9048" to="4596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" strokecolor="gray" strokeweight="0"/>
                <v:line id="Line 97" o:spid="_x0000_s1903" style="position:absolute;visibility:visible;mso-wrap-style:square" from="3905,8540" to="45961,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" strokecolor="gray" strokeweight="0"/>
                <v:line id="Line 98" o:spid="_x0000_s1904" style="position:absolute;visibility:visible;mso-wrap-style:square" from="3905,8108" to="45961,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" strokecolor="gray" strokeweight="0"/>
                <v:line id="Line 99" o:spid="_x0000_s1905" style="position:absolute;visibility:visible;mso-wrap-style:square" from="3905,7816" to="45961,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" strokecolor="gray" strokeweight="0"/>
                <v:line id="Line 100" o:spid="_x0000_s1906" style="position:absolute;visibility:visible;mso-wrap-style:square" from="3905,7524" to="45961,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" strokecolor="gray" strokeweight="0"/>
                <v:line id="Line 101" o:spid="_x0000_s1907" style="position:absolute;visibility:visible;mso-wrap-style:square" from="3905,7239" to="45961,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" strokecolor="gray" strokeweight="0"/>
                <v:line id="Line 102" o:spid="_x0000_s1908" style="position:absolute;visibility:visible;mso-wrap-style:square" from="3905,5429" to="45961,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" strokecolor="gray" strokeweight="0"/>
                <v:line id="Line 103" o:spid="_x0000_s1909" style="position:absolute;visibility:visible;mso-wrap-style:square" from="3905,4489" to="45961,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" strokecolor="gray" strokeweight="0"/>
                <v:line id="Line 104" o:spid="_x0000_s1910" style="position:absolute;visibility:visible;mso-wrap-style:square" from="3905,3835" to="45961,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" strokecolor="gray" strokeweight="0"/>
                <v:line id="Line 105" o:spid="_x0000_s1911" style="position:absolute;visibility:visible;mso-wrap-style:square" from="3905,3403" to="45961,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" strokecolor="gray" strokeweight="0"/>
                <v:line id="Line 106" o:spid="_x0000_s1912" style="position:absolute;visibility:visible;mso-wrap-style:square" from="3905,2965" to="4596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" strokecolor="gray" strokeweight="0"/>
                <v:line id="Line 107" o:spid="_x0000_s1913" style="position:absolute;visibility:visible;mso-wrap-style:square" from="3905,2603" to="4596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" strokecolor="gray" strokeweight="0"/>
                <v:line id="Line 108" o:spid="_x0000_s1914" style="position:absolute;visibility:visible;mso-wrap-style:square" from="3905,2317" to="45961,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" strokecolor="gray" strokeweight="0"/>
                <v:line id="Line 109" o:spid="_x0000_s1915" style="position:absolute;visibility:visible;mso-wrap-style:square" from="3905,2025" to="45961,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" strokecolor="gray" strokeweight="0"/>
                <v:line id="Line 110" o:spid="_x0000_s1916" style="position:absolute;visibility:visible;mso-wrap-style:square" from="3905,22510" to="45961,2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" strokeweight="0"/>
                <v:line id="Line 111" o:spid="_x0000_s1917" style="position:absolute;visibility:visible;mso-wrap-style:square" from="3905,17373" to="45961,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" strokeweight="0"/>
                <v:line id="Line 112" o:spid="_x0000_s1918" style="position:absolute;visibility:visible;mso-wrap-style:square" from="3905,12160" to="45961,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" strokeweight="0"/>
                <v:line id="Line 113" o:spid="_x0000_s1919" style="position:absolute;visibility:visible;mso-wrap-style:square" from="3905,7023" to="45961,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" strokeweight="0"/>
                <v:line id="Line 114" o:spid="_x0000_s1920" style="position:absolute;visibility:visible;mso-wrap-style:square" from="3905,1809" to="4596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" strokeweight="0"/>
                <v:line id="Line 115" o:spid="_x0000_s1921" style="position:absolute;visibility:visible;mso-wrap-style:square" from="7385,1809" to="7385,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" strokecolor="#969696" strokeweight="0"/>
                <v:line id="Line 116" o:spid="_x0000_s1922" style="position:absolute;visibility:visible;mso-wrap-style:square" from="10928,1809" to="10928,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" strokecolor="#969696" strokeweight="0"/>
                <v:line id="Line 117" o:spid="_x0000_s1923" style="position:absolute;visibility:visible;mso-wrap-style:square" from="14401,1809" to="14401,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" strokecolor="#969696" strokeweight="0"/>
                <v:line id="Line 118" o:spid="_x0000_s1924" style="position:absolute;visibility:visible;mso-wrap-style:square" from="17951,1809" to="17951,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" strokecolor="#969696" strokeweight="0"/>
                <v:line id="Line 119" o:spid="_x0000_s1925" style="position:absolute;visibility:visible;mso-wrap-style:square" from="21424,1809" to="21424,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" strokecolor="#969696" strokeweight="0"/>
                <v:line id="Line 120" o:spid="_x0000_s1926" style="position:absolute;visibility:visible;mso-wrap-style:square" from="24968,1809" to="24968,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" strokecolor="#969696" strokeweight="0"/>
                <v:line id="Line 121" o:spid="_x0000_s1927" style="position:absolute;visibility:visible;mso-wrap-style:square" from="28441,1809" to="28441,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" strokecolor="#969696" strokeweight="0"/>
                <v:line id="Line 122" o:spid="_x0000_s1928" style="position:absolute;visibility:visible;mso-wrap-style:square" from="31915,1809" to="31915,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" strokecolor="#969696" strokeweight="0"/>
                <v:line id="Line 123" o:spid="_x0000_s1929" style="position:absolute;visibility:visible;mso-wrap-style:square" from="35464,1809" to="35464,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" strokecolor="#969696" strokeweight="0"/>
                <v:line id="Line 124" o:spid="_x0000_s1930" style="position:absolute;visibility:visible;mso-wrap-style:square" from="38938,1809" to="38938,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" strokecolor="#969696" strokeweight="0"/>
                <v:line id="Line 125" o:spid="_x0000_s1931" style="position:absolute;visibility:visible;mso-wrap-style:square" from="42487,1809" to="42487,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" strokecolor="#969696" strokeweight="0"/>
                <v:line id="Line 126" o:spid="_x0000_s1932" style="position:absolute;visibility:visible;mso-wrap-style:square" from="45961,1809" to="45961,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" strokecolor="#969696" strokeweight="0"/>
                <v:rect id="Rectangle 127" o:spid="_x0000_s1933" style="position:absolute;left:3905;top:1809;width:42056;height:25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" filled="f" strokecolor="gray" strokeweight="31e-5mm"/>
                <v:line id="Line 128" o:spid="_x0000_s1934" style="position:absolute;visibility:visible;mso-wrap-style:square" from="3905,1809" to="3905,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" strokeweight="0"/>
                <v:line id="Line 129" o:spid="_x0000_s1935" style="position:absolute;visibility:visible;mso-wrap-style:square" from="3689,27724" to="3905,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" strokeweight="0"/>
                <v:line id="Line 130" o:spid="_x0000_s1936" style="position:absolute;visibility:visible;mso-wrap-style:square" from="3689,22510" to="3905,2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" strokeweight="0"/>
                <v:line id="Line 131" o:spid="_x0000_s1937" style="position:absolute;visibility:visible;mso-wrap-style:square" from="3689,17373" to="3905,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" strokeweight="0"/>
                <v:line id="Line 132" o:spid="_x0000_s1938" style="position:absolute;visibility:visible;mso-wrap-style:square" from="3689,12160" to="3905,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" strokeweight="0"/>
                <v:line id="Line 133" o:spid="_x0000_s1939" style="position:absolute;visibility:visible;mso-wrap-style:square" from="3689,7023" to="3905,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" strokeweight="0"/>
                <v:line id="Line 134" o:spid="_x0000_s1940" style="position:absolute;visibility:visible;mso-wrap-style:square" from="3689,1809" to="390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" strokeweight="0"/>
                <v:line id="Line 135" o:spid="_x0000_s1941" style="position:absolute;visibility:visible;mso-wrap-style:square" from="3905,27724" to="45961,2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" strokeweight="0"/>
                <v:line id="Line 136" o:spid="_x0000_s1942" style="position:absolute;flip:y;visibility:visible;mso-wrap-style:square" from="3905,27724" to="3905,2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tQxgAAANwAAAAPAAAAZHJzL2Rvd25yZXYueG1sRI9BawIx&#10;FITvBf9DeAVvNauF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R1x7UMYAAADcAAAA&#10;DwAAAAAAAAAAAAAAAAAHAgAAZHJzL2Rvd25yZXYueG1sUEsFBgAAAAADAAMAtwAAAPoCAAAAAA==&#10;" strokeweight="0"/>
                <v:line id="Line 137" o:spid="_x0000_s1943" style="position:absolute;flip:y;visibility:visible;mso-wrap-style:square" from="7385,27724" to="7385,2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UnxgAAANwAAAAPAAAAZHJzL2Rvd25yZXYueG1sRI9BawIx&#10;FITvBf9DeIK3mq2F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t47lJ8YAAADcAAAA&#10;DwAAAAAAAAAAAAAAAAAHAgAAZHJzL2Rvd25yZXYueG1sUEsFBgAAAAADAAMAtwAAAPoCAAAAAA==&#10;" strokeweight="0"/>
                <v:line id="Line 138" o:spid="_x0000_s1944" style="position:absolute;flip:y;visibility:visible;mso-wrap-style:square" from="10928,27724" to="10928,2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C8xwAAANwAAAAPAAAAZHJzL2Rvd25yZXYueG1sRI9PawIx&#10;FMTvBb9DeEJvNVuF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NjCQLzHAAAA3AAA&#10;AA8AAAAAAAAAAAAAAAAABwIAAGRycy9kb3ducmV2LnhtbFBLBQYAAAAAAwADALcAAAD7AgAAAAA=&#10;" strokeweight="0"/>
                <v:line id="Line 139" o:spid="_x0000_s1945" style="position:absolute;flip:y;visibility:visible;mso-wrap-style:square" from="14401,27724" to="14401,2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jI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Fcr2MjHAAAA3AAA&#10;AA8AAAAAAAAAAAAAAAAABwIAAGRycy9kb3ducmV2LnhtbFBLBQYAAAAAAwADALcAAAD7AgAAAAA=&#10;" strokeweight="0"/>
                <v:line id="Line 140" o:spid="_x0000_s1946" style="position:absolute;flip:y;visibility:visible;mso-wrap-style:square" from="17951,27724" to="17951,2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31T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DhnfVPHAAAA3AAA&#10;AA8AAAAAAAAAAAAAAAAABwIAAGRycy9kb3ducmV2LnhtbFBLBQYAAAAAAwADALcAAAD7AgAAAAA=&#10;" strokeweight="0"/>
                <v:line id="Line 141" o:spid="_x0000_s1947" style="position:absolute;flip:y;visibility:visible;mso-wrap-style:square" from="21424,27724" to="21424,2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Mk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yLXjJMYAAADcAAAA&#10;DwAAAAAAAAAAAAAAAAAHAgAAZHJzL2Rvd25yZXYueG1sUEsFBgAAAAADAAMAtwAAAPoCAAAAAA==&#10;" strokeweight="0"/>
                <v:line id="Line 142" o:spid="_x0000_s1948" style="position:absolute;flip:y;visibility:visible;mso-wrap-style:square" from="24968,27724" to="24968,2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xgAAANwAAAAPAAAAZHJzL2Rvd25yZXYueG1sRI9BawIx&#10;FITvgv8hPKG3mq2F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p/lGv8YAAADcAAAA&#10;DwAAAAAAAAAAAAAAAAAHAgAAZHJzL2Rvd25yZXYueG1sUEsFBgAAAAADAAMAtwAAAPoCAAAAAA==&#10;" strokeweight="0"/>
                <v:line id="Line 143" o:spid="_x0000_s1949" style="position:absolute;flip:y;visibility:visible;mso-wrap-style:square" from="28441,27724" to="28441,2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LNxAAAANwAAAAPAAAAZHJzL2Rvd25yZXYueG1sRE/LagIx&#10;FN0X+g/hFrqrmVrw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NZm0s3EAAAA3AAAAA8A&#10;AAAAAAAAAAAAAAAABwIAAGRycy9kb3ducmV2LnhtbFBLBQYAAAAAAwADALcAAAD4AgAAAAA=&#10;" strokeweight="0"/>
                <v:line id="Line 144" o:spid="_x0000_s1950" style="position:absolute;flip:y;visibility:visible;mso-wrap-style:square" from="31915,27724" to="31915,2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" strokeweight="0"/>
                <v:line id="Line 145" o:spid="_x0000_s1951" style="position:absolute;flip:y;visibility:visible;mso-wrap-style:square" from="35464,27724" to="35464,2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22xAAAANwAAAAPAAAAZHJzL2Rvd25yZXYueG1sRE/LagIx&#10;FN0X+g/hFrqrmUrx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HAWrbbEAAAA3AAAAA8A&#10;AAAAAAAAAAAAAAAABwIAAGRycy9kb3ducmV2LnhtbFBLBQYAAAAAAwADALcAAAD4AgAAAAA=&#10;" strokeweight="0"/>
                <v:line id="Line 146" o:spid="_x0000_s1952" style="position:absolute;flip:y;visibility:visible;mso-wrap-style:square" from="38938,27724" to="38938,2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gtxgAAANwAAAAPAAAAZHJzL2Rvd25yZXYueG1sRI9BawIx&#10;FITvBf9DeAVvNauU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H1oILcYAAADcAAAA&#10;DwAAAAAAAAAAAAAAAAAHAgAAZHJzL2Rvd25yZXYueG1sUEsFBgAAAAADAAMAtwAAAPoCAAAAAA==&#10;" strokeweight="0"/>
                <v:line id="Line 147" o:spid="_x0000_s1953" style="position:absolute;flip:y;visibility:visible;mso-wrap-style:square" from="42487,27724" to="42487,2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ZaxgAAANwAAAAPAAAAZHJzL2Rvd25yZXYueG1sRI9BawIx&#10;FITvBf9DeIK3mq2U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74iWWsYAAADcAAAA&#10;DwAAAAAAAAAAAAAAAAAHAgAAZHJzL2Rvd25yZXYueG1sUEsFBgAAAAADAAMAtwAAAPoCAAAAAA==&#10;" strokeweight="0"/>
                <v:line id="Line 148" o:spid="_x0000_s1954" style="position:absolute;flip:y;visibility:visible;mso-wrap-style:square" from="45961,27724" to="45961,2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PB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IDEM8HHAAAA3AAA&#10;AA8AAAAAAAAAAAAAAAAABwIAAGRycy9kb3ducmV2LnhtbFBLBQYAAAAAAwADALcAAAD7AgAAAAA=&#10;" strokeweight="0"/>
                <v:shape id="Freeform 149" o:spid="_x0000_s1955" style="position:absolute;left:3905;top:4559;width:42056;height:21571;visibility:visible;mso-wrap-style:square;v-text-anchor:top" coordsize="5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" path="m,10l48,,97,9r48,16l194,45r48,21l291,91r48,24l387,139r49,32l484,210r49,49l581,298e" filled="f" strokecolor="navy" strokeweight="31e-5mm">
                  <v:path arrowok="t" o:connecttype="custom" o:connectlocs="0,72386;347451,0;702141,65147;1049592,180964;1404281,325736;1751732,477746;2106422,658710;2453873,832436;2801324,1006162;3156013,1237796;3503464,1520101;3858154,1874791;4205605,2157095" o:connectangles="0,0,0,0,0,0,0,0,0,0,0,0,0"/>
                </v:shape>
                <v:shape id="Freeform 150" o:spid="_x0000_s1956" style="position:absolute;left:3689;top:5067;width:438;height:432;visibility:visible;mso-wrap-style:square;v-text-anchor:top" coordsize="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" path="m34,l69,34,34,68,,34,34,xe" fillcolor="navy" strokecolor="navy" strokeweight="31e-5mm">
                  <v:path arrowok="t" o:connecttype="custom" o:connectlocs="21590,0;43815,21590;21590,43180;0,21590;21590,0" o:connectangles="0,0,0,0,0"/>
                </v:shape>
                <v:shape id="Freeform 151" o:spid="_x0000_s1957" style="position:absolute;left:7162;top:4343;width:438;height:432;visibility:visible;mso-wrap-style:square;v-text-anchor:top" coordsize="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" path="m35,l69,34,35,68,,34,35,xe" fillcolor="navy" strokecolor="navy" strokeweight="31e-5mm">
                  <v:path arrowok="t" o:connecttype="custom" o:connectlocs="22225,0;43815,21590;22225,43180;0,21590;22225,0" o:connectangles="0,0,0,0,0"/>
                </v:shape>
                <v:shape id="Freeform 152" o:spid="_x0000_s1958" style="position:absolute;left:10712;top:4997;width:432;height:432;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" path="m34,l68,34,34,68,,34,34,xe" fillcolor="navy" strokecolor="navy" strokeweight="31e-5mm">
                  <v:path arrowok="t" o:connecttype="custom" o:connectlocs="21590,0;43180,21590;21590,43180;0,21590;21590,0" o:connectangles="0,0,0,0,0"/>
                </v:shape>
                <v:shape id="Freeform 153" o:spid="_x0000_s1959" style="position:absolute;left:14185;top:6153;width:432;height:431;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" path="m34,l68,34,34,68,,34,34,xe" fillcolor="navy" strokecolor="navy" strokeweight="31e-5mm">
                  <v:path arrowok="t" o:connecttype="custom" o:connectlocs="21590,0;43180,21590;21590,43180;0,21590;21590,0" o:connectangles="0,0,0,0,0"/>
                </v:shape>
                <v:shape id="Freeform 154" o:spid="_x0000_s1960" style="position:absolute;left:17729;top:7600;width:438;height:432;visibility:visible;mso-wrap-style:square;v-text-anchor:top" coordsize="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" path="m35,l69,34,35,68,,34,35,xe" fillcolor="navy" strokecolor="navy" strokeweight="31e-5mm">
                  <v:path arrowok="t" o:connecttype="custom" o:connectlocs="22225,0;43815,21590;22225,43180;0,21590;22225,0" o:connectangles="0,0,0,0,0"/>
                </v:shape>
                <v:shape id="Freeform 155" o:spid="_x0000_s1961" style="position:absolute;left:21209;top:9118;width:431;height:438;visibility:visible;mso-wrap-style:square;v-text-anchor:top" coordsize="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" path="m34,l68,34,34,69,,34,34,xe" fillcolor="navy" strokecolor="navy" strokeweight="31e-5mm">
                  <v:path arrowok="t" o:connecttype="custom" o:connectlocs="21590,0;43180,21590;21590,43815;0,21590;21590,0" o:connectangles="0,0,0,0,0"/>
                </v:shape>
                <v:shape id="Freeform 156" o:spid="_x0000_s1962" style="position:absolute;left:24752;top:10928;width:432;height:438;visibility:visible;mso-wrap-style:square;v-text-anchor:top" coordsize="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" path="m34,l68,34,34,69,,34,34,xe" fillcolor="navy" strokecolor="navy" strokeweight="31e-5mm">
                  <v:path arrowok="t" o:connecttype="custom" o:connectlocs="21590,0;43180,21590;21590,43815;0,21590;21590,0" o:connectangles="0,0,0,0,0"/>
                </v:shape>
                <v:shape id="Freeform 157" o:spid="_x0000_s1963" style="position:absolute;left:28225;top:12668;width:438;height:432;visibility:visible;mso-wrap-style:square;v-text-anchor:top" coordsize="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" path="m34,l69,34,34,68,,34,34,xe" fillcolor="navy" strokecolor="navy" strokeweight="31e-5mm">
                  <v:path arrowok="t" o:connecttype="custom" o:connectlocs="21590,0;43815,21590;21590,43180;0,21590;21590,0" o:connectangles="0,0,0,0,0"/>
                </v:shape>
                <v:shape id="Freeform 158" o:spid="_x0000_s1964" style="position:absolute;left:31699;top:14401;width:438;height:438;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" path="m34,l69,35,34,69,,35,34,xe" fillcolor="navy" strokecolor="navy" strokeweight="31e-5mm">
                  <v:path arrowok="t" o:connecttype="custom" o:connectlocs="21590,0;43815,22225;21590,43815;0,22225;21590,0" o:connectangles="0,0,0,0,0"/>
                </v:shape>
                <v:shape id="Freeform 159" o:spid="_x0000_s1965" style="position:absolute;left:35248;top:16719;width:432;height:432;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" path="m34,l68,34,34,68,,34,34,xe" fillcolor="navy" strokecolor="navy" strokeweight="31e-5mm">
                  <v:path arrowok="t" o:connecttype="custom" o:connectlocs="21590,0;43180,21590;21590,43180;0,21590;21590,0" o:connectangles="0,0,0,0,0"/>
                </v:shape>
                <v:shape id="Freeform 160" o:spid="_x0000_s1966" style="position:absolute;left:38722;top:19545;width:432;height:432;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" path="m34,l68,34,34,68,,34,34,xe" fillcolor="navy" strokecolor="navy" strokeweight="31e-5mm">
                  <v:path arrowok="t" o:connecttype="custom" o:connectlocs="21590,0;43180,21590;21590,43180;0,21590;21590,0" o:connectangles="0,0,0,0,0"/>
                </v:shape>
                <v:shape id="Freeform 161" o:spid="_x0000_s1967" style="position:absolute;left:42265;top:23088;width:438;height:438;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" path="m35,l69,34,35,69,,34,35,xe" fillcolor="navy" strokecolor="navy" strokeweight="31e-5mm">
                  <v:path arrowok="t" o:connecttype="custom" o:connectlocs="22225,0;43815,21590;22225,43815;0,21590;22225,0" o:connectangles="0,0,0,0,0"/>
                </v:shape>
                <v:shape id="Freeform 162" o:spid="_x0000_s1968" style="position:absolute;left:45739;top:25914;width:438;height:432;visibility:visible;mso-wrap-style:square;v-text-anchor:top" coordsize="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" path="m35,l69,34,35,68,,34,35,xe" fillcolor="navy" strokecolor="navy" strokeweight="31e-5mm">
                  <v:path arrowok="t" o:connecttype="custom" o:connectlocs="22225,0;43815,21590;22225,43180;0,21590;22225,0" o:connectangles="0,0,0,0,0"/>
                </v:shape>
                <v:rect id="Rectangle 163" o:spid="_x0000_s1969" style="position:absolute;left:2895;top:27213;width:514;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XGvgAAANwAAAAPAAAAZHJzL2Rvd25yZXYueG1sRE/LisIw&#10;FN0L/kO4gjtNR1C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LPAxca+AAAA3AAAAA8AAAAAAAAA&#10;AAAAAAAABwIAAGRycy9kb3ducmV2LnhtbFBLBQYAAAAAAwADALcAAADyAgAAAAA=&#10;" filled="f" stroked="f">
                  <v:textbox style="mso-fit-shape-to-text:t" inset="0,0,0,0">
                    <w:txbxContent>
                      <w:p w:rsidR="00F333D6" w:rsidRPr="005A27C5" w:rsidRDefault="00F333D6" w:rsidP="00573B2F">
                        <w:pPr>
                          <w:pStyle w:val="Figure"/>
                          <w:rPr>
                            <w:sz w:val="16"/>
                            <w:szCs w:val="16"/>
                          </w:rPr>
                        </w:pPr>
                        <w:r w:rsidRPr="005A27C5">
                          <w:rPr>
                            <w:sz w:val="16"/>
                            <w:szCs w:val="16"/>
                          </w:rPr>
                          <w:t>1</w:t>
                        </w:r>
                      </w:p>
                    </w:txbxContent>
                  </v:textbox>
                </v:rect>
                <v:rect id="Rectangle 164" o:spid="_x0000_s1970" style="position:absolute;left:2463;top:22000;width:1023;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BdwgAAANwAAAAPAAAAZHJzL2Rvd25yZXYueG1sRI/NigIx&#10;EITvgu8QWvCmGQUX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DcjGBdwgAAANwAAAAPAAAA&#10;AAAAAAAAAAAAAAcCAABkcnMvZG93bnJldi54bWxQSwUGAAAAAAMAAwC3AAAA9gIAAAAA&#10;" filled="f" stroked="f">
                  <v:textbox style="mso-fit-shape-to-text:t" inset="0,0,0,0">
                    <w:txbxContent>
                      <w:p w:rsidR="00F333D6" w:rsidRPr="005A27C5" w:rsidRDefault="00F333D6" w:rsidP="00573B2F">
                        <w:pPr>
                          <w:pStyle w:val="Figure"/>
                          <w:rPr>
                            <w:sz w:val="16"/>
                            <w:szCs w:val="16"/>
                          </w:rPr>
                        </w:pPr>
                        <w:r w:rsidRPr="005A27C5">
                          <w:rPr>
                            <w:sz w:val="16"/>
                            <w:szCs w:val="16"/>
                          </w:rPr>
                          <w:t>10</w:t>
                        </w:r>
                      </w:p>
                    </w:txbxContent>
                  </v:textbox>
                </v:rect>
                <v:rect id="Rectangle 165" o:spid="_x0000_s1971" style="position:absolute;left:2025;top:16864;width:1531;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" filled="f" stroked="f">
                  <v:textbox style="mso-fit-shape-to-text:t" inset="0,0,0,0">
                    <w:txbxContent>
                      <w:p w:rsidR="00F333D6" w:rsidRPr="005A27C5" w:rsidRDefault="00F333D6" w:rsidP="00573B2F">
                        <w:pPr>
                          <w:pStyle w:val="Figure"/>
                          <w:rPr>
                            <w:sz w:val="16"/>
                            <w:szCs w:val="16"/>
                          </w:rPr>
                        </w:pPr>
                        <w:r w:rsidRPr="005A27C5">
                          <w:rPr>
                            <w:sz w:val="16"/>
                            <w:szCs w:val="16"/>
                          </w:rPr>
                          <w:t>100</w:t>
                        </w:r>
                      </w:p>
                    </w:txbxContent>
                  </v:textbox>
                </v:rect>
                <v:rect id="Rectangle 166" o:spid="_x0000_s1972" style="position:absolute;left:1593;top:11651;width:2039;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" filled="f" stroked="f">
                  <v:textbox style="mso-fit-shape-to-text:t" inset="0,0,0,0">
                    <w:txbxContent>
                      <w:p w:rsidR="00F333D6" w:rsidRPr="005A27C5" w:rsidRDefault="00F333D6" w:rsidP="00573B2F">
                        <w:pPr>
                          <w:pStyle w:val="Figure"/>
                          <w:rPr>
                            <w:sz w:val="16"/>
                            <w:szCs w:val="16"/>
                          </w:rPr>
                        </w:pPr>
                        <w:r w:rsidRPr="005A27C5">
                          <w:rPr>
                            <w:sz w:val="16"/>
                            <w:szCs w:val="16"/>
                          </w:rPr>
                          <w:t>1000</w:t>
                        </w:r>
                      </w:p>
                    </w:txbxContent>
                  </v:textbox>
                </v:rect>
                <v:rect id="Rectangle 167" o:spid="_x0000_s1973" style="position:absolute;left:1155;top:6514;width:2547;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" filled="f" stroked="f">
                  <v:textbox style="mso-fit-shape-to-text:t" inset="0,0,0,0">
                    <w:txbxContent>
                      <w:p w:rsidR="00F333D6" w:rsidRPr="005A27C5" w:rsidRDefault="00F333D6" w:rsidP="00573B2F">
                        <w:pPr>
                          <w:pStyle w:val="Figure"/>
                          <w:rPr>
                            <w:sz w:val="16"/>
                            <w:szCs w:val="16"/>
                          </w:rPr>
                        </w:pPr>
                        <w:r w:rsidRPr="005A27C5">
                          <w:rPr>
                            <w:sz w:val="16"/>
                            <w:szCs w:val="16"/>
                          </w:rPr>
                          <w:t>10000</w:t>
                        </w:r>
                      </w:p>
                    </w:txbxContent>
                  </v:textbox>
                </v:rect>
                <v:rect id="Rectangle 168" o:spid="_x0000_s1974" style="position:absolute;left:723;top:1301;width:3055;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" filled="f" stroked="f">
                  <v:textbox style="mso-fit-shape-to-text:t" inset="0,0,0,0">
                    <w:txbxContent>
                      <w:p w:rsidR="00F333D6" w:rsidRPr="005A27C5" w:rsidRDefault="00F333D6" w:rsidP="00573B2F">
                        <w:pPr>
                          <w:pStyle w:val="Figure"/>
                          <w:rPr>
                            <w:sz w:val="16"/>
                            <w:szCs w:val="16"/>
                          </w:rPr>
                        </w:pPr>
                        <w:r w:rsidRPr="005A27C5">
                          <w:rPr>
                            <w:sz w:val="16"/>
                            <w:szCs w:val="16"/>
                          </w:rPr>
                          <w:t>100000</w:t>
                        </w:r>
                      </w:p>
                    </w:txbxContent>
                  </v:textbox>
                </v:rect>
                <v:rect id="Rectangle 169" o:spid="_x0000_s1975" style="position:absolute;left:3689;top:28371;width:578;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" filled="f" stroked="f">
                  <v:textbox style="mso-fit-shape-to-text:t" inset="0,0,0,0">
                    <w:txbxContent>
                      <w:p w:rsidR="00F333D6" w:rsidRDefault="00F333D6" w:rsidP="00573B2F">
                        <w:pPr>
                          <w:pStyle w:val="Figure"/>
                        </w:pPr>
                        <w:r>
                          <w:t>0</w:t>
                        </w:r>
                      </w:p>
                    </w:txbxContent>
                  </v:textbox>
                </v:rect>
                <v:rect id="Rectangle 170" o:spid="_x0000_s1976" style="position:absolute;left:7162;top:28371;width:578;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" filled="f" stroked="f">
                  <v:textbox style="mso-fit-shape-to-text:t" inset="0,0,0,0">
                    <w:txbxContent>
                      <w:p w:rsidR="00F333D6" w:rsidRDefault="00F333D6" w:rsidP="00573B2F">
                        <w:pPr>
                          <w:pStyle w:val="Figure"/>
                        </w:pPr>
                        <w:r>
                          <w:t>1</w:t>
                        </w:r>
                      </w:p>
                    </w:txbxContent>
                  </v:textbox>
                </v:rect>
                <v:rect id="Rectangle 171" o:spid="_x0000_s1977" style="position:absolute;left:10712;top:28371;width:578;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" filled="f" stroked="f">
                  <v:textbox style="mso-fit-shape-to-text:t" inset="0,0,0,0">
                    <w:txbxContent>
                      <w:p w:rsidR="00F333D6" w:rsidRDefault="00F333D6" w:rsidP="00573B2F">
                        <w:pPr>
                          <w:pStyle w:val="Figure"/>
                        </w:pPr>
                        <w:r>
                          <w:t>2</w:t>
                        </w:r>
                      </w:p>
                    </w:txbxContent>
                  </v:textbox>
                </v:rect>
                <v:rect id="Rectangle 172" o:spid="_x0000_s1978" style="position:absolute;left:14185;top:28371;width:578;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" filled="f" stroked="f">
                  <v:textbox style="mso-fit-shape-to-text:t" inset="0,0,0,0">
                    <w:txbxContent>
                      <w:p w:rsidR="00F333D6" w:rsidRDefault="00F333D6" w:rsidP="00573B2F">
                        <w:pPr>
                          <w:pStyle w:val="Figure"/>
                        </w:pPr>
                        <w:r>
                          <w:t>3</w:t>
                        </w:r>
                      </w:p>
                    </w:txbxContent>
                  </v:textbox>
                </v:rect>
                <v:rect id="Rectangle 173" o:spid="_x0000_s1979" style="position:absolute;left:17729;top:28371;width:578;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97wAAAANwAAAAPAAAAZHJzL2Rvd25yZXYueG1sRE9LasMw&#10;EN0XcgcxgewauVkE17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awPe8AAAADcAAAADwAAAAAA&#10;AAAAAAAAAAAHAgAAZHJzL2Rvd25yZXYueG1sUEsFBgAAAAADAAMAtwAAAPQCAAAAAA==&#10;" filled="f" stroked="f">
                  <v:textbox style="mso-fit-shape-to-text:t" inset="0,0,0,0">
                    <w:txbxContent>
                      <w:p w:rsidR="00F333D6" w:rsidRDefault="00F333D6" w:rsidP="00573B2F">
                        <w:pPr>
                          <w:pStyle w:val="Figure"/>
                        </w:pPr>
                        <w:r>
                          <w:t>4</w:t>
                        </w:r>
                      </w:p>
                    </w:txbxContent>
                  </v:textbox>
                </v:rect>
                <v:rect id="Rectangle 174" o:spid="_x0000_s1980" style="position:absolute;left:21209;top:28371;width:577;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" filled="f" stroked="f">
                  <v:textbox style="mso-fit-shape-to-text:t" inset="0,0,0,0">
                    <w:txbxContent>
                      <w:p w:rsidR="00F333D6" w:rsidRDefault="00F333D6" w:rsidP="00573B2F">
                        <w:pPr>
                          <w:pStyle w:val="Figure"/>
                        </w:pPr>
                        <w:r>
                          <w:t>5</w:t>
                        </w:r>
                      </w:p>
                    </w:txbxContent>
                  </v:textbox>
                </v:rect>
                <v:rect id="Rectangle 175" o:spid="_x0000_s1981" style="position:absolute;left:24752;top:28371;width:578;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" filled="f" stroked="f">
                  <v:textbox style="mso-fit-shape-to-text:t" inset="0,0,0,0">
                    <w:txbxContent>
                      <w:p w:rsidR="00F333D6" w:rsidRDefault="00F333D6" w:rsidP="00573B2F">
                        <w:pPr>
                          <w:pStyle w:val="Figure"/>
                        </w:pPr>
                        <w:r>
                          <w:t>6</w:t>
                        </w:r>
                      </w:p>
                    </w:txbxContent>
                  </v:textbox>
                </v:rect>
                <v:rect id="Rectangle 176" o:spid="_x0000_s1982" style="position:absolute;left:28225;top:28371;width:578;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" filled="f" stroked="f">
                  <v:textbox style="mso-fit-shape-to-text:t" inset="0,0,0,0">
                    <w:txbxContent>
                      <w:p w:rsidR="00F333D6" w:rsidRDefault="00F333D6" w:rsidP="00573B2F">
                        <w:pPr>
                          <w:pStyle w:val="Figure"/>
                        </w:pPr>
                        <w:r>
                          <w:t>7</w:t>
                        </w:r>
                      </w:p>
                    </w:txbxContent>
                  </v:textbox>
                </v:rect>
                <v:rect id="Rectangle 177" o:spid="_x0000_s1983" style="position:absolute;left:31699;top:28371;width:578;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" filled="f" stroked="f">
                  <v:textbox style="mso-fit-shape-to-text:t" inset="0,0,0,0">
                    <w:txbxContent>
                      <w:p w:rsidR="00F333D6" w:rsidRDefault="00F333D6" w:rsidP="00573B2F">
                        <w:pPr>
                          <w:pStyle w:val="Figure"/>
                        </w:pPr>
                        <w:r>
                          <w:t>8</w:t>
                        </w:r>
                      </w:p>
                    </w:txbxContent>
                  </v:textbox>
                </v:rect>
                <v:rect id="Rectangle 178" o:spid="_x0000_s1984" style="position:absolute;left:35248;top:28371;width:578;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vXwgAAANwAAAAPAAAAZHJzL2Rvd25yZXYueG1sRI/dagIx&#10;FITvC75DOIJ3NatC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D20QvXwgAAANwAAAAPAAAA&#10;AAAAAAAAAAAAAAcCAABkcnMvZG93bnJldi54bWxQSwUGAAAAAAMAAwC3AAAA9gIAAAAA&#10;" filled="f" stroked="f">
                  <v:textbox style="mso-fit-shape-to-text:t" inset="0,0,0,0">
                    <w:txbxContent>
                      <w:p w:rsidR="00F333D6" w:rsidRDefault="00F333D6" w:rsidP="00573B2F">
                        <w:pPr>
                          <w:pStyle w:val="Figure"/>
                        </w:pPr>
                        <w:r>
                          <w:t>9</w:t>
                        </w:r>
                      </w:p>
                    </w:txbxContent>
                  </v:textbox>
                </v:rect>
                <v:rect id="Rectangle 179" o:spid="_x0000_s1985" style="position:absolute;left:38506;top:28371;width:1149;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OjwgAAANwAAAAPAAAAZHJzL2Rvd25yZXYueG1sRI/dagIx&#10;FITvC75DOIJ3NatI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B5OJOjwgAAANwAAAAPAAAA&#10;AAAAAAAAAAAAAAcCAABkcnMvZG93bnJldi54bWxQSwUGAAAAAAMAAwC3AAAA9gIAAAAA&#10;" filled="f" stroked="f">
                  <v:textbox style="mso-fit-shape-to-text:t" inset="0,0,0,0">
                    <w:txbxContent>
                      <w:p w:rsidR="00F333D6" w:rsidRDefault="00F333D6" w:rsidP="00573B2F">
                        <w:pPr>
                          <w:pStyle w:val="Figure"/>
                        </w:pPr>
                        <w:r>
                          <w:t>10</w:t>
                        </w:r>
                      </w:p>
                    </w:txbxContent>
                  </v:textbox>
                </v:rect>
                <v:rect id="Rectangle 180" o:spid="_x0000_s1986" style="position:absolute;left:42049;top:28371;width:1150;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Y4wgAAANwAAAAPAAAAZHJzL2Rvd25yZXYueG1sRI/dagIx&#10;FITvC75DOIJ3Natg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AWdDY4wgAAANwAAAAPAAAA&#10;AAAAAAAAAAAAAAcCAABkcnMvZG93bnJldi54bWxQSwUGAAAAAAMAAwC3AAAA9gIAAAAA&#10;" filled="f" stroked="f">
                  <v:textbox style="mso-fit-shape-to-text:t" inset="0,0,0,0">
                    <w:txbxContent>
                      <w:p w:rsidR="00F333D6" w:rsidRDefault="00F333D6" w:rsidP="00573B2F">
                        <w:pPr>
                          <w:pStyle w:val="Figure"/>
                        </w:pPr>
                        <w:r>
                          <w:t>11</w:t>
                        </w:r>
                      </w:p>
                    </w:txbxContent>
                  </v:textbox>
                </v:rect>
                <v:rect id="Rectangle 181" o:spid="_x0000_s1987" style="position:absolute;left:45523;top:28371;width:1149;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" filled="f" stroked="f">
                  <v:textbox style="mso-fit-shape-to-text:t" inset="0,0,0,0">
                    <w:txbxContent>
                      <w:p w:rsidR="00F333D6" w:rsidRDefault="00F333D6" w:rsidP="00573B2F">
                        <w:pPr>
                          <w:pStyle w:val="Figure"/>
                        </w:pPr>
                        <w:r>
                          <w:t>12</w:t>
                        </w:r>
                      </w:p>
                    </w:txbxContent>
                  </v:textbox>
                </v:rect>
                <v:rect id="Rectangle 182" o:spid="_x0000_s1988" style="position:absolute;left:6871;top:29593;width:35178;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rsidR="00F333D6" w:rsidRPr="00E24661" w:rsidRDefault="00F333D6" w:rsidP="00573B2F">
                        <w:pPr>
                          <w:pStyle w:val="Figure"/>
                          <w:rPr>
                            <w:lang w:val="es-ES_tradnl"/>
                          </w:rPr>
                        </w:pPr>
                        <w:r w:rsidRPr="00E24661">
                          <w:rPr>
                            <w:caps w:val="0"/>
                            <w:lang w:val="es-ES_tradnl"/>
                          </w:rPr>
                          <w:t>Número de canales utilizados simultáneamente</w:t>
                        </w:r>
                      </w:p>
                    </w:txbxContent>
                  </v:textbox>
                </v:rect>
                <v:rect id="Rectangle 183" o:spid="_x0000_s1989" style="position:absolute;left:-261;top:13927;width:3937;height:283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" filled="f" stroked="f">
                  <v:textbox style="mso-fit-shape-to-text:t" inset="0,0,0,0">
                    <w:txbxContent>
                      <w:p w:rsidR="00F333D6" w:rsidRPr="00244108" w:rsidRDefault="00F333D6" w:rsidP="00573B2F">
                        <w:pPr>
                          <w:pStyle w:val="Figure"/>
                          <w:rPr>
                            <w:lang w:val="en-US"/>
                          </w:rPr>
                        </w:pPr>
                        <w:r>
                          <w:rPr>
                            <w:lang w:val="en-US"/>
                          </w:rPr>
                          <w:t>b</w:t>
                        </w:r>
                        <w:r>
                          <w:rPr>
                            <w:caps w:val="0"/>
                            <w:lang w:val="en-US"/>
                          </w:rPr>
                          <w:t>arridos</w:t>
                        </w:r>
                      </w:p>
                    </w:txbxContent>
                  </v:textbox>
                </v:rect>
                <v:rect id="Rectangle 184" o:spid="_x0000_s1990" style="position:absolute;left:361;top:361;width:46825;height:30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" filled="f" strokeweight="31e-5mm"/>
                <w10:anchorlock/>
              </v:group>
            </w:pict>
          </mc:Fallback>
        </mc:AlternateContent>
      </w:r>
    </w:p>
    <w:p w:rsidR="00573B2F" w:rsidRPr="00680081" w:rsidRDefault="00573B2F" w:rsidP="00573B2F">
      <w:pPr>
        <w:rPr>
          <w:lang w:val="es-ES_tradnl"/>
        </w:rPr>
      </w:pPr>
    </w:p>
    <w:p w:rsidR="00573B2F" w:rsidRPr="00680081" w:rsidRDefault="00573B2F" w:rsidP="00573B2F">
      <w:pPr>
        <w:rPr>
          <w:lang w:val="es-ES_tradnl"/>
        </w:rPr>
      </w:pPr>
      <w:r w:rsidRPr="00680081">
        <w:rPr>
          <w:lang w:val="es-ES_tradnl"/>
        </w:rPr>
        <w:t>Como se observa, el caso en el que hay 12 canales ocupados sólo se ha producido 2 veces durante todo el periodo de observación. Ahora bien, no podemos distinguir si esta situación se ha producido una vez durante un periodo de dos segundos o dos veces en un periodo de un segundo. Para ello se ha de dibujar un diagrama 3D en el que se represente también la duración de la ocupación de un determinado número de canales utilizados simultáneamente. La probabilidad de que se produzca cada una de esta situaciones se muestra en el eje y.</w:t>
      </w:r>
    </w:p>
    <w:p w:rsidR="00573B2F" w:rsidRPr="00680081" w:rsidRDefault="00573B2F" w:rsidP="00573B2F">
      <w:pPr>
        <w:pStyle w:val="FigureNo"/>
        <w:rPr>
          <w:lang w:val="es-ES_tradnl"/>
        </w:rPr>
      </w:pPr>
      <w:r w:rsidRPr="00680081">
        <w:rPr>
          <w:lang w:val="es-ES_tradnl"/>
        </w:rPr>
        <w:lastRenderedPageBreak/>
        <w:t>FigurA 28</w:t>
      </w:r>
    </w:p>
    <w:p w:rsidR="00573B2F" w:rsidRPr="00680081" w:rsidRDefault="00573B2F" w:rsidP="00573B2F">
      <w:pPr>
        <w:pStyle w:val="Figuretitle"/>
        <w:rPr>
          <w:lang w:val="es-ES_tradnl"/>
        </w:rPr>
      </w:pPr>
      <w:r w:rsidRPr="00680081">
        <w:rPr>
          <w:lang w:val="es-ES_tradnl"/>
        </w:rPr>
        <w:t>Probabilidad y duración de canales utilizados simultáneamente</w:t>
      </w:r>
    </w:p>
    <w:p w:rsidR="00573B2F" w:rsidRPr="00680081" w:rsidRDefault="00573B2F" w:rsidP="00573B2F">
      <w:pPr>
        <w:pStyle w:val="Figure"/>
        <w:rPr>
          <w:lang w:val="es-ES_tradnl"/>
        </w:rPr>
      </w:pPr>
      <w:r w:rsidRPr="00680081">
        <w:rPr>
          <w:noProof/>
          <w:lang w:val="en-GB" w:eastAsia="en-GB"/>
        </w:rPr>
        <mc:AlternateContent>
          <mc:Choice Requires="wpc">
            <w:drawing>
              <wp:inline distT="0" distB="0" distL="0" distR="0" wp14:anchorId="29C47BF9" wp14:editId="71D4B926">
                <wp:extent cx="6844057" cy="4800324"/>
                <wp:effectExtent l="0" t="0" r="0" b="635"/>
                <wp:docPr id="1328" name="Canvas 1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80" name="Group 236"/>
                        <wpg:cNvGrpSpPr>
                          <a:grpSpLocks/>
                        </wpg:cNvGrpSpPr>
                        <wpg:grpSpPr bwMode="auto">
                          <a:xfrm>
                            <a:off x="1071725" y="330200"/>
                            <a:ext cx="3697605" cy="4101465"/>
                            <a:chOff x="1337" y="520"/>
                            <a:chExt cx="5823" cy="6459"/>
                          </a:xfrm>
                        </wpg:grpSpPr>
                        <wps:wsp>
                          <wps:cNvPr id="982" name="Freeform 37"/>
                          <wps:cNvSpPr>
                            <a:spLocks/>
                          </wps:cNvSpPr>
                          <wps:spPr bwMode="auto">
                            <a:xfrm>
                              <a:off x="1500" y="4261"/>
                              <a:ext cx="5361" cy="2152"/>
                            </a:xfrm>
                            <a:custGeom>
                              <a:avLst/>
                              <a:gdLst>
                                <a:gd name="T0" fmla="*/ 0 w 5361"/>
                                <a:gd name="T1" fmla="*/ 1588 h 2152"/>
                                <a:gd name="T2" fmla="*/ 2064 w 5361"/>
                                <a:gd name="T3" fmla="*/ 0 h 2152"/>
                                <a:gd name="T4" fmla="*/ 5361 w 5361"/>
                                <a:gd name="T5" fmla="*/ 371 h 2152"/>
                                <a:gd name="T6" fmla="*/ 3950 w 5361"/>
                                <a:gd name="T7" fmla="*/ 2152 h 2152"/>
                                <a:gd name="T8" fmla="*/ 0 w 5361"/>
                                <a:gd name="T9" fmla="*/ 1588 h 2152"/>
                              </a:gdLst>
                              <a:ahLst/>
                              <a:cxnLst>
                                <a:cxn ang="0">
                                  <a:pos x="T0" y="T1"/>
                                </a:cxn>
                                <a:cxn ang="0">
                                  <a:pos x="T2" y="T3"/>
                                </a:cxn>
                                <a:cxn ang="0">
                                  <a:pos x="T4" y="T5"/>
                                </a:cxn>
                                <a:cxn ang="0">
                                  <a:pos x="T6" y="T7"/>
                                </a:cxn>
                                <a:cxn ang="0">
                                  <a:pos x="T8" y="T9"/>
                                </a:cxn>
                              </a:cxnLst>
                              <a:rect l="0" t="0" r="r" b="b"/>
                              <a:pathLst>
                                <a:path w="5361" h="2152">
                                  <a:moveTo>
                                    <a:pt x="0" y="1588"/>
                                  </a:moveTo>
                                  <a:lnTo>
                                    <a:pt x="2064" y="0"/>
                                  </a:lnTo>
                                  <a:lnTo>
                                    <a:pt x="5361" y="371"/>
                                  </a:lnTo>
                                  <a:lnTo>
                                    <a:pt x="3950" y="2152"/>
                                  </a:lnTo>
                                  <a:lnTo>
                                    <a:pt x="0" y="1588"/>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Rectangle 38"/>
                          <wps:cNvSpPr>
                            <a:spLocks noChangeArrowheads="1"/>
                          </wps:cNvSpPr>
                          <wps:spPr bwMode="auto">
                            <a:xfrm>
                              <a:off x="1337" y="520"/>
                              <a:ext cx="2242" cy="3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39"/>
                          <wps:cNvSpPr>
                            <a:spLocks noChangeArrowheads="1"/>
                          </wps:cNvSpPr>
                          <wps:spPr bwMode="auto">
                            <a:xfrm>
                              <a:off x="1337" y="891"/>
                              <a:ext cx="2242" cy="312"/>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40"/>
                          <wps:cNvSpPr>
                            <a:spLocks noChangeArrowheads="1"/>
                          </wps:cNvSpPr>
                          <wps:spPr bwMode="auto">
                            <a:xfrm>
                              <a:off x="1337" y="1203"/>
                              <a:ext cx="2242" cy="222"/>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41"/>
                          <wps:cNvSpPr>
                            <a:spLocks noChangeArrowheads="1"/>
                          </wps:cNvSpPr>
                          <wps:spPr bwMode="auto">
                            <a:xfrm>
                              <a:off x="1337" y="1425"/>
                              <a:ext cx="2242" cy="193"/>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42"/>
                          <wps:cNvSpPr>
                            <a:spLocks noChangeArrowheads="1"/>
                          </wps:cNvSpPr>
                          <wps:spPr bwMode="auto">
                            <a:xfrm>
                              <a:off x="1337" y="1618"/>
                              <a:ext cx="2242" cy="164"/>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43"/>
                          <wps:cNvSpPr>
                            <a:spLocks noChangeArrowheads="1"/>
                          </wps:cNvSpPr>
                          <wps:spPr bwMode="auto">
                            <a:xfrm>
                              <a:off x="1337" y="1782"/>
                              <a:ext cx="2242" cy="148"/>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44"/>
                          <wps:cNvSpPr>
                            <a:spLocks noChangeArrowheads="1"/>
                          </wps:cNvSpPr>
                          <wps:spPr bwMode="auto">
                            <a:xfrm>
                              <a:off x="1337" y="1930"/>
                              <a:ext cx="2242" cy="13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45"/>
                          <wps:cNvSpPr>
                            <a:spLocks noChangeArrowheads="1"/>
                          </wps:cNvSpPr>
                          <wps:spPr bwMode="auto">
                            <a:xfrm>
                              <a:off x="1337" y="2064"/>
                              <a:ext cx="2242" cy="133"/>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46"/>
                          <wps:cNvSpPr>
                            <a:spLocks noChangeArrowheads="1"/>
                          </wps:cNvSpPr>
                          <wps:spPr bwMode="auto">
                            <a:xfrm>
                              <a:off x="1337" y="2197"/>
                              <a:ext cx="2242" cy="104"/>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47"/>
                          <wps:cNvSpPr>
                            <a:spLocks noChangeArrowheads="1"/>
                          </wps:cNvSpPr>
                          <wps:spPr bwMode="auto">
                            <a:xfrm>
                              <a:off x="1337" y="2301"/>
                              <a:ext cx="2242" cy="119"/>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48"/>
                          <wps:cNvSpPr>
                            <a:spLocks noChangeArrowheads="1"/>
                          </wps:cNvSpPr>
                          <wps:spPr bwMode="auto">
                            <a:xfrm>
                              <a:off x="1337" y="2420"/>
                              <a:ext cx="2242" cy="10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49"/>
                          <wps:cNvSpPr>
                            <a:spLocks noChangeArrowheads="1"/>
                          </wps:cNvSpPr>
                          <wps:spPr bwMode="auto">
                            <a:xfrm>
                              <a:off x="1337" y="2524"/>
                              <a:ext cx="2242" cy="104"/>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50"/>
                          <wps:cNvSpPr>
                            <a:spLocks noChangeArrowheads="1"/>
                          </wps:cNvSpPr>
                          <wps:spPr bwMode="auto">
                            <a:xfrm>
                              <a:off x="1337" y="2628"/>
                              <a:ext cx="2242" cy="104"/>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51"/>
                          <wps:cNvSpPr>
                            <a:spLocks noChangeArrowheads="1"/>
                          </wps:cNvSpPr>
                          <wps:spPr bwMode="auto">
                            <a:xfrm>
                              <a:off x="1337" y="2732"/>
                              <a:ext cx="2242" cy="104"/>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52"/>
                          <wps:cNvSpPr>
                            <a:spLocks noChangeArrowheads="1"/>
                          </wps:cNvSpPr>
                          <wps:spPr bwMode="auto">
                            <a:xfrm>
                              <a:off x="1337" y="2836"/>
                              <a:ext cx="2242" cy="103"/>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53"/>
                          <wps:cNvSpPr>
                            <a:spLocks noChangeArrowheads="1"/>
                          </wps:cNvSpPr>
                          <wps:spPr bwMode="auto">
                            <a:xfrm>
                              <a:off x="1337" y="2939"/>
                              <a:ext cx="2242" cy="104"/>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54"/>
                          <wps:cNvSpPr>
                            <a:spLocks noChangeArrowheads="1"/>
                          </wps:cNvSpPr>
                          <wps:spPr bwMode="auto">
                            <a:xfrm>
                              <a:off x="1337" y="3043"/>
                              <a:ext cx="2242" cy="10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55"/>
                          <wps:cNvSpPr>
                            <a:spLocks noChangeArrowheads="1"/>
                          </wps:cNvSpPr>
                          <wps:spPr bwMode="auto">
                            <a:xfrm>
                              <a:off x="1337" y="3147"/>
                              <a:ext cx="2242" cy="10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56"/>
                          <wps:cNvSpPr>
                            <a:spLocks noChangeArrowheads="1"/>
                          </wps:cNvSpPr>
                          <wps:spPr bwMode="auto">
                            <a:xfrm>
                              <a:off x="1337" y="3251"/>
                              <a:ext cx="2242" cy="104"/>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57"/>
                          <wps:cNvSpPr>
                            <a:spLocks noChangeArrowheads="1"/>
                          </wps:cNvSpPr>
                          <wps:spPr bwMode="auto">
                            <a:xfrm>
                              <a:off x="1337" y="3355"/>
                              <a:ext cx="2242" cy="10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58"/>
                          <wps:cNvSpPr>
                            <a:spLocks noChangeArrowheads="1"/>
                          </wps:cNvSpPr>
                          <wps:spPr bwMode="auto">
                            <a:xfrm>
                              <a:off x="1337" y="3459"/>
                              <a:ext cx="2242" cy="104"/>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59"/>
                          <wps:cNvSpPr>
                            <a:spLocks noChangeArrowheads="1"/>
                          </wps:cNvSpPr>
                          <wps:spPr bwMode="auto">
                            <a:xfrm>
                              <a:off x="1337" y="3563"/>
                              <a:ext cx="2242" cy="134"/>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60"/>
                          <wps:cNvSpPr>
                            <a:spLocks noChangeArrowheads="1"/>
                          </wps:cNvSpPr>
                          <wps:spPr bwMode="auto">
                            <a:xfrm>
                              <a:off x="1337" y="3697"/>
                              <a:ext cx="2242" cy="104"/>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61"/>
                          <wps:cNvSpPr>
                            <a:spLocks noChangeArrowheads="1"/>
                          </wps:cNvSpPr>
                          <wps:spPr bwMode="auto">
                            <a:xfrm>
                              <a:off x="1337" y="3801"/>
                              <a:ext cx="2242" cy="118"/>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62"/>
                          <wps:cNvSpPr>
                            <a:spLocks noChangeArrowheads="1"/>
                          </wps:cNvSpPr>
                          <wps:spPr bwMode="auto">
                            <a:xfrm>
                              <a:off x="1337" y="3919"/>
                              <a:ext cx="2242" cy="149"/>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63"/>
                          <wps:cNvSpPr>
                            <a:spLocks noChangeArrowheads="1"/>
                          </wps:cNvSpPr>
                          <wps:spPr bwMode="auto">
                            <a:xfrm>
                              <a:off x="1337" y="4068"/>
                              <a:ext cx="2242" cy="14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64"/>
                          <wps:cNvSpPr>
                            <a:spLocks noChangeArrowheads="1"/>
                          </wps:cNvSpPr>
                          <wps:spPr bwMode="auto">
                            <a:xfrm>
                              <a:off x="1337" y="4216"/>
                              <a:ext cx="2242" cy="164"/>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65"/>
                          <wps:cNvSpPr>
                            <a:spLocks noChangeArrowheads="1"/>
                          </wps:cNvSpPr>
                          <wps:spPr bwMode="auto">
                            <a:xfrm>
                              <a:off x="1337" y="4380"/>
                              <a:ext cx="2242" cy="163"/>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66"/>
                          <wps:cNvSpPr>
                            <a:spLocks noChangeArrowheads="1"/>
                          </wps:cNvSpPr>
                          <wps:spPr bwMode="auto">
                            <a:xfrm>
                              <a:off x="1337" y="4543"/>
                              <a:ext cx="2242" cy="208"/>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67"/>
                          <wps:cNvSpPr>
                            <a:spLocks noChangeArrowheads="1"/>
                          </wps:cNvSpPr>
                          <wps:spPr bwMode="auto">
                            <a:xfrm>
                              <a:off x="1337" y="4751"/>
                              <a:ext cx="2242" cy="282"/>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68"/>
                          <wps:cNvSpPr>
                            <a:spLocks noChangeArrowheads="1"/>
                          </wps:cNvSpPr>
                          <wps:spPr bwMode="auto">
                            <a:xfrm>
                              <a:off x="1337" y="5033"/>
                              <a:ext cx="2242" cy="341"/>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69"/>
                          <wps:cNvSpPr>
                            <a:spLocks noChangeArrowheads="1"/>
                          </wps:cNvSpPr>
                          <wps:spPr bwMode="auto">
                            <a:xfrm>
                              <a:off x="1337" y="5374"/>
                              <a:ext cx="2242" cy="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Freeform 70"/>
                          <wps:cNvSpPr>
                            <a:spLocks/>
                          </wps:cNvSpPr>
                          <wps:spPr bwMode="auto">
                            <a:xfrm>
                              <a:off x="1337" y="520"/>
                              <a:ext cx="2227" cy="5329"/>
                            </a:xfrm>
                            <a:custGeom>
                              <a:avLst/>
                              <a:gdLst>
                                <a:gd name="T0" fmla="*/ 163 w 2227"/>
                                <a:gd name="T1" fmla="*/ 5329 h 5329"/>
                                <a:gd name="T2" fmla="*/ 0 w 2227"/>
                                <a:gd name="T3" fmla="*/ 801 h 5329"/>
                                <a:gd name="T4" fmla="*/ 2197 w 2227"/>
                                <a:gd name="T5" fmla="*/ 0 h 5329"/>
                                <a:gd name="T6" fmla="*/ 2227 w 2227"/>
                                <a:gd name="T7" fmla="*/ 3741 h 5329"/>
                                <a:gd name="T8" fmla="*/ 163 w 2227"/>
                                <a:gd name="T9" fmla="*/ 5329 h 5329"/>
                              </a:gdLst>
                              <a:ahLst/>
                              <a:cxnLst>
                                <a:cxn ang="0">
                                  <a:pos x="T0" y="T1"/>
                                </a:cxn>
                                <a:cxn ang="0">
                                  <a:pos x="T2" y="T3"/>
                                </a:cxn>
                                <a:cxn ang="0">
                                  <a:pos x="T4" y="T5"/>
                                </a:cxn>
                                <a:cxn ang="0">
                                  <a:pos x="T6" y="T7"/>
                                </a:cxn>
                                <a:cxn ang="0">
                                  <a:pos x="T8" y="T9"/>
                                </a:cxn>
                              </a:cxnLst>
                              <a:rect l="0" t="0" r="r" b="b"/>
                              <a:pathLst>
                                <a:path w="2227" h="5329">
                                  <a:moveTo>
                                    <a:pt x="163" y="5329"/>
                                  </a:moveTo>
                                  <a:lnTo>
                                    <a:pt x="0" y="801"/>
                                  </a:lnTo>
                                  <a:lnTo>
                                    <a:pt x="2197" y="0"/>
                                  </a:lnTo>
                                  <a:lnTo>
                                    <a:pt x="2227" y="3741"/>
                                  </a:lnTo>
                                  <a:lnTo>
                                    <a:pt x="163" y="532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Rectangle 71"/>
                          <wps:cNvSpPr>
                            <a:spLocks noChangeArrowheads="1"/>
                          </wps:cNvSpPr>
                          <wps:spPr bwMode="auto">
                            <a:xfrm>
                              <a:off x="3534" y="520"/>
                              <a:ext cx="3461" cy="28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72"/>
                          <wps:cNvSpPr>
                            <a:spLocks noChangeArrowheads="1"/>
                          </wps:cNvSpPr>
                          <wps:spPr bwMode="auto">
                            <a:xfrm>
                              <a:off x="3534" y="802"/>
                              <a:ext cx="3461" cy="237"/>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73"/>
                          <wps:cNvSpPr>
                            <a:spLocks noChangeArrowheads="1"/>
                          </wps:cNvSpPr>
                          <wps:spPr bwMode="auto">
                            <a:xfrm>
                              <a:off x="3534" y="1039"/>
                              <a:ext cx="3461" cy="178"/>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74"/>
                          <wps:cNvSpPr>
                            <a:spLocks noChangeArrowheads="1"/>
                          </wps:cNvSpPr>
                          <wps:spPr bwMode="auto">
                            <a:xfrm>
                              <a:off x="3534" y="1217"/>
                              <a:ext cx="3461" cy="149"/>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75"/>
                          <wps:cNvSpPr>
                            <a:spLocks noChangeArrowheads="1"/>
                          </wps:cNvSpPr>
                          <wps:spPr bwMode="auto">
                            <a:xfrm>
                              <a:off x="3534" y="1366"/>
                              <a:ext cx="3461" cy="119"/>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76"/>
                          <wps:cNvSpPr>
                            <a:spLocks noChangeArrowheads="1"/>
                          </wps:cNvSpPr>
                          <wps:spPr bwMode="auto">
                            <a:xfrm>
                              <a:off x="3534" y="1485"/>
                              <a:ext cx="3461" cy="118"/>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77"/>
                          <wps:cNvSpPr>
                            <a:spLocks noChangeArrowheads="1"/>
                          </wps:cNvSpPr>
                          <wps:spPr bwMode="auto">
                            <a:xfrm>
                              <a:off x="3534" y="1603"/>
                              <a:ext cx="3461" cy="11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78"/>
                          <wps:cNvSpPr>
                            <a:spLocks noChangeArrowheads="1"/>
                          </wps:cNvSpPr>
                          <wps:spPr bwMode="auto">
                            <a:xfrm>
                              <a:off x="3534" y="1722"/>
                              <a:ext cx="3461" cy="89"/>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79"/>
                          <wps:cNvSpPr>
                            <a:spLocks noChangeArrowheads="1"/>
                          </wps:cNvSpPr>
                          <wps:spPr bwMode="auto">
                            <a:xfrm>
                              <a:off x="3534" y="1811"/>
                              <a:ext cx="3461" cy="89"/>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80"/>
                          <wps:cNvSpPr>
                            <a:spLocks noChangeArrowheads="1"/>
                          </wps:cNvSpPr>
                          <wps:spPr bwMode="auto">
                            <a:xfrm>
                              <a:off x="3534" y="1900"/>
                              <a:ext cx="3461" cy="89"/>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81"/>
                          <wps:cNvSpPr>
                            <a:spLocks noChangeArrowheads="1"/>
                          </wps:cNvSpPr>
                          <wps:spPr bwMode="auto">
                            <a:xfrm>
                              <a:off x="3534" y="1989"/>
                              <a:ext cx="3461" cy="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82"/>
                          <wps:cNvSpPr>
                            <a:spLocks noChangeArrowheads="1"/>
                          </wps:cNvSpPr>
                          <wps:spPr bwMode="auto">
                            <a:xfrm>
                              <a:off x="3534" y="2064"/>
                              <a:ext cx="3461" cy="89"/>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83"/>
                          <wps:cNvSpPr>
                            <a:spLocks noChangeArrowheads="1"/>
                          </wps:cNvSpPr>
                          <wps:spPr bwMode="auto">
                            <a:xfrm>
                              <a:off x="3534" y="2153"/>
                              <a:ext cx="3461" cy="74"/>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84"/>
                          <wps:cNvSpPr>
                            <a:spLocks noChangeArrowheads="1"/>
                          </wps:cNvSpPr>
                          <wps:spPr bwMode="auto">
                            <a:xfrm>
                              <a:off x="3534" y="2227"/>
                              <a:ext cx="3461" cy="89"/>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85"/>
                          <wps:cNvSpPr>
                            <a:spLocks noChangeArrowheads="1"/>
                          </wps:cNvSpPr>
                          <wps:spPr bwMode="auto">
                            <a:xfrm>
                              <a:off x="3534" y="2316"/>
                              <a:ext cx="3461" cy="74"/>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86"/>
                          <wps:cNvSpPr>
                            <a:spLocks noChangeArrowheads="1"/>
                          </wps:cNvSpPr>
                          <wps:spPr bwMode="auto">
                            <a:xfrm>
                              <a:off x="3534" y="2390"/>
                              <a:ext cx="3461" cy="74"/>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87"/>
                          <wps:cNvSpPr>
                            <a:spLocks noChangeArrowheads="1"/>
                          </wps:cNvSpPr>
                          <wps:spPr bwMode="auto">
                            <a:xfrm>
                              <a:off x="3534" y="2464"/>
                              <a:ext cx="3461" cy="89"/>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88"/>
                          <wps:cNvSpPr>
                            <a:spLocks noChangeArrowheads="1"/>
                          </wps:cNvSpPr>
                          <wps:spPr bwMode="auto">
                            <a:xfrm>
                              <a:off x="3534" y="2553"/>
                              <a:ext cx="3461" cy="7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89"/>
                          <wps:cNvSpPr>
                            <a:spLocks noChangeArrowheads="1"/>
                          </wps:cNvSpPr>
                          <wps:spPr bwMode="auto">
                            <a:xfrm>
                              <a:off x="3534" y="2628"/>
                              <a:ext cx="3461" cy="8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90"/>
                          <wps:cNvSpPr>
                            <a:spLocks noChangeArrowheads="1"/>
                          </wps:cNvSpPr>
                          <wps:spPr bwMode="auto">
                            <a:xfrm>
                              <a:off x="3534" y="2717"/>
                              <a:ext cx="3461" cy="7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91"/>
                          <wps:cNvSpPr>
                            <a:spLocks noChangeArrowheads="1"/>
                          </wps:cNvSpPr>
                          <wps:spPr bwMode="auto">
                            <a:xfrm>
                              <a:off x="3534" y="2791"/>
                              <a:ext cx="3461" cy="89"/>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92"/>
                          <wps:cNvSpPr>
                            <a:spLocks noChangeArrowheads="1"/>
                          </wps:cNvSpPr>
                          <wps:spPr bwMode="auto">
                            <a:xfrm>
                              <a:off x="3534" y="2880"/>
                              <a:ext cx="3461" cy="89"/>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93"/>
                          <wps:cNvSpPr>
                            <a:spLocks noChangeArrowheads="1"/>
                          </wps:cNvSpPr>
                          <wps:spPr bwMode="auto">
                            <a:xfrm>
                              <a:off x="3534" y="2969"/>
                              <a:ext cx="3461" cy="74"/>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94"/>
                          <wps:cNvSpPr>
                            <a:spLocks noChangeArrowheads="1"/>
                          </wps:cNvSpPr>
                          <wps:spPr bwMode="auto">
                            <a:xfrm>
                              <a:off x="3534" y="3043"/>
                              <a:ext cx="3461" cy="104"/>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95"/>
                          <wps:cNvSpPr>
                            <a:spLocks noChangeArrowheads="1"/>
                          </wps:cNvSpPr>
                          <wps:spPr bwMode="auto">
                            <a:xfrm>
                              <a:off x="3534" y="3147"/>
                              <a:ext cx="3461" cy="104"/>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96"/>
                          <wps:cNvSpPr>
                            <a:spLocks noChangeArrowheads="1"/>
                          </wps:cNvSpPr>
                          <wps:spPr bwMode="auto">
                            <a:xfrm>
                              <a:off x="3534" y="3251"/>
                              <a:ext cx="3461" cy="11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97"/>
                          <wps:cNvSpPr>
                            <a:spLocks noChangeArrowheads="1"/>
                          </wps:cNvSpPr>
                          <wps:spPr bwMode="auto">
                            <a:xfrm>
                              <a:off x="3534" y="3370"/>
                              <a:ext cx="3461" cy="134"/>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98"/>
                          <wps:cNvSpPr>
                            <a:spLocks noChangeArrowheads="1"/>
                          </wps:cNvSpPr>
                          <wps:spPr bwMode="auto">
                            <a:xfrm>
                              <a:off x="3534" y="3504"/>
                              <a:ext cx="3461" cy="118"/>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99"/>
                          <wps:cNvSpPr>
                            <a:spLocks noChangeArrowheads="1"/>
                          </wps:cNvSpPr>
                          <wps:spPr bwMode="auto">
                            <a:xfrm>
                              <a:off x="3534" y="3622"/>
                              <a:ext cx="3461" cy="164"/>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0"/>
                          <wps:cNvSpPr>
                            <a:spLocks noChangeArrowheads="1"/>
                          </wps:cNvSpPr>
                          <wps:spPr bwMode="auto">
                            <a:xfrm>
                              <a:off x="3534" y="3786"/>
                              <a:ext cx="3461" cy="208"/>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1"/>
                          <wps:cNvSpPr>
                            <a:spLocks noChangeArrowheads="1"/>
                          </wps:cNvSpPr>
                          <wps:spPr bwMode="auto">
                            <a:xfrm>
                              <a:off x="3534" y="3994"/>
                              <a:ext cx="3461" cy="28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2"/>
                          <wps:cNvSpPr>
                            <a:spLocks noChangeArrowheads="1"/>
                          </wps:cNvSpPr>
                          <wps:spPr bwMode="auto">
                            <a:xfrm>
                              <a:off x="3534" y="4276"/>
                              <a:ext cx="3461"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Freeform 103"/>
                          <wps:cNvSpPr>
                            <a:spLocks/>
                          </wps:cNvSpPr>
                          <wps:spPr bwMode="auto">
                            <a:xfrm>
                              <a:off x="3534" y="520"/>
                              <a:ext cx="3446" cy="4112"/>
                            </a:xfrm>
                            <a:custGeom>
                              <a:avLst/>
                              <a:gdLst>
                                <a:gd name="T0" fmla="*/ 30 w 3446"/>
                                <a:gd name="T1" fmla="*/ 3741 h 4112"/>
                                <a:gd name="T2" fmla="*/ 0 w 3446"/>
                                <a:gd name="T3" fmla="*/ 0 h 4112"/>
                                <a:gd name="T4" fmla="*/ 3446 w 3446"/>
                                <a:gd name="T5" fmla="*/ 193 h 4112"/>
                                <a:gd name="T6" fmla="*/ 3327 w 3446"/>
                                <a:gd name="T7" fmla="*/ 4112 h 4112"/>
                                <a:gd name="T8" fmla="*/ 30 w 3446"/>
                                <a:gd name="T9" fmla="*/ 3741 h 4112"/>
                              </a:gdLst>
                              <a:ahLst/>
                              <a:cxnLst>
                                <a:cxn ang="0">
                                  <a:pos x="T0" y="T1"/>
                                </a:cxn>
                                <a:cxn ang="0">
                                  <a:pos x="T2" y="T3"/>
                                </a:cxn>
                                <a:cxn ang="0">
                                  <a:pos x="T4" y="T5"/>
                                </a:cxn>
                                <a:cxn ang="0">
                                  <a:pos x="T6" y="T7"/>
                                </a:cxn>
                                <a:cxn ang="0">
                                  <a:pos x="T8" y="T9"/>
                                </a:cxn>
                              </a:cxnLst>
                              <a:rect l="0" t="0" r="r" b="b"/>
                              <a:pathLst>
                                <a:path w="3446" h="4112">
                                  <a:moveTo>
                                    <a:pt x="30" y="3741"/>
                                  </a:moveTo>
                                  <a:lnTo>
                                    <a:pt x="0" y="0"/>
                                  </a:lnTo>
                                  <a:lnTo>
                                    <a:pt x="3446" y="193"/>
                                  </a:lnTo>
                                  <a:lnTo>
                                    <a:pt x="3327" y="4112"/>
                                  </a:lnTo>
                                  <a:lnTo>
                                    <a:pt x="30" y="374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04"/>
                          <wps:cNvSpPr>
                            <a:spLocks/>
                          </wps:cNvSpPr>
                          <wps:spPr bwMode="auto">
                            <a:xfrm>
                              <a:off x="1500" y="4261"/>
                              <a:ext cx="5361" cy="1588"/>
                            </a:xfrm>
                            <a:custGeom>
                              <a:avLst/>
                              <a:gdLst>
                                <a:gd name="T0" fmla="*/ 0 w 361"/>
                                <a:gd name="T1" fmla="*/ 107 h 107"/>
                                <a:gd name="T2" fmla="*/ 139 w 361"/>
                                <a:gd name="T3" fmla="*/ 0 h 107"/>
                                <a:gd name="T4" fmla="*/ 361 w 361"/>
                                <a:gd name="T5" fmla="*/ 25 h 107"/>
                              </a:gdLst>
                              <a:ahLst/>
                              <a:cxnLst>
                                <a:cxn ang="0">
                                  <a:pos x="T0" y="T1"/>
                                </a:cxn>
                                <a:cxn ang="0">
                                  <a:pos x="T2" y="T3"/>
                                </a:cxn>
                                <a:cxn ang="0">
                                  <a:pos x="T4" y="T5"/>
                                </a:cxn>
                              </a:cxnLst>
                              <a:rect l="0" t="0" r="r" b="b"/>
                              <a:pathLst>
                                <a:path w="361" h="107">
                                  <a:moveTo>
                                    <a:pt x="0" y="107"/>
                                  </a:moveTo>
                                  <a:lnTo>
                                    <a:pt x="139" y="0"/>
                                  </a:lnTo>
                                  <a:lnTo>
                                    <a:pt x="361" y="2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105"/>
                          <wps:cNvSpPr>
                            <a:spLocks/>
                          </wps:cNvSpPr>
                          <wps:spPr bwMode="auto">
                            <a:xfrm>
                              <a:off x="1485" y="4142"/>
                              <a:ext cx="5376" cy="1574"/>
                            </a:xfrm>
                            <a:custGeom>
                              <a:avLst/>
                              <a:gdLst>
                                <a:gd name="T0" fmla="*/ 0 w 362"/>
                                <a:gd name="T1" fmla="*/ 106 h 106"/>
                                <a:gd name="T2" fmla="*/ 140 w 362"/>
                                <a:gd name="T3" fmla="*/ 0 h 106"/>
                                <a:gd name="T4" fmla="*/ 362 w 362"/>
                                <a:gd name="T5" fmla="*/ 25 h 106"/>
                              </a:gdLst>
                              <a:ahLst/>
                              <a:cxnLst>
                                <a:cxn ang="0">
                                  <a:pos x="T0" y="T1"/>
                                </a:cxn>
                                <a:cxn ang="0">
                                  <a:pos x="T2" y="T3"/>
                                </a:cxn>
                                <a:cxn ang="0">
                                  <a:pos x="T4" y="T5"/>
                                </a:cxn>
                              </a:cxnLst>
                              <a:rect l="0" t="0" r="r" b="b"/>
                              <a:pathLst>
                                <a:path w="362" h="106">
                                  <a:moveTo>
                                    <a:pt x="0" y="106"/>
                                  </a:moveTo>
                                  <a:lnTo>
                                    <a:pt x="140" y="0"/>
                                  </a:lnTo>
                                  <a:lnTo>
                                    <a:pt x="362" y="2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06"/>
                          <wps:cNvSpPr>
                            <a:spLocks/>
                          </wps:cNvSpPr>
                          <wps:spPr bwMode="auto">
                            <a:xfrm>
                              <a:off x="1485" y="4023"/>
                              <a:ext cx="5376" cy="1544"/>
                            </a:xfrm>
                            <a:custGeom>
                              <a:avLst/>
                              <a:gdLst>
                                <a:gd name="T0" fmla="*/ 0 w 362"/>
                                <a:gd name="T1" fmla="*/ 104 h 104"/>
                                <a:gd name="T2" fmla="*/ 140 w 362"/>
                                <a:gd name="T3" fmla="*/ 0 h 104"/>
                                <a:gd name="T4" fmla="*/ 362 w 362"/>
                                <a:gd name="T5" fmla="*/ 24 h 104"/>
                              </a:gdLst>
                              <a:ahLst/>
                              <a:cxnLst>
                                <a:cxn ang="0">
                                  <a:pos x="T0" y="T1"/>
                                </a:cxn>
                                <a:cxn ang="0">
                                  <a:pos x="T2" y="T3"/>
                                </a:cxn>
                                <a:cxn ang="0">
                                  <a:pos x="T4" y="T5"/>
                                </a:cxn>
                              </a:cxnLst>
                              <a:rect l="0" t="0" r="r" b="b"/>
                              <a:pathLst>
                                <a:path w="362" h="104">
                                  <a:moveTo>
                                    <a:pt x="0" y="104"/>
                                  </a:moveTo>
                                  <a:lnTo>
                                    <a:pt x="140" y="0"/>
                                  </a:lnTo>
                                  <a:lnTo>
                                    <a:pt x="362" y="24"/>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107"/>
                          <wps:cNvSpPr>
                            <a:spLocks/>
                          </wps:cNvSpPr>
                          <wps:spPr bwMode="auto">
                            <a:xfrm>
                              <a:off x="1485" y="3904"/>
                              <a:ext cx="5391" cy="1515"/>
                            </a:xfrm>
                            <a:custGeom>
                              <a:avLst/>
                              <a:gdLst>
                                <a:gd name="T0" fmla="*/ 0 w 363"/>
                                <a:gd name="T1" fmla="*/ 102 h 102"/>
                                <a:gd name="T2" fmla="*/ 140 w 363"/>
                                <a:gd name="T3" fmla="*/ 0 h 102"/>
                                <a:gd name="T4" fmla="*/ 363 w 363"/>
                                <a:gd name="T5" fmla="*/ 24 h 102"/>
                              </a:gdLst>
                              <a:ahLst/>
                              <a:cxnLst>
                                <a:cxn ang="0">
                                  <a:pos x="T0" y="T1"/>
                                </a:cxn>
                                <a:cxn ang="0">
                                  <a:pos x="T2" y="T3"/>
                                </a:cxn>
                                <a:cxn ang="0">
                                  <a:pos x="T4" y="T5"/>
                                </a:cxn>
                              </a:cxnLst>
                              <a:rect l="0" t="0" r="r" b="b"/>
                              <a:pathLst>
                                <a:path w="363" h="102">
                                  <a:moveTo>
                                    <a:pt x="0" y="102"/>
                                  </a:moveTo>
                                  <a:lnTo>
                                    <a:pt x="140" y="0"/>
                                  </a:lnTo>
                                  <a:lnTo>
                                    <a:pt x="363" y="24"/>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108"/>
                          <wps:cNvSpPr>
                            <a:spLocks/>
                          </wps:cNvSpPr>
                          <wps:spPr bwMode="auto">
                            <a:xfrm>
                              <a:off x="1470" y="3786"/>
                              <a:ext cx="5406" cy="1484"/>
                            </a:xfrm>
                            <a:custGeom>
                              <a:avLst/>
                              <a:gdLst>
                                <a:gd name="T0" fmla="*/ 0 w 364"/>
                                <a:gd name="T1" fmla="*/ 100 h 100"/>
                                <a:gd name="T2" fmla="*/ 141 w 364"/>
                                <a:gd name="T3" fmla="*/ 0 h 100"/>
                                <a:gd name="T4" fmla="*/ 364 w 364"/>
                                <a:gd name="T5" fmla="*/ 23 h 100"/>
                              </a:gdLst>
                              <a:ahLst/>
                              <a:cxnLst>
                                <a:cxn ang="0">
                                  <a:pos x="T0" y="T1"/>
                                </a:cxn>
                                <a:cxn ang="0">
                                  <a:pos x="T2" y="T3"/>
                                </a:cxn>
                                <a:cxn ang="0">
                                  <a:pos x="T4" y="T5"/>
                                </a:cxn>
                              </a:cxnLst>
                              <a:rect l="0" t="0" r="r" b="b"/>
                              <a:pathLst>
                                <a:path w="364" h="100">
                                  <a:moveTo>
                                    <a:pt x="0" y="100"/>
                                  </a:moveTo>
                                  <a:lnTo>
                                    <a:pt x="141" y="0"/>
                                  </a:lnTo>
                                  <a:lnTo>
                                    <a:pt x="364" y="2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09"/>
                          <wps:cNvSpPr>
                            <a:spLocks/>
                          </wps:cNvSpPr>
                          <wps:spPr bwMode="auto">
                            <a:xfrm>
                              <a:off x="1470" y="3667"/>
                              <a:ext cx="5406" cy="1470"/>
                            </a:xfrm>
                            <a:custGeom>
                              <a:avLst/>
                              <a:gdLst>
                                <a:gd name="T0" fmla="*/ 0 w 364"/>
                                <a:gd name="T1" fmla="*/ 99 h 99"/>
                                <a:gd name="T2" fmla="*/ 141 w 364"/>
                                <a:gd name="T3" fmla="*/ 0 h 99"/>
                                <a:gd name="T4" fmla="*/ 364 w 364"/>
                                <a:gd name="T5" fmla="*/ 23 h 99"/>
                              </a:gdLst>
                              <a:ahLst/>
                              <a:cxnLst>
                                <a:cxn ang="0">
                                  <a:pos x="T0" y="T1"/>
                                </a:cxn>
                                <a:cxn ang="0">
                                  <a:pos x="T2" y="T3"/>
                                </a:cxn>
                                <a:cxn ang="0">
                                  <a:pos x="T4" y="T5"/>
                                </a:cxn>
                              </a:cxnLst>
                              <a:rect l="0" t="0" r="r" b="b"/>
                              <a:pathLst>
                                <a:path w="364" h="99">
                                  <a:moveTo>
                                    <a:pt x="0" y="99"/>
                                  </a:moveTo>
                                  <a:lnTo>
                                    <a:pt x="141" y="0"/>
                                  </a:lnTo>
                                  <a:lnTo>
                                    <a:pt x="364" y="2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10"/>
                          <wps:cNvSpPr>
                            <a:spLocks/>
                          </wps:cNvSpPr>
                          <wps:spPr bwMode="auto">
                            <a:xfrm>
                              <a:off x="1470" y="3533"/>
                              <a:ext cx="5421" cy="1455"/>
                            </a:xfrm>
                            <a:custGeom>
                              <a:avLst/>
                              <a:gdLst>
                                <a:gd name="T0" fmla="*/ 0 w 365"/>
                                <a:gd name="T1" fmla="*/ 98 h 98"/>
                                <a:gd name="T2" fmla="*/ 141 w 365"/>
                                <a:gd name="T3" fmla="*/ 0 h 98"/>
                                <a:gd name="T4" fmla="*/ 365 w 365"/>
                                <a:gd name="T5" fmla="*/ 23 h 98"/>
                              </a:gdLst>
                              <a:ahLst/>
                              <a:cxnLst>
                                <a:cxn ang="0">
                                  <a:pos x="T0" y="T1"/>
                                </a:cxn>
                                <a:cxn ang="0">
                                  <a:pos x="T2" y="T3"/>
                                </a:cxn>
                                <a:cxn ang="0">
                                  <a:pos x="T4" y="T5"/>
                                </a:cxn>
                              </a:cxnLst>
                              <a:rect l="0" t="0" r="r" b="b"/>
                              <a:pathLst>
                                <a:path w="365" h="98">
                                  <a:moveTo>
                                    <a:pt x="0" y="98"/>
                                  </a:moveTo>
                                  <a:lnTo>
                                    <a:pt x="141" y="0"/>
                                  </a:lnTo>
                                  <a:lnTo>
                                    <a:pt x="365" y="2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11"/>
                          <wps:cNvSpPr>
                            <a:spLocks/>
                          </wps:cNvSpPr>
                          <wps:spPr bwMode="auto">
                            <a:xfrm>
                              <a:off x="1455" y="3415"/>
                              <a:ext cx="5436" cy="1425"/>
                            </a:xfrm>
                            <a:custGeom>
                              <a:avLst/>
                              <a:gdLst>
                                <a:gd name="T0" fmla="*/ 0 w 366"/>
                                <a:gd name="T1" fmla="*/ 96 h 96"/>
                                <a:gd name="T2" fmla="*/ 141 w 366"/>
                                <a:gd name="T3" fmla="*/ 0 h 96"/>
                                <a:gd name="T4" fmla="*/ 366 w 366"/>
                                <a:gd name="T5" fmla="*/ 23 h 96"/>
                              </a:gdLst>
                              <a:ahLst/>
                              <a:cxnLst>
                                <a:cxn ang="0">
                                  <a:pos x="T0" y="T1"/>
                                </a:cxn>
                                <a:cxn ang="0">
                                  <a:pos x="T2" y="T3"/>
                                </a:cxn>
                                <a:cxn ang="0">
                                  <a:pos x="T4" y="T5"/>
                                </a:cxn>
                              </a:cxnLst>
                              <a:rect l="0" t="0" r="r" b="b"/>
                              <a:pathLst>
                                <a:path w="366" h="96">
                                  <a:moveTo>
                                    <a:pt x="0" y="96"/>
                                  </a:moveTo>
                                  <a:lnTo>
                                    <a:pt x="141" y="0"/>
                                  </a:lnTo>
                                  <a:lnTo>
                                    <a:pt x="366" y="2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12"/>
                          <wps:cNvSpPr>
                            <a:spLocks/>
                          </wps:cNvSpPr>
                          <wps:spPr bwMode="auto">
                            <a:xfrm>
                              <a:off x="1455" y="3296"/>
                              <a:ext cx="5436" cy="1395"/>
                            </a:xfrm>
                            <a:custGeom>
                              <a:avLst/>
                              <a:gdLst>
                                <a:gd name="T0" fmla="*/ 0 w 366"/>
                                <a:gd name="T1" fmla="*/ 94 h 94"/>
                                <a:gd name="T2" fmla="*/ 141 w 366"/>
                                <a:gd name="T3" fmla="*/ 0 h 94"/>
                                <a:gd name="T4" fmla="*/ 366 w 366"/>
                                <a:gd name="T5" fmla="*/ 22 h 94"/>
                              </a:gdLst>
                              <a:ahLst/>
                              <a:cxnLst>
                                <a:cxn ang="0">
                                  <a:pos x="T0" y="T1"/>
                                </a:cxn>
                                <a:cxn ang="0">
                                  <a:pos x="T2" y="T3"/>
                                </a:cxn>
                                <a:cxn ang="0">
                                  <a:pos x="T4" y="T5"/>
                                </a:cxn>
                              </a:cxnLst>
                              <a:rect l="0" t="0" r="r" b="b"/>
                              <a:pathLst>
                                <a:path w="366" h="94">
                                  <a:moveTo>
                                    <a:pt x="0" y="94"/>
                                  </a:moveTo>
                                  <a:lnTo>
                                    <a:pt x="141" y="0"/>
                                  </a:lnTo>
                                  <a:lnTo>
                                    <a:pt x="366" y="22"/>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13"/>
                          <wps:cNvSpPr>
                            <a:spLocks/>
                          </wps:cNvSpPr>
                          <wps:spPr bwMode="auto">
                            <a:xfrm>
                              <a:off x="1455" y="3177"/>
                              <a:ext cx="5436" cy="1366"/>
                            </a:xfrm>
                            <a:custGeom>
                              <a:avLst/>
                              <a:gdLst>
                                <a:gd name="T0" fmla="*/ 0 w 366"/>
                                <a:gd name="T1" fmla="*/ 92 h 92"/>
                                <a:gd name="T2" fmla="*/ 141 w 366"/>
                                <a:gd name="T3" fmla="*/ 0 h 92"/>
                                <a:gd name="T4" fmla="*/ 366 w 366"/>
                                <a:gd name="T5" fmla="*/ 21 h 92"/>
                              </a:gdLst>
                              <a:ahLst/>
                              <a:cxnLst>
                                <a:cxn ang="0">
                                  <a:pos x="T0" y="T1"/>
                                </a:cxn>
                                <a:cxn ang="0">
                                  <a:pos x="T2" y="T3"/>
                                </a:cxn>
                                <a:cxn ang="0">
                                  <a:pos x="T4" y="T5"/>
                                </a:cxn>
                              </a:cxnLst>
                              <a:rect l="0" t="0" r="r" b="b"/>
                              <a:pathLst>
                                <a:path w="366" h="92">
                                  <a:moveTo>
                                    <a:pt x="0" y="92"/>
                                  </a:moveTo>
                                  <a:lnTo>
                                    <a:pt x="141" y="0"/>
                                  </a:lnTo>
                                  <a:lnTo>
                                    <a:pt x="366" y="21"/>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14"/>
                          <wps:cNvSpPr>
                            <a:spLocks/>
                          </wps:cNvSpPr>
                          <wps:spPr bwMode="auto">
                            <a:xfrm>
                              <a:off x="1441" y="3058"/>
                              <a:ext cx="5465" cy="1336"/>
                            </a:xfrm>
                            <a:custGeom>
                              <a:avLst/>
                              <a:gdLst>
                                <a:gd name="T0" fmla="*/ 0 w 368"/>
                                <a:gd name="T1" fmla="*/ 90 h 90"/>
                                <a:gd name="T2" fmla="*/ 142 w 368"/>
                                <a:gd name="T3" fmla="*/ 0 h 90"/>
                                <a:gd name="T4" fmla="*/ 368 w 368"/>
                                <a:gd name="T5" fmla="*/ 21 h 90"/>
                              </a:gdLst>
                              <a:ahLst/>
                              <a:cxnLst>
                                <a:cxn ang="0">
                                  <a:pos x="T0" y="T1"/>
                                </a:cxn>
                                <a:cxn ang="0">
                                  <a:pos x="T2" y="T3"/>
                                </a:cxn>
                                <a:cxn ang="0">
                                  <a:pos x="T4" y="T5"/>
                                </a:cxn>
                              </a:cxnLst>
                              <a:rect l="0" t="0" r="r" b="b"/>
                              <a:pathLst>
                                <a:path w="368" h="90">
                                  <a:moveTo>
                                    <a:pt x="0" y="90"/>
                                  </a:moveTo>
                                  <a:lnTo>
                                    <a:pt x="142" y="0"/>
                                  </a:lnTo>
                                  <a:lnTo>
                                    <a:pt x="368" y="21"/>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115"/>
                          <wps:cNvSpPr>
                            <a:spLocks/>
                          </wps:cNvSpPr>
                          <wps:spPr bwMode="auto">
                            <a:xfrm>
                              <a:off x="1441" y="2925"/>
                              <a:ext cx="5465" cy="1321"/>
                            </a:xfrm>
                            <a:custGeom>
                              <a:avLst/>
                              <a:gdLst>
                                <a:gd name="T0" fmla="*/ 0 w 368"/>
                                <a:gd name="T1" fmla="*/ 89 h 89"/>
                                <a:gd name="T2" fmla="*/ 142 w 368"/>
                                <a:gd name="T3" fmla="*/ 0 h 89"/>
                                <a:gd name="T4" fmla="*/ 368 w 368"/>
                                <a:gd name="T5" fmla="*/ 21 h 89"/>
                              </a:gdLst>
                              <a:ahLst/>
                              <a:cxnLst>
                                <a:cxn ang="0">
                                  <a:pos x="T0" y="T1"/>
                                </a:cxn>
                                <a:cxn ang="0">
                                  <a:pos x="T2" y="T3"/>
                                </a:cxn>
                                <a:cxn ang="0">
                                  <a:pos x="T4" y="T5"/>
                                </a:cxn>
                              </a:cxnLst>
                              <a:rect l="0" t="0" r="r" b="b"/>
                              <a:pathLst>
                                <a:path w="368" h="89">
                                  <a:moveTo>
                                    <a:pt x="0" y="89"/>
                                  </a:moveTo>
                                  <a:lnTo>
                                    <a:pt x="142" y="0"/>
                                  </a:lnTo>
                                  <a:lnTo>
                                    <a:pt x="368" y="21"/>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116"/>
                          <wps:cNvSpPr>
                            <a:spLocks/>
                          </wps:cNvSpPr>
                          <wps:spPr bwMode="auto">
                            <a:xfrm>
                              <a:off x="1426" y="2806"/>
                              <a:ext cx="5480" cy="1291"/>
                            </a:xfrm>
                            <a:custGeom>
                              <a:avLst/>
                              <a:gdLst>
                                <a:gd name="T0" fmla="*/ 0 w 369"/>
                                <a:gd name="T1" fmla="*/ 87 h 87"/>
                                <a:gd name="T2" fmla="*/ 143 w 369"/>
                                <a:gd name="T3" fmla="*/ 0 h 87"/>
                                <a:gd name="T4" fmla="*/ 369 w 369"/>
                                <a:gd name="T5" fmla="*/ 20 h 87"/>
                              </a:gdLst>
                              <a:ahLst/>
                              <a:cxnLst>
                                <a:cxn ang="0">
                                  <a:pos x="T0" y="T1"/>
                                </a:cxn>
                                <a:cxn ang="0">
                                  <a:pos x="T2" y="T3"/>
                                </a:cxn>
                                <a:cxn ang="0">
                                  <a:pos x="T4" y="T5"/>
                                </a:cxn>
                              </a:cxnLst>
                              <a:rect l="0" t="0" r="r" b="b"/>
                              <a:pathLst>
                                <a:path w="369" h="87">
                                  <a:moveTo>
                                    <a:pt x="0" y="87"/>
                                  </a:moveTo>
                                  <a:lnTo>
                                    <a:pt x="143" y="0"/>
                                  </a:lnTo>
                                  <a:lnTo>
                                    <a:pt x="369" y="20"/>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117"/>
                          <wps:cNvSpPr>
                            <a:spLocks/>
                          </wps:cNvSpPr>
                          <wps:spPr bwMode="auto">
                            <a:xfrm>
                              <a:off x="1426" y="2687"/>
                              <a:ext cx="5480" cy="1262"/>
                            </a:xfrm>
                            <a:custGeom>
                              <a:avLst/>
                              <a:gdLst>
                                <a:gd name="T0" fmla="*/ 0 w 369"/>
                                <a:gd name="T1" fmla="*/ 85 h 85"/>
                                <a:gd name="T2" fmla="*/ 143 w 369"/>
                                <a:gd name="T3" fmla="*/ 0 h 85"/>
                                <a:gd name="T4" fmla="*/ 369 w 369"/>
                                <a:gd name="T5" fmla="*/ 20 h 85"/>
                              </a:gdLst>
                              <a:ahLst/>
                              <a:cxnLst>
                                <a:cxn ang="0">
                                  <a:pos x="T0" y="T1"/>
                                </a:cxn>
                                <a:cxn ang="0">
                                  <a:pos x="T2" y="T3"/>
                                </a:cxn>
                                <a:cxn ang="0">
                                  <a:pos x="T4" y="T5"/>
                                </a:cxn>
                              </a:cxnLst>
                              <a:rect l="0" t="0" r="r" b="b"/>
                              <a:pathLst>
                                <a:path w="369" h="85">
                                  <a:moveTo>
                                    <a:pt x="0" y="85"/>
                                  </a:moveTo>
                                  <a:lnTo>
                                    <a:pt x="143" y="0"/>
                                  </a:lnTo>
                                  <a:lnTo>
                                    <a:pt x="369" y="20"/>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118"/>
                          <wps:cNvSpPr>
                            <a:spLocks/>
                          </wps:cNvSpPr>
                          <wps:spPr bwMode="auto">
                            <a:xfrm>
                              <a:off x="1426" y="2553"/>
                              <a:ext cx="5494" cy="1248"/>
                            </a:xfrm>
                            <a:custGeom>
                              <a:avLst/>
                              <a:gdLst>
                                <a:gd name="T0" fmla="*/ 0 w 370"/>
                                <a:gd name="T1" fmla="*/ 84 h 84"/>
                                <a:gd name="T2" fmla="*/ 143 w 370"/>
                                <a:gd name="T3" fmla="*/ 0 h 84"/>
                                <a:gd name="T4" fmla="*/ 370 w 370"/>
                                <a:gd name="T5" fmla="*/ 20 h 84"/>
                              </a:gdLst>
                              <a:ahLst/>
                              <a:cxnLst>
                                <a:cxn ang="0">
                                  <a:pos x="T0" y="T1"/>
                                </a:cxn>
                                <a:cxn ang="0">
                                  <a:pos x="T2" y="T3"/>
                                </a:cxn>
                                <a:cxn ang="0">
                                  <a:pos x="T4" y="T5"/>
                                </a:cxn>
                              </a:cxnLst>
                              <a:rect l="0" t="0" r="r" b="b"/>
                              <a:pathLst>
                                <a:path w="370" h="84">
                                  <a:moveTo>
                                    <a:pt x="0" y="84"/>
                                  </a:moveTo>
                                  <a:lnTo>
                                    <a:pt x="143" y="0"/>
                                  </a:lnTo>
                                  <a:lnTo>
                                    <a:pt x="370" y="20"/>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119"/>
                          <wps:cNvSpPr>
                            <a:spLocks/>
                          </wps:cNvSpPr>
                          <wps:spPr bwMode="auto">
                            <a:xfrm>
                              <a:off x="1411" y="2435"/>
                              <a:ext cx="5509" cy="1217"/>
                            </a:xfrm>
                            <a:custGeom>
                              <a:avLst/>
                              <a:gdLst>
                                <a:gd name="T0" fmla="*/ 0 w 371"/>
                                <a:gd name="T1" fmla="*/ 82 h 82"/>
                                <a:gd name="T2" fmla="*/ 144 w 371"/>
                                <a:gd name="T3" fmla="*/ 0 h 82"/>
                                <a:gd name="T4" fmla="*/ 371 w 371"/>
                                <a:gd name="T5" fmla="*/ 19 h 82"/>
                              </a:gdLst>
                              <a:ahLst/>
                              <a:cxnLst>
                                <a:cxn ang="0">
                                  <a:pos x="T0" y="T1"/>
                                </a:cxn>
                                <a:cxn ang="0">
                                  <a:pos x="T2" y="T3"/>
                                </a:cxn>
                                <a:cxn ang="0">
                                  <a:pos x="T4" y="T5"/>
                                </a:cxn>
                              </a:cxnLst>
                              <a:rect l="0" t="0" r="r" b="b"/>
                              <a:pathLst>
                                <a:path w="371" h="82">
                                  <a:moveTo>
                                    <a:pt x="0" y="82"/>
                                  </a:moveTo>
                                  <a:lnTo>
                                    <a:pt x="144" y="0"/>
                                  </a:lnTo>
                                  <a:lnTo>
                                    <a:pt x="371" y="19"/>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20"/>
                          <wps:cNvSpPr>
                            <a:spLocks/>
                          </wps:cNvSpPr>
                          <wps:spPr bwMode="auto">
                            <a:xfrm>
                              <a:off x="1411" y="2316"/>
                              <a:ext cx="5509" cy="1188"/>
                            </a:xfrm>
                            <a:custGeom>
                              <a:avLst/>
                              <a:gdLst>
                                <a:gd name="T0" fmla="*/ 0 w 371"/>
                                <a:gd name="T1" fmla="*/ 80 h 80"/>
                                <a:gd name="T2" fmla="*/ 144 w 371"/>
                                <a:gd name="T3" fmla="*/ 0 h 80"/>
                                <a:gd name="T4" fmla="*/ 371 w 371"/>
                                <a:gd name="T5" fmla="*/ 18 h 80"/>
                              </a:gdLst>
                              <a:ahLst/>
                              <a:cxnLst>
                                <a:cxn ang="0">
                                  <a:pos x="T0" y="T1"/>
                                </a:cxn>
                                <a:cxn ang="0">
                                  <a:pos x="T2" y="T3"/>
                                </a:cxn>
                                <a:cxn ang="0">
                                  <a:pos x="T4" y="T5"/>
                                </a:cxn>
                              </a:cxnLst>
                              <a:rect l="0" t="0" r="r" b="b"/>
                              <a:pathLst>
                                <a:path w="371" h="80">
                                  <a:moveTo>
                                    <a:pt x="0" y="80"/>
                                  </a:moveTo>
                                  <a:lnTo>
                                    <a:pt x="144" y="0"/>
                                  </a:lnTo>
                                  <a:lnTo>
                                    <a:pt x="371" y="18"/>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21"/>
                          <wps:cNvSpPr>
                            <a:spLocks/>
                          </wps:cNvSpPr>
                          <wps:spPr bwMode="auto">
                            <a:xfrm>
                              <a:off x="1411" y="2182"/>
                              <a:ext cx="5509" cy="1158"/>
                            </a:xfrm>
                            <a:custGeom>
                              <a:avLst/>
                              <a:gdLst>
                                <a:gd name="T0" fmla="*/ 0 w 371"/>
                                <a:gd name="T1" fmla="*/ 78 h 78"/>
                                <a:gd name="T2" fmla="*/ 144 w 371"/>
                                <a:gd name="T3" fmla="*/ 0 h 78"/>
                                <a:gd name="T4" fmla="*/ 371 w 371"/>
                                <a:gd name="T5" fmla="*/ 18 h 78"/>
                              </a:gdLst>
                              <a:ahLst/>
                              <a:cxnLst>
                                <a:cxn ang="0">
                                  <a:pos x="T0" y="T1"/>
                                </a:cxn>
                                <a:cxn ang="0">
                                  <a:pos x="T2" y="T3"/>
                                </a:cxn>
                                <a:cxn ang="0">
                                  <a:pos x="T4" y="T5"/>
                                </a:cxn>
                              </a:cxnLst>
                              <a:rect l="0" t="0" r="r" b="b"/>
                              <a:pathLst>
                                <a:path w="371" h="78">
                                  <a:moveTo>
                                    <a:pt x="0" y="78"/>
                                  </a:moveTo>
                                  <a:lnTo>
                                    <a:pt x="144" y="0"/>
                                  </a:lnTo>
                                  <a:lnTo>
                                    <a:pt x="371" y="18"/>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22"/>
                          <wps:cNvSpPr>
                            <a:spLocks/>
                          </wps:cNvSpPr>
                          <wps:spPr bwMode="auto">
                            <a:xfrm>
                              <a:off x="1396" y="2064"/>
                              <a:ext cx="5539" cy="1128"/>
                            </a:xfrm>
                            <a:custGeom>
                              <a:avLst/>
                              <a:gdLst>
                                <a:gd name="T0" fmla="*/ 0 w 373"/>
                                <a:gd name="T1" fmla="*/ 76 h 76"/>
                                <a:gd name="T2" fmla="*/ 145 w 373"/>
                                <a:gd name="T3" fmla="*/ 0 h 76"/>
                                <a:gd name="T4" fmla="*/ 373 w 373"/>
                                <a:gd name="T5" fmla="*/ 18 h 76"/>
                              </a:gdLst>
                              <a:ahLst/>
                              <a:cxnLst>
                                <a:cxn ang="0">
                                  <a:pos x="T0" y="T1"/>
                                </a:cxn>
                                <a:cxn ang="0">
                                  <a:pos x="T2" y="T3"/>
                                </a:cxn>
                                <a:cxn ang="0">
                                  <a:pos x="T4" y="T5"/>
                                </a:cxn>
                              </a:cxnLst>
                              <a:rect l="0" t="0" r="r" b="b"/>
                              <a:pathLst>
                                <a:path w="373" h="76">
                                  <a:moveTo>
                                    <a:pt x="0" y="76"/>
                                  </a:moveTo>
                                  <a:lnTo>
                                    <a:pt x="145" y="0"/>
                                  </a:lnTo>
                                  <a:lnTo>
                                    <a:pt x="373" y="18"/>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123"/>
                          <wps:cNvSpPr>
                            <a:spLocks/>
                          </wps:cNvSpPr>
                          <wps:spPr bwMode="auto">
                            <a:xfrm>
                              <a:off x="1396" y="1930"/>
                              <a:ext cx="5539" cy="1113"/>
                            </a:xfrm>
                            <a:custGeom>
                              <a:avLst/>
                              <a:gdLst>
                                <a:gd name="T0" fmla="*/ 0 w 373"/>
                                <a:gd name="T1" fmla="*/ 75 h 75"/>
                                <a:gd name="T2" fmla="*/ 144 w 373"/>
                                <a:gd name="T3" fmla="*/ 0 h 75"/>
                                <a:gd name="T4" fmla="*/ 373 w 373"/>
                                <a:gd name="T5" fmla="*/ 18 h 75"/>
                              </a:gdLst>
                              <a:ahLst/>
                              <a:cxnLst>
                                <a:cxn ang="0">
                                  <a:pos x="T0" y="T1"/>
                                </a:cxn>
                                <a:cxn ang="0">
                                  <a:pos x="T2" y="T3"/>
                                </a:cxn>
                                <a:cxn ang="0">
                                  <a:pos x="T4" y="T5"/>
                                </a:cxn>
                              </a:cxnLst>
                              <a:rect l="0" t="0" r="r" b="b"/>
                              <a:pathLst>
                                <a:path w="373" h="75">
                                  <a:moveTo>
                                    <a:pt x="0" y="75"/>
                                  </a:moveTo>
                                  <a:lnTo>
                                    <a:pt x="144" y="0"/>
                                  </a:lnTo>
                                  <a:lnTo>
                                    <a:pt x="373" y="18"/>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124"/>
                          <wps:cNvSpPr>
                            <a:spLocks/>
                          </wps:cNvSpPr>
                          <wps:spPr bwMode="auto">
                            <a:xfrm>
                              <a:off x="1396" y="1811"/>
                              <a:ext cx="5539" cy="1069"/>
                            </a:xfrm>
                            <a:custGeom>
                              <a:avLst/>
                              <a:gdLst>
                                <a:gd name="T0" fmla="*/ 0 w 373"/>
                                <a:gd name="T1" fmla="*/ 72 h 72"/>
                                <a:gd name="T2" fmla="*/ 144 w 373"/>
                                <a:gd name="T3" fmla="*/ 0 h 72"/>
                                <a:gd name="T4" fmla="*/ 373 w 373"/>
                                <a:gd name="T5" fmla="*/ 17 h 72"/>
                              </a:gdLst>
                              <a:ahLst/>
                              <a:cxnLst>
                                <a:cxn ang="0">
                                  <a:pos x="T0" y="T1"/>
                                </a:cxn>
                                <a:cxn ang="0">
                                  <a:pos x="T2" y="T3"/>
                                </a:cxn>
                                <a:cxn ang="0">
                                  <a:pos x="T4" y="T5"/>
                                </a:cxn>
                              </a:cxnLst>
                              <a:rect l="0" t="0" r="r" b="b"/>
                              <a:pathLst>
                                <a:path w="373" h="72">
                                  <a:moveTo>
                                    <a:pt x="0" y="72"/>
                                  </a:moveTo>
                                  <a:lnTo>
                                    <a:pt x="144" y="0"/>
                                  </a:lnTo>
                                  <a:lnTo>
                                    <a:pt x="373" y="17"/>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25"/>
                          <wps:cNvSpPr>
                            <a:spLocks/>
                          </wps:cNvSpPr>
                          <wps:spPr bwMode="auto">
                            <a:xfrm>
                              <a:off x="1381" y="1678"/>
                              <a:ext cx="5569" cy="1054"/>
                            </a:xfrm>
                            <a:custGeom>
                              <a:avLst/>
                              <a:gdLst>
                                <a:gd name="T0" fmla="*/ 0 w 375"/>
                                <a:gd name="T1" fmla="*/ 71 h 71"/>
                                <a:gd name="T2" fmla="*/ 145 w 375"/>
                                <a:gd name="T3" fmla="*/ 0 h 71"/>
                                <a:gd name="T4" fmla="*/ 375 w 375"/>
                                <a:gd name="T5" fmla="*/ 17 h 71"/>
                              </a:gdLst>
                              <a:ahLst/>
                              <a:cxnLst>
                                <a:cxn ang="0">
                                  <a:pos x="T0" y="T1"/>
                                </a:cxn>
                                <a:cxn ang="0">
                                  <a:pos x="T2" y="T3"/>
                                </a:cxn>
                                <a:cxn ang="0">
                                  <a:pos x="T4" y="T5"/>
                                </a:cxn>
                              </a:cxnLst>
                              <a:rect l="0" t="0" r="r" b="b"/>
                              <a:pathLst>
                                <a:path w="375" h="71">
                                  <a:moveTo>
                                    <a:pt x="0" y="71"/>
                                  </a:moveTo>
                                  <a:lnTo>
                                    <a:pt x="145" y="0"/>
                                  </a:lnTo>
                                  <a:lnTo>
                                    <a:pt x="375" y="17"/>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126"/>
                          <wps:cNvSpPr>
                            <a:spLocks/>
                          </wps:cNvSpPr>
                          <wps:spPr bwMode="auto">
                            <a:xfrm>
                              <a:off x="1381" y="1559"/>
                              <a:ext cx="5569" cy="1024"/>
                            </a:xfrm>
                            <a:custGeom>
                              <a:avLst/>
                              <a:gdLst>
                                <a:gd name="T0" fmla="*/ 0 w 375"/>
                                <a:gd name="T1" fmla="*/ 69 h 69"/>
                                <a:gd name="T2" fmla="*/ 145 w 375"/>
                                <a:gd name="T3" fmla="*/ 0 h 69"/>
                                <a:gd name="T4" fmla="*/ 375 w 375"/>
                                <a:gd name="T5" fmla="*/ 16 h 69"/>
                              </a:gdLst>
                              <a:ahLst/>
                              <a:cxnLst>
                                <a:cxn ang="0">
                                  <a:pos x="T0" y="T1"/>
                                </a:cxn>
                                <a:cxn ang="0">
                                  <a:pos x="T2" y="T3"/>
                                </a:cxn>
                                <a:cxn ang="0">
                                  <a:pos x="T4" y="T5"/>
                                </a:cxn>
                              </a:cxnLst>
                              <a:rect l="0" t="0" r="r" b="b"/>
                              <a:pathLst>
                                <a:path w="375" h="69">
                                  <a:moveTo>
                                    <a:pt x="0" y="69"/>
                                  </a:moveTo>
                                  <a:lnTo>
                                    <a:pt x="145" y="0"/>
                                  </a:lnTo>
                                  <a:lnTo>
                                    <a:pt x="375" y="16"/>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Freeform 127"/>
                          <wps:cNvSpPr>
                            <a:spLocks/>
                          </wps:cNvSpPr>
                          <wps:spPr bwMode="auto">
                            <a:xfrm>
                              <a:off x="1366" y="1425"/>
                              <a:ext cx="5584" cy="995"/>
                            </a:xfrm>
                            <a:custGeom>
                              <a:avLst/>
                              <a:gdLst>
                                <a:gd name="T0" fmla="*/ 0 w 376"/>
                                <a:gd name="T1" fmla="*/ 67 h 67"/>
                                <a:gd name="T2" fmla="*/ 146 w 376"/>
                                <a:gd name="T3" fmla="*/ 0 h 67"/>
                                <a:gd name="T4" fmla="*/ 376 w 376"/>
                                <a:gd name="T5" fmla="*/ 16 h 67"/>
                              </a:gdLst>
                              <a:ahLst/>
                              <a:cxnLst>
                                <a:cxn ang="0">
                                  <a:pos x="T0" y="T1"/>
                                </a:cxn>
                                <a:cxn ang="0">
                                  <a:pos x="T2" y="T3"/>
                                </a:cxn>
                                <a:cxn ang="0">
                                  <a:pos x="T4" y="T5"/>
                                </a:cxn>
                              </a:cxnLst>
                              <a:rect l="0" t="0" r="r" b="b"/>
                              <a:pathLst>
                                <a:path w="376" h="67">
                                  <a:moveTo>
                                    <a:pt x="0" y="67"/>
                                  </a:moveTo>
                                  <a:lnTo>
                                    <a:pt x="146" y="0"/>
                                  </a:lnTo>
                                  <a:lnTo>
                                    <a:pt x="376" y="16"/>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128"/>
                          <wps:cNvSpPr>
                            <a:spLocks/>
                          </wps:cNvSpPr>
                          <wps:spPr bwMode="auto">
                            <a:xfrm>
                              <a:off x="1366" y="1306"/>
                              <a:ext cx="5584" cy="965"/>
                            </a:xfrm>
                            <a:custGeom>
                              <a:avLst/>
                              <a:gdLst>
                                <a:gd name="T0" fmla="*/ 0 w 376"/>
                                <a:gd name="T1" fmla="*/ 65 h 65"/>
                                <a:gd name="T2" fmla="*/ 146 w 376"/>
                                <a:gd name="T3" fmla="*/ 0 h 65"/>
                                <a:gd name="T4" fmla="*/ 376 w 376"/>
                                <a:gd name="T5" fmla="*/ 15 h 65"/>
                              </a:gdLst>
                              <a:ahLst/>
                              <a:cxnLst>
                                <a:cxn ang="0">
                                  <a:pos x="T0" y="T1"/>
                                </a:cxn>
                                <a:cxn ang="0">
                                  <a:pos x="T2" y="T3"/>
                                </a:cxn>
                                <a:cxn ang="0">
                                  <a:pos x="T4" y="T5"/>
                                </a:cxn>
                              </a:cxnLst>
                              <a:rect l="0" t="0" r="r" b="b"/>
                              <a:pathLst>
                                <a:path w="376" h="65">
                                  <a:moveTo>
                                    <a:pt x="0" y="65"/>
                                  </a:moveTo>
                                  <a:lnTo>
                                    <a:pt x="146" y="0"/>
                                  </a:lnTo>
                                  <a:lnTo>
                                    <a:pt x="376" y="1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129"/>
                          <wps:cNvSpPr>
                            <a:spLocks/>
                          </wps:cNvSpPr>
                          <wps:spPr bwMode="auto">
                            <a:xfrm>
                              <a:off x="1366" y="1173"/>
                              <a:ext cx="5599" cy="935"/>
                            </a:xfrm>
                            <a:custGeom>
                              <a:avLst/>
                              <a:gdLst>
                                <a:gd name="T0" fmla="*/ 0 w 377"/>
                                <a:gd name="T1" fmla="*/ 63 h 63"/>
                                <a:gd name="T2" fmla="*/ 146 w 377"/>
                                <a:gd name="T3" fmla="*/ 0 h 63"/>
                                <a:gd name="T4" fmla="*/ 377 w 377"/>
                                <a:gd name="T5" fmla="*/ 15 h 63"/>
                              </a:gdLst>
                              <a:ahLst/>
                              <a:cxnLst>
                                <a:cxn ang="0">
                                  <a:pos x="T0" y="T1"/>
                                </a:cxn>
                                <a:cxn ang="0">
                                  <a:pos x="T2" y="T3"/>
                                </a:cxn>
                                <a:cxn ang="0">
                                  <a:pos x="T4" y="T5"/>
                                </a:cxn>
                              </a:cxnLst>
                              <a:rect l="0" t="0" r="r" b="b"/>
                              <a:pathLst>
                                <a:path w="377" h="63">
                                  <a:moveTo>
                                    <a:pt x="0" y="63"/>
                                  </a:moveTo>
                                  <a:lnTo>
                                    <a:pt x="146" y="0"/>
                                  </a:lnTo>
                                  <a:lnTo>
                                    <a:pt x="377" y="1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30"/>
                          <wps:cNvSpPr>
                            <a:spLocks/>
                          </wps:cNvSpPr>
                          <wps:spPr bwMode="auto">
                            <a:xfrm>
                              <a:off x="1351" y="1039"/>
                              <a:ext cx="5614" cy="921"/>
                            </a:xfrm>
                            <a:custGeom>
                              <a:avLst/>
                              <a:gdLst>
                                <a:gd name="T0" fmla="*/ 0 w 378"/>
                                <a:gd name="T1" fmla="*/ 62 h 62"/>
                                <a:gd name="T2" fmla="*/ 147 w 378"/>
                                <a:gd name="T3" fmla="*/ 0 h 62"/>
                                <a:gd name="T4" fmla="*/ 378 w 378"/>
                                <a:gd name="T5" fmla="*/ 15 h 62"/>
                              </a:gdLst>
                              <a:ahLst/>
                              <a:cxnLst>
                                <a:cxn ang="0">
                                  <a:pos x="T0" y="T1"/>
                                </a:cxn>
                                <a:cxn ang="0">
                                  <a:pos x="T2" y="T3"/>
                                </a:cxn>
                                <a:cxn ang="0">
                                  <a:pos x="T4" y="T5"/>
                                </a:cxn>
                              </a:cxnLst>
                              <a:rect l="0" t="0" r="r" b="b"/>
                              <a:pathLst>
                                <a:path w="378" h="62">
                                  <a:moveTo>
                                    <a:pt x="0" y="62"/>
                                  </a:moveTo>
                                  <a:lnTo>
                                    <a:pt x="147" y="0"/>
                                  </a:lnTo>
                                  <a:lnTo>
                                    <a:pt x="378" y="1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131"/>
                          <wps:cNvSpPr>
                            <a:spLocks/>
                          </wps:cNvSpPr>
                          <wps:spPr bwMode="auto">
                            <a:xfrm>
                              <a:off x="1351" y="920"/>
                              <a:ext cx="5614" cy="876"/>
                            </a:xfrm>
                            <a:custGeom>
                              <a:avLst/>
                              <a:gdLst>
                                <a:gd name="T0" fmla="*/ 0 w 378"/>
                                <a:gd name="T1" fmla="*/ 59 h 59"/>
                                <a:gd name="T2" fmla="*/ 147 w 378"/>
                                <a:gd name="T3" fmla="*/ 0 h 59"/>
                                <a:gd name="T4" fmla="*/ 378 w 378"/>
                                <a:gd name="T5" fmla="*/ 13 h 59"/>
                              </a:gdLst>
                              <a:ahLst/>
                              <a:cxnLst>
                                <a:cxn ang="0">
                                  <a:pos x="T0" y="T1"/>
                                </a:cxn>
                                <a:cxn ang="0">
                                  <a:pos x="T2" y="T3"/>
                                </a:cxn>
                                <a:cxn ang="0">
                                  <a:pos x="T4" y="T5"/>
                                </a:cxn>
                              </a:cxnLst>
                              <a:rect l="0" t="0" r="r" b="b"/>
                              <a:pathLst>
                                <a:path w="378" h="59">
                                  <a:moveTo>
                                    <a:pt x="0" y="59"/>
                                  </a:moveTo>
                                  <a:lnTo>
                                    <a:pt x="147" y="0"/>
                                  </a:lnTo>
                                  <a:lnTo>
                                    <a:pt x="378" y="1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32"/>
                          <wps:cNvSpPr>
                            <a:spLocks/>
                          </wps:cNvSpPr>
                          <wps:spPr bwMode="auto">
                            <a:xfrm>
                              <a:off x="1337" y="787"/>
                              <a:ext cx="5628" cy="846"/>
                            </a:xfrm>
                            <a:custGeom>
                              <a:avLst/>
                              <a:gdLst>
                                <a:gd name="T0" fmla="*/ 0 w 379"/>
                                <a:gd name="T1" fmla="*/ 57 h 57"/>
                                <a:gd name="T2" fmla="*/ 148 w 379"/>
                                <a:gd name="T3" fmla="*/ 0 h 57"/>
                                <a:gd name="T4" fmla="*/ 379 w 379"/>
                                <a:gd name="T5" fmla="*/ 13 h 57"/>
                              </a:gdLst>
                              <a:ahLst/>
                              <a:cxnLst>
                                <a:cxn ang="0">
                                  <a:pos x="T0" y="T1"/>
                                </a:cxn>
                                <a:cxn ang="0">
                                  <a:pos x="T2" y="T3"/>
                                </a:cxn>
                                <a:cxn ang="0">
                                  <a:pos x="T4" y="T5"/>
                                </a:cxn>
                              </a:cxnLst>
                              <a:rect l="0" t="0" r="r" b="b"/>
                              <a:pathLst>
                                <a:path w="379" h="57">
                                  <a:moveTo>
                                    <a:pt x="0" y="57"/>
                                  </a:moveTo>
                                  <a:lnTo>
                                    <a:pt x="148" y="0"/>
                                  </a:lnTo>
                                  <a:lnTo>
                                    <a:pt x="379" y="1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Freeform 133"/>
                          <wps:cNvSpPr>
                            <a:spLocks/>
                          </wps:cNvSpPr>
                          <wps:spPr bwMode="auto">
                            <a:xfrm>
                              <a:off x="1337" y="653"/>
                              <a:ext cx="5643" cy="832"/>
                            </a:xfrm>
                            <a:custGeom>
                              <a:avLst/>
                              <a:gdLst>
                                <a:gd name="T0" fmla="*/ 0 w 380"/>
                                <a:gd name="T1" fmla="*/ 56 h 56"/>
                                <a:gd name="T2" fmla="*/ 148 w 380"/>
                                <a:gd name="T3" fmla="*/ 0 h 56"/>
                                <a:gd name="T4" fmla="*/ 380 w 380"/>
                                <a:gd name="T5" fmla="*/ 13 h 56"/>
                              </a:gdLst>
                              <a:ahLst/>
                              <a:cxnLst>
                                <a:cxn ang="0">
                                  <a:pos x="T0" y="T1"/>
                                </a:cxn>
                                <a:cxn ang="0">
                                  <a:pos x="T2" y="T3"/>
                                </a:cxn>
                                <a:cxn ang="0">
                                  <a:pos x="T4" y="T5"/>
                                </a:cxn>
                              </a:cxnLst>
                              <a:rect l="0" t="0" r="r" b="b"/>
                              <a:pathLst>
                                <a:path w="380" h="56">
                                  <a:moveTo>
                                    <a:pt x="0" y="56"/>
                                  </a:moveTo>
                                  <a:lnTo>
                                    <a:pt x="148" y="0"/>
                                  </a:lnTo>
                                  <a:lnTo>
                                    <a:pt x="380" y="1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34"/>
                          <wps:cNvSpPr>
                            <a:spLocks/>
                          </wps:cNvSpPr>
                          <wps:spPr bwMode="auto">
                            <a:xfrm>
                              <a:off x="1337" y="520"/>
                              <a:ext cx="5643" cy="801"/>
                            </a:xfrm>
                            <a:custGeom>
                              <a:avLst/>
                              <a:gdLst>
                                <a:gd name="T0" fmla="*/ 0 w 380"/>
                                <a:gd name="T1" fmla="*/ 54 h 54"/>
                                <a:gd name="T2" fmla="*/ 148 w 380"/>
                                <a:gd name="T3" fmla="*/ 0 h 54"/>
                                <a:gd name="T4" fmla="*/ 380 w 380"/>
                                <a:gd name="T5" fmla="*/ 13 h 54"/>
                              </a:gdLst>
                              <a:ahLst/>
                              <a:cxnLst>
                                <a:cxn ang="0">
                                  <a:pos x="T0" y="T1"/>
                                </a:cxn>
                                <a:cxn ang="0">
                                  <a:pos x="T2" y="T3"/>
                                </a:cxn>
                                <a:cxn ang="0">
                                  <a:pos x="T4" y="T5"/>
                                </a:cxn>
                              </a:cxnLst>
                              <a:rect l="0" t="0" r="r" b="b"/>
                              <a:pathLst>
                                <a:path w="380" h="54">
                                  <a:moveTo>
                                    <a:pt x="0" y="54"/>
                                  </a:moveTo>
                                  <a:lnTo>
                                    <a:pt x="148" y="0"/>
                                  </a:lnTo>
                                  <a:lnTo>
                                    <a:pt x="380" y="1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135"/>
                          <wps:cNvSpPr>
                            <a:spLocks/>
                          </wps:cNvSpPr>
                          <wps:spPr bwMode="auto">
                            <a:xfrm>
                              <a:off x="1500" y="4261"/>
                              <a:ext cx="5361" cy="1588"/>
                            </a:xfrm>
                            <a:custGeom>
                              <a:avLst/>
                              <a:gdLst>
                                <a:gd name="T0" fmla="*/ 0 w 361"/>
                                <a:gd name="T1" fmla="*/ 107 h 107"/>
                                <a:gd name="T2" fmla="*/ 139 w 361"/>
                                <a:gd name="T3" fmla="*/ 0 h 107"/>
                                <a:gd name="T4" fmla="*/ 361 w 361"/>
                                <a:gd name="T5" fmla="*/ 25 h 107"/>
                              </a:gdLst>
                              <a:ahLst/>
                              <a:cxnLst>
                                <a:cxn ang="0">
                                  <a:pos x="T0" y="T1"/>
                                </a:cxn>
                                <a:cxn ang="0">
                                  <a:pos x="T2" y="T3"/>
                                </a:cxn>
                                <a:cxn ang="0">
                                  <a:pos x="T4" y="T5"/>
                                </a:cxn>
                              </a:cxnLst>
                              <a:rect l="0" t="0" r="r" b="b"/>
                              <a:pathLst>
                                <a:path w="361" h="107">
                                  <a:moveTo>
                                    <a:pt x="0" y="107"/>
                                  </a:moveTo>
                                  <a:lnTo>
                                    <a:pt x="139" y="0"/>
                                  </a:lnTo>
                                  <a:lnTo>
                                    <a:pt x="361"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136"/>
                          <wps:cNvSpPr>
                            <a:spLocks/>
                          </wps:cNvSpPr>
                          <wps:spPr bwMode="auto">
                            <a:xfrm>
                              <a:off x="1470" y="3667"/>
                              <a:ext cx="5406" cy="1470"/>
                            </a:xfrm>
                            <a:custGeom>
                              <a:avLst/>
                              <a:gdLst>
                                <a:gd name="T0" fmla="*/ 0 w 364"/>
                                <a:gd name="T1" fmla="*/ 99 h 99"/>
                                <a:gd name="T2" fmla="*/ 141 w 364"/>
                                <a:gd name="T3" fmla="*/ 0 h 99"/>
                                <a:gd name="T4" fmla="*/ 364 w 364"/>
                                <a:gd name="T5" fmla="*/ 23 h 99"/>
                              </a:gdLst>
                              <a:ahLst/>
                              <a:cxnLst>
                                <a:cxn ang="0">
                                  <a:pos x="T0" y="T1"/>
                                </a:cxn>
                                <a:cxn ang="0">
                                  <a:pos x="T2" y="T3"/>
                                </a:cxn>
                                <a:cxn ang="0">
                                  <a:pos x="T4" y="T5"/>
                                </a:cxn>
                              </a:cxnLst>
                              <a:rect l="0" t="0" r="r" b="b"/>
                              <a:pathLst>
                                <a:path w="364" h="99">
                                  <a:moveTo>
                                    <a:pt x="0" y="99"/>
                                  </a:moveTo>
                                  <a:lnTo>
                                    <a:pt x="141" y="0"/>
                                  </a:lnTo>
                                  <a:lnTo>
                                    <a:pt x="364"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Freeform 137"/>
                          <wps:cNvSpPr>
                            <a:spLocks/>
                          </wps:cNvSpPr>
                          <wps:spPr bwMode="auto">
                            <a:xfrm>
                              <a:off x="1441" y="3058"/>
                              <a:ext cx="5465" cy="1336"/>
                            </a:xfrm>
                            <a:custGeom>
                              <a:avLst/>
                              <a:gdLst>
                                <a:gd name="T0" fmla="*/ 0 w 368"/>
                                <a:gd name="T1" fmla="*/ 90 h 90"/>
                                <a:gd name="T2" fmla="*/ 142 w 368"/>
                                <a:gd name="T3" fmla="*/ 0 h 90"/>
                                <a:gd name="T4" fmla="*/ 368 w 368"/>
                                <a:gd name="T5" fmla="*/ 21 h 90"/>
                              </a:gdLst>
                              <a:ahLst/>
                              <a:cxnLst>
                                <a:cxn ang="0">
                                  <a:pos x="T0" y="T1"/>
                                </a:cxn>
                                <a:cxn ang="0">
                                  <a:pos x="T2" y="T3"/>
                                </a:cxn>
                                <a:cxn ang="0">
                                  <a:pos x="T4" y="T5"/>
                                </a:cxn>
                              </a:cxnLst>
                              <a:rect l="0" t="0" r="r" b="b"/>
                              <a:pathLst>
                                <a:path w="368" h="90">
                                  <a:moveTo>
                                    <a:pt x="0" y="90"/>
                                  </a:moveTo>
                                  <a:lnTo>
                                    <a:pt x="142" y="0"/>
                                  </a:lnTo>
                                  <a:lnTo>
                                    <a:pt x="368"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38"/>
                          <wps:cNvSpPr>
                            <a:spLocks/>
                          </wps:cNvSpPr>
                          <wps:spPr bwMode="auto">
                            <a:xfrm>
                              <a:off x="1411" y="2435"/>
                              <a:ext cx="5509" cy="1217"/>
                            </a:xfrm>
                            <a:custGeom>
                              <a:avLst/>
                              <a:gdLst>
                                <a:gd name="T0" fmla="*/ 0 w 371"/>
                                <a:gd name="T1" fmla="*/ 82 h 82"/>
                                <a:gd name="T2" fmla="*/ 144 w 371"/>
                                <a:gd name="T3" fmla="*/ 0 h 82"/>
                                <a:gd name="T4" fmla="*/ 371 w 371"/>
                                <a:gd name="T5" fmla="*/ 19 h 82"/>
                              </a:gdLst>
                              <a:ahLst/>
                              <a:cxnLst>
                                <a:cxn ang="0">
                                  <a:pos x="T0" y="T1"/>
                                </a:cxn>
                                <a:cxn ang="0">
                                  <a:pos x="T2" y="T3"/>
                                </a:cxn>
                                <a:cxn ang="0">
                                  <a:pos x="T4" y="T5"/>
                                </a:cxn>
                              </a:cxnLst>
                              <a:rect l="0" t="0" r="r" b="b"/>
                              <a:pathLst>
                                <a:path w="371" h="82">
                                  <a:moveTo>
                                    <a:pt x="0" y="82"/>
                                  </a:moveTo>
                                  <a:lnTo>
                                    <a:pt x="144" y="0"/>
                                  </a:lnTo>
                                  <a:lnTo>
                                    <a:pt x="371"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39"/>
                          <wps:cNvSpPr>
                            <a:spLocks/>
                          </wps:cNvSpPr>
                          <wps:spPr bwMode="auto">
                            <a:xfrm>
                              <a:off x="1396" y="1811"/>
                              <a:ext cx="5539" cy="1069"/>
                            </a:xfrm>
                            <a:custGeom>
                              <a:avLst/>
                              <a:gdLst>
                                <a:gd name="T0" fmla="*/ 0 w 373"/>
                                <a:gd name="T1" fmla="*/ 72 h 72"/>
                                <a:gd name="T2" fmla="*/ 144 w 373"/>
                                <a:gd name="T3" fmla="*/ 0 h 72"/>
                                <a:gd name="T4" fmla="*/ 373 w 373"/>
                                <a:gd name="T5" fmla="*/ 17 h 72"/>
                              </a:gdLst>
                              <a:ahLst/>
                              <a:cxnLst>
                                <a:cxn ang="0">
                                  <a:pos x="T0" y="T1"/>
                                </a:cxn>
                                <a:cxn ang="0">
                                  <a:pos x="T2" y="T3"/>
                                </a:cxn>
                                <a:cxn ang="0">
                                  <a:pos x="T4" y="T5"/>
                                </a:cxn>
                              </a:cxnLst>
                              <a:rect l="0" t="0" r="r" b="b"/>
                              <a:pathLst>
                                <a:path w="373" h="72">
                                  <a:moveTo>
                                    <a:pt x="0" y="72"/>
                                  </a:moveTo>
                                  <a:lnTo>
                                    <a:pt x="144" y="0"/>
                                  </a:lnTo>
                                  <a:lnTo>
                                    <a:pt x="373"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40"/>
                          <wps:cNvSpPr>
                            <a:spLocks/>
                          </wps:cNvSpPr>
                          <wps:spPr bwMode="auto">
                            <a:xfrm>
                              <a:off x="1366" y="1173"/>
                              <a:ext cx="5599" cy="935"/>
                            </a:xfrm>
                            <a:custGeom>
                              <a:avLst/>
                              <a:gdLst>
                                <a:gd name="T0" fmla="*/ 0 w 377"/>
                                <a:gd name="T1" fmla="*/ 63 h 63"/>
                                <a:gd name="T2" fmla="*/ 146 w 377"/>
                                <a:gd name="T3" fmla="*/ 0 h 63"/>
                                <a:gd name="T4" fmla="*/ 377 w 377"/>
                                <a:gd name="T5" fmla="*/ 15 h 63"/>
                              </a:gdLst>
                              <a:ahLst/>
                              <a:cxnLst>
                                <a:cxn ang="0">
                                  <a:pos x="T0" y="T1"/>
                                </a:cxn>
                                <a:cxn ang="0">
                                  <a:pos x="T2" y="T3"/>
                                </a:cxn>
                                <a:cxn ang="0">
                                  <a:pos x="T4" y="T5"/>
                                </a:cxn>
                              </a:cxnLst>
                              <a:rect l="0" t="0" r="r" b="b"/>
                              <a:pathLst>
                                <a:path w="377" h="63">
                                  <a:moveTo>
                                    <a:pt x="0" y="63"/>
                                  </a:moveTo>
                                  <a:lnTo>
                                    <a:pt x="146" y="0"/>
                                  </a:lnTo>
                                  <a:lnTo>
                                    <a:pt x="377" y="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141"/>
                          <wps:cNvSpPr>
                            <a:spLocks/>
                          </wps:cNvSpPr>
                          <wps:spPr bwMode="auto">
                            <a:xfrm>
                              <a:off x="1337" y="520"/>
                              <a:ext cx="5643" cy="801"/>
                            </a:xfrm>
                            <a:custGeom>
                              <a:avLst/>
                              <a:gdLst>
                                <a:gd name="T0" fmla="*/ 0 w 380"/>
                                <a:gd name="T1" fmla="*/ 54 h 54"/>
                                <a:gd name="T2" fmla="*/ 148 w 380"/>
                                <a:gd name="T3" fmla="*/ 0 h 54"/>
                                <a:gd name="T4" fmla="*/ 380 w 380"/>
                                <a:gd name="T5" fmla="*/ 13 h 54"/>
                              </a:gdLst>
                              <a:ahLst/>
                              <a:cxnLst>
                                <a:cxn ang="0">
                                  <a:pos x="T0" y="T1"/>
                                </a:cxn>
                                <a:cxn ang="0">
                                  <a:pos x="T2" y="T3"/>
                                </a:cxn>
                                <a:cxn ang="0">
                                  <a:pos x="T4" y="T5"/>
                                </a:cxn>
                              </a:cxnLst>
                              <a:rect l="0" t="0" r="r" b="b"/>
                              <a:pathLst>
                                <a:path w="380" h="54">
                                  <a:moveTo>
                                    <a:pt x="0" y="54"/>
                                  </a:moveTo>
                                  <a:lnTo>
                                    <a:pt x="148" y="0"/>
                                  </a:lnTo>
                                  <a:lnTo>
                                    <a:pt x="38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42"/>
                          <wps:cNvSpPr>
                            <a:spLocks/>
                          </wps:cNvSpPr>
                          <wps:spPr bwMode="auto">
                            <a:xfrm>
                              <a:off x="1500" y="4261"/>
                              <a:ext cx="5361" cy="2152"/>
                            </a:xfrm>
                            <a:custGeom>
                              <a:avLst/>
                              <a:gdLst>
                                <a:gd name="T0" fmla="*/ 5361 w 5361"/>
                                <a:gd name="T1" fmla="*/ 371 h 2152"/>
                                <a:gd name="T2" fmla="*/ 3950 w 5361"/>
                                <a:gd name="T3" fmla="*/ 2152 h 2152"/>
                                <a:gd name="T4" fmla="*/ 0 w 5361"/>
                                <a:gd name="T5" fmla="*/ 1588 h 2152"/>
                                <a:gd name="T6" fmla="*/ 2064 w 5361"/>
                                <a:gd name="T7" fmla="*/ 0 h 2152"/>
                                <a:gd name="T8" fmla="*/ 5361 w 5361"/>
                                <a:gd name="T9" fmla="*/ 371 h 2152"/>
                              </a:gdLst>
                              <a:ahLst/>
                              <a:cxnLst>
                                <a:cxn ang="0">
                                  <a:pos x="T0" y="T1"/>
                                </a:cxn>
                                <a:cxn ang="0">
                                  <a:pos x="T2" y="T3"/>
                                </a:cxn>
                                <a:cxn ang="0">
                                  <a:pos x="T4" y="T5"/>
                                </a:cxn>
                                <a:cxn ang="0">
                                  <a:pos x="T6" y="T7"/>
                                </a:cxn>
                                <a:cxn ang="0">
                                  <a:pos x="T8" y="T9"/>
                                </a:cxn>
                              </a:cxnLst>
                              <a:rect l="0" t="0" r="r" b="b"/>
                              <a:pathLst>
                                <a:path w="5361" h="2152">
                                  <a:moveTo>
                                    <a:pt x="5361" y="371"/>
                                  </a:moveTo>
                                  <a:lnTo>
                                    <a:pt x="3950" y="2152"/>
                                  </a:lnTo>
                                  <a:lnTo>
                                    <a:pt x="0" y="1588"/>
                                  </a:lnTo>
                                  <a:lnTo>
                                    <a:pt x="2064" y="0"/>
                                  </a:lnTo>
                                  <a:lnTo>
                                    <a:pt x="5361" y="371"/>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143"/>
                          <wps:cNvSpPr>
                            <a:spLocks/>
                          </wps:cNvSpPr>
                          <wps:spPr bwMode="auto">
                            <a:xfrm>
                              <a:off x="1337" y="520"/>
                              <a:ext cx="2227" cy="5329"/>
                            </a:xfrm>
                            <a:custGeom>
                              <a:avLst/>
                              <a:gdLst>
                                <a:gd name="T0" fmla="*/ 163 w 2227"/>
                                <a:gd name="T1" fmla="*/ 5329 h 5329"/>
                                <a:gd name="T2" fmla="*/ 0 w 2227"/>
                                <a:gd name="T3" fmla="*/ 801 h 5329"/>
                                <a:gd name="T4" fmla="*/ 2197 w 2227"/>
                                <a:gd name="T5" fmla="*/ 0 h 5329"/>
                                <a:gd name="T6" fmla="*/ 2227 w 2227"/>
                                <a:gd name="T7" fmla="*/ 3741 h 5329"/>
                                <a:gd name="T8" fmla="*/ 163 w 2227"/>
                                <a:gd name="T9" fmla="*/ 5329 h 5329"/>
                              </a:gdLst>
                              <a:ahLst/>
                              <a:cxnLst>
                                <a:cxn ang="0">
                                  <a:pos x="T0" y="T1"/>
                                </a:cxn>
                                <a:cxn ang="0">
                                  <a:pos x="T2" y="T3"/>
                                </a:cxn>
                                <a:cxn ang="0">
                                  <a:pos x="T4" y="T5"/>
                                </a:cxn>
                                <a:cxn ang="0">
                                  <a:pos x="T6" y="T7"/>
                                </a:cxn>
                                <a:cxn ang="0">
                                  <a:pos x="T8" y="T9"/>
                                </a:cxn>
                              </a:cxnLst>
                              <a:rect l="0" t="0" r="r" b="b"/>
                              <a:pathLst>
                                <a:path w="2227" h="5329">
                                  <a:moveTo>
                                    <a:pt x="163" y="5329"/>
                                  </a:moveTo>
                                  <a:lnTo>
                                    <a:pt x="0" y="801"/>
                                  </a:lnTo>
                                  <a:lnTo>
                                    <a:pt x="2197" y="0"/>
                                  </a:lnTo>
                                  <a:lnTo>
                                    <a:pt x="2227" y="3741"/>
                                  </a:lnTo>
                                  <a:lnTo>
                                    <a:pt x="163" y="5329"/>
                                  </a:lnTo>
                                  <a:close/>
                                </a:path>
                              </a:pathLst>
                            </a:custGeom>
                            <a:noFill/>
                            <a:ln w="1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144"/>
                          <wps:cNvSpPr>
                            <a:spLocks/>
                          </wps:cNvSpPr>
                          <wps:spPr bwMode="auto">
                            <a:xfrm>
                              <a:off x="3534" y="520"/>
                              <a:ext cx="3446" cy="4112"/>
                            </a:xfrm>
                            <a:custGeom>
                              <a:avLst/>
                              <a:gdLst>
                                <a:gd name="T0" fmla="*/ 30 w 3446"/>
                                <a:gd name="T1" fmla="*/ 3741 h 4112"/>
                                <a:gd name="T2" fmla="*/ 0 w 3446"/>
                                <a:gd name="T3" fmla="*/ 0 h 4112"/>
                                <a:gd name="T4" fmla="*/ 3446 w 3446"/>
                                <a:gd name="T5" fmla="*/ 193 h 4112"/>
                                <a:gd name="T6" fmla="*/ 3327 w 3446"/>
                                <a:gd name="T7" fmla="*/ 4112 h 4112"/>
                                <a:gd name="T8" fmla="*/ 30 w 3446"/>
                                <a:gd name="T9" fmla="*/ 3741 h 4112"/>
                              </a:gdLst>
                              <a:ahLst/>
                              <a:cxnLst>
                                <a:cxn ang="0">
                                  <a:pos x="T0" y="T1"/>
                                </a:cxn>
                                <a:cxn ang="0">
                                  <a:pos x="T2" y="T3"/>
                                </a:cxn>
                                <a:cxn ang="0">
                                  <a:pos x="T4" y="T5"/>
                                </a:cxn>
                                <a:cxn ang="0">
                                  <a:pos x="T6" y="T7"/>
                                </a:cxn>
                                <a:cxn ang="0">
                                  <a:pos x="T8" y="T9"/>
                                </a:cxn>
                              </a:cxnLst>
                              <a:rect l="0" t="0" r="r" b="b"/>
                              <a:pathLst>
                                <a:path w="3446" h="4112">
                                  <a:moveTo>
                                    <a:pt x="30" y="3741"/>
                                  </a:moveTo>
                                  <a:lnTo>
                                    <a:pt x="0" y="0"/>
                                  </a:lnTo>
                                  <a:lnTo>
                                    <a:pt x="3446" y="193"/>
                                  </a:lnTo>
                                  <a:lnTo>
                                    <a:pt x="3327" y="4112"/>
                                  </a:lnTo>
                                  <a:lnTo>
                                    <a:pt x="30" y="3741"/>
                                  </a:lnTo>
                                  <a:close/>
                                </a:path>
                              </a:pathLst>
                            </a:custGeom>
                            <a:noFill/>
                            <a:ln w="1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Line 145"/>
                          <wps:cNvCnPr/>
                          <wps:spPr bwMode="auto">
                            <a:xfrm>
                              <a:off x="1500" y="5849"/>
                              <a:ext cx="3950" cy="5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 name="Line 146"/>
                          <wps:cNvCnPr/>
                          <wps:spPr bwMode="auto">
                            <a:xfrm>
                              <a:off x="1500" y="5849"/>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 name="Line 147"/>
                          <wps:cNvCnPr/>
                          <wps:spPr bwMode="auto">
                            <a:xfrm>
                              <a:off x="1916" y="5909"/>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3" name="Line 148"/>
                          <wps:cNvCnPr/>
                          <wps:spPr bwMode="auto">
                            <a:xfrm>
                              <a:off x="2332" y="5968"/>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4" name="Line 149"/>
                          <wps:cNvCnPr/>
                          <wps:spPr bwMode="auto">
                            <a:xfrm>
                              <a:off x="2762" y="602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5" name="Line 150"/>
                          <wps:cNvCnPr/>
                          <wps:spPr bwMode="auto">
                            <a:xfrm>
                              <a:off x="3193" y="6102"/>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6" name="Line 151"/>
                          <wps:cNvCnPr/>
                          <wps:spPr bwMode="auto">
                            <a:xfrm>
                              <a:off x="3624" y="6161"/>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7" name="Line 152"/>
                          <wps:cNvCnPr/>
                          <wps:spPr bwMode="auto">
                            <a:xfrm>
                              <a:off x="4069" y="6220"/>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8" name="Line 153"/>
                          <wps:cNvCnPr/>
                          <wps:spPr bwMode="auto">
                            <a:xfrm>
                              <a:off x="4529" y="6280"/>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9" name="Line 154"/>
                          <wps:cNvCnPr/>
                          <wps:spPr bwMode="auto">
                            <a:xfrm>
                              <a:off x="4975" y="6354"/>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0" name="Line 155"/>
                          <wps:cNvCnPr/>
                          <wps:spPr bwMode="auto">
                            <a:xfrm>
                              <a:off x="5450" y="6413"/>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1" name="Rectangle 156"/>
                          <wps:cNvSpPr>
                            <a:spLocks noChangeArrowheads="1"/>
                          </wps:cNvSpPr>
                          <wps:spPr bwMode="auto">
                            <a:xfrm>
                              <a:off x="1663" y="6027"/>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1</w:t>
                                </w:r>
                              </w:p>
                            </w:txbxContent>
                          </wps:txbx>
                          <wps:bodyPr rot="0" vert="horz" wrap="none" lIns="0" tIns="0" rIns="0" bIns="0" anchor="t" anchorCtr="0">
                            <a:spAutoFit/>
                          </wps:bodyPr>
                        </wps:wsp>
                        <wps:wsp>
                          <wps:cNvPr id="1102" name="Rectangle 157"/>
                          <wps:cNvSpPr>
                            <a:spLocks noChangeArrowheads="1"/>
                          </wps:cNvSpPr>
                          <wps:spPr bwMode="auto">
                            <a:xfrm>
                              <a:off x="2079" y="6087"/>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2</w:t>
                                </w:r>
                              </w:p>
                            </w:txbxContent>
                          </wps:txbx>
                          <wps:bodyPr rot="0" vert="horz" wrap="none" lIns="0" tIns="0" rIns="0" bIns="0" anchor="t" anchorCtr="0">
                            <a:spAutoFit/>
                          </wps:bodyPr>
                        </wps:wsp>
                        <wps:wsp>
                          <wps:cNvPr id="1103" name="Rectangle 158"/>
                          <wps:cNvSpPr>
                            <a:spLocks noChangeArrowheads="1"/>
                          </wps:cNvSpPr>
                          <wps:spPr bwMode="auto">
                            <a:xfrm>
                              <a:off x="2495" y="6146"/>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3</w:t>
                                </w:r>
                              </w:p>
                            </w:txbxContent>
                          </wps:txbx>
                          <wps:bodyPr rot="0" vert="horz" wrap="none" lIns="0" tIns="0" rIns="0" bIns="0" anchor="t" anchorCtr="0">
                            <a:spAutoFit/>
                          </wps:bodyPr>
                        </wps:wsp>
                        <wps:wsp>
                          <wps:cNvPr id="1104" name="Rectangle 159"/>
                          <wps:cNvSpPr>
                            <a:spLocks noChangeArrowheads="1"/>
                          </wps:cNvSpPr>
                          <wps:spPr bwMode="auto">
                            <a:xfrm>
                              <a:off x="2926" y="6220"/>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4</w:t>
                                </w:r>
                              </w:p>
                            </w:txbxContent>
                          </wps:txbx>
                          <wps:bodyPr rot="0" vert="horz" wrap="none" lIns="0" tIns="0" rIns="0" bIns="0" anchor="t" anchorCtr="0">
                            <a:spAutoFit/>
                          </wps:bodyPr>
                        </wps:wsp>
                        <wps:wsp>
                          <wps:cNvPr id="1105" name="Rectangle 160"/>
                          <wps:cNvSpPr>
                            <a:spLocks noChangeArrowheads="1"/>
                          </wps:cNvSpPr>
                          <wps:spPr bwMode="auto">
                            <a:xfrm>
                              <a:off x="3371" y="6280"/>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5</w:t>
                                </w:r>
                              </w:p>
                            </w:txbxContent>
                          </wps:txbx>
                          <wps:bodyPr rot="0" vert="horz" wrap="none" lIns="0" tIns="0" rIns="0" bIns="0" anchor="t" anchorCtr="0">
                            <a:spAutoFit/>
                          </wps:bodyPr>
                        </wps:wsp>
                        <wps:wsp>
                          <wps:cNvPr id="1106" name="Rectangle 161"/>
                          <wps:cNvSpPr>
                            <a:spLocks noChangeArrowheads="1"/>
                          </wps:cNvSpPr>
                          <wps:spPr bwMode="auto">
                            <a:xfrm>
                              <a:off x="3802" y="6339"/>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6</w:t>
                                </w:r>
                              </w:p>
                            </w:txbxContent>
                          </wps:txbx>
                          <wps:bodyPr rot="0" vert="horz" wrap="none" lIns="0" tIns="0" rIns="0" bIns="0" anchor="t" anchorCtr="0">
                            <a:spAutoFit/>
                          </wps:bodyPr>
                        </wps:wsp>
                        <wps:wsp>
                          <wps:cNvPr id="1107" name="Rectangle 162"/>
                          <wps:cNvSpPr>
                            <a:spLocks noChangeArrowheads="1"/>
                          </wps:cNvSpPr>
                          <wps:spPr bwMode="auto">
                            <a:xfrm>
                              <a:off x="4247" y="6399"/>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7</w:t>
                                </w:r>
                              </w:p>
                            </w:txbxContent>
                          </wps:txbx>
                          <wps:bodyPr rot="0" vert="horz" wrap="none" lIns="0" tIns="0" rIns="0" bIns="0" anchor="t" anchorCtr="0">
                            <a:spAutoFit/>
                          </wps:bodyPr>
                        </wps:wsp>
                        <wps:wsp>
                          <wps:cNvPr id="1108" name="Rectangle 163"/>
                          <wps:cNvSpPr>
                            <a:spLocks noChangeArrowheads="1"/>
                          </wps:cNvSpPr>
                          <wps:spPr bwMode="auto">
                            <a:xfrm>
                              <a:off x="4708" y="6473"/>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8</w:t>
                                </w:r>
                              </w:p>
                            </w:txbxContent>
                          </wps:txbx>
                          <wps:bodyPr rot="0" vert="horz" wrap="none" lIns="0" tIns="0" rIns="0" bIns="0" anchor="t" anchorCtr="0">
                            <a:spAutoFit/>
                          </wps:bodyPr>
                        </wps:wsp>
                        <wps:wsp>
                          <wps:cNvPr id="1109" name="Rectangle 164"/>
                          <wps:cNvSpPr>
                            <a:spLocks noChangeArrowheads="1"/>
                          </wps:cNvSpPr>
                          <wps:spPr bwMode="auto">
                            <a:xfrm>
                              <a:off x="5168" y="6532"/>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9</w:t>
                                </w:r>
                              </w:p>
                            </w:txbxContent>
                          </wps:txbx>
                          <wps:bodyPr rot="0" vert="horz" wrap="none" lIns="0" tIns="0" rIns="0" bIns="0" anchor="t" anchorCtr="0">
                            <a:spAutoFit/>
                          </wps:bodyPr>
                        </wps:wsp>
                        <wps:wsp>
                          <wps:cNvPr id="1110" name="Line 165"/>
                          <wps:cNvCnPr/>
                          <wps:spPr bwMode="auto">
                            <a:xfrm flipH="1">
                              <a:off x="5450" y="4632"/>
                              <a:ext cx="1411" cy="17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 name="Line 166"/>
                          <wps:cNvCnPr/>
                          <wps:spPr bwMode="auto">
                            <a:xfrm>
                              <a:off x="6861" y="4632"/>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2" name="Line 167"/>
                          <wps:cNvCnPr/>
                          <wps:spPr bwMode="auto">
                            <a:xfrm>
                              <a:off x="6757" y="4751"/>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3" name="Line 168"/>
                          <wps:cNvCnPr/>
                          <wps:spPr bwMode="auto">
                            <a:xfrm>
                              <a:off x="6668" y="4884"/>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4" name="Line 169"/>
                          <wps:cNvCnPr/>
                          <wps:spPr bwMode="auto">
                            <a:xfrm>
                              <a:off x="6564" y="5018"/>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5" name="Line 170"/>
                          <wps:cNvCnPr/>
                          <wps:spPr bwMode="auto">
                            <a:xfrm>
                              <a:off x="6460" y="5152"/>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6" name="Line 171"/>
                          <wps:cNvCnPr/>
                          <wps:spPr bwMode="auto">
                            <a:xfrm>
                              <a:off x="6341" y="5285"/>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7" name="Line 172"/>
                          <wps:cNvCnPr/>
                          <wps:spPr bwMode="auto">
                            <a:xfrm>
                              <a:off x="6222" y="5434"/>
                              <a:ext cx="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8" name="Line 173"/>
                          <wps:cNvCnPr/>
                          <wps:spPr bwMode="auto">
                            <a:xfrm>
                              <a:off x="6104" y="5582"/>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9" name="Line 174"/>
                          <wps:cNvCnPr/>
                          <wps:spPr bwMode="auto">
                            <a:xfrm>
                              <a:off x="5985" y="5731"/>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0" name="Line 175"/>
                          <wps:cNvCnPr/>
                          <wps:spPr bwMode="auto">
                            <a:xfrm>
                              <a:off x="5866" y="5894"/>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1" name="Line 176"/>
                          <wps:cNvCnPr/>
                          <wps:spPr bwMode="auto">
                            <a:xfrm>
                              <a:off x="5732" y="6072"/>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2" name="Line 177"/>
                          <wps:cNvCnPr/>
                          <wps:spPr bwMode="auto">
                            <a:xfrm>
                              <a:off x="5584" y="6235"/>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3" name="Line 178"/>
                          <wps:cNvCnPr/>
                          <wps:spPr bwMode="auto">
                            <a:xfrm>
                              <a:off x="5450" y="6413"/>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4" name="Rectangle 179"/>
                          <wps:cNvSpPr>
                            <a:spLocks noChangeArrowheads="1"/>
                          </wps:cNvSpPr>
                          <wps:spPr bwMode="auto">
                            <a:xfrm>
                              <a:off x="7069" y="4573"/>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1</w:t>
                                </w:r>
                              </w:p>
                            </w:txbxContent>
                          </wps:txbx>
                          <wps:bodyPr rot="0" vert="horz" wrap="none" lIns="0" tIns="0" rIns="0" bIns="0" anchor="t" anchorCtr="0">
                            <a:spAutoFit/>
                          </wps:bodyPr>
                        </wps:wsp>
                        <wps:wsp>
                          <wps:cNvPr id="1125" name="Rectangle 180"/>
                          <wps:cNvSpPr>
                            <a:spLocks noChangeArrowheads="1"/>
                          </wps:cNvSpPr>
                          <wps:spPr bwMode="auto">
                            <a:xfrm>
                              <a:off x="6965" y="4706"/>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2</w:t>
                                </w:r>
                              </w:p>
                            </w:txbxContent>
                          </wps:txbx>
                          <wps:bodyPr rot="0" vert="horz" wrap="none" lIns="0" tIns="0" rIns="0" bIns="0" anchor="t" anchorCtr="0">
                            <a:spAutoFit/>
                          </wps:bodyPr>
                        </wps:wsp>
                        <wps:wsp>
                          <wps:cNvPr id="1126" name="Rectangle 181"/>
                          <wps:cNvSpPr>
                            <a:spLocks noChangeArrowheads="1"/>
                          </wps:cNvSpPr>
                          <wps:spPr bwMode="auto">
                            <a:xfrm>
                              <a:off x="6861" y="4825"/>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3</w:t>
                                </w:r>
                              </w:p>
                            </w:txbxContent>
                          </wps:txbx>
                          <wps:bodyPr rot="0" vert="horz" wrap="none" lIns="0" tIns="0" rIns="0" bIns="0" anchor="t" anchorCtr="0">
                            <a:spAutoFit/>
                          </wps:bodyPr>
                        </wps:wsp>
                        <wps:wsp>
                          <wps:cNvPr id="1127" name="Rectangle 182"/>
                          <wps:cNvSpPr>
                            <a:spLocks noChangeArrowheads="1"/>
                          </wps:cNvSpPr>
                          <wps:spPr bwMode="auto">
                            <a:xfrm>
                              <a:off x="6757" y="4959"/>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4</w:t>
                                </w:r>
                              </w:p>
                            </w:txbxContent>
                          </wps:txbx>
                          <wps:bodyPr rot="0" vert="horz" wrap="none" lIns="0" tIns="0" rIns="0" bIns="0" anchor="t" anchorCtr="0">
                            <a:spAutoFit/>
                          </wps:bodyPr>
                        </wps:wsp>
                        <wps:wsp>
                          <wps:cNvPr id="1128" name="Rectangle 183"/>
                          <wps:cNvSpPr>
                            <a:spLocks noChangeArrowheads="1"/>
                          </wps:cNvSpPr>
                          <wps:spPr bwMode="auto">
                            <a:xfrm>
                              <a:off x="6653" y="5092"/>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5</w:t>
                                </w:r>
                              </w:p>
                            </w:txbxContent>
                          </wps:txbx>
                          <wps:bodyPr rot="0" vert="horz" wrap="none" lIns="0" tIns="0" rIns="0" bIns="0" anchor="t" anchorCtr="0">
                            <a:spAutoFit/>
                          </wps:bodyPr>
                        </wps:wsp>
                        <wps:wsp>
                          <wps:cNvPr id="1129" name="Rectangle 184"/>
                          <wps:cNvSpPr>
                            <a:spLocks noChangeArrowheads="1"/>
                          </wps:cNvSpPr>
                          <wps:spPr bwMode="auto">
                            <a:xfrm>
                              <a:off x="6534" y="5241"/>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6</w:t>
                                </w:r>
                              </w:p>
                            </w:txbxContent>
                          </wps:txbx>
                          <wps:bodyPr rot="0" vert="horz" wrap="none" lIns="0" tIns="0" rIns="0" bIns="0" anchor="t" anchorCtr="0">
                            <a:spAutoFit/>
                          </wps:bodyPr>
                        </wps:wsp>
                        <wps:wsp>
                          <wps:cNvPr id="1130" name="Rectangle 185"/>
                          <wps:cNvSpPr>
                            <a:spLocks noChangeArrowheads="1"/>
                          </wps:cNvSpPr>
                          <wps:spPr bwMode="auto">
                            <a:xfrm>
                              <a:off x="6430" y="5389"/>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7</w:t>
                                </w:r>
                              </w:p>
                            </w:txbxContent>
                          </wps:txbx>
                          <wps:bodyPr rot="0" vert="horz" wrap="none" lIns="0" tIns="0" rIns="0" bIns="0" anchor="t" anchorCtr="0">
                            <a:spAutoFit/>
                          </wps:bodyPr>
                        </wps:wsp>
                        <wps:wsp>
                          <wps:cNvPr id="1131" name="Rectangle 186"/>
                          <wps:cNvSpPr>
                            <a:spLocks noChangeArrowheads="1"/>
                          </wps:cNvSpPr>
                          <wps:spPr bwMode="auto">
                            <a:xfrm>
                              <a:off x="6297" y="5538"/>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8</w:t>
                                </w:r>
                              </w:p>
                            </w:txbxContent>
                          </wps:txbx>
                          <wps:bodyPr rot="0" vert="horz" wrap="none" lIns="0" tIns="0" rIns="0" bIns="0" anchor="t" anchorCtr="0">
                            <a:spAutoFit/>
                          </wps:bodyPr>
                        </wps:wsp>
                        <wps:wsp>
                          <wps:cNvPr id="1132" name="Rectangle 187"/>
                          <wps:cNvSpPr>
                            <a:spLocks noChangeArrowheads="1"/>
                          </wps:cNvSpPr>
                          <wps:spPr bwMode="auto">
                            <a:xfrm>
                              <a:off x="6178" y="5701"/>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9</w:t>
                                </w:r>
                              </w:p>
                            </w:txbxContent>
                          </wps:txbx>
                          <wps:bodyPr rot="0" vert="horz" wrap="none" lIns="0" tIns="0" rIns="0" bIns="0" anchor="t" anchorCtr="0">
                            <a:spAutoFit/>
                          </wps:bodyPr>
                        </wps:wsp>
                        <wps:wsp>
                          <wps:cNvPr id="1133" name="Rectangle 188"/>
                          <wps:cNvSpPr>
                            <a:spLocks noChangeArrowheads="1"/>
                          </wps:cNvSpPr>
                          <wps:spPr bwMode="auto">
                            <a:xfrm>
                              <a:off x="6044" y="5864"/>
                              <a:ext cx="18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10</w:t>
                                </w:r>
                              </w:p>
                            </w:txbxContent>
                          </wps:txbx>
                          <wps:bodyPr rot="0" vert="horz" wrap="none" lIns="0" tIns="0" rIns="0" bIns="0" anchor="t" anchorCtr="0">
                            <a:spAutoFit/>
                          </wps:bodyPr>
                        </wps:wsp>
                        <wps:wsp>
                          <wps:cNvPr id="1134" name="Rectangle 189"/>
                          <wps:cNvSpPr>
                            <a:spLocks noChangeArrowheads="1"/>
                          </wps:cNvSpPr>
                          <wps:spPr bwMode="auto">
                            <a:xfrm>
                              <a:off x="5911" y="6027"/>
                              <a:ext cx="18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11</w:t>
                                </w:r>
                              </w:p>
                            </w:txbxContent>
                          </wps:txbx>
                          <wps:bodyPr rot="0" vert="horz" wrap="none" lIns="0" tIns="0" rIns="0" bIns="0" anchor="t" anchorCtr="0">
                            <a:spAutoFit/>
                          </wps:bodyPr>
                        </wps:wsp>
                        <wps:wsp>
                          <wps:cNvPr id="1135" name="Rectangle 190"/>
                          <wps:cNvSpPr>
                            <a:spLocks noChangeArrowheads="1"/>
                          </wps:cNvSpPr>
                          <wps:spPr bwMode="auto">
                            <a:xfrm>
                              <a:off x="5777" y="6206"/>
                              <a:ext cx="18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12</w:t>
                                </w:r>
                              </w:p>
                            </w:txbxContent>
                          </wps:txbx>
                          <wps:bodyPr rot="0" vert="horz" wrap="none" lIns="0" tIns="0" rIns="0" bIns="0" anchor="t" anchorCtr="0">
                            <a:spAutoFit/>
                          </wps:bodyPr>
                        </wps:wsp>
                        <wps:wsp>
                          <wps:cNvPr id="1136" name="Freeform 191"/>
                          <wps:cNvSpPr>
                            <a:spLocks/>
                          </wps:cNvSpPr>
                          <wps:spPr bwMode="auto">
                            <a:xfrm>
                              <a:off x="3683" y="1143"/>
                              <a:ext cx="89" cy="3222"/>
                            </a:xfrm>
                            <a:custGeom>
                              <a:avLst/>
                              <a:gdLst>
                                <a:gd name="T0" fmla="*/ 30 w 89"/>
                                <a:gd name="T1" fmla="*/ 3222 h 3222"/>
                                <a:gd name="T2" fmla="*/ 0 w 89"/>
                                <a:gd name="T3" fmla="*/ 15 h 3222"/>
                                <a:gd name="T4" fmla="*/ 59 w 89"/>
                                <a:gd name="T5" fmla="*/ 0 h 3222"/>
                                <a:gd name="T6" fmla="*/ 89 w 89"/>
                                <a:gd name="T7" fmla="*/ 3177 h 3222"/>
                                <a:gd name="T8" fmla="*/ 30 w 89"/>
                                <a:gd name="T9" fmla="*/ 3222 h 3222"/>
                              </a:gdLst>
                              <a:ahLst/>
                              <a:cxnLst>
                                <a:cxn ang="0">
                                  <a:pos x="T0" y="T1"/>
                                </a:cxn>
                                <a:cxn ang="0">
                                  <a:pos x="T2" y="T3"/>
                                </a:cxn>
                                <a:cxn ang="0">
                                  <a:pos x="T4" y="T5"/>
                                </a:cxn>
                                <a:cxn ang="0">
                                  <a:pos x="T6" y="T7"/>
                                </a:cxn>
                                <a:cxn ang="0">
                                  <a:pos x="T8" y="T9"/>
                                </a:cxn>
                              </a:cxnLst>
                              <a:rect l="0" t="0" r="r" b="b"/>
                              <a:pathLst>
                                <a:path w="89" h="3222">
                                  <a:moveTo>
                                    <a:pt x="30" y="3222"/>
                                  </a:moveTo>
                                  <a:lnTo>
                                    <a:pt x="0" y="15"/>
                                  </a:lnTo>
                                  <a:lnTo>
                                    <a:pt x="59" y="0"/>
                                  </a:lnTo>
                                  <a:lnTo>
                                    <a:pt x="89" y="3177"/>
                                  </a:lnTo>
                                  <a:lnTo>
                                    <a:pt x="30" y="3222"/>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37" name="Freeform 192"/>
                          <wps:cNvSpPr>
                            <a:spLocks/>
                          </wps:cNvSpPr>
                          <wps:spPr bwMode="auto">
                            <a:xfrm>
                              <a:off x="3534" y="1158"/>
                              <a:ext cx="179" cy="3207"/>
                            </a:xfrm>
                            <a:custGeom>
                              <a:avLst/>
                              <a:gdLst>
                                <a:gd name="T0" fmla="*/ 30 w 179"/>
                                <a:gd name="T1" fmla="*/ 3192 h 3207"/>
                                <a:gd name="T2" fmla="*/ 0 w 179"/>
                                <a:gd name="T3" fmla="*/ 0 h 3207"/>
                                <a:gd name="T4" fmla="*/ 149 w 179"/>
                                <a:gd name="T5" fmla="*/ 0 h 3207"/>
                                <a:gd name="T6" fmla="*/ 179 w 179"/>
                                <a:gd name="T7" fmla="*/ 3207 h 3207"/>
                                <a:gd name="T8" fmla="*/ 30 w 179"/>
                                <a:gd name="T9" fmla="*/ 3192 h 3207"/>
                              </a:gdLst>
                              <a:ahLst/>
                              <a:cxnLst>
                                <a:cxn ang="0">
                                  <a:pos x="T0" y="T1"/>
                                </a:cxn>
                                <a:cxn ang="0">
                                  <a:pos x="T2" y="T3"/>
                                </a:cxn>
                                <a:cxn ang="0">
                                  <a:pos x="T4" y="T5"/>
                                </a:cxn>
                                <a:cxn ang="0">
                                  <a:pos x="T6" y="T7"/>
                                </a:cxn>
                                <a:cxn ang="0">
                                  <a:pos x="T8" y="T9"/>
                                </a:cxn>
                              </a:cxnLst>
                              <a:rect l="0" t="0" r="r" b="b"/>
                              <a:pathLst>
                                <a:path w="179" h="3207">
                                  <a:moveTo>
                                    <a:pt x="30" y="3192"/>
                                  </a:moveTo>
                                  <a:lnTo>
                                    <a:pt x="0" y="0"/>
                                  </a:lnTo>
                                  <a:lnTo>
                                    <a:pt x="149" y="0"/>
                                  </a:lnTo>
                                  <a:lnTo>
                                    <a:pt x="179" y="3207"/>
                                  </a:lnTo>
                                  <a:lnTo>
                                    <a:pt x="30" y="3192"/>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38" name="Freeform 193"/>
                          <wps:cNvSpPr>
                            <a:spLocks/>
                          </wps:cNvSpPr>
                          <wps:spPr bwMode="auto">
                            <a:xfrm>
                              <a:off x="3534" y="1128"/>
                              <a:ext cx="208" cy="30"/>
                            </a:xfrm>
                            <a:custGeom>
                              <a:avLst/>
                              <a:gdLst>
                                <a:gd name="T0" fmla="*/ 149 w 208"/>
                                <a:gd name="T1" fmla="*/ 30 h 30"/>
                                <a:gd name="T2" fmla="*/ 208 w 208"/>
                                <a:gd name="T3" fmla="*/ 15 h 30"/>
                                <a:gd name="T4" fmla="*/ 60 w 208"/>
                                <a:gd name="T5" fmla="*/ 0 h 30"/>
                                <a:gd name="T6" fmla="*/ 0 w 208"/>
                                <a:gd name="T7" fmla="*/ 30 h 30"/>
                                <a:gd name="T8" fmla="*/ 149 w 208"/>
                                <a:gd name="T9" fmla="*/ 30 h 30"/>
                              </a:gdLst>
                              <a:ahLst/>
                              <a:cxnLst>
                                <a:cxn ang="0">
                                  <a:pos x="T0" y="T1"/>
                                </a:cxn>
                                <a:cxn ang="0">
                                  <a:pos x="T2" y="T3"/>
                                </a:cxn>
                                <a:cxn ang="0">
                                  <a:pos x="T4" y="T5"/>
                                </a:cxn>
                                <a:cxn ang="0">
                                  <a:pos x="T6" y="T7"/>
                                </a:cxn>
                                <a:cxn ang="0">
                                  <a:pos x="T8" y="T9"/>
                                </a:cxn>
                              </a:cxnLst>
                              <a:rect l="0" t="0" r="r" b="b"/>
                              <a:pathLst>
                                <a:path w="208" h="30">
                                  <a:moveTo>
                                    <a:pt x="149" y="30"/>
                                  </a:moveTo>
                                  <a:lnTo>
                                    <a:pt x="208" y="15"/>
                                  </a:lnTo>
                                  <a:lnTo>
                                    <a:pt x="60" y="0"/>
                                  </a:lnTo>
                                  <a:lnTo>
                                    <a:pt x="0" y="30"/>
                                  </a:lnTo>
                                  <a:lnTo>
                                    <a:pt x="149" y="30"/>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39" name="Freeform 194"/>
                          <wps:cNvSpPr>
                            <a:spLocks/>
                          </wps:cNvSpPr>
                          <wps:spPr bwMode="auto">
                            <a:xfrm>
                              <a:off x="4069" y="2984"/>
                              <a:ext cx="60" cy="1425"/>
                            </a:xfrm>
                            <a:custGeom>
                              <a:avLst/>
                              <a:gdLst>
                                <a:gd name="T0" fmla="*/ 0 w 60"/>
                                <a:gd name="T1" fmla="*/ 1425 h 1425"/>
                                <a:gd name="T2" fmla="*/ 0 w 60"/>
                                <a:gd name="T3" fmla="*/ 30 h 1425"/>
                                <a:gd name="T4" fmla="*/ 45 w 60"/>
                                <a:gd name="T5" fmla="*/ 0 h 1425"/>
                                <a:gd name="T6" fmla="*/ 60 w 60"/>
                                <a:gd name="T7" fmla="*/ 1381 h 1425"/>
                                <a:gd name="T8" fmla="*/ 0 w 60"/>
                                <a:gd name="T9" fmla="*/ 1425 h 1425"/>
                              </a:gdLst>
                              <a:ahLst/>
                              <a:cxnLst>
                                <a:cxn ang="0">
                                  <a:pos x="T0" y="T1"/>
                                </a:cxn>
                                <a:cxn ang="0">
                                  <a:pos x="T2" y="T3"/>
                                </a:cxn>
                                <a:cxn ang="0">
                                  <a:pos x="T4" y="T5"/>
                                </a:cxn>
                                <a:cxn ang="0">
                                  <a:pos x="T6" y="T7"/>
                                </a:cxn>
                                <a:cxn ang="0">
                                  <a:pos x="T8" y="T9"/>
                                </a:cxn>
                              </a:cxnLst>
                              <a:rect l="0" t="0" r="r" b="b"/>
                              <a:pathLst>
                                <a:path w="60" h="1425">
                                  <a:moveTo>
                                    <a:pt x="0" y="1425"/>
                                  </a:moveTo>
                                  <a:lnTo>
                                    <a:pt x="0" y="30"/>
                                  </a:lnTo>
                                  <a:lnTo>
                                    <a:pt x="45" y="0"/>
                                  </a:lnTo>
                                  <a:lnTo>
                                    <a:pt x="60" y="1381"/>
                                  </a:lnTo>
                                  <a:lnTo>
                                    <a:pt x="0" y="1425"/>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40" name="Freeform 195"/>
                          <wps:cNvSpPr>
                            <a:spLocks/>
                          </wps:cNvSpPr>
                          <wps:spPr bwMode="auto">
                            <a:xfrm>
                              <a:off x="3921" y="2999"/>
                              <a:ext cx="148" cy="1410"/>
                            </a:xfrm>
                            <a:custGeom>
                              <a:avLst/>
                              <a:gdLst>
                                <a:gd name="T0" fmla="*/ 0 w 148"/>
                                <a:gd name="T1" fmla="*/ 1395 h 1410"/>
                                <a:gd name="T2" fmla="*/ 0 w 148"/>
                                <a:gd name="T3" fmla="*/ 0 h 1410"/>
                                <a:gd name="T4" fmla="*/ 148 w 148"/>
                                <a:gd name="T5" fmla="*/ 15 h 1410"/>
                                <a:gd name="T6" fmla="*/ 148 w 148"/>
                                <a:gd name="T7" fmla="*/ 1410 h 1410"/>
                                <a:gd name="T8" fmla="*/ 0 w 148"/>
                                <a:gd name="T9" fmla="*/ 1395 h 1410"/>
                              </a:gdLst>
                              <a:ahLst/>
                              <a:cxnLst>
                                <a:cxn ang="0">
                                  <a:pos x="T0" y="T1"/>
                                </a:cxn>
                                <a:cxn ang="0">
                                  <a:pos x="T2" y="T3"/>
                                </a:cxn>
                                <a:cxn ang="0">
                                  <a:pos x="T4" y="T5"/>
                                </a:cxn>
                                <a:cxn ang="0">
                                  <a:pos x="T6" y="T7"/>
                                </a:cxn>
                                <a:cxn ang="0">
                                  <a:pos x="T8" y="T9"/>
                                </a:cxn>
                              </a:cxnLst>
                              <a:rect l="0" t="0" r="r" b="b"/>
                              <a:pathLst>
                                <a:path w="148" h="1410">
                                  <a:moveTo>
                                    <a:pt x="0" y="1395"/>
                                  </a:moveTo>
                                  <a:lnTo>
                                    <a:pt x="0" y="0"/>
                                  </a:lnTo>
                                  <a:lnTo>
                                    <a:pt x="148" y="15"/>
                                  </a:lnTo>
                                  <a:lnTo>
                                    <a:pt x="148" y="1410"/>
                                  </a:lnTo>
                                  <a:lnTo>
                                    <a:pt x="0" y="1395"/>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41" name="Freeform 196"/>
                          <wps:cNvSpPr>
                            <a:spLocks/>
                          </wps:cNvSpPr>
                          <wps:spPr bwMode="auto">
                            <a:xfrm>
                              <a:off x="3921" y="2969"/>
                              <a:ext cx="193" cy="45"/>
                            </a:xfrm>
                            <a:custGeom>
                              <a:avLst/>
                              <a:gdLst>
                                <a:gd name="T0" fmla="*/ 148 w 193"/>
                                <a:gd name="T1" fmla="*/ 45 h 45"/>
                                <a:gd name="T2" fmla="*/ 193 w 193"/>
                                <a:gd name="T3" fmla="*/ 15 h 45"/>
                                <a:gd name="T4" fmla="*/ 59 w 193"/>
                                <a:gd name="T5" fmla="*/ 0 h 45"/>
                                <a:gd name="T6" fmla="*/ 0 w 193"/>
                                <a:gd name="T7" fmla="*/ 30 h 45"/>
                                <a:gd name="T8" fmla="*/ 148 w 193"/>
                                <a:gd name="T9" fmla="*/ 45 h 45"/>
                              </a:gdLst>
                              <a:ahLst/>
                              <a:cxnLst>
                                <a:cxn ang="0">
                                  <a:pos x="T0" y="T1"/>
                                </a:cxn>
                                <a:cxn ang="0">
                                  <a:pos x="T2" y="T3"/>
                                </a:cxn>
                                <a:cxn ang="0">
                                  <a:pos x="T4" y="T5"/>
                                </a:cxn>
                                <a:cxn ang="0">
                                  <a:pos x="T6" y="T7"/>
                                </a:cxn>
                                <a:cxn ang="0">
                                  <a:pos x="T8" y="T9"/>
                                </a:cxn>
                              </a:cxnLst>
                              <a:rect l="0" t="0" r="r" b="b"/>
                              <a:pathLst>
                                <a:path w="193" h="45">
                                  <a:moveTo>
                                    <a:pt x="148" y="45"/>
                                  </a:moveTo>
                                  <a:lnTo>
                                    <a:pt x="193" y="15"/>
                                  </a:lnTo>
                                  <a:lnTo>
                                    <a:pt x="59" y="0"/>
                                  </a:lnTo>
                                  <a:lnTo>
                                    <a:pt x="0" y="30"/>
                                  </a:lnTo>
                                  <a:lnTo>
                                    <a:pt x="148" y="45"/>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42" name="Freeform 197"/>
                          <wps:cNvSpPr>
                            <a:spLocks/>
                          </wps:cNvSpPr>
                          <wps:spPr bwMode="auto">
                            <a:xfrm>
                              <a:off x="4426" y="3697"/>
                              <a:ext cx="59" cy="757"/>
                            </a:xfrm>
                            <a:custGeom>
                              <a:avLst/>
                              <a:gdLst>
                                <a:gd name="T0" fmla="*/ 0 w 59"/>
                                <a:gd name="T1" fmla="*/ 757 h 757"/>
                                <a:gd name="T2" fmla="*/ 0 w 59"/>
                                <a:gd name="T3" fmla="*/ 44 h 757"/>
                                <a:gd name="T4" fmla="*/ 59 w 59"/>
                                <a:gd name="T5" fmla="*/ 0 h 757"/>
                                <a:gd name="T6" fmla="*/ 59 w 59"/>
                                <a:gd name="T7" fmla="*/ 712 h 757"/>
                                <a:gd name="T8" fmla="*/ 0 w 59"/>
                                <a:gd name="T9" fmla="*/ 757 h 757"/>
                              </a:gdLst>
                              <a:ahLst/>
                              <a:cxnLst>
                                <a:cxn ang="0">
                                  <a:pos x="T0" y="T1"/>
                                </a:cxn>
                                <a:cxn ang="0">
                                  <a:pos x="T2" y="T3"/>
                                </a:cxn>
                                <a:cxn ang="0">
                                  <a:pos x="T4" y="T5"/>
                                </a:cxn>
                                <a:cxn ang="0">
                                  <a:pos x="T6" y="T7"/>
                                </a:cxn>
                                <a:cxn ang="0">
                                  <a:pos x="T8" y="T9"/>
                                </a:cxn>
                              </a:cxnLst>
                              <a:rect l="0" t="0" r="r" b="b"/>
                              <a:pathLst>
                                <a:path w="59" h="757">
                                  <a:moveTo>
                                    <a:pt x="0" y="757"/>
                                  </a:moveTo>
                                  <a:lnTo>
                                    <a:pt x="0" y="44"/>
                                  </a:lnTo>
                                  <a:lnTo>
                                    <a:pt x="59" y="0"/>
                                  </a:lnTo>
                                  <a:lnTo>
                                    <a:pt x="59" y="712"/>
                                  </a:lnTo>
                                  <a:lnTo>
                                    <a:pt x="0" y="757"/>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43" name="Freeform 198"/>
                          <wps:cNvSpPr>
                            <a:spLocks/>
                          </wps:cNvSpPr>
                          <wps:spPr bwMode="auto">
                            <a:xfrm>
                              <a:off x="4277" y="3726"/>
                              <a:ext cx="149" cy="728"/>
                            </a:xfrm>
                            <a:custGeom>
                              <a:avLst/>
                              <a:gdLst>
                                <a:gd name="T0" fmla="*/ 0 w 149"/>
                                <a:gd name="T1" fmla="*/ 713 h 728"/>
                                <a:gd name="T2" fmla="*/ 0 w 149"/>
                                <a:gd name="T3" fmla="*/ 0 h 728"/>
                                <a:gd name="T4" fmla="*/ 149 w 149"/>
                                <a:gd name="T5" fmla="*/ 15 h 728"/>
                                <a:gd name="T6" fmla="*/ 149 w 149"/>
                                <a:gd name="T7" fmla="*/ 728 h 728"/>
                                <a:gd name="T8" fmla="*/ 0 w 149"/>
                                <a:gd name="T9" fmla="*/ 713 h 728"/>
                              </a:gdLst>
                              <a:ahLst/>
                              <a:cxnLst>
                                <a:cxn ang="0">
                                  <a:pos x="T0" y="T1"/>
                                </a:cxn>
                                <a:cxn ang="0">
                                  <a:pos x="T2" y="T3"/>
                                </a:cxn>
                                <a:cxn ang="0">
                                  <a:pos x="T4" y="T5"/>
                                </a:cxn>
                                <a:cxn ang="0">
                                  <a:pos x="T6" y="T7"/>
                                </a:cxn>
                                <a:cxn ang="0">
                                  <a:pos x="T8" y="T9"/>
                                </a:cxn>
                              </a:cxnLst>
                              <a:rect l="0" t="0" r="r" b="b"/>
                              <a:pathLst>
                                <a:path w="149" h="728">
                                  <a:moveTo>
                                    <a:pt x="0" y="713"/>
                                  </a:moveTo>
                                  <a:lnTo>
                                    <a:pt x="0" y="0"/>
                                  </a:lnTo>
                                  <a:lnTo>
                                    <a:pt x="149" y="15"/>
                                  </a:lnTo>
                                  <a:lnTo>
                                    <a:pt x="149" y="728"/>
                                  </a:lnTo>
                                  <a:lnTo>
                                    <a:pt x="0" y="713"/>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44" name="Freeform 199"/>
                          <wps:cNvSpPr>
                            <a:spLocks/>
                          </wps:cNvSpPr>
                          <wps:spPr bwMode="auto">
                            <a:xfrm>
                              <a:off x="4277" y="3682"/>
                              <a:ext cx="208" cy="59"/>
                            </a:xfrm>
                            <a:custGeom>
                              <a:avLst/>
                              <a:gdLst>
                                <a:gd name="T0" fmla="*/ 149 w 208"/>
                                <a:gd name="T1" fmla="*/ 59 h 59"/>
                                <a:gd name="T2" fmla="*/ 208 w 208"/>
                                <a:gd name="T3" fmla="*/ 15 h 59"/>
                                <a:gd name="T4" fmla="*/ 59 w 208"/>
                                <a:gd name="T5" fmla="*/ 0 h 59"/>
                                <a:gd name="T6" fmla="*/ 0 w 208"/>
                                <a:gd name="T7" fmla="*/ 44 h 59"/>
                                <a:gd name="T8" fmla="*/ 149 w 208"/>
                                <a:gd name="T9" fmla="*/ 59 h 59"/>
                              </a:gdLst>
                              <a:ahLst/>
                              <a:cxnLst>
                                <a:cxn ang="0">
                                  <a:pos x="T0" y="T1"/>
                                </a:cxn>
                                <a:cxn ang="0">
                                  <a:pos x="T2" y="T3"/>
                                </a:cxn>
                                <a:cxn ang="0">
                                  <a:pos x="T4" y="T5"/>
                                </a:cxn>
                                <a:cxn ang="0">
                                  <a:pos x="T6" y="T7"/>
                                </a:cxn>
                                <a:cxn ang="0">
                                  <a:pos x="T8" y="T9"/>
                                </a:cxn>
                              </a:cxnLst>
                              <a:rect l="0" t="0" r="r" b="b"/>
                              <a:pathLst>
                                <a:path w="208" h="59">
                                  <a:moveTo>
                                    <a:pt x="149" y="59"/>
                                  </a:moveTo>
                                  <a:lnTo>
                                    <a:pt x="208" y="15"/>
                                  </a:lnTo>
                                  <a:lnTo>
                                    <a:pt x="59" y="0"/>
                                  </a:lnTo>
                                  <a:lnTo>
                                    <a:pt x="0" y="44"/>
                                  </a:lnTo>
                                  <a:lnTo>
                                    <a:pt x="149" y="59"/>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45" name="Freeform 200"/>
                          <wps:cNvSpPr>
                            <a:spLocks/>
                          </wps:cNvSpPr>
                          <wps:spPr bwMode="auto">
                            <a:xfrm>
                              <a:off x="4797" y="4053"/>
                              <a:ext cx="44" cy="430"/>
                            </a:xfrm>
                            <a:custGeom>
                              <a:avLst/>
                              <a:gdLst>
                                <a:gd name="T0" fmla="*/ 0 w 44"/>
                                <a:gd name="T1" fmla="*/ 430 h 430"/>
                                <a:gd name="T2" fmla="*/ 0 w 44"/>
                                <a:gd name="T3" fmla="*/ 44 h 430"/>
                                <a:gd name="T4" fmla="*/ 44 w 44"/>
                                <a:gd name="T5" fmla="*/ 0 h 430"/>
                                <a:gd name="T6" fmla="*/ 44 w 44"/>
                                <a:gd name="T7" fmla="*/ 386 h 430"/>
                                <a:gd name="T8" fmla="*/ 0 w 44"/>
                                <a:gd name="T9" fmla="*/ 430 h 430"/>
                              </a:gdLst>
                              <a:ahLst/>
                              <a:cxnLst>
                                <a:cxn ang="0">
                                  <a:pos x="T0" y="T1"/>
                                </a:cxn>
                                <a:cxn ang="0">
                                  <a:pos x="T2" y="T3"/>
                                </a:cxn>
                                <a:cxn ang="0">
                                  <a:pos x="T4" y="T5"/>
                                </a:cxn>
                                <a:cxn ang="0">
                                  <a:pos x="T6" y="T7"/>
                                </a:cxn>
                                <a:cxn ang="0">
                                  <a:pos x="T8" y="T9"/>
                                </a:cxn>
                              </a:cxnLst>
                              <a:rect l="0" t="0" r="r" b="b"/>
                              <a:pathLst>
                                <a:path w="44" h="430">
                                  <a:moveTo>
                                    <a:pt x="0" y="430"/>
                                  </a:moveTo>
                                  <a:lnTo>
                                    <a:pt x="0" y="44"/>
                                  </a:lnTo>
                                  <a:lnTo>
                                    <a:pt x="44" y="0"/>
                                  </a:lnTo>
                                  <a:lnTo>
                                    <a:pt x="44" y="386"/>
                                  </a:lnTo>
                                  <a:lnTo>
                                    <a:pt x="0" y="430"/>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46" name="Freeform 201"/>
                          <wps:cNvSpPr>
                            <a:spLocks/>
                          </wps:cNvSpPr>
                          <wps:spPr bwMode="auto">
                            <a:xfrm>
                              <a:off x="4648" y="4083"/>
                              <a:ext cx="149" cy="400"/>
                            </a:xfrm>
                            <a:custGeom>
                              <a:avLst/>
                              <a:gdLst>
                                <a:gd name="T0" fmla="*/ 0 w 149"/>
                                <a:gd name="T1" fmla="*/ 386 h 400"/>
                                <a:gd name="T2" fmla="*/ 0 w 149"/>
                                <a:gd name="T3" fmla="*/ 0 h 400"/>
                                <a:gd name="T4" fmla="*/ 149 w 149"/>
                                <a:gd name="T5" fmla="*/ 14 h 400"/>
                                <a:gd name="T6" fmla="*/ 149 w 149"/>
                                <a:gd name="T7" fmla="*/ 400 h 400"/>
                                <a:gd name="T8" fmla="*/ 0 w 149"/>
                                <a:gd name="T9" fmla="*/ 386 h 400"/>
                              </a:gdLst>
                              <a:ahLst/>
                              <a:cxnLst>
                                <a:cxn ang="0">
                                  <a:pos x="T0" y="T1"/>
                                </a:cxn>
                                <a:cxn ang="0">
                                  <a:pos x="T2" y="T3"/>
                                </a:cxn>
                                <a:cxn ang="0">
                                  <a:pos x="T4" y="T5"/>
                                </a:cxn>
                                <a:cxn ang="0">
                                  <a:pos x="T6" y="T7"/>
                                </a:cxn>
                                <a:cxn ang="0">
                                  <a:pos x="T8" y="T9"/>
                                </a:cxn>
                              </a:cxnLst>
                              <a:rect l="0" t="0" r="r" b="b"/>
                              <a:pathLst>
                                <a:path w="149" h="400">
                                  <a:moveTo>
                                    <a:pt x="0" y="386"/>
                                  </a:moveTo>
                                  <a:lnTo>
                                    <a:pt x="0" y="0"/>
                                  </a:lnTo>
                                  <a:lnTo>
                                    <a:pt x="149" y="14"/>
                                  </a:lnTo>
                                  <a:lnTo>
                                    <a:pt x="149" y="400"/>
                                  </a:lnTo>
                                  <a:lnTo>
                                    <a:pt x="0" y="386"/>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47" name="Freeform 202"/>
                          <wps:cNvSpPr>
                            <a:spLocks/>
                          </wps:cNvSpPr>
                          <wps:spPr bwMode="auto">
                            <a:xfrm>
                              <a:off x="4648" y="4038"/>
                              <a:ext cx="193" cy="59"/>
                            </a:xfrm>
                            <a:custGeom>
                              <a:avLst/>
                              <a:gdLst>
                                <a:gd name="T0" fmla="*/ 149 w 193"/>
                                <a:gd name="T1" fmla="*/ 59 h 59"/>
                                <a:gd name="T2" fmla="*/ 193 w 193"/>
                                <a:gd name="T3" fmla="*/ 15 h 59"/>
                                <a:gd name="T4" fmla="*/ 45 w 193"/>
                                <a:gd name="T5" fmla="*/ 0 h 59"/>
                                <a:gd name="T6" fmla="*/ 0 w 193"/>
                                <a:gd name="T7" fmla="*/ 45 h 59"/>
                                <a:gd name="T8" fmla="*/ 149 w 193"/>
                                <a:gd name="T9" fmla="*/ 59 h 59"/>
                              </a:gdLst>
                              <a:ahLst/>
                              <a:cxnLst>
                                <a:cxn ang="0">
                                  <a:pos x="T0" y="T1"/>
                                </a:cxn>
                                <a:cxn ang="0">
                                  <a:pos x="T2" y="T3"/>
                                </a:cxn>
                                <a:cxn ang="0">
                                  <a:pos x="T4" y="T5"/>
                                </a:cxn>
                                <a:cxn ang="0">
                                  <a:pos x="T6" y="T7"/>
                                </a:cxn>
                                <a:cxn ang="0">
                                  <a:pos x="T8" y="T9"/>
                                </a:cxn>
                              </a:cxnLst>
                              <a:rect l="0" t="0" r="r" b="b"/>
                              <a:pathLst>
                                <a:path w="193" h="59">
                                  <a:moveTo>
                                    <a:pt x="149" y="59"/>
                                  </a:moveTo>
                                  <a:lnTo>
                                    <a:pt x="193" y="15"/>
                                  </a:lnTo>
                                  <a:lnTo>
                                    <a:pt x="45" y="0"/>
                                  </a:lnTo>
                                  <a:lnTo>
                                    <a:pt x="0" y="45"/>
                                  </a:lnTo>
                                  <a:lnTo>
                                    <a:pt x="149" y="59"/>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48" name="Freeform 203"/>
                          <wps:cNvSpPr>
                            <a:spLocks/>
                          </wps:cNvSpPr>
                          <wps:spPr bwMode="auto">
                            <a:xfrm>
                              <a:off x="5153" y="4246"/>
                              <a:ext cx="60" cy="282"/>
                            </a:xfrm>
                            <a:custGeom>
                              <a:avLst/>
                              <a:gdLst>
                                <a:gd name="T0" fmla="*/ 0 w 60"/>
                                <a:gd name="T1" fmla="*/ 282 h 282"/>
                                <a:gd name="T2" fmla="*/ 15 w 60"/>
                                <a:gd name="T3" fmla="*/ 44 h 282"/>
                                <a:gd name="T4" fmla="*/ 60 w 60"/>
                                <a:gd name="T5" fmla="*/ 0 h 282"/>
                                <a:gd name="T6" fmla="*/ 60 w 60"/>
                                <a:gd name="T7" fmla="*/ 237 h 282"/>
                                <a:gd name="T8" fmla="*/ 0 w 60"/>
                                <a:gd name="T9" fmla="*/ 282 h 282"/>
                              </a:gdLst>
                              <a:ahLst/>
                              <a:cxnLst>
                                <a:cxn ang="0">
                                  <a:pos x="T0" y="T1"/>
                                </a:cxn>
                                <a:cxn ang="0">
                                  <a:pos x="T2" y="T3"/>
                                </a:cxn>
                                <a:cxn ang="0">
                                  <a:pos x="T4" y="T5"/>
                                </a:cxn>
                                <a:cxn ang="0">
                                  <a:pos x="T6" y="T7"/>
                                </a:cxn>
                                <a:cxn ang="0">
                                  <a:pos x="T8" y="T9"/>
                                </a:cxn>
                              </a:cxnLst>
                              <a:rect l="0" t="0" r="r" b="b"/>
                              <a:pathLst>
                                <a:path w="60" h="282">
                                  <a:moveTo>
                                    <a:pt x="0" y="282"/>
                                  </a:moveTo>
                                  <a:lnTo>
                                    <a:pt x="15" y="44"/>
                                  </a:lnTo>
                                  <a:lnTo>
                                    <a:pt x="60" y="0"/>
                                  </a:lnTo>
                                  <a:lnTo>
                                    <a:pt x="60" y="237"/>
                                  </a:lnTo>
                                  <a:lnTo>
                                    <a:pt x="0" y="282"/>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49" name="Freeform 204"/>
                          <wps:cNvSpPr>
                            <a:spLocks/>
                          </wps:cNvSpPr>
                          <wps:spPr bwMode="auto">
                            <a:xfrm>
                              <a:off x="5020" y="4276"/>
                              <a:ext cx="148" cy="252"/>
                            </a:xfrm>
                            <a:custGeom>
                              <a:avLst/>
                              <a:gdLst>
                                <a:gd name="T0" fmla="*/ 0 w 148"/>
                                <a:gd name="T1" fmla="*/ 237 h 252"/>
                                <a:gd name="T2" fmla="*/ 0 w 148"/>
                                <a:gd name="T3" fmla="*/ 0 h 252"/>
                                <a:gd name="T4" fmla="*/ 148 w 148"/>
                                <a:gd name="T5" fmla="*/ 14 h 252"/>
                                <a:gd name="T6" fmla="*/ 133 w 148"/>
                                <a:gd name="T7" fmla="*/ 252 h 252"/>
                                <a:gd name="T8" fmla="*/ 0 w 148"/>
                                <a:gd name="T9" fmla="*/ 237 h 252"/>
                              </a:gdLst>
                              <a:ahLst/>
                              <a:cxnLst>
                                <a:cxn ang="0">
                                  <a:pos x="T0" y="T1"/>
                                </a:cxn>
                                <a:cxn ang="0">
                                  <a:pos x="T2" y="T3"/>
                                </a:cxn>
                                <a:cxn ang="0">
                                  <a:pos x="T4" y="T5"/>
                                </a:cxn>
                                <a:cxn ang="0">
                                  <a:pos x="T6" y="T7"/>
                                </a:cxn>
                                <a:cxn ang="0">
                                  <a:pos x="T8" y="T9"/>
                                </a:cxn>
                              </a:cxnLst>
                              <a:rect l="0" t="0" r="r" b="b"/>
                              <a:pathLst>
                                <a:path w="148" h="252">
                                  <a:moveTo>
                                    <a:pt x="0" y="237"/>
                                  </a:moveTo>
                                  <a:lnTo>
                                    <a:pt x="0" y="0"/>
                                  </a:lnTo>
                                  <a:lnTo>
                                    <a:pt x="148" y="14"/>
                                  </a:lnTo>
                                  <a:lnTo>
                                    <a:pt x="133" y="252"/>
                                  </a:lnTo>
                                  <a:lnTo>
                                    <a:pt x="0" y="237"/>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50" name="Freeform 205"/>
                          <wps:cNvSpPr>
                            <a:spLocks/>
                          </wps:cNvSpPr>
                          <wps:spPr bwMode="auto">
                            <a:xfrm>
                              <a:off x="5020" y="4231"/>
                              <a:ext cx="193" cy="59"/>
                            </a:xfrm>
                            <a:custGeom>
                              <a:avLst/>
                              <a:gdLst>
                                <a:gd name="T0" fmla="*/ 148 w 193"/>
                                <a:gd name="T1" fmla="*/ 59 h 59"/>
                                <a:gd name="T2" fmla="*/ 193 w 193"/>
                                <a:gd name="T3" fmla="*/ 15 h 59"/>
                                <a:gd name="T4" fmla="*/ 44 w 193"/>
                                <a:gd name="T5" fmla="*/ 0 h 59"/>
                                <a:gd name="T6" fmla="*/ 0 w 193"/>
                                <a:gd name="T7" fmla="*/ 45 h 59"/>
                                <a:gd name="T8" fmla="*/ 148 w 193"/>
                                <a:gd name="T9" fmla="*/ 59 h 59"/>
                              </a:gdLst>
                              <a:ahLst/>
                              <a:cxnLst>
                                <a:cxn ang="0">
                                  <a:pos x="T0" y="T1"/>
                                </a:cxn>
                                <a:cxn ang="0">
                                  <a:pos x="T2" y="T3"/>
                                </a:cxn>
                                <a:cxn ang="0">
                                  <a:pos x="T4" y="T5"/>
                                </a:cxn>
                                <a:cxn ang="0">
                                  <a:pos x="T6" y="T7"/>
                                </a:cxn>
                                <a:cxn ang="0">
                                  <a:pos x="T8" y="T9"/>
                                </a:cxn>
                              </a:cxnLst>
                              <a:rect l="0" t="0" r="r" b="b"/>
                              <a:pathLst>
                                <a:path w="193" h="59">
                                  <a:moveTo>
                                    <a:pt x="148" y="59"/>
                                  </a:moveTo>
                                  <a:lnTo>
                                    <a:pt x="193" y="15"/>
                                  </a:lnTo>
                                  <a:lnTo>
                                    <a:pt x="44" y="0"/>
                                  </a:lnTo>
                                  <a:lnTo>
                                    <a:pt x="0" y="45"/>
                                  </a:lnTo>
                                  <a:lnTo>
                                    <a:pt x="148" y="59"/>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51" name="Freeform 206"/>
                          <wps:cNvSpPr>
                            <a:spLocks/>
                          </wps:cNvSpPr>
                          <wps:spPr bwMode="auto">
                            <a:xfrm>
                              <a:off x="5539" y="4380"/>
                              <a:ext cx="45" cy="193"/>
                            </a:xfrm>
                            <a:custGeom>
                              <a:avLst/>
                              <a:gdLst>
                                <a:gd name="T0" fmla="*/ 0 w 45"/>
                                <a:gd name="T1" fmla="*/ 193 h 193"/>
                                <a:gd name="T2" fmla="*/ 0 w 45"/>
                                <a:gd name="T3" fmla="*/ 44 h 193"/>
                                <a:gd name="T4" fmla="*/ 45 w 45"/>
                                <a:gd name="T5" fmla="*/ 0 h 193"/>
                                <a:gd name="T6" fmla="*/ 45 w 45"/>
                                <a:gd name="T7" fmla="*/ 148 h 193"/>
                                <a:gd name="T8" fmla="*/ 0 w 45"/>
                                <a:gd name="T9" fmla="*/ 193 h 193"/>
                              </a:gdLst>
                              <a:ahLst/>
                              <a:cxnLst>
                                <a:cxn ang="0">
                                  <a:pos x="T0" y="T1"/>
                                </a:cxn>
                                <a:cxn ang="0">
                                  <a:pos x="T2" y="T3"/>
                                </a:cxn>
                                <a:cxn ang="0">
                                  <a:pos x="T4" y="T5"/>
                                </a:cxn>
                                <a:cxn ang="0">
                                  <a:pos x="T6" y="T7"/>
                                </a:cxn>
                                <a:cxn ang="0">
                                  <a:pos x="T8" y="T9"/>
                                </a:cxn>
                              </a:cxnLst>
                              <a:rect l="0" t="0" r="r" b="b"/>
                              <a:pathLst>
                                <a:path w="45" h="193">
                                  <a:moveTo>
                                    <a:pt x="0" y="193"/>
                                  </a:moveTo>
                                  <a:lnTo>
                                    <a:pt x="0" y="44"/>
                                  </a:lnTo>
                                  <a:lnTo>
                                    <a:pt x="45" y="0"/>
                                  </a:lnTo>
                                  <a:lnTo>
                                    <a:pt x="45" y="148"/>
                                  </a:lnTo>
                                  <a:lnTo>
                                    <a:pt x="0" y="193"/>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52" name="Freeform 207"/>
                          <wps:cNvSpPr>
                            <a:spLocks/>
                          </wps:cNvSpPr>
                          <wps:spPr bwMode="auto">
                            <a:xfrm>
                              <a:off x="5376" y="4409"/>
                              <a:ext cx="163" cy="164"/>
                            </a:xfrm>
                            <a:custGeom>
                              <a:avLst/>
                              <a:gdLst>
                                <a:gd name="T0" fmla="*/ 0 w 163"/>
                                <a:gd name="T1" fmla="*/ 149 h 164"/>
                                <a:gd name="T2" fmla="*/ 15 w 163"/>
                                <a:gd name="T3" fmla="*/ 0 h 164"/>
                                <a:gd name="T4" fmla="*/ 163 w 163"/>
                                <a:gd name="T5" fmla="*/ 15 h 164"/>
                                <a:gd name="T6" fmla="*/ 163 w 163"/>
                                <a:gd name="T7" fmla="*/ 164 h 164"/>
                                <a:gd name="T8" fmla="*/ 0 w 163"/>
                                <a:gd name="T9" fmla="*/ 149 h 164"/>
                              </a:gdLst>
                              <a:ahLst/>
                              <a:cxnLst>
                                <a:cxn ang="0">
                                  <a:pos x="T0" y="T1"/>
                                </a:cxn>
                                <a:cxn ang="0">
                                  <a:pos x="T2" y="T3"/>
                                </a:cxn>
                                <a:cxn ang="0">
                                  <a:pos x="T4" y="T5"/>
                                </a:cxn>
                                <a:cxn ang="0">
                                  <a:pos x="T6" y="T7"/>
                                </a:cxn>
                                <a:cxn ang="0">
                                  <a:pos x="T8" y="T9"/>
                                </a:cxn>
                              </a:cxnLst>
                              <a:rect l="0" t="0" r="r" b="b"/>
                              <a:pathLst>
                                <a:path w="163" h="164">
                                  <a:moveTo>
                                    <a:pt x="0" y="149"/>
                                  </a:moveTo>
                                  <a:lnTo>
                                    <a:pt x="15" y="0"/>
                                  </a:lnTo>
                                  <a:lnTo>
                                    <a:pt x="163" y="15"/>
                                  </a:lnTo>
                                  <a:lnTo>
                                    <a:pt x="163" y="164"/>
                                  </a:lnTo>
                                  <a:lnTo>
                                    <a:pt x="0" y="149"/>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53" name="Freeform 208"/>
                          <wps:cNvSpPr>
                            <a:spLocks/>
                          </wps:cNvSpPr>
                          <wps:spPr bwMode="auto">
                            <a:xfrm>
                              <a:off x="5391" y="4365"/>
                              <a:ext cx="193" cy="59"/>
                            </a:xfrm>
                            <a:custGeom>
                              <a:avLst/>
                              <a:gdLst>
                                <a:gd name="T0" fmla="*/ 148 w 193"/>
                                <a:gd name="T1" fmla="*/ 59 h 59"/>
                                <a:gd name="T2" fmla="*/ 193 w 193"/>
                                <a:gd name="T3" fmla="*/ 15 h 59"/>
                                <a:gd name="T4" fmla="*/ 44 w 193"/>
                                <a:gd name="T5" fmla="*/ 0 h 59"/>
                                <a:gd name="T6" fmla="*/ 0 w 193"/>
                                <a:gd name="T7" fmla="*/ 44 h 59"/>
                                <a:gd name="T8" fmla="*/ 148 w 193"/>
                                <a:gd name="T9" fmla="*/ 59 h 59"/>
                              </a:gdLst>
                              <a:ahLst/>
                              <a:cxnLst>
                                <a:cxn ang="0">
                                  <a:pos x="T0" y="T1"/>
                                </a:cxn>
                                <a:cxn ang="0">
                                  <a:pos x="T2" y="T3"/>
                                </a:cxn>
                                <a:cxn ang="0">
                                  <a:pos x="T4" y="T5"/>
                                </a:cxn>
                                <a:cxn ang="0">
                                  <a:pos x="T6" y="T7"/>
                                </a:cxn>
                                <a:cxn ang="0">
                                  <a:pos x="T8" y="T9"/>
                                </a:cxn>
                              </a:cxnLst>
                              <a:rect l="0" t="0" r="r" b="b"/>
                              <a:pathLst>
                                <a:path w="193" h="59">
                                  <a:moveTo>
                                    <a:pt x="148" y="59"/>
                                  </a:moveTo>
                                  <a:lnTo>
                                    <a:pt x="193" y="15"/>
                                  </a:lnTo>
                                  <a:lnTo>
                                    <a:pt x="44" y="0"/>
                                  </a:lnTo>
                                  <a:lnTo>
                                    <a:pt x="0" y="44"/>
                                  </a:lnTo>
                                  <a:lnTo>
                                    <a:pt x="148" y="59"/>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54" name="Freeform 209"/>
                          <wps:cNvSpPr>
                            <a:spLocks/>
                          </wps:cNvSpPr>
                          <wps:spPr bwMode="auto">
                            <a:xfrm>
                              <a:off x="5911" y="4454"/>
                              <a:ext cx="44" cy="163"/>
                            </a:xfrm>
                            <a:custGeom>
                              <a:avLst/>
                              <a:gdLst>
                                <a:gd name="T0" fmla="*/ 0 w 44"/>
                                <a:gd name="T1" fmla="*/ 163 h 163"/>
                                <a:gd name="T2" fmla="*/ 0 w 44"/>
                                <a:gd name="T3" fmla="*/ 59 h 163"/>
                                <a:gd name="T4" fmla="*/ 44 w 44"/>
                                <a:gd name="T5" fmla="*/ 0 h 163"/>
                                <a:gd name="T6" fmla="*/ 44 w 44"/>
                                <a:gd name="T7" fmla="*/ 119 h 163"/>
                                <a:gd name="T8" fmla="*/ 0 w 44"/>
                                <a:gd name="T9" fmla="*/ 163 h 163"/>
                              </a:gdLst>
                              <a:ahLst/>
                              <a:cxnLst>
                                <a:cxn ang="0">
                                  <a:pos x="T0" y="T1"/>
                                </a:cxn>
                                <a:cxn ang="0">
                                  <a:pos x="T2" y="T3"/>
                                </a:cxn>
                                <a:cxn ang="0">
                                  <a:pos x="T4" y="T5"/>
                                </a:cxn>
                                <a:cxn ang="0">
                                  <a:pos x="T6" y="T7"/>
                                </a:cxn>
                                <a:cxn ang="0">
                                  <a:pos x="T8" y="T9"/>
                                </a:cxn>
                              </a:cxnLst>
                              <a:rect l="0" t="0" r="r" b="b"/>
                              <a:pathLst>
                                <a:path w="44" h="163">
                                  <a:moveTo>
                                    <a:pt x="0" y="163"/>
                                  </a:moveTo>
                                  <a:lnTo>
                                    <a:pt x="0" y="59"/>
                                  </a:lnTo>
                                  <a:lnTo>
                                    <a:pt x="44" y="0"/>
                                  </a:lnTo>
                                  <a:lnTo>
                                    <a:pt x="44" y="119"/>
                                  </a:lnTo>
                                  <a:lnTo>
                                    <a:pt x="0" y="163"/>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55" name="Freeform 210"/>
                          <wps:cNvSpPr>
                            <a:spLocks/>
                          </wps:cNvSpPr>
                          <wps:spPr bwMode="auto">
                            <a:xfrm>
                              <a:off x="5762" y="4483"/>
                              <a:ext cx="149" cy="134"/>
                            </a:xfrm>
                            <a:custGeom>
                              <a:avLst/>
                              <a:gdLst>
                                <a:gd name="T0" fmla="*/ 0 w 149"/>
                                <a:gd name="T1" fmla="*/ 119 h 134"/>
                                <a:gd name="T2" fmla="*/ 0 w 149"/>
                                <a:gd name="T3" fmla="*/ 0 h 134"/>
                                <a:gd name="T4" fmla="*/ 149 w 149"/>
                                <a:gd name="T5" fmla="*/ 30 h 134"/>
                                <a:gd name="T6" fmla="*/ 149 w 149"/>
                                <a:gd name="T7" fmla="*/ 134 h 134"/>
                                <a:gd name="T8" fmla="*/ 0 w 149"/>
                                <a:gd name="T9" fmla="*/ 119 h 134"/>
                              </a:gdLst>
                              <a:ahLst/>
                              <a:cxnLst>
                                <a:cxn ang="0">
                                  <a:pos x="T0" y="T1"/>
                                </a:cxn>
                                <a:cxn ang="0">
                                  <a:pos x="T2" y="T3"/>
                                </a:cxn>
                                <a:cxn ang="0">
                                  <a:pos x="T4" y="T5"/>
                                </a:cxn>
                                <a:cxn ang="0">
                                  <a:pos x="T6" y="T7"/>
                                </a:cxn>
                                <a:cxn ang="0">
                                  <a:pos x="T8" y="T9"/>
                                </a:cxn>
                              </a:cxnLst>
                              <a:rect l="0" t="0" r="r" b="b"/>
                              <a:pathLst>
                                <a:path w="149" h="134">
                                  <a:moveTo>
                                    <a:pt x="0" y="119"/>
                                  </a:moveTo>
                                  <a:lnTo>
                                    <a:pt x="0" y="0"/>
                                  </a:lnTo>
                                  <a:lnTo>
                                    <a:pt x="149" y="30"/>
                                  </a:lnTo>
                                  <a:lnTo>
                                    <a:pt x="149" y="134"/>
                                  </a:lnTo>
                                  <a:lnTo>
                                    <a:pt x="0" y="119"/>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56" name="Freeform 211"/>
                          <wps:cNvSpPr>
                            <a:spLocks/>
                          </wps:cNvSpPr>
                          <wps:spPr bwMode="auto">
                            <a:xfrm>
                              <a:off x="5762" y="4439"/>
                              <a:ext cx="193" cy="74"/>
                            </a:xfrm>
                            <a:custGeom>
                              <a:avLst/>
                              <a:gdLst>
                                <a:gd name="T0" fmla="*/ 149 w 193"/>
                                <a:gd name="T1" fmla="*/ 74 h 74"/>
                                <a:gd name="T2" fmla="*/ 193 w 193"/>
                                <a:gd name="T3" fmla="*/ 15 h 74"/>
                                <a:gd name="T4" fmla="*/ 45 w 193"/>
                                <a:gd name="T5" fmla="*/ 0 h 74"/>
                                <a:gd name="T6" fmla="*/ 0 w 193"/>
                                <a:gd name="T7" fmla="*/ 44 h 74"/>
                                <a:gd name="T8" fmla="*/ 149 w 193"/>
                                <a:gd name="T9" fmla="*/ 74 h 74"/>
                              </a:gdLst>
                              <a:ahLst/>
                              <a:cxnLst>
                                <a:cxn ang="0">
                                  <a:pos x="T0" y="T1"/>
                                </a:cxn>
                                <a:cxn ang="0">
                                  <a:pos x="T2" y="T3"/>
                                </a:cxn>
                                <a:cxn ang="0">
                                  <a:pos x="T4" y="T5"/>
                                </a:cxn>
                                <a:cxn ang="0">
                                  <a:pos x="T6" y="T7"/>
                                </a:cxn>
                                <a:cxn ang="0">
                                  <a:pos x="T8" y="T9"/>
                                </a:cxn>
                              </a:cxnLst>
                              <a:rect l="0" t="0" r="r" b="b"/>
                              <a:pathLst>
                                <a:path w="193" h="74">
                                  <a:moveTo>
                                    <a:pt x="149" y="74"/>
                                  </a:moveTo>
                                  <a:lnTo>
                                    <a:pt x="193" y="15"/>
                                  </a:lnTo>
                                  <a:lnTo>
                                    <a:pt x="45" y="0"/>
                                  </a:lnTo>
                                  <a:lnTo>
                                    <a:pt x="0" y="44"/>
                                  </a:lnTo>
                                  <a:lnTo>
                                    <a:pt x="149" y="74"/>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57" name="Freeform 212"/>
                          <wps:cNvSpPr>
                            <a:spLocks/>
                          </wps:cNvSpPr>
                          <wps:spPr bwMode="auto">
                            <a:xfrm>
                              <a:off x="6297" y="4543"/>
                              <a:ext cx="44" cy="119"/>
                            </a:xfrm>
                            <a:custGeom>
                              <a:avLst/>
                              <a:gdLst>
                                <a:gd name="T0" fmla="*/ 0 w 44"/>
                                <a:gd name="T1" fmla="*/ 119 h 119"/>
                                <a:gd name="T2" fmla="*/ 0 w 44"/>
                                <a:gd name="T3" fmla="*/ 44 h 119"/>
                                <a:gd name="T4" fmla="*/ 44 w 44"/>
                                <a:gd name="T5" fmla="*/ 0 h 119"/>
                                <a:gd name="T6" fmla="*/ 29 w 44"/>
                                <a:gd name="T7" fmla="*/ 74 h 119"/>
                                <a:gd name="T8" fmla="*/ 0 w 44"/>
                                <a:gd name="T9" fmla="*/ 119 h 119"/>
                              </a:gdLst>
                              <a:ahLst/>
                              <a:cxnLst>
                                <a:cxn ang="0">
                                  <a:pos x="T0" y="T1"/>
                                </a:cxn>
                                <a:cxn ang="0">
                                  <a:pos x="T2" y="T3"/>
                                </a:cxn>
                                <a:cxn ang="0">
                                  <a:pos x="T4" y="T5"/>
                                </a:cxn>
                                <a:cxn ang="0">
                                  <a:pos x="T6" y="T7"/>
                                </a:cxn>
                                <a:cxn ang="0">
                                  <a:pos x="T8" y="T9"/>
                                </a:cxn>
                              </a:cxnLst>
                              <a:rect l="0" t="0" r="r" b="b"/>
                              <a:pathLst>
                                <a:path w="44" h="119">
                                  <a:moveTo>
                                    <a:pt x="0" y="119"/>
                                  </a:moveTo>
                                  <a:lnTo>
                                    <a:pt x="0" y="44"/>
                                  </a:lnTo>
                                  <a:lnTo>
                                    <a:pt x="44" y="0"/>
                                  </a:lnTo>
                                  <a:lnTo>
                                    <a:pt x="29" y="74"/>
                                  </a:lnTo>
                                  <a:lnTo>
                                    <a:pt x="0" y="119"/>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58" name="Freeform 213"/>
                          <wps:cNvSpPr>
                            <a:spLocks/>
                          </wps:cNvSpPr>
                          <wps:spPr bwMode="auto">
                            <a:xfrm>
                              <a:off x="6133" y="4573"/>
                              <a:ext cx="164" cy="89"/>
                            </a:xfrm>
                            <a:custGeom>
                              <a:avLst/>
                              <a:gdLst>
                                <a:gd name="T0" fmla="*/ 0 w 164"/>
                                <a:gd name="T1" fmla="*/ 74 h 89"/>
                                <a:gd name="T2" fmla="*/ 0 w 164"/>
                                <a:gd name="T3" fmla="*/ 0 h 89"/>
                                <a:gd name="T4" fmla="*/ 164 w 164"/>
                                <a:gd name="T5" fmla="*/ 14 h 89"/>
                                <a:gd name="T6" fmla="*/ 164 w 164"/>
                                <a:gd name="T7" fmla="*/ 89 h 89"/>
                                <a:gd name="T8" fmla="*/ 0 w 164"/>
                                <a:gd name="T9" fmla="*/ 74 h 89"/>
                              </a:gdLst>
                              <a:ahLst/>
                              <a:cxnLst>
                                <a:cxn ang="0">
                                  <a:pos x="T0" y="T1"/>
                                </a:cxn>
                                <a:cxn ang="0">
                                  <a:pos x="T2" y="T3"/>
                                </a:cxn>
                                <a:cxn ang="0">
                                  <a:pos x="T4" y="T5"/>
                                </a:cxn>
                                <a:cxn ang="0">
                                  <a:pos x="T6" y="T7"/>
                                </a:cxn>
                                <a:cxn ang="0">
                                  <a:pos x="T8" y="T9"/>
                                </a:cxn>
                              </a:cxnLst>
                              <a:rect l="0" t="0" r="r" b="b"/>
                              <a:pathLst>
                                <a:path w="164" h="89">
                                  <a:moveTo>
                                    <a:pt x="0" y="74"/>
                                  </a:moveTo>
                                  <a:lnTo>
                                    <a:pt x="0" y="0"/>
                                  </a:lnTo>
                                  <a:lnTo>
                                    <a:pt x="164" y="14"/>
                                  </a:lnTo>
                                  <a:lnTo>
                                    <a:pt x="164" y="89"/>
                                  </a:lnTo>
                                  <a:lnTo>
                                    <a:pt x="0" y="74"/>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59" name="Freeform 214"/>
                          <wps:cNvSpPr>
                            <a:spLocks/>
                          </wps:cNvSpPr>
                          <wps:spPr bwMode="auto">
                            <a:xfrm>
                              <a:off x="6133" y="4513"/>
                              <a:ext cx="208" cy="74"/>
                            </a:xfrm>
                            <a:custGeom>
                              <a:avLst/>
                              <a:gdLst>
                                <a:gd name="T0" fmla="*/ 164 w 208"/>
                                <a:gd name="T1" fmla="*/ 74 h 74"/>
                                <a:gd name="T2" fmla="*/ 208 w 208"/>
                                <a:gd name="T3" fmla="*/ 30 h 74"/>
                                <a:gd name="T4" fmla="*/ 45 w 208"/>
                                <a:gd name="T5" fmla="*/ 0 h 74"/>
                                <a:gd name="T6" fmla="*/ 0 w 208"/>
                                <a:gd name="T7" fmla="*/ 60 h 74"/>
                                <a:gd name="T8" fmla="*/ 164 w 208"/>
                                <a:gd name="T9" fmla="*/ 74 h 74"/>
                              </a:gdLst>
                              <a:ahLst/>
                              <a:cxnLst>
                                <a:cxn ang="0">
                                  <a:pos x="T0" y="T1"/>
                                </a:cxn>
                                <a:cxn ang="0">
                                  <a:pos x="T2" y="T3"/>
                                </a:cxn>
                                <a:cxn ang="0">
                                  <a:pos x="T4" y="T5"/>
                                </a:cxn>
                                <a:cxn ang="0">
                                  <a:pos x="T6" y="T7"/>
                                </a:cxn>
                                <a:cxn ang="0">
                                  <a:pos x="T8" y="T9"/>
                                </a:cxn>
                              </a:cxnLst>
                              <a:rect l="0" t="0" r="r" b="b"/>
                              <a:pathLst>
                                <a:path w="208" h="74">
                                  <a:moveTo>
                                    <a:pt x="164" y="74"/>
                                  </a:moveTo>
                                  <a:lnTo>
                                    <a:pt x="208" y="30"/>
                                  </a:lnTo>
                                  <a:lnTo>
                                    <a:pt x="45" y="0"/>
                                  </a:lnTo>
                                  <a:lnTo>
                                    <a:pt x="0" y="60"/>
                                  </a:lnTo>
                                  <a:lnTo>
                                    <a:pt x="164" y="74"/>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60" name="Freeform 215"/>
                          <wps:cNvSpPr>
                            <a:spLocks/>
                          </wps:cNvSpPr>
                          <wps:spPr bwMode="auto">
                            <a:xfrm>
                              <a:off x="6683" y="4469"/>
                              <a:ext cx="44" cy="237"/>
                            </a:xfrm>
                            <a:custGeom>
                              <a:avLst/>
                              <a:gdLst>
                                <a:gd name="T0" fmla="*/ 0 w 44"/>
                                <a:gd name="T1" fmla="*/ 237 h 237"/>
                                <a:gd name="T2" fmla="*/ 0 w 44"/>
                                <a:gd name="T3" fmla="*/ 44 h 237"/>
                                <a:gd name="T4" fmla="*/ 44 w 44"/>
                                <a:gd name="T5" fmla="*/ 0 h 237"/>
                                <a:gd name="T6" fmla="*/ 30 w 44"/>
                                <a:gd name="T7" fmla="*/ 193 h 237"/>
                                <a:gd name="T8" fmla="*/ 0 w 44"/>
                                <a:gd name="T9" fmla="*/ 237 h 237"/>
                              </a:gdLst>
                              <a:ahLst/>
                              <a:cxnLst>
                                <a:cxn ang="0">
                                  <a:pos x="T0" y="T1"/>
                                </a:cxn>
                                <a:cxn ang="0">
                                  <a:pos x="T2" y="T3"/>
                                </a:cxn>
                                <a:cxn ang="0">
                                  <a:pos x="T4" y="T5"/>
                                </a:cxn>
                                <a:cxn ang="0">
                                  <a:pos x="T6" y="T7"/>
                                </a:cxn>
                                <a:cxn ang="0">
                                  <a:pos x="T8" y="T9"/>
                                </a:cxn>
                              </a:cxnLst>
                              <a:rect l="0" t="0" r="r" b="b"/>
                              <a:pathLst>
                                <a:path w="44" h="237">
                                  <a:moveTo>
                                    <a:pt x="0" y="237"/>
                                  </a:moveTo>
                                  <a:lnTo>
                                    <a:pt x="0" y="44"/>
                                  </a:lnTo>
                                  <a:lnTo>
                                    <a:pt x="44" y="0"/>
                                  </a:lnTo>
                                  <a:lnTo>
                                    <a:pt x="30" y="193"/>
                                  </a:lnTo>
                                  <a:lnTo>
                                    <a:pt x="0" y="237"/>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61" name="Freeform 216"/>
                          <wps:cNvSpPr>
                            <a:spLocks/>
                          </wps:cNvSpPr>
                          <wps:spPr bwMode="auto">
                            <a:xfrm>
                              <a:off x="6519" y="4498"/>
                              <a:ext cx="164" cy="208"/>
                            </a:xfrm>
                            <a:custGeom>
                              <a:avLst/>
                              <a:gdLst>
                                <a:gd name="T0" fmla="*/ 0 w 164"/>
                                <a:gd name="T1" fmla="*/ 193 h 208"/>
                                <a:gd name="T2" fmla="*/ 15 w 164"/>
                                <a:gd name="T3" fmla="*/ 0 h 208"/>
                                <a:gd name="T4" fmla="*/ 164 w 164"/>
                                <a:gd name="T5" fmla="*/ 15 h 208"/>
                                <a:gd name="T6" fmla="*/ 164 w 164"/>
                                <a:gd name="T7" fmla="*/ 208 h 208"/>
                                <a:gd name="T8" fmla="*/ 0 w 164"/>
                                <a:gd name="T9" fmla="*/ 193 h 208"/>
                              </a:gdLst>
                              <a:ahLst/>
                              <a:cxnLst>
                                <a:cxn ang="0">
                                  <a:pos x="T0" y="T1"/>
                                </a:cxn>
                                <a:cxn ang="0">
                                  <a:pos x="T2" y="T3"/>
                                </a:cxn>
                                <a:cxn ang="0">
                                  <a:pos x="T4" y="T5"/>
                                </a:cxn>
                                <a:cxn ang="0">
                                  <a:pos x="T6" y="T7"/>
                                </a:cxn>
                                <a:cxn ang="0">
                                  <a:pos x="T8" y="T9"/>
                                </a:cxn>
                              </a:cxnLst>
                              <a:rect l="0" t="0" r="r" b="b"/>
                              <a:pathLst>
                                <a:path w="164" h="208">
                                  <a:moveTo>
                                    <a:pt x="0" y="193"/>
                                  </a:moveTo>
                                  <a:lnTo>
                                    <a:pt x="15" y="0"/>
                                  </a:lnTo>
                                  <a:lnTo>
                                    <a:pt x="164" y="15"/>
                                  </a:lnTo>
                                  <a:lnTo>
                                    <a:pt x="164" y="208"/>
                                  </a:lnTo>
                                  <a:lnTo>
                                    <a:pt x="0" y="193"/>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62" name="Freeform 217"/>
                          <wps:cNvSpPr>
                            <a:spLocks/>
                          </wps:cNvSpPr>
                          <wps:spPr bwMode="auto">
                            <a:xfrm>
                              <a:off x="6534" y="4454"/>
                              <a:ext cx="193" cy="59"/>
                            </a:xfrm>
                            <a:custGeom>
                              <a:avLst/>
                              <a:gdLst>
                                <a:gd name="T0" fmla="*/ 149 w 193"/>
                                <a:gd name="T1" fmla="*/ 59 h 59"/>
                                <a:gd name="T2" fmla="*/ 193 w 193"/>
                                <a:gd name="T3" fmla="*/ 15 h 59"/>
                                <a:gd name="T4" fmla="*/ 30 w 193"/>
                                <a:gd name="T5" fmla="*/ 0 h 59"/>
                                <a:gd name="T6" fmla="*/ 0 w 193"/>
                                <a:gd name="T7" fmla="*/ 44 h 59"/>
                                <a:gd name="T8" fmla="*/ 149 w 193"/>
                                <a:gd name="T9" fmla="*/ 59 h 59"/>
                              </a:gdLst>
                              <a:ahLst/>
                              <a:cxnLst>
                                <a:cxn ang="0">
                                  <a:pos x="T0" y="T1"/>
                                </a:cxn>
                                <a:cxn ang="0">
                                  <a:pos x="T2" y="T3"/>
                                </a:cxn>
                                <a:cxn ang="0">
                                  <a:pos x="T4" y="T5"/>
                                </a:cxn>
                                <a:cxn ang="0">
                                  <a:pos x="T6" y="T7"/>
                                </a:cxn>
                                <a:cxn ang="0">
                                  <a:pos x="T8" y="T9"/>
                                </a:cxn>
                              </a:cxnLst>
                              <a:rect l="0" t="0" r="r" b="b"/>
                              <a:pathLst>
                                <a:path w="193" h="59">
                                  <a:moveTo>
                                    <a:pt x="149" y="59"/>
                                  </a:moveTo>
                                  <a:lnTo>
                                    <a:pt x="193" y="15"/>
                                  </a:lnTo>
                                  <a:lnTo>
                                    <a:pt x="30" y="0"/>
                                  </a:lnTo>
                                  <a:lnTo>
                                    <a:pt x="0" y="44"/>
                                  </a:lnTo>
                                  <a:lnTo>
                                    <a:pt x="149" y="59"/>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63" name="Freeform 218"/>
                          <wps:cNvSpPr>
                            <a:spLocks/>
                          </wps:cNvSpPr>
                          <wps:spPr bwMode="auto">
                            <a:xfrm>
                              <a:off x="3534" y="1069"/>
                              <a:ext cx="90" cy="3414"/>
                            </a:xfrm>
                            <a:custGeom>
                              <a:avLst/>
                              <a:gdLst>
                                <a:gd name="T0" fmla="*/ 30 w 90"/>
                                <a:gd name="T1" fmla="*/ 3414 h 3414"/>
                                <a:gd name="T2" fmla="*/ 0 w 90"/>
                                <a:gd name="T3" fmla="*/ 30 h 3414"/>
                                <a:gd name="T4" fmla="*/ 60 w 90"/>
                                <a:gd name="T5" fmla="*/ 0 h 3414"/>
                                <a:gd name="T6" fmla="*/ 90 w 90"/>
                                <a:gd name="T7" fmla="*/ 3370 h 3414"/>
                                <a:gd name="T8" fmla="*/ 30 w 90"/>
                                <a:gd name="T9" fmla="*/ 3414 h 3414"/>
                              </a:gdLst>
                              <a:ahLst/>
                              <a:cxnLst>
                                <a:cxn ang="0">
                                  <a:pos x="T0" y="T1"/>
                                </a:cxn>
                                <a:cxn ang="0">
                                  <a:pos x="T2" y="T3"/>
                                </a:cxn>
                                <a:cxn ang="0">
                                  <a:pos x="T4" y="T5"/>
                                </a:cxn>
                                <a:cxn ang="0">
                                  <a:pos x="T6" y="T7"/>
                                </a:cxn>
                                <a:cxn ang="0">
                                  <a:pos x="T8" y="T9"/>
                                </a:cxn>
                              </a:cxnLst>
                              <a:rect l="0" t="0" r="r" b="b"/>
                              <a:pathLst>
                                <a:path w="90" h="3414">
                                  <a:moveTo>
                                    <a:pt x="30" y="3414"/>
                                  </a:moveTo>
                                  <a:lnTo>
                                    <a:pt x="0" y="30"/>
                                  </a:lnTo>
                                  <a:lnTo>
                                    <a:pt x="60" y="0"/>
                                  </a:lnTo>
                                  <a:lnTo>
                                    <a:pt x="90" y="3370"/>
                                  </a:lnTo>
                                  <a:lnTo>
                                    <a:pt x="30" y="3414"/>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64" name="Freeform 219"/>
                          <wps:cNvSpPr>
                            <a:spLocks/>
                          </wps:cNvSpPr>
                          <wps:spPr bwMode="auto">
                            <a:xfrm>
                              <a:off x="3386" y="1084"/>
                              <a:ext cx="178" cy="3399"/>
                            </a:xfrm>
                            <a:custGeom>
                              <a:avLst/>
                              <a:gdLst>
                                <a:gd name="T0" fmla="*/ 45 w 178"/>
                                <a:gd name="T1" fmla="*/ 3385 h 3399"/>
                                <a:gd name="T2" fmla="*/ 0 w 178"/>
                                <a:gd name="T3" fmla="*/ 0 h 3399"/>
                                <a:gd name="T4" fmla="*/ 148 w 178"/>
                                <a:gd name="T5" fmla="*/ 15 h 3399"/>
                                <a:gd name="T6" fmla="*/ 178 w 178"/>
                                <a:gd name="T7" fmla="*/ 3399 h 3399"/>
                                <a:gd name="T8" fmla="*/ 45 w 178"/>
                                <a:gd name="T9" fmla="*/ 3385 h 3399"/>
                              </a:gdLst>
                              <a:ahLst/>
                              <a:cxnLst>
                                <a:cxn ang="0">
                                  <a:pos x="T0" y="T1"/>
                                </a:cxn>
                                <a:cxn ang="0">
                                  <a:pos x="T2" y="T3"/>
                                </a:cxn>
                                <a:cxn ang="0">
                                  <a:pos x="T4" y="T5"/>
                                </a:cxn>
                                <a:cxn ang="0">
                                  <a:pos x="T6" y="T7"/>
                                </a:cxn>
                                <a:cxn ang="0">
                                  <a:pos x="T8" y="T9"/>
                                </a:cxn>
                              </a:cxnLst>
                              <a:rect l="0" t="0" r="r" b="b"/>
                              <a:pathLst>
                                <a:path w="178" h="3399">
                                  <a:moveTo>
                                    <a:pt x="45" y="3385"/>
                                  </a:moveTo>
                                  <a:lnTo>
                                    <a:pt x="0" y="0"/>
                                  </a:lnTo>
                                  <a:lnTo>
                                    <a:pt x="148" y="15"/>
                                  </a:lnTo>
                                  <a:lnTo>
                                    <a:pt x="178" y="3399"/>
                                  </a:lnTo>
                                  <a:lnTo>
                                    <a:pt x="45" y="3385"/>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65" name="Freeform 220"/>
                          <wps:cNvSpPr>
                            <a:spLocks/>
                          </wps:cNvSpPr>
                          <wps:spPr bwMode="auto">
                            <a:xfrm>
                              <a:off x="3386" y="1054"/>
                              <a:ext cx="208" cy="45"/>
                            </a:xfrm>
                            <a:custGeom>
                              <a:avLst/>
                              <a:gdLst>
                                <a:gd name="T0" fmla="*/ 148 w 208"/>
                                <a:gd name="T1" fmla="*/ 45 h 45"/>
                                <a:gd name="T2" fmla="*/ 208 w 208"/>
                                <a:gd name="T3" fmla="*/ 15 h 45"/>
                                <a:gd name="T4" fmla="*/ 59 w 208"/>
                                <a:gd name="T5" fmla="*/ 0 h 45"/>
                                <a:gd name="T6" fmla="*/ 0 w 208"/>
                                <a:gd name="T7" fmla="*/ 30 h 45"/>
                                <a:gd name="T8" fmla="*/ 148 w 208"/>
                                <a:gd name="T9" fmla="*/ 45 h 45"/>
                              </a:gdLst>
                              <a:ahLst/>
                              <a:cxnLst>
                                <a:cxn ang="0">
                                  <a:pos x="T0" y="T1"/>
                                </a:cxn>
                                <a:cxn ang="0">
                                  <a:pos x="T2" y="T3"/>
                                </a:cxn>
                                <a:cxn ang="0">
                                  <a:pos x="T4" y="T5"/>
                                </a:cxn>
                                <a:cxn ang="0">
                                  <a:pos x="T6" y="T7"/>
                                </a:cxn>
                                <a:cxn ang="0">
                                  <a:pos x="T8" y="T9"/>
                                </a:cxn>
                              </a:cxnLst>
                              <a:rect l="0" t="0" r="r" b="b"/>
                              <a:pathLst>
                                <a:path w="208" h="45">
                                  <a:moveTo>
                                    <a:pt x="148" y="45"/>
                                  </a:moveTo>
                                  <a:lnTo>
                                    <a:pt x="208" y="15"/>
                                  </a:lnTo>
                                  <a:lnTo>
                                    <a:pt x="59" y="0"/>
                                  </a:lnTo>
                                  <a:lnTo>
                                    <a:pt x="0" y="30"/>
                                  </a:lnTo>
                                  <a:lnTo>
                                    <a:pt x="148" y="45"/>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166" name="Freeform 221"/>
                          <wps:cNvSpPr>
                            <a:spLocks/>
                          </wps:cNvSpPr>
                          <wps:spPr bwMode="auto">
                            <a:xfrm>
                              <a:off x="3921" y="3043"/>
                              <a:ext cx="59" cy="1485"/>
                            </a:xfrm>
                            <a:custGeom>
                              <a:avLst/>
                              <a:gdLst>
                                <a:gd name="T0" fmla="*/ 14 w 59"/>
                                <a:gd name="T1" fmla="*/ 1485 h 1485"/>
                                <a:gd name="T2" fmla="*/ 0 w 59"/>
                                <a:gd name="T3" fmla="*/ 30 h 1485"/>
                                <a:gd name="T4" fmla="*/ 59 w 59"/>
                                <a:gd name="T5" fmla="*/ 0 h 1485"/>
                                <a:gd name="T6" fmla="*/ 59 w 59"/>
                                <a:gd name="T7" fmla="*/ 1426 h 1485"/>
                                <a:gd name="T8" fmla="*/ 14 w 59"/>
                                <a:gd name="T9" fmla="*/ 1485 h 1485"/>
                              </a:gdLst>
                              <a:ahLst/>
                              <a:cxnLst>
                                <a:cxn ang="0">
                                  <a:pos x="T0" y="T1"/>
                                </a:cxn>
                                <a:cxn ang="0">
                                  <a:pos x="T2" y="T3"/>
                                </a:cxn>
                                <a:cxn ang="0">
                                  <a:pos x="T4" y="T5"/>
                                </a:cxn>
                                <a:cxn ang="0">
                                  <a:pos x="T6" y="T7"/>
                                </a:cxn>
                                <a:cxn ang="0">
                                  <a:pos x="T8" y="T9"/>
                                </a:cxn>
                              </a:cxnLst>
                              <a:rect l="0" t="0" r="r" b="b"/>
                              <a:pathLst>
                                <a:path w="59" h="1485">
                                  <a:moveTo>
                                    <a:pt x="14" y="1485"/>
                                  </a:moveTo>
                                  <a:lnTo>
                                    <a:pt x="0" y="30"/>
                                  </a:lnTo>
                                  <a:lnTo>
                                    <a:pt x="59" y="0"/>
                                  </a:lnTo>
                                  <a:lnTo>
                                    <a:pt x="59" y="1426"/>
                                  </a:lnTo>
                                  <a:lnTo>
                                    <a:pt x="14" y="1485"/>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67" name="Freeform 222"/>
                          <wps:cNvSpPr>
                            <a:spLocks/>
                          </wps:cNvSpPr>
                          <wps:spPr bwMode="auto">
                            <a:xfrm>
                              <a:off x="3772" y="3058"/>
                              <a:ext cx="163" cy="1470"/>
                            </a:xfrm>
                            <a:custGeom>
                              <a:avLst/>
                              <a:gdLst>
                                <a:gd name="T0" fmla="*/ 15 w 163"/>
                                <a:gd name="T1" fmla="*/ 1440 h 1470"/>
                                <a:gd name="T2" fmla="*/ 0 w 163"/>
                                <a:gd name="T3" fmla="*/ 0 h 1470"/>
                                <a:gd name="T4" fmla="*/ 149 w 163"/>
                                <a:gd name="T5" fmla="*/ 15 h 1470"/>
                                <a:gd name="T6" fmla="*/ 163 w 163"/>
                                <a:gd name="T7" fmla="*/ 1470 h 1470"/>
                                <a:gd name="T8" fmla="*/ 15 w 163"/>
                                <a:gd name="T9" fmla="*/ 1440 h 1470"/>
                              </a:gdLst>
                              <a:ahLst/>
                              <a:cxnLst>
                                <a:cxn ang="0">
                                  <a:pos x="T0" y="T1"/>
                                </a:cxn>
                                <a:cxn ang="0">
                                  <a:pos x="T2" y="T3"/>
                                </a:cxn>
                                <a:cxn ang="0">
                                  <a:pos x="T4" y="T5"/>
                                </a:cxn>
                                <a:cxn ang="0">
                                  <a:pos x="T6" y="T7"/>
                                </a:cxn>
                                <a:cxn ang="0">
                                  <a:pos x="T8" y="T9"/>
                                </a:cxn>
                              </a:cxnLst>
                              <a:rect l="0" t="0" r="r" b="b"/>
                              <a:pathLst>
                                <a:path w="163" h="1470">
                                  <a:moveTo>
                                    <a:pt x="15" y="1440"/>
                                  </a:moveTo>
                                  <a:lnTo>
                                    <a:pt x="0" y="0"/>
                                  </a:lnTo>
                                  <a:lnTo>
                                    <a:pt x="149" y="15"/>
                                  </a:lnTo>
                                  <a:lnTo>
                                    <a:pt x="163" y="1470"/>
                                  </a:lnTo>
                                  <a:lnTo>
                                    <a:pt x="15" y="1440"/>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68" name="Freeform 223"/>
                          <wps:cNvSpPr>
                            <a:spLocks/>
                          </wps:cNvSpPr>
                          <wps:spPr bwMode="auto">
                            <a:xfrm>
                              <a:off x="3772" y="3029"/>
                              <a:ext cx="208" cy="44"/>
                            </a:xfrm>
                            <a:custGeom>
                              <a:avLst/>
                              <a:gdLst>
                                <a:gd name="T0" fmla="*/ 149 w 208"/>
                                <a:gd name="T1" fmla="*/ 44 h 44"/>
                                <a:gd name="T2" fmla="*/ 208 w 208"/>
                                <a:gd name="T3" fmla="*/ 14 h 44"/>
                                <a:gd name="T4" fmla="*/ 59 w 208"/>
                                <a:gd name="T5" fmla="*/ 0 h 44"/>
                                <a:gd name="T6" fmla="*/ 0 w 208"/>
                                <a:gd name="T7" fmla="*/ 29 h 44"/>
                                <a:gd name="T8" fmla="*/ 149 w 208"/>
                                <a:gd name="T9" fmla="*/ 44 h 44"/>
                              </a:gdLst>
                              <a:ahLst/>
                              <a:cxnLst>
                                <a:cxn ang="0">
                                  <a:pos x="T0" y="T1"/>
                                </a:cxn>
                                <a:cxn ang="0">
                                  <a:pos x="T2" y="T3"/>
                                </a:cxn>
                                <a:cxn ang="0">
                                  <a:pos x="T4" y="T5"/>
                                </a:cxn>
                                <a:cxn ang="0">
                                  <a:pos x="T6" y="T7"/>
                                </a:cxn>
                                <a:cxn ang="0">
                                  <a:pos x="T8" y="T9"/>
                                </a:cxn>
                              </a:cxnLst>
                              <a:rect l="0" t="0" r="r" b="b"/>
                              <a:pathLst>
                                <a:path w="208" h="44">
                                  <a:moveTo>
                                    <a:pt x="149" y="44"/>
                                  </a:moveTo>
                                  <a:lnTo>
                                    <a:pt x="208" y="14"/>
                                  </a:lnTo>
                                  <a:lnTo>
                                    <a:pt x="59" y="0"/>
                                  </a:lnTo>
                                  <a:lnTo>
                                    <a:pt x="0" y="29"/>
                                  </a:lnTo>
                                  <a:lnTo>
                                    <a:pt x="149" y="44"/>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169" name="Freeform 224"/>
                          <wps:cNvSpPr>
                            <a:spLocks/>
                          </wps:cNvSpPr>
                          <wps:spPr bwMode="auto">
                            <a:xfrm>
                              <a:off x="4292" y="3890"/>
                              <a:ext cx="59" cy="668"/>
                            </a:xfrm>
                            <a:custGeom>
                              <a:avLst/>
                              <a:gdLst>
                                <a:gd name="T0" fmla="*/ 0 w 59"/>
                                <a:gd name="T1" fmla="*/ 668 h 668"/>
                                <a:gd name="T2" fmla="*/ 0 w 59"/>
                                <a:gd name="T3" fmla="*/ 44 h 668"/>
                                <a:gd name="T4" fmla="*/ 59 w 59"/>
                                <a:gd name="T5" fmla="*/ 0 h 668"/>
                                <a:gd name="T6" fmla="*/ 59 w 59"/>
                                <a:gd name="T7" fmla="*/ 623 h 668"/>
                                <a:gd name="T8" fmla="*/ 0 w 59"/>
                                <a:gd name="T9" fmla="*/ 668 h 668"/>
                              </a:gdLst>
                              <a:ahLst/>
                              <a:cxnLst>
                                <a:cxn ang="0">
                                  <a:pos x="T0" y="T1"/>
                                </a:cxn>
                                <a:cxn ang="0">
                                  <a:pos x="T2" y="T3"/>
                                </a:cxn>
                                <a:cxn ang="0">
                                  <a:pos x="T4" y="T5"/>
                                </a:cxn>
                                <a:cxn ang="0">
                                  <a:pos x="T6" y="T7"/>
                                </a:cxn>
                                <a:cxn ang="0">
                                  <a:pos x="T8" y="T9"/>
                                </a:cxn>
                              </a:cxnLst>
                              <a:rect l="0" t="0" r="r" b="b"/>
                              <a:pathLst>
                                <a:path w="59" h="668">
                                  <a:moveTo>
                                    <a:pt x="0" y="668"/>
                                  </a:moveTo>
                                  <a:lnTo>
                                    <a:pt x="0" y="44"/>
                                  </a:lnTo>
                                  <a:lnTo>
                                    <a:pt x="59" y="0"/>
                                  </a:lnTo>
                                  <a:lnTo>
                                    <a:pt x="59" y="623"/>
                                  </a:lnTo>
                                  <a:lnTo>
                                    <a:pt x="0" y="668"/>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70" name="Freeform 225"/>
                          <wps:cNvSpPr>
                            <a:spLocks/>
                          </wps:cNvSpPr>
                          <wps:spPr bwMode="auto">
                            <a:xfrm>
                              <a:off x="4143" y="3919"/>
                              <a:ext cx="149" cy="639"/>
                            </a:xfrm>
                            <a:custGeom>
                              <a:avLst/>
                              <a:gdLst>
                                <a:gd name="T0" fmla="*/ 0 w 149"/>
                                <a:gd name="T1" fmla="*/ 624 h 639"/>
                                <a:gd name="T2" fmla="*/ 0 w 149"/>
                                <a:gd name="T3" fmla="*/ 0 h 639"/>
                                <a:gd name="T4" fmla="*/ 149 w 149"/>
                                <a:gd name="T5" fmla="*/ 15 h 639"/>
                                <a:gd name="T6" fmla="*/ 149 w 149"/>
                                <a:gd name="T7" fmla="*/ 639 h 639"/>
                                <a:gd name="T8" fmla="*/ 0 w 149"/>
                                <a:gd name="T9" fmla="*/ 624 h 639"/>
                              </a:gdLst>
                              <a:ahLst/>
                              <a:cxnLst>
                                <a:cxn ang="0">
                                  <a:pos x="T0" y="T1"/>
                                </a:cxn>
                                <a:cxn ang="0">
                                  <a:pos x="T2" y="T3"/>
                                </a:cxn>
                                <a:cxn ang="0">
                                  <a:pos x="T4" y="T5"/>
                                </a:cxn>
                                <a:cxn ang="0">
                                  <a:pos x="T6" y="T7"/>
                                </a:cxn>
                                <a:cxn ang="0">
                                  <a:pos x="T8" y="T9"/>
                                </a:cxn>
                              </a:cxnLst>
                              <a:rect l="0" t="0" r="r" b="b"/>
                              <a:pathLst>
                                <a:path w="149" h="639">
                                  <a:moveTo>
                                    <a:pt x="0" y="624"/>
                                  </a:moveTo>
                                  <a:lnTo>
                                    <a:pt x="0" y="0"/>
                                  </a:lnTo>
                                  <a:lnTo>
                                    <a:pt x="149" y="15"/>
                                  </a:lnTo>
                                  <a:lnTo>
                                    <a:pt x="149" y="639"/>
                                  </a:lnTo>
                                  <a:lnTo>
                                    <a:pt x="0" y="624"/>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71" name="Freeform 226"/>
                          <wps:cNvSpPr>
                            <a:spLocks/>
                          </wps:cNvSpPr>
                          <wps:spPr bwMode="auto">
                            <a:xfrm>
                              <a:off x="4143" y="3875"/>
                              <a:ext cx="208" cy="59"/>
                            </a:xfrm>
                            <a:custGeom>
                              <a:avLst/>
                              <a:gdLst>
                                <a:gd name="T0" fmla="*/ 149 w 208"/>
                                <a:gd name="T1" fmla="*/ 59 h 59"/>
                                <a:gd name="T2" fmla="*/ 208 w 208"/>
                                <a:gd name="T3" fmla="*/ 15 h 59"/>
                                <a:gd name="T4" fmla="*/ 60 w 208"/>
                                <a:gd name="T5" fmla="*/ 0 h 59"/>
                                <a:gd name="T6" fmla="*/ 0 w 208"/>
                                <a:gd name="T7" fmla="*/ 44 h 59"/>
                                <a:gd name="T8" fmla="*/ 149 w 208"/>
                                <a:gd name="T9" fmla="*/ 59 h 59"/>
                              </a:gdLst>
                              <a:ahLst/>
                              <a:cxnLst>
                                <a:cxn ang="0">
                                  <a:pos x="T0" y="T1"/>
                                </a:cxn>
                                <a:cxn ang="0">
                                  <a:pos x="T2" y="T3"/>
                                </a:cxn>
                                <a:cxn ang="0">
                                  <a:pos x="T4" y="T5"/>
                                </a:cxn>
                                <a:cxn ang="0">
                                  <a:pos x="T6" y="T7"/>
                                </a:cxn>
                                <a:cxn ang="0">
                                  <a:pos x="T8" y="T9"/>
                                </a:cxn>
                              </a:cxnLst>
                              <a:rect l="0" t="0" r="r" b="b"/>
                              <a:pathLst>
                                <a:path w="208" h="59">
                                  <a:moveTo>
                                    <a:pt x="149" y="59"/>
                                  </a:moveTo>
                                  <a:lnTo>
                                    <a:pt x="208" y="15"/>
                                  </a:lnTo>
                                  <a:lnTo>
                                    <a:pt x="60" y="0"/>
                                  </a:lnTo>
                                  <a:lnTo>
                                    <a:pt x="0" y="44"/>
                                  </a:lnTo>
                                  <a:lnTo>
                                    <a:pt x="149"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172" name="Freeform 227"/>
                          <wps:cNvSpPr>
                            <a:spLocks/>
                          </wps:cNvSpPr>
                          <wps:spPr bwMode="auto">
                            <a:xfrm>
                              <a:off x="4663" y="4276"/>
                              <a:ext cx="60" cy="326"/>
                            </a:xfrm>
                            <a:custGeom>
                              <a:avLst/>
                              <a:gdLst>
                                <a:gd name="T0" fmla="*/ 0 w 60"/>
                                <a:gd name="T1" fmla="*/ 326 h 326"/>
                                <a:gd name="T2" fmla="*/ 0 w 60"/>
                                <a:gd name="T3" fmla="*/ 44 h 326"/>
                                <a:gd name="T4" fmla="*/ 60 w 60"/>
                                <a:gd name="T5" fmla="*/ 0 h 326"/>
                                <a:gd name="T6" fmla="*/ 60 w 60"/>
                                <a:gd name="T7" fmla="*/ 282 h 326"/>
                                <a:gd name="T8" fmla="*/ 0 w 60"/>
                                <a:gd name="T9" fmla="*/ 326 h 326"/>
                              </a:gdLst>
                              <a:ahLst/>
                              <a:cxnLst>
                                <a:cxn ang="0">
                                  <a:pos x="T0" y="T1"/>
                                </a:cxn>
                                <a:cxn ang="0">
                                  <a:pos x="T2" y="T3"/>
                                </a:cxn>
                                <a:cxn ang="0">
                                  <a:pos x="T4" y="T5"/>
                                </a:cxn>
                                <a:cxn ang="0">
                                  <a:pos x="T6" y="T7"/>
                                </a:cxn>
                                <a:cxn ang="0">
                                  <a:pos x="T8" y="T9"/>
                                </a:cxn>
                              </a:cxnLst>
                              <a:rect l="0" t="0" r="r" b="b"/>
                              <a:pathLst>
                                <a:path w="60" h="326">
                                  <a:moveTo>
                                    <a:pt x="0" y="326"/>
                                  </a:moveTo>
                                  <a:lnTo>
                                    <a:pt x="0" y="44"/>
                                  </a:lnTo>
                                  <a:lnTo>
                                    <a:pt x="60" y="0"/>
                                  </a:lnTo>
                                  <a:lnTo>
                                    <a:pt x="60" y="282"/>
                                  </a:lnTo>
                                  <a:lnTo>
                                    <a:pt x="0" y="326"/>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73" name="Freeform 228"/>
                          <wps:cNvSpPr>
                            <a:spLocks/>
                          </wps:cNvSpPr>
                          <wps:spPr bwMode="auto">
                            <a:xfrm>
                              <a:off x="4515" y="4305"/>
                              <a:ext cx="148" cy="297"/>
                            </a:xfrm>
                            <a:custGeom>
                              <a:avLst/>
                              <a:gdLst>
                                <a:gd name="T0" fmla="*/ 0 w 148"/>
                                <a:gd name="T1" fmla="*/ 282 h 297"/>
                                <a:gd name="T2" fmla="*/ 0 w 148"/>
                                <a:gd name="T3" fmla="*/ 0 h 297"/>
                                <a:gd name="T4" fmla="*/ 148 w 148"/>
                                <a:gd name="T5" fmla="*/ 15 h 297"/>
                                <a:gd name="T6" fmla="*/ 148 w 148"/>
                                <a:gd name="T7" fmla="*/ 297 h 297"/>
                                <a:gd name="T8" fmla="*/ 0 w 148"/>
                                <a:gd name="T9" fmla="*/ 282 h 297"/>
                              </a:gdLst>
                              <a:ahLst/>
                              <a:cxnLst>
                                <a:cxn ang="0">
                                  <a:pos x="T0" y="T1"/>
                                </a:cxn>
                                <a:cxn ang="0">
                                  <a:pos x="T2" y="T3"/>
                                </a:cxn>
                                <a:cxn ang="0">
                                  <a:pos x="T4" y="T5"/>
                                </a:cxn>
                                <a:cxn ang="0">
                                  <a:pos x="T6" y="T7"/>
                                </a:cxn>
                                <a:cxn ang="0">
                                  <a:pos x="T8" y="T9"/>
                                </a:cxn>
                              </a:cxnLst>
                              <a:rect l="0" t="0" r="r" b="b"/>
                              <a:pathLst>
                                <a:path w="148" h="297">
                                  <a:moveTo>
                                    <a:pt x="0" y="282"/>
                                  </a:moveTo>
                                  <a:lnTo>
                                    <a:pt x="0" y="0"/>
                                  </a:lnTo>
                                  <a:lnTo>
                                    <a:pt x="148" y="15"/>
                                  </a:lnTo>
                                  <a:lnTo>
                                    <a:pt x="148" y="297"/>
                                  </a:lnTo>
                                  <a:lnTo>
                                    <a:pt x="0" y="282"/>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74" name="Freeform 229"/>
                          <wps:cNvSpPr>
                            <a:spLocks/>
                          </wps:cNvSpPr>
                          <wps:spPr bwMode="auto">
                            <a:xfrm>
                              <a:off x="4515" y="4261"/>
                              <a:ext cx="208" cy="59"/>
                            </a:xfrm>
                            <a:custGeom>
                              <a:avLst/>
                              <a:gdLst>
                                <a:gd name="T0" fmla="*/ 148 w 208"/>
                                <a:gd name="T1" fmla="*/ 59 h 59"/>
                                <a:gd name="T2" fmla="*/ 208 w 208"/>
                                <a:gd name="T3" fmla="*/ 15 h 59"/>
                                <a:gd name="T4" fmla="*/ 59 w 208"/>
                                <a:gd name="T5" fmla="*/ 0 h 59"/>
                                <a:gd name="T6" fmla="*/ 0 w 208"/>
                                <a:gd name="T7" fmla="*/ 44 h 59"/>
                                <a:gd name="T8" fmla="*/ 148 w 208"/>
                                <a:gd name="T9" fmla="*/ 59 h 59"/>
                              </a:gdLst>
                              <a:ahLst/>
                              <a:cxnLst>
                                <a:cxn ang="0">
                                  <a:pos x="T0" y="T1"/>
                                </a:cxn>
                                <a:cxn ang="0">
                                  <a:pos x="T2" y="T3"/>
                                </a:cxn>
                                <a:cxn ang="0">
                                  <a:pos x="T4" y="T5"/>
                                </a:cxn>
                                <a:cxn ang="0">
                                  <a:pos x="T6" y="T7"/>
                                </a:cxn>
                                <a:cxn ang="0">
                                  <a:pos x="T8" y="T9"/>
                                </a:cxn>
                              </a:cxnLst>
                              <a:rect l="0" t="0" r="r" b="b"/>
                              <a:pathLst>
                                <a:path w="208" h="59">
                                  <a:moveTo>
                                    <a:pt x="148" y="59"/>
                                  </a:moveTo>
                                  <a:lnTo>
                                    <a:pt x="208" y="15"/>
                                  </a:lnTo>
                                  <a:lnTo>
                                    <a:pt x="59" y="0"/>
                                  </a:lnTo>
                                  <a:lnTo>
                                    <a:pt x="0" y="44"/>
                                  </a:lnTo>
                                  <a:lnTo>
                                    <a:pt x="148"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175" name="Freeform 230"/>
                          <wps:cNvSpPr>
                            <a:spLocks/>
                          </wps:cNvSpPr>
                          <wps:spPr bwMode="auto">
                            <a:xfrm>
                              <a:off x="5034" y="4454"/>
                              <a:ext cx="60" cy="193"/>
                            </a:xfrm>
                            <a:custGeom>
                              <a:avLst/>
                              <a:gdLst>
                                <a:gd name="T0" fmla="*/ 0 w 60"/>
                                <a:gd name="T1" fmla="*/ 193 h 193"/>
                                <a:gd name="T2" fmla="*/ 0 w 60"/>
                                <a:gd name="T3" fmla="*/ 44 h 193"/>
                                <a:gd name="T4" fmla="*/ 60 w 60"/>
                                <a:gd name="T5" fmla="*/ 0 h 193"/>
                                <a:gd name="T6" fmla="*/ 60 w 60"/>
                                <a:gd name="T7" fmla="*/ 148 h 193"/>
                                <a:gd name="T8" fmla="*/ 0 w 60"/>
                                <a:gd name="T9" fmla="*/ 193 h 193"/>
                              </a:gdLst>
                              <a:ahLst/>
                              <a:cxnLst>
                                <a:cxn ang="0">
                                  <a:pos x="T0" y="T1"/>
                                </a:cxn>
                                <a:cxn ang="0">
                                  <a:pos x="T2" y="T3"/>
                                </a:cxn>
                                <a:cxn ang="0">
                                  <a:pos x="T4" y="T5"/>
                                </a:cxn>
                                <a:cxn ang="0">
                                  <a:pos x="T6" y="T7"/>
                                </a:cxn>
                                <a:cxn ang="0">
                                  <a:pos x="T8" y="T9"/>
                                </a:cxn>
                              </a:cxnLst>
                              <a:rect l="0" t="0" r="r" b="b"/>
                              <a:pathLst>
                                <a:path w="60" h="193">
                                  <a:moveTo>
                                    <a:pt x="0" y="193"/>
                                  </a:moveTo>
                                  <a:lnTo>
                                    <a:pt x="0" y="44"/>
                                  </a:lnTo>
                                  <a:lnTo>
                                    <a:pt x="60" y="0"/>
                                  </a:lnTo>
                                  <a:lnTo>
                                    <a:pt x="60" y="148"/>
                                  </a:lnTo>
                                  <a:lnTo>
                                    <a:pt x="0" y="193"/>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76" name="Freeform 231"/>
                          <wps:cNvSpPr>
                            <a:spLocks/>
                          </wps:cNvSpPr>
                          <wps:spPr bwMode="auto">
                            <a:xfrm>
                              <a:off x="4886" y="4483"/>
                              <a:ext cx="148" cy="164"/>
                            </a:xfrm>
                            <a:custGeom>
                              <a:avLst/>
                              <a:gdLst>
                                <a:gd name="T0" fmla="*/ 0 w 148"/>
                                <a:gd name="T1" fmla="*/ 149 h 164"/>
                                <a:gd name="T2" fmla="*/ 0 w 148"/>
                                <a:gd name="T3" fmla="*/ 0 h 164"/>
                                <a:gd name="T4" fmla="*/ 148 w 148"/>
                                <a:gd name="T5" fmla="*/ 15 h 164"/>
                                <a:gd name="T6" fmla="*/ 148 w 148"/>
                                <a:gd name="T7" fmla="*/ 164 h 164"/>
                                <a:gd name="T8" fmla="*/ 0 w 148"/>
                                <a:gd name="T9" fmla="*/ 149 h 164"/>
                              </a:gdLst>
                              <a:ahLst/>
                              <a:cxnLst>
                                <a:cxn ang="0">
                                  <a:pos x="T0" y="T1"/>
                                </a:cxn>
                                <a:cxn ang="0">
                                  <a:pos x="T2" y="T3"/>
                                </a:cxn>
                                <a:cxn ang="0">
                                  <a:pos x="T4" y="T5"/>
                                </a:cxn>
                                <a:cxn ang="0">
                                  <a:pos x="T6" y="T7"/>
                                </a:cxn>
                                <a:cxn ang="0">
                                  <a:pos x="T8" y="T9"/>
                                </a:cxn>
                              </a:cxnLst>
                              <a:rect l="0" t="0" r="r" b="b"/>
                              <a:pathLst>
                                <a:path w="148" h="164">
                                  <a:moveTo>
                                    <a:pt x="0" y="149"/>
                                  </a:moveTo>
                                  <a:lnTo>
                                    <a:pt x="0" y="0"/>
                                  </a:lnTo>
                                  <a:lnTo>
                                    <a:pt x="148" y="15"/>
                                  </a:lnTo>
                                  <a:lnTo>
                                    <a:pt x="148" y="164"/>
                                  </a:lnTo>
                                  <a:lnTo>
                                    <a:pt x="0" y="149"/>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77" name="Freeform 232"/>
                          <wps:cNvSpPr>
                            <a:spLocks/>
                          </wps:cNvSpPr>
                          <wps:spPr bwMode="auto">
                            <a:xfrm>
                              <a:off x="4886" y="4439"/>
                              <a:ext cx="208" cy="59"/>
                            </a:xfrm>
                            <a:custGeom>
                              <a:avLst/>
                              <a:gdLst>
                                <a:gd name="T0" fmla="*/ 148 w 208"/>
                                <a:gd name="T1" fmla="*/ 59 h 59"/>
                                <a:gd name="T2" fmla="*/ 208 w 208"/>
                                <a:gd name="T3" fmla="*/ 15 h 59"/>
                                <a:gd name="T4" fmla="*/ 59 w 208"/>
                                <a:gd name="T5" fmla="*/ 0 h 59"/>
                                <a:gd name="T6" fmla="*/ 0 w 208"/>
                                <a:gd name="T7" fmla="*/ 44 h 59"/>
                                <a:gd name="T8" fmla="*/ 148 w 208"/>
                                <a:gd name="T9" fmla="*/ 59 h 59"/>
                              </a:gdLst>
                              <a:ahLst/>
                              <a:cxnLst>
                                <a:cxn ang="0">
                                  <a:pos x="T0" y="T1"/>
                                </a:cxn>
                                <a:cxn ang="0">
                                  <a:pos x="T2" y="T3"/>
                                </a:cxn>
                                <a:cxn ang="0">
                                  <a:pos x="T4" y="T5"/>
                                </a:cxn>
                                <a:cxn ang="0">
                                  <a:pos x="T6" y="T7"/>
                                </a:cxn>
                                <a:cxn ang="0">
                                  <a:pos x="T8" y="T9"/>
                                </a:cxn>
                              </a:cxnLst>
                              <a:rect l="0" t="0" r="r" b="b"/>
                              <a:pathLst>
                                <a:path w="208" h="59">
                                  <a:moveTo>
                                    <a:pt x="148" y="59"/>
                                  </a:moveTo>
                                  <a:lnTo>
                                    <a:pt x="208" y="15"/>
                                  </a:lnTo>
                                  <a:lnTo>
                                    <a:pt x="59" y="0"/>
                                  </a:lnTo>
                                  <a:lnTo>
                                    <a:pt x="0" y="44"/>
                                  </a:lnTo>
                                  <a:lnTo>
                                    <a:pt x="148"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178" name="Freeform 233"/>
                          <wps:cNvSpPr>
                            <a:spLocks/>
                          </wps:cNvSpPr>
                          <wps:spPr bwMode="auto">
                            <a:xfrm>
                              <a:off x="5421" y="4573"/>
                              <a:ext cx="44" cy="118"/>
                            </a:xfrm>
                            <a:custGeom>
                              <a:avLst/>
                              <a:gdLst>
                                <a:gd name="T0" fmla="*/ 0 w 44"/>
                                <a:gd name="T1" fmla="*/ 118 h 118"/>
                                <a:gd name="T2" fmla="*/ 0 w 44"/>
                                <a:gd name="T3" fmla="*/ 44 h 118"/>
                                <a:gd name="T4" fmla="*/ 44 w 44"/>
                                <a:gd name="T5" fmla="*/ 0 h 118"/>
                                <a:gd name="T6" fmla="*/ 44 w 44"/>
                                <a:gd name="T7" fmla="*/ 74 h 118"/>
                                <a:gd name="T8" fmla="*/ 0 w 44"/>
                                <a:gd name="T9" fmla="*/ 118 h 118"/>
                              </a:gdLst>
                              <a:ahLst/>
                              <a:cxnLst>
                                <a:cxn ang="0">
                                  <a:pos x="T0" y="T1"/>
                                </a:cxn>
                                <a:cxn ang="0">
                                  <a:pos x="T2" y="T3"/>
                                </a:cxn>
                                <a:cxn ang="0">
                                  <a:pos x="T4" y="T5"/>
                                </a:cxn>
                                <a:cxn ang="0">
                                  <a:pos x="T6" y="T7"/>
                                </a:cxn>
                                <a:cxn ang="0">
                                  <a:pos x="T8" y="T9"/>
                                </a:cxn>
                              </a:cxnLst>
                              <a:rect l="0" t="0" r="r" b="b"/>
                              <a:pathLst>
                                <a:path w="44" h="118">
                                  <a:moveTo>
                                    <a:pt x="0" y="118"/>
                                  </a:moveTo>
                                  <a:lnTo>
                                    <a:pt x="0" y="44"/>
                                  </a:lnTo>
                                  <a:lnTo>
                                    <a:pt x="44" y="0"/>
                                  </a:lnTo>
                                  <a:lnTo>
                                    <a:pt x="44" y="74"/>
                                  </a:lnTo>
                                  <a:lnTo>
                                    <a:pt x="0" y="118"/>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79" name="Freeform 234"/>
                          <wps:cNvSpPr>
                            <a:spLocks/>
                          </wps:cNvSpPr>
                          <wps:spPr bwMode="auto">
                            <a:xfrm>
                              <a:off x="5257" y="4602"/>
                              <a:ext cx="164" cy="89"/>
                            </a:xfrm>
                            <a:custGeom>
                              <a:avLst/>
                              <a:gdLst>
                                <a:gd name="T0" fmla="*/ 0 w 164"/>
                                <a:gd name="T1" fmla="*/ 74 h 89"/>
                                <a:gd name="T2" fmla="*/ 0 w 164"/>
                                <a:gd name="T3" fmla="*/ 0 h 89"/>
                                <a:gd name="T4" fmla="*/ 164 w 164"/>
                                <a:gd name="T5" fmla="*/ 15 h 89"/>
                                <a:gd name="T6" fmla="*/ 164 w 164"/>
                                <a:gd name="T7" fmla="*/ 89 h 89"/>
                                <a:gd name="T8" fmla="*/ 0 w 164"/>
                                <a:gd name="T9" fmla="*/ 74 h 89"/>
                              </a:gdLst>
                              <a:ahLst/>
                              <a:cxnLst>
                                <a:cxn ang="0">
                                  <a:pos x="T0" y="T1"/>
                                </a:cxn>
                                <a:cxn ang="0">
                                  <a:pos x="T2" y="T3"/>
                                </a:cxn>
                                <a:cxn ang="0">
                                  <a:pos x="T4" y="T5"/>
                                </a:cxn>
                                <a:cxn ang="0">
                                  <a:pos x="T6" y="T7"/>
                                </a:cxn>
                                <a:cxn ang="0">
                                  <a:pos x="T8" y="T9"/>
                                </a:cxn>
                              </a:cxnLst>
                              <a:rect l="0" t="0" r="r" b="b"/>
                              <a:pathLst>
                                <a:path w="164" h="89">
                                  <a:moveTo>
                                    <a:pt x="0" y="74"/>
                                  </a:moveTo>
                                  <a:lnTo>
                                    <a:pt x="0" y="0"/>
                                  </a:lnTo>
                                  <a:lnTo>
                                    <a:pt x="164" y="15"/>
                                  </a:lnTo>
                                  <a:lnTo>
                                    <a:pt x="164" y="89"/>
                                  </a:lnTo>
                                  <a:lnTo>
                                    <a:pt x="0" y="74"/>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80" name="Freeform 235"/>
                          <wps:cNvSpPr>
                            <a:spLocks/>
                          </wps:cNvSpPr>
                          <wps:spPr bwMode="auto">
                            <a:xfrm>
                              <a:off x="5257" y="4558"/>
                              <a:ext cx="208" cy="59"/>
                            </a:xfrm>
                            <a:custGeom>
                              <a:avLst/>
                              <a:gdLst>
                                <a:gd name="T0" fmla="*/ 164 w 208"/>
                                <a:gd name="T1" fmla="*/ 59 h 59"/>
                                <a:gd name="T2" fmla="*/ 208 w 208"/>
                                <a:gd name="T3" fmla="*/ 15 h 59"/>
                                <a:gd name="T4" fmla="*/ 60 w 208"/>
                                <a:gd name="T5" fmla="*/ 0 h 59"/>
                                <a:gd name="T6" fmla="*/ 0 w 208"/>
                                <a:gd name="T7" fmla="*/ 44 h 59"/>
                                <a:gd name="T8" fmla="*/ 164 w 208"/>
                                <a:gd name="T9" fmla="*/ 59 h 59"/>
                              </a:gdLst>
                              <a:ahLst/>
                              <a:cxnLst>
                                <a:cxn ang="0">
                                  <a:pos x="T0" y="T1"/>
                                </a:cxn>
                                <a:cxn ang="0">
                                  <a:pos x="T2" y="T3"/>
                                </a:cxn>
                                <a:cxn ang="0">
                                  <a:pos x="T4" y="T5"/>
                                </a:cxn>
                                <a:cxn ang="0">
                                  <a:pos x="T6" y="T7"/>
                                </a:cxn>
                                <a:cxn ang="0">
                                  <a:pos x="T8" y="T9"/>
                                </a:cxn>
                              </a:cxnLst>
                              <a:rect l="0" t="0" r="r" b="b"/>
                              <a:pathLst>
                                <a:path w="208" h="59">
                                  <a:moveTo>
                                    <a:pt x="164" y="59"/>
                                  </a:moveTo>
                                  <a:lnTo>
                                    <a:pt x="208" y="15"/>
                                  </a:lnTo>
                                  <a:lnTo>
                                    <a:pt x="60" y="0"/>
                                  </a:lnTo>
                                  <a:lnTo>
                                    <a:pt x="0" y="44"/>
                                  </a:lnTo>
                                  <a:lnTo>
                                    <a:pt x="164"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g:wgp>
                      <wps:wsp>
                        <wps:cNvPr id="1181" name="Freeform 237"/>
                        <wps:cNvSpPr>
                          <a:spLocks/>
                        </wps:cNvSpPr>
                        <wps:spPr bwMode="auto">
                          <a:xfrm>
                            <a:off x="3693822" y="2950845"/>
                            <a:ext cx="27940" cy="56515"/>
                          </a:xfrm>
                          <a:custGeom>
                            <a:avLst/>
                            <a:gdLst>
                              <a:gd name="T0" fmla="*/ 0 w 44"/>
                              <a:gd name="T1" fmla="*/ 89 h 89"/>
                              <a:gd name="T2" fmla="*/ 0 w 44"/>
                              <a:gd name="T3" fmla="*/ 44 h 89"/>
                              <a:gd name="T4" fmla="*/ 44 w 44"/>
                              <a:gd name="T5" fmla="*/ 0 h 89"/>
                              <a:gd name="T6" fmla="*/ 44 w 44"/>
                              <a:gd name="T7" fmla="*/ 44 h 89"/>
                              <a:gd name="T8" fmla="*/ 0 w 44"/>
                              <a:gd name="T9" fmla="*/ 89 h 89"/>
                            </a:gdLst>
                            <a:ahLst/>
                            <a:cxnLst>
                              <a:cxn ang="0">
                                <a:pos x="T0" y="T1"/>
                              </a:cxn>
                              <a:cxn ang="0">
                                <a:pos x="T2" y="T3"/>
                              </a:cxn>
                              <a:cxn ang="0">
                                <a:pos x="T4" y="T5"/>
                              </a:cxn>
                              <a:cxn ang="0">
                                <a:pos x="T6" y="T7"/>
                              </a:cxn>
                              <a:cxn ang="0">
                                <a:pos x="T8" y="T9"/>
                              </a:cxn>
                            </a:cxnLst>
                            <a:rect l="0" t="0" r="r" b="b"/>
                            <a:pathLst>
                              <a:path w="44" h="89">
                                <a:moveTo>
                                  <a:pt x="0" y="89"/>
                                </a:moveTo>
                                <a:lnTo>
                                  <a:pt x="0" y="44"/>
                                </a:lnTo>
                                <a:lnTo>
                                  <a:pt x="44" y="0"/>
                                </a:lnTo>
                                <a:lnTo>
                                  <a:pt x="44" y="44"/>
                                </a:lnTo>
                                <a:lnTo>
                                  <a:pt x="0" y="89"/>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82" name="Freeform 238"/>
                        <wps:cNvSpPr>
                          <a:spLocks/>
                        </wps:cNvSpPr>
                        <wps:spPr bwMode="auto">
                          <a:xfrm>
                            <a:off x="3599207" y="2969260"/>
                            <a:ext cx="94615" cy="38100"/>
                          </a:xfrm>
                          <a:custGeom>
                            <a:avLst/>
                            <a:gdLst>
                              <a:gd name="T0" fmla="*/ 0 w 149"/>
                              <a:gd name="T1" fmla="*/ 45 h 60"/>
                              <a:gd name="T2" fmla="*/ 0 w 149"/>
                              <a:gd name="T3" fmla="*/ 0 h 60"/>
                              <a:gd name="T4" fmla="*/ 149 w 149"/>
                              <a:gd name="T5" fmla="*/ 15 h 60"/>
                              <a:gd name="T6" fmla="*/ 149 w 149"/>
                              <a:gd name="T7" fmla="*/ 60 h 60"/>
                              <a:gd name="T8" fmla="*/ 0 w 149"/>
                              <a:gd name="T9" fmla="*/ 45 h 60"/>
                            </a:gdLst>
                            <a:ahLst/>
                            <a:cxnLst>
                              <a:cxn ang="0">
                                <a:pos x="T0" y="T1"/>
                              </a:cxn>
                              <a:cxn ang="0">
                                <a:pos x="T2" y="T3"/>
                              </a:cxn>
                              <a:cxn ang="0">
                                <a:pos x="T4" y="T5"/>
                              </a:cxn>
                              <a:cxn ang="0">
                                <a:pos x="T6" y="T7"/>
                              </a:cxn>
                              <a:cxn ang="0">
                                <a:pos x="T8" y="T9"/>
                              </a:cxn>
                            </a:cxnLst>
                            <a:rect l="0" t="0" r="r" b="b"/>
                            <a:pathLst>
                              <a:path w="149" h="60">
                                <a:moveTo>
                                  <a:pt x="0" y="45"/>
                                </a:moveTo>
                                <a:lnTo>
                                  <a:pt x="0" y="0"/>
                                </a:lnTo>
                                <a:lnTo>
                                  <a:pt x="149" y="15"/>
                                </a:lnTo>
                                <a:lnTo>
                                  <a:pt x="149" y="60"/>
                                </a:lnTo>
                                <a:lnTo>
                                  <a:pt x="0" y="45"/>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83" name="Freeform 239"/>
                        <wps:cNvSpPr>
                          <a:spLocks/>
                        </wps:cNvSpPr>
                        <wps:spPr bwMode="auto">
                          <a:xfrm>
                            <a:off x="3599207" y="2941320"/>
                            <a:ext cx="122555" cy="37465"/>
                          </a:xfrm>
                          <a:custGeom>
                            <a:avLst/>
                            <a:gdLst>
                              <a:gd name="T0" fmla="*/ 149 w 193"/>
                              <a:gd name="T1" fmla="*/ 59 h 59"/>
                              <a:gd name="T2" fmla="*/ 193 w 193"/>
                              <a:gd name="T3" fmla="*/ 15 h 59"/>
                              <a:gd name="T4" fmla="*/ 45 w 193"/>
                              <a:gd name="T5" fmla="*/ 0 h 59"/>
                              <a:gd name="T6" fmla="*/ 0 w 193"/>
                              <a:gd name="T7" fmla="*/ 44 h 59"/>
                              <a:gd name="T8" fmla="*/ 149 w 193"/>
                              <a:gd name="T9" fmla="*/ 59 h 59"/>
                            </a:gdLst>
                            <a:ahLst/>
                            <a:cxnLst>
                              <a:cxn ang="0">
                                <a:pos x="T0" y="T1"/>
                              </a:cxn>
                              <a:cxn ang="0">
                                <a:pos x="T2" y="T3"/>
                              </a:cxn>
                              <a:cxn ang="0">
                                <a:pos x="T4" y="T5"/>
                              </a:cxn>
                              <a:cxn ang="0">
                                <a:pos x="T6" y="T7"/>
                              </a:cxn>
                              <a:cxn ang="0">
                                <a:pos x="T8" y="T9"/>
                              </a:cxn>
                            </a:cxnLst>
                            <a:rect l="0" t="0" r="r" b="b"/>
                            <a:pathLst>
                              <a:path w="193" h="59">
                                <a:moveTo>
                                  <a:pt x="149" y="59"/>
                                </a:moveTo>
                                <a:lnTo>
                                  <a:pt x="193" y="15"/>
                                </a:lnTo>
                                <a:lnTo>
                                  <a:pt x="45" y="0"/>
                                </a:lnTo>
                                <a:lnTo>
                                  <a:pt x="0" y="44"/>
                                </a:lnTo>
                                <a:lnTo>
                                  <a:pt x="149"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184" name="Freeform 240"/>
                        <wps:cNvSpPr>
                          <a:spLocks/>
                        </wps:cNvSpPr>
                        <wps:spPr bwMode="auto">
                          <a:xfrm>
                            <a:off x="3938932" y="2988310"/>
                            <a:ext cx="27940" cy="46990"/>
                          </a:xfrm>
                          <a:custGeom>
                            <a:avLst/>
                            <a:gdLst>
                              <a:gd name="T0" fmla="*/ 0 w 44"/>
                              <a:gd name="T1" fmla="*/ 74 h 74"/>
                              <a:gd name="T2" fmla="*/ 0 w 44"/>
                              <a:gd name="T3" fmla="*/ 45 h 74"/>
                              <a:gd name="T4" fmla="*/ 44 w 44"/>
                              <a:gd name="T5" fmla="*/ 0 h 74"/>
                              <a:gd name="T6" fmla="*/ 44 w 44"/>
                              <a:gd name="T7" fmla="*/ 30 h 74"/>
                              <a:gd name="T8" fmla="*/ 0 w 44"/>
                              <a:gd name="T9" fmla="*/ 74 h 74"/>
                            </a:gdLst>
                            <a:ahLst/>
                            <a:cxnLst>
                              <a:cxn ang="0">
                                <a:pos x="T0" y="T1"/>
                              </a:cxn>
                              <a:cxn ang="0">
                                <a:pos x="T2" y="T3"/>
                              </a:cxn>
                              <a:cxn ang="0">
                                <a:pos x="T4" y="T5"/>
                              </a:cxn>
                              <a:cxn ang="0">
                                <a:pos x="T6" y="T7"/>
                              </a:cxn>
                              <a:cxn ang="0">
                                <a:pos x="T8" y="T9"/>
                              </a:cxn>
                            </a:cxnLst>
                            <a:rect l="0" t="0" r="r" b="b"/>
                            <a:pathLst>
                              <a:path w="44" h="74">
                                <a:moveTo>
                                  <a:pt x="0" y="74"/>
                                </a:moveTo>
                                <a:lnTo>
                                  <a:pt x="0" y="45"/>
                                </a:lnTo>
                                <a:lnTo>
                                  <a:pt x="44" y="0"/>
                                </a:lnTo>
                                <a:lnTo>
                                  <a:pt x="44" y="30"/>
                                </a:lnTo>
                                <a:lnTo>
                                  <a:pt x="0" y="74"/>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85" name="Freeform 241"/>
                        <wps:cNvSpPr>
                          <a:spLocks/>
                        </wps:cNvSpPr>
                        <wps:spPr bwMode="auto">
                          <a:xfrm>
                            <a:off x="3844317" y="3007360"/>
                            <a:ext cx="94615" cy="27940"/>
                          </a:xfrm>
                          <a:custGeom>
                            <a:avLst/>
                            <a:gdLst>
                              <a:gd name="T0" fmla="*/ 0 w 149"/>
                              <a:gd name="T1" fmla="*/ 30 h 44"/>
                              <a:gd name="T2" fmla="*/ 0 w 149"/>
                              <a:gd name="T3" fmla="*/ 0 h 44"/>
                              <a:gd name="T4" fmla="*/ 149 w 149"/>
                              <a:gd name="T5" fmla="*/ 15 h 44"/>
                              <a:gd name="T6" fmla="*/ 149 w 149"/>
                              <a:gd name="T7" fmla="*/ 44 h 44"/>
                              <a:gd name="T8" fmla="*/ 0 w 149"/>
                              <a:gd name="T9" fmla="*/ 30 h 44"/>
                            </a:gdLst>
                            <a:ahLst/>
                            <a:cxnLst>
                              <a:cxn ang="0">
                                <a:pos x="T0" y="T1"/>
                              </a:cxn>
                              <a:cxn ang="0">
                                <a:pos x="T2" y="T3"/>
                              </a:cxn>
                              <a:cxn ang="0">
                                <a:pos x="T4" y="T5"/>
                              </a:cxn>
                              <a:cxn ang="0">
                                <a:pos x="T6" y="T7"/>
                              </a:cxn>
                              <a:cxn ang="0">
                                <a:pos x="T8" y="T9"/>
                              </a:cxn>
                            </a:cxnLst>
                            <a:rect l="0" t="0" r="r" b="b"/>
                            <a:pathLst>
                              <a:path w="149" h="44">
                                <a:moveTo>
                                  <a:pt x="0" y="30"/>
                                </a:moveTo>
                                <a:lnTo>
                                  <a:pt x="0" y="0"/>
                                </a:lnTo>
                                <a:lnTo>
                                  <a:pt x="149" y="15"/>
                                </a:lnTo>
                                <a:lnTo>
                                  <a:pt x="149" y="44"/>
                                </a:lnTo>
                                <a:lnTo>
                                  <a:pt x="0" y="30"/>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86" name="Freeform 242"/>
                        <wps:cNvSpPr>
                          <a:spLocks/>
                        </wps:cNvSpPr>
                        <wps:spPr bwMode="auto">
                          <a:xfrm>
                            <a:off x="3844317" y="2978785"/>
                            <a:ext cx="122555" cy="38100"/>
                          </a:xfrm>
                          <a:custGeom>
                            <a:avLst/>
                            <a:gdLst>
                              <a:gd name="T0" fmla="*/ 149 w 193"/>
                              <a:gd name="T1" fmla="*/ 60 h 60"/>
                              <a:gd name="T2" fmla="*/ 193 w 193"/>
                              <a:gd name="T3" fmla="*/ 15 h 60"/>
                              <a:gd name="T4" fmla="*/ 45 w 193"/>
                              <a:gd name="T5" fmla="*/ 0 h 60"/>
                              <a:gd name="T6" fmla="*/ 0 w 193"/>
                              <a:gd name="T7" fmla="*/ 45 h 60"/>
                              <a:gd name="T8" fmla="*/ 149 w 193"/>
                              <a:gd name="T9" fmla="*/ 60 h 60"/>
                            </a:gdLst>
                            <a:ahLst/>
                            <a:cxnLst>
                              <a:cxn ang="0">
                                <a:pos x="T0" y="T1"/>
                              </a:cxn>
                              <a:cxn ang="0">
                                <a:pos x="T2" y="T3"/>
                              </a:cxn>
                              <a:cxn ang="0">
                                <a:pos x="T4" y="T5"/>
                              </a:cxn>
                              <a:cxn ang="0">
                                <a:pos x="T6" y="T7"/>
                              </a:cxn>
                              <a:cxn ang="0">
                                <a:pos x="T8" y="T9"/>
                              </a:cxn>
                            </a:cxnLst>
                            <a:rect l="0" t="0" r="r" b="b"/>
                            <a:pathLst>
                              <a:path w="193" h="60">
                                <a:moveTo>
                                  <a:pt x="149" y="60"/>
                                </a:moveTo>
                                <a:lnTo>
                                  <a:pt x="193" y="15"/>
                                </a:lnTo>
                                <a:lnTo>
                                  <a:pt x="45" y="0"/>
                                </a:lnTo>
                                <a:lnTo>
                                  <a:pt x="0" y="45"/>
                                </a:lnTo>
                                <a:lnTo>
                                  <a:pt x="149" y="60"/>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187" name="Freeform 243"/>
                        <wps:cNvSpPr>
                          <a:spLocks/>
                        </wps:cNvSpPr>
                        <wps:spPr bwMode="auto">
                          <a:xfrm>
                            <a:off x="4193567" y="3007360"/>
                            <a:ext cx="27940" cy="56515"/>
                          </a:xfrm>
                          <a:custGeom>
                            <a:avLst/>
                            <a:gdLst>
                              <a:gd name="T0" fmla="*/ 0 w 44"/>
                              <a:gd name="T1" fmla="*/ 89 h 89"/>
                              <a:gd name="T2" fmla="*/ 0 w 44"/>
                              <a:gd name="T3" fmla="*/ 44 h 89"/>
                              <a:gd name="T4" fmla="*/ 44 w 44"/>
                              <a:gd name="T5" fmla="*/ 0 h 89"/>
                              <a:gd name="T6" fmla="*/ 44 w 44"/>
                              <a:gd name="T7" fmla="*/ 44 h 89"/>
                              <a:gd name="T8" fmla="*/ 0 w 44"/>
                              <a:gd name="T9" fmla="*/ 89 h 89"/>
                            </a:gdLst>
                            <a:ahLst/>
                            <a:cxnLst>
                              <a:cxn ang="0">
                                <a:pos x="T0" y="T1"/>
                              </a:cxn>
                              <a:cxn ang="0">
                                <a:pos x="T2" y="T3"/>
                              </a:cxn>
                              <a:cxn ang="0">
                                <a:pos x="T4" y="T5"/>
                              </a:cxn>
                              <a:cxn ang="0">
                                <a:pos x="T6" y="T7"/>
                              </a:cxn>
                              <a:cxn ang="0">
                                <a:pos x="T8" y="T9"/>
                              </a:cxn>
                            </a:cxnLst>
                            <a:rect l="0" t="0" r="r" b="b"/>
                            <a:pathLst>
                              <a:path w="44" h="89">
                                <a:moveTo>
                                  <a:pt x="0" y="89"/>
                                </a:moveTo>
                                <a:lnTo>
                                  <a:pt x="0" y="44"/>
                                </a:lnTo>
                                <a:lnTo>
                                  <a:pt x="44" y="0"/>
                                </a:lnTo>
                                <a:lnTo>
                                  <a:pt x="44" y="44"/>
                                </a:lnTo>
                                <a:lnTo>
                                  <a:pt x="0" y="89"/>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88" name="Freeform 244"/>
                        <wps:cNvSpPr>
                          <a:spLocks/>
                        </wps:cNvSpPr>
                        <wps:spPr bwMode="auto">
                          <a:xfrm>
                            <a:off x="4090062" y="3026410"/>
                            <a:ext cx="103505" cy="37465"/>
                          </a:xfrm>
                          <a:custGeom>
                            <a:avLst/>
                            <a:gdLst>
                              <a:gd name="T0" fmla="*/ 0 w 163"/>
                              <a:gd name="T1" fmla="*/ 44 h 59"/>
                              <a:gd name="T2" fmla="*/ 0 w 163"/>
                              <a:gd name="T3" fmla="*/ 0 h 59"/>
                              <a:gd name="T4" fmla="*/ 163 w 163"/>
                              <a:gd name="T5" fmla="*/ 14 h 59"/>
                              <a:gd name="T6" fmla="*/ 163 w 163"/>
                              <a:gd name="T7" fmla="*/ 59 h 59"/>
                              <a:gd name="T8" fmla="*/ 0 w 163"/>
                              <a:gd name="T9" fmla="*/ 44 h 59"/>
                            </a:gdLst>
                            <a:ahLst/>
                            <a:cxnLst>
                              <a:cxn ang="0">
                                <a:pos x="T0" y="T1"/>
                              </a:cxn>
                              <a:cxn ang="0">
                                <a:pos x="T2" y="T3"/>
                              </a:cxn>
                              <a:cxn ang="0">
                                <a:pos x="T4" y="T5"/>
                              </a:cxn>
                              <a:cxn ang="0">
                                <a:pos x="T6" y="T7"/>
                              </a:cxn>
                              <a:cxn ang="0">
                                <a:pos x="T8" y="T9"/>
                              </a:cxn>
                            </a:cxnLst>
                            <a:rect l="0" t="0" r="r" b="b"/>
                            <a:pathLst>
                              <a:path w="163" h="59">
                                <a:moveTo>
                                  <a:pt x="0" y="44"/>
                                </a:moveTo>
                                <a:lnTo>
                                  <a:pt x="0" y="0"/>
                                </a:lnTo>
                                <a:lnTo>
                                  <a:pt x="163" y="14"/>
                                </a:lnTo>
                                <a:lnTo>
                                  <a:pt x="163" y="59"/>
                                </a:lnTo>
                                <a:lnTo>
                                  <a:pt x="0" y="44"/>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89" name="Freeform 245"/>
                        <wps:cNvSpPr>
                          <a:spLocks/>
                        </wps:cNvSpPr>
                        <wps:spPr bwMode="auto">
                          <a:xfrm>
                            <a:off x="4090062" y="2997835"/>
                            <a:ext cx="131445" cy="37465"/>
                          </a:xfrm>
                          <a:custGeom>
                            <a:avLst/>
                            <a:gdLst>
                              <a:gd name="T0" fmla="*/ 163 w 207"/>
                              <a:gd name="T1" fmla="*/ 59 h 59"/>
                              <a:gd name="T2" fmla="*/ 207 w 207"/>
                              <a:gd name="T3" fmla="*/ 15 h 59"/>
                              <a:gd name="T4" fmla="*/ 44 w 207"/>
                              <a:gd name="T5" fmla="*/ 0 h 59"/>
                              <a:gd name="T6" fmla="*/ 0 w 207"/>
                              <a:gd name="T7" fmla="*/ 45 h 59"/>
                              <a:gd name="T8" fmla="*/ 163 w 207"/>
                              <a:gd name="T9" fmla="*/ 59 h 59"/>
                            </a:gdLst>
                            <a:ahLst/>
                            <a:cxnLst>
                              <a:cxn ang="0">
                                <a:pos x="T0" y="T1"/>
                              </a:cxn>
                              <a:cxn ang="0">
                                <a:pos x="T2" y="T3"/>
                              </a:cxn>
                              <a:cxn ang="0">
                                <a:pos x="T4" y="T5"/>
                              </a:cxn>
                              <a:cxn ang="0">
                                <a:pos x="T6" y="T7"/>
                              </a:cxn>
                              <a:cxn ang="0">
                                <a:pos x="T8" y="T9"/>
                              </a:cxn>
                            </a:cxnLst>
                            <a:rect l="0" t="0" r="r" b="b"/>
                            <a:pathLst>
                              <a:path w="207" h="59">
                                <a:moveTo>
                                  <a:pt x="163" y="59"/>
                                </a:moveTo>
                                <a:lnTo>
                                  <a:pt x="207" y="15"/>
                                </a:lnTo>
                                <a:lnTo>
                                  <a:pt x="44" y="0"/>
                                </a:lnTo>
                                <a:lnTo>
                                  <a:pt x="0" y="45"/>
                                </a:lnTo>
                                <a:lnTo>
                                  <a:pt x="163"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190" name="Freeform 246"/>
                        <wps:cNvSpPr>
                          <a:spLocks/>
                        </wps:cNvSpPr>
                        <wps:spPr bwMode="auto">
                          <a:xfrm>
                            <a:off x="2166012" y="1235075"/>
                            <a:ext cx="56515" cy="1687195"/>
                          </a:xfrm>
                          <a:custGeom>
                            <a:avLst/>
                            <a:gdLst>
                              <a:gd name="T0" fmla="*/ 30 w 89"/>
                              <a:gd name="T1" fmla="*/ 2657 h 2657"/>
                              <a:gd name="T2" fmla="*/ 0 w 89"/>
                              <a:gd name="T3" fmla="*/ 44 h 2657"/>
                              <a:gd name="T4" fmla="*/ 59 w 89"/>
                              <a:gd name="T5" fmla="*/ 0 h 2657"/>
                              <a:gd name="T6" fmla="*/ 89 w 89"/>
                              <a:gd name="T7" fmla="*/ 2598 h 2657"/>
                              <a:gd name="T8" fmla="*/ 30 w 89"/>
                              <a:gd name="T9" fmla="*/ 2657 h 2657"/>
                            </a:gdLst>
                            <a:ahLst/>
                            <a:cxnLst>
                              <a:cxn ang="0">
                                <a:pos x="T0" y="T1"/>
                              </a:cxn>
                              <a:cxn ang="0">
                                <a:pos x="T2" y="T3"/>
                              </a:cxn>
                              <a:cxn ang="0">
                                <a:pos x="T4" y="T5"/>
                              </a:cxn>
                              <a:cxn ang="0">
                                <a:pos x="T6" y="T7"/>
                              </a:cxn>
                              <a:cxn ang="0">
                                <a:pos x="T8" y="T9"/>
                              </a:cxn>
                            </a:cxnLst>
                            <a:rect l="0" t="0" r="r" b="b"/>
                            <a:pathLst>
                              <a:path w="89" h="2657">
                                <a:moveTo>
                                  <a:pt x="30" y="2657"/>
                                </a:moveTo>
                                <a:lnTo>
                                  <a:pt x="0" y="44"/>
                                </a:lnTo>
                                <a:lnTo>
                                  <a:pt x="59" y="0"/>
                                </a:lnTo>
                                <a:lnTo>
                                  <a:pt x="89" y="2598"/>
                                </a:lnTo>
                                <a:lnTo>
                                  <a:pt x="30" y="2657"/>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191" name="Freeform 247"/>
                        <wps:cNvSpPr>
                          <a:spLocks/>
                        </wps:cNvSpPr>
                        <wps:spPr bwMode="auto">
                          <a:xfrm>
                            <a:off x="2071397" y="1254125"/>
                            <a:ext cx="113665" cy="1668145"/>
                          </a:xfrm>
                          <a:custGeom>
                            <a:avLst/>
                            <a:gdLst>
                              <a:gd name="T0" fmla="*/ 45 w 179"/>
                              <a:gd name="T1" fmla="*/ 2598 h 2627"/>
                              <a:gd name="T2" fmla="*/ 0 w 179"/>
                              <a:gd name="T3" fmla="*/ 0 h 2627"/>
                              <a:gd name="T4" fmla="*/ 149 w 179"/>
                              <a:gd name="T5" fmla="*/ 14 h 2627"/>
                              <a:gd name="T6" fmla="*/ 179 w 179"/>
                              <a:gd name="T7" fmla="*/ 2627 h 2627"/>
                              <a:gd name="T8" fmla="*/ 45 w 179"/>
                              <a:gd name="T9" fmla="*/ 2598 h 2627"/>
                            </a:gdLst>
                            <a:ahLst/>
                            <a:cxnLst>
                              <a:cxn ang="0">
                                <a:pos x="T0" y="T1"/>
                              </a:cxn>
                              <a:cxn ang="0">
                                <a:pos x="T2" y="T3"/>
                              </a:cxn>
                              <a:cxn ang="0">
                                <a:pos x="T4" y="T5"/>
                              </a:cxn>
                              <a:cxn ang="0">
                                <a:pos x="T6" y="T7"/>
                              </a:cxn>
                              <a:cxn ang="0">
                                <a:pos x="T8" y="T9"/>
                              </a:cxn>
                            </a:cxnLst>
                            <a:rect l="0" t="0" r="r" b="b"/>
                            <a:pathLst>
                              <a:path w="179" h="2627">
                                <a:moveTo>
                                  <a:pt x="45" y="2598"/>
                                </a:moveTo>
                                <a:lnTo>
                                  <a:pt x="0" y="0"/>
                                </a:lnTo>
                                <a:lnTo>
                                  <a:pt x="149" y="14"/>
                                </a:lnTo>
                                <a:lnTo>
                                  <a:pt x="179" y="2627"/>
                                </a:lnTo>
                                <a:lnTo>
                                  <a:pt x="45" y="2598"/>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192" name="Freeform 248"/>
                        <wps:cNvSpPr>
                          <a:spLocks/>
                        </wps:cNvSpPr>
                        <wps:spPr bwMode="auto">
                          <a:xfrm>
                            <a:off x="2071397" y="1235075"/>
                            <a:ext cx="132080" cy="27940"/>
                          </a:xfrm>
                          <a:custGeom>
                            <a:avLst/>
                            <a:gdLst>
                              <a:gd name="T0" fmla="*/ 149 w 208"/>
                              <a:gd name="T1" fmla="*/ 44 h 44"/>
                              <a:gd name="T2" fmla="*/ 208 w 208"/>
                              <a:gd name="T3" fmla="*/ 0 h 44"/>
                              <a:gd name="T4" fmla="*/ 60 w 208"/>
                              <a:gd name="T5" fmla="*/ 0 h 44"/>
                              <a:gd name="T6" fmla="*/ 0 w 208"/>
                              <a:gd name="T7" fmla="*/ 30 h 44"/>
                              <a:gd name="T8" fmla="*/ 149 w 208"/>
                              <a:gd name="T9" fmla="*/ 44 h 44"/>
                            </a:gdLst>
                            <a:ahLst/>
                            <a:cxnLst>
                              <a:cxn ang="0">
                                <a:pos x="T0" y="T1"/>
                              </a:cxn>
                              <a:cxn ang="0">
                                <a:pos x="T2" y="T3"/>
                              </a:cxn>
                              <a:cxn ang="0">
                                <a:pos x="T4" y="T5"/>
                              </a:cxn>
                              <a:cxn ang="0">
                                <a:pos x="T6" y="T7"/>
                              </a:cxn>
                              <a:cxn ang="0">
                                <a:pos x="T8" y="T9"/>
                              </a:cxn>
                            </a:cxnLst>
                            <a:rect l="0" t="0" r="r" b="b"/>
                            <a:pathLst>
                              <a:path w="208" h="44">
                                <a:moveTo>
                                  <a:pt x="149" y="44"/>
                                </a:moveTo>
                                <a:lnTo>
                                  <a:pt x="208" y="0"/>
                                </a:lnTo>
                                <a:lnTo>
                                  <a:pt x="60" y="0"/>
                                </a:lnTo>
                                <a:lnTo>
                                  <a:pt x="0" y="30"/>
                                </a:lnTo>
                                <a:lnTo>
                                  <a:pt x="149" y="44"/>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193" name="Freeform 249"/>
                        <wps:cNvSpPr>
                          <a:spLocks/>
                        </wps:cNvSpPr>
                        <wps:spPr bwMode="auto">
                          <a:xfrm>
                            <a:off x="2420647" y="2328545"/>
                            <a:ext cx="37465" cy="622300"/>
                          </a:xfrm>
                          <a:custGeom>
                            <a:avLst/>
                            <a:gdLst>
                              <a:gd name="T0" fmla="*/ 0 w 59"/>
                              <a:gd name="T1" fmla="*/ 980 h 980"/>
                              <a:gd name="T2" fmla="*/ 0 w 59"/>
                              <a:gd name="T3" fmla="*/ 44 h 980"/>
                              <a:gd name="T4" fmla="*/ 44 w 59"/>
                              <a:gd name="T5" fmla="*/ 0 h 980"/>
                              <a:gd name="T6" fmla="*/ 59 w 59"/>
                              <a:gd name="T7" fmla="*/ 920 h 980"/>
                              <a:gd name="T8" fmla="*/ 0 w 59"/>
                              <a:gd name="T9" fmla="*/ 980 h 980"/>
                            </a:gdLst>
                            <a:ahLst/>
                            <a:cxnLst>
                              <a:cxn ang="0">
                                <a:pos x="T0" y="T1"/>
                              </a:cxn>
                              <a:cxn ang="0">
                                <a:pos x="T2" y="T3"/>
                              </a:cxn>
                              <a:cxn ang="0">
                                <a:pos x="T4" y="T5"/>
                              </a:cxn>
                              <a:cxn ang="0">
                                <a:pos x="T6" y="T7"/>
                              </a:cxn>
                              <a:cxn ang="0">
                                <a:pos x="T8" y="T9"/>
                              </a:cxn>
                            </a:cxnLst>
                            <a:rect l="0" t="0" r="r" b="b"/>
                            <a:pathLst>
                              <a:path w="59" h="980">
                                <a:moveTo>
                                  <a:pt x="0" y="980"/>
                                </a:moveTo>
                                <a:lnTo>
                                  <a:pt x="0" y="44"/>
                                </a:lnTo>
                                <a:lnTo>
                                  <a:pt x="44" y="0"/>
                                </a:lnTo>
                                <a:lnTo>
                                  <a:pt x="59" y="920"/>
                                </a:lnTo>
                                <a:lnTo>
                                  <a:pt x="0" y="980"/>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194" name="Freeform 250"/>
                        <wps:cNvSpPr>
                          <a:spLocks/>
                        </wps:cNvSpPr>
                        <wps:spPr bwMode="auto">
                          <a:xfrm>
                            <a:off x="2326032" y="2347595"/>
                            <a:ext cx="94615" cy="603250"/>
                          </a:xfrm>
                          <a:custGeom>
                            <a:avLst/>
                            <a:gdLst>
                              <a:gd name="T0" fmla="*/ 0 w 149"/>
                              <a:gd name="T1" fmla="*/ 920 h 950"/>
                              <a:gd name="T2" fmla="*/ 0 w 149"/>
                              <a:gd name="T3" fmla="*/ 0 h 950"/>
                              <a:gd name="T4" fmla="*/ 149 w 149"/>
                              <a:gd name="T5" fmla="*/ 14 h 950"/>
                              <a:gd name="T6" fmla="*/ 149 w 149"/>
                              <a:gd name="T7" fmla="*/ 950 h 950"/>
                              <a:gd name="T8" fmla="*/ 0 w 149"/>
                              <a:gd name="T9" fmla="*/ 920 h 950"/>
                            </a:gdLst>
                            <a:ahLst/>
                            <a:cxnLst>
                              <a:cxn ang="0">
                                <a:pos x="T0" y="T1"/>
                              </a:cxn>
                              <a:cxn ang="0">
                                <a:pos x="T2" y="T3"/>
                              </a:cxn>
                              <a:cxn ang="0">
                                <a:pos x="T4" y="T5"/>
                              </a:cxn>
                              <a:cxn ang="0">
                                <a:pos x="T6" y="T7"/>
                              </a:cxn>
                              <a:cxn ang="0">
                                <a:pos x="T8" y="T9"/>
                              </a:cxn>
                            </a:cxnLst>
                            <a:rect l="0" t="0" r="r" b="b"/>
                            <a:pathLst>
                              <a:path w="149" h="950">
                                <a:moveTo>
                                  <a:pt x="0" y="920"/>
                                </a:moveTo>
                                <a:lnTo>
                                  <a:pt x="0" y="0"/>
                                </a:lnTo>
                                <a:lnTo>
                                  <a:pt x="149" y="14"/>
                                </a:lnTo>
                                <a:lnTo>
                                  <a:pt x="149" y="950"/>
                                </a:lnTo>
                                <a:lnTo>
                                  <a:pt x="0" y="920"/>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195" name="Freeform 251"/>
                        <wps:cNvSpPr>
                          <a:spLocks/>
                        </wps:cNvSpPr>
                        <wps:spPr bwMode="auto">
                          <a:xfrm>
                            <a:off x="2326032" y="2319020"/>
                            <a:ext cx="122555" cy="37465"/>
                          </a:xfrm>
                          <a:custGeom>
                            <a:avLst/>
                            <a:gdLst>
                              <a:gd name="T0" fmla="*/ 149 w 193"/>
                              <a:gd name="T1" fmla="*/ 59 h 59"/>
                              <a:gd name="T2" fmla="*/ 193 w 193"/>
                              <a:gd name="T3" fmla="*/ 15 h 59"/>
                              <a:gd name="T4" fmla="*/ 60 w 193"/>
                              <a:gd name="T5" fmla="*/ 0 h 59"/>
                              <a:gd name="T6" fmla="*/ 0 w 193"/>
                              <a:gd name="T7" fmla="*/ 45 h 59"/>
                              <a:gd name="T8" fmla="*/ 149 w 193"/>
                              <a:gd name="T9" fmla="*/ 59 h 59"/>
                            </a:gdLst>
                            <a:ahLst/>
                            <a:cxnLst>
                              <a:cxn ang="0">
                                <a:pos x="T0" y="T1"/>
                              </a:cxn>
                              <a:cxn ang="0">
                                <a:pos x="T2" y="T3"/>
                              </a:cxn>
                              <a:cxn ang="0">
                                <a:pos x="T4" y="T5"/>
                              </a:cxn>
                              <a:cxn ang="0">
                                <a:pos x="T6" y="T7"/>
                              </a:cxn>
                              <a:cxn ang="0">
                                <a:pos x="T8" y="T9"/>
                              </a:cxn>
                            </a:cxnLst>
                            <a:rect l="0" t="0" r="r" b="b"/>
                            <a:pathLst>
                              <a:path w="193" h="59">
                                <a:moveTo>
                                  <a:pt x="149" y="59"/>
                                </a:moveTo>
                                <a:lnTo>
                                  <a:pt x="193" y="15"/>
                                </a:lnTo>
                                <a:lnTo>
                                  <a:pt x="60" y="0"/>
                                </a:lnTo>
                                <a:lnTo>
                                  <a:pt x="0" y="45"/>
                                </a:lnTo>
                                <a:lnTo>
                                  <a:pt x="149" y="59"/>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196" name="Freeform 252"/>
                        <wps:cNvSpPr>
                          <a:spLocks/>
                        </wps:cNvSpPr>
                        <wps:spPr bwMode="auto">
                          <a:xfrm>
                            <a:off x="2656232" y="2705735"/>
                            <a:ext cx="38100" cy="273050"/>
                          </a:xfrm>
                          <a:custGeom>
                            <a:avLst/>
                            <a:gdLst>
                              <a:gd name="T0" fmla="*/ 0 w 60"/>
                              <a:gd name="T1" fmla="*/ 430 h 430"/>
                              <a:gd name="T2" fmla="*/ 0 w 60"/>
                              <a:gd name="T3" fmla="*/ 44 h 430"/>
                              <a:gd name="T4" fmla="*/ 60 w 60"/>
                              <a:gd name="T5" fmla="*/ 0 h 430"/>
                              <a:gd name="T6" fmla="*/ 60 w 60"/>
                              <a:gd name="T7" fmla="*/ 371 h 430"/>
                              <a:gd name="T8" fmla="*/ 0 w 60"/>
                              <a:gd name="T9" fmla="*/ 430 h 430"/>
                            </a:gdLst>
                            <a:ahLst/>
                            <a:cxnLst>
                              <a:cxn ang="0">
                                <a:pos x="T0" y="T1"/>
                              </a:cxn>
                              <a:cxn ang="0">
                                <a:pos x="T2" y="T3"/>
                              </a:cxn>
                              <a:cxn ang="0">
                                <a:pos x="T4" y="T5"/>
                              </a:cxn>
                              <a:cxn ang="0">
                                <a:pos x="T6" y="T7"/>
                              </a:cxn>
                              <a:cxn ang="0">
                                <a:pos x="T8" y="T9"/>
                              </a:cxn>
                            </a:cxnLst>
                            <a:rect l="0" t="0" r="r" b="b"/>
                            <a:pathLst>
                              <a:path w="60" h="430">
                                <a:moveTo>
                                  <a:pt x="0" y="430"/>
                                </a:moveTo>
                                <a:lnTo>
                                  <a:pt x="0" y="44"/>
                                </a:lnTo>
                                <a:lnTo>
                                  <a:pt x="60" y="0"/>
                                </a:lnTo>
                                <a:lnTo>
                                  <a:pt x="60" y="371"/>
                                </a:lnTo>
                                <a:lnTo>
                                  <a:pt x="0" y="430"/>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197" name="Freeform 253"/>
                        <wps:cNvSpPr>
                          <a:spLocks/>
                        </wps:cNvSpPr>
                        <wps:spPr bwMode="auto">
                          <a:xfrm>
                            <a:off x="2562252" y="2724150"/>
                            <a:ext cx="93980" cy="254635"/>
                          </a:xfrm>
                          <a:custGeom>
                            <a:avLst/>
                            <a:gdLst>
                              <a:gd name="T0" fmla="*/ 0 w 148"/>
                              <a:gd name="T1" fmla="*/ 372 h 401"/>
                              <a:gd name="T2" fmla="*/ 0 w 148"/>
                              <a:gd name="T3" fmla="*/ 0 h 401"/>
                              <a:gd name="T4" fmla="*/ 148 w 148"/>
                              <a:gd name="T5" fmla="*/ 15 h 401"/>
                              <a:gd name="T6" fmla="*/ 148 w 148"/>
                              <a:gd name="T7" fmla="*/ 401 h 401"/>
                              <a:gd name="T8" fmla="*/ 0 w 148"/>
                              <a:gd name="T9" fmla="*/ 372 h 401"/>
                            </a:gdLst>
                            <a:ahLst/>
                            <a:cxnLst>
                              <a:cxn ang="0">
                                <a:pos x="T0" y="T1"/>
                              </a:cxn>
                              <a:cxn ang="0">
                                <a:pos x="T2" y="T3"/>
                              </a:cxn>
                              <a:cxn ang="0">
                                <a:pos x="T4" y="T5"/>
                              </a:cxn>
                              <a:cxn ang="0">
                                <a:pos x="T6" y="T7"/>
                              </a:cxn>
                              <a:cxn ang="0">
                                <a:pos x="T8" y="T9"/>
                              </a:cxn>
                            </a:cxnLst>
                            <a:rect l="0" t="0" r="r" b="b"/>
                            <a:pathLst>
                              <a:path w="148" h="401">
                                <a:moveTo>
                                  <a:pt x="0" y="372"/>
                                </a:moveTo>
                                <a:lnTo>
                                  <a:pt x="0" y="0"/>
                                </a:lnTo>
                                <a:lnTo>
                                  <a:pt x="148" y="15"/>
                                </a:lnTo>
                                <a:lnTo>
                                  <a:pt x="148" y="401"/>
                                </a:lnTo>
                                <a:lnTo>
                                  <a:pt x="0" y="372"/>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198" name="Freeform 254"/>
                        <wps:cNvSpPr>
                          <a:spLocks/>
                        </wps:cNvSpPr>
                        <wps:spPr bwMode="auto">
                          <a:xfrm>
                            <a:off x="2562252" y="2696210"/>
                            <a:ext cx="132080" cy="37465"/>
                          </a:xfrm>
                          <a:custGeom>
                            <a:avLst/>
                            <a:gdLst>
                              <a:gd name="T0" fmla="*/ 148 w 208"/>
                              <a:gd name="T1" fmla="*/ 59 h 59"/>
                              <a:gd name="T2" fmla="*/ 208 w 208"/>
                              <a:gd name="T3" fmla="*/ 15 h 59"/>
                              <a:gd name="T4" fmla="*/ 59 w 208"/>
                              <a:gd name="T5" fmla="*/ 0 h 59"/>
                              <a:gd name="T6" fmla="*/ 0 w 208"/>
                              <a:gd name="T7" fmla="*/ 44 h 59"/>
                              <a:gd name="T8" fmla="*/ 148 w 208"/>
                              <a:gd name="T9" fmla="*/ 59 h 59"/>
                            </a:gdLst>
                            <a:ahLst/>
                            <a:cxnLst>
                              <a:cxn ang="0">
                                <a:pos x="T0" y="T1"/>
                              </a:cxn>
                              <a:cxn ang="0">
                                <a:pos x="T2" y="T3"/>
                              </a:cxn>
                              <a:cxn ang="0">
                                <a:pos x="T4" y="T5"/>
                              </a:cxn>
                              <a:cxn ang="0">
                                <a:pos x="T6" y="T7"/>
                              </a:cxn>
                              <a:cxn ang="0">
                                <a:pos x="T8" y="T9"/>
                              </a:cxn>
                            </a:cxnLst>
                            <a:rect l="0" t="0" r="r" b="b"/>
                            <a:pathLst>
                              <a:path w="208" h="59">
                                <a:moveTo>
                                  <a:pt x="148" y="59"/>
                                </a:moveTo>
                                <a:lnTo>
                                  <a:pt x="208" y="15"/>
                                </a:lnTo>
                                <a:lnTo>
                                  <a:pt x="59" y="0"/>
                                </a:lnTo>
                                <a:lnTo>
                                  <a:pt x="0" y="44"/>
                                </a:lnTo>
                                <a:lnTo>
                                  <a:pt x="148" y="59"/>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199" name="Freeform 255"/>
                        <wps:cNvSpPr>
                          <a:spLocks/>
                        </wps:cNvSpPr>
                        <wps:spPr bwMode="auto">
                          <a:xfrm>
                            <a:off x="2891817" y="2865755"/>
                            <a:ext cx="38100" cy="141605"/>
                          </a:xfrm>
                          <a:custGeom>
                            <a:avLst/>
                            <a:gdLst>
                              <a:gd name="T0" fmla="*/ 0 w 60"/>
                              <a:gd name="T1" fmla="*/ 223 h 223"/>
                              <a:gd name="T2" fmla="*/ 0 w 60"/>
                              <a:gd name="T3" fmla="*/ 45 h 223"/>
                              <a:gd name="T4" fmla="*/ 60 w 60"/>
                              <a:gd name="T5" fmla="*/ 0 h 223"/>
                              <a:gd name="T6" fmla="*/ 60 w 60"/>
                              <a:gd name="T7" fmla="*/ 163 h 223"/>
                              <a:gd name="T8" fmla="*/ 0 w 60"/>
                              <a:gd name="T9" fmla="*/ 223 h 223"/>
                            </a:gdLst>
                            <a:ahLst/>
                            <a:cxnLst>
                              <a:cxn ang="0">
                                <a:pos x="T0" y="T1"/>
                              </a:cxn>
                              <a:cxn ang="0">
                                <a:pos x="T2" y="T3"/>
                              </a:cxn>
                              <a:cxn ang="0">
                                <a:pos x="T4" y="T5"/>
                              </a:cxn>
                              <a:cxn ang="0">
                                <a:pos x="T6" y="T7"/>
                              </a:cxn>
                              <a:cxn ang="0">
                                <a:pos x="T8" y="T9"/>
                              </a:cxn>
                            </a:cxnLst>
                            <a:rect l="0" t="0" r="r" b="b"/>
                            <a:pathLst>
                              <a:path w="60" h="223">
                                <a:moveTo>
                                  <a:pt x="0" y="223"/>
                                </a:moveTo>
                                <a:lnTo>
                                  <a:pt x="0" y="45"/>
                                </a:lnTo>
                                <a:lnTo>
                                  <a:pt x="60" y="0"/>
                                </a:lnTo>
                                <a:lnTo>
                                  <a:pt x="60" y="163"/>
                                </a:lnTo>
                                <a:lnTo>
                                  <a:pt x="0" y="223"/>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200" name="Freeform 256"/>
                        <wps:cNvSpPr>
                          <a:spLocks/>
                        </wps:cNvSpPr>
                        <wps:spPr bwMode="auto">
                          <a:xfrm>
                            <a:off x="2797837" y="2884805"/>
                            <a:ext cx="93980" cy="122555"/>
                          </a:xfrm>
                          <a:custGeom>
                            <a:avLst/>
                            <a:gdLst>
                              <a:gd name="T0" fmla="*/ 0 w 148"/>
                              <a:gd name="T1" fmla="*/ 163 h 193"/>
                              <a:gd name="T2" fmla="*/ 0 w 148"/>
                              <a:gd name="T3" fmla="*/ 0 h 193"/>
                              <a:gd name="T4" fmla="*/ 148 w 148"/>
                              <a:gd name="T5" fmla="*/ 15 h 193"/>
                              <a:gd name="T6" fmla="*/ 148 w 148"/>
                              <a:gd name="T7" fmla="*/ 193 h 193"/>
                              <a:gd name="T8" fmla="*/ 0 w 148"/>
                              <a:gd name="T9" fmla="*/ 163 h 193"/>
                            </a:gdLst>
                            <a:ahLst/>
                            <a:cxnLst>
                              <a:cxn ang="0">
                                <a:pos x="T0" y="T1"/>
                              </a:cxn>
                              <a:cxn ang="0">
                                <a:pos x="T2" y="T3"/>
                              </a:cxn>
                              <a:cxn ang="0">
                                <a:pos x="T4" y="T5"/>
                              </a:cxn>
                              <a:cxn ang="0">
                                <a:pos x="T6" y="T7"/>
                              </a:cxn>
                              <a:cxn ang="0">
                                <a:pos x="T8" y="T9"/>
                              </a:cxn>
                            </a:cxnLst>
                            <a:rect l="0" t="0" r="r" b="b"/>
                            <a:pathLst>
                              <a:path w="148" h="193">
                                <a:moveTo>
                                  <a:pt x="0" y="163"/>
                                </a:moveTo>
                                <a:lnTo>
                                  <a:pt x="0" y="0"/>
                                </a:lnTo>
                                <a:lnTo>
                                  <a:pt x="148" y="15"/>
                                </a:lnTo>
                                <a:lnTo>
                                  <a:pt x="148" y="193"/>
                                </a:lnTo>
                                <a:lnTo>
                                  <a:pt x="0" y="163"/>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201" name="Freeform 257"/>
                        <wps:cNvSpPr>
                          <a:spLocks/>
                        </wps:cNvSpPr>
                        <wps:spPr bwMode="auto">
                          <a:xfrm>
                            <a:off x="2797837" y="2856230"/>
                            <a:ext cx="132080" cy="38100"/>
                          </a:xfrm>
                          <a:custGeom>
                            <a:avLst/>
                            <a:gdLst>
                              <a:gd name="T0" fmla="*/ 148 w 208"/>
                              <a:gd name="T1" fmla="*/ 60 h 60"/>
                              <a:gd name="T2" fmla="*/ 208 w 208"/>
                              <a:gd name="T3" fmla="*/ 15 h 60"/>
                              <a:gd name="T4" fmla="*/ 59 w 208"/>
                              <a:gd name="T5" fmla="*/ 0 h 60"/>
                              <a:gd name="T6" fmla="*/ 0 w 208"/>
                              <a:gd name="T7" fmla="*/ 45 h 60"/>
                              <a:gd name="T8" fmla="*/ 148 w 208"/>
                              <a:gd name="T9" fmla="*/ 60 h 60"/>
                            </a:gdLst>
                            <a:ahLst/>
                            <a:cxnLst>
                              <a:cxn ang="0">
                                <a:pos x="T0" y="T1"/>
                              </a:cxn>
                              <a:cxn ang="0">
                                <a:pos x="T2" y="T3"/>
                              </a:cxn>
                              <a:cxn ang="0">
                                <a:pos x="T4" y="T5"/>
                              </a:cxn>
                              <a:cxn ang="0">
                                <a:pos x="T6" y="T7"/>
                              </a:cxn>
                              <a:cxn ang="0">
                                <a:pos x="T8" y="T9"/>
                              </a:cxn>
                            </a:cxnLst>
                            <a:rect l="0" t="0" r="r" b="b"/>
                            <a:pathLst>
                              <a:path w="208" h="60">
                                <a:moveTo>
                                  <a:pt x="148" y="60"/>
                                </a:moveTo>
                                <a:lnTo>
                                  <a:pt x="208" y="15"/>
                                </a:lnTo>
                                <a:lnTo>
                                  <a:pt x="59" y="0"/>
                                </a:lnTo>
                                <a:lnTo>
                                  <a:pt x="0" y="45"/>
                                </a:lnTo>
                                <a:lnTo>
                                  <a:pt x="148" y="60"/>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202" name="Freeform 258"/>
                        <wps:cNvSpPr>
                          <a:spLocks/>
                        </wps:cNvSpPr>
                        <wps:spPr bwMode="auto">
                          <a:xfrm>
                            <a:off x="3137562" y="2960370"/>
                            <a:ext cx="27940" cy="74930"/>
                          </a:xfrm>
                          <a:custGeom>
                            <a:avLst/>
                            <a:gdLst>
                              <a:gd name="T0" fmla="*/ 0 w 44"/>
                              <a:gd name="T1" fmla="*/ 118 h 118"/>
                              <a:gd name="T2" fmla="*/ 0 w 44"/>
                              <a:gd name="T3" fmla="*/ 59 h 118"/>
                              <a:gd name="T4" fmla="*/ 44 w 44"/>
                              <a:gd name="T5" fmla="*/ 0 h 118"/>
                              <a:gd name="T6" fmla="*/ 44 w 44"/>
                              <a:gd name="T7" fmla="*/ 59 h 118"/>
                              <a:gd name="T8" fmla="*/ 0 w 44"/>
                              <a:gd name="T9" fmla="*/ 118 h 118"/>
                            </a:gdLst>
                            <a:ahLst/>
                            <a:cxnLst>
                              <a:cxn ang="0">
                                <a:pos x="T0" y="T1"/>
                              </a:cxn>
                              <a:cxn ang="0">
                                <a:pos x="T2" y="T3"/>
                              </a:cxn>
                              <a:cxn ang="0">
                                <a:pos x="T4" y="T5"/>
                              </a:cxn>
                              <a:cxn ang="0">
                                <a:pos x="T6" y="T7"/>
                              </a:cxn>
                              <a:cxn ang="0">
                                <a:pos x="T8" y="T9"/>
                              </a:cxn>
                            </a:cxnLst>
                            <a:rect l="0" t="0" r="r" b="b"/>
                            <a:pathLst>
                              <a:path w="44" h="118">
                                <a:moveTo>
                                  <a:pt x="0" y="118"/>
                                </a:moveTo>
                                <a:lnTo>
                                  <a:pt x="0" y="59"/>
                                </a:lnTo>
                                <a:lnTo>
                                  <a:pt x="44" y="0"/>
                                </a:lnTo>
                                <a:lnTo>
                                  <a:pt x="44" y="59"/>
                                </a:lnTo>
                                <a:lnTo>
                                  <a:pt x="0" y="118"/>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203" name="Freeform 259"/>
                        <wps:cNvSpPr>
                          <a:spLocks/>
                        </wps:cNvSpPr>
                        <wps:spPr bwMode="auto">
                          <a:xfrm>
                            <a:off x="3033422" y="2978785"/>
                            <a:ext cx="104140" cy="56515"/>
                          </a:xfrm>
                          <a:custGeom>
                            <a:avLst/>
                            <a:gdLst>
                              <a:gd name="T0" fmla="*/ 0 w 164"/>
                              <a:gd name="T1" fmla="*/ 60 h 89"/>
                              <a:gd name="T2" fmla="*/ 0 w 164"/>
                              <a:gd name="T3" fmla="*/ 0 h 89"/>
                              <a:gd name="T4" fmla="*/ 164 w 164"/>
                              <a:gd name="T5" fmla="*/ 30 h 89"/>
                              <a:gd name="T6" fmla="*/ 164 w 164"/>
                              <a:gd name="T7" fmla="*/ 89 h 89"/>
                              <a:gd name="T8" fmla="*/ 0 w 164"/>
                              <a:gd name="T9" fmla="*/ 60 h 89"/>
                            </a:gdLst>
                            <a:ahLst/>
                            <a:cxnLst>
                              <a:cxn ang="0">
                                <a:pos x="T0" y="T1"/>
                              </a:cxn>
                              <a:cxn ang="0">
                                <a:pos x="T2" y="T3"/>
                              </a:cxn>
                              <a:cxn ang="0">
                                <a:pos x="T4" y="T5"/>
                              </a:cxn>
                              <a:cxn ang="0">
                                <a:pos x="T6" y="T7"/>
                              </a:cxn>
                              <a:cxn ang="0">
                                <a:pos x="T8" y="T9"/>
                              </a:cxn>
                            </a:cxnLst>
                            <a:rect l="0" t="0" r="r" b="b"/>
                            <a:pathLst>
                              <a:path w="164" h="89">
                                <a:moveTo>
                                  <a:pt x="0" y="60"/>
                                </a:moveTo>
                                <a:lnTo>
                                  <a:pt x="0" y="0"/>
                                </a:lnTo>
                                <a:lnTo>
                                  <a:pt x="164" y="30"/>
                                </a:lnTo>
                                <a:lnTo>
                                  <a:pt x="164" y="89"/>
                                </a:lnTo>
                                <a:lnTo>
                                  <a:pt x="0" y="60"/>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204" name="Freeform 260"/>
                        <wps:cNvSpPr>
                          <a:spLocks/>
                        </wps:cNvSpPr>
                        <wps:spPr bwMode="auto">
                          <a:xfrm>
                            <a:off x="3033422" y="2950845"/>
                            <a:ext cx="132080" cy="46990"/>
                          </a:xfrm>
                          <a:custGeom>
                            <a:avLst/>
                            <a:gdLst>
                              <a:gd name="T0" fmla="*/ 164 w 208"/>
                              <a:gd name="T1" fmla="*/ 74 h 74"/>
                              <a:gd name="T2" fmla="*/ 208 w 208"/>
                              <a:gd name="T3" fmla="*/ 15 h 74"/>
                              <a:gd name="T4" fmla="*/ 60 w 208"/>
                              <a:gd name="T5" fmla="*/ 0 h 74"/>
                              <a:gd name="T6" fmla="*/ 0 w 208"/>
                              <a:gd name="T7" fmla="*/ 44 h 74"/>
                              <a:gd name="T8" fmla="*/ 164 w 208"/>
                              <a:gd name="T9" fmla="*/ 74 h 74"/>
                            </a:gdLst>
                            <a:ahLst/>
                            <a:cxnLst>
                              <a:cxn ang="0">
                                <a:pos x="T0" y="T1"/>
                              </a:cxn>
                              <a:cxn ang="0">
                                <a:pos x="T2" y="T3"/>
                              </a:cxn>
                              <a:cxn ang="0">
                                <a:pos x="T4" y="T5"/>
                              </a:cxn>
                              <a:cxn ang="0">
                                <a:pos x="T6" y="T7"/>
                              </a:cxn>
                              <a:cxn ang="0">
                                <a:pos x="T8" y="T9"/>
                              </a:cxn>
                            </a:cxnLst>
                            <a:rect l="0" t="0" r="r" b="b"/>
                            <a:pathLst>
                              <a:path w="208" h="74">
                                <a:moveTo>
                                  <a:pt x="164" y="74"/>
                                </a:moveTo>
                                <a:lnTo>
                                  <a:pt x="208" y="15"/>
                                </a:lnTo>
                                <a:lnTo>
                                  <a:pt x="60" y="0"/>
                                </a:lnTo>
                                <a:lnTo>
                                  <a:pt x="0" y="44"/>
                                </a:lnTo>
                                <a:lnTo>
                                  <a:pt x="164" y="74"/>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205" name="Freeform 261"/>
                        <wps:cNvSpPr>
                          <a:spLocks/>
                        </wps:cNvSpPr>
                        <wps:spPr bwMode="auto">
                          <a:xfrm>
                            <a:off x="3373147" y="3007360"/>
                            <a:ext cx="37465" cy="56515"/>
                          </a:xfrm>
                          <a:custGeom>
                            <a:avLst/>
                            <a:gdLst>
                              <a:gd name="T0" fmla="*/ 0 w 59"/>
                              <a:gd name="T1" fmla="*/ 89 h 89"/>
                              <a:gd name="T2" fmla="*/ 0 w 59"/>
                              <a:gd name="T3" fmla="*/ 59 h 89"/>
                              <a:gd name="T4" fmla="*/ 59 w 59"/>
                              <a:gd name="T5" fmla="*/ 0 h 89"/>
                              <a:gd name="T6" fmla="*/ 59 w 59"/>
                              <a:gd name="T7" fmla="*/ 30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0" y="59"/>
                                </a:lnTo>
                                <a:lnTo>
                                  <a:pt x="59" y="0"/>
                                </a:lnTo>
                                <a:lnTo>
                                  <a:pt x="59" y="30"/>
                                </a:lnTo>
                                <a:lnTo>
                                  <a:pt x="0" y="89"/>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206" name="Freeform 262"/>
                        <wps:cNvSpPr>
                          <a:spLocks/>
                        </wps:cNvSpPr>
                        <wps:spPr bwMode="auto">
                          <a:xfrm>
                            <a:off x="3278532" y="3026410"/>
                            <a:ext cx="94615" cy="37465"/>
                          </a:xfrm>
                          <a:custGeom>
                            <a:avLst/>
                            <a:gdLst>
                              <a:gd name="T0" fmla="*/ 0 w 149"/>
                              <a:gd name="T1" fmla="*/ 29 h 59"/>
                              <a:gd name="T2" fmla="*/ 0 w 149"/>
                              <a:gd name="T3" fmla="*/ 0 h 59"/>
                              <a:gd name="T4" fmla="*/ 149 w 149"/>
                              <a:gd name="T5" fmla="*/ 29 h 59"/>
                              <a:gd name="T6" fmla="*/ 149 w 149"/>
                              <a:gd name="T7" fmla="*/ 59 h 59"/>
                              <a:gd name="T8" fmla="*/ 0 w 149"/>
                              <a:gd name="T9" fmla="*/ 29 h 59"/>
                            </a:gdLst>
                            <a:ahLst/>
                            <a:cxnLst>
                              <a:cxn ang="0">
                                <a:pos x="T0" y="T1"/>
                              </a:cxn>
                              <a:cxn ang="0">
                                <a:pos x="T2" y="T3"/>
                              </a:cxn>
                              <a:cxn ang="0">
                                <a:pos x="T4" y="T5"/>
                              </a:cxn>
                              <a:cxn ang="0">
                                <a:pos x="T6" y="T7"/>
                              </a:cxn>
                              <a:cxn ang="0">
                                <a:pos x="T8" y="T9"/>
                              </a:cxn>
                            </a:cxnLst>
                            <a:rect l="0" t="0" r="r" b="b"/>
                            <a:pathLst>
                              <a:path w="149" h="59">
                                <a:moveTo>
                                  <a:pt x="0" y="29"/>
                                </a:moveTo>
                                <a:lnTo>
                                  <a:pt x="0" y="0"/>
                                </a:lnTo>
                                <a:lnTo>
                                  <a:pt x="149" y="29"/>
                                </a:lnTo>
                                <a:lnTo>
                                  <a:pt x="149" y="59"/>
                                </a:lnTo>
                                <a:lnTo>
                                  <a:pt x="0" y="29"/>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207" name="Freeform 263"/>
                        <wps:cNvSpPr>
                          <a:spLocks/>
                        </wps:cNvSpPr>
                        <wps:spPr bwMode="auto">
                          <a:xfrm>
                            <a:off x="3278532" y="2997835"/>
                            <a:ext cx="132080" cy="46990"/>
                          </a:xfrm>
                          <a:custGeom>
                            <a:avLst/>
                            <a:gdLst>
                              <a:gd name="T0" fmla="*/ 149 w 208"/>
                              <a:gd name="T1" fmla="*/ 74 h 74"/>
                              <a:gd name="T2" fmla="*/ 208 w 208"/>
                              <a:gd name="T3" fmla="*/ 15 h 74"/>
                              <a:gd name="T4" fmla="*/ 45 w 208"/>
                              <a:gd name="T5" fmla="*/ 0 h 74"/>
                              <a:gd name="T6" fmla="*/ 0 w 208"/>
                              <a:gd name="T7" fmla="*/ 45 h 74"/>
                              <a:gd name="T8" fmla="*/ 149 w 208"/>
                              <a:gd name="T9" fmla="*/ 74 h 74"/>
                            </a:gdLst>
                            <a:ahLst/>
                            <a:cxnLst>
                              <a:cxn ang="0">
                                <a:pos x="T0" y="T1"/>
                              </a:cxn>
                              <a:cxn ang="0">
                                <a:pos x="T2" y="T3"/>
                              </a:cxn>
                              <a:cxn ang="0">
                                <a:pos x="T4" y="T5"/>
                              </a:cxn>
                              <a:cxn ang="0">
                                <a:pos x="T6" y="T7"/>
                              </a:cxn>
                              <a:cxn ang="0">
                                <a:pos x="T8" y="T9"/>
                              </a:cxn>
                            </a:cxnLst>
                            <a:rect l="0" t="0" r="r" b="b"/>
                            <a:pathLst>
                              <a:path w="208" h="74">
                                <a:moveTo>
                                  <a:pt x="149" y="74"/>
                                </a:moveTo>
                                <a:lnTo>
                                  <a:pt x="208" y="15"/>
                                </a:lnTo>
                                <a:lnTo>
                                  <a:pt x="45" y="0"/>
                                </a:lnTo>
                                <a:lnTo>
                                  <a:pt x="0" y="45"/>
                                </a:lnTo>
                                <a:lnTo>
                                  <a:pt x="149" y="74"/>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208" name="Freeform 264"/>
                        <wps:cNvSpPr>
                          <a:spLocks/>
                        </wps:cNvSpPr>
                        <wps:spPr bwMode="auto">
                          <a:xfrm>
                            <a:off x="3627782" y="3044825"/>
                            <a:ext cx="27940" cy="46990"/>
                          </a:xfrm>
                          <a:custGeom>
                            <a:avLst/>
                            <a:gdLst>
                              <a:gd name="T0" fmla="*/ 0 w 44"/>
                              <a:gd name="T1" fmla="*/ 74 h 74"/>
                              <a:gd name="T2" fmla="*/ 0 w 44"/>
                              <a:gd name="T3" fmla="*/ 45 h 74"/>
                              <a:gd name="T4" fmla="*/ 44 w 44"/>
                              <a:gd name="T5" fmla="*/ 0 h 74"/>
                              <a:gd name="T6" fmla="*/ 44 w 44"/>
                              <a:gd name="T7" fmla="*/ 15 h 74"/>
                              <a:gd name="T8" fmla="*/ 0 w 44"/>
                              <a:gd name="T9" fmla="*/ 74 h 74"/>
                            </a:gdLst>
                            <a:ahLst/>
                            <a:cxnLst>
                              <a:cxn ang="0">
                                <a:pos x="T0" y="T1"/>
                              </a:cxn>
                              <a:cxn ang="0">
                                <a:pos x="T2" y="T3"/>
                              </a:cxn>
                              <a:cxn ang="0">
                                <a:pos x="T4" y="T5"/>
                              </a:cxn>
                              <a:cxn ang="0">
                                <a:pos x="T6" y="T7"/>
                              </a:cxn>
                              <a:cxn ang="0">
                                <a:pos x="T8" y="T9"/>
                              </a:cxn>
                            </a:cxnLst>
                            <a:rect l="0" t="0" r="r" b="b"/>
                            <a:pathLst>
                              <a:path w="44" h="74">
                                <a:moveTo>
                                  <a:pt x="0" y="74"/>
                                </a:moveTo>
                                <a:lnTo>
                                  <a:pt x="0" y="45"/>
                                </a:lnTo>
                                <a:lnTo>
                                  <a:pt x="44" y="0"/>
                                </a:lnTo>
                                <a:lnTo>
                                  <a:pt x="44" y="15"/>
                                </a:lnTo>
                                <a:lnTo>
                                  <a:pt x="0" y="74"/>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209" name="Freeform 265"/>
                        <wps:cNvSpPr>
                          <a:spLocks/>
                        </wps:cNvSpPr>
                        <wps:spPr bwMode="auto">
                          <a:xfrm>
                            <a:off x="3523642" y="3063875"/>
                            <a:ext cx="104140" cy="27940"/>
                          </a:xfrm>
                          <a:custGeom>
                            <a:avLst/>
                            <a:gdLst>
                              <a:gd name="T0" fmla="*/ 0 w 164"/>
                              <a:gd name="T1" fmla="*/ 15 h 44"/>
                              <a:gd name="T2" fmla="*/ 0 w 164"/>
                              <a:gd name="T3" fmla="*/ 0 h 44"/>
                              <a:gd name="T4" fmla="*/ 164 w 164"/>
                              <a:gd name="T5" fmla="*/ 15 h 44"/>
                              <a:gd name="T6" fmla="*/ 164 w 164"/>
                              <a:gd name="T7" fmla="*/ 44 h 44"/>
                              <a:gd name="T8" fmla="*/ 0 w 164"/>
                              <a:gd name="T9" fmla="*/ 15 h 44"/>
                            </a:gdLst>
                            <a:ahLst/>
                            <a:cxnLst>
                              <a:cxn ang="0">
                                <a:pos x="T0" y="T1"/>
                              </a:cxn>
                              <a:cxn ang="0">
                                <a:pos x="T2" y="T3"/>
                              </a:cxn>
                              <a:cxn ang="0">
                                <a:pos x="T4" y="T5"/>
                              </a:cxn>
                              <a:cxn ang="0">
                                <a:pos x="T6" y="T7"/>
                              </a:cxn>
                              <a:cxn ang="0">
                                <a:pos x="T8" y="T9"/>
                              </a:cxn>
                            </a:cxnLst>
                            <a:rect l="0" t="0" r="r" b="b"/>
                            <a:pathLst>
                              <a:path w="164" h="44">
                                <a:moveTo>
                                  <a:pt x="0" y="15"/>
                                </a:moveTo>
                                <a:lnTo>
                                  <a:pt x="0" y="0"/>
                                </a:lnTo>
                                <a:lnTo>
                                  <a:pt x="164" y="15"/>
                                </a:lnTo>
                                <a:lnTo>
                                  <a:pt x="164" y="44"/>
                                </a:lnTo>
                                <a:lnTo>
                                  <a:pt x="0" y="15"/>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210" name="Freeform 266"/>
                        <wps:cNvSpPr>
                          <a:spLocks/>
                        </wps:cNvSpPr>
                        <wps:spPr bwMode="auto">
                          <a:xfrm>
                            <a:off x="3523642" y="3035300"/>
                            <a:ext cx="132080" cy="38100"/>
                          </a:xfrm>
                          <a:custGeom>
                            <a:avLst/>
                            <a:gdLst>
                              <a:gd name="T0" fmla="*/ 164 w 208"/>
                              <a:gd name="T1" fmla="*/ 60 h 60"/>
                              <a:gd name="T2" fmla="*/ 208 w 208"/>
                              <a:gd name="T3" fmla="*/ 15 h 60"/>
                              <a:gd name="T4" fmla="*/ 45 w 208"/>
                              <a:gd name="T5" fmla="*/ 0 h 60"/>
                              <a:gd name="T6" fmla="*/ 0 w 208"/>
                              <a:gd name="T7" fmla="*/ 45 h 60"/>
                              <a:gd name="T8" fmla="*/ 164 w 208"/>
                              <a:gd name="T9" fmla="*/ 60 h 60"/>
                            </a:gdLst>
                            <a:ahLst/>
                            <a:cxnLst>
                              <a:cxn ang="0">
                                <a:pos x="T0" y="T1"/>
                              </a:cxn>
                              <a:cxn ang="0">
                                <a:pos x="T2" y="T3"/>
                              </a:cxn>
                              <a:cxn ang="0">
                                <a:pos x="T4" y="T5"/>
                              </a:cxn>
                              <a:cxn ang="0">
                                <a:pos x="T6" y="T7"/>
                              </a:cxn>
                              <a:cxn ang="0">
                                <a:pos x="T8" y="T9"/>
                              </a:cxn>
                            </a:cxnLst>
                            <a:rect l="0" t="0" r="r" b="b"/>
                            <a:pathLst>
                              <a:path w="208" h="60">
                                <a:moveTo>
                                  <a:pt x="164" y="60"/>
                                </a:moveTo>
                                <a:lnTo>
                                  <a:pt x="208" y="15"/>
                                </a:lnTo>
                                <a:lnTo>
                                  <a:pt x="45" y="0"/>
                                </a:lnTo>
                                <a:lnTo>
                                  <a:pt x="0" y="45"/>
                                </a:lnTo>
                                <a:lnTo>
                                  <a:pt x="164" y="60"/>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211" name="Freeform 267"/>
                        <wps:cNvSpPr>
                          <a:spLocks/>
                        </wps:cNvSpPr>
                        <wps:spPr bwMode="auto">
                          <a:xfrm>
                            <a:off x="3872892" y="3082925"/>
                            <a:ext cx="27940" cy="37465"/>
                          </a:xfrm>
                          <a:custGeom>
                            <a:avLst/>
                            <a:gdLst>
                              <a:gd name="T0" fmla="*/ 0 w 44"/>
                              <a:gd name="T1" fmla="*/ 59 h 59"/>
                              <a:gd name="T2" fmla="*/ 0 w 44"/>
                              <a:gd name="T3" fmla="*/ 44 h 59"/>
                              <a:gd name="T4" fmla="*/ 44 w 44"/>
                              <a:gd name="T5" fmla="*/ 0 h 59"/>
                              <a:gd name="T6" fmla="*/ 44 w 44"/>
                              <a:gd name="T7" fmla="*/ 0 h 59"/>
                              <a:gd name="T8" fmla="*/ 0 w 44"/>
                              <a:gd name="T9" fmla="*/ 59 h 59"/>
                            </a:gdLst>
                            <a:ahLst/>
                            <a:cxnLst>
                              <a:cxn ang="0">
                                <a:pos x="T0" y="T1"/>
                              </a:cxn>
                              <a:cxn ang="0">
                                <a:pos x="T2" y="T3"/>
                              </a:cxn>
                              <a:cxn ang="0">
                                <a:pos x="T4" y="T5"/>
                              </a:cxn>
                              <a:cxn ang="0">
                                <a:pos x="T6" y="T7"/>
                              </a:cxn>
                              <a:cxn ang="0">
                                <a:pos x="T8" y="T9"/>
                              </a:cxn>
                            </a:cxnLst>
                            <a:rect l="0" t="0" r="r" b="b"/>
                            <a:pathLst>
                              <a:path w="44" h="59">
                                <a:moveTo>
                                  <a:pt x="0" y="59"/>
                                </a:moveTo>
                                <a:lnTo>
                                  <a:pt x="0" y="44"/>
                                </a:lnTo>
                                <a:lnTo>
                                  <a:pt x="44" y="0"/>
                                </a:lnTo>
                                <a:lnTo>
                                  <a:pt x="44" y="0"/>
                                </a:lnTo>
                                <a:lnTo>
                                  <a:pt x="0" y="59"/>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212" name="Freeform 268"/>
                        <wps:cNvSpPr>
                          <a:spLocks/>
                        </wps:cNvSpPr>
                        <wps:spPr bwMode="auto">
                          <a:xfrm>
                            <a:off x="3769387" y="3101340"/>
                            <a:ext cx="103505" cy="19050"/>
                          </a:xfrm>
                          <a:custGeom>
                            <a:avLst/>
                            <a:gdLst>
                              <a:gd name="T0" fmla="*/ 0 w 163"/>
                              <a:gd name="T1" fmla="*/ 15 h 30"/>
                              <a:gd name="T2" fmla="*/ 0 w 163"/>
                              <a:gd name="T3" fmla="*/ 0 h 30"/>
                              <a:gd name="T4" fmla="*/ 163 w 163"/>
                              <a:gd name="T5" fmla="*/ 15 h 30"/>
                              <a:gd name="T6" fmla="*/ 163 w 163"/>
                              <a:gd name="T7" fmla="*/ 30 h 30"/>
                              <a:gd name="T8" fmla="*/ 0 w 163"/>
                              <a:gd name="T9" fmla="*/ 15 h 30"/>
                            </a:gdLst>
                            <a:ahLst/>
                            <a:cxnLst>
                              <a:cxn ang="0">
                                <a:pos x="T0" y="T1"/>
                              </a:cxn>
                              <a:cxn ang="0">
                                <a:pos x="T2" y="T3"/>
                              </a:cxn>
                              <a:cxn ang="0">
                                <a:pos x="T4" y="T5"/>
                              </a:cxn>
                              <a:cxn ang="0">
                                <a:pos x="T6" y="T7"/>
                              </a:cxn>
                              <a:cxn ang="0">
                                <a:pos x="T8" y="T9"/>
                              </a:cxn>
                            </a:cxnLst>
                            <a:rect l="0" t="0" r="r" b="b"/>
                            <a:pathLst>
                              <a:path w="163" h="30">
                                <a:moveTo>
                                  <a:pt x="0" y="15"/>
                                </a:moveTo>
                                <a:lnTo>
                                  <a:pt x="0" y="0"/>
                                </a:lnTo>
                                <a:lnTo>
                                  <a:pt x="163" y="15"/>
                                </a:lnTo>
                                <a:lnTo>
                                  <a:pt x="163" y="30"/>
                                </a:lnTo>
                                <a:lnTo>
                                  <a:pt x="0" y="15"/>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213" name="Freeform 269"/>
                        <wps:cNvSpPr>
                          <a:spLocks/>
                        </wps:cNvSpPr>
                        <wps:spPr bwMode="auto">
                          <a:xfrm>
                            <a:off x="3769387" y="3073400"/>
                            <a:ext cx="27940" cy="37465"/>
                          </a:xfrm>
                          <a:custGeom>
                            <a:avLst/>
                            <a:gdLst>
                              <a:gd name="T0" fmla="*/ 44 w 44"/>
                              <a:gd name="T1" fmla="*/ 0 h 59"/>
                              <a:gd name="T2" fmla="*/ 44 w 44"/>
                              <a:gd name="T3" fmla="*/ 0 h 59"/>
                              <a:gd name="T4" fmla="*/ 0 w 44"/>
                              <a:gd name="T5" fmla="*/ 44 h 59"/>
                              <a:gd name="T6" fmla="*/ 0 w 44"/>
                              <a:gd name="T7" fmla="*/ 59 h 59"/>
                              <a:gd name="T8" fmla="*/ 44 w 44"/>
                              <a:gd name="T9" fmla="*/ 0 h 59"/>
                            </a:gdLst>
                            <a:ahLst/>
                            <a:cxnLst>
                              <a:cxn ang="0">
                                <a:pos x="T0" y="T1"/>
                              </a:cxn>
                              <a:cxn ang="0">
                                <a:pos x="T2" y="T3"/>
                              </a:cxn>
                              <a:cxn ang="0">
                                <a:pos x="T4" y="T5"/>
                              </a:cxn>
                              <a:cxn ang="0">
                                <a:pos x="T6" y="T7"/>
                              </a:cxn>
                              <a:cxn ang="0">
                                <a:pos x="T8" y="T9"/>
                              </a:cxn>
                            </a:cxnLst>
                            <a:rect l="0" t="0" r="r" b="b"/>
                            <a:pathLst>
                              <a:path w="44" h="59">
                                <a:moveTo>
                                  <a:pt x="44" y="0"/>
                                </a:moveTo>
                                <a:lnTo>
                                  <a:pt x="44" y="0"/>
                                </a:lnTo>
                                <a:lnTo>
                                  <a:pt x="0" y="44"/>
                                </a:lnTo>
                                <a:lnTo>
                                  <a:pt x="0" y="59"/>
                                </a:lnTo>
                                <a:lnTo>
                                  <a:pt x="44" y="0"/>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214" name="Freeform 270"/>
                        <wps:cNvSpPr>
                          <a:spLocks/>
                        </wps:cNvSpPr>
                        <wps:spPr bwMode="auto">
                          <a:xfrm>
                            <a:off x="3797327" y="3073400"/>
                            <a:ext cx="103505" cy="9525"/>
                          </a:xfrm>
                          <a:custGeom>
                            <a:avLst/>
                            <a:gdLst>
                              <a:gd name="T0" fmla="*/ 163 w 163"/>
                              <a:gd name="T1" fmla="*/ 15 h 15"/>
                              <a:gd name="T2" fmla="*/ 163 w 163"/>
                              <a:gd name="T3" fmla="*/ 15 h 15"/>
                              <a:gd name="T4" fmla="*/ 0 w 163"/>
                              <a:gd name="T5" fmla="*/ 0 h 15"/>
                              <a:gd name="T6" fmla="*/ 0 w 163"/>
                              <a:gd name="T7" fmla="*/ 0 h 15"/>
                              <a:gd name="T8" fmla="*/ 163 w 163"/>
                              <a:gd name="T9" fmla="*/ 15 h 15"/>
                            </a:gdLst>
                            <a:ahLst/>
                            <a:cxnLst>
                              <a:cxn ang="0">
                                <a:pos x="T0" y="T1"/>
                              </a:cxn>
                              <a:cxn ang="0">
                                <a:pos x="T2" y="T3"/>
                              </a:cxn>
                              <a:cxn ang="0">
                                <a:pos x="T4" y="T5"/>
                              </a:cxn>
                              <a:cxn ang="0">
                                <a:pos x="T6" y="T7"/>
                              </a:cxn>
                              <a:cxn ang="0">
                                <a:pos x="T8" y="T9"/>
                              </a:cxn>
                            </a:cxnLst>
                            <a:rect l="0" t="0" r="r" b="b"/>
                            <a:pathLst>
                              <a:path w="163" h="15">
                                <a:moveTo>
                                  <a:pt x="163" y="15"/>
                                </a:moveTo>
                                <a:lnTo>
                                  <a:pt x="163" y="15"/>
                                </a:lnTo>
                                <a:lnTo>
                                  <a:pt x="0" y="0"/>
                                </a:lnTo>
                                <a:lnTo>
                                  <a:pt x="0" y="0"/>
                                </a:lnTo>
                                <a:lnTo>
                                  <a:pt x="163" y="15"/>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215" name="Freeform 271"/>
                        <wps:cNvSpPr>
                          <a:spLocks/>
                        </wps:cNvSpPr>
                        <wps:spPr bwMode="auto">
                          <a:xfrm>
                            <a:off x="3769387" y="3073400"/>
                            <a:ext cx="131445" cy="37465"/>
                          </a:xfrm>
                          <a:custGeom>
                            <a:avLst/>
                            <a:gdLst>
                              <a:gd name="T0" fmla="*/ 163 w 207"/>
                              <a:gd name="T1" fmla="*/ 59 h 59"/>
                              <a:gd name="T2" fmla="*/ 207 w 207"/>
                              <a:gd name="T3" fmla="*/ 15 h 59"/>
                              <a:gd name="T4" fmla="*/ 44 w 207"/>
                              <a:gd name="T5" fmla="*/ 0 h 59"/>
                              <a:gd name="T6" fmla="*/ 0 w 207"/>
                              <a:gd name="T7" fmla="*/ 44 h 59"/>
                              <a:gd name="T8" fmla="*/ 163 w 207"/>
                              <a:gd name="T9" fmla="*/ 59 h 59"/>
                            </a:gdLst>
                            <a:ahLst/>
                            <a:cxnLst>
                              <a:cxn ang="0">
                                <a:pos x="T0" y="T1"/>
                              </a:cxn>
                              <a:cxn ang="0">
                                <a:pos x="T2" y="T3"/>
                              </a:cxn>
                              <a:cxn ang="0">
                                <a:pos x="T4" y="T5"/>
                              </a:cxn>
                              <a:cxn ang="0">
                                <a:pos x="T6" y="T7"/>
                              </a:cxn>
                              <a:cxn ang="0">
                                <a:pos x="T8" y="T9"/>
                              </a:cxn>
                            </a:cxnLst>
                            <a:rect l="0" t="0" r="r" b="b"/>
                            <a:pathLst>
                              <a:path w="207" h="59">
                                <a:moveTo>
                                  <a:pt x="163" y="59"/>
                                </a:moveTo>
                                <a:lnTo>
                                  <a:pt x="207" y="15"/>
                                </a:lnTo>
                                <a:lnTo>
                                  <a:pt x="44" y="0"/>
                                </a:lnTo>
                                <a:lnTo>
                                  <a:pt x="0" y="44"/>
                                </a:lnTo>
                                <a:lnTo>
                                  <a:pt x="163" y="59"/>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216" name="Freeform 272"/>
                        <wps:cNvSpPr>
                          <a:spLocks/>
                        </wps:cNvSpPr>
                        <wps:spPr bwMode="auto">
                          <a:xfrm>
                            <a:off x="4127527" y="3110865"/>
                            <a:ext cx="27940" cy="38100"/>
                          </a:xfrm>
                          <a:custGeom>
                            <a:avLst/>
                            <a:gdLst>
                              <a:gd name="T0" fmla="*/ 0 w 44"/>
                              <a:gd name="T1" fmla="*/ 60 h 60"/>
                              <a:gd name="T2" fmla="*/ 0 w 44"/>
                              <a:gd name="T3" fmla="*/ 45 h 60"/>
                              <a:gd name="T4" fmla="*/ 44 w 44"/>
                              <a:gd name="T5" fmla="*/ 0 h 60"/>
                              <a:gd name="T6" fmla="*/ 44 w 44"/>
                              <a:gd name="T7" fmla="*/ 15 h 60"/>
                              <a:gd name="T8" fmla="*/ 0 w 44"/>
                              <a:gd name="T9" fmla="*/ 60 h 60"/>
                            </a:gdLst>
                            <a:ahLst/>
                            <a:cxnLst>
                              <a:cxn ang="0">
                                <a:pos x="T0" y="T1"/>
                              </a:cxn>
                              <a:cxn ang="0">
                                <a:pos x="T2" y="T3"/>
                              </a:cxn>
                              <a:cxn ang="0">
                                <a:pos x="T4" y="T5"/>
                              </a:cxn>
                              <a:cxn ang="0">
                                <a:pos x="T6" y="T7"/>
                              </a:cxn>
                              <a:cxn ang="0">
                                <a:pos x="T8" y="T9"/>
                              </a:cxn>
                            </a:cxnLst>
                            <a:rect l="0" t="0" r="r" b="b"/>
                            <a:pathLst>
                              <a:path w="44" h="60">
                                <a:moveTo>
                                  <a:pt x="0" y="60"/>
                                </a:moveTo>
                                <a:lnTo>
                                  <a:pt x="0" y="45"/>
                                </a:lnTo>
                                <a:lnTo>
                                  <a:pt x="44" y="0"/>
                                </a:lnTo>
                                <a:lnTo>
                                  <a:pt x="44" y="15"/>
                                </a:lnTo>
                                <a:lnTo>
                                  <a:pt x="0" y="60"/>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217" name="Freeform 273"/>
                        <wps:cNvSpPr>
                          <a:spLocks/>
                        </wps:cNvSpPr>
                        <wps:spPr bwMode="auto">
                          <a:xfrm>
                            <a:off x="4024022" y="3129915"/>
                            <a:ext cx="103505" cy="19050"/>
                          </a:xfrm>
                          <a:custGeom>
                            <a:avLst/>
                            <a:gdLst>
                              <a:gd name="T0" fmla="*/ 0 w 163"/>
                              <a:gd name="T1" fmla="*/ 15 h 30"/>
                              <a:gd name="T2" fmla="*/ 0 w 163"/>
                              <a:gd name="T3" fmla="*/ 0 h 30"/>
                              <a:gd name="T4" fmla="*/ 163 w 163"/>
                              <a:gd name="T5" fmla="*/ 15 h 30"/>
                              <a:gd name="T6" fmla="*/ 163 w 163"/>
                              <a:gd name="T7" fmla="*/ 30 h 30"/>
                              <a:gd name="T8" fmla="*/ 0 w 163"/>
                              <a:gd name="T9" fmla="*/ 15 h 30"/>
                            </a:gdLst>
                            <a:ahLst/>
                            <a:cxnLst>
                              <a:cxn ang="0">
                                <a:pos x="T0" y="T1"/>
                              </a:cxn>
                              <a:cxn ang="0">
                                <a:pos x="T2" y="T3"/>
                              </a:cxn>
                              <a:cxn ang="0">
                                <a:pos x="T4" y="T5"/>
                              </a:cxn>
                              <a:cxn ang="0">
                                <a:pos x="T6" y="T7"/>
                              </a:cxn>
                              <a:cxn ang="0">
                                <a:pos x="T8" y="T9"/>
                              </a:cxn>
                            </a:cxnLst>
                            <a:rect l="0" t="0" r="r" b="b"/>
                            <a:pathLst>
                              <a:path w="163" h="30">
                                <a:moveTo>
                                  <a:pt x="0" y="15"/>
                                </a:moveTo>
                                <a:lnTo>
                                  <a:pt x="0" y="0"/>
                                </a:lnTo>
                                <a:lnTo>
                                  <a:pt x="163" y="15"/>
                                </a:lnTo>
                                <a:lnTo>
                                  <a:pt x="163" y="30"/>
                                </a:lnTo>
                                <a:lnTo>
                                  <a:pt x="0" y="15"/>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218" name="Freeform 274"/>
                        <wps:cNvSpPr>
                          <a:spLocks/>
                        </wps:cNvSpPr>
                        <wps:spPr bwMode="auto">
                          <a:xfrm>
                            <a:off x="4024022" y="3101340"/>
                            <a:ext cx="131445" cy="38100"/>
                          </a:xfrm>
                          <a:custGeom>
                            <a:avLst/>
                            <a:gdLst>
                              <a:gd name="T0" fmla="*/ 163 w 207"/>
                              <a:gd name="T1" fmla="*/ 60 h 60"/>
                              <a:gd name="T2" fmla="*/ 207 w 207"/>
                              <a:gd name="T3" fmla="*/ 15 h 60"/>
                              <a:gd name="T4" fmla="*/ 44 w 207"/>
                              <a:gd name="T5" fmla="*/ 0 h 60"/>
                              <a:gd name="T6" fmla="*/ 0 w 207"/>
                              <a:gd name="T7" fmla="*/ 45 h 60"/>
                              <a:gd name="T8" fmla="*/ 163 w 207"/>
                              <a:gd name="T9" fmla="*/ 60 h 60"/>
                            </a:gdLst>
                            <a:ahLst/>
                            <a:cxnLst>
                              <a:cxn ang="0">
                                <a:pos x="T0" y="T1"/>
                              </a:cxn>
                              <a:cxn ang="0">
                                <a:pos x="T2" y="T3"/>
                              </a:cxn>
                              <a:cxn ang="0">
                                <a:pos x="T4" y="T5"/>
                              </a:cxn>
                              <a:cxn ang="0">
                                <a:pos x="T6" y="T7"/>
                              </a:cxn>
                              <a:cxn ang="0">
                                <a:pos x="T8" y="T9"/>
                              </a:cxn>
                            </a:cxnLst>
                            <a:rect l="0" t="0" r="r" b="b"/>
                            <a:pathLst>
                              <a:path w="207" h="60">
                                <a:moveTo>
                                  <a:pt x="163" y="60"/>
                                </a:moveTo>
                                <a:lnTo>
                                  <a:pt x="207" y="15"/>
                                </a:lnTo>
                                <a:lnTo>
                                  <a:pt x="44" y="0"/>
                                </a:lnTo>
                                <a:lnTo>
                                  <a:pt x="0" y="45"/>
                                </a:lnTo>
                                <a:lnTo>
                                  <a:pt x="163" y="60"/>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219" name="Freeform 275"/>
                        <wps:cNvSpPr>
                          <a:spLocks/>
                        </wps:cNvSpPr>
                        <wps:spPr bwMode="auto">
                          <a:xfrm>
                            <a:off x="2080922" y="1951355"/>
                            <a:ext cx="47625" cy="1046480"/>
                          </a:xfrm>
                          <a:custGeom>
                            <a:avLst/>
                            <a:gdLst>
                              <a:gd name="T0" fmla="*/ 15 w 75"/>
                              <a:gd name="T1" fmla="*/ 1648 h 1648"/>
                              <a:gd name="T2" fmla="*/ 0 w 75"/>
                              <a:gd name="T3" fmla="*/ 30 h 1648"/>
                              <a:gd name="T4" fmla="*/ 60 w 75"/>
                              <a:gd name="T5" fmla="*/ 0 h 1648"/>
                              <a:gd name="T6" fmla="*/ 75 w 75"/>
                              <a:gd name="T7" fmla="*/ 1589 h 1648"/>
                              <a:gd name="T8" fmla="*/ 15 w 75"/>
                              <a:gd name="T9" fmla="*/ 1648 h 1648"/>
                            </a:gdLst>
                            <a:ahLst/>
                            <a:cxnLst>
                              <a:cxn ang="0">
                                <a:pos x="T0" y="T1"/>
                              </a:cxn>
                              <a:cxn ang="0">
                                <a:pos x="T2" y="T3"/>
                              </a:cxn>
                              <a:cxn ang="0">
                                <a:pos x="T4" y="T5"/>
                              </a:cxn>
                              <a:cxn ang="0">
                                <a:pos x="T6" y="T7"/>
                              </a:cxn>
                              <a:cxn ang="0">
                                <a:pos x="T8" y="T9"/>
                              </a:cxn>
                            </a:cxnLst>
                            <a:rect l="0" t="0" r="r" b="b"/>
                            <a:pathLst>
                              <a:path w="75" h="1648">
                                <a:moveTo>
                                  <a:pt x="15" y="1648"/>
                                </a:moveTo>
                                <a:lnTo>
                                  <a:pt x="0" y="30"/>
                                </a:lnTo>
                                <a:lnTo>
                                  <a:pt x="60" y="0"/>
                                </a:lnTo>
                                <a:lnTo>
                                  <a:pt x="75" y="1589"/>
                                </a:lnTo>
                                <a:lnTo>
                                  <a:pt x="15" y="1648"/>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220" name="Freeform 276"/>
                        <wps:cNvSpPr>
                          <a:spLocks/>
                        </wps:cNvSpPr>
                        <wps:spPr bwMode="auto">
                          <a:xfrm>
                            <a:off x="1986942" y="1960880"/>
                            <a:ext cx="103505" cy="1036955"/>
                          </a:xfrm>
                          <a:custGeom>
                            <a:avLst/>
                            <a:gdLst>
                              <a:gd name="T0" fmla="*/ 15 w 163"/>
                              <a:gd name="T1" fmla="*/ 1618 h 1633"/>
                              <a:gd name="T2" fmla="*/ 0 w 163"/>
                              <a:gd name="T3" fmla="*/ 0 h 1633"/>
                              <a:gd name="T4" fmla="*/ 148 w 163"/>
                              <a:gd name="T5" fmla="*/ 15 h 1633"/>
                              <a:gd name="T6" fmla="*/ 163 w 163"/>
                              <a:gd name="T7" fmla="*/ 1633 h 1633"/>
                              <a:gd name="T8" fmla="*/ 15 w 163"/>
                              <a:gd name="T9" fmla="*/ 1618 h 1633"/>
                            </a:gdLst>
                            <a:ahLst/>
                            <a:cxnLst>
                              <a:cxn ang="0">
                                <a:pos x="T0" y="T1"/>
                              </a:cxn>
                              <a:cxn ang="0">
                                <a:pos x="T2" y="T3"/>
                              </a:cxn>
                              <a:cxn ang="0">
                                <a:pos x="T4" y="T5"/>
                              </a:cxn>
                              <a:cxn ang="0">
                                <a:pos x="T6" y="T7"/>
                              </a:cxn>
                              <a:cxn ang="0">
                                <a:pos x="T8" y="T9"/>
                              </a:cxn>
                            </a:cxnLst>
                            <a:rect l="0" t="0" r="r" b="b"/>
                            <a:pathLst>
                              <a:path w="163" h="1633">
                                <a:moveTo>
                                  <a:pt x="15" y="1618"/>
                                </a:moveTo>
                                <a:lnTo>
                                  <a:pt x="0" y="0"/>
                                </a:lnTo>
                                <a:lnTo>
                                  <a:pt x="148" y="15"/>
                                </a:lnTo>
                                <a:lnTo>
                                  <a:pt x="163" y="1633"/>
                                </a:lnTo>
                                <a:lnTo>
                                  <a:pt x="15" y="1618"/>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1221" name="Freeform 277"/>
                        <wps:cNvSpPr>
                          <a:spLocks/>
                        </wps:cNvSpPr>
                        <wps:spPr bwMode="auto">
                          <a:xfrm>
                            <a:off x="1986942" y="1941830"/>
                            <a:ext cx="132080" cy="28575"/>
                          </a:xfrm>
                          <a:custGeom>
                            <a:avLst/>
                            <a:gdLst>
                              <a:gd name="T0" fmla="*/ 148 w 208"/>
                              <a:gd name="T1" fmla="*/ 45 h 45"/>
                              <a:gd name="T2" fmla="*/ 208 w 208"/>
                              <a:gd name="T3" fmla="*/ 15 h 45"/>
                              <a:gd name="T4" fmla="*/ 59 w 208"/>
                              <a:gd name="T5" fmla="*/ 0 h 45"/>
                              <a:gd name="T6" fmla="*/ 0 w 208"/>
                              <a:gd name="T7" fmla="*/ 30 h 45"/>
                              <a:gd name="T8" fmla="*/ 148 w 208"/>
                              <a:gd name="T9" fmla="*/ 45 h 45"/>
                            </a:gdLst>
                            <a:ahLst/>
                            <a:cxnLst>
                              <a:cxn ang="0">
                                <a:pos x="T0" y="T1"/>
                              </a:cxn>
                              <a:cxn ang="0">
                                <a:pos x="T2" y="T3"/>
                              </a:cxn>
                              <a:cxn ang="0">
                                <a:pos x="T4" y="T5"/>
                              </a:cxn>
                              <a:cxn ang="0">
                                <a:pos x="T6" y="T7"/>
                              </a:cxn>
                              <a:cxn ang="0">
                                <a:pos x="T8" y="T9"/>
                              </a:cxn>
                            </a:cxnLst>
                            <a:rect l="0" t="0" r="r" b="b"/>
                            <a:pathLst>
                              <a:path w="208" h="45">
                                <a:moveTo>
                                  <a:pt x="148" y="45"/>
                                </a:moveTo>
                                <a:lnTo>
                                  <a:pt x="208" y="15"/>
                                </a:lnTo>
                                <a:lnTo>
                                  <a:pt x="59" y="0"/>
                                </a:lnTo>
                                <a:lnTo>
                                  <a:pt x="0" y="30"/>
                                </a:lnTo>
                                <a:lnTo>
                                  <a:pt x="148" y="45"/>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22" name="Freeform 278"/>
                        <wps:cNvSpPr>
                          <a:spLocks/>
                        </wps:cNvSpPr>
                        <wps:spPr bwMode="auto">
                          <a:xfrm>
                            <a:off x="2326032" y="2649220"/>
                            <a:ext cx="38100" cy="377190"/>
                          </a:xfrm>
                          <a:custGeom>
                            <a:avLst/>
                            <a:gdLst>
                              <a:gd name="T0" fmla="*/ 0 w 60"/>
                              <a:gd name="T1" fmla="*/ 594 h 594"/>
                              <a:gd name="T2" fmla="*/ 0 w 60"/>
                              <a:gd name="T3" fmla="*/ 44 h 594"/>
                              <a:gd name="T4" fmla="*/ 60 w 60"/>
                              <a:gd name="T5" fmla="*/ 0 h 594"/>
                              <a:gd name="T6" fmla="*/ 60 w 60"/>
                              <a:gd name="T7" fmla="*/ 534 h 594"/>
                              <a:gd name="T8" fmla="*/ 0 w 60"/>
                              <a:gd name="T9" fmla="*/ 594 h 594"/>
                            </a:gdLst>
                            <a:ahLst/>
                            <a:cxnLst>
                              <a:cxn ang="0">
                                <a:pos x="T0" y="T1"/>
                              </a:cxn>
                              <a:cxn ang="0">
                                <a:pos x="T2" y="T3"/>
                              </a:cxn>
                              <a:cxn ang="0">
                                <a:pos x="T4" y="T5"/>
                              </a:cxn>
                              <a:cxn ang="0">
                                <a:pos x="T6" y="T7"/>
                              </a:cxn>
                              <a:cxn ang="0">
                                <a:pos x="T8" y="T9"/>
                              </a:cxn>
                            </a:cxnLst>
                            <a:rect l="0" t="0" r="r" b="b"/>
                            <a:pathLst>
                              <a:path w="60" h="594">
                                <a:moveTo>
                                  <a:pt x="0" y="594"/>
                                </a:moveTo>
                                <a:lnTo>
                                  <a:pt x="0" y="44"/>
                                </a:lnTo>
                                <a:lnTo>
                                  <a:pt x="60" y="0"/>
                                </a:lnTo>
                                <a:lnTo>
                                  <a:pt x="60" y="534"/>
                                </a:lnTo>
                                <a:lnTo>
                                  <a:pt x="0" y="594"/>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223" name="Freeform 279"/>
                        <wps:cNvSpPr>
                          <a:spLocks/>
                        </wps:cNvSpPr>
                        <wps:spPr bwMode="auto">
                          <a:xfrm>
                            <a:off x="2232052" y="2667635"/>
                            <a:ext cx="93980" cy="358775"/>
                          </a:xfrm>
                          <a:custGeom>
                            <a:avLst/>
                            <a:gdLst>
                              <a:gd name="T0" fmla="*/ 0 w 148"/>
                              <a:gd name="T1" fmla="*/ 550 h 565"/>
                              <a:gd name="T2" fmla="*/ 0 w 148"/>
                              <a:gd name="T3" fmla="*/ 0 h 565"/>
                              <a:gd name="T4" fmla="*/ 148 w 148"/>
                              <a:gd name="T5" fmla="*/ 15 h 565"/>
                              <a:gd name="T6" fmla="*/ 148 w 148"/>
                              <a:gd name="T7" fmla="*/ 565 h 565"/>
                              <a:gd name="T8" fmla="*/ 0 w 148"/>
                              <a:gd name="T9" fmla="*/ 550 h 565"/>
                            </a:gdLst>
                            <a:ahLst/>
                            <a:cxnLst>
                              <a:cxn ang="0">
                                <a:pos x="T0" y="T1"/>
                              </a:cxn>
                              <a:cxn ang="0">
                                <a:pos x="T2" y="T3"/>
                              </a:cxn>
                              <a:cxn ang="0">
                                <a:pos x="T4" y="T5"/>
                              </a:cxn>
                              <a:cxn ang="0">
                                <a:pos x="T6" y="T7"/>
                              </a:cxn>
                              <a:cxn ang="0">
                                <a:pos x="T8" y="T9"/>
                              </a:cxn>
                            </a:cxnLst>
                            <a:rect l="0" t="0" r="r" b="b"/>
                            <a:pathLst>
                              <a:path w="148" h="565">
                                <a:moveTo>
                                  <a:pt x="0" y="550"/>
                                </a:moveTo>
                                <a:lnTo>
                                  <a:pt x="0" y="0"/>
                                </a:lnTo>
                                <a:lnTo>
                                  <a:pt x="148" y="15"/>
                                </a:lnTo>
                                <a:lnTo>
                                  <a:pt x="148" y="565"/>
                                </a:lnTo>
                                <a:lnTo>
                                  <a:pt x="0" y="550"/>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1224" name="Freeform 280"/>
                        <wps:cNvSpPr>
                          <a:spLocks/>
                        </wps:cNvSpPr>
                        <wps:spPr bwMode="auto">
                          <a:xfrm>
                            <a:off x="2232052" y="2639695"/>
                            <a:ext cx="132080" cy="37465"/>
                          </a:xfrm>
                          <a:custGeom>
                            <a:avLst/>
                            <a:gdLst>
                              <a:gd name="T0" fmla="*/ 148 w 208"/>
                              <a:gd name="T1" fmla="*/ 59 h 59"/>
                              <a:gd name="T2" fmla="*/ 208 w 208"/>
                              <a:gd name="T3" fmla="*/ 15 h 59"/>
                              <a:gd name="T4" fmla="*/ 59 w 208"/>
                              <a:gd name="T5" fmla="*/ 0 h 59"/>
                              <a:gd name="T6" fmla="*/ 0 w 208"/>
                              <a:gd name="T7" fmla="*/ 44 h 59"/>
                              <a:gd name="T8" fmla="*/ 148 w 208"/>
                              <a:gd name="T9" fmla="*/ 59 h 59"/>
                            </a:gdLst>
                            <a:ahLst/>
                            <a:cxnLst>
                              <a:cxn ang="0">
                                <a:pos x="T0" y="T1"/>
                              </a:cxn>
                              <a:cxn ang="0">
                                <a:pos x="T2" y="T3"/>
                              </a:cxn>
                              <a:cxn ang="0">
                                <a:pos x="T4" y="T5"/>
                              </a:cxn>
                              <a:cxn ang="0">
                                <a:pos x="T6" y="T7"/>
                              </a:cxn>
                              <a:cxn ang="0">
                                <a:pos x="T8" y="T9"/>
                              </a:cxn>
                            </a:cxnLst>
                            <a:rect l="0" t="0" r="r" b="b"/>
                            <a:pathLst>
                              <a:path w="208" h="59">
                                <a:moveTo>
                                  <a:pt x="148" y="59"/>
                                </a:moveTo>
                                <a:lnTo>
                                  <a:pt x="208" y="15"/>
                                </a:lnTo>
                                <a:lnTo>
                                  <a:pt x="59" y="0"/>
                                </a:lnTo>
                                <a:lnTo>
                                  <a:pt x="0" y="44"/>
                                </a:lnTo>
                                <a:lnTo>
                                  <a:pt x="148" y="59"/>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25" name="Freeform 281"/>
                        <wps:cNvSpPr>
                          <a:spLocks/>
                        </wps:cNvSpPr>
                        <wps:spPr bwMode="auto">
                          <a:xfrm>
                            <a:off x="2562252" y="2912745"/>
                            <a:ext cx="37465" cy="141605"/>
                          </a:xfrm>
                          <a:custGeom>
                            <a:avLst/>
                            <a:gdLst>
                              <a:gd name="T0" fmla="*/ 0 w 59"/>
                              <a:gd name="T1" fmla="*/ 223 h 223"/>
                              <a:gd name="T2" fmla="*/ 0 w 59"/>
                              <a:gd name="T3" fmla="*/ 60 h 223"/>
                              <a:gd name="T4" fmla="*/ 59 w 59"/>
                              <a:gd name="T5" fmla="*/ 0 h 223"/>
                              <a:gd name="T6" fmla="*/ 59 w 59"/>
                              <a:gd name="T7" fmla="*/ 164 h 223"/>
                              <a:gd name="T8" fmla="*/ 0 w 59"/>
                              <a:gd name="T9" fmla="*/ 223 h 223"/>
                            </a:gdLst>
                            <a:ahLst/>
                            <a:cxnLst>
                              <a:cxn ang="0">
                                <a:pos x="T0" y="T1"/>
                              </a:cxn>
                              <a:cxn ang="0">
                                <a:pos x="T2" y="T3"/>
                              </a:cxn>
                              <a:cxn ang="0">
                                <a:pos x="T4" y="T5"/>
                              </a:cxn>
                              <a:cxn ang="0">
                                <a:pos x="T6" y="T7"/>
                              </a:cxn>
                              <a:cxn ang="0">
                                <a:pos x="T8" y="T9"/>
                              </a:cxn>
                            </a:cxnLst>
                            <a:rect l="0" t="0" r="r" b="b"/>
                            <a:pathLst>
                              <a:path w="59" h="223">
                                <a:moveTo>
                                  <a:pt x="0" y="223"/>
                                </a:moveTo>
                                <a:lnTo>
                                  <a:pt x="0" y="60"/>
                                </a:lnTo>
                                <a:lnTo>
                                  <a:pt x="59" y="0"/>
                                </a:lnTo>
                                <a:lnTo>
                                  <a:pt x="59" y="164"/>
                                </a:lnTo>
                                <a:lnTo>
                                  <a:pt x="0" y="223"/>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226" name="Freeform 282"/>
                        <wps:cNvSpPr>
                          <a:spLocks/>
                        </wps:cNvSpPr>
                        <wps:spPr bwMode="auto">
                          <a:xfrm>
                            <a:off x="2467637" y="2931795"/>
                            <a:ext cx="94615" cy="122555"/>
                          </a:xfrm>
                          <a:custGeom>
                            <a:avLst/>
                            <a:gdLst>
                              <a:gd name="T0" fmla="*/ 0 w 149"/>
                              <a:gd name="T1" fmla="*/ 178 h 193"/>
                              <a:gd name="T2" fmla="*/ 0 w 149"/>
                              <a:gd name="T3" fmla="*/ 0 h 193"/>
                              <a:gd name="T4" fmla="*/ 149 w 149"/>
                              <a:gd name="T5" fmla="*/ 30 h 193"/>
                              <a:gd name="T6" fmla="*/ 149 w 149"/>
                              <a:gd name="T7" fmla="*/ 193 h 193"/>
                              <a:gd name="T8" fmla="*/ 0 w 149"/>
                              <a:gd name="T9" fmla="*/ 178 h 193"/>
                            </a:gdLst>
                            <a:ahLst/>
                            <a:cxnLst>
                              <a:cxn ang="0">
                                <a:pos x="T0" y="T1"/>
                              </a:cxn>
                              <a:cxn ang="0">
                                <a:pos x="T2" y="T3"/>
                              </a:cxn>
                              <a:cxn ang="0">
                                <a:pos x="T4" y="T5"/>
                              </a:cxn>
                              <a:cxn ang="0">
                                <a:pos x="T6" y="T7"/>
                              </a:cxn>
                              <a:cxn ang="0">
                                <a:pos x="T8" y="T9"/>
                              </a:cxn>
                            </a:cxnLst>
                            <a:rect l="0" t="0" r="r" b="b"/>
                            <a:pathLst>
                              <a:path w="149" h="193">
                                <a:moveTo>
                                  <a:pt x="0" y="178"/>
                                </a:moveTo>
                                <a:lnTo>
                                  <a:pt x="0" y="0"/>
                                </a:lnTo>
                                <a:lnTo>
                                  <a:pt x="149" y="30"/>
                                </a:lnTo>
                                <a:lnTo>
                                  <a:pt x="149" y="193"/>
                                </a:lnTo>
                                <a:lnTo>
                                  <a:pt x="0" y="178"/>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1227" name="Freeform 283"/>
                        <wps:cNvSpPr>
                          <a:spLocks/>
                        </wps:cNvSpPr>
                        <wps:spPr bwMode="auto">
                          <a:xfrm>
                            <a:off x="2467637" y="2903855"/>
                            <a:ext cx="132080" cy="46990"/>
                          </a:xfrm>
                          <a:custGeom>
                            <a:avLst/>
                            <a:gdLst>
                              <a:gd name="T0" fmla="*/ 149 w 208"/>
                              <a:gd name="T1" fmla="*/ 74 h 74"/>
                              <a:gd name="T2" fmla="*/ 208 w 208"/>
                              <a:gd name="T3" fmla="*/ 14 h 74"/>
                              <a:gd name="T4" fmla="*/ 60 w 208"/>
                              <a:gd name="T5" fmla="*/ 0 h 74"/>
                              <a:gd name="T6" fmla="*/ 0 w 208"/>
                              <a:gd name="T7" fmla="*/ 44 h 74"/>
                              <a:gd name="T8" fmla="*/ 149 w 208"/>
                              <a:gd name="T9" fmla="*/ 74 h 74"/>
                            </a:gdLst>
                            <a:ahLst/>
                            <a:cxnLst>
                              <a:cxn ang="0">
                                <a:pos x="T0" y="T1"/>
                              </a:cxn>
                              <a:cxn ang="0">
                                <a:pos x="T2" y="T3"/>
                              </a:cxn>
                              <a:cxn ang="0">
                                <a:pos x="T4" y="T5"/>
                              </a:cxn>
                              <a:cxn ang="0">
                                <a:pos x="T6" y="T7"/>
                              </a:cxn>
                              <a:cxn ang="0">
                                <a:pos x="T8" y="T9"/>
                              </a:cxn>
                            </a:cxnLst>
                            <a:rect l="0" t="0" r="r" b="b"/>
                            <a:pathLst>
                              <a:path w="208" h="74">
                                <a:moveTo>
                                  <a:pt x="149" y="74"/>
                                </a:moveTo>
                                <a:lnTo>
                                  <a:pt x="208" y="14"/>
                                </a:lnTo>
                                <a:lnTo>
                                  <a:pt x="60" y="0"/>
                                </a:lnTo>
                                <a:lnTo>
                                  <a:pt x="0" y="44"/>
                                </a:lnTo>
                                <a:lnTo>
                                  <a:pt x="149" y="7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28" name="Freeform 284"/>
                        <wps:cNvSpPr>
                          <a:spLocks/>
                        </wps:cNvSpPr>
                        <wps:spPr bwMode="auto">
                          <a:xfrm>
                            <a:off x="2807362" y="3007360"/>
                            <a:ext cx="37465" cy="75565"/>
                          </a:xfrm>
                          <a:custGeom>
                            <a:avLst/>
                            <a:gdLst>
                              <a:gd name="T0" fmla="*/ 0 w 59"/>
                              <a:gd name="T1" fmla="*/ 119 h 119"/>
                              <a:gd name="T2" fmla="*/ 0 w 59"/>
                              <a:gd name="T3" fmla="*/ 59 h 119"/>
                              <a:gd name="T4" fmla="*/ 59 w 59"/>
                              <a:gd name="T5" fmla="*/ 0 h 119"/>
                              <a:gd name="T6" fmla="*/ 59 w 59"/>
                              <a:gd name="T7" fmla="*/ 74 h 119"/>
                              <a:gd name="T8" fmla="*/ 0 w 59"/>
                              <a:gd name="T9" fmla="*/ 119 h 119"/>
                            </a:gdLst>
                            <a:ahLst/>
                            <a:cxnLst>
                              <a:cxn ang="0">
                                <a:pos x="T0" y="T1"/>
                              </a:cxn>
                              <a:cxn ang="0">
                                <a:pos x="T2" y="T3"/>
                              </a:cxn>
                              <a:cxn ang="0">
                                <a:pos x="T4" y="T5"/>
                              </a:cxn>
                              <a:cxn ang="0">
                                <a:pos x="T6" y="T7"/>
                              </a:cxn>
                              <a:cxn ang="0">
                                <a:pos x="T8" y="T9"/>
                              </a:cxn>
                            </a:cxnLst>
                            <a:rect l="0" t="0" r="r" b="b"/>
                            <a:pathLst>
                              <a:path w="59" h="119">
                                <a:moveTo>
                                  <a:pt x="0" y="119"/>
                                </a:moveTo>
                                <a:lnTo>
                                  <a:pt x="0" y="59"/>
                                </a:lnTo>
                                <a:lnTo>
                                  <a:pt x="59" y="0"/>
                                </a:lnTo>
                                <a:lnTo>
                                  <a:pt x="59" y="74"/>
                                </a:lnTo>
                                <a:lnTo>
                                  <a:pt x="0" y="119"/>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229" name="Freeform 285"/>
                        <wps:cNvSpPr>
                          <a:spLocks/>
                        </wps:cNvSpPr>
                        <wps:spPr bwMode="auto">
                          <a:xfrm>
                            <a:off x="2712747" y="3035300"/>
                            <a:ext cx="94615" cy="47625"/>
                          </a:xfrm>
                          <a:custGeom>
                            <a:avLst/>
                            <a:gdLst>
                              <a:gd name="T0" fmla="*/ 0 w 149"/>
                              <a:gd name="T1" fmla="*/ 60 h 75"/>
                              <a:gd name="T2" fmla="*/ 0 w 149"/>
                              <a:gd name="T3" fmla="*/ 0 h 75"/>
                              <a:gd name="T4" fmla="*/ 149 w 149"/>
                              <a:gd name="T5" fmla="*/ 15 h 75"/>
                              <a:gd name="T6" fmla="*/ 149 w 149"/>
                              <a:gd name="T7" fmla="*/ 75 h 75"/>
                              <a:gd name="T8" fmla="*/ 0 w 149"/>
                              <a:gd name="T9" fmla="*/ 60 h 75"/>
                            </a:gdLst>
                            <a:ahLst/>
                            <a:cxnLst>
                              <a:cxn ang="0">
                                <a:pos x="T0" y="T1"/>
                              </a:cxn>
                              <a:cxn ang="0">
                                <a:pos x="T2" y="T3"/>
                              </a:cxn>
                              <a:cxn ang="0">
                                <a:pos x="T4" y="T5"/>
                              </a:cxn>
                              <a:cxn ang="0">
                                <a:pos x="T6" y="T7"/>
                              </a:cxn>
                              <a:cxn ang="0">
                                <a:pos x="T8" y="T9"/>
                              </a:cxn>
                            </a:cxnLst>
                            <a:rect l="0" t="0" r="r" b="b"/>
                            <a:pathLst>
                              <a:path w="149" h="75">
                                <a:moveTo>
                                  <a:pt x="0" y="60"/>
                                </a:moveTo>
                                <a:lnTo>
                                  <a:pt x="0" y="0"/>
                                </a:lnTo>
                                <a:lnTo>
                                  <a:pt x="149" y="15"/>
                                </a:lnTo>
                                <a:lnTo>
                                  <a:pt x="149" y="75"/>
                                </a:lnTo>
                                <a:lnTo>
                                  <a:pt x="0" y="60"/>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1230" name="Freeform 286"/>
                        <wps:cNvSpPr>
                          <a:spLocks/>
                        </wps:cNvSpPr>
                        <wps:spPr bwMode="auto">
                          <a:xfrm>
                            <a:off x="2712747" y="2997835"/>
                            <a:ext cx="132080" cy="46990"/>
                          </a:xfrm>
                          <a:custGeom>
                            <a:avLst/>
                            <a:gdLst>
                              <a:gd name="T0" fmla="*/ 149 w 208"/>
                              <a:gd name="T1" fmla="*/ 74 h 74"/>
                              <a:gd name="T2" fmla="*/ 208 w 208"/>
                              <a:gd name="T3" fmla="*/ 15 h 74"/>
                              <a:gd name="T4" fmla="*/ 45 w 208"/>
                              <a:gd name="T5" fmla="*/ 0 h 74"/>
                              <a:gd name="T6" fmla="*/ 0 w 208"/>
                              <a:gd name="T7" fmla="*/ 59 h 74"/>
                              <a:gd name="T8" fmla="*/ 149 w 208"/>
                              <a:gd name="T9" fmla="*/ 74 h 74"/>
                            </a:gdLst>
                            <a:ahLst/>
                            <a:cxnLst>
                              <a:cxn ang="0">
                                <a:pos x="T0" y="T1"/>
                              </a:cxn>
                              <a:cxn ang="0">
                                <a:pos x="T2" y="T3"/>
                              </a:cxn>
                              <a:cxn ang="0">
                                <a:pos x="T4" y="T5"/>
                              </a:cxn>
                              <a:cxn ang="0">
                                <a:pos x="T6" y="T7"/>
                              </a:cxn>
                              <a:cxn ang="0">
                                <a:pos x="T8" y="T9"/>
                              </a:cxn>
                            </a:cxnLst>
                            <a:rect l="0" t="0" r="r" b="b"/>
                            <a:pathLst>
                              <a:path w="208" h="74">
                                <a:moveTo>
                                  <a:pt x="149" y="74"/>
                                </a:moveTo>
                                <a:lnTo>
                                  <a:pt x="208" y="15"/>
                                </a:lnTo>
                                <a:lnTo>
                                  <a:pt x="45" y="0"/>
                                </a:lnTo>
                                <a:lnTo>
                                  <a:pt x="0" y="59"/>
                                </a:lnTo>
                                <a:lnTo>
                                  <a:pt x="149" y="7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31" name="Freeform 287"/>
                        <wps:cNvSpPr>
                          <a:spLocks/>
                        </wps:cNvSpPr>
                        <wps:spPr bwMode="auto">
                          <a:xfrm>
                            <a:off x="3052472" y="3063875"/>
                            <a:ext cx="27940" cy="46990"/>
                          </a:xfrm>
                          <a:custGeom>
                            <a:avLst/>
                            <a:gdLst>
                              <a:gd name="T0" fmla="*/ 0 w 44"/>
                              <a:gd name="T1" fmla="*/ 74 h 74"/>
                              <a:gd name="T2" fmla="*/ 0 w 44"/>
                              <a:gd name="T3" fmla="*/ 44 h 74"/>
                              <a:gd name="T4" fmla="*/ 44 w 44"/>
                              <a:gd name="T5" fmla="*/ 0 h 74"/>
                              <a:gd name="T6" fmla="*/ 44 w 44"/>
                              <a:gd name="T7" fmla="*/ 30 h 74"/>
                              <a:gd name="T8" fmla="*/ 0 w 44"/>
                              <a:gd name="T9" fmla="*/ 74 h 74"/>
                            </a:gdLst>
                            <a:ahLst/>
                            <a:cxnLst>
                              <a:cxn ang="0">
                                <a:pos x="T0" y="T1"/>
                              </a:cxn>
                              <a:cxn ang="0">
                                <a:pos x="T2" y="T3"/>
                              </a:cxn>
                              <a:cxn ang="0">
                                <a:pos x="T4" y="T5"/>
                              </a:cxn>
                              <a:cxn ang="0">
                                <a:pos x="T6" y="T7"/>
                              </a:cxn>
                              <a:cxn ang="0">
                                <a:pos x="T8" y="T9"/>
                              </a:cxn>
                            </a:cxnLst>
                            <a:rect l="0" t="0" r="r" b="b"/>
                            <a:pathLst>
                              <a:path w="44" h="74">
                                <a:moveTo>
                                  <a:pt x="0" y="74"/>
                                </a:moveTo>
                                <a:lnTo>
                                  <a:pt x="0" y="44"/>
                                </a:lnTo>
                                <a:lnTo>
                                  <a:pt x="44" y="0"/>
                                </a:lnTo>
                                <a:lnTo>
                                  <a:pt x="44" y="30"/>
                                </a:lnTo>
                                <a:lnTo>
                                  <a:pt x="0" y="74"/>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232" name="Freeform 288"/>
                        <wps:cNvSpPr>
                          <a:spLocks/>
                        </wps:cNvSpPr>
                        <wps:spPr bwMode="auto">
                          <a:xfrm>
                            <a:off x="2948967" y="3082925"/>
                            <a:ext cx="103505" cy="27940"/>
                          </a:xfrm>
                          <a:custGeom>
                            <a:avLst/>
                            <a:gdLst>
                              <a:gd name="T0" fmla="*/ 0 w 163"/>
                              <a:gd name="T1" fmla="*/ 29 h 44"/>
                              <a:gd name="T2" fmla="*/ 0 w 163"/>
                              <a:gd name="T3" fmla="*/ 0 h 44"/>
                              <a:gd name="T4" fmla="*/ 163 w 163"/>
                              <a:gd name="T5" fmla="*/ 14 h 44"/>
                              <a:gd name="T6" fmla="*/ 163 w 163"/>
                              <a:gd name="T7" fmla="*/ 44 h 44"/>
                              <a:gd name="T8" fmla="*/ 0 w 163"/>
                              <a:gd name="T9" fmla="*/ 29 h 44"/>
                            </a:gdLst>
                            <a:ahLst/>
                            <a:cxnLst>
                              <a:cxn ang="0">
                                <a:pos x="T0" y="T1"/>
                              </a:cxn>
                              <a:cxn ang="0">
                                <a:pos x="T2" y="T3"/>
                              </a:cxn>
                              <a:cxn ang="0">
                                <a:pos x="T4" y="T5"/>
                              </a:cxn>
                              <a:cxn ang="0">
                                <a:pos x="T6" y="T7"/>
                              </a:cxn>
                              <a:cxn ang="0">
                                <a:pos x="T8" y="T9"/>
                              </a:cxn>
                            </a:cxnLst>
                            <a:rect l="0" t="0" r="r" b="b"/>
                            <a:pathLst>
                              <a:path w="163" h="44">
                                <a:moveTo>
                                  <a:pt x="0" y="29"/>
                                </a:moveTo>
                                <a:lnTo>
                                  <a:pt x="0" y="0"/>
                                </a:lnTo>
                                <a:lnTo>
                                  <a:pt x="163" y="14"/>
                                </a:lnTo>
                                <a:lnTo>
                                  <a:pt x="163" y="44"/>
                                </a:lnTo>
                                <a:lnTo>
                                  <a:pt x="0" y="29"/>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1233" name="Freeform 289"/>
                        <wps:cNvSpPr>
                          <a:spLocks/>
                        </wps:cNvSpPr>
                        <wps:spPr bwMode="auto">
                          <a:xfrm>
                            <a:off x="2948967" y="3054350"/>
                            <a:ext cx="131445" cy="37465"/>
                          </a:xfrm>
                          <a:custGeom>
                            <a:avLst/>
                            <a:gdLst>
                              <a:gd name="T0" fmla="*/ 163 w 207"/>
                              <a:gd name="T1" fmla="*/ 59 h 59"/>
                              <a:gd name="T2" fmla="*/ 207 w 207"/>
                              <a:gd name="T3" fmla="*/ 15 h 59"/>
                              <a:gd name="T4" fmla="*/ 59 w 207"/>
                              <a:gd name="T5" fmla="*/ 0 h 59"/>
                              <a:gd name="T6" fmla="*/ 0 w 207"/>
                              <a:gd name="T7" fmla="*/ 45 h 59"/>
                              <a:gd name="T8" fmla="*/ 163 w 207"/>
                              <a:gd name="T9" fmla="*/ 59 h 59"/>
                            </a:gdLst>
                            <a:ahLst/>
                            <a:cxnLst>
                              <a:cxn ang="0">
                                <a:pos x="T0" y="T1"/>
                              </a:cxn>
                              <a:cxn ang="0">
                                <a:pos x="T2" y="T3"/>
                              </a:cxn>
                              <a:cxn ang="0">
                                <a:pos x="T4" y="T5"/>
                              </a:cxn>
                              <a:cxn ang="0">
                                <a:pos x="T6" y="T7"/>
                              </a:cxn>
                              <a:cxn ang="0">
                                <a:pos x="T8" y="T9"/>
                              </a:cxn>
                            </a:cxnLst>
                            <a:rect l="0" t="0" r="r" b="b"/>
                            <a:pathLst>
                              <a:path w="207" h="59">
                                <a:moveTo>
                                  <a:pt x="163" y="59"/>
                                </a:moveTo>
                                <a:lnTo>
                                  <a:pt x="207" y="15"/>
                                </a:lnTo>
                                <a:lnTo>
                                  <a:pt x="59" y="0"/>
                                </a:lnTo>
                                <a:lnTo>
                                  <a:pt x="0" y="45"/>
                                </a:lnTo>
                                <a:lnTo>
                                  <a:pt x="163" y="59"/>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34" name="Freeform 290"/>
                        <wps:cNvSpPr>
                          <a:spLocks/>
                        </wps:cNvSpPr>
                        <wps:spPr bwMode="auto">
                          <a:xfrm>
                            <a:off x="3203602" y="3091815"/>
                            <a:ext cx="122555" cy="47625"/>
                          </a:xfrm>
                          <a:custGeom>
                            <a:avLst/>
                            <a:gdLst>
                              <a:gd name="T0" fmla="*/ 148 w 193"/>
                              <a:gd name="T1" fmla="*/ 75 h 75"/>
                              <a:gd name="T2" fmla="*/ 193 w 193"/>
                              <a:gd name="T3" fmla="*/ 15 h 75"/>
                              <a:gd name="T4" fmla="*/ 44 w 193"/>
                              <a:gd name="T5" fmla="*/ 0 h 75"/>
                              <a:gd name="T6" fmla="*/ 0 w 193"/>
                              <a:gd name="T7" fmla="*/ 45 h 75"/>
                              <a:gd name="T8" fmla="*/ 148 w 193"/>
                              <a:gd name="T9" fmla="*/ 75 h 75"/>
                            </a:gdLst>
                            <a:ahLst/>
                            <a:cxnLst>
                              <a:cxn ang="0">
                                <a:pos x="T0" y="T1"/>
                              </a:cxn>
                              <a:cxn ang="0">
                                <a:pos x="T2" y="T3"/>
                              </a:cxn>
                              <a:cxn ang="0">
                                <a:pos x="T4" y="T5"/>
                              </a:cxn>
                              <a:cxn ang="0">
                                <a:pos x="T6" y="T7"/>
                              </a:cxn>
                              <a:cxn ang="0">
                                <a:pos x="T8" y="T9"/>
                              </a:cxn>
                            </a:cxnLst>
                            <a:rect l="0" t="0" r="r" b="b"/>
                            <a:pathLst>
                              <a:path w="193" h="75">
                                <a:moveTo>
                                  <a:pt x="148" y="75"/>
                                </a:moveTo>
                                <a:lnTo>
                                  <a:pt x="193" y="15"/>
                                </a:lnTo>
                                <a:lnTo>
                                  <a:pt x="44" y="0"/>
                                </a:lnTo>
                                <a:lnTo>
                                  <a:pt x="0" y="45"/>
                                </a:lnTo>
                                <a:lnTo>
                                  <a:pt x="148" y="75"/>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35" name="Freeform 291"/>
                        <wps:cNvSpPr>
                          <a:spLocks/>
                        </wps:cNvSpPr>
                        <wps:spPr bwMode="auto">
                          <a:xfrm>
                            <a:off x="3448712" y="3120390"/>
                            <a:ext cx="132080" cy="46990"/>
                          </a:xfrm>
                          <a:custGeom>
                            <a:avLst/>
                            <a:gdLst>
                              <a:gd name="T0" fmla="*/ 163 w 208"/>
                              <a:gd name="T1" fmla="*/ 74 h 74"/>
                              <a:gd name="T2" fmla="*/ 208 w 208"/>
                              <a:gd name="T3" fmla="*/ 30 h 74"/>
                              <a:gd name="T4" fmla="*/ 44 w 208"/>
                              <a:gd name="T5" fmla="*/ 0 h 74"/>
                              <a:gd name="T6" fmla="*/ 0 w 208"/>
                              <a:gd name="T7" fmla="*/ 59 h 74"/>
                              <a:gd name="T8" fmla="*/ 163 w 208"/>
                              <a:gd name="T9" fmla="*/ 74 h 74"/>
                            </a:gdLst>
                            <a:ahLst/>
                            <a:cxnLst>
                              <a:cxn ang="0">
                                <a:pos x="T0" y="T1"/>
                              </a:cxn>
                              <a:cxn ang="0">
                                <a:pos x="T2" y="T3"/>
                              </a:cxn>
                              <a:cxn ang="0">
                                <a:pos x="T4" y="T5"/>
                              </a:cxn>
                              <a:cxn ang="0">
                                <a:pos x="T6" y="T7"/>
                              </a:cxn>
                              <a:cxn ang="0">
                                <a:pos x="T8" y="T9"/>
                              </a:cxn>
                            </a:cxnLst>
                            <a:rect l="0" t="0" r="r" b="b"/>
                            <a:pathLst>
                              <a:path w="208" h="74">
                                <a:moveTo>
                                  <a:pt x="163" y="74"/>
                                </a:moveTo>
                                <a:lnTo>
                                  <a:pt x="208" y="30"/>
                                </a:lnTo>
                                <a:lnTo>
                                  <a:pt x="44" y="0"/>
                                </a:lnTo>
                                <a:lnTo>
                                  <a:pt x="0" y="59"/>
                                </a:lnTo>
                                <a:lnTo>
                                  <a:pt x="163" y="7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36" name="Freeform 292"/>
                        <wps:cNvSpPr>
                          <a:spLocks/>
                        </wps:cNvSpPr>
                        <wps:spPr bwMode="auto">
                          <a:xfrm>
                            <a:off x="3703347" y="3157855"/>
                            <a:ext cx="122555" cy="47625"/>
                          </a:xfrm>
                          <a:custGeom>
                            <a:avLst/>
                            <a:gdLst>
                              <a:gd name="T0" fmla="*/ 148 w 193"/>
                              <a:gd name="T1" fmla="*/ 75 h 75"/>
                              <a:gd name="T2" fmla="*/ 193 w 193"/>
                              <a:gd name="T3" fmla="*/ 15 h 75"/>
                              <a:gd name="T4" fmla="*/ 44 w 193"/>
                              <a:gd name="T5" fmla="*/ 0 h 75"/>
                              <a:gd name="T6" fmla="*/ 0 w 193"/>
                              <a:gd name="T7" fmla="*/ 45 h 75"/>
                              <a:gd name="T8" fmla="*/ 148 w 193"/>
                              <a:gd name="T9" fmla="*/ 75 h 75"/>
                            </a:gdLst>
                            <a:ahLst/>
                            <a:cxnLst>
                              <a:cxn ang="0">
                                <a:pos x="T0" y="T1"/>
                              </a:cxn>
                              <a:cxn ang="0">
                                <a:pos x="T2" y="T3"/>
                              </a:cxn>
                              <a:cxn ang="0">
                                <a:pos x="T4" y="T5"/>
                              </a:cxn>
                              <a:cxn ang="0">
                                <a:pos x="T6" y="T7"/>
                              </a:cxn>
                              <a:cxn ang="0">
                                <a:pos x="T8" y="T9"/>
                              </a:cxn>
                            </a:cxnLst>
                            <a:rect l="0" t="0" r="r" b="b"/>
                            <a:pathLst>
                              <a:path w="193" h="75">
                                <a:moveTo>
                                  <a:pt x="148" y="75"/>
                                </a:moveTo>
                                <a:lnTo>
                                  <a:pt x="193" y="15"/>
                                </a:lnTo>
                                <a:lnTo>
                                  <a:pt x="44" y="0"/>
                                </a:lnTo>
                                <a:lnTo>
                                  <a:pt x="0" y="45"/>
                                </a:lnTo>
                                <a:lnTo>
                                  <a:pt x="148" y="75"/>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37" name="Freeform 293"/>
                        <wps:cNvSpPr>
                          <a:spLocks/>
                        </wps:cNvSpPr>
                        <wps:spPr bwMode="auto">
                          <a:xfrm>
                            <a:off x="3957982" y="3186430"/>
                            <a:ext cx="132080" cy="46990"/>
                          </a:xfrm>
                          <a:custGeom>
                            <a:avLst/>
                            <a:gdLst>
                              <a:gd name="T0" fmla="*/ 163 w 208"/>
                              <a:gd name="T1" fmla="*/ 74 h 74"/>
                              <a:gd name="T2" fmla="*/ 208 w 208"/>
                              <a:gd name="T3" fmla="*/ 15 h 74"/>
                              <a:gd name="T4" fmla="*/ 44 w 208"/>
                              <a:gd name="T5" fmla="*/ 0 h 74"/>
                              <a:gd name="T6" fmla="*/ 0 w 208"/>
                              <a:gd name="T7" fmla="*/ 44 h 74"/>
                              <a:gd name="T8" fmla="*/ 163 w 208"/>
                              <a:gd name="T9" fmla="*/ 74 h 74"/>
                            </a:gdLst>
                            <a:ahLst/>
                            <a:cxnLst>
                              <a:cxn ang="0">
                                <a:pos x="T0" y="T1"/>
                              </a:cxn>
                              <a:cxn ang="0">
                                <a:pos x="T2" y="T3"/>
                              </a:cxn>
                              <a:cxn ang="0">
                                <a:pos x="T4" y="T5"/>
                              </a:cxn>
                              <a:cxn ang="0">
                                <a:pos x="T6" y="T7"/>
                              </a:cxn>
                              <a:cxn ang="0">
                                <a:pos x="T8" y="T9"/>
                              </a:cxn>
                            </a:cxnLst>
                            <a:rect l="0" t="0" r="r" b="b"/>
                            <a:pathLst>
                              <a:path w="208" h="74">
                                <a:moveTo>
                                  <a:pt x="163" y="74"/>
                                </a:moveTo>
                                <a:lnTo>
                                  <a:pt x="208" y="15"/>
                                </a:lnTo>
                                <a:lnTo>
                                  <a:pt x="44" y="0"/>
                                </a:lnTo>
                                <a:lnTo>
                                  <a:pt x="0" y="44"/>
                                </a:lnTo>
                                <a:lnTo>
                                  <a:pt x="163" y="7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38" name="Freeform 294"/>
                        <wps:cNvSpPr>
                          <a:spLocks/>
                        </wps:cNvSpPr>
                        <wps:spPr bwMode="auto">
                          <a:xfrm>
                            <a:off x="1986942" y="2470150"/>
                            <a:ext cx="46990" cy="603250"/>
                          </a:xfrm>
                          <a:custGeom>
                            <a:avLst/>
                            <a:gdLst>
                              <a:gd name="T0" fmla="*/ 15 w 74"/>
                              <a:gd name="T1" fmla="*/ 950 h 950"/>
                              <a:gd name="T2" fmla="*/ 0 w 74"/>
                              <a:gd name="T3" fmla="*/ 44 h 950"/>
                              <a:gd name="T4" fmla="*/ 59 w 74"/>
                              <a:gd name="T5" fmla="*/ 0 h 950"/>
                              <a:gd name="T6" fmla="*/ 74 w 74"/>
                              <a:gd name="T7" fmla="*/ 905 h 950"/>
                              <a:gd name="T8" fmla="*/ 15 w 74"/>
                              <a:gd name="T9" fmla="*/ 950 h 950"/>
                            </a:gdLst>
                            <a:ahLst/>
                            <a:cxnLst>
                              <a:cxn ang="0">
                                <a:pos x="T0" y="T1"/>
                              </a:cxn>
                              <a:cxn ang="0">
                                <a:pos x="T2" y="T3"/>
                              </a:cxn>
                              <a:cxn ang="0">
                                <a:pos x="T4" y="T5"/>
                              </a:cxn>
                              <a:cxn ang="0">
                                <a:pos x="T6" y="T7"/>
                              </a:cxn>
                              <a:cxn ang="0">
                                <a:pos x="T8" y="T9"/>
                              </a:cxn>
                            </a:cxnLst>
                            <a:rect l="0" t="0" r="r" b="b"/>
                            <a:pathLst>
                              <a:path w="74" h="950">
                                <a:moveTo>
                                  <a:pt x="15" y="950"/>
                                </a:moveTo>
                                <a:lnTo>
                                  <a:pt x="0" y="44"/>
                                </a:lnTo>
                                <a:lnTo>
                                  <a:pt x="59" y="0"/>
                                </a:lnTo>
                                <a:lnTo>
                                  <a:pt x="74" y="905"/>
                                </a:lnTo>
                                <a:lnTo>
                                  <a:pt x="15" y="950"/>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239" name="Freeform 295"/>
                        <wps:cNvSpPr>
                          <a:spLocks/>
                        </wps:cNvSpPr>
                        <wps:spPr bwMode="auto">
                          <a:xfrm>
                            <a:off x="1882802" y="2488565"/>
                            <a:ext cx="113665" cy="584835"/>
                          </a:xfrm>
                          <a:custGeom>
                            <a:avLst/>
                            <a:gdLst>
                              <a:gd name="T0" fmla="*/ 30 w 179"/>
                              <a:gd name="T1" fmla="*/ 906 h 921"/>
                              <a:gd name="T2" fmla="*/ 0 w 179"/>
                              <a:gd name="T3" fmla="*/ 0 h 921"/>
                              <a:gd name="T4" fmla="*/ 164 w 179"/>
                              <a:gd name="T5" fmla="*/ 15 h 921"/>
                              <a:gd name="T6" fmla="*/ 179 w 179"/>
                              <a:gd name="T7" fmla="*/ 921 h 921"/>
                              <a:gd name="T8" fmla="*/ 30 w 179"/>
                              <a:gd name="T9" fmla="*/ 906 h 921"/>
                            </a:gdLst>
                            <a:ahLst/>
                            <a:cxnLst>
                              <a:cxn ang="0">
                                <a:pos x="T0" y="T1"/>
                              </a:cxn>
                              <a:cxn ang="0">
                                <a:pos x="T2" y="T3"/>
                              </a:cxn>
                              <a:cxn ang="0">
                                <a:pos x="T4" y="T5"/>
                              </a:cxn>
                              <a:cxn ang="0">
                                <a:pos x="T6" y="T7"/>
                              </a:cxn>
                              <a:cxn ang="0">
                                <a:pos x="T8" y="T9"/>
                              </a:cxn>
                            </a:cxnLst>
                            <a:rect l="0" t="0" r="r" b="b"/>
                            <a:pathLst>
                              <a:path w="179" h="921">
                                <a:moveTo>
                                  <a:pt x="30" y="906"/>
                                </a:moveTo>
                                <a:lnTo>
                                  <a:pt x="0" y="0"/>
                                </a:lnTo>
                                <a:lnTo>
                                  <a:pt x="164" y="15"/>
                                </a:lnTo>
                                <a:lnTo>
                                  <a:pt x="179" y="921"/>
                                </a:lnTo>
                                <a:lnTo>
                                  <a:pt x="30" y="906"/>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1240" name="Freeform 296"/>
                        <wps:cNvSpPr>
                          <a:spLocks/>
                        </wps:cNvSpPr>
                        <wps:spPr bwMode="auto">
                          <a:xfrm>
                            <a:off x="1882802" y="2460625"/>
                            <a:ext cx="141605" cy="37465"/>
                          </a:xfrm>
                          <a:custGeom>
                            <a:avLst/>
                            <a:gdLst>
                              <a:gd name="T0" fmla="*/ 164 w 223"/>
                              <a:gd name="T1" fmla="*/ 59 h 59"/>
                              <a:gd name="T2" fmla="*/ 223 w 223"/>
                              <a:gd name="T3" fmla="*/ 15 h 59"/>
                              <a:gd name="T4" fmla="*/ 75 w 223"/>
                              <a:gd name="T5" fmla="*/ 0 h 59"/>
                              <a:gd name="T6" fmla="*/ 0 w 223"/>
                              <a:gd name="T7" fmla="*/ 44 h 59"/>
                              <a:gd name="T8" fmla="*/ 164 w 223"/>
                              <a:gd name="T9" fmla="*/ 59 h 59"/>
                            </a:gdLst>
                            <a:ahLst/>
                            <a:cxnLst>
                              <a:cxn ang="0">
                                <a:pos x="T0" y="T1"/>
                              </a:cxn>
                              <a:cxn ang="0">
                                <a:pos x="T2" y="T3"/>
                              </a:cxn>
                              <a:cxn ang="0">
                                <a:pos x="T4" y="T5"/>
                              </a:cxn>
                              <a:cxn ang="0">
                                <a:pos x="T6" y="T7"/>
                              </a:cxn>
                              <a:cxn ang="0">
                                <a:pos x="T8" y="T9"/>
                              </a:cxn>
                            </a:cxnLst>
                            <a:rect l="0" t="0" r="r" b="b"/>
                            <a:pathLst>
                              <a:path w="223" h="59">
                                <a:moveTo>
                                  <a:pt x="164" y="59"/>
                                </a:moveTo>
                                <a:lnTo>
                                  <a:pt x="223" y="15"/>
                                </a:lnTo>
                                <a:lnTo>
                                  <a:pt x="75" y="0"/>
                                </a:lnTo>
                                <a:lnTo>
                                  <a:pt x="0" y="44"/>
                                </a:lnTo>
                                <a:lnTo>
                                  <a:pt x="164" y="59"/>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41" name="Freeform 297"/>
                        <wps:cNvSpPr>
                          <a:spLocks/>
                        </wps:cNvSpPr>
                        <wps:spPr bwMode="auto">
                          <a:xfrm>
                            <a:off x="2232052" y="2903855"/>
                            <a:ext cx="37465" cy="197485"/>
                          </a:xfrm>
                          <a:custGeom>
                            <a:avLst/>
                            <a:gdLst>
                              <a:gd name="T0" fmla="*/ 0 w 59"/>
                              <a:gd name="T1" fmla="*/ 311 h 311"/>
                              <a:gd name="T2" fmla="*/ 0 w 59"/>
                              <a:gd name="T3" fmla="*/ 44 h 311"/>
                              <a:gd name="T4" fmla="*/ 59 w 59"/>
                              <a:gd name="T5" fmla="*/ 0 h 311"/>
                              <a:gd name="T6" fmla="*/ 59 w 59"/>
                              <a:gd name="T7" fmla="*/ 267 h 311"/>
                              <a:gd name="T8" fmla="*/ 0 w 59"/>
                              <a:gd name="T9" fmla="*/ 311 h 311"/>
                            </a:gdLst>
                            <a:ahLst/>
                            <a:cxnLst>
                              <a:cxn ang="0">
                                <a:pos x="T0" y="T1"/>
                              </a:cxn>
                              <a:cxn ang="0">
                                <a:pos x="T2" y="T3"/>
                              </a:cxn>
                              <a:cxn ang="0">
                                <a:pos x="T4" y="T5"/>
                              </a:cxn>
                              <a:cxn ang="0">
                                <a:pos x="T6" y="T7"/>
                              </a:cxn>
                              <a:cxn ang="0">
                                <a:pos x="T8" y="T9"/>
                              </a:cxn>
                            </a:cxnLst>
                            <a:rect l="0" t="0" r="r" b="b"/>
                            <a:pathLst>
                              <a:path w="59" h="311">
                                <a:moveTo>
                                  <a:pt x="0" y="311"/>
                                </a:moveTo>
                                <a:lnTo>
                                  <a:pt x="0" y="44"/>
                                </a:lnTo>
                                <a:lnTo>
                                  <a:pt x="59" y="0"/>
                                </a:lnTo>
                                <a:lnTo>
                                  <a:pt x="59" y="267"/>
                                </a:lnTo>
                                <a:lnTo>
                                  <a:pt x="0" y="311"/>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242" name="Freeform 298"/>
                        <wps:cNvSpPr>
                          <a:spLocks/>
                        </wps:cNvSpPr>
                        <wps:spPr bwMode="auto">
                          <a:xfrm>
                            <a:off x="2128547" y="2922270"/>
                            <a:ext cx="103505" cy="179070"/>
                          </a:xfrm>
                          <a:custGeom>
                            <a:avLst/>
                            <a:gdLst>
                              <a:gd name="T0" fmla="*/ 14 w 163"/>
                              <a:gd name="T1" fmla="*/ 267 h 282"/>
                              <a:gd name="T2" fmla="*/ 0 w 163"/>
                              <a:gd name="T3" fmla="*/ 0 h 282"/>
                              <a:gd name="T4" fmla="*/ 163 w 163"/>
                              <a:gd name="T5" fmla="*/ 15 h 282"/>
                              <a:gd name="T6" fmla="*/ 163 w 163"/>
                              <a:gd name="T7" fmla="*/ 282 h 282"/>
                              <a:gd name="T8" fmla="*/ 14 w 163"/>
                              <a:gd name="T9" fmla="*/ 267 h 282"/>
                            </a:gdLst>
                            <a:ahLst/>
                            <a:cxnLst>
                              <a:cxn ang="0">
                                <a:pos x="T0" y="T1"/>
                              </a:cxn>
                              <a:cxn ang="0">
                                <a:pos x="T2" y="T3"/>
                              </a:cxn>
                              <a:cxn ang="0">
                                <a:pos x="T4" y="T5"/>
                              </a:cxn>
                              <a:cxn ang="0">
                                <a:pos x="T6" y="T7"/>
                              </a:cxn>
                              <a:cxn ang="0">
                                <a:pos x="T8" y="T9"/>
                              </a:cxn>
                            </a:cxnLst>
                            <a:rect l="0" t="0" r="r" b="b"/>
                            <a:pathLst>
                              <a:path w="163" h="282">
                                <a:moveTo>
                                  <a:pt x="14" y="267"/>
                                </a:moveTo>
                                <a:lnTo>
                                  <a:pt x="0" y="0"/>
                                </a:lnTo>
                                <a:lnTo>
                                  <a:pt x="163" y="15"/>
                                </a:lnTo>
                                <a:lnTo>
                                  <a:pt x="163" y="282"/>
                                </a:lnTo>
                                <a:lnTo>
                                  <a:pt x="14" y="267"/>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1243" name="Freeform 299"/>
                        <wps:cNvSpPr>
                          <a:spLocks/>
                        </wps:cNvSpPr>
                        <wps:spPr bwMode="auto">
                          <a:xfrm>
                            <a:off x="2128547" y="2894330"/>
                            <a:ext cx="140970" cy="37465"/>
                          </a:xfrm>
                          <a:custGeom>
                            <a:avLst/>
                            <a:gdLst>
                              <a:gd name="T0" fmla="*/ 163 w 222"/>
                              <a:gd name="T1" fmla="*/ 59 h 59"/>
                              <a:gd name="T2" fmla="*/ 222 w 222"/>
                              <a:gd name="T3" fmla="*/ 15 h 59"/>
                              <a:gd name="T4" fmla="*/ 74 w 222"/>
                              <a:gd name="T5" fmla="*/ 0 h 59"/>
                              <a:gd name="T6" fmla="*/ 0 w 222"/>
                              <a:gd name="T7" fmla="*/ 44 h 59"/>
                              <a:gd name="T8" fmla="*/ 163 w 222"/>
                              <a:gd name="T9" fmla="*/ 59 h 59"/>
                            </a:gdLst>
                            <a:ahLst/>
                            <a:cxnLst>
                              <a:cxn ang="0">
                                <a:pos x="T0" y="T1"/>
                              </a:cxn>
                              <a:cxn ang="0">
                                <a:pos x="T2" y="T3"/>
                              </a:cxn>
                              <a:cxn ang="0">
                                <a:pos x="T4" y="T5"/>
                              </a:cxn>
                              <a:cxn ang="0">
                                <a:pos x="T6" y="T7"/>
                              </a:cxn>
                              <a:cxn ang="0">
                                <a:pos x="T8" y="T9"/>
                              </a:cxn>
                            </a:cxnLst>
                            <a:rect l="0" t="0" r="r" b="b"/>
                            <a:pathLst>
                              <a:path w="222" h="59">
                                <a:moveTo>
                                  <a:pt x="163" y="59"/>
                                </a:moveTo>
                                <a:lnTo>
                                  <a:pt x="222" y="15"/>
                                </a:lnTo>
                                <a:lnTo>
                                  <a:pt x="74" y="0"/>
                                </a:lnTo>
                                <a:lnTo>
                                  <a:pt x="0" y="44"/>
                                </a:lnTo>
                                <a:lnTo>
                                  <a:pt x="163" y="59"/>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44" name="Freeform 300"/>
                        <wps:cNvSpPr>
                          <a:spLocks/>
                        </wps:cNvSpPr>
                        <wps:spPr bwMode="auto">
                          <a:xfrm>
                            <a:off x="2467637" y="3054350"/>
                            <a:ext cx="46990" cy="75565"/>
                          </a:xfrm>
                          <a:custGeom>
                            <a:avLst/>
                            <a:gdLst>
                              <a:gd name="T0" fmla="*/ 15 w 74"/>
                              <a:gd name="T1" fmla="*/ 119 h 119"/>
                              <a:gd name="T2" fmla="*/ 0 w 74"/>
                              <a:gd name="T3" fmla="*/ 45 h 119"/>
                              <a:gd name="T4" fmla="*/ 60 w 74"/>
                              <a:gd name="T5" fmla="*/ 0 h 119"/>
                              <a:gd name="T6" fmla="*/ 74 w 74"/>
                              <a:gd name="T7" fmla="*/ 74 h 119"/>
                              <a:gd name="T8" fmla="*/ 15 w 74"/>
                              <a:gd name="T9" fmla="*/ 119 h 119"/>
                            </a:gdLst>
                            <a:ahLst/>
                            <a:cxnLst>
                              <a:cxn ang="0">
                                <a:pos x="T0" y="T1"/>
                              </a:cxn>
                              <a:cxn ang="0">
                                <a:pos x="T2" y="T3"/>
                              </a:cxn>
                              <a:cxn ang="0">
                                <a:pos x="T4" y="T5"/>
                              </a:cxn>
                              <a:cxn ang="0">
                                <a:pos x="T6" y="T7"/>
                              </a:cxn>
                              <a:cxn ang="0">
                                <a:pos x="T8" y="T9"/>
                              </a:cxn>
                            </a:cxnLst>
                            <a:rect l="0" t="0" r="r" b="b"/>
                            <a:pathLst>
                              <a:path w="74" h="119">
                                <a:moveTo>
                                  <a:pt x="15" y="119"/>
                                </a:moveTo>
                                <a:lnTo>
                                  <a:pt x="0" y="45"/>
                                </a:lnTo>
                                <a:lnTo>
                                  <a:pt x="60" y="0"/>
                                </a:lnTo>
                                <a:lnTo>
                                  <a:pt x="74" y="74"/>
                                </a:lnTo>
                                <a:lnTo>
                                  <a:pt x="15" y="119"/>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245" name="Freeform 301"/>
                        <wps:cNvSpPr>
                          <a:spLocks/>
                        </wps:cNvSpPr>
                        <wps:spPr bwMode="auto">
                          <a:xfrm>
                            <a:off x="2373657" y="3073400"/>
                            <a:ext cx="103505" cy="56515"/>
                          </a:xfrm>
                          <a:custGeom>
                            <a:avLst/>
                            <a:gdLst>
                              <a:gd name="T0" fmla="*/ 0 w 163"/>
                              <a:gd name="T1" fmla="*/ 74 h 89"/>
                              <a:gd name="T2" fmla="*/ 0 w 163"/>
                              <a:gd name="T3" fmla="*/ 0 h 89"/>
                              <a:gd name="T4" fmla="*/ 148 w 163"/>
                              <a:gd name="T5" fmla="*/ 15 h 89"/>
                              <a:gd name="T6" fmla="*/ 163 w 163"/>
                              <a:gd name="T7" fmla="*/ 89 h 89"/>
                              <a:gd name="T8" fmla="*/ 0 w 163"/>
                              <a:gd name="T9" fmla="*/ 74 h 89"/>
                            </a:gdLst>
                            <a:ahLst/>
                            <a:cxnLst>
                              <a:cxn ang="0">
                                <a:pos x="T0" y="T1"/>
                              </a:cxn>
                              <a:cxn ang="0">
                                <a:pos x="T2" y="T3"/>
                              </a:cxn>
                              <a:cxn ang="0">
                                <a:pos x="T4" y="T5"/>
                              </a:cxn>
                              <a:cxn ang="0">
                                <a:pos x="T6" y="T7"/>
                              </a:cxn>
                              <a:cxn ang="0">
                                <a:pos x="T8" y="T9"/>
                              </a:cxn>
                            </a:cxnLst>
                            <a:rect l="0" t="0" r="r" b="b"/>
                            <a:pathLst>
                              <a:path w="163" h="89">
                                <a:moveTo>
                                  <a:pt x="0" y="74"/>
                                </a:moveTo>
                                <a:lnTo>
                                  <a:pt x="0" y="0"/>
                                </a:lnTo>
                                <a:lnTo>
                                  <a:pt x="148" y="15"/>
                                </a:lnTo>
                                <a:lnTo>
                                  <a:pt x="163" y="89"/>
                                </a:lnTo>
                                <a:lnTo>
                                  <a:pt x="0" y="74"/>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1246" name="Freeform 302"/>
                        <wps:cNvSpPr>
                          <a:spLocks/>
                        </wps:cNvSpPr>
                        <wps:spPr bwMode="auto">
                          <a:xfrm>
                            <a:off x="2373657" y="3035300"/>
                            <a:ext cx="132080" cy="47625"/>
                          </a:xfrm>
                          <a:custGeom>
                            <a:avLst/>
                            <a:gdLst>
                              <a:gd name="T0" fmla="*/ 148 w 208"/>
                              <a:gd name="T1" fmla="*/ 75 h 75"/>
                              <a:gd name="T2" fmla="*/ 208 w 208"/>
                              <a:gd name="T3" fmla="*/ 30 h 75"/>
                              <a:gd name="T4" fmla="*/ 59 w 208"/>
                              <a:gd name="T5" fmla="*/ 0 h 75"/>
                              <a:gd name="T6" fmla="*/ 0 w 208"/>
                              <a:gd name="T7" fmla="*/ 60 h 75"/>
                              <a:gd name="T8" fmla="*/ 148 w 208"/>
                              <a:gd name="T9" fmla="*/ 75 h 75"/>
                            </a:gdLst>
                            <a:ahLst/>
                            <a:cxnLst>
                              <a:cxn ang="0">
                                <a:pos x="T0" y="T1"/>
                              </a:cxn>
                              <a:cxn ang="0">
                                <a:pos x="T2" y="T3"/>
                              </a:cxn>
                              <a:cxn ang="0">
                                <a:pos x="T4" y="T5"/>
                              </a:cxn>
                              <a:cxn ang="0">
                                <a:pos x="T6" y="T7"/>
                              </a:cxn>
                              <a:cxn ang="0">
                                <a:pos x="T8" y="T9"/>
                              </a:cxn>
                            </a:cxnLst>
                            <a:rect l="0" t="0" r="r" b="b"/>
                            <a:pathLst>
                              <a:path w="208" h="75">
                                <a:moveTo>
                                  <a:pt x="148" y="75"/>
                                </a:moveTo>
                                <a:lnTo>
                                  <a:pt x="208" y="30"/>
                                </a:lnTo>
                                <a:lnTo>
                                  <a:pt x="59" y="0"/>
                                </a:lnTo>
                                <a:lnTo>
                                  <a:pt x="0" y="60"/>
                                </a:lnTo>
                                <a:lnTo>
                                  <a:pt x="148" y="75"/>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47" name="Freeform 303"/>
                        <wps:cNvSpPr>
                          <a:spLocks/>
                        </wps:cNvSpPr>
                        <wps:spPr bwMode="auto">
                          <a:xfrm>
                            <a:off x="2712747" y="3110865"/>
                            <a:ext cx="38100" cy="56515"/>
                          </a:xfrm>
                          <a:custGeom>
                            <a:avLst/>
                            <a:gdLst>
                              <a:gd name="T0" fmla="*/ 0 w 60"/>
                              <a:gd name="T1" fmla="*/ 89 h 89"/>
                              <a:gd name="T2" fmla="*/ 0 w 60"/>
                              <a:gd name="T3" fmla="*/ 60 h 89"/>
                              <a:gd name="T4" fmla="*/ 60 w 60"/>
                              <a:gd name="T5" fmla="*/ 0 h 89"/>
                              <a:gd name="T6" fmla="*/ 60 w 60"/>
                              <a:gd name="T7" fmla="*/ 30 h 89"/>
                              <a:gd name="T8" fmla="*/ 0 w 60"/>
                              <a:gd name="T9" fmla="*/ 89 h 89"/>
                            </a:gdLst>
                            <a:ahLst/>
                            <a:cxnLst>
                              <a:cxn ang="0">
                                <a:pos x="T0" y="T1"/>
                              </a:cxn>
                              <a:cxn ang="0">
                                <a:pos x="T2" y="T3"/>
                              </a:cxn>
                              <a:cxn ang="0">
                                <a:pos x="T4" y="T5"/>
                              </a:cxn>
                              <a:cxn ang="0">
                                <a:pos x="T6" y="T7"/>
                              </a:cxn>
                              <a:cxn ang="0">
                                <a:pos x="T8" y="T9"/>
                              </a:cxn>
                            </a:cxnLst>
                            <a:rect l="0" t="0" r="r" b="b"/>
                            <a:pathLst>
                              <a:path w="60" h="89">
                                <a:moveTo>
                                  <a:pt x="0" y="89"/>
                                </a:moveTo>
                                <a:lnTo>
                                  <a:pt x="0" y="60"/>
                                </a:lnTo>
                                <a:lnTo>
                                  <a:pt x="60" y="0"/>
                                </a:lnTo>
                                <a:lnTo>
                                  <a:pt x="60" y="30"/>
                                </a:lnTo>
                                <a:lnTo>
                                  <a:pt x="0" y="89"/>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248" name="Freeform 304"/>
                        <wps:cNvSpPr>
                          <a:spLocks/>
                        </wps:cNvSpPr>
                        <wps:spPr bwMode="auto">
                          <a:xfrm>
                            <a:off x="2618767" y="3129915"/>
                            <a:ext cx="93980" cy="37465"/>
                          </a:xfrm>
                          <a:custGeom>
                            <a:avLst/>
                            <a:gdLst>
                              <a:gd name="T0" fmla="*/ 0 w 148"/>
                              <a:gd name="T1" fmla="*/ 30 h 59"/>
                              <a:gd name="T2" fmla="*/ 0 w 148"/>
                              <a:gd name="T3" fmla="*/ 0 h 59"/>
                              <a:gd name="T4" fmla="*/ 148 w 148"/>
                              <a:gd name="T5" fmla="*/ 30 h 59"/>
                              <a:gd name="T6" fmla="*/ 148 w 148"/>
                              <a:gd name="T7" fmla="*/ 59 h 59"/>
                              <a:gd name="T8" fmla="*/ 0 w 148"/>
                              <a:gd name="T9" fmla="*/ 30 h 59"/>
                            </a:gdLst>
                            <a:ahLst/>
                            <a:cxnLst>
                              <a:cxn ang="0">
                                <a:pos x="T0" y="T1"/>
                              </a:cxn>
                              <a:cxn ang="0">
                                <a:pos x="T2" y="T3"/>
                              </a:cxn>
                              <a:cxn ang="0">
                                <a:pos x="T4" y="T5"/>
                              </a:cxn>
                              <a:cxn ang="0">
                                <a:pos x="T6" y="T7"/>
                              </a:cxn>
                              <a:cxn ang="0">
                                <a:pos x="T8" y="T9"/>
                              </a:cxn>
                            </a:cxnLst>
                            <a:rect l="0" t="0" r="r" b="b"/>
                            <a:pathLst>
                              <a:path w="148" h="59">
                                <a:moveTo>
                                  <a:pt x="0" y="30"/>
                                </a:moveTo>
                                <a:lnTo>
                                  <a:pt x="0" y="0"/>
                                </a:lnTo>
                                <a:lnTo>
                                  <a:pt x="148" y="30"/>
                                </a:lnTo>
                                <a:lnTo>
                                  <a:pt x="148" y="59"/>
                                </a:lnTo>
                                <a:lnTo>
                                  <a:pt x="0" y="30"/>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1249" name="Freeform 305"/>
                        <wps:cNvSpPr>
                          <a:spLocks/>
                        </wps:cNvSpPr>
                        <wps:spPr bwMode="auto">
                          <a:xfrm>
                            <a:off x="2618767" y="3101340"/>
                            <a:ext cx="132080" cy="47625"/>
                          </a:xfrm>
                          <a:custGeom>
                            <a:avLst/>
                            <a:gdLst>
                              <a:gd name="T0" fmla="*/ 148 w 208"/>
                              <a:gd name="T1" fmla="*/ 75 h 75"/>
                              <a:gd name="T2" fmla="*/ 208 w 208"/>
                              <a:gd name="T3" fmla="*/ 15 h 75"/>
                              <a:gd name="T4" fmla="*/ 59 w 208"/>
                              <a:gd name="T5" fmla="*/ 0 h 75"/>
                              <a:gd name="T6" fmla="*/ 0 w 208"/>
                              <a:gd name="T7" fmla="*/ 45 h 75"/>
                              <a:gd name="T8" fmla="*/ 148 w 208"/>
                              <a:gd name="T9" fmla="*/ 75 h 75"/>
                            </a:gdLst>
                            <a:ahLst/>
                            <a:cxnLst>
                              <a:cxn ang="0">
                                <a:pos x="T0" y="T1"/>
                              </a:cxn>
                              <a:cxn ang="0">
                                <a:pos x="T2" y="T3"/>
                              </a:cxn>
                              <a:cxn ang="0">
                                <a:pos x="T4" y="T5"/>
                              </a:cxn>
                              <a:cxn ang="0">
                                <a:pos x="T6" y="T7"/>
                              </a:cxn>
                              <a:cxn ang="0">
                                <a:pos x="T8" y="T9"/>
                              </a:cxn>
                            </a:cxnLst>
                            <a:rect l="0" t="0" r="r" b="b"/>
                            <a:pathLst>
                              <a:path w="208" h="75">
                                <a:moveTo>
                                  <a:pt x="148" y="75"/>
                                </a:moveTo>
                                <a:lnTo>
                                  <a:pt x="208" y="15"/>
                                </a:lnTo>
                                <a:lnTo>
                                  <a:pt x="59" y="0"/>
                                </a:lnTo>
                                <a:lnTo>
                                  <a:pt x="0" y="45"/>
                                </a:lnTo>
                                <a:lnTo>
                                  <a:pt x="148" y="75"/>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50" name="Freeform 306"/>
                        <wps:cNvSpPr>
                          <a:spLocks/>
                        </wps:cNvSpPr>
                        <wps:spPr bwMode="auto">
                          <a:xfrm>
                            <a:off x="2901342" y="3139440"/>
                            <a:ext cx="94615" cy="18415"/>
                          </a:xfrm>
                          <a:custGeom>
                            <a:avLst/>
                            <a:gdLst>
                              <a:gd name="T0" fmla="*/ 149 w 149"/>
                              <a:gd name="T1" fmla="*/ 29 h 29"/>
                              <a:gd name="T2" fmla="*/ 149 w 149"/>
                              <a:gd name="T3" fmla="*/ 29 h 29"/>
                              <a:gd name="T4" fmla="*/ 0 w 149"/>
                              <a:gd name="T5" fmla="*/ 0 h 29"/>
                              <a:gd name="T6" fmla="*/ 0 w 149"/>
                              <a:gd name="T7" fmla="*/ 15 h 29"/>
                              <a:gd name="T8" fmla="*/ 149 w 149"/>
                              <a:gd name="T9" fmla="*/ 29 h 29"/>
                            </a:gdLst>
                            <a:ahLst/>
                            <a:cxnLst>
                              <a:cxn ang="0">
                                <a:pos x="T0" y="T1"/>
                              </a:cxn>
                              <a:cxn ang="0">
                                <a:pos x="T2" y="T3"/>
                              </a:cxn>
                              <a:cxn ang="0">
                                <a:pos x="T4" y="T5"/>
                              </a:cxn>
                              <a:cxn ang="0">
                                <a:pos x="T6" y="T7"/>
                              </a:cxn>
                              <a:cxn ang="0">
                                <a:pos x="T8" y="T9"/>
                              </a:cxn>
                            </a:cxnLst>
                            <a:rect l="0" t="0" r="r" b="b"/>
                            <a:pathLst>
                              <a:path w="149" h="29">
                                <a:moveTo>
                                  <a:pt x="149" y="29"/>
                                </a:moveTo>
                                <a:lnTo>
                                  <a:pt x="149" y="29"/>
                                </a:lnTo>
                                <a:lnTo>
                                  <a:pt x="0" y="0"/>
                                </a:lnTo>
                                <a:lnTo>
                                  <a:pt x="0" y="15"/>
                                </a:lnTo>
                                <a:lnTo>
                                  <a:pt x="149" y="29"/>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251" name="Freeform 307"/>
                        <wps:cNvSpPr>
                          <a:spLocks/>
                        </wps:cNvSpPr>
                        <wps:spPr bwMode="auto">
                          <a:xfrm>
                            <a:off x="2967382" y="3157855"/>
                            <a:ext cx="28575" cy="38100"/>
                          </a:xfrm>
                          <a:custGeom>
                            <a:avLst/>
                            <a:gdLst>
                              <a:gd name="T0" fmla="*/ 0 w 45"/>
                              <a:gd name="T1" fmla="*/ 60 h 60"/>
                              <a:gd name="T2" fmla="*/ 0 w 45"/>
                              <a:gd name="T3" fmla="*/ 45 h 60"/>
                              <a:gd name="T4" fmla="*/ 45 w 45"/>
                              <a:gd name="T5" fmla="*/ 0 h 60"/>
                              <a:gd name="T6" fmla="*/ 45 w 45"/>
                              <a:gd name="T7" fmla="*/ 0 h 60"/>
                              <a:gd name="T8" fmla="*/ 0 w 45"/>
                              <a:gd name="T9" fmla="*/ 60 h 60"/>
                            </a:gdLst>
                            <a:ahLst/>
                            <a:cxnLst>
                              <a:cxn ang="0">
                                <a:pos x="T0" y="T1"/>
                              </a:cxn>
                              <a:cxn ang="0">
                                <a:pos x="T2" y="T3"/>
                              </a:cxn>
                              <a:cxn ang="0">
                                <a:pos x="T4" y="T5"/>
                              </a:cxn>
                              <a:cxn ang="0">
                                <a:pos x="T6" y="T7"/>
                              </a:cxn>
                              <a:cxn ang="0">
                                <a:pos x="T8" y="T9"/>
                              </a:cxn>
                            </a:cxnLst>
                            <a:rect l="0" t="0" r="r" b="b"/>
                            <a:pathLst>
                              <a:path w="45" h="60">
                                <a:moveTo>
                                  <a:pt x="0" y="60"/>
                                </a:moveTo>
                                <a:lnTo>
                                  <a:pt x="0" y="45"/>
                                </a:lnTo>
                                <a:lnTo>
                                  <a:pt x="45" y="0"/>
                                </a:lnTo>
                                <a:lnTo>
                                  <a:pt x="45" y="0"/>
                                </a:lnTo>
                                <a:lnTo>
                                  <a:pt x="0" y="60"/>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252" name="Freeform 308"/>
                        <wps:cNvSpPr>
                          <a:spLocks/>
                        </wps:cNvSpPr>
                        <wps:spPr bwMode="auto">
                          <a:xfrm>
                            <a:off x="2863877" y="3176905"/>
                            <a:ext cx="103505" cy="19050"/>
                          </a:xfrm>
                          <a:custGeom>
                            <a:avLst/>
                            <a:gdLst>
                              <a:gd name="T0" fmla="*/ 0 w 163"/>
                              <a:gd name="T1" fmla="*/ 15 h 30"/>
                              <a:gd name="T2" fmla="*/ 0 w 163"/>
                              <a:gd name="T3" fmla="*/ 0 h 30"/>
                              <a:gd name="T4" fmla="*/ 163 w 163"/>
                              <a:gd name="T5" fmla="*/ 15 h 30"/>
                              <a:gd name="T6" fmla="*/ 163 w 163"/>
                              <a:gd name="T7" fmla="*/ 30 h 30"/>
                              <a:gd name="T8" fmla="*/ 0 w 163"/>
                              <a:gd name="T9" fmla="*/ 15 h 30"/>
                            </a:gdLst>
                            <a:ahLst/>
                            <a:cxnLst>
                              <a:cxn ang="0">
                                <a:pos x="T0" y="T1"/>
                              </a:cxn>
                              <a:cxn ang="0">
                                <a:pos x="T2" y="T3"/>
                              </a:cxn>
                              <a:cxn ang="0">
                                <a:pos x="T4" y="T5"/>
                              </a:cxn>
                              <a:cxn ang="0">
                                <a:pos x="T6" y="T7"/>
                              </a:cxn>
                              <a:cxn ang="0">
                                <a:pos x="T8" y="T9"/>
                              </a:cxn>
                            </a:cxnLst>
                            <a:rect l="0" t="0" r="r" b="b"/>
                            <a:pathLst>
                              <a:path w="163" h="30">
                                <a:moveTo>
                                  <a:pt x="0" y="15"/>
                                </a:moveTo>
                                <a:lnTo>
                                  <a:pt x="0" y="0"/>
                                </a:lnTo>
                                <a:lnTo>
                                  <a:pt x="163" y="15"/>
                                </a:lnTo>
                                <a:lnTo>
                                  <a:pt x="163" y="30"/>
                                </a:lnTo>
                                <a:lnTo>
                                  <a:pt x="0" y="15"/>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1253" name="Freeform 309"/>
                        <wps:cNvSpPr>
                          <a:spLocks/>
                        </wps:cNvSpPr>
                        <wps:spPr bwMode="auto">
                          <a:xfrm>
                            <a:off x="2863877" y="3139440"/>
                            <a:ext cx="132080" cy="46990"/>
                          </a:xfrm>
                          <a:custGeom>
                            <a:avLst/>
                            <a:gdLst>
                              <a:gd name="T0" fmla="*/ 163 w 208"/>
                              <a:gd name="T1" fmla="*/ 74 h 74"/>
                              <a:gd name="T2" fmla="*/ 208 w 208"/>
                              <a:gd name="T3" fmla="*/ 29 h 74"/>
                              <a:gd name="T4" fmla="*/ 59 w 208"/>
                              <a:gd name="T5" fmla="*/ 0 h 74"/>
                              <a:gd name="T6" fmla="*/ 0 w 208"/>
                              <a:gd name="T7" fmla="*/ 59 h 74"/>
                              <a:gd name="T8" fmla="*/ 163 w 208"/>
                              <a:gd name="T9" fmla="*/ 74 h 74"/>
                            </a:gdLst>
                            <a:ahLst/>
                            <a:cxnLst>
                              <a:cxn ang="0">
                                <a:pos x="T0" y="T1"/>
                              </a:cxn>
                              <a:cxn ang="0">
                                <a:pos x="T2" y="T3"/>
                              </a:cxn>
                              <a:cxn ang="0">
                                <a:pos x="T4" y="T5"/>
                              </a:cxn>
                              <a:cxn ang="0">
                                <a:pos x="T6" y="T7"/>
                              </a:cxn>
                              <a:cxn ang="0">
                                <a:pos x="T8" y="T9"/>
                              </a:cxn>
                            </a:cxnLst>
                            <a:rect l="0" t="0" r="r" b="b"/>
                            <a:pathLst>
                              <a:path w="208" h="74">
                                <a:moveTo>
                                  <a:pt x="163" y="74"/>
                                </a:moveTo>
                                <a:lnTo>
                                  <a:pt x="208" y="29"/>
                                </a:lnTo>
                                <a:lnTo>
                                  <a:pt x="59" y="0"/>
                                </a:lnTo>
                                <a:lnTo>
                                  <a:pt x="0" y="59"/>
                                </a:lnTo>
                                <a:lnTo>
                                  <a:pt x="163"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54" name="Freeform 310"/>
                        <wps:cNvSpPr>
                          <a:spLocks/>
                        </wps:cNvSpPr>
                        <wps:spPr bwMode="auto">
                          <a:xfrm>
                            <a:off x="3118512" y="3176905"/>
                            <a:ext cx="132080" cy="46990"/>
                          </a:xfrm>
                          <a:custGeom>
                            <a:avLst/>
                            <a:gdLst>
                              <a:gd name="T0" fmla="*/ 148 w 208"/>
                              <a:gd name="T1" fmla="*/ 74 h 74"/>
                              <a:gd name="T2" fmla="*/ 208 w 208"/>
                              <a:gd name="T3" fmla="*/ 15 h 74"/>
                              <a:gd name="T4" fmla="*/ 44 w 208"/>
                              <a:gd name="T5" fmla="*/ 0 h 74"/>
                              <a:gd name="T6" fmla="*/ 0 w 208"/>
                              <a:gd name="T7" fmla="*/ 59 h 74"/>
                              <a:gd name="T8" fmla="*/ 148 w 208"/>
                              <a:gd name="T9" fmla="*/ 74 h 74"/>
                            </a:gdLst>
                            <a:ahLst/>
                            <a:cxnLst>
                              <a:cxn ang="0">
                                <a:pos x="T0" y="T1"/>
                              </a:cxn>
                              <a:cxn ang="0">
                                <a:pos x="T2" y="T3"/>
                              </a:cxn>
                              <a:cxn ang="0">
                                <a:pos x="T4" y="T5"/>
                              </a:cxn>
                              <a:cxn ang="0">
                                <a:pos x="T6" y="T7"/>
                              </a:cxn>
                              <a:cxn ang="0">
                                <a:pos x="T8" y="T9"/>
                              </a:cxn>
                            </a:cxnLst>
                            <a:rect l="0" t="0" r="r" b="b"/>
                            <a:pathLst>
                              <a:path w="208" h="74">
                                <a:moveTo>
                                  <a:pt x="148" y="74"/>
                                </a:moveTo>
                                <a:lnTo>
                                  <a:pt x="208" y="15"/>
                                </a:lnTo>
                                <a:lnTo>
                                  <a:pt x="44" y="0"/>
                                </a:lnTo>
                                <a:lnTo>
                                  <a:pt x="0" y="59"/>
                                </a:lnTo>
                                <a:lnTo>
                                  <a:pt x="148"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55" name="Freeform 311"/>
                        <wps:cNvSpPr>
                          <a:spLocks/>
                        </wps:cNvSpPr>
                        <wps:spPr bwMode="auto">
                          <a:xfrm>
                            <a:off x="3363622" y="3205480"/>
                            <a:ext cx="141605" cy="46990"/>
                          </a:xfrm>
                          <a:custGeom>
                            <a:avLst/>
                            <a:gdLst>
                              <a:gd name="T0" fmla="*/ 163 w 223"/>
                              <a:gd name="T1" fmla="*/ 74 h 74"/>
                              <a:gd name="T2" fmla="*/ 223 w 223"/>
                              <a:gd name="T3" fmla="*/ 29 h 74"/>
                              <a:gd name="T4" fmla="*/ 59 w 223"/>
                              <a:gd name="T5" fmla="*/ 0 h 74"/>
                              <a:gd name="T6" fmla="*/ 0 w 223"/>
                              <a:gd name="T7" fmla="*/ 59 h 74"/>
                              <a:gd name="T8" fmla="*/ 163 w 223"/>
                              <a:gd name="T9" fmla="*/ 74 h 74"/>
                            </a:gdLst>
                            <a:ahLst/>
                            <a:cxnLst>
                              <a:cxn ang="0">
                                <a:pos x="T0" y="T1"/>
                              </a:cxn>
                              <a:cxn ang="0">
                                <a:pos x="T2" y="T3"/>
                              </a:cxn>
                              <a:cxn ang="0">
                                <a:pos x="T4" y="T5"/>
                              </a:cxn>
                              <a:cxn ang="0">
                                <a:pos x="T6" y="T7"/>
                              </a:cxn>
                              <a:cxn ang="0">
                                <a:pos x="T8" y="T9"/>
                              </a:cxn>
                            </a:cxnLst>
                            <a:rect l="0" t="0" r="r" b="b"/>
                            <a:pathLst>
                              <a:path w="223" h="74">
                                <a:moveTo>
                                  <a:pt x="163" y="74"/>
                                </a:moveTo>
                                <a:lnTo>
                                  <a:pt x="223" y="29"/>
                                </a:lnTo>
                                <a:lnTo>
                                  <a:pt x="59" y="0"/>
                                </a:lnTo>
                                <a:lnTo>
                                  <a:pt x="0" y="59"/>
                                </a:lnTo>
                                <a:lnTo>
                                  <a:pt x="163"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56" name="Freeform 312"/>
                        <wps:cNvSpPr>
                          <a:spLocks/>
                        </wps:cNvSpPr>
                        <wps:spPr bwMode="auto">
                          <a:xfrm>
                            <a:off x="3627782" y="3242945"/>
                            <a:ext cx="132080" cy="46990"/>
                          </a:xfrm>
                          <a:custGeom>
                            <a:avLst/>
                            <a:gdLst>
                              <a:gd name="T0" fmla="*/ 148 w 208"/>
                              <a:gd name="T1" fmla="*/ 74 h 74"/>
                              <a:gd name="T2" fmla="*/ 208 w 208"/>
                              <a:gd name="T3" fmla="*/ 15 h 74"/>
                              <a:gd name="T4" fmla="*/ 44 w 208"/>
                              <a:gd name="T5" fmla="*/ 0 h 74"/>
                              <a:gd name="T6" fmla="*/ 0 w 208"/>
                              <a:gd name="T7" fmla="*/ 45 h 74"/>
                              <a:gd name="T8" fmla="*/ 148 w 208"/>
                              <a:gd name="T9" fmla="*/ 74 h 74"/>
                            </a:gdLst>
                            <a:ahLst/>
                            <a:cxnLst>
                              <a:cxn ang="0">
                                <a:pos x="T0" y="T1"/>
                              </a:cxn>
                              <a:cxn ang="0">
                                <a:pos x="T2" y="T3"/>
                              </a:cxn>
                              <a:cxn ang="0">
                                <a:pos x="T4" y="T5"/>
                              </a:cxn>
                              <a:cxn ang="0">
                                <a:pos x="T6" y="T7"/>
                              </a:cxn>
                              <a:cxn ang="0">
                                <a:pos x="T8" y="T9"/>
                              </a:cxn>
                            </a:cxnLst>
                            <a:rect l="0" t="0" r="r" b="b"/>
                            <a:pathLst>
                              <a:path w="208" h="74">
                                <a:moveTo>
                                  <a:pt x="148" y="74"/>
                                </a:moveTo>
                                <a:lnTo>
                                  <a:pt x="208" y="15"/>
                                </a:lnTo>
                                <a:lnTo>
                                  <a:pt x="44" y="0"/>
                                </a:lnTo>
                                <a:lnTo>
                                  <a:pt x="0" y="45"/>
                                </a:lnTo>
                                <a:lnTo>
                                  <a:pt x="148"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57" name="Freeform 313"/>
                        <wps:cNvSpPr>
                          <a:spLocks/>
                        </wps:cNvSpPr>
                        <wps:spPr bwMode="auto">
                          <a:xfrm>
                            <a:off x="3882417" y="3271520"/>
                            <a:ext cx="132080" cy="46990"/>
                          </a:xfrm>
                          <a:custGeom>
                            <a:avLst/>
                            <a:gdLst>
                              <a:gd name="T0" fmla="*/ 163 w 208"/>
                              <a:gd name="T1" fmla="*/ 74 h 74"/>
                              <a:gd name="T2" fmla="*/ 208 w 208"/>
                              <a:gd name="T3" fmla="*/ 14 h 74"/>
                              <a:gd name="T4" fmla="*/ 44 w 208"/>
                              <a:gd name="T5" fmla="*/ 0 h 74"/>
                              <a:gd name="T6" fmla="*/ 0 w 208"/>
                              <a:gd name="T7" fmla="*/ 59 h 74"/>
                              <a:gd name="T8" fmla="*/ 163 w 208"/>
                              <a:gd name="T9" fmla="*/ 74 h 74"/>
                            </a:gdLst>
                            <a:ahLst/>
                            <a:cxnLst>
                              <a:cxn ang="0">
                                <a:pos x="T0" y="T1"/>
                              </a:cxn>
                              <a:cxn ang="0">
                                <a:pos x="T2" y="T3"/>
                              </a:cxn>
                              <a:cxn ang="0">
                                <a:pos x="T4" y="T5"/>
                              </a:cxn>
                              <a:cxn ang="0">
                                <a:pos x="T6" y="T7"/>
                              </a:cxn>
                              <a:cxn ang="0">
                                <a:pos x="T8" y="T9"/>
                              </a:cxn>
                            </a:cxnLst>
                            <a:rect l="0" t="0" r="r" b="b"/>
                            <a:pathLst>
                              <a:path w="208" h="74">
                                <a:moveTo>
                                  <a:pt x="163" y="74"/>
                                </a:moveTo>
                                <a:lnTo>
                                  <a:pt x="208" y="14"/>
                                </a:lnTo>
                                <a:lnTo>
                                  <a:pt x="44" y="0"/>
                                </a:lnTo>
                                <a:lnTo>
                                  <a:pt x="0" y="59"/>
                                </a:lnTo>
                                <a:lnTo>
                                  <a:pt x="163"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58" name="Freeform 314"/>
                        <wps:cNvSpPr>
                          <a:spLocks/>
                        </wps:cNvSpPr>
                        <wps:spPr bwMode="auto">
                          <a:xfrm>
                            <a:off x="1882802" y="2809240"/>
                            <a:ext cx="47625" cy="348615"/>
                          </a:xfrm>
                          <a:custGeom>
                            <a:avLst/>
                            <a:gdLst>
                              <a:gd name="T0" fmla="*/ 15 w 75"/>
                              <a:gd name="T1" fmla="*/ 549 h 549"/>
                              <a:gd name="T2" fmla="*/ 0 w 75"/>
                              <a:gd name="T3" fmla="*/ 59 h 549"/>
                              <a:gd name="T4" fmla="*/ 60 w 75"/>
                              <a:gd name="T5" fmla="*/ 0 h 549"/>
                              <a:gd name="T6" fmla="*/ 75 w 75"/>
                              <a:gd name="T7" fmla="*/ 490 h 549"/>
                              <a:gd name="T8" fmla="*/ 15 w 75"/>
                              <a:gd name="T9" fmla="*/ 549 h 549"/>
                            </a:gdLst>
                            <a:ahLst/>
                            <a:cxnLst>
                              <a:cxn ang="0">
                                <a:pos x="T0" y="T1"/>
                              </a:cxn>
                              <a:cxn ang="0">
                                <a:pos x="T2" y="T3"/>
                              </a:cxn>
                              <a:cxn ang="0">
                                <a:pos x="T4" y="T5"/>
                              </a:cxn>
                              <a:cxn ang="0">
                                <a:pos x="T6" y="T7"/>
                              </a:cxn>
                              <a:cxn ang="0">
                                <a:pos x="T8" y="T9"/>
                              </a:cxn>
                            </a:cxnLst>
                            <a:rect l="0" t="0" r="r" b="b"/>
                            <a:pathLst>
                              <a:path w="75" h="549">
                                <a:moveTo>
                                  <a:pt x="15" y="549"/>
                                </a:moveTo>
                                <a:lnTo>
                                  <a:pt x="0" y="59"/>
                                </a:lnTo>
                                <a:lnTo>
                                  <a:pt x="60" y="0"/>
                                </a:lnTo>
                                <a:lnTo>
                                  <a:pt x="75" y="490"/>
                                </a:lnTo>
                                <a:lnTo>
                                  <a:pt x="15" y="549"/>
                                </a:lnTo>
                                <a:close/>
                              </a:path>
                            </a:pathLst>
                          </a:custGeom>
                          <a:solidFill>
                            <a:srgbClr val="008080"/>
                          </a:solidFill>
                          <a:ln w="15">
                            <a:solidFill>
                              <a:srgbClr val="000000"/>
                            </a:solidFill>
                            <a:prstDash val="solid"/>
                            <a:round/>
                            <a:headEnd/>
                            <a:tailEnd/>
                          </a:ln>
                        </wps:spPr>
                        <wps:bodyPr rot="0" vert="horz" wrap="square" lIns="91440" tIns="45720" rIns="91440" bIns="45720" anchor="t" anchorCtr="0" upright="1">
                          <a:noAutofit/>
                        </wps:bodyPr>
                      </wps:wsp>
                      <wps:wsp>
                        <wps:cNvPr id="1259" name="Freeform 315"/>
                        <wps:cNvSpPr>
                          <a:spLocks/>
                        </wps:cNvSpPr>
                        <wps:spPr bwMode="auto">
                          <a:xfrm>
                            <a:off x="1788822" y="2837815"/>
                            <a:ext cx="103505" cy="320040"/>
                          </a:xfrm>
                          <a:custGeom>
                            <a:avLst/>
                            <a:gdLst>
                              <a:gd name="T0" fmla="*/ 0 w 163"/>
                              <a:gd name="T1" fmla="*/ 490 h 504"/>
                              <a:gd name="T2" fmla="*/ 0 w 163"/>
                              <a:gd name="T3" fmla="*/ 0 h 504"/>
                              <a:gd name="T4" fmla="*/ 148 w 163"/>
                              <a:gd name="T5" fmla="*/ 14 h 504"/>
                              <a:gd name="T6" fmla="*/ 163 w 163"/>
                              <a:gd name="T7" fmla="*/ 504 h 504"/>
                              <a:gd name="T8" fmla="*/ 0 w 163"/>
                              <a:gd name="T9" fmla="*/ 490 h 504"/>
                            </a:gdLst>
                            <a:ahLst/>
                            <a:cxnLst>
                              <a:cxn ang="0">
                                <a:pos x="T0" y="T1"/>
                              </a:cxn>
                              <a:cxn ang="0">
                                <a:pos x="T2" y="T3"/>
                              </a:cxn>
                              <a:cxn ang="0">
                                <a:pos x="T4" y="T5"/>
                              </a:cxn>
                              <a:cxn ang="0">
                                <a:pos x="T6" y="T7"/>
                              </a:cxn>
                              <a:cxn ang="0">
                                <a:pos x="T8" y="T9"/>
                              </a:cxn>
                            </a:cxnLst>
                            <a:rect l="0" t="0" r="r" b="b"/>
                            <a:pathLst>
                              <a:path w="163" h="504">
                                <a:moveTo>
                                  <a:pt x="0" y="490"/>
                                </a:moveTo>
                                <a:lnTo>
                                  <a:pt x="0" y="0"/>
                                </a:lnTo>
                                <a:lnTo>
                                  <a:pt x="148" y="14"/>
                                </a:lnTo>
                                <a:lnTo>
                                  <a:pt x="163" y="504"/>
                                </a:lnTo>
                                <a:lnTo>
                                  <a:pt x="0" y="490"/>
                                </a:lnTo>
                                <a:close/>
                              </a:path>
                            </a:pathLst>
                          </a:custGeom>
                          <a:solidFill>
                            <a:srgbClr val="00FFFF"/>
                          </a:solidFill>
                          <a:ln w="15">
                            <a:solidFill>
                              <a:srgbClr val="000000"/>
                            </a:solidFill>
                            <a:prstDash val="solid"/>
                            <a:round/>
                            <a:headEnd/>
                            <a:tailEnd/>
                          </a:ln>
                        </wps:spPr>
                        <wps:bodyPr rot="0" vert="horz" wrap="square" lIns="91440" tIns="45720" rIns="91440" bIns="45720" anchor="t" anchorCtr="0" upright="1">
                          <a:noAutofit/>
                        </wps:bodyPr>
                      </wps:wsp>
                      <wps:wsp>
                        <wps:cNvPr id="1260" name="Freeform 316"/>
                        <wps:cNvSpPr>
                          <a:spLocks/>
                        </wps:cNvSpPr>
                        <wps:spPr bwMode="auto">
                          <a:xfrm>
                            <a:off x="1788822" y="2799715"/>
                            <a:ext cx="132080" cy="46990"/>
                          </a:xfrm>
                          <a:custGeom>
                            <a:avLst/>
                            <a:gdLst>
                              <a:gd name="T0" fmla="*/ 148 w 208"/>
                              <a:gd name="T1" fmla="*/ 74 h 74"/>
                              <a:gd name="T2" fmla="*/ 208 w 208"/>
                              <a:gd name="T3" fmla="*/ 15 h 74"/>
                              <a:gd name="T4" fmla="*/ 59 w 208"/>
                              <a:gd name="T5" fmla="*/ 0 h 74"/>
                              <a:gd name="T6" fmla="*/ 0 w 208"/>
                              <a:gd name="T7" fmla="*/ 60 h 74"/>
                              <a:gd name="T8" fmla="*/ 148 w 208"/>
                              <a:gd name="T9" fmla="*/ 74 h 74"/>
                            </a:gdLst>
                            <a:ahLst/>
                            <a:cxnLst>
                              <a:cxn ang="0">
                                <a:pos x="T0" y="T1"/>
                              </a:cxn>
                              <a:cxn ang="0">
                                <a:pos x="T2" y="T3"/>
                              </a:cxn>
                              <a:cxn ang="0">
                                <a:pos x="T4" y="T5"/>
                              </a:cxn>
                              <a:cxn ang="0">
                                <a:pos x="T6" y="T7"/>
                              </a:cxn>
                              <a:cxn ang="0">
                                <a:pos x="T8" y="T9"/>
                              </a:cxn>
                            </a:cxnLst>
                            <a:rect l="0" t="0" r="r" b="b"/>
                            <a:pathLst>
                              <a:path w="208" h="74">
                                <a:moveTo>
                                  <a:pt x="148" y="74"/>
                                </a:moveTo>
                                <a:lnTo>
                                  <a:pt x="208" y="15"/>
                                </a:lnTo>
                                <a:lnTo>
                                  <a:pt x="59" y="0"/>
                                </a:lnTo>
                                <a:lnTo>
                                  <a:pt x="0" y="60"/>
                                </a:lnTo>
                                <a:lnTo>
                                  <a:pt x="148" y="74"/>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1261" name="Freeform 317"/>
                        <wps:cNvSpPr>
                          <a:spLocks/>
                        </wps:cNvSpPr>
                        <wps:spPr bwMode="auto">
                          <a:xfrm>
                            <a:off x="2128547" y="3073400"/>
                            <a:ext cx="46990" cy="113030"/>
                          </a:xfrm>
                          <a:custGeom>
                            <a:avLst/>
                            <a:gdLst>
                              <a:gd name="T0" fmla="*/ 0 w 74"/>
                              <a:gd name="T1" fmla="*/ 178 h 178"/>
                              <a:gd name="T2" fmla="*/ 0 w 74"/>
                              <a:gd name="T3" fmla="*/ 59 h 178"/>
                              <a:gd name="T4" fmla="*/ 59 w 74"/>
                              <a:gd name="T5" fmla="*/ 0 h 178"/>
                              <a:gd name="T6" fmla="*/ 74 w 74"/>
                              <a:gd name="T7" fmla="*/ 133 h 178"/>
                              <a:gd name="T8" fmla="*/ 0 w 74"/>
                              <a:gd name="T9" fmla="*/ 178 h 178"/>
                            </a:gdLst>
                            <a:ahLst/>
                            <a:cxnLst>
                              <a:cxn ang="0">
                                <a:pos x="T0" y="T1"/>
                              </a:cxn>
                              <a:cxn ang="0">
                                <a:pos x="T2" y="T3"/>
                              </a:cxn>
                              <a:cxn ang="0">
                                <a:pos x="T4" y="T5"/>
                              </a:cxn>
                              <a:cxn ang="0">
                                <a:pos x="T6" y="T7"/>
                              </a:cxn>
                              <a:cxn ang="0">
                                <a:pos x="T8" y="T9"/>
                              </a:cxn>
                            </a:cxnLst>
                            <a:rect l="0" t="0" r="r" b="b"/>
                            <a:pathLst>
                              <a:path w="74" h="178">
                                <a:moveTo>
                                  <a:pt x="0" y="178"/>
                                </a:moveTo>
                                <a:lnTo>
                                  <a:pt x="0" y="59"/>
                                </a:lnTo>
                                <a:lnTo>
                                  <a:pt x="59" y="0"/>
                                </a:lnTo>
                                <a:lnTo>
                                  <a:pt x="74" y="133"/>
                                </a:lnTo>
                                <a:lnTo>
                                  <a:pt x="0" y="178"/>
                                </a:lnTo>
                                <a:close/>
                              </a:path>
                            </a:pathLst>
                          </a:custGeom>
                          <a:solidFill>
                            <a:srgbClr val="008080"/>
                          </a:solidFill>
                          <a:ln w="15">
                            <a:solidFill>
                              <a:srgbClr val="000000"/>
                            </a:solidFill>
                            <a:prstDash val="solid"/>
                            <a:round/>
                            <a:headEnd/>
                            <a:tailEnd/>
                          </a:ln>
                        </wps:spPr>
                        <wps:bodyPr rot="0" vert="horz" wrap="square" lIns="91440" tIns="45720" rIns="91440" bIns="45720" anchor="t" anchorCtr="0" upright="1">
                          <a:noAutofit/>
                        </wps:bodyPr>
                      </wps:wsp>
                      <wps:wsp>
                        <wps:cNvPr id="1262" name="Freeform 318"/>
                        <wps:cNvSpPr>
                          <a:spLocks/>
                        </wps:cNvSpPr>
                        <wps:spPr bwMode="auto">
                          <a:xfrm>
                            <a:off x="2033932" y="3101340"/>
                            <a:ext cx="94615" cy="85090"/>
                          </a:xfrm>
                          <a:custGeom>
                            <a:avLst/>
                            <a:gdLst>
                              <a:gd name="T0" fmla="*/ 0 w 149"/>
                              <a:gd name="T1" fmla="*/ 119 h 134"/>
                              <a:gd name="T2" fmla="*/ 0 w 149"/>
                              <a:gd name="T3" fmla="*/ 0 h 134"/>
                              <a:gd name="T4" fmla="*/ 149 w 149"/>
                              <a:gd name="T5" fmla="*/ 15 h 134"/>
                              <a:gd name="T6" fmla="*/ 149 w 149"/>
                              <a:gd name="T7" fmla="*/ 134 h 134"/>
                              <a:gd name="T8" fmla="*/ 0 w 149"/>
                              <a:gd name="T9" fmla="*/ 119 h 134"/>
                            </a:gdLst>
                            <a:ahLst/>
                            <a:cxnLst>
                              <a:cxn ang="0">
                                <a:pos x="T0" y="T1"/>
                              </a:cxn>
                              <a:cxn ang="0">
                                <a:pos x="T2" y="T3"/>
                              </a:cxn>
                              <a:cxn ang="0">
                                <a:pos x="T4" y="T5"/>
                              </a:cxn>
                              <a:cxn ang="0">
                                <a:pos x="T6" y="T7"/>
                              </a:cxn>
                              <a:cxn ang="0">
                                <a:pos x="T8" y="T9"/>
                              </a:cxn>
                            </a:cxnLst>
                            <a:rect l="0" t="0" r="r" b="b"/>
                            <a:pathLst>
                              <a:path w="149" h="134">
                                <a:moveTo>
                                  <a:pt x="0" y="119"/>
                                </a:moveTo>
                                <a:lnTo>
                                  <a:pt x="0" y="0"/>
                                </a:lnTo>
                                <a:lnTo>
                                  <a:pt x="149" y="15"/>
                                </a:lnTo>
                                <a:lnTo>
                                  <a:pt x="149" y="134"/>
                                </a:lnTo>
                                <a:lnTo>
                                  <a:pt x="0" y="119"/>
                                </a:lnTo>
                                <a:close/>
                              </a:path>
                            </a:pathLst>
                          </a:custGeom>
                          <a:solidFill>
                            <a:srgbClr val="00FFFF"/>
                          </a:solidFill>
                          <a:ln w="15">
                            <a:solidFill>
                              <a:srgbClr val="000000"/>
                            </a:solidFill>
                            <a:prstDash val="solid"/>
                            <a:round/>
                            <a:headEnd/>
                            <a:tailEnd/>
                          </a:ln>
                        </wps:spPr>
                        <wps:bodyPr rot="0" vert="horz" wrap="square" lIns="91440" tIns="45720" rIns="91440" bIns="45720" anchor="t" anchorCtr="0" upright="1">
                          <a:noAutofit/>
                        </wps:bodyPr>
                      </wps:wsp>
                      <wps:wsp>
                        <wps:cNvPr id="1263" name="Freeform 319"/>
                        <wps:cNvSpPr>
                          <a:spLocks/>
                        </wps:cNvSpPr>
                        <wps:spPr bwMode="auto">
                          <a:xfrm>
                            <a:off x="2033932" y="3063875"/>
                            <a:ext cx="132080" cy="46990"/>
                          </a:xfrm>
                          <a:custGeom>
                            <a:avLst/>
                            <a:gdLst>
                              <a:gd name="T0" fmla="*/ 149 w 208"/>
                              <a:gd name="T1" fmla="*/ 74 h 74"/>
                              <a:gd name="T2" fmla="*/ 208 w 208"/>
                              <a:gd name="T3" fmla="*/ 15 h 74"/>
                              <a:gd name="T4" fmla="*/ 59 w 208"/>
                              <a:gd name="T5" fmla="*/ 0 h 74"/>
                              <a:gd name="T6" fmla="*/ 0 w 208"/>
                              <a:gd name="T7" fmla="*/ 59 h 74"/>
                              <a:gd name="T8" fmla="*/ 149 w 208"/>
                              <a:gd name="T9" fmla="*/ 74 h 74"/>
                            </a:gdLst>
                            <a:ahLst/>
                            <a:cxnLst>
                              <a:cxn ang="0">
                                <a:pos x="T0" y="T1"/>
                              </a:cxn>
                              <a:cxn ang="0">
                                <a:pos x="T2" y="T3"/>
                              </a:cxn>
                              <a:cxn ang="0">
                                <a:pos x="T4" y="T5"/>
                              </a:cxn>
                              <a:cxn ang="0">
                                <a:pos x="T6" y="T7"/>
                              </a:cxn>
                              <a:cxn ang="0">
                                <a:pos x="T8" y="T9"/>
                              </a:cxn>
                            </a:cxnLst>
                            <a:rect l="0" t="0" r="r" b="b"/>
                            <a:pathLst>
                              <a:path w="208" h="74">
                                <a:moveTo>
                                  <a:pt x="149" y="74"/>
                                </a:moveTo>
                                <a:lnTo>
                                  <a:pt x="208" y="15"/>
                                </a:lnTo>
                                <a:lnTo>
                                  <a:pt x="59" y="0"/>
                                </a:lnTo>
                                <a:lnTo>
                                  <a:pt x="0" y="59"/>
                                </a:lnTo>
                                <a:lnTo>
                                  <a:pt x="149" y="74"/>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1264" name="Freeform 320"/>
                        <wps:cNvSpPr>
                          <a:spLocks/>
                        </wps:cNvSpPr>
                        <wps:spPr bwMode="auto">
                          <a:xfrm>
                            <a:off x="2373657" y="3167380"/>
                            <a:ext cx="37465" cy="46990"/>
                          </a:xfrm>
                          <a:custGeom>
                            <a:avLst/>
                            <a:gdLst>
                              <a:gd name="T0" fmla="*/ 0 w 59"/>
                              <a:gd name="T1" fmla="*/ 74 h 74"/>
                              <a:gd name="T2" fmla="*/ 0 w 59"/>
                              <a:gd name="T3" fmla="*/ 60 h 74"/>
                              <a:gd name="T4" fmla="*/ 59 w 59"/>
                              <a:gd name="T5" fmla="*/ 0 h 74"/>
                              <a:gd name="T6" fmla="*/ 59 w 59"/>
                              <a:gd name="T7" fmla="*/ 30 h 74"/>
                              <a:gd name="T8" fmla="*/ 0 w 59"/>
                              <a:gd name="T9" fmla="*/ 74 h 74"/>
                            </a:gdLst>
                            <a:ahLst/>
                            <a:cxnLst>
                              <a:cxn ang="0">
                                <a:pos x="T0" y="T1"/>
                              </a:cxn>
                              <a:cxn ang="0">
                                <a:pos x="T2" y="T3"/>
                              </a:cxn>
                              <a:cxn ang="0">
                                <a:pos x="T4" y="T5"/>
                              </a:cxn>
                              <a:cxn ang="0">
                                <a:pos x="T6" y="T7"/>
                              </a:cxn>
                              <a:cxn ang="0">
                                <a:pos x="T8" y="T9"/>
                              </a:cxn>
                            </a:cxnLst>
                            <a:rect l="0" t="0" r="r" b="b"/>
                            <a:pathLst>
                              <a:path w="59" h="74">
                                <a:moveTo>
                                  <a:pt x="0" y="74"/>
                                </a:moveTo>
                                <a:lnTo>
                                  <a:pt x="0" y="60"/>
                                </a:lnTo>
                                <a:lnTo>
                                  <a:pt x="59" y="0"/>
                                </a:lnTo>
                                <a:lnTo>
                                  <a:pt x="59" y="30"/>
                                </a:lnTo>
                                <a:lnTo>
                                  <a:pt x="0" y="74"/>
                                </a:lnTo>
                                <a:close/>
                              </a:path>
                            </a:pathLst>
                          </a:custGeom>
                          <a:solidFill>
                            <a:srgbClr val="008080"/>
                          </a:solidFill>
                          <a:ln w="15">
                            <a:solidFill>
                              <a:srgbClr val="000000"/>
                            </a:solidFill>
                            <a:prstDash val="solid"/>
                            <a:round/>
                            <a:headEnd/>
                            <a:tailEnd/>
                          </a:ln>
                        </wps:spPr>
                        <wps:bodyPr rot="0" vert="horz" wrap="square" lIns="91440" tIns="45720" rIns="91440" bIns="45720" anchor="t" anchorCtr="0" upright="1">
                          <a:noAutofit/>
                        </wps:bodyPr>
                      </wps:wsp>
                      <wps:wsp>
                        <wps:cNvPr id="1265" name="Freeform 321"/>
                        <wps:cNvSpPr>
                          <a:spLocks/>
                        </wps:cNvSpPr>
                        <wps:spPr bwMode="auto">
                          <a:xfrm>
                            <a:off x="2279042" y="3186430"/>
                            <a:ext cx="94615" cy="27940"/>
                          </a:xfrm>
                          <a:custGeom>
                            <a:avLst/>
                            <a:gdLst>
                              <a:gd name="T0" fmla="*/ 0 w 149"/>
                              <a:gd name="T1" fmla="*/ 30 h 44"/>
                              <a:gd name="T2" fmla="*/ 0 w 149"/>
                              <a:gd name="T3" fmla="*/ 0 h 44"/>
                              <a:gd name="T4" fmla="*/ 149 w 149"/>
                              <a:gd name="T5" fmla="*/ 30 h 44"/>
                              <a:gd name="T6" fmla="*/ 149 w 149"/>
                              <a:gd name="T7" fmla="*/ 44 h 44"/>
                              <a:gd name="T8" fmla="*/ 0 w 149"/>
                              <a:gd name="T9" fmla="*/ 30 h 44"/>
                            </a:gdLst>
                            <a:ahLst/>
                            <a:cxnLst>
                              <a:cxn ang="0">
                                <a:pos x="T0" y="T1"/>
                              </a:cxn>
                              <a:cxn ang="0">
                                <a:pos x="T2" y="T3"/>
                              </a:cxn>
                              <a:cxn ang="0">
                                <a:pos x="T4" y="T5"/>
                              </a:cxn>
                              <a:cxn ang="0">
                                <a:pos x="T6" y="T7"/>
                              </a:cxn>
                              <a:cxn ang="0">
                                <a:pos x="T8" y="T9"/>
                              </a:cxn>
                            </a:cxnLst>
                            <a:rect l="0" t="0" r="r" b="b"/>
                            <a:pathLst>
                              <a:path w="149" h="44">
                                <a:moveTo>
                                  <a:pt x="0" y="30"/>
                                </a:moveTo>
                                <a:lnTo>
                                  <a:pt x="0" y="0"/>
                                </a:lnTo>
                                <a:lnTo>
                                  <a:pt x="149" y="30"/>
                                </a:lnTo>
                                <a:lnTo>
                                  <a:pt x="149" y="44"/>
                                </a:lnTo>
                                <a:lnTo>
                                  <a:pt x="0" y="30"/>
                                </a:lnTo>
                                <a:close/>
                              </a:path>
                            </a:pathLst>
                          </a:custGeom>
                          <a:solidFill>
                            <a:srgbClr val="00FFFF"/>
                          </a:solidFill>
                          <a:ln w="15">
                            <a:solidFill>
                              <a:srgbClr val="000000"/>
                            </a:solidFill>
                            <a:prstDash val="solid"/>
                            <a:round/>
                            <a:headEnd/>
                            <a:tailEnd/>
                          </a:ln>
                        </wps:spPr>
                        <wps:bodyPr rot="0" vert="horz" wrap="square" lIns="91440" tIns="45720" rIns="91440" bIns="45720" anchor="t" anchorCtr="0" upright="1">
                          <a:noAutofit/>
                        </wps:bodyPr>
                      </wps:wsp>
                      <wps:wsp>
                        <wps:cNvPr id="1266" name="Freeform 322"/>
                        <wps:cNvSpPr>
                          <a:spLocks/>
                        </wps:cNvSpPr>
                        <wps:spPr bwMode="auto">
                          <a:xfrm>
                            <a:off x="2279042" y="3157855"/>
                            <a:ext cx="132080" cy="47625"/>
                          </a:xfrm>
                          <a:custGeom>
                            <a:avLst/>
                            <a:gdLst>
                              <a:gd name="T0" fmla="*/ 149 w 208"/>
                              <a:gd name="T1" fmla="*/ 75 h 75"/>
                              <a:gd name="T2" fmla="*/ 208 w 208"/>
                              <a:gd name="T3" fmla="*/ 15 h 75"/>
                              <a:gd name="T4" fmla="*/ 60 w 208"/>
                              <a:gd name="T5" fmla="*/ 0 h 75"/>
                              <a:gd name="T6" fmla="*/ 0 w 208"/>
                              <a:gd name="T7" fmla="*/ 45 h 75"/>
                              <a:gd name="T8" fmla="*/ 149 w 208"/>
                              <a:gd name="T9" fmla="*/ 75 h 75"/>
                            </a:gdLst>
                            <a:ahLst/>
                            <a:cxnLst>
                              <a:cxn ang="0">
                                <a:pos x="T0" y="T1"/>
                              </a:cxn>
                              <a:cxn ang="0">
                                <a:pos x="T2" y="T3"/>
                              </a:cxn>
                              <a:cxn ang="0">
                                <a:pos x="T4" y="T5"/>
                              </a:cxn>
                              <a:cxn ang="0">
                                <a:pos x="T6" y="T7"/>
                              </a:cxn>
                              <a:cxn ang="0">
                                <a:pos x="T8" y="T9"/>
                              </a:cxn>
                            </a:cxnLst>
                            <a:rect l="0" t="0" r="r" b="b"/>
                            <a:pathLst>
                              <a:path w="208" h="75">
                                <a:moveTo>
                                  <a:pt x="149" y="75"/>
                                </a:moveTo>
                                <a:lnTo>
                                  <a:pt x="208" y="15"/>
                                </a:lnTo>
                                <a:lnTo>
                                  <a:pt x="60" y="0"/>
                                </a:lnTo>
                                <a:lnTo>
                                  <a:pt x="0" y="45"/>
                                </a:lnTo>
                                <a:lnTo>
                                  <a:pt x="149" y="75"/>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1267" name="Freeform 323"/>
                        <wps:cNvSpPr>
                          <a:spLocks/>
                        </wps:cNvSpPr>
                        <wps:spPr bwMode="auto">
                          <a:xfrm>
                            <a:off x="2628292" y="3205480"/>
                            <a:ext cx="37465" cy="46990"/>
                          </a:xfrm>
                          <a:custGeom>
                            <a:avLst/>
                            <a:gdLst>
                              <a:gd name="T0" fmla="*/ 0 w 59"/>
                              <a:gd name="T1" fmla="*/ 74 h 74"/>
                              <a:gd name="T2" fmla="*/ 0 w 59"/>
                              <a:gd name="T3" fmla="*/ 59 h 74"/>
                              <a:gd name="T4" fmla="*/ 59 w 59"/>
                              <a:gd name="T5" fmla="*/ 0 h 74"/>
                              <a:gd name="T6" fmla="*/ 59 w 59"/>
                              <a:gd name="T7" fmla="*/ 14 h 74"/>
                              <a:gd name="T8" fmla="*/ 0 w 59"/>
                              <a:gd name="T9" fmla="*/ 74 h 74"/>
                            </a:gdLst>
                            <a:ahLst/>
                            <a:cxnLst>
                              <a:cxn ang="0">
                                <a:pos x="T0" y="T1"/>
                              </a:cxn>
                              <a:cxn ang="0">
                                <a:pos x="T2" y="T3"/>
                              </a:cxn>
                              <a:cxn ang="0">
                                <a:pos x="T4" y="T5"/>
                              </a:cxn>
                              <a:cxn ang="0">
                                <a:pos x="T6" y="T7"/>
                              </a:cxn>
                              <a:cxn ang="0">
                                <a:pos x="T8" y="T9"/>
                              </a:cxn>
                            </a:cxnLst>
                            <a:rect l="0" t="0" r="r" b="b"/>
                            <a:pathLst>
                              <a:path w="59" h="74">
                                <a:moveTo>
                                  <a:pt x="0" y="74"/>
                                </a:moveTo>
                                <a:lnTo>
                                  <a:pt x="0" y="59"/>
                                </a:lnTo>
                                <a:lnTo>
                                  <a:pt x="59" y="0"/>
                                </a:lnTo>
                                <a:lnTo>
                                  <a:pt x="59" y="14"/>
                                </a:lnTo>
                                <a:lnTo>
                                  <a:pt x="0" y="74"/>
                                </a:lnTo>
                                <a:close/>
                              </a:path>
                            </a:pathLst>
                          </a:custGeom>
                          <a:solidFill>
                            <a:srgbClr val="008080"/>
                          </a:solidFill>
                          <a:ln w="15">
                            <a:solidFill>
                              <a:srgbClr val="000000"/>
                            </a:solidFill>
                            <a:prstDash val="solid"/>
                            <a:round/>
                            <a:headEnd/>
                            <a:tailEnd/>
                          </a:ln>
                        </wps:spPr>
                        <wps:bodyPr rot="0" vert="horz" wrap="square" lIns="91440" tIns="45720" rIns="91440" bIns="45720" anchor="t" anchorCtr="0" upright="1">
                          <a:noAutofit/>
                        </wps:bodyPr>
                      </wps:wsp>
                      <wps:wsp>
                        <wps:cNvPr id="1268" name="Freeform 324"/>
                        <wps:cNvSpPr>
                          <a:spLocks/>
                        </wps:cNvSpPr>
                        <wps:spPr bwMode="auto">
                          <a:xfrm>
                            <a:off x="2524152" y="3195955"/>
                            <a:ext cx="141605" cy="46990"/>
                          </a:xfrm>
                          <a:custGeom>
                            <a:avLst/>
                            <a:gdLst>
                              <a:gd name="T0" fmla="*/ 164 w 223"/>
                              <a:gd name="T1" fmla="*/ 74 h 74"/>
                              <a:gd name="T2" fmla="*/ 223 w 223"/>
                              <a:gd name="T3" fmla="*/ 15 h 74"/>
                              <a:gd name="T4" fmla="*/ 60 w 223"/>
                              <a:gd name="T5" fmla="*/ 0 h 74"/>
                              <a:gd name="T6" fmla="*/ 0 w 223"/>
                              <a:gd name="T7" fmla="*/ 59 h 74"/>
                              <a:gd name="T8" fmla="*/ 164 w 223"/>
                              <a:gd name="T9" fmla="*/ 74 h 74"/>
                            </a:gdLst>
                            <a:ahLst/>
                            <a:cxnLst>
                              <a:cxn ang="0">
                                <a:pos x="T0" y="T1"/>
                              </a:cxn>
                              <a:cxn ang="0">
                                <a:pos x="T2" y="T3"/>
                              </a:cxn>
                              <a:cxn ang="0">
                                <a:pos x="T4" y="T5"/>
                              </a:cxn>
                              <a:cxn ang="0">
                                <a:pos x="T6" y="T7"/>
                              </a:cxn>
                              <a:cxn ang="0">
                                <a:pos x="T8" y="T9"/>
                              </a:cxn>
                            </a:cxnLst>
                            <a:rect l="0" t="0" r="r" b="b"/>
                            <a:pathLst>
                              <a:path w="223" h="74">
                                <a:moveTo>
                                  <a:pt x="164" y="74"/>
                                </a:moveTo>
                                <a:lnTo>
                                  <a:pt x="223" y="15"/>
                                </a:lnTo>
                                <a:lnTo>
                                  <a:pt x="60" y="0"/>
                                </a:lnTo>
                                <a:lnTo>
                                  <a:pt x="0" y="59"/>
                                </a:lnTo>
                                <a:lnTo>
                                  <a:pt x="164" y="74"/>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1269" name="Freeform 325"/>
                        <wps:cNvSpPr>
                          <a:spLocks/>
                        </wps:cNvSpPr>
                        <wps:spPr bwMode="auto">
                          <a:xfrm>
                            <a:off x="2778787" y="3233420"/>
                            <a:ext cx="132080" cy="46990"/>
                          </a:xfrm>
                          <a:custGeom>
                            <a:avLst/>
                            <a:gdLst>
                              <a:gd name="T0" fmla="*/ 149 w 208"/>
                              <a:gd name="T1" fmla="*/ 74 h 74"/>
                              <a:gd name="T2" fmla="*/ 208 w 208"/>
                              <a:gd name="T3" fmla="*/ 15 h 74"/>
                              <a:gd name="T4" fmla="*/ 45 w 208"/>
                              <a:gd name="T5" fmla="*/ 0 h 74"/>
                              <a:gd name="T6" fmla="*/ 0 w 208"/>
                              <a:gd name="T7" fmla="*/ 60 h 74"/>
                              <a:gd name="T8" fmla="*/ 149 w 208"/>
                              <a:gd name="T9" fmla="*/ 74 h 74"/>
                            </a:gdLst>
                            <a:ahLst/>
                            <a:cxnLst>
                              <a:cxn ang="0">
                                <a:pos x="T0" y="T1"/>
                              </a:cxn>
                              <a:cxn ang="0">
                                <a:pos x="T2" y="T3"/>
                              </a:cxn>
                              <a:cxn ang="0">
                                <a:pos x="T4" y="T5"/>
                              </a:cxn>
                              <a:cxn ang="0">
                                <a:pos x="T6" y="T7"/>
                              </a:cxn>
                              <a:cxn ang="0">
                                <a:pos x="T8" y="T9"/>
                              </a:cxn>
                            </a:cxnLst>
                            <a:rect l="0" t="0" r="r" b="b"/>
                            <a:pathLst>
                              <a:path w="208" h="74">
                                <a:moveTo>
                                  <a:pt x="149" y="74"/>
                                </a:moveTo>
                                <a:lnTo>
                                  <a:pt x="208" y="15"/>
                                </a:lnTo>
                                <a:lnTo>
                                  <a:pt x="45" y="0"/>
                                </a:lnTo>
                                <a:lnTo>
                                  <a:pt x="0" y="60"/>
                                </a:lnTo>
                                <a:lnTo>
                                  <a:pt x="149" y="74"/>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1270" name="Freeform 326"/>
                        <wps:cNvSpPr>
                          <a:spLocks/>
                        </wps:cNvSpPr>
                        <wps:spPr bwMode="auto">
                          <a:xfrm>
                            <a:off x="1779297" y="3054350"/>
                            <a:ext cx="46990" cy="188595"/>
                          </a:xfrm>
                          <a:custGeom>
                            <a:avLst/>
                            <a:gdLst>
                              <a:gd name="T0" fmla="*/ 0 w 74"/>
                              <a:gd name="T1" fmla="*/ 297 h 297"/>
                              <a:gd name="T2" fmla="*/ 0 w 74"/>
                              <a:gd name="T3" fmla="*/ 59 h 297"/>
                              <a:gd name="T4" fmla="*/ 74 w 74"/>
                              <a:gd name="T5" fmla="*/ 0 h 297"/>
                              <a:gd name="T6" fmla="*/ 74 w 74"/>
                              <a:gd name="T7" fmla="*/ 238 h 297"/>
                              <a:gd name="T8" fmla="*/ 0 w 74"/>
                              <a:gd name="T9" fmla="*/ 297 h 297"/>
                            </a:gdLst>
                            <a:ahLst/>
                            <a:cxnLst>
                              <a:cxn ang="0">
                                <a:pos x="T0" y="T1"/>
                              </a:cxn>
                              <a:cxn ang="0">
                                <a:pos x="T2" y="T3"/>
                              </a:cxn>
                              <a:cxn ang="0">
                                <a:pos x="T4" y="T5"/>
                              </a:cxn>
                              <a:cxn ang="0">
                                <a:pos x="T6" y="T7"/>
                              </a:cxn>
                              <a:cxn ang="0">
                                <a:pos x="T8" y="T9"/>
                              </a:cxn>
                            </a:cxnLst>
                            <a:rect l="0" t="0" r="r" b="b"/>
                            <a:pathLst>
                              <a:path w="74" h="297">
                                <a:moveTo>
                                  <a:pt x="0" y="297"/>
                                </a:moveTo>
                                <a:lnTo>
                                  <a:pt x="0" y="59"/>
                                </a:lnTo>
                                <a:lnTo>
                                  <a:pt x="74" y="0"/>
                                </a:lnTo>
                                <a:lnTo>
                                  <a:pt x="74" y="238"/>
                                </a:lnTo>
                                <a:lnTo>
                                  <a:pt x="0" y="297"/>
                                </a:lnTo>
                                <a:close/>
                              </a:path>
                            </a:pathLst>
                          </a:custGeom>
                          <a:solidFill>
                            <a:srgbClr val="400040"/>
                          </a:solidFill>
                          <a:ln w="15">
                            <a:solidFill>
                              <a:srgbClr val="000000"/>
                            </a:solidFill>
                            <a:prstDash val="solid"/>
                            <a:round/>
                            <a:headEnd/>
                            <a:tailEnd/>
                          </a:ln>
                        </wps:spPr>
                        <wps:bodyPr rot="0" vert="horz" wrap="square" lIns="91440" tIns="45720" rIns="91440" bIns="45720" anchor="t" anchorCtr="0" upright="1">
                          <a:noAutofit/>
                        </wps:bodyPr>
                      </wps:wsp>
                      <wps:wsp>
                        <wps:cNvPr id="1271" name="Freeform 327"/>
                        <wps:cNvSpPr>
                          <a:spLocks/>
                        </wps:cNvSpPr>
                        <wps:spPr bwMode="auto">
                          <a:xfrm>
                            <a:off x="1685317" y="3073400"/>
                            <a:ext cx="93980" cy="169545"/>
                          </a:xfrm>
                          <a:custGeom>
                            <a:avLst/>
                            <a:gdLst>
                              <a:gd name="T0" fmla="*/ 0 w 148"/>
                              <a:gd name="T1" fmla="*/ 237 h 267"/>
                              <a:gd name="T2" fmla="*/ 0 w 148"/>
                              <a:gd name="T3" fmla="*/ 0 h 267"/>
                              <a:gd name="T4" fmla="*/ 148 w 148"/>
                              <a:gd name="T5" fmla="*/ 29 h 267"/>
                              <a:gd name="T6" fmla="*/ 148 w 148"/>
                              <a:gd name="T7" fmla="*/ 267 h 267"/>
                              <a:gd name="T8" fmla="*/ 0 w 148"/>
                              <a:gd name="T9" fmla="*/ 237 h 267"/>
                            </a:gdLst>
                            <a:ahLst/>
                            <a:cxnLst>
                              <a:cxn ang="0">
                                <a:pos x="T0" y="T1"/>
                              </a:cxn>
                              <a:cxn ang="0">
                                <a:pos x="T2" y="T3"/>
                              </a:cxn>
                              <a:cxn ang="0">
                                <a:pos x="T4" y="T5"/>
                              </a:cxn>
                              <a:cxn ang="0">
                                <a:pos x="T6" y="T7"/>
                              </a:cxn>
                              <a:cxn ang="0">
                                <a:pos x="T8" y="T9"/>
                              </a:cxn>
                            </a:cxnLst>
                            <a:rect l="0" t="0" r="r" b="b"/>
                            <a:pathLst>
                              <a:path w="148" h="267">
                                <a:moveTo>
                                  <a:pt x="0" y="237"/>
                                </a:moveTo>
                                <a:lnTo>
                                  <a:pt x="0" y="0"/>
                                </a:lnTo>
                                <a:lnTo>
                                  <a:pt x="148" y="29"/>
                                </a:lnTo>
                                <a:lnTo>
                                  <a:pt x="148" y="267"/>
                                </a:lnTo>
                                <a:lnTo>
                                  <a:pt x="0" y="237"/>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272" name="Freeform 328"/>
                        <wps:cNvSpPr>
                          <a:spLocks/>
                        </wps:cNvSpPr>
                        <wps:spPr bwMode="auto">
                          <a:xfrm>
                            <a:off x="1685317" y="3044825"/>
                            <a:ext cx="140970" cy="46990"/>
                          </a:xfrm>
                          <a:custGeom>
                            <a:avLst/>
                            <a:gdLst>
                              <a:gd name="T0" fmla="*/ 148 w 222"/>
                              <a:gd name="T1" fmla="*/ 74 h 74"/>
                              <a:gd name="T2" fmla="*/ 222 w 222"/>
                              <a:gd name="T3" fmla="*/ 15 h 74"/>
                              <a:gd name="T4" fmla="*/ 59 w 222"/>
                              <a:gd name="T5" fmla="*/ 0 h 74"/>
                              <a:gd name="T6" fmla="*/ 0 w 222"/>
                              <a:gd name="T7" fmla="*/ 45 h 74"/>
                              <a:gd name="T8" fmla="*/ 148 w 222"/>
                              <a:gd name="T9" fmla="*/ 74 h 74"/>
                            </a:gdLst>
                            <a:ahLst/>
                            <a:cxnLst>
                              <a:cxn ang="0">
                                <a:pos x="T0" y="T1"/>
                              </a:cxn>
                              <a:cxn ang="0">
                                <a:pos x="T2" y="T3"/>
                              </a:cxn>
                              <a:cxn ang="0">
                                <a:pos x="T4" y="T5"/>
                              </a:cxn>
                              <a:cxn ang="0">
                                <a:pos x="T6" y="T7"/>
                              </a:cxn>
                              <a:cxn ang="0">
                                <a:pos x="T8" y="T9"/>
                              </a:cxn>
                            </a:cxnLst>
                            <a:rect l="0" t="0" r="r" b="b"/>
                            <a:pathLst>
                              <a:path w="222" h="74">
                                <a:moveTo>
                                  <a:pt x="148" y="74"/>
                                </a:moveTo>
                                <a:lnTo>
                                  <a:pt x="222" y="15"/>
                                </a:lnTo>
                                <a:lnTo>
                                  <a:pt x="59" y="0"/>
                                </a:lnTo>
                                <a:lnTo>
                                  <a:pt x="0" y="45"/>
                                </a:lnTo>
                                <a:lnTo>
                                  <a:pt x="148"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1273" name="Freeform 329"/>
                        <wps:cNvSpPr>
                          <a:spLocks/>
                        </wps:cNvSpPr>
                        <wps:spPr bwMode="auto">
                          <a:xfrm>
                            <a:off x="2024407" y="3205480"/>
                            <a:ext cx="46990" cy="66040"/>
                          </a:xfrm>
                          <a:custGeom>
                            <a:avLst/>
                            <a:gdLst>
                              <a:gd name="T0" fmla="*/ 0 w 74"/>
                              <a:gd name="T1" fmla="*/ 104 h 104"/>
                              <a:gd name="T2" fmla="*/ 0 w 74"/>
                              <a:gd name="T3" fmla="*/ 59 h 104"/>
                              <a:gd name="T4" fmla="*/ 74 w 74"/>
                              <a:gd name="T5" fmla="*/ 0 h 104"/>
                              <a:gd name="T6" fmla="*/ 74 w 74"/>
                              <a:gd name="T7" fmla="*/ 44 h 104"/>
                              <a:gd name="T8" fmla="*/ 0 w 74"/>
                              <a:gd name="T9" fmla="*/ 104 h 104"/>
                            </a:gdLst>
                            <a:ahLst/>
                            <a:cxnLst>
                              <a:cxn ang="0">
                                <a:pos x="T0" y="T1"/>
                              </a:cxn>
                              <a:cxn ang="0">
                                <a:pos x="T2" y="T3"/>
                              </a:cxn>
                              <a:cxn ang="0">
                                <a:pos x="T4" y="T5"/>
                              </a:cxn>
                              <a:cxn ang="0">
                                <a:pos x="T6" y="T7"/>
                              </a:cxn>
                              <a:cxn ang="0">
                                <a:pos x="T8" y="T9"/>
                              </a:cxn>
                            </a:cxnLst>
                            <a:rect l="0" t="0" r="r" b="b"/>
                            <a:pathLst>
                              <a:path w="74" h="104">
                                <a:moveTo>
                                  <a:pt x="0" y="104"/>
                                </a:moveTo>
                                <a:lnTo>
                                  <a:pt x="0" y="59"/>
                                </a:lnTo>
                                <a:lnTo>
                                  <a:pt x="74" y="0"/>
                                </a:lnTo>
                                <a:lnTo>
                                  <a:pt x="74" y="44"/>
                                </a:lnTo>
                                <a:lnTo>
                                  <a:pt x="0" y="104"/>
                                </a:lnTo>
                                <a:close/>
                              </a:path>
                            </a:pathLst>
                          </a:custGeom>
                          <a:solidFill>
                            <a:srgbClr val="400040"/>
                          </a:solidFill>
                          <a:ln w="15">
                            <a:solidFill>
                              <a:srgbClr val="000000"/>
                            </a:solidFill>
                            <a:prstDash val="solid"/>
                            <a:round/>
                            <a:headEnd/>
                            <a:tailEnd/>
                          </a:ln>
                        </wps:spPr>
                        <wps:bodyPr rot="0" vert="horz" wrap="square" lIns="91440" tIns="45720" rIns="91440" bIns="45720" anchor="t" anchorCtr="0" upright="1">
                          <a:noAutofit/>
                        </wps:bodyPr>
                      </wps:wsp>
                      <wps:wsp>
                        <wps:cNvPr id="1274" name="Freeform 330"/>
                        <wps:cNvSpPr>
                          <a:spLocks/>
                        </wps:cNvSpPr>
                        <wps:spPr bwMode="auto">
                          <a:xfrm>
                            <a:off x="1930427" y="3223895"/>
                            <a:ext cx="93980" cy="47625"/>
                          </a:xfrm>
                          <a:custGeom>
                            <a:avLst/>
                            <a:gdLst>
                              <a:gd name="T0" fmla="*/ 0 w 148"/>
                              <a:gd name="T1" fmla="*/ 60 h 75"/>
                              <a:gd name="T2" fmla="*/ 0 w 148"/>
                              <a:gd name="T3" fmla="*/ 0 h 75"/>
                              <a:gd name="T4" fmla="*/ 148 w 148"/>
                              <a:gd name="T5" fmla="*/ 30 h 75"/>
                              <a:gd name="T6" fmla="*/ 148 w 148"/>
                              <a:gd name="T7" fmla="*/ 75 h 75"/>
                              <a:gd name="T8" fmla="*/ 0 w 148"/>
                              <a:gd name="T9" fmla="*/ 60 h 75"/>
                            </a:gdLst>
                            <a:ahLst/>
                            <a:cxnLst>
                              <a:cxn ang="0">
                                <a:pos x="T0" y="T1"/>
                              </a:cxn>
                              <a:cxn ang="0">
                                <a:pos x="T2" y="T3"/>
                              </a:cxn>
                              <a:cxn ang="0">
                                <a:pos x="T4" y="T5"/>
                              </a:cxn>
                              <a:cxn ang="0">
                                <a:pos x="T6" y="T7"/>
                              </a:cxn>
                              <a:cxn ang="0">
                                <a:pos x="T8" y="T9"/>
                              </a:cxn>
                            </a:cxnLst>
                            <a:rect l="0" t="0" r="r" b="b"/>
                            <a:pathLst>
                              <a:path w="148" h="75">
                                <a:moveTo>
                                  <a:pt x="0" y="60"/>
                                </a:moveTo>
                                <a:lnTo>
                                  <a:pt x="0" y="0"/>
                                </a:lnTo>
                                <a:lnTo>
                                  <a:pt x="148" y="30"/>
                                </a:lnTo>
                                <a:lnTo>
                                  <a:pt x="148" y="75"/>
                                </a:lnTo>
                                <a:lnTo>
                                  <a:pt x="0" y="60"/>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275" name="Freeform 331"/>
                        <wps:cNvSpPr>
                          <a:spLocks/>
                        </wps:cNvSpPr>
                        <wps:spPr bwMode="auto">
                          <a:xfrm>
                            <a:off x="1930427" y="3195955"/>
                            <a:ext cx="140970" cy="46990"/>
                          </a:xfrm>
                          <a:custGeom>
                            <a:avLst/>
                            <a:gdLst>
                              <a:gd name="T0" fmla="*/ 148 w 222"/>
                              <a:gd name="T1" fmla="*/ 74 h 74"/>
                              <a:gd name="T2" fmla="*/ 222 w 222"/>
                              <a:gd name="T3" fmla="*/ 15 h 74"/>
                              <a:gd name="T4" fmla="*/ 59 w 222"/>
                              <a:gd name="T5" fmla="*/ 0 h 74"/>
                              <a:gd name="T6" fmla="*/ 0 w 222"/>
                              <a:gd name="T7" fmla="*/ 44 h 74"/>
                              <a:gd name="T8" fmla="*/ 148 w 222"/>
                              <a:gd name="T9" fmla="*/ 74 h 74"/>
                            </a:gdLst>
                            <a:ahLst/>
                            <a:cxnLst>
                              <a:cxn ang="0">
                                <a:pos x="T0" y="T1"/>
                              </a:cxn>
                              <a:cxn ang="0">
                                <a:pos x="T2" y="T3"/>
                              </a:cxn>
                              <a:cxn ang="0">
                                <a:pos x="T4" y="T5"/>
                              </a:cxn>
                              <a:cxn ang="0">
                                <a:pos x="T6" y="T7"/>
                              </a:cxn>
                              <a:cxn ang="0">
                                <a:pos x="T8" y="T9"/>
                              </a:cxn>
                            </a:cxnLst>
                            <a:rect l="0" t="0" r="r" b="b"/>
                            <a:pathLst>
                              <a:path w="222" h="74">
                                <a:moveTo>
                                  <a:pt x="148" y="74"/>
                                </a:moveTo>
                                <a:lnTo>
                                  <a:pt x="222" y="15"/>
                                </a:lnTo>
                                <a:lnTo>
                                  <a:pt x="59" y="0"/>
                                </a:lnTo>
                                <a:lnTo>
                                  <a:pt x="0" y="44"/>
                                </a:lnTo>
                                <a:lnTo>
                                  <a:pt x="148"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1276" name="Freeform 332"/>
                        <wps:cNvSpPr>
                          <a:spLocks/>
                        </wps:cNvSpPr>
                        <wps:spPr bwMode="auto">
                          <a:xfrm>
                            <a:off x="2279042" y="3261995"/>
                            <a:ext cx="38100" cy="46990"/>
                          </a:xfrm>
                          <a:custGeom>
                            <a:avLst/>
                            <a:gdLst>
                              <a:gd name="T0" fmla="*/ 0 w 60"/>
                              <a:gd name="T1" fmla="*/ 74 h 74"/>
                              <a:gd name="T2" fmla="*/ 0 w 60"/>
                              <a:gd name="T3" fmla="*/ 59 h 74"/>
                              <a:gd name="T4" fmla="*/ 60 w 60"/>
                              <a:gd name="T5" fmla="*/ 0 h 74"/>
                              <a:gd name="T6" fmla="*/ 60 w 60"/>
                              <a:gd name="T7" fmla="*/ 15 h 74"/>
                              <a:gd name="T8" fmla="*/ 0 w 60"/>
                              <a:gd name="T9" fmla="*/ 74 h 74"/>
                            </a:gdLst>
                            <a:ahLst/>
                            <a:cxnLst>
                              <a:cxn ang="0">
                                <a:pos x="T0" y="T1"/>
                              </a:cxn>
                              <a:cxn ang="0">
                                <a:pos x="T2" y="T3"/>
                              </a:cxn>
                              <a:cxn ang="0">
                                <a:pos x="T4" y="T5"/>
                              </a:cxn>
                              <a:cxn ang="0">
                                <a:pos x="T6" y="T7"/>
                              </a:cxn>
                              <a:cxn ang="0">
                                <a:pos x="T8" y="T9"/>
                              </a:cxn>
                            </a:cxnLst>
                            <a:rect l="0" t="0" r="r" b="b"/>
                            <a:pathLst>
                              <a:path w="60" h="74">
                                <a:moveTo>
                                  <a:pt x="0" y="74"/>
                                </a:moveTo>
                                <a:lnTo>
                                  <a:pt x="0" y="59"/>
                                </a:lnTo>
                                <a:lnTo>
                                  <a:pt x="60" y="0"/>
                                </a:lnTo>
                                <a:lnTo>
                                  <a:pt x="60" y="15"/>
                                </a:lnTo>
                                <a:lnTo>
                                  <a:pt x="0" y="74"/>
                                </a:lnTo>
                                <a:close/>
                              </a:path>
                            </a:pathLst>
                          </a:custGeom>
                          <a:solidFill>
                            <a:srgbClr val="400040"/>
                          </a:solidFill>
                          <a:ln w="15">
                            <a:solidFill>
                              <a:srgbClr val="000000"/>
                            </a:solidFill>
                            <a:prstDash val="solid"/>
                            <a:round/>
                            <a:headEnd/>
                            <a:tailEnd/>
                          </a:ln>
                        </wps:spPr>
                        <wps:bodyPr rot="0" vert="horz" wrap="square" lIns="91440" tIns="45720" rIns="91440" bIns="45720" anchor="t" anchorCtr="0" upright="1">
                          <a:noAutofit/>
                        </wps:bodyPr>
                      </wps:wsp>
                      <wps:wsp>
                        <wps:cNvPr id="1277" name="Freeform 333"/>
                        <wps:cNvSpPr>
                          <a:spLocks/>
                        </wps:cNvSpPr>
                        <wps:spPr bwMode="auto">
                          <a:xfrm>
                            <a:off x="2175537" y="3280410"/>
                            <a:ext cx="103505" cy="28575"/>
                          </a:xfrm>
                          <a:custGeom>
                            <a:avLst/>
                            <a:gdLst>
                              <a:gd name="T0" fmla="*/ 0 w 163"/>
                              <a:gd name="T1" fmla="*/ 15 h 45"/>
                              <a:gd name="T2" fmla="*/ 0 w 163"/>
                              <a:gd name="T3" fmla="*/ 0 h 45"/>
                              <a:gd name="T4" fmla="*/ 163 w 163"/>
                              <a:gd name="T5" fmla="*/ 30 h 45"/>
                              <a:gd name="T6" fmla="*/ 163 w 163"/>
                              <a:gd name="T7" fmla="*/ 45 h 45"/>
                              <a:gd name="T8" fmla="*/ 0 w 163"/>
                              <a:gd name="T9" fmla="*/ 15 h 45"/>
                            </a:gdLst>
                            <a:ahLst/>
                            <a:cxnLst>
                              <a:cxn ang="0">
                                <a:pos x="T0" y="T1"/>
                              </a:cxn>
                              <a:cxn ang="0">
                                <a:pos x="T2" y="T3"/>
                              </a:cxn>
                              <a:cxn ang="0">
                                <a:pos x="T4" y="T5"/>
                              </a:cxn>
                              <a:cxn ang="0">
                                <a:pos x="T6" y="T7"/>
                              </a:cxn>
                              <a:cxn ang="0">
                                <a:pos x="T8" y="T9"/>
                              </a:cxn>
                            </a:cxnLst>
                            <a:rect l="0" t="0" r="r" b="b"/>
                            <a:pathLst>
                              <a:path w="163" h="45">
                                <a:moveTo>
                                  <a:pt x="0" y="15"/>
                                </a:moveTo>
                                <a:lnTo>
                                  <a:pt x="0" y="0"/>
                                </a:lnTo>
                                <a:lnTo>
                                  <a:pt x="163" y="30"/>
                                </a:lnTo>
                                <a:lnTo>
                                  <a:pt x="163" y="45"/>
                                </a:lnTo>
                                <a:lnTo>
                                  <a:pt x="0" y="15"/>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278" name="Freeform 334"/>
                        <wps:cNvSpPr>
                          <a:spLocks/>
                        </wps:cNvSpPr>
                        <wps:spPr bwMode="auto">
                          <a:xfrm>
                            <a:off x="2175537" y="3252470"/>
                            <a:ext cx="141605" cy="46990"/>
                          </a:xfrm>
                          <a:custGeom>
                            <a:avLst/>
                            <a:gdLst>
                              <a:gd name="T0" fmla="*/ 163 w 223"/>
                              <a:gd name="T1" fmla="*/ 74 h 74"/>
                              <a:gd name="T2" fmla="*/ 223 w 223"/>
                              <a:gd name="T3" fmla="*/ 15 h 74"/>
                              <a:gd name="T4" fmla="*/ 59 w 223"/>
                              <a:gd name="T5" fmla="*/ 0 h 74"/>
                              <a:gd name="T6" fmla="*/ 0 w 223"/>
                              <a:gd name="T7" fmla="*/ 44 h 74"/>
                              <a:gd name="T8" fmla="*/ 163 w 223"/>
                              <a:gd name="T9" fmla="*/ 74 h 74"/>
                            </a:gdLst>
                            <a:ahLst/>
                            <a:cxnLst>
                              <a:cxn ang="0">
                                <a:pos x="T0" y="T1"/>
                              </a:cxn>
                              <a:cxn ang="0">
                                <a:pos x="T2" y="T3"/>
                              </a:cxn>
                              <a:cxn ang="0">
                                <a:pos x="T4" y="T5"/>
                              </a:cxn>
                              <a:cxn ang="0">
                                <a:pos x="T6" y="T7"/>
                              </a:cxn>
                              <a:cxn ang="0">
                                <a:pos x="T8" y="T9"/>
                              </a:cxn>
                            </a:cxnLst>
                            <a:rect l="0" t="0" r="r" b="b"/>
                            <a:pathLst>
                              <a:path w="223" h="74">
                                <a:moveTo>
                                  <a:pt x="163" y="74"/>
                                </a:moveTo>
                                <a:lnTo>
                                  <a:pt x="223" y="15"/>
                                </a:lnTo>
                                <a:lnTo>
                                  <a:pt x="59" y="0"/>
                                </a:lnTo>
                                <a:lnTo>
                                  <a:pt x="0" y="44"/>
                                </a:lnTo>
                                <a:lnTo>
                                  <a:pt x="163"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1279" name="Freeform 335"/>
                        <wps:cNvSpPr>
                          <a:spLocks/>
                        </wps:cNvSpPr>
                        <wps:spPr bwMode="auto">
                          <a:xfrm>
                            <a:off x="2430172" y="3289935"/>
                            <a:ext cx="141605" cy="46990"/>
                          </a:xfrm>
                          <a:custGeom>
                            <a:avLst/>
                            <a:gdLst>
                              <a:gd name="T0" fmla="*/ 148 w 223"/>
                              <a:gd name="T1" fmla="*/ 74 h 74"/>
                              <a:gd name="T2" fmla="*/ 223 w 223"/>
                              <a:gd name="T3" fmla="*/ 15 h 74"/>
                              <a:gd name="T4" fmla="*/ 59 w 223"/>
                              <a:gd name="T5" fmla="*/ 0 h 74"/>
                              <a:gd name="T6" fmla="*/ 0 w 223"/>
                              <a:gd name="T7" fmla="*/ 45 h 74"/>
                              <a:gd name="T8" fmla="*/ 148 w 223"/>
                              <a:gd name="T9" fmla="*/ 74 h 74"/>
                            </a:gdLst>
                            <a:ahLst/>
                            <a:cxnLst>
                              <a:cxn ang="0">
                                <a:pos x="T0" y="T1"/>
                              </a:cxn>
                              <a:cxn ang="0">
                                <a:pos x="T2" y="T3"/>
                              </a:cxn>
                              <a:cxn ang="0">
                                <a:pos x="T4" y="T5"/>
                              </a:cxn>
                              <a:cxn ang="0">
                                <a:pos x="T6" y="T7"/>
                              </a:cxn>
                              <a:cxn ang="0">
                                <a:pos x="T8" y="T9"/>
                              </a:cxn>
                            </a:cxnLst>
                            <a:rect l="0" t="0" r="r" b="b"/>
                            <a:pathLst>
                              <a:path w="223" h="74">
                                <a:moveTo>
                                  <a:pt x="148" y="74"/>
                                </a:moveTo>
                                <a:lnTo>
                                  <a:pt x="223" y="15"/>
                                </a:lnTo>
                                <a:lnTo>
                                  <a:pt x="59" y="0"/>
                                </a:lnTo>
                                <a:lnTo>
                                  <a:pt x="0" y="45"/>
                                </a:lnTo>
                                <a:lnTo>
                                  <a:pt x="148"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1280" name="Freeform 336"/>
                        <wps:cNvSpPr>
                          <a:spLocks/>
                        </wps:cNvSpPr>
                        <wps:spPr bwMode="auto">
                          <a:xfrm>
                            <a:off x="2684807" y="3318510"/>
                            <a:ext cx="132080" cy="46990"/>
                          </a:xfrm>
                          <a:custGeom>
                            <a:avLst/>
                            <a:gdLst>
                              <a:gd name="T0" fmla="*/ 163 w 208"/>
                              <a:gd name="T1" fmla="*/ 74 h 74"/>
                              <a:gd name="T2" fmla="*/ 208 w 208"/>
                              <a:gd name="T3" fmla="*/ 29 h 74"/>
                              <a:gd name="T4" fmla="*/ 59 w 208"/>
                              <a:gd name="T5" fmla="*/ 0 h 74"/>
                              <a:gd name="T6" fmla="*/ 0 w 208"/>
                              <a:gd name="T7" fmla="*/ 59 h 74"/>
                              <a:gd name="T8" fmla="*/ 163 w 208"/>
                              <a:gd name="T9" fmla="*/ 74 h 74"/>
                            </a:gdLst>
                            <a:ahLst/>
                            <a:cxnLst>
                              <a:cxn ang="0">
                                <a:pos x="T0" y="T1"/>
                              </a:cxn>
                              <a:cxn ang="0">
                                <a:pos x="T2" y="T3"/>
                              </a:cxn>
                              <a:cxn ang="0">
                                <a:pos x="T4" y="T5"/>
                              </a:cxn>
                              <a:cxn ang="0">
                                <a:pos x="T6" y="T7"/>
                              </a:cxn>
                              <a:cxn ang="0">
                                <a:pos x="T8" y="T9"/>
                              </a:cxn>
                            </a:cxnLst>
                            <a:rect l="0" t="0" r="r" b="b"/>
                            <a:pathLst>
                              <a:path w="208" h="74">
                                <a:moveTo>
                                  <a:pt x="163" y="74"/>
                                </a:moveTo>
                                <a:lnTo>
                                  <a:pt x="208" y="29"/>
                                </a:lnTo>
                                <a:lnTo>
                                  <a:pt x="59" y="0"/>
                                </a:lnTo>
                                <a:lnTo>
                                  <a:pt x="0" y="59"/>
                                </a:lnTo>
                                <a:lnTo>
                                  <a:pt x="163"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1281" name="Freeform 337"/>
                        <wps:cNvSpPr>
                          <a:spLocks/>
                        </wps:cNvSpPr>
                        <wps:spPr bwMode="auto">
                          <a:xfrm>
                            <a:off x="1666267" y="3223895"/>
                            <a:ext cx="46990" cy="104140"/>
                          </a:xfrm>
                          <a:custGeom>
                            <a:avLst/>
                            <a:gdLst>
                              <a:gd name="T0" fmla="*/ 15 w 74"/>
                              <a:gd name="T1" fmla="*/ 164 h 164"/>
                              <a:gd name="T2" fmla="*/ 0 w 74"/>
                              <a:gd name="T3" fmla="*/ 60 h 164"/>
                              <a:gd name="T4" fmla="*/ 74 w 74"/>
                              <a:gd name="T5" fmla="*/ 0 h 164"/>
                              <a:gd name="T6" fmla="*/ 74 w 74"/>
                              <a:gd name="T7" fmla="*/ 104 h 164"/>
                              <a:gd name="T8" fmla="*/ 15 w 74"/>
                              <a:gd name="T9" fmla="*/ 164 h 164"/>
                            </a:gdLst>
                            <a:ahLst/>
                            <a:cxnLst>
                              <a:cxn ang="0">
                                <a:pos x="T0" y="T1"/>
                              </a:cxn>
                              <a:cxn ang="0">
                                <a:pos x="T2" y="T3"/>
                              </a:cxn>
                              <a:cxn ang="0">
                                <a:pos x="T4" y="T5"/>
                              </a:cxn>
                              <a:cxn ang="0">
                                <a:pos x="T6" y="T7"/>
                              </a:cxn>
                              <a:cxn ang="0">
                                <a:pos x="T8" y="T9"/>
                              </a:cxn>
                            </a:cxnLst>
                            <a:rect l="0" t="0" r="r" b="b"/>
                            <a:pathLst>
                              <a:path w="74" h="164">
                                <a:moveTo>
                                  <a:pt x="15" y="164"/>
                                </a:moveTo>
                                <a:lnTo>
                                  <a:pt x="0" y="60"/>
                                </a:lnTo>
                                <a:lnTo>
                                  <a:pt x="74" y="0"/>
                                </a:lnTo>
                                <a:lnTo>
                                  <a:pt x="74" y="104"/>
                                </a:lnTo>
                                <a:lnTo>
                                  <a:pt x="15" y="164"/>
                                </a:lnTo>
                                <a:close/>
                              </a:path>
                            </a:pathLst>
                          </a:custGeom>
                          <a:solidFill>
                            <a:srgbClr val="4D4D80"/>
                          </a:solidFill>
                          <a:ln w="15">
                            <a:solidFill>
                              <a:srgbClr val="000000"/>
                            </a:solidFill>
                            <a:prstDash val="solid"/>
                            <a:round/>
                            <a:headEnd/>
                            <a:tailEnd/>
                          </a:ln>
                        </wps:spPr>
                        <wps:bodyPr rot="0" vert="horz" wrap="square" lIns="91440" tIns="45720" rIns="91440" bIns="45720" anchor="t" anchorCtr="0" upright="1">
                          <a:noAutofit/>
                        </wps:bodyPr>
                      </wps:wsp>
                      <wps:wsp>
                        <wps:cNvPr id="1282" name="Freeform 338"/>
                        <wps:cNvSpPr>
                          <a:spLocks/>
                        </wps:cNvSpPr>
                        <wps:spPr bwMode="auto">
                          <a:xfrm>
                            <a:off x="1571652" y="3242945"/>
                            <a:ext cx="104140" cy="85090"/>
                          </a:xfrm>
                          <a:custGeom>
                            <a:avLst/>
                            <a:gdLst>
                              <a:gd name="T0" fmla="*/ 0 w 164"/>
                              <a:gd name="T1" fmla="*/ 119 h 134"/>
                              <a:gd name="T2" fmla="*/ 0 w 164"/>
                              <a:gd name="T3" fmla="*/ 0 h 134"/>
                              <a:gd name="T4" fmla="*/ 149 w 164"/>
                              <a:gd name="T5" fmla="*/ 30 h 134"/>
                              <a:gd name="T6" fmla="*/ 164 w 164"/>
                              <a:gd name="T7" fmla="*/ 134 h 134"/>
                              <a:gd name="T8" fmla="*/ 0 w 164"/>
                              <a:gd name="T9" fmla="*/ 119 h 134"/>
                            </a:gdLst>
                            <a:ahLst/>
                            <a:cxnLst>
                              <a:cxn ang="0">
                                <a:pos x="T0" y="T1"/>
                              </a:cxn>
                              <a:cxn ang="0">
                                <a:pos x="T2" y="T3"/>
                              </a:cxn>
                              <a:cxn ang="0">
                                <a:pos x="T4" y="T5"/>
                              </a:cxn>
                              <a:cxn ang="0">
                                <a:pos x="T6" y="T7"/>
                              </a:cxn>
                              <a:cxn ang="0">
                                <a:pos x="T8" y="T9"/>
                              </a:cxn>
                            </a:cxnLst>
                            <a:rect l="0" t="0" r="r" b="b"/>
                            <a:pathLst>
                              <a:path w="164" h="134">
                                <a:moveTo>
                                  <a:pt x="0" y="119"/>
                                </a:moveTo>
                                <a:lnTo>
                                  <a:pt x="0" y="0"/>
                                </a:lnTo>
                                <a:lnTo>
                                  <a:pt x="149" y="30"/>
                                </a:lnTo>
                                <a:lnTo>
                                  <a:pt x="164" y="134"/>
                                </a:lnTo>
                                <a:lnTo>
                                  <a:pt x="0" y="119"/>
                                </a:lnTo>
                                <a:close/>
                              </a:path>
                            </a:pathLst>
                          </a:custGeom>
                          <a:solidFill>
                            <a:srgbClr val="9999FF"/>
                          </a:solidFill>
                          <a:ln w="15">
                            <a:solidFill>
                              <a:srgbClr val="000000"/>
                            </a:solidFill>
                            <a:prstDash val="solid"/>
                            <a:round/>
                            <a:headEnd/>
                            <a:tailEnd/>
                          </a:ln>
                        </wps:spPr>
                        <wps:bodyPr rot="0" vert="horz" wrap="square" lIns="91440" tIns="45720" rIns="91440" bIns="45720" anchor="t" anchorCtr="0" upright="1">
                          <a:noAutofit/>
                        </wps:bodyPr>
                      </wps:wsp>
                      <wps:wsp>
                        <wps:cNvPr id="1283" name="Freeform 339"/>
                        <wps:cNvSpPr>
                          <a:spLocks/>
                        </wps:cNvSpPr>
                        <wps:spPr bwMode="auto">
                          <a:xfrm>
                            <a:off x="1571652" y="3214370"/>
                            <a:ext cx="141605" cy="47625"/>
                          </a:xfrm>
                          <a:custGeom>
                            <a:avLst/>
                            <a:gdLst>
                              <a:gd name="T0" fmla="*/ 149 w 223"/>
                              <a:gd name="T1" fmla="*/ 75 h 75"/>
                              <a:gd name="T2" fmla="*/ 223 w 223"/>
                              <a:gd name="T3" fmla="*/ 15 h 75"/>
                              <a:gd name="T4" fmla="*/ 75 w 223"/>
                              <a:gd name="T5" fmla="*/ 0 h 75"/>
                              <a:gd name="T6" fmla="*/ 0 w 223"/>
                              <a:gd name="T7" fmla="*/ 45 h 75"/>
                              <a:gd name="T8" fmla="*/ 149 w 223"/>
                              <a:gd name="T9" fmla="*/ 75 h 75"/>
                            </a:gdLst>
                            <a:ahLst/>
                            <a:cxnLst>
                              <a:cxn ang="0">
                                <a:pos x="T0" y="T1"/>
                              </a:cxn>
                              <a:cxn ang="0">
                                <a:pos x="T2" y="T3"/>
                              </a:cxn>
                              <a:cxn ang="0">
                                <a:pos x="T4" y="T5"/>
                              </a:cxn>
                              <a:cxn ang="0">
                                <a:pos x="T6" y="T7"/>
                              </a:cxn>
                              <a:cxn ang="0">
                                <a:pos x="T8" y="T9"/>
                              </a:cxn>
                            </a:cxnLst>
                            <a:rect l="0" t="0" r="r" b="b"/>
                            <a:pathLst>
                              <a:path w="223" h="75">
                                <a:moveTo>
                                  <a:pt x="149" y="75"/>
                                </a:moveTo>
                                <a:lnTo>
                                  <a:pt x="223" y="15"/>
                                </a:lnTo>
                                <a:lnTo>
                                  <a:pt x="75" y="0"/>
                                </a:lnTo>
                                <a:lnTo>
                                  <a:pt x="0" y="45"/>
                                </a:lnTo>
                                <a:lnTo>
                                  <a:pt x="149" y="75"/>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1284" name="Freeform 340"/>
                        <wps:cNvSpPr>
                          <a:spLocks/>
                        </wps:cNvSpPr>
                        <wps:spPr bwMode="auto">
                          <a:xfrm>
                            <a:off x="1920902" y="3308985"/>
                            <a:ext cx="46990" cy="56515"/>
                          </a:xfrm>
                          <a:custGeom>
                            <a:avLst/>
                            <a:gdLst>
                              <a:gd name="T0" fmla="*/ 0 w 74"/>
                              <a:gd name="T1" fmla="*/ 89 h 89"/>
                              <a:gd name="T2" fmla="*/ 0 w 74"/>
                              <a:gd name="T3" fmla="*/ 59 h 89"/>
                              <a:gd name="T4" fmla="*/ 74 w 74"/>
                              <a:gd name="T5" fmla="*/ 0 h 89"/>
                              <a:gd name="T6" fmla="*/ 74 w 74"/>
                              <a:gd name="T7" fmla="*/ 30 h 89"/>
                              <a:gd name="T8" fmla="*/ 0 w 74"/>
                              <a:gd name="T9" fmla="*/ 89 h 89"/>
                            </a:gdLst>
                            <a:ahLst/>
                            <a:cxnLst>
                              <a:cxn ang="0">
                                <a:pos x="T0" y="T1"/>
                              </a:cxn>
                              <a:cxn ang="0">
                                <a:pos x="T2" y="T3"/>
                              </a:cxn>
                              <a:cxn ang="0">
                                <a:pos x="T4" y="T5"/>
                              </a:cxn>
                              <a:cxn ang="0">
                                <a:pos x="T6" y="T7"/>
                              </a:cxn>
                              <a:cxn ang="0">
                                <a:pos x="T8" y="T9"/>
                              </a:cxn>
                            </a:cxnLst>
                            <a:rect l="0" t="0" r="r" b="b"/>
                            <a:pathLst>
                              <a:path w="74" h="89">
                                <a:moveTo>
                                  <a:pt x="0" y="89"/>
                                </a:moveTo>
                                <a:lnTo>
                                  <a:pt x="0" y="59"/>
                                </a:lnTo>
                                <a:lnTo>
                                  <a:pt x="74" y="0"/>
                                </a:lnTo>
                                <a:lnTo>
                                  <a:pt x="74" y="30"/>
                                </a:lnTo>
                                <a:lnTo>
                                  <a:pt x="0" y="89"/>
                                </a:lnTo>
                                <a:close/>
                              </a:path>
                            </a:pathLst>
                          </a:custGeom>
                          <a:solidFill>
                            <a:srgbClr val="4D4D80"/>
                          </a:solidFill>
                          <a:ln w="15">
                            <a:solidFill>
                              <a:srgbClr val="000000"/>
                            </a:solidFill>
                            <a:prstDash val="solid"/>
                            <a:round/>
                            <a:headEnd/>
                            <a:tailEnd/>
                          </a:ln>
                        </wps:spPr>
                        <wps:bodyPr rot="0" vert="horz" wrap="square" lIns="91440" tIns="45720" rIns="91440" bIns="45720" anchor="t" anchorCtr="0" upright="1">
                          <a:noAutofit/>
                        </wps:bodyPr>
                      </wps:wsp>
                      <wps:wsp>
                        <wps:cNvPr id="1285" name="Freeform 341"/>
                        <wps:cNvSpPr>
                          <a:spLocks/>
                        </wps:cNvSpPr>
                        <wps:spPr bwMode="auto">
                          <a:xfrm>
                            <a:off x="1816762" y="3328035"/>
                            <a:ext cx="104140" cy="37465"/>
                          </a:xfrm>
                          <a:custGeom>
                            <a:avLst/>
                            <a:gdLst>
                              <a:gd name="T0" fmla="*/ 0 w 164"/>
                              <a:gd name="T1" fmla="*/ 29 h 59"/>
                              <a:gd name="T2" fmla="*/ 0 w 164"/>
                              <a:gd name="T3" fmla="*/ 0 h 59"/>
                              <a:gd name="T4" fmla="*/ 164 w 164"/>
                              <a:gd name="T5" fmla="*/ 29 h 59"/>
                              <a:gd name="T6" fmla="*/ 164 w 164"/>
                              <a:gd name="T7" fmla="*/ 59 h 59"/>
                              <a:gd name="T8" fmla="*/ 0 w 164"/>
                              <a:gd name="T9" fmla="*/ 29 h 59"/>
                            </a:gdLst>
                            <a:ahLst/>
                            <a:cxnLst>
                              <a:cxn ang="0">
                                <a:pos x="T0" y="T1"/>
                              </a:cxn>
                              <a:cxn ang="0">
                                <a:pos x="T2" y="T3"/>
                              </a:cxn>
                              <a:cxn ang="0">
                                <a:pos x="T4" y="T5"/>
                              </a:cxn>
                              <a:cxn ang="0">
                                <a:pos x="T6" y="T7"/>
                              </a:cxn>
                              <a:cxn ang="0">
                                <a:pos x="T8" y="T9"/>
                              </a:cxn>
                            </a:cxnLst>
                            <a:rect l="0" t="0" r="r" b="b"/>
                            <a:pathLst>
                              <a:path w="164" h="59">
                                <a:moveTo>
                                  <a:pt x="0" y="29"/>
                                </a:moveTo>
                                <a:lnTo>
                                  <a:pt x="0" y="0"/>
                                </a:lnTo>
                                <a:lnTo>
                                  <a:pt x="164" y="29"/>
                                </a:lnTo>
                                <a:lnTo>
                                  <a:pt x="164" y="59"/>
                                </a:lnTo>
                                <a:lnTo>
                                  <a:pt x="0" y="29"/>
                                </a:lnTo>
                                <a:close/>
                              </a:path>
                            </a:pathLst>
                          </a:custGeom>
                          <a:solidFill>
                            <a:srgbClr val="9999FF"/>
                          </a:solidFill>
                          <a:ln w="15">
                            <a:solidFill>
                              <a:srgbClr val="000000"/>
                            </a:solidFill>
                            <a:prstDash val="solid"/>
                            <a:round/>
                            <a:headEnd/>
                            <a:tailEnd/>
                          </a:ln>
                        </wps:spPr>
                        <wps:bodyPr rot="0" vert="horz" wrap="square" lIns="91440" tIns="45720" rIns="91440" bIns="45720" anchor="t" anchorCtr="0" upright="1">
                          <a:noAutofit/>
                        </wps:bodyPr>
                      </wps:wsp>
                      <wps:wsp>
                        <wps:cNvPr id="1286" name="Freeform 342"/>
                        <wps:cNvSpPr>
                          <a:spLocks/>
                        </wps:cNvSpPr>
                        <wps:spPr bwMode="auto">
                          <a:xfrm>
                            <a:off x="1816762" y="3299460"/>
                            <a:ext cx="151130" cy="46990"/>
                          </a:xfrm>
                          <a:custGeom>
                            <a:avLst/>
                            <a:gdLst>
                              <a:gd name="T0" fmla="*/ 164 w 238"/>
                              <a:gd name="T1" fmla="*/ 74 h 74"/>
                              <a:gd name="T2" fmla="*/ 238 w 238"/>
                              <a:gd name="T3" fmla="*/ 15 h 74"/>
                              <a:gd name="T4" fmla="*/ 75 w 238"/>
                              <a:gd name="T5" fmla="*/ 0 h 74"/>
                              <a:gd name="T6" fmla="*/ 0 w 238"/>
                              <a:gd name="T7" fmla="*/ 45 h 74"/>
                              <a:gd name="T8" fmla="*/ 164 w 238"/>
                              <a:gd name="T9" fmla="*/ 74 h 74"/>
                            </a:gdLst>
                            <a:ahLst/>
                            <a:cxnLst>
                              <a:cxn ang="0">
                                <a:pos x="T0" y="T1"/>
                              </a:cxn>
                              <a:cxn ang="0">
                                <a:pos x="T2" y="T3"/>
                              </a:cxn>
                              <a:cxn ang="0">
                                <a:pos x="T4" y="T5"/>
                              </a:cxn>
                              <a:cxn ang="0">
                                <a:pos x="T6" y="T7"/>
                              </a:cxn>
                              <a:cxn ang="0">
                                <a:pos x="T8" y="T9"/>
                              </a:cxn>
                            </a:cxnLst>
                            <a:rect l="0" t="0" r="r" b="b"/>
                            <a:pathLst>
                              <a:path w="238" h="74">
                                <a:moveTo>
                                  <a:pt x="164" y="74"/>
                                </a:moveTo>
                                <a:lnTo>
                                  <a:pt x="238" y="15"/>
                                </a:lnTo>
                                <a:lnTo>
                                  <a:pt x="75" y="0"/>
                                </a:lnTo>
                                <a:lnTo>
                                  <a:pt x="0" y="45"/>
                                </a:lnTo>
                                <a:lnTo>
                                  <a:pt x="164" y="74"/>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1287" name="Freeform 343"/>
                        <wps:cNvSpPr>
                          <a:spLocks/>
                        </wps:cNvSpPr>
                        <wps:spPr bwMode="auto">
                          <a:xfrm>
                            <a:off x="2071397" y="3336925"/>
                            <a:ext cx="141605" cy="57150"/>
                          </a:xfrm>
                          <a:custGeom>
                            <a:avLst/>
                            <a:gdLst>
                              <a:gd name="T0" fmla="*/ 164 w 223"/>
                              <a:gd name="T1" fmla="*/ 90 h 90"/>
                              <a:gd name="T2" fmla="*/ 223 w 223"/>
                              <a:gd name="T3" fmla="*/ 30 h 90"/>
                              <a:gd name="T4" fmla="*/ 75 w 223"/>
                              <a:gd name="T5" fmla="*/ 0 h 90"/>
                              <a:gd name="T6" fmla="*/ 0 w 223"/>
                              <a:gd name="T7" fmla="*/ 60 h 90"/>
                              <a:gd name="T8" fmla="*/ 164 w 223"/>
                              <a:gd name="T9" fmla="*/ 90 h 90"/>
                            </a:gdLst>
                            <a:ahLst/>
                            <a:cxnLst>
                              <a:cxn ang="0">
                                <a:pos x="T0" y="T1"/>
                              </a:cxn>
                              <a:cxn ang="0">
                                <a:pos x="T2" y="T3"/>
                              </a:cxn>
                              <a:cxn ang="0">
                                <a:pos x="T4" y="T5"/>
                              </a:cxn>
                              <a:cxn ang="0">
                                <a:pos x="T6" y="T7"/>
                              </a:cxn>
                              <a:cxn ang="0">
                                <a:pos x="T8" y="T9"/>
                              </a:cxn>
                            </a:cxnLst>
                            <a:rect l="0" t="0" r="r" b="b"/>
                            <a:pathLst>
                              <a:path w="223" h="90">
                                <a:moveTo>
                                  <a:pt x="164" y="90"/>
                                </a:moveTo>
                                <a:lnTo>
                                  <a:pt x="223" y="30"/>
                                </a:lnTo>
                                <a:lnTo>
                                  <a:pt x="75" y="0"/>
                                </a:lnTo>
                                <a:lnTo>
                                  <a:pt x="0" y="60"/>
                                </a:lnTo>
                                <a:lnTo>
                                  <a:pt x="164" y="90"/>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1288" name="Freeform 344"/>
                        <wps:cNvSpPr>
                          <a:spLocks/>
                        </wps:cNvSpPr>
                        <wps:spPr bwMode="auto">
                          <a:xfrm>
                            <a:off x="2326032" y="3375025"/>
                            <a:ext cx="141605" cy="56515"/>
                          </a:xfrm>
                          <a:custGeom>
                            <a:avLst/>
                            <a:gdLst>
                              <a:gd name="T0" fmla="*/ 164 w 223"/>
                              <a:gd name="T1" fmla="*/ 89 h 89"/>
                              <a:gd name="T2" fmla="*/ 223 w 223"/>
                              <a:gd name="T3" fmla="*/ 30 h 89"/>
                              <a:gd name="T4" fmla="*/ 60 w 223"/>
                              <a:gd name="T5" fmla="*/ 0 h 89"/>
                              <a:gd name="T6" fmla="*/ 0 w 223"/>
                              <a:gd name="T7" fmla="*/ 59 h 89"/>
                              <a:gd name="T8" fmla="*/ 164 w 223"/>
                              <a:gd name="T9" fmla="*/ 89 h 89"/>
                            </a:gdLst>
                            <a:ahLst/>
                            <a:cxnLst>
                              <a:cxn ang="0">
                                <a:pos x="T0" y="T1"/>
                              </a:cxn>
                              <a:cxn ang="0">
                                <a:pos x="T2" y="T3"/>
                              </a:cxn>
                              <a:cxn ang="0">
                                <a:pos x="T4" y="T5"/>
                              </a:cxn>
                              <a:cxn ang="0">
                                <a:pos x="T6" y="T7"/>
                              </a:cxn>
                              <a:cxn ang="0">
                                <a:pos x="T8" y="T9"/>
                              </a:cxn>
                            </a:cxnLst>
                            <a:rect l="0" t="0" r="r" b="b"/>
                            <a:pathLst>
                              <a:path w="223" h="89">
                                <a:moveTo>
                                  <a:pt x="164" y="89"/>
                                </a:moveTo>
                                <a:lnTo>
                                  <a:pt x="223" y="30"/>
                                </a:lnTo>
                                <a:lnTo>
                                  <a:pt x="60" y="0"/>
                                </a:lnTo>
                                <a:lnTo>
                                  <a:pt x="0" y="59"/>
                                </a:lnTo>
                                <a:lnTo>
                                  <a:pt x="164" y="89"/>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1289" name="Freeform 345"/>
                        <wps:cNvSpPr>
                          <a:spLocks/>
                        </wps:cNvSpPr>
                        <wps:spPr bwMode="auto">
                          <a:xfrm>
                            <a:off x="2580667" y="3412490"/>
                            <a:ext cx="141605" cy="46990"/>
                          </a:xfrm>
                          <a:custGeom>
                            <a:avLst/>
                            <a:gdLst>
                              <a:gd name="T0" fmla="*/ 164 w 223"/>
                              <a:gd name="T1" fmla="*/ 74 h 74"/>
                              <a:gd name="T2" fmla="*/ 223 w 223"/>
                              <a:gd name="T3" fmla="*/ 15 h 74"/>
                              <a:gd name="T4" fmla="*/ 75 w 223"/>
                              <a:gd name="T5" fmla="*/ 0 h 74"/>
                              <a:gd name="T6" fmla="*/ 0 w 223"/>
                              <a:gd name="T7" fmla="*/ 60 h 74"/>
                              <a:gd name="T8" fmla="*/ 164 w 223"/>
                              <a:gd name="T9" fmla="*/ 74 h 74"/>
                            </a:gdLst>
                            <a:ahLst/>
                            <a:cxnLst>
                              <a:cxn ang="0">
                                <a:pos x="T0" y="T1"/>
                              </a:cxn>
                              <a:cxn ang="0">
                                <a:pos x="T2" y="T3"/>
                              </a:cxn>
                              <a:cxn ang="0">
                                <a:pos x="T4" y="T5"/>
                              </a:cxn>
                              <a:cxn ang="0">
                                <a:pos x="T6" y="T7"/>
                              </a:cxn>
                              <a:cxn ang="0">
                                <a:pos x="T8" y="T9"/>
                              </a:cxn>
                            </a:cxnLst>
                            <a:rect l="0" t="0" r="r" b="b"/>
                            <a:pathLst>
                              <a:path w="223" h="74">
                                <a:moveTo>
                                  <a:pt x="164" y="74"/>
                                </a:moveTo>
                                <a:lnTo>
                                  <a:pt x="223" y="15"/>
                                </a:lnTo>
                                <a:lnTo>
                                  <a:pt x="75" y="0"/>
                                </a:lnTo>
                                <a:lnTo>
                                  <a:pt x="0" y="60"/>
                                </a:lnTo>
                                <a:lnTo>
                                  <a:pt x="164" y="74"/>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1290" name="Freeform 346"/>
                        <wps:cNvSpPr>
                          <a:spLocks/>
                        </wps:cNvSpPr>
                        <wps:spPr bwMode="auto">
                          <a:xfrm>
                            <a:off x="1553237" y="3355975"/>
                            <a:ext cx="46990" cy="66040"/>
                          </a:xfrm>
                          <a:custGeom>
                            <a:avLst/>
                            <a:gdLst>
                              <a:gd name="T0" fmla="*/ 0 w 74"/>
                              <a:gd name="T1" fmla="*/ 104 h 104"/>
                              <a:gd name="T2" fmla="*/ 0 w 74"/>
                              <a:gd name="T3" fmla="*/ 60 h 104"/>
                              <a:gd name="T4" fmla="*/ 74 w 74"/>
                              <a:gd name="T5" fmla="*/ 0 h 104"/>
                              <a:gd name="T6" fmla="*/ 74 w 74"/>
                              <a:gd name="T7" fmla="*/ 45 h 104"/>
                              <a:gd name="T8" fmla="*/ 0 w 74"/>
                              <a:gd name="T9" fmla="*/ 104 h 104"/>
                            </a:gdLst>
                            <a:ahLst/>
                            <a:cxnLst>
                              <a:cxn ang="0">
                                <a:pos x="T0" y="T1"/>
                              </a:cxn>
                              <a:cxn ang="0">
                                <a:pos x="T2" y="T3"/>
                              </a:cxn>
                              <a:cxn ang="0">
                                <a:pos x="T4" y="T5"/>
                              </a:cxn>
                              <a:cxn ang="0">
                                <a:pos x="T6" y="T7"/>
                              </a:cxn>
                              <a:cxn ang="0">
                                <a:pos x="T8" y="T9"/>
                              </a:cxn>
                            </a:cxnLst>
                            <a:rect l="0" t="0" r="r" b="b"/>
                            <a:pathLst>
                              <a:path w="74" h="104">
                                <a:moveTo>
                                  <a:pt x="0" y="104"/>
                                </a:moveTo>
                                <a:lnTo>
                                  <a:pt x="0" y="60"/>
                                </a:lnTo>
                                <a:lnTo>
                                  <a:pt x="74" y="0"/>
                                </a:lnTo>
                                <a:lnTo>
                                  <a:pt x="74" y="45"/>
                                </a:lnTo>
                                <a:lnTo>
                                  <a:pt x="0" y="104"/>
                                </a:lnTo>
                                <a:close/>
                              </a:path>
                            </a:pathLst>
                          </a:custGeom>
                          <a:solidFill>
                            <a:srgbClr val="4D1A33"/>
                          </a:solidFill>
                          <a:ln w="15">
                            <a:solidFill>
                              <a:srgbClr val="000000"/>
                            </a:solidFill>
                            <a:prstDash val="solid"/>
                            <a:round/>
                            <a:headEnd/>
                            <a:tailEnd/>
                          </a:ln>
                        </wps:spPr>
                        <wps:bodyPr rot="0" vert="horz" wrap="square" lIns="91440" tIns="45720" rIns="91440" bIns="45720" anchor="t" anchorCtr="0" upright="1">
                          <a:noAutofit/>
                        </wps:bodyPr>
                      </wps:wsp>
                      <wps:wsp>
                        <wps:cNvPr id="1291" name="Freeform 347"/>
                        <wps:cNvSpPr>
                          <a:spLocks/>
                        </wps:cNvSpPr>
                        <wps:spPr bwMode="auto">
                          <a:xfrm>
                            <a:off x="1458622" y="3375025"/>
                            <a:ext cx="94615" cy="46990"/>
                          </a:xfrm>
                          <a:custGeom>
                            <a:avLst/>
                            <a:gdLst>
                              <a:gd name="T0" fmla="*/ 0 w 149"/>
                              <a:gd name="T1" fmla="*/ 44 h 74"/>
                              <a:gd name="T2" fmla="*/ 0 w 149"/>
                              <a:gd name="T3" fmla="*/ 0 h 74"/>
                              <a:gd name="T4" fmla="*/ 149 w 149"/>
                              <a:gd name="T5" fmla="*/ 30 h 74"/>
                              <a:gd name="T6" fmla="*/ 149 w 149"/>
                              <a:gd name="T7" fmla="*/ 74 h 74"/>
                              <a:gd name="T8" fmla="*/ 0 w 149"/>
                              <a:gd name="T9" fmla="*/ 44 h 74"/>
                            </a:gdLst>
                            <a:ahLst/>
                            <a:cxnLst>
                              <a:cxn ang="0">
                                <a:pos x="T0" y="T1"/>
                              </a:cxn>
                              <a:cxn ang="0">
                                <a:pos x="T2" y="T3"/>
                              </a:cxn>
                              <a:cxn ang="0">
                                <a:pos x="T4" y="T5"/>
                              </a:cxn>
                              <a:cxn ang="0">
                                <a:pos x="T6" y="T7"/>
                              </a:cxn>
                              <a:cxn ang="0">
                                <a:pos x="T8" y="T9"/>
                              </a:cxn>
                            </a:cxnLst>
                            <a:rect l="0" t="0" r="r" b="b"/>
                            <a:pathLst>
                              <a:path w="149" h="74">
                                <a:moveTo>
                                  <a:pt x="0" y="44"/>
                                </a:moveTo>
                                <a:lnTo>
                                  <a:pt x="0" y="0"/>
                                </a:lnTo>
                                <a:lnTo>
                                  <a:pt x="149" y="30"/>
                                </a:lnTo>
                                <a:lnTo>
                                  <a:pt x="149" y="74"/>
                                </a:lnTo>
                                <a:lnTo>
                                  <a:pt x="0" y="44"/>
                                </a:lnTo>
                                <a:close/>
                              </a:path>
                            </a:pathLst>
                          </a:custGeom>
                          <a:solidFill>
                            <a:srgbClr val="993366"/>
                          </a:solidFill>
                          <a:ln w="15">
                            <a:solidFill>
                              <a:srgbClr val="000000"/>
                            </a:solidFill>
                            <a:prstDash val="solid"/>
                            <a:round/>
                            <a:headEnd/>
                            <a:tailEnd/>
                          </a:ln>
                        </wps:spPr>
                        <wps:bodyPr rot="0" vert="horz" wrap="square" lIns="91440" tIns="45720" rIns="91440" bIns="45720" anchor="t" anchorCtr="0" upright="1">
                          <a:noAutofit/>
                        </wps:bodyPr>
                      </wps:wsp>
                      <wps:wsp>
                        <wps:cNvPr id="1292" name="Freeform 348"/>
                        <wps:cNvSpPr>
                          <a:spLocks/>
                        </wps:cNvSpPr>
                        <wps:spPr bwMode="auto">
                          <a:xfrm>
                            <a:off x="1458622" y="3336925"/>
                            <a:ext cx="141605" cy="57150"/>
                          </a:xfrm>
                          <a:custGeom>
                            <a:avLst/>
                            <a:gdLst>
                              <a:gd name="T0" fmla="*/ 149 w 223"/>
                              <a:gd name="T1" fmla="*/ 90 h 90"/>
                              <a:gd name="T2" fmla="*/ 223 w 223"/>
                              <a:gd name="T3" fmla="*/ 30 h 90"/>
                              <a:gd name="T4" fmla="*/ 74 w 223"/>
                              <a:gd name="T5" fmla="*/ 0 h 90"/>
                              <a:gd name="T6" fmla="*/ 0 w 223"/>
                              <a:gd name="T7" fmla="*/ 60 h 90"/>
                              <a:gd name="T8" fmla="*/ 149 w 223"/>
                              <a:gd name="T9" fmla="*/ 90 h 90"/>
                            </a:gdLst>
                            <a:ahLst/>
                            <a:cxnLst>
                              <a:cxn ang="0">
                                <a:pos x="T0" y="T1"/>
                              </a:cxn>
                              <a:cxn ang="0">
                                <a:pos x="T2" y="T3"/>
                              </a:cxn>
                              <a:cxn ang="0">
                                <a:pos x="T4" y="T5"/>
                              </a:cxn>
                              <a:cxn ang="0">
                                <a:pos x="T6" y="T7"/>
                              </a:cxn>
                              <a:cxn ang="0">
                                <a:pos x="T8" y="T9"/>
                              </a:cxn>
                            </a:cxnLst>
                            <a:rect l="0" t="0" r="r" b="b"/>
                            <a:pathLst>
                              <a:path w="223" h="90">
                                <a:moveTo>
                                  <a:pt x="149" y="90"/>
                                </a:moveTo>
                                <a:lnTo>
                                  <a:pt x="223" y="30"/>
                                </a:lnTo>
                                <a:lnTo>
                                  <a:pt x="74" y="0"/>
                                </a:lnTo>
                                <a:lnTo>
                                  <a:pt x="0" y="60"/>
                                </a:lnTo>
                                <a:lnTo>
                                  <a:pt x="149" y="90"/>
                                </a:lnTo>
                                <a:close/>
                              </a:path>
                            </a:pathLst>
                          </a:custGeom>
                          <a:solidFill>
                            <a:srgbClr val="73264D"/>
                          </a:solidFill>
                          <a:ln w="15">
                            <a:solidFill>
                              <a:srgbClr val="000000"/>
                            </a:solidFill>
                            <a:prstDash val="solid"/>
                            <a:round/>
                            <a:headEnd/>
                            <a:tailEnd/>
                          </a:ln>
                        </wps:spPr>
                        <wps:bodyPr rot="0" vert="horz" wrap="square" lIns="91440" tIns="45720" rIns="91440" bIns="45720" anchor="t" anchorCtr="0" upright="1">
                          <a:noAutofit/>
                        </wps:bodyPr>
                      </wps:wsp>
                      <wps:wsp>
                        <wps:cNvPr id="1293" name="Freeform 349"/>
                        <wps:cNvSpPr>
                          <a:spLocks/>
                        </wps:cNvSpPr>
                        <wps:spPr bwMode="auto">
                          <a:xfrm>
                            <a:off x="1713257" y="3394075"/>
                            <a:ext cx="141605" cy="56515"/>
                          </a:xfrm>
                          <a:custGeom>
                            <a:avLst/>
                            <a:gdLst>
                              <a:gd name="T0" fmla="*/ 149 w 223"/>
                              <a:gd name="T1" fmla="*/ 89 h 89"/>
                              <a:gd name="T2" fmla="*/ 223 w 223"/>
                              <a:gd name="T3" fmla="*/ 29 h 89"/>
                              <a:gd name="T4" fmla="*/ 60 w 223"/>
                              <a:gd name="T5" fmla="*/ 0 h 89"/>
                              <a:gd name="T6" fmla="*/ 0 w 223"/>
                              <a:gd name="T7" fmla="*/ 59 h 89"/>
                              <a:gd name="T8" fmla="*/ 149 w 223"/>
                              <a:gd name="T9" fmla="*/ 89 h 89"/>
                            </a:gdLst>
                            <a:ahLst/>
                            <a:cxnLst>
                              <a:cxn ang="0">
                                <a:pos x="T0" y="T1"/>
                              </a:cxn>
                              <a:cxn ang="0">
                                <a:pos x="T2" y="T3"/>
                              </a:cxn>
                              <a:cxn ang="0">
                                <a:pos x="T4" y="T5"/>
                              </a:cxn>
                              <a:cxn ang="0">
                                <a:pos x="T6" y="T7"/>
                              </a:cxn>
                              <a:cxn ang="0">
                                <a:pos x="T8" y="T9"/>
                              </a:cxn>
                            </a:cxnLst>
                            <a:rect l="0" t="0" r="r" b="b"/>
                            <a:pathLst>
                              <a:path w="223" h="89">
                                <a:moveTo>
                                  <a:pt x="149" y="89"/>
                                </a:moveTo>
                                <a:lnTo>
                                  <a:pt x="223" y="29"/>
                                </a:lnTo>
                                <a:lnTo>
                                  <a:pt x="60" y="0"/>
                                </a:lnTo>
                                <a:lnTo>
                                  <a:pt x="0" y="59"/>
                                </a:lnTo>
                                <a:lnTo>
                                  <a:pt x="149" y="89"/>
                                </a:lnTo>
                                <a:close/>
                              </a:path>
                            </a:pathLst>
                          </a:custGeom>
                          <a:solidFill>
                            <a:srgbClr val="73264D"/>
                          </a:solidFill>
                          <a:ln w="15">
                            <a:solidFill>
                              <a:srgbClr val="000000"/>
                            </a:solidFill>
                            <a:prstDash val="solid"/>
                            <a:round/>
                            <a:headEnd/>
                            <a:tailEnd/>
                          </a:ln>
                        </wps:spPr>
                        <wps:bodyPr rot="0" vert="horz" wrap="square" lIns="91440" tIns="45720" rIns="91440" bIns="45720" anchor="t" anchorCtr="0" upright="1">
                          <a:noAutofit/>
                        </wps:bodyPr>
                      </wps:wsp>
                      <wps:wsp>
                        <wps:cNvPr id="1294" name="Freeform 350"/>
                        <wps:cNvSpPr>
                          <a:spLocks/>
                        </wps:cNvSpPr>
                        <wps:spPr bwMode="auto">
                          <a:xfrm>
                            <a:off x="1967892" y="3431540"/>
                            <a:ext cx="141605" cy="56515"/>
                          </a:xfrm>
                          <a:custGeom>
                            <a:avLst/>
                            <a:gdLst>
                              <a:gd name="T0" fmla="*/ 149 w 223"/>
                              <a:gd name="T1" fmla="*/ 89 h 89"/>
                              <a:gd name="T2" fmla="*/ 223 w 223"/>
                              <a:gd name="T3" fmla="*/ 30 h 89"/>
                              <a:gd name="T4" fmla="*/ 60 w 223"/>
                              <a:gd name="T5" fmla="*/ 0 h 89"/>
                              <a:gd name="T6" fmla="*/ 0 w 223"/>
                              <a:gd name="T7" fmla="*/ 59 h 89"/>
                              <a:gd name="T8" fmla="*/ 149 w 223"/>
                              <a:gd name="T9" fmla="*/ 89 h 89"/>
                            </a:gdLst>
                            <a:ahLst/>
                            <a:cxnLst>
                              <a:cxn ang="0">
                                <a:pos x="T0" y="T1"/>
                              </a:cxn>
                              <a:cxn ang="0">
                                <a:pos x="T2" y="T3"/>
                              </a:cxn>
                              <a:cxn ang="0">
                                <a:pos x="T4" y="T5"/>
                              </a:cxn>
                              <a:cxn ang="0">
                                <a:pos x="T6" y="T7"/>
                              </a:cxn>
                              <a:cxn ang="0">
                                <a:pos x="T8" y="T9"/>
                              </a:cxn>
                            </a:cxnLst>
                            <a:rect l="0" t="0" r="r" b="b"/>
                            <a:pathLst>
                              <a:path w="223" h="89">
                                <a:moveTo>
                                  <a:pt x="149" y="89"/>
                                </a:moveTo>
                                <a:lnTo>
                                  <a:pt x="223" y="30"/>
                                </a:lnTo>
                                <a:lnTo>
                                  <a:pt x="60" y="0"/>
                                </a:lnTo>
                                <a:lnTo>
                                  <a:pt x="0" y="59"/>
                                </a:lnTo>
                                <a:lnTo>
                                  <a:pt x="149" y="89"/>
                                </a:lnTo>
                                <a:close/>
                              </a:path>
                            </a:pathLst>
                          </a:custGeom>
                          <a:solidFill>
                            <a:srgbClr val="73264D"/>
                          </a:solidFill>
                          <a:ln w="15">
                            <a:solidFill>
                              <a:srgbClr val="000000"/>
                            </a:solidFill>
                            <a:prstDash val="solid"/>
                            <a:round/>
                            <a:headEnd/>
                            <a:tailEnd/>
                          </a:ln>
                        </wps:spPr>
                        <wps:bodyPr rot="0" vert="horz" wrap="square" lIns="91440" tIns="45720" rIns="91440" bIns="45720" anchor="t" anchorCtr="0" upright="1">
                          <a:noAutofit/>
                        </wps:bodyPr>
                      </wps:wsp>
                      <wps:wsp>
                        <wps:cNvPr id="1295" name="Freeform 351"/>
                        <wps:cNvSpPr>
                          <a:spLocks/>
                        </wps:cNvSpPr>
                        <wps:spPr bwMode="auto">
                          <a:xfrm>
                            <a:off x="1439572" y="3469005"/>
                            <a:ext cx="47625" cy="47625"/>
                          </a:xfrm>
                          <a:custGeom>
                            <a:avLst/>
                            <a:gdLst>
                              <a:gd name="T0" fmla="*/ 0 w 75"/>
                              <a:gd name="T1" fmla="*/ 75 h 75"/>
                              <a:gd name="T2" fmla="*/ 0 w 75"/>
                              <a:gd name="T3" fmla="*/ 60 h 75"/>
                              <a:gd name="T4" fmla="*/ 75 w 75"/>
                              <a:gd name="T5" fmla="*/ 0 h 75"/>
                              <a:gd name="T6" fmla="*/ 75 w 75"/>
                              <a:gd name="T7" fmla="*/ 15 h 75"/>
                              <a:gd name="T8" fmla="*/ 0 w 75"/>
                              <a:gd name="T9" fmla="*/ 75 h 75"/>
                            </a:gdLst>
                            <a:ahLst/>
                            <a:cxnLst>
                              <a:cxn ang="0">
                                <a:pos x="T0" y="T1"/>
                              </a:cxn>
                              <a:cxn ang="0">
                                <a:pos x="T2" y="T3"/>
                              </a:cxn>
                              <a:cxn ang="0">
                                <a:pos x="T4" y="T5"/>
                              </a:cxn>
                              <a:cxn ang="0">
                                <a:pos x="T6" y="T7"/>
                              </a:cxn>
                              <a:cxn ang="0">
                                <a:pos x="T8" y="T9"/>
                              </a:cxn>
                            </a:cxnLst>
                            <a:rect l="0" t="0" r="r" b="b"/>
                            <a:pathLst>
                              <a:path w="75" h="75">
                                <a:moveTo>
                                  <a:pt x="0" y="75"/>
                                </a:moveTo>
                                <a:lnTo>
                                  <a:pt x="0" y="60"/>
                                </a:lnTo>
                                <a:lnTo>
                                  <a:pt x="75" y="0"/>
                                </a:lnTo>
                                <a:lnTo>
                                  <a:pt x="75" y="15"/>
                                </a:lnTo>
                                <a:lnTo>
                                  <a:pt x="0" y="75"/>
                                </a:lnTo>
                                <a:close/>
                              </a:path>
                            </a:pathLst>
                          </a:custGeom>
                          <a:solidFill>
                            <a:srgbClr val="808066"/>
                          </a:solidFill>
                          <a:ln w="15">
                            <a:solidFill>
                              <a:srgbClr val="000000"/>
                            </a:solidFill>
                            <a:prstDash val="solid"/>
                            <a:round/>
                            <a:headEnd/>
                            <a:tailEnd/>
                          </a:ln>
                        </wps:spPr>
                        <wps:bodyPr rot="0" vert="horz" wrap="square" lIns="91440" tIns="45720" rIns="91440" bIns="45720" anchor="t" anchorCtr="0" upright="1">
                          <a:noAutofit/>
                        </wps:bodyPr>
                      </wps:wsp>
                      <wps:wsp>
                        <wps:cNvPr id="32" name="Freeform 352"/>
                        <wps:cNvSpPr>
                          <a:spLocks/>
                        </wps:cNvSpPr>
                        <wps:spPr bwMode="auto">
                          <a:xfrm>
                            <a:off x="1336067" y="3488055"/>
                            <a:ext cx="103505" cy="28575"/>
                          </a:xfrm>
                          <a:custGeom>
                            <a:avLst/>
                            <a:gdLst>
                              <a:gd name="T0" fmla="*/ 0 w 163"/>
                              <a:gd name="T1" fmla="*/ 15 h 45"/>
                              <a:gd name="T2" fmla="*/ 0 w 163"/>
                              <a:gd name="T3" fmla="*/ 0 h 45"/>
                              <a:gd name="T4" fmla="*/ 163 w 163"/>
                              <a:gd name="T5" fmla="*/ 30 h 45"/>
                              <a:gd name="T6" fmla="*/ 163 w 163"/>
                              <a:gd name="T7" fmla="*/ 45 h 45"/>
                              <a:gd name="T8" fmla="*/ 0 w 163"/>
                              <a:gd name="T9" fmla="*/ 15 h 45"/>
                            </a:gdLst>
                            <a:ahLst/>
                            <a:cxnLst>
                              <a:cxn ang="0">
                                <a:pos x="T0" y="T1"/>
                              </a:cxn>
                              <a:cxn ang="0">
                                <a:pos x="T2" y="T3"/>
                              </a:cxn>
                              <a:cxn ang="0">
                                <a:pos x="T4" y="T5"/>
                              </a:cxn>
                              <a:cxn ang="0">
                                <a:pos x="T6" y="T7"/>
                              </a:cxn>
                              <a:cxn ang="0">
                                <a:pos x="T8" y="T9"/>
                              </a:cxn>
                            </a:cxnLst>
                            <a:rect l="0" t="0" r="r" b="b"/>
                            <a:pathLst>
                              <a:path w="163" h="45">
                                <a:moveTo>
                                  <a:pt x="0" y="15"/>
                                </a:moveTo>
                                <a:lnTo>
                                  <a:pt x="0" y="0"/>
                                </a:lnTo>
                                <a:lnTo>
                                  <a:pt x="163" y="30"/>
                                </a:lnTo>
                                <a:lnTo>
                                  <a:pt x="163" y="45"/>
                                </a:lnTo>
                                <a:lnTo>
                                  <a:pt x="0" y="15"/>
                                </a:lnTo>
                                <a:close/>
                              </a:path>
                            </a:pathLst>
                          </a:custGeom>
                          <a:solidFill>
                            <a:srgbClr val="FFFFCC"/>
                          </a:solidFill>
                          <a:ln w="15">
                            <a:solidFill>
                              <a:srgbClr val="000000"/>
                            </a:solidFill>
                            <a:prstDash val="solid"/>
                            <a:round/>
                            <a:headEnd/>
                            <a:tailEnd/>
                          </a:ln>
                        </wps:spPr>
                        <wps:bodyPr rot="0" vert="horz" wrap="square" lIns="91440" tIns="45720" rIns="91440" bIns="45720" anchor="t" anchorCtr="0" upright="1">
                          <a:noAutofit/>
                        </wps:bodyPr>
                      </wps:wsp>
                      <wps:wsp>
                        <wps:cNvPr id="33" name="Freeform 353"/>
                        <wps:cNvSpPr>
                          <a:spLocks/>
                        </wps:cNvSpPr>
                        <wps:spPr bwMode="auto">
                          <a:xfrm>
                            <a:off x="1336067" y="3450590"/>
                            <a:ext cx="151130" cy="56515"/>
                          </a:xfrm>
                          <a:custGeom>
                            <a:avLst/>
                            <a:gdLst>
                              <a:gd name="T0" fmla="*/ 163 w 238"/>
                              <a:gd name="T1" fmla="*/ 89 h 89"/>
                              <a:gd name="T2" fmla="*/ 238 w 238"/>
                              <a:gd name="T3" fmla="*/ 29 h 89"/>
                              <a:gd name="T4" fmla="*/ 74 w 238"/>
                              <a:gd name="T5" fmla="*/ 0 h 89"/>
                              <a:gd name="T6" fmla="*/ 0 w 238"/>
                              <a:gd name="T7" fmla="*/ 59 h 89"/>
                              <a:gd name="T8" fmla="*/ 163 w 238"/>
                              <a:gd name="T9" fmla="*/ 89 h 89"/>
                            </a:gdLst>
                            <a:ahLst/>
                            <a:cxnLst>
                              <a:cxn ang="0">
                                <a:pos x="T0" y="T1"/>
                              </a:cxn>
                              <a:cxn ang="0">
                                <a:pos x="T2" y="T3"/>
                              </a:cxn>
                              <a:cxn ang="0">
                                <a:pos x="T4" y="T5"/>
                              </a:cxn>
                              <a:cxn ang="0">
                                <a:pos x="T6" y="T7"/>
                              </a:cxn>
                              <a:cxn ang="0">
                                <a:pos x="T8" y="T9"/>
                              </a:cxn>
                            </a:cxnLst>
                            <a:rect l="0" t="0" r="r" b="b"/>
                            <a:pathLst>
                              <a:path w="238" h="89">
                                <a:moveTo>
                                  <a:pt x="163" y="89"/>
                                </a:moveTo>
                                <a:lnTo>
                                  <a:pt x="238" y="29"/>
                                </a:lnTo>
                                <a:lnTo>
                                  <a:pt x="74" y="0"/>
                                </a:lnTo>
                                <a:lnTo>
                                  <a:pt x="0" y="59"/>
                                </a:lnTo>
                                <a:lnTo>
                                  <a:pt x="163" y="89"/>
                                </a:lnTo>
                                <a:close/>
                              </a:path>
                            </a:pathLst>
                          </a:custGeom>
                          <a:solidFill>
                            <a:srgbClr val="BFBF99"/>
                          </a:solidFill>
                          <a:ln w="15">
                            <a:solidFill>
                              <a:srgbClr val="000000"/>
                            </a:solidFill>
                            <a:prstDash val="solid"/>
                            <a:round/>
                            <a:headEnd/>
                            <a:tailEnd/>
                          </a:ln>
                        </wps:spPr>
                        <wps:bodyPr rot="0" vert="horz" wrap="square" lIns="91440" tIns="45720" rIns="91440" bIns="45720" anchor="t" anchorCtr="0" upright="1">
                          <a:noAutofit/>
                        </wps:bodyPr>
                      </wps:wsp>
                      <wps:wsp>
                        <wps:cNvPr id="34" name="Freeform 354"/>
                        <wps:cNvSpPr>
                          <a:spLocks/>
                        </wps:cNvSpPr>
                        <wps:spPr bwMode="auto">
                          <a:xfrm>
                            <a:off x="1590702" y="3497580"/>
                            <a:ext cx="151130" cy="46990"/>
                          </a:xfrm>
                          <a:custGeom>
                            <a:avLst/>
                            <a:gdLst>
                              <a:gd name="T0" fmla="*/ 163 w 238"/>
                              <a:gd name="T1" fmla="*/ 74 h 74"/>
                              <a:gd name="T2" fmla="*/ 238 w 238"/>
                              <a:gd name="T3" fmla="*/ 15 h 74"/>
                              <a:gd name="T4" fmla="*/ 74 w 238"/>
                              <a:gd name="T5" fmla="*/ 0 h 74"/>
                              <a:gd name="T6" fmla="*/ 0 w 238"/>
                              <a:gd name="T7" fmla="*/ 59 h 74"/>
                              <a:gd name="T8" fmla="*/ 163 w 238"/>
                              <a:gd name="T9" fmla="*/ 74 h 74"/>
                            </a:gdLst>
                            <a:ahLst/>
                            <a:cxnLst>
                              <a:cxn ang="0">
                                <a:pos x="T0" y="T1"/>
                              </a:cxn>
                              <a:cxn ang="0">
                                <a:pos x="T2" y="T3"/>
                              </a:cxn>
                              <a:cxn ang="0">
                                <a:pos x="T4" y="T5"/>
                              </a:cxn>
                              <a:cxn ang="0">
                                <a:pos x="T6" y="T7"/>
                              </a:cxn>
                              <a:cxn ang="0">
                                <a:pos x="T8" y="T9"/>
                              </a:cxn>
                            </a:cxnLst>
                            <a:rect l="0" t="0" r="r" b="b"/>
                            <a:pathLst>
                              <a:path w="238" h="74">
                                <a:moveTo>
                                  <a:pt x="163" y="74"/>
                                </a:moveTo>
                                <a:lnTo>
                                  <a:pt x="238" y="15"/>
                                </a:lnTo>
                                <a:lnTo>
                                  <a:pt x="74" y="0"/>
                                </a:lnTo>
                                <a:lnTo>
                                  <a:pt x="0" y="59"/>
                                </a:lnTo>
                                <a:lnTo>
                                  <a:pt x="163" y="74"/>
                                </a:lnTo>
                                <a:close/>
                              </a:path>
                            </a:pathLst>
                          </a:custGeom>
                          <a:solidFill>
                            <a:srgbClr val="BFBF99"/>
                          </a:solidFill>
                          <a:ln w="15">
                            <a:solidFill>
                              <a:srgbClr val="000000"/>
                            </a:solidFill>
                            <a:prstDash val="solid"/>
                            <a:round/>
                            <a:headEnd/>
                            <a:tailEnd/>
                          </a:ln>
                        </wps:spPr>
                        <wps:bodyPr rot="0" vert="horz" wrap="square" lIns="91440" tIns="45720" rIns="91440" bIns="45720" anchor="t" anchorCtr="0" upright="1">
                          <a:noAutofit/>
                        </wps:bodyPr>
                      </wps:wsp>
                      <wps:wsp>
                        <wps:cNvPr id="35" name="Freeform 355"/>
                        <wps:cNvSpPr>
                          <a:spLocks/>
                        </wps:cNvSpPr>
                        <wps:spPr bwMode="auto">
                          <a:xfrm>
                            <a:off x="1854862" y="3525520"/>
                            <a:ext cx="141605" cy="56515"/>
                          </a:xfrm>
                          <a:custGeom>
                            <a:avLst/>
                            <a:gdLst>
                              <a:gd name="T0" fmla="*/ 163 w 223"/>
                              <a:gd name="T1" fmla="*/ 89 h 89"/>
                              <a:gd name="T2" fmla="*/ 223 w 223"/>
                              <a:gd name="T3" fmla="*/ 30 h 89"/>
                              <a:gd name="T4" fmla="*/ 59 w 223"/>
                              <a:gd name="T5" fmla="*/ 0 h 89"/>
                              <a:gd name="T6" fmla="*/ 0 w 223"/>
                              <a:gd name="T7" fmla="*/ 75 h 89"/>
                              <a:gd name="T8" fmla="*/ 163 w 223"/>
                              <a:gd name="T9" fmla="*/ 89 h 89"/>
                            </a:gdLst>
                            <a:ahLst/>
                            <a:cxnLst>
                              <a:cxn ang="0">
                                <a:pos x="T0" y="T1"/>
                              </a:cxn>
                              <a:cxn ang="0">
                                <a:pos x="T2" y="T3"/>
                              </a:cxn>
                              <a:cxn ang="0">
                                <a:pos x="T4" y="T5"/>
                              </a:cxn>
                              <a:cxn ang="0">
                                <a:pos x="T6" y="T7"/>
                              </a:cxn>
                              <a:cxn ang="0">
                                <a:pos x="T8" y="T9"/>
                              </a:cxn>
                            </a:cxnLst>
                            <a:rect l="0" t="0" r="r" b="b"/>
                            <a:pathLst>
                              <a:path w="223" h="89">
                                <a:moveTo>
                                  <a:pt x="163" y="89"/>
                                </a:moveTo>
                                <a:lnTo>
                                  <a:pt x="223" y="30"/>
                                </a:lnTo>
                                <a:lnTo>
                                  <a:pt x="59" y="0"/>
                                </a:lnTo>
                                <a:lnTo>
                                  <a:pt x="0" y="75"/>
                                </a:lnTo>
                                <a:lnTo>
                                  <a:pt x="163" y="89"/>
                                </a:lnTo>
                                <a:close/>
                              </a:path>
                            </a:pathLst>
                          </a:custGeom>
                          <a:solidFill>
                            <a:srgbClr val="BFBF99"/>
                          </a:solidFill>
                          <a:ln w="15">
                            <a:solidFill>
                              <a:srgbClr val="000000"/>
                            </a:solidFill>
                            <a:prstDash val="solid"/>
                            <a:round/>
                            <a:headEnd/>
                            <a:tailEnd/>
                          </a:ln>
                        </wps:spPr>
                        <wps:bodyPr rot="0" vert="horz" wrap="square" lIns="91440" tIns="45720" rIns="91440" bIns="45720" anchor="t" anchorCtr="0" upright="1">
                          <a:noAutofit/>
                        </wps:bodyPr>
                      </wps:wsp>
                      <wps:wsp>
                        <wps:cNvPr id="36" name="Freeform 356"/>
                        <wps:cNvSpPr>
                          <a:spLocks/>
                        </wps:cNvSpPr>
                        <wps:spPr bwMode="auto">
                          <a:xfrm>
                            <a:off x="1213512" y="3554095"/>
                            <a:ext cx="151130" cy="56515"/>
                          </a:xfrm>
                          <a:custGeom>
                            <a:avLst/>
                            <a:gdLst>
                              <a:gd name="T0" fmla="*/ 163 w 238"/>
                              <a:gd name="T1" fmla="*/ 89 h 89"/>
                              <a:gd name="T2" fmla="*/ 238 w 238"/>
                              <a:gd name="T3" fmla="*/ 30 h 89"/>
                              <a:gd name="T4" fmla="*/ 74 w 238"/>
                              <a:gd name="T5" fmla="*/ 0 h 89"/>
                              <a:gd name="T6" fmla="*/ 0 w 238"/>
                              <a:gd name="T7" fmla="*/ 59 h 89"/>
                              <a:gd name="T8" fmla="*/ 163 w 238"/>
                              <a:gd name="T9" fmla="*/ 89 h 89"/>
                            </a:gdLst>
                            <a:ahLst/>
                            <a:cxnLst>
                              <a:cxn ang="0">
                                <a:pos x="T0" y="T1"/>
                              </a:cxn>
                              <a:cxn ang="0">
                                <a:pos x="T2" y="T3"/>
                              </a:cxn>
                              <a:cxn ang="0">
                                <a:pos x="T4" y="T5"/>
                              </a:cxn>
                              <a:cxn ang="0">
                                <a:pos x="T6" y="T7"/>
                              </a:cxn>
                              <a:cxn ang="0">
                                <a:pos x="T8" y="T9"/>
                              </a:cxn>
                            </a:cxnLst>
                            <a:rect l="0" t="0" r="r" b="b"/>
                            <a:pathLst>
                              <a:path w="238" h="89">
                                <a:moveTo>
                                  <a:pt x="163" y="89"/>
                                </a:moveTo>
                                <a:lnTo>
                                  <a:pt x="238" y="30"/>
                                </a:lnTo>
                                <a:lnTo>
                                  <a:pt x="74" y="0"/>
                                </a:lnTo>
                                <a:lnTo>
                                  <a:pt x="0" y="59"/>
                                </a:lnTo>
                                <a:lnTo>
                                  <a:pt x="163" y="89"/>
                                </a:lnTo>
                                <a:close/>
                              </a:path>
                            </a:pathLst>
                          </a:custGeom>
                          <a:solidFill>
                            <a:srgbClr val="99BFBF"/>
                          </a:solidFill>
                          <a:ln w="15">
                            <a:solidFill>
                              <a:srgbClr val="000000"/>
                            </a:solidFill>
                            <a:prstDash val="solid"/>
                            <a:round/>
                            <a:headEnd/>
                            <a:tailEnd/>
                          </a:ln>
                        </wps:spPr>
                        <wps:bodyPr rot="0" vert="horz" wrap="square" lIns="91440" tIns="45720" rIns="91440" bIns="45720" anchor="t" anchorCtr="0" upright="1">
                          <a:noAutofit/>
                        </wps:bodyPr>
                      </wps:wsp>
                      <wps:wsp>
                        <wps:cNvPr id="37" name="Freeform 357"/>
                        <wps:cNvSpPr>
                          <a:spLocks/>
                        </wps:cNvSpPr>
                        <wps:spPr bwMode="auto">
                          <a:xfrm>
                            <a:off x="1081432" y="3657600"/>
                            <a:ext cx="160655" cy="56515"/>
                          </a:xfrm>
                          <a:custGeom>
                            <a:avLst/>
                            <a:gdLst>
                              <a:gd name="T0" fmla="*/ 163 w 253"/>
                              <a:gd name="T1" fmla="*/ 89 h 89"/>
                              <a:gd name="T2" fmla="*/ 253 w 253"/>
                              <a:gd name="T3" fmla="*/ 15 h 89"/>
                              <a:gd name="T4" fmla="*/ 89 w 253"/>
                              <a:gd name="T5" fmla="*/ 0 h 89"/>
                              <a:gd name="T6" fmla="*/ 0 w 253"/>
                              <a:gd name="T7" fmla="*/ 60 h 89"/>
                              <a:gd name="T8" fmla="*/ 163 w 253"/>
                              <a:gd name="T9" fmla="*/ 89 h 89"/>
                            </a:gdLst>
                            <a:ahLst/>
                            <a:cxnLst>
                              <a:cxn ang="0">
                                <a:pos x="T0" y="T1"/>
                              </a:cxn>
                              <a:cxn ang="0">
                                <a:pos x="T2" y="T3"/>
                              </a:cxn>
                              <a:cxn ang="0">
                                <a:pos x="T4" y="T5"/>
                              </a:cxn>
                              <a:cxn ang="0">
                                <a:pos x="T6" y="T7"/>
                              </a:cxn>
                              <a:cxn ang="0">
                                <a:pos x="T8" y="T9"/>
                              </a:cxn>
                            </a:cxnLst>
                            <a:rect l="0" t="0" r="r" b="b"/>
                            <a:pathLst>
                              <a:path w="253" h="89">
                                <a:moveTo>
                                  <a:pt x="163" y="89"/>
                                </a:moveTo>
                                <a:lnTo>
                                  <a:pt x="253" y="15"/>
                                </a:lnTo>
                                <a:lnTo>
                                  <a:pt x="89" y="0"/>
                                </a:lnTo>
                                <a:lnTo>
                                  <a:pt x="0" y="60"/>
                                </a:lnTo>
                                <a:lnTo>
                                  <a:pt x="163" y="89"/>
                                </a:lnTo>
                                <a:close/>
                              </a:path>
                            </a:pathLst>
                          </a:custGeom>
                          <a:solidFill>
                            <a:srgbClr val="4D004D"/>
                          </a:solidFill>
                          <a:ln w="15">
                            <a:solidFill>
                              <a:srgbClr val="000000"/>
                            </a:solidFill>
                            <a:prstDash val="solid"/>
                            <a:round/>
                            <a:headEnd/>
                            <a:tailEnd/>
                          </a:ln>
                        </wps:spPr>
                        <wps:bodyPr rot="0" vert="horz" wrap="square" lIns="91440" tIns="45720" rIns="91440" bIns="45720" anchor="t" anchorCtr="0" upright="1">
                          <a:noAutofit/>
                        </wps:bodyPr>
                      </wps:wsp>
                      <wps:wsp>
                        <wps:cNvPr id="1302" name="Line 358"/>
                        <wps:cNvCnPr/>
                        <wps:spPr bwMode="auto">
                          <a:xfrm flipH="1" flipV="1">
                            <a:off x="864897" y="838835"/>
                            <a:ext cx="103505" cy="2875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59"/>
                        <wps:cNvCnPr/>
                        <wps:spPr bwMode="auto">
                          <a:xfrm flipH="1">
                            <a:off x="911887" y="3714115"/>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60"/>
                        <wps:cNvCnPr/>
                        <wps:spPr bwMode="auto">
                          <a:xfrm flipH="1">
                            <a:off x="892837" y="3261995"/>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61"/>
                        <wps:cNvCnPr/>
                        <wps:spPr bwMode="auto">
                          <a:xfrm flipH="1">
                            <a:off x="873787" y="2790190"/>
                            <a:ext cx="57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362"/>
                        <wps:cNvCnPr/>
                        <wps:spPr bwMode="auto">
                          <a:xfrm flipH="1">
                            <a:off x="855372" y="2319020"/>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 name="Line 363"/>
                        <wps:cNvCnPr/>
                        <wps:spPr bwMode="auto">
                          <a:xfrm flipH="1">
                            <a:off x="845847" y="1828800"/>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8" name="Line 364"/>
                        <wps:cNvCnPr/>
                        <wps:spPr bwMode="auto">
                          <a:xfrm flipH="1">
                            <a:off x="826797" y="1338580"/>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Line 365"/>
                        <wps:cNvCnPr/>
                        <wps:spPr bwMode="auto">
                          <a:xfrm flipH="1">
                            <a:off x="807747" y="838835"/>
                            <a:ext cx="57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 name="Rectangle 366"/>
                        <wps:cNvSpPr>
                          <a:spLocks noChangeArrowheads="1"/>
                        </wps:cNvSpPr>
                        <wps:spPr bwMode="auto">
                          <a:xfrm>
                            <a:off x="826797" y="3639185"/>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0</w:t>
                              </w:r>
                            </w:p>
                          </w:txbxContent>
                        </wps:txbx>
                        <wps:bodyPr rot="0" vert="horz" wrap="none" lIns="0" tIns="0" rIns="0" bIns="0" anchor="t" anchorCtr="0">
                          <a:spAutoFit/>
                        </wps:bodyPr>
                      </wps:wsp>
                      <wps:wsp>
                        <wps:cNvPr id="1311" name="Rectangle 367"/>
                        <wps:cNvSpPr>
                          <a:spLocks noChangeArrowheads="1"/>
                        </wps:cNvSpPr>
                        <wps:spPr bwMode="auto">
                          <a:xfrm>
                            <a:off x="581687" y="3186430"/>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0,001</w:t>
                              </w:r>
                            </w:p>
                          </w:txbxContent>
                        </wps:txbx>
                        <wps:bodyPr rot="0" vert="horz" wrap="none" lIns="0" tIns="0" rIns="0" bIns="0" anchor="t" anchorCtr="0">
                          <a:spAutoFit/>
                        </wps:bodyPr>
                      </wps:wsp>
                      <wps:wsp>
                        <wps:cNvPr id="1312" name="Rectangle 368"/>
                        <wps:cNvSpPr>
                          <a:spLocks noChangeArrowheads="1"/>
                        </wps:cNvSpPr>
                        <wps:spPr bwMode="auto">
                          <a:xfrm>
                            <a:off x="562637" y="2715260"/>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0,002</w:t>
                              </w:r>
                            </w:p>
                          </w:txbxContent>
                        </wps:txbx>
                        <wps:bodyPr rot="0" vert="horz" wrap="none" lIns="0" tIns="0" rIns="0" bIns="0" anchor="t" anchorCtr="0">
                          <a:spAutoFit/>
                        </wps:bodyPr>
                      </wps:wsp>
                      <wps:wsp>
                        <wps:cNvPr id="1313" name="Rectangle 369"/>
                        <wps:cNvSpPr>
                          <a:spLocks noChangeArrowheads="1"/>
                        </wps:cNvSpPr>
                        <wps:spPr bwMode="auto">
                          <a:xfrm>
                            <a:off x="544222" y="2243455"/>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0,003</w:t>
                              </w:r>
                            </w:p>
                          </w:txbxContent>
                        </wps:txbx>
                        <wps:bodyPr rot="0" vert="horz" wrap="none" lIns="0" tIns="0" rIns="0" bIns="0" anchor="t" anchorCtr="0">
                          <a:spAutoFit/>
                        </wps:bodyPr>
                      </wps:wsp>
                      <wps:wsp>
                        <wps:cNvPr id="1314" name="Rectangle 370"/>
                        <wps:cNvSpPr>
                          <a:spLocks noChangeArrowheads="1"/>
                        </wps:cNvSpPr>
                        <wps:spPr bwMode="auto">
                          <a:xfrm>
                            <a:off x="534697" y="1753235"/>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0,004</w:t>
                              </w:r>
                            </w:p>
                          </w:txbxContent>
                        </wps:txbx>
                        <wps:bodyPr rot="0" vert="horz" wrap="none" lIns="0" tIns="0" rIns="0" bIns="0" anchor="t" anchorCtr="0">
                          <a:spAutoFit/>
                        </wps:bodyPr>
                      </wps:wsp>
                      <wps:wsp>
                        <wps:cNvPr id="1315" name="Rectangle 371"/>
                        <wps:cNvSpPr>
                          <a:spLocks noChangeArrowheads="1"/>
                        </wps:cNvSpPr>
                        <wps:spPr bwMode="auto">
                          <a:xfrm>
                            <a:off x="515647" y="1263015"/>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0,005</w:t>
                              </w:r>
                            </w:p>
                          </w:txbxContent>
                        </wps:txbx>
                        <wps:bodyPr rot="0" vert="horz" wrap="none" lIns="0" tIns="0" rIns="0" bIns="0" anchor="t" anchorCtr="0">
                          <a:spAutoFit/>
                        </wps:bodyPr>
                      </wps:wsp>
                      <wps:wsp>
                        <wps:cNvPr id="1316" name="Rectangle 372"/>
                        <wps:cNvSpPr>
                          <a:spLocks noChangeArrowheads="1"/>
                        </wps:cNvSpPr>
                        <wps:spPr bwMode="auto">
                          <a:xfrm>
                            <a:off x="496597" y="763905"/>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t>0,006</w:t>
                              </w:r>
                            </w:p>
                          </w:txbxContent>
                        </wps:txbx>
                        <wps:bodyPr rot="0" vert="horz" wrap="none" lIns="0" tIns="0" rIns="0" bIns="0" anchor="t" anchorCtr="0">
                          <a:spAutoFit/>
                        </wps:bodyPr>
                      </wps:wsp>
                      <wps:wsp>
                        <wps:cNvPr id="1317" name="Rectangle 373"/>
                        <wps:cNvSpPr>
                          <a:spLocks noChangeArrowheads="1"/>
                        </wps:cNvSpPr>
                        <wps:spPr bwMode="auto">
                          <a:xfrm rot="16200000">
                            <a:off x="-1320570" y="1924368"/>
                            <a:ext cx="312674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2B2EBC" w:rsidRDefault="00F333D6" w:rsidP="00573B2F">
                              <w:pPr>
                                <w:pStyle w:val="Figure"/>
                                <w:rPr>
                                  <w:lang w:val="es-ES_tradnl"/>
                                </w:rPr>
                              </w:pPr>
                              <w:r>
                                <w:rPr>
                                  <w:caps w:val="0"/>
                                  <w:lang w:val="es-ES_tradnl"/>
                                </w:rPr>
                                <w:t>P</w:t>
                              </w:r>
                              <w:r w:rsidRPr="002B2EBC">
                                <w:rPr>
                                  <w:caps w:val="0"/>
                                  <w:lang w:val="es-ES_tradnl"/>
                                </w:rPr>
                                <w:t>robabilidad relativa de que se produzca esta situación</w:t>
                              </w:r>
                            </w:p>
                          </w:txbxContent>
                        </wps:txbx>
                        <wps:bodyPr rot="0" vert="horz" wrap="square" lIns="0" tIns="0" rIns="0" bIns="0" anchor="t" anchorCtr="0">
                          <a:spAutoFit/>
                        </wps:bodyPr>
                      </wps:wsp>
                      <wps:wsp>
                        <wps:cNvPr id="1318" name="Rectangle 374"/>
                        <wps:cNvSpPr>
                          <a:spLocks noChangeArrowheads="1"/>
                        </wps:cNvSpPr>
                        <wps:spPr bwMode="auto">
                          <a:xfrm>
                            <a:off x="723291" y="4213860"/>
                            <a:ext cx="260286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Pr="005A27C5" w:rsidRDefault="00F333D6" w:rsidP="00573B2F">
                              <w:pPr>
                                <w:pStyle w:val="Figure"/>
                                <w:rPr>
                                  <w:lang w:val="es-ES_tradnl"/>
                                </w:rPr>
                              </w:pPr>
                              <w:r>
                                <w:rPr>
                                  <w:caps w:val="0"/>
                                  <w:lang w:val="es-ES_tradnl"/>
                                </w:rPr>
                                <w:t>S</w:t>
                              </w:r>
                              <w:r w:rsidRPr="002B2EBC">
                                <w:rPr>
                                  <w:caps w:val="0"/>
                                  <w:lang w:val="es-ES_tradnl"/>
                                </w:rPr>
                                <w:t>egundos en los que n canales están</w:t>
                              </w:r>
                              <w:r>
                                <w:rPr>
                                  <w:caps w:val="0"/>
                                  <w:lang w:val="es-ES_tradnl"/>
                                </w:rPr>
                                <w:t xml:space="preserve"> </w:t>
                              </w:r>
                              <w:r w:rsidRPr="005A27C5">
                                <w:rPr>
                                  <w:caps w:val="0"/>
                                  <w:lang w:val="es-ES_tradnl"/>
                                </w:rPr>
                                <w:t>ocupados simultáneamente</w:t>
                              </w:r>
                            </w:p>
                          </w:txbxContent>
                        </wps:txbx>
                        <wps:bodyPr rot="0" vert="horz" wrap="square" lIns="0" tIns="0" rIns="0" bIns="0" anchor="t" anchorCtr="0">
                          <a:spAutoFit/>
                        </wps:bodyPr>
                      </wps:wsp>
                      <wps:wsp>
                        <wps:cNvPr id="1319" name="Rectangle 376"/>
                        <wps:cNvSpPr>
                          <a:spLocks noChangeArrowheads="1"/>
                        </wps:cNvSpPr>
                        <wps:spPr bwMode="auto">
                          <a:xfrm rot="18180000">
                            <a:off x="3767751" y="3595241"/>
                            <a:ext cx="12700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D6" w:rsidRDefault="00F333D6" w:rsidP="00573B2F">
                              <w:pPr>
                                <w:pStyle w:val="Figure"/>
                              </w:pPr>
                              <w:r>
                                <w:rPr>
                                  <w:caps w:val="0"/>
                                </w:rPr>
                                <w:t xml:space="preserve">Número de canales </w:t>
                              </w:r>
                              <w:r>
                                <w:t>...</w:t>
                              </w:r>
                            </w:p>
                          </w:txbxContent>
                        </wps:txbx>
                        <wps:bodyPr rot="0" vert="horz" wrap="square" lIns="0" tIns="0" rIns="0" bIns="0" anchor="t" anchorCtr="0">
                          <a:spAutoFit/>
                        </wps:bodyPr>
                      </wps:wsp>
                      <wps:wsp>
                        <wps:cNvPr id="1320" name="Rectangle 377"/>
                        <wps:cNvSpPr>
                          <a:spLocks noChangeArrowheads="1"/>
                        </wps:cNvSpPr>
                        <wps:spPr bwMode="auto">
                          <a:xfrm>
                            <a:off x="62892" y="46990"/>
                            <a:ext cx="5790565" cy="469455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29C47BF9" id="Canvas 1328" o:spid="_x0000_s1991" editas="canvas" style="width:538.9pt;height:378pt;mso-position-horizontal-relative:char;mso-position-vertical-relative:line" coordsize="68440,4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">
                <v:shape id="_x0000_s1992" type="#_x0000_t75" style="position:absolute;width:68440;height:47999;visibility:visible;mso-wrap-style:square">
                  <v:fill o:detectmouseclick="t"/>
                  <v:path o:connecttype="none"/>
                </v:shape>
                <v:group id="Group 236" o:spid="_x0000_s1993" style="position:absolute;left:10717;top:3302;width:36976;height:41014" coordorigin="1337,520" coordsize="5823,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37" o:spid="_x0000_s1994" style="position:absolute;left:1500;top:4261;width:5361;height:2152;visibility:visible;mso-wrap-style:square;v-text-anchor:top" coordsize="5361,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" path="m,1588l2064,,5361,371,3950,2152,,1588xe" fillcolor="silver" stroked="f">
                    <v:path arrowok="t" o:connecttype="custom" o:connectlocs="0,1588;2064,0;5361,371;3950,2152;0,1588" o:connectangles="0,0,0,0,0"/>
                  </v:shape>
                  <v:rect id="Rectangle 38" o:spid="_x0000_s1995" style="position:absolute;left:1337;top:520;width:224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" fillcolor="silver" stroked="f"/>
                  <v:rect id="Rectangle 39" o:spid="_x0000_s1996" style="position:absolute;left:1337;top:891;width:224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" fillcolor="#c2c2c2" stroked="f"/>
                  <v:rect id="Rectangle 40" o:spid="_x0000_s1997" style="position:absolute;left:1337;top:1203;width:224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" fillcolor="#c4c4c4" stroked="f"/>
                  <v:rect id="Rectangle 41" o:spid="_x0000_s1998" style="position:absolute;left:1337;top:1425;width:2242;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" fillcolor="#c6c6c6" stroked="f"/>
                  <v:rect id="Rectangle 42" o:spid="_x0000_s1999" style="position:absolute;left:1337;top:1618;width:224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" fillcolor="#c8c8c8" stroked="f"/>
                  <v:rect id="Rectangle 43" o:spid="_x0000_s2000" style="position:absolute;left:1337;top:1782;width:2242;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" fillcolor="#cacaca" stroked="f"/>
                  <v:rect id="Rectangle 44" o:spid="_x0000_s2001" style="position:absolute;left:1337;top:1930;width:2242;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" fillcolor="#ccc" stroked="f"/>
                  <v:rect id="Rectangle 45" o:spid="_x0000_s2002" style="position:absolute;left:1337;top:2064;width:2242;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" fillcolor="#cecece" stroked="f"/>
                  <v:rect id="Rectangle 46" o:spid="_x0000_s2003" style="position:absolute;left:1337;top:2197;width:224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" fillcolor="#d0d0d0" stroked="f"/>
                  <v:rect id="Rectangle 47" o:spid="_x0000_s2004" style="position:absolute;left:1337;top:2301;width:2242;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" fillcolor="#d2d2d2" stroked="f"/>
                  <v:rect id="Rectangle 48" o:spid="_x0000_s2005" style="position:absolute;left:1337;top:2420;width:224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" fillcolor="#d4d4d4" stroked="f"/>
                  <v:rect id="Rectangle 49" o:spid="_x0000_s2006" style="position:absolute;left:1337;top:2524;width:224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" fillcolor="#d6d6d6" stroked="f"/>
                  <v:rect id="Rectangle 50" o:spid="_x0000_s2007" style="position:absolute;left:1337;top:2628;width:224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" fillcolor="#d8d8d8" stroked="f"/>
                  <v:rect id="Rectangle 51" o:spid="_x0000_s2008" style="position:absolute;left:1337;top:2732;width:224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" fillcolor="#dadada" stroked="f"/>
                  <v:rect id="Rectangle 52" o:spid="_x0000_s2009" style="position:absolute;left:1337;top:2836;width:2242;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" fillcolor="#dcdcdc" stroked="f"/>
                  <v:rect id="Rectangle 53" o:spid="_x0000_s2010" style="position:absolute;left:1337;top:2939;width:224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" fillcolor="#dedede" stroked="f"/>
                  <v:rect id="Rectangle 54" o:spid="_x0000_s2011" style="position:absolute;left:1337;top:3043;width:224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" fillcolor="#e0e0e0" stroked="f"/>
                  <v:rect id="Rectangle 55" o:spid="_x0000_s2012" style="position:absolute;left:1337;top:3147;width:224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" fillcolor="#e2e2e2" stroked="f"/>
                  <v:rect id="Rectangle 56" o:spid="_x0000_s2013" style="position:absolute;left:1337;top:3251;width:224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" fillcolor="#e4e4e4" stroked="f"/>
                  <v:rect id="Rectangle 57" o:spid="_x0000_s2014" style="position:absolute;left:1337;top:3355;width:224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" fillcolor="#e6e6e6" stroked="f"/>
                  <v:rect id="Rectangle 58" o:spid="_x0000_s2015" style="position:absolute;left:1337;top:3459;width:224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" fillcolor="#e8e8e8" stroked="f"/>
                  <v:rect id="Rectangle 59" o:spid="_x0000_s2016" style="position:absolute;left:1337;top:3563;width:2242;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" fillcolor="#eaeaea" stroked="f"/>
                  <v:rect id="Rectangle 60" o:spid="_x0000_s2017" style="position:absolute;left:1337;top:3697;width:224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" fillcolor="#ececec" stroked="f"/>
                  <v:rect id="Rectangle 61" o:spid="_x0000_s2018" style="position:absolute;left:1337;top:3801;width:2242;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" fillcolor="#eee" stroked="f"/>
                  <v:rect id="Rectangle 62" o:spid="_x0000_s2019" style="position:absolute;left:1337;top:3919;width:2242;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" fillcolor="#f0f0f0" stroked="f"/>
                  <v:rect id="Rectangle 63" o:spid="_x0000_s2020" style="position:absolute;left:1337;top:4068;width:2242;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" fillcolor="#f2f2f2" stroked="f"/>
                  <v:rect id="Rectangle 64" o:spid="_x0000_s2021" style="position:absolute;left:1337;top:4216;width:224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" fillcolor="#f4f4f4" stroked="f"/>
                  <v:rect id="Rectangle 65" o:spid="_x0000_s2022" style="position:absolute;left:1337;top:4380;width:224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" fillcolor="#f6f6f6" stroked="f"/>
                  <v:rect id="Rectangle 66" o:spid="_x0000_s2023" style="position:absolute;left:1337;top:4543;width:224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" fillcolor="#f8f8f8" stroked="f"/>
                  <v:rect id="Rectangle 67" o:spid="_x0000_s2024" style="position:absolute;left:1337;top:4751;width:224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" fillcolor="#fafafa" stroked="f"/>
                  <v:rect id="Rectangle 68" o:spid="_x0000_s2025" style="position:absolute;left:1337;top:5033;width:224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" fillcolor="#fcfcfc" stroked="f"/>
                  <v:rect id="Rectangle 69" o:spid="_x0000_s2026" style="position:absolute;left:1337;top:5374;width:2242;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" stroked="f"/>
                  <v:shape id="Freeform 70" o:spid="_x0000_s2027" style="position:absolute;left:1337;top:520;width:2227;height:5329;visibility:visible;mso-wrap-style:square;v-text-anchor:top" coordsize="2227,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" path="m163,5329l,801,2197,r30,3741l163,5329xe" filled="f" stroked="f">
                    <v:path arrowok="t" o:connecttype="custom" o:connectlocs="163,5329;0,801;2197,0;2227,3741;163,5329" o:connectangles="0,0,0,0,0"/>
                  </v:shape>
                  <v:rect id="Rectangle 71" o:spid="_x0000_s2028" style="position:absolute;left:3534;top:520;width:346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" fillcolor="silver" stroked="f"/>
                  <v:rect id="Rectangle 72" o:spid="_x0000_s2029" style="position:absolute;left:3534;top:802;width:346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" fillcolor="#c2c2c2" stroked="f"/>
                  <v:rect id="Rectangle 73" o:spid="_x0000_s2030" style="position:absolute;left:3534;top:1039;width:3461;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" fillcolor="#c4c4c4" stroked="f"/>
                  <v:rect id="Rectangle 74" o:spid="_x0000_s2031" style="position:absolute;left:3534;top:1217;width:3461;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" fillcolor="#c6c6c6" stroked="f"/>
                  <v:rect id="Rectangle 75" o:spid="_x0000_s2032" style="position:absolute;left:3534;top:1366;width:3461;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" fillcolor="#c8c8c8" stroked="f"/>
                  <v:rect id="Rectangle 76" o:spid="_x0000_s2033" style="position:absolute;left:3534;top:1485;width:3461;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" fillcolor="#cacaca" stroked="f"/>
                  <v:rect id="Rectangle 77" o:spid="_x0000_s2034" style="position:absolute;left:3534;top:1603;width:3461;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" fillcolor="#ccc" stroked="f"/>
                  <v:rect id="Rectangle 78" o:spid="_x0000_s2035" style="position:absolute;left:3534;top:1722;width:346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" fillcolor="#cecece" stroked="f"/>
                  <v:rect id="Rectangle 79" o:spid="_x0000_s2036" style="position:absolute;left:3534;top:1811;width:346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" fillcolor="#d0d0d0" stroked="f"/>
                  <v:rect id="Rectangle 80" o:spid="_x0000_s2037" style="position:absolute;left:3534;top:1900;width:346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" fillcolor="#d2d2d2" stroked="f"/>
                  <v:rect id="Rectangle 81" o:spid="_x0000_s2038" style="position:absolute;left:3534;top:1989;width:346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" fillcolor="#d4d4d4" stroked="f"/>
                  <v:rect id="Rectangle 82" o:spid="_x0000_s2039" style="position:absolute;left:3534;top:2064;width:346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" fillcolor="#d6d6d6" stroked="f"/>
                  <v:rect id="Rectangle 83" o:spid="_x0000_s2040" style="position:absolute;left:3534;top:2153;width:3461;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" fillcolor="#d8d8d8" stroked="f"/>
                  <v:rect id="Rectangle 84" o:spid="_x0000_s2041" style="position:absolute;left:3534;top:2227;width:346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" fillcolor="#dadada" stroked="f"/>
                  <v:rect id="Rectangle 85" o:spid="_x0000_s2042" style="position:absolute;left:3534;top:2316;width:3461;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" fillcolor="#dcdcdc" stroked="f"/>
                  <v:rect id="Rectangle 86" o:spid="_x0000_s2043" style="position:absolute;left:3534;top:2390;width:3461;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" fillcolor="#dedede" stroked="f"/>
                  <v:rect id="Rectangle 87" o:spid="_x0000_s2044" style="position:absolute;left:3534;top:2464;width:346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" fillcolor="#e0e0e0" stroked="f"/>
                  <v:rect id="Rectangle 88" o:spid="_x0000_s2045" style="position:absolute;left:3534;top:2553;width:346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" fillcolor="#e2e2e2" stroked="f"/>
                  <v:rect id="Rectangle 89" o:spid="_x0000_s2046" style="position:absolute;left:3534;top:2628;width:346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" fillcolor="#e4e4e4" stroked="f"/>
                  <v:rect id="Rectangle 90" o:spid="_x0000_s2047" style="position:absolute;left:3534;top:2717;width:3461;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" fillcolor="#e6e6e6" stroked="f"/>
                  <v:rect id="Rectangle 91" o:spid="_x0000_s2048" style="position:absolute;left:3534;top:2791;width:346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" fillcolor="#e8e8e8" stroked="f"/>
                  <v:rect id="Rectangle 92" o:spid="_x0000_s2049" style="position:absolute;left:3534;top:2880;width:346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" fillcolor="#eaeaea" stroked="f"/>
                  <v:rect id="Rectangle 93" o:spid="_x0000_s2050" style="position:absolute;left:3534;top:2969;width:3461;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" fillcolor="#ececec" stroked="f"/>
                  <v:rect id="Rectangle 94" o:spid="_x0000_s2051" style="position:absolute;left:3534;top:3043;width:3461;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" fillcolor="#eee" stroked="f"/>
                  <v:rect id="Rectangle 95" o:spid="_x0000_s2052" style="position:absolute;left:3534;top:3147;width:3461;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" fillcolor="#f0f0f0" stroked="f"/>
                  <v:rect id="Rectangle 96" o:spid="_x0000_s2053" style="position:absolute;left:3534;top:3251;width:3461;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" fillcolor="#f2f2f2" stroked="f"/>
                  <v:rect id="Rectangle 97" o:spid="_x0000_s2054" style="position:absolute;left:3534;top:3370;width:3461;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" fillcolor="#f4f4f4" stroked="f"/>
                  <v:rect id="Rectangle 98" o:spid="_x0000_s2055" style="position:absolute;left:3534;top:3504;width:3461;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" fillcolor="#f6f6f6" stroked="f"/>
                  <v:rect id="Rectangle 99" o:spid="_x0000_s2056" style="position:absolute;left:3534;top:3622;width:346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" fillcolor="#f8f8f8" stroked="f"/>
                  <v:rect id="Rectangle 100" o:spid="_x0000_s2057" style="position:absolute;left:3534;top:3786;width:346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" fillcolor="#fafafa" stroked="f"/>
                  <v:rect id="Rectangle 101" o:spid="_x0000_s2058" style="position:absolute;left:3534;top:3994;width:346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" fillcolor="#fcfcfc" stroked="f"/>
                  <v:rect id="Rectangle 102" o:spid="_x0000_s2059" style="position:absolute;left:3534;top:4276;width:346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" stroked="f"/>
                  <v:shape id="Freeform 103" o:spid="_x0000_s2060" style="position:absolute;left:3534;top:520;width:3446;height:4112;visibility:visible;mso-wrap-style:square;v-text-anchor:top" coordsize="344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" path="m30,3741l,,3446,193,3327,4112,30,3741xe" filled="f" stroked="f">
                    <v:path arrowok="t" o:connecttype="custom" o:connectlocs="30,3741;0,0;3446,193;3327,4112;30,3741" o:connectangles="0,0,0,0,0"/>
                  </v:shape>
                  <v:shape id="Freeform 104" o:spid="_x0000_s2061" style="position:absolute;left:1500;top:4261;width:5361;height:1588;visibility:visible;mso-wrap-style:square;v-text-anchor:top" coordsize="36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" path="m,107l139,,361,25e" filled="f" strokecolor="gray" strokeweight="0">
                    <v:path arrowok="t" o:connecttype="custom" o:connectlocs="0,1588;2064,0;5361,371" o:connectangles="0,0,0"/>
                  </v:shape>
                  <v:shape id="Freeform 105" o:spid="_x0000_s2062" style="position:absolute;left:1485;top:4142;width:5376;height:1574;visibility:visible;mso-wrap-style:square;v-text-anchor:top" coordsize="36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" path="m,106l140,,362,25e" filled="f" strokecolor="gray" strokeweight="0">
                    <v:path arrowok="t" o:connecttype="custom" o:connectlocs="0,1574;2079,0;5376,371" o:connectangles="0,0,0"/>
                  </v:shape>
                  <v:shape id="Freeform 106" o:spid="_x0000_s2063" style="position:absolute;left:1485;top:4023;width:5376;height:1544;visibility:visible;mso-wrap-style:square;v-text-anchor:top" coordsize="36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" path="m,104l140,,362,24e" filled="f" strokecolor="gray" strokeweight="0">
                    <v:path arrowok="t" o:connecttype="custom" o:connectlocs="0,1544;2079,0;5376,356" o:connectangles="0,0,0"/>
                  </v:shape>
                  <v:shape id="Freeform 107" o:spid="_x0000_s2064" style="position:absolute;left:1485;top:3904;width:5391;height:1515;visibility:visible;mso-wrap-style:square;v-text-anchor:top" coordsize="36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" path="m,102l140,,363,24e" filled="f" strokecolor="gray" strokeweight="0">
                    <v:path arrowok="t" o:connecttype="custom" o:connectlocs="0,1515;2079,0;5391,356" o:connectangles="0,0,0"/>
                  </v:shape>
                  <v:shape id="Freeform 108" o:spid="_x0000_s2065" style="position:absolute;left:1470;top:3786;width:5406;height:1484;visibility:visible;mso-wrap-style:square;v-text-anchor:top" coordsize="36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" path="m,100l141,,364,23e" filled="f" strokecolor="gray" strokeweight="0">
                    <v:path arrowok="t" o:connecttype="custom" o:connectlocs="0,1484;2094,0;5406,341" o:connectangles="0,0,0"/>
                  </v:shape>
                  <v:shape id="Freeform 109" o:spid="_x0000_s2066" style="position:absolute;left:1470;top:3667;width:5406;height:1470;visibility:visible;mso-wrap-style:square;v-text-anchor:top" coordsize="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" path="m,99l141,,364,23e" filled="f" strokecolor="gray" strokeweight="0">
                    <v:path arrowok="t" o:connecttype="custom" o:connectlocs="0,1470;2094,0;5406,342" o:connectangles="0,0,0"/>
                  </v:shape>
                  <v:shape id="Freeform 110" o:spid="_x0000_s2067" style="position:absolute;left:1470;top:3533;width:5421;height:1455;visibility:visible;mso-wrap-style:square;v-text-anchor:top" coordsize="3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" path="m,98l141,,365,23e" filled="f" strokecolor="gray" strokeweight="0">
                    <v:path arrowok="t" o:connecttype="custom" o:connectlocs="0,1455;2094,0;5421,341" o:connectangles="0,0,0"/>
                  </v:shape>
                  <v:shape id="Freeform 111" o:spid="_x0000_s2068" style="position:absolute;left:1455;top:3415;width:5436;height:1425;visibility:visible;mso-wrap-style:square;v-text-anchor:top" coordsize="3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" path="m,96l141,,366,23e" filled="f" strokecolor="gray" strokeweight="0">
                    <v:path arrowok="t" o:connecttype="custom" o:connectlocs="0,1425;2094,0;5436,341" o:connectangles="0,0,0"/>
                  </v:shape>
                  <v:shape id="Freeform 112" o:spid="_x0000_s2069" style="position:absolute;left:1455;top:3296;width:5436;height:1395;visibility:visible;mso-wrap-style:square;v-text-anchor:top" coordsize="3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" path="m,94l141,,366,22e" filled="f" strokecolor="gray" strokeweight="0">
                    <v:path arrowok="t" o:connecttype="custom" o:connectlocs="0,1395;2094,0;5436,326" o:connectangles="0,0,0"/>
                  </v:shape>
                  <v:shape id="Freeform 113" o:spid="_x0000_s2070" style="position:absolute;left:1455;top:3177;width:5436;height:1366;visibility:visible;mso-wrap-style:square;v-text-anchor:top" coordsize="3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" path="m,92l141,,366,21e" filled="f" strokecolor="gray" strokeweight="0">
                    <v:path arrowok="t" o:connecttype="custom" o:connectlocs="0,1366;2094,0;5436,312" o:connectangles="0,0,0"/>
                  </v:shape>
                  <v:shape id="Freeform 114" o:spid="_x0000_s2071" style="position:absolute;left:1441;top:3058;width:5465;height:1336;visibility:visible;mso-wrap-style:square;v-text-anchor:top" coordsize="3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" path="m,90l142,,368,21e" filled="f" strokecolor="gray" strokeweight="0">
                    <v:path arrowok="t" o:connecttype="custom" o:connectlocs="0,1336;2109,0;5465,312" o:connectangles="0,0,0"/>
                  </v:shape>
                  <v:shape id="Freeform 115" o:spid="_x0000_s2072" style="position:absolute;left:1441;top:2925;width:5465;height:1321;visibility:visible;mso-wrap-style:square;v-text-anchor:top" coordsize="3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" path="m,89l142,,368,21e" filled="f" strokecolor="gray" strokeweight="0">
                    <v:path arrowok="t" o:connecttype="custom" o:connectlocs="0,1321;2109,0;5465,312" o:connectangles="0,0,0"/>
                  </v:shape>
                  <v:shape id="Freeform 116" o:spid="_x0000_s2073" style="position:absolute;left:1426;top:2806;width:5480;height:1291;visibility:visible;mso-wrap-style:square;v-text-anchor:top" coordsize="3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" path="m,87l143,,369,20e" filled="f" strokecolor="gray" strokeweight="0">
                    <v:path arrowok="t" o:connecttype="custom" o:connectlocs="0,1291;2124,0;5480,297" o:connectangles="0,0,0"/>
                  </v:shape>
                  <v:shape id="Freeform 117" o:spid="_x0000_s2074" style="position:absolute;left:1426;top:2687;width:5480;height:1262;visibility:visible;mso-wrap-style:square;v-text-anchor:top" coordsize="3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" path="m,85l143,,369,20e" filled="f" strokecolor="gray" strokeweight="0">
                    <v:path arrowok="t" o:connecttype="custom" o:connectlocs="0,1262;2124,0;5480,297" o:connectangles="0,0,0"/>
                  </v:shape>
                  <v:shape id="Freeform 118" o:spid="_x0000_s2075" style="position:absolute;left:1426;top:2553;width:5494;height:1248;visibility:visible;mso-wrap-style:square;v-text-anchor:top" coordsize="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" path="m,84l143,,370,20e" filled="f" strokecolor="gray" strokeweight="0">
                    <v:path arrowok="t" o:connecttype="custom" o:connectlocs="0,1248;2123,0;5494,297" o:connectangles="0,0,0"/>
                  </v:shape>
                  <v:shape id="Freeform 119" o:spid="_x0000_s2076" style="position:absolute;left:1411;top:2435;width:5509;height:1217;visibility:visible;mso-wrap-style:square;v-text-anchor:top" coordsize="3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" path="m,82l144,,371,19e" filled="f" strokecolor="gray" strokeweight="0">
                    <v:path arrowok="t" o:connecttype="custom" o:connectlocs="0,1217;2138,0;5509,282" o:connectangles="0,0,0"/>
                  </v:shape>
                  <v:shape id="Freeform 120" o:spid="_x0000_s2077" style="position:absolute;left:1411;top:2316;width:5509;height:1188;visibility:visible;mso-wrap-style:square;v-text-anchor:top" coordsize="3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" path="m,80l144,,371,18e" filled="f" strokecolor="gray" strokeweight="0">
                    <v:path arrowok="t" o:connecttype="custom" o:connectlocs="0,1188;2138,0;5509,267" o:connectangles="0,0,0"/>
                  </v:shape>
                  <v:shape id="Freeform 121" o:spid="_x0000_s2078" style="position:absolute;left:1411;top:2182;width:5509;height:1158;visibility:visible;mso-wrap-style:square;v-text-anchor:top" coordsize="3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" path="m,78l144,,371,18e" filled="f" strokecolor="gray" strokeweight="0">
                    <v:path arrowok="t" o:connecttype="custom" o:connectlocs="0,1158;2138,0;5509,267" o:connectangles="0,0,0"/>
                  </v:shape>
                  <v:shape id="Freeform 122" o:spid="_x0000_s2079" style="position:absolute;left:1396;top:2064;width:5539;height:1128;visibility:visible;mso-wrap-style:square;v-text-anchor:top" coordsize="3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" path="m,76l145,,373,18e" filled="f" strokecolor="gray" strokeweight="0">
                    <v:path arrowok="t" o:connecttype="custom" o:connectlocs="0,1128;2153,0;5539,267" o:connectangles="0,0,0"/>
                  </v:shape>
                  <v:shape id="Freeform 123" o:spid="_x0000_s2080" style="position:absolute;left:1396;top:1930;width:5539;height:1113;visibility:visible;mso-wrap-style:square;v-text-anchor:top" coordsize="3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" path="m,75l144,,373,18e" filled="f" strokecolor="gray" strokeweight="0">
                    <v:path arrowok="t" o:connecttype="custom" o:connectlocs="0,1113;2138,0;5539,267" o:connectangles="0,0,0"/>
                  </v:shape>
                  <v:shape id="Freeform 124" o:spid="_x0000_s2081" style="position:absolute;left:1396;top:1811;width:5539;height:1069;visibility:visible;mso-wrap-style:square;v-text-anchor:top" coordsize="3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" path="m,72l144,,373,17e" filled="f" strokecolor="gray" strokeweight="0">
                    <v:path arrowok="t" o:connecttype="custom" o:connectlocs="0,1069;2138,0;5539,252" o:connectangles="0,0,0"/>
                  </v:shape>
                  <v:shape id="Freeform 125" o:spid="_x0000_s2082" style="position:absolute;left:1381;top:1678;width:5569;height:1054;visibility:visible;mso-wrap-style:square;v-text-anchor:top" coordsize="3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" path="m,71l145,,375,17e" filled="f" strokecolor="gray" strokeweight="0">
                    <v:path arrowok="t" o:connecttype="custom" o:connectlocs="0,1054;2153,0;5569,252" o:connectangles="0,0,0"/>
                  </v:shape>
                  <v:shape id="Freeform 126" o:spid="_x0000_s2083" style="position:absolute;left:1381;top:1559;width:5569;height:1024;visibility:visible;mso-wrap-style:square;v-text-anchor:top" coordsize="3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" path="m,69l145,,375,16e" filled="f" strokecolor="gray" strokeweight="0">
                    <v:path arrowok="t" o:connecttype="custom" o:connectlocs="0,1024;2153,0;5569,237" o:connectangles="0,0,0"/>
                  </v:shape>
                  <v:shape id="Freeform 127" o:spid="_x0000_s2084" style="position:absolute;left:1366;top:1425;width:5584;height:995;visibility:visible;mso-wrap-style:square;v-text-anchor:top" coordsize="3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" path="m,67l146,,376,16e" filled="f" strokecolor="gray" strokeweight="0">
                    <v:path arrowok="t" o:connecttype="custom" o:connectlocs="0,995;2168,0;5584,238" o:connectangles="0,0,0"/>
                  </v:shape>
                  <v:shape id="Freeform 128" o:spid="_x0000_s2085" style="position:absolute;left:1366;top:1306;width:5584;height:965;visibility:visible;mso-wrap-style:square;v-text-anchor:top" coordsize="3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" path="m,65l146,,376,15e" filled="f" strokecolor="gray" strokeweight="0">
                    <v:path arrowok="t" o:connecttype="custom" o:connectlocs="0,965;2168,0;5584,223" o:connectangles="0,0,0"/>
                  </v:shape>
                  <v:shape id="Freeform 129" o:spid="_x0000_s2086" style="position:absolute;left:1366;top:1173;width:5599;height:935;visibility:visible;mso-wrap-style:square;v-text-anchor:top" coordsize="3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" path="m,63l146,,377,15e" filled="f" strokecolor="gray" strokeweight="0">
                    <v:path arrowok="t" o:connecttype="custom" o:connectlocs="0,935;2168,0;5599,223" o:connectangles="0,0,0"/>
                  </v:shape>
                  <v:shape id="Freeform 130" o:spid="_x0000_s2087" style="position:absolute;left:1351;top:1039;width:5614;height:921;visibility:visible;mso-wrap-style:square;v-text-anchor:top" coordsize="3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" path="m,62l147,,378,15e" filled="f" strokecolor="gray" strokeweight="0">
                    <v:path arrowok="t" o:connecttype="custom" o:connectlocs="0,921;2183,0;5614,223" o:connectangles="0,0,0"/>
                  </v:shape>
                  <v:shape id="Freeform 131" o:spid="_x0000_s2088" style="position:absolute;left:1351;top:920;width:5614;height:876;visibility:visible;mso-wrap-style:square;v-text-anchor:top" coordsize="3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" path="m,59l147,,378,13e" filled="f" strokecolor="gray" strokeweight="0">
                    <v:path arrowok="t" o:connecttype="custom" o:connectlocs="0,876;2183,0;5614,193" o:connectangles="0,0,0"/>
                  </v:shape>
                  <v:shape id="Freeform 132" o:spid="_x0000_s2089" style="position:absolute;left:1337;top:787;width:5628;height:846;visibility:visible;mso-wrap-style:square;v-text-anchor:top" coordsize="3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" path="m,57l148,,379,13e" filled="f" strokecolor="gray" strokeweight="0">
                    <v:path arrowok="t" o:connecttype="custom" o:connectlocs="0,846;2198,0;5628,193" o:connectangles="0,0,0"/>
                  </v:shape>
                  <v:shape id="Freeform 133" o:spid="_x0000_s2090" style="position:absolute;left:1337;top:653;width:5643;height:832;visibility:visible;mso-wrap-style:square;v-text-anchor:top" coordsize="3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" path="m,56l148,,380,13e" filled="f" strokecolor="gray" strokeweight="0">
                    <v:path arrowok="t" o:connecttype="custom" o:connectlocs="0,832;2198,0;5643,193" o:connectangles="0,0,0"/>
                  </v:shape>
                  <v:shape id="Freeform 134" o:spid="_x0000_s2091" style="position:absolute;left:1337;top:520;width:5643;height:801;visibility:visible;mso-wrap-style:square;v-text-anchor:top" coordsize="3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" path="m,54l148,,380,13e" filled="f" strokecolor="gray" strokeweight="0">
                    <v:path arrowok="t" o:connecttype="custom" o:connectlocs="0,801;2198,0;5643,193" o:connectangles="0,0,0"/>
                  </v:shape>
                  <v:shape id="Freeform 135" o:spid="_x0000_s2092" style="position:absolute;left:1500;top:4261;width:5361;height:1588;visibility:visible;mso-wrap-style:square;v-text-anchor:top" coordsize="36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" path="m,107l139,,361,25e" filled="f" strokeweight="0">
                    <v:path arrowok="t" o:connecttype="custom" o:connectlocs="0,1588;2064,0;5361,371" o:connectangles="0,0,0"/>
                  </v:shape>
                  <v:shape id="Freeform 136" o:spid="_x0000_s2093" style="position:absolute;left:1470;top:3667;width:5406;height:1470;visibility:visible;mso-wrap-style:square;v-text-anchor:top" coordsize="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" path="m,99l141,,364,23e" filled="f" strokeweight="0">
                    <v:path arrowok="t" o:connecttype="custom" o:connectlocs="0,1470;2094,0;5406,342" o:connectangles="0,0,0"/>
                  </v:shape>
                  <v:shape id="Freeform 137" o:spid="_x0000_s2094" style="position:absolute;left:1441;top:3058;width:5465;height:1336;visibility:visible;mso-wrap-style:square;v-text-anchor:top" coordsize="3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" path="m,90l142,,368,21e" filled="f" strokeweight="0">
                    <v:path arrowok="t" o:connecttype="custom" o:connectlocs="0,1336;2109,0;5465,312" o:connectangles="0,0,0"/>
                  </v:shape>
                  <v:shape id="Freeform 138" o:spid="_x0000_s2095" style="position:absolute;left:1411;top:2435;width:5509;height:1217;visibility:visible;mso-wrap-style:square;v-text-anchor:top" coordsize="3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" path="m,82l144,,371,19e" filled="f" strokeweight="0">
                    <v:path arrowok="t" o:connecttype="custom" o:connectlocs="0,1217;2138,0;5509,282" o:connectangles="0,0,0"/>
                  </v:shape>
                  <v:shape id="Freeform 139" o:spid="_x0000_s2096" style="position:absolute;left:1396;top:1811;width:5539;height:1069;visibility:visible;mso-wrap-style:square;v-text-anchor:top" coordsize="3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" path="m,72l144,,373,17e" filled="f" strokeweight="0">
                    <v:path arrowok="t" o:connecttype="custom" o:connectlocs="0,1069;2138,0;5539,252" o:connectangles="0,0,0"/>
                  </v:shape>
                  <v:shape id="Freeform 140" o:spid="_x0000_s2097" style="position:absolute;left:1366;top:1173;width:5599;height:935;visibility:visible;mso-wrap-style:square;v-text-anchor:top" coordsize="3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" path="m,63l146,,377,15e" filled="f" strokeweight="0">
                    <v:path arrowok="t" o:connecttype="custom" o:connectlocs="0,935;2168,0;5599,223" o:connectangles="0,0,0"/>
                  </v:shape>
                  <v:shape id="Freeform 141" o:spid="_x0000_s2098" style="position:absolute;left:1337;top:520;width:5643;height:801;visibility:visible;mso-wrap-style:square;v-text-anchor:top" coordsize="3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" path="m,54l148,,380,13e" filled="f" strokeweight="0">
                    <v:path arrowok="t" o:connecttype="custom" o:connectlocs="0,801;2198,0;5643,193" o:connectangles="0,0,0"/>
                  </v:shape>
                  <v:shape id="Freeform 142" o:spid="_x0000_s2099" style="position:absolute;left:1500;top:4261;width:5361;height:2152;visibility:visible;mso-wrap-style:square;v-text-anchor:top" coordsize="5361,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" path="m5361,371l3950,2152,,1588,2064,,5361,371xe" filled="f" strokeweight="0">
                    <v:path arrowok="t" o:connecttype="custom" o:connectlocs="5361,371;3950,2152;0,1588;2064,0;5361,371" o:connectangles="0,0,0,0,0"/>
                  </v:shape>
                  <v:shape id="Freeform 143" o:spid="_x0000_s2100" style="position:absolute;left:1337;top:520;width:2227;height:5329;visibility:visible;mso-wrap-style:square;v-text-anchor:top" coordsize="2227,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" path="m163,5329l,801,2197,r30,3741l163,5329xe" filled="f" strokecolor="gray" strokeweight="42e-5mm">
                    <v:path arrowok="t" o:connecttype="custom" o:connectlocs="163,5329;0,801;2197,0;2227,3741;163,5329" o:connectangles="0,0,0,0,0"/>
                  </v:shape>
                  <v:shape id="Freeform 144" o:spid="_x0000_s2101" style="position:absolute;left:3534;top:520;width:3446;height:4112;visibility:visible;mso-wrap-style:square;v-text-anchor:top" coordsize="344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" path="m30,3741l,,3446,193,3327,4112,30,3741xe" filled="f" strokecolor="gray" strokeweight="42e-5mm">
                    <v:path arrowok="t" o:connecttype="custom" o:connectlocs="30,3741;0,0;3446,193;3327,4112;30,3741" o:connectangles="0,0,0,0,0"/>
                  </v:shape>
                  <v:line id="Line 145" o:spid="_x0000_s2102" style="position:absolute;visibility:visible;mso-wrap-style:square" from="1500,5849" to="5450,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" strokeweight="0"/>
                  <v:line id="Line 146" o:spid="_x0000_s2103" style="position:absolute;visibility:visible;mso-wrap-style:square" from="1500,5849" to="150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" strokeweight="0"/>
                  <v:line id="Line 147" o:spid="_x0000_s2104" style="position:absolute;visibility:visible;mso-wrap-style:square" from="1916,5909" to="1916,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" strokeweight="0"/>
                  <v:line id="Line 148" o:spid="_x0000_s2105" style="position:absolute;visibility:visible;mso-wrap-style:square" from="2332,5968" to="2332,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" strokeweight="0"/>
                  <v:line id="Line 149" o:spid="_x0000_s2106" style="position:absolute;visibility:visible;mso-wrap-style:square" from="2762,6027" to="2762,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" strokeweight="0"/>
                  <v:line id="Line 150" o:spid="_x0000_s2107" style="position:absolute;visibility:visible;mso-wrap-style:square" from="3193,6102" to="3193,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" strokeweight="0"/>
                  <v:line id="Line 151" o:spid="_x0000_s2108" style="position:absolute;visibility:visible;mso-wrap-style:square" from="3624,6161" to="3624,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" strokeweight="0"/>
                  <v:line id="Line 152" o:spid="_x0000_s2109" style="position:absolute;visibility:visible;mso-wrap-style:square" from="4069,6220" to="4069,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" strokeweight="0"/>
                  <v:line id="Line 153" o:spid="_x0000_s2110" style="position:absolute;visibility:visible;mso-wrap-style:square" from="4529,6280" to="4529,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" strokeweight="0"/>
                  <v:line id="Line 154" o:spid="_x0000_s2111" style="position:absolute;visibility:visible;mso-wrap-style:square" from="4975,6354" to="4975,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" strokeweight="0"/>
                  <v:line id="Line 155" o:spid="_x0000_s2112" style="position:absolute;visibility:visible;mso-wrap-style:square" from="5450,6413" to="545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" strokeweight="0"/>
                  <v:rect id="Rectangle 156" o:spid="_x0000_s2113" style="position:absolute;left:1663;top:6027;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" filled="f" stroked="f">
                    <v:textbox style="mso-fit-shape-to-text:t" inset="0,0,0,0">
                      <w:txbxContent>
                        <w:p w:rsidR="00F333D6" w:rsidRDefault="00F333D6" w:rsidP="00573B2F">
                          <w:pPr>
                            <w:pStyle w:val="Figure"/>
                          </w:pPr>
                          <w:r>
                            <w:t>1</w:t>
                          </w:r>
                        </w:p>
                      </w:txbxContent>
                    </v:textbox>
                  </v:rect>
                  <v:rect id="Rectangle 157" o:spid="_x0000_s2114" style="position:absolute;left:2079;top:6087;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" filled="f" stroked="f">
                    <v:textbox style="mso-fit-shape-to-text:t" inset="0,0,0,0">
                      <w:txbxContent>
                        <w:p w:rsidR="00F333D6" w:rsidRDefault="00F333D6" w:rsidP="00573B2F">
                          <w:pPr>
                            <w:pStyle w:val="Figure"/>
                          </w:pPr>
                          <w:r>
                            <w:t>2</w:t>
                          </w:r>
                        </w:p>
                      </w:txbxContent>
                    </v:textbox>
                  </v:rect>
                  <v:rect id="Rectangle 158" o:spid="_x0000_s2115" style="position:absolute;left:2495;top:6146;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rwQAAAN0AAAAPAAAAZHJzL2Rvd25yZXYueG1sRE/bagIx&#10;EH0X+g9hCn3TZBWK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ET9LSvBAAAA3QAAAA8AAAAA&#10;AAAAAAAAAAAABwIAAGRycy9kb3ducmV2LnhtbFBLBQYAAAAAAwADALcAAAD1AgAAAAA=&#10;" filled="f" stroked="f">
                    <v:textbox style="mso-fit-shape-to-text:t" inset="0,0,0,0">
                      <w:txbxContent>
                        <w:p w:rsidR="00F333D6" w:rsidRDefault="00F333D6" w:rsidP="00573B2F">
                          <w:pPr>
                            <w:pStyle w:val="Figure"/>
                          </w:pPr>
                          <w:r>
                            <w:t>3</w:t>
                          </w:r>
                        </w:p>
                      </w:txbxContent>
                    </v:textbox>
                  </v:rect>
                  <v:rect id="Rectangle 159" o:spid="_x0000_s2116" style="position:absolute;left:2926;top:6220;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VfwQAAAN0AAAAPAAAAZHJzL2Rvd25yZXYueG1sRE/bagIx&#10;EH0X+g9hCn3TZEWK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MsUtV/BAAAA3QAAAA8AAAAA&#10;AAAAAAAAAAAABwIAAGRycy9kb3ducmV2LnhtbFBLBQYAAAAAAwADALcAAAD1AgAAAAA=&#10;" filled="f" stroked="f">
                    <v:textbox style="mso-fit-shape-to-text:t" inset="0,0,0,0">
                      <w:txbxContent>
                        <w:p w:rsidR="00F333D6" w:rsidRDefault="00F333D6" w:rsidP="00573B2F">
                          <w:pPr>
                            <w:pStyle w:val="Figure"/>
                          </w:pPr>
                          <w:r>
                            <w:t>4</w:t>
                          </w:r>
                        </w:p>
                      </w:txbxContent>
                    </v:textbox>
                  </v:rect>
                  <v:rect id="Rectangle 160" o:spid="_x0000_s2117" style="position:absolute;left:3371;top:6280;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DEwQAAAN0AAAAPAAAAZHJzL2Rvd25yZXYueG1sRE/bagIx&#10;EH0X+g9hCn3TZAWL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KRYEMTBAAAA3QAAAA8AAAAA&#10;AAAAAAAAAAAABwIAAGRycy9kb3ducmV2LnhtbFBLBQYAAAAAAwADALcAAAD1AgAAAAA=&#10;" filled="f" stroked="f">
                    <v:textbox style="mso-fit-shape-to-text:t" inset="0,0,0,0">
                      <w:txbxContent>
                        <w:p w:rsidR="00F333D6" w:rsidRDefault="00F333D6" w:rsidP="00573B2F">
                          <w:pPr>
                            <w:pStyle w:val="Figure"/>
                          </w:pPr>
                          <w:r>
                            <w:t>5</w:t>
                          </w:r>
                        </w:p>
                      </w:txbxContent>
                    </v:textbox>
                  </v:rect>
                  <v:rect id="Rectangle 161" o:spid="_x0000_s2118" style="position:absolute;left:3802;top:6339;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" filled="f" stroked="f">
                    <v:textbox style="mso-fit-shape-to-text:t" inset="0,0,0,0">
                      <w:txbxContent>
                        <w:p w:rsidR="00F333D6" w:rsidRDefault="00F333D6" w:rsidP="00573B2F">
                          <w:pPr>
                            <w:pStyle w:val="Figure"/>
                          </w:pPr>
                          <w:r>
                            <w:t>6</w:t>
                          </w:r>
                        </w:p>
                      </w:txbxContent>
                    </v:textbox>
                  </v:rect>
                  <v:rect id="Rectangle 162" o:spid="_x0000_s2119" style="position:absolute;left:4247;top:6399;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" filled="f" stroked="f">
                    <v:textbox style="mso-fit-shape-to-text:t" inset="0,0,0,0">
                      <w:txbxContent>
                        <w:p w:rsidR="00F333D6" w:rsidRDefault="00F333D6" w:rsidP="00573B2F">
                          <w:pPr>
                            <w:pStyle w:val="Figure"/>
                          </w:pPr>
                          <w:r>
                            <w:t>7</w:t>
                          </w:r>
                        </w:p>
                      </w:txbxContent>
                    </v:textbox>
                  </v:rect>
                  <v:rect id="Rectangle 163" o:spid="_x0000_s2120" style="position:absolute;left:4708;top:6473;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" filled="f" stroked="f">
                    <v:textbox style="mso-fit-shape-to-text:t" inset="0,0,0,0">
                      <w:txbxContent>
                        <w:p w:rsidR="00F333D6" w:rsidRDefault="00F333D6" w:rsidP="00573B2F">
                          <w:pPr>
                            <w:pStyle w:val="Figure"/>
                          </w:pPr>
                          <w:r>
                            <w:t>8</w:t>
                          </w:r>
                        </w:p>
                      </w:txbxContent>
                    </v:textbox>
                  </v:rect>
                  <v:rect id="Rectangle 164" o:spid="_x0000_s2121" style="position:absolute;left:5168;top:6532;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" filled="f" stroked="f">
                    <v:textbox style="mso-fit-shape-to-text:t" inset="0,0,0,0">
                      <w:txbxContent>
                        <w:p w:rsidR="00F333D6" w:rsidRDefault="00F333D6" w:rsidP="00573B2F">
                          <w:pPr>
                            <w:pStyle w:val="Figure"/>
                          </w:pPr>
                          <w:r>
                            <w:t>9</w:t>
                          </w:r>
                        </w:p>
                      </w:txbxContent>
                    </v:textbox>
                  </v:rect>
                  <v:line id="Line 165" o:spid="_x0000_s2122" style="position:absolute;flip:x;visibility:visible;mso-wrap-style:square" from="5450,4632" to="6861,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" strokeweight="0"/>
                  <v:line id="Line 166" o:spid="_x0000_s2123" style="position:absolute;visibility:visible;mso-wrap-style:square" from="6861,4632" to="6950,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" strokeweight="0"/>
                  <v:line id="Line 167" o:spid="_x0000_s2124" style="position:absolute;visibility:visible;mso-wrap-style:square" from="6757,4751" to="6846,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" strokeweight="0"/>
                  <v:line id="Line 168" o:spid="_x0000_s2125" style="position:absolute;visibility:visible;mso-wrap-style:square" from="6668,4884" to="6757,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" strokeweight="0"/>
                  <v:line id="Line 169" o:spid="_x0000_s2126" style="position:absolute;visibility:visible;mso-wrap-style:square" from="6564,5018" to="6653,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" strokeweight="0"/>
                  <v:line id="Line 170" o:spid="_x0000_s2127" style="position:absolute;visibility:visible;mso-wrap-style:square" from="6460,5152" to="6549,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" strokeweight="0"/>
                  <v:line id="Line 171" o:spid="_x0000_s2128" style="position:absolute;visibility:visible;mso-wrap-style:square" from="6341,5285" to="6430,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" strokeweight="0"/>
                  <v:line id="Line 172" o:spid="_x0000_s2129" style="position:absolute;visibility:visible;mso-wrap-style:square" from="6222,5434" to="6312,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" strokeweight="0"/>
                  <v:line id="Line 173" o:spid="_x0000_s2130" style="position:absolute;visibility:visible;mso-wrap-style:square" from="6104,5582" to="6193,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" strokeweight="0"/>
                  <v:line id="Line 174" o:spid="_x0000_s2131" style="position:absolute;visibility:visible;mso-wrap-style:square" from="5985,5731" to="6074,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" strokeweight="0"/>
                  <v:line id="Line 175" o:spid="_x0000_s2132" style="position:absolute;visibility:visible;mso-wrap-style:square" from="5866,5894" to="5955,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" strokeweight="0"/>
                  <v:line id="Line 176" o:spid="_x0000_s2133" style="position:absolute;visibility:visible;mso-wrap-style:square" from="5732,6072" to="5821,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" strokeweight="0"/>
                  <v:line id="Line 177" o:spid="_x0000_s2134" style="position:absolute;visibility:visible;mso-wrap-style:square" from="5584,6235" to="5673,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" strokeweight="0"/>
                  <v:line id="Line 178" o:spid="_x0000_s2135" style="position:absolute;visibility:visible;mso-wrap-style:square" from="5450,6413" to="5539,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" strokeweight="0"/>
                  <v:rect id="Rectangle 179" o:spid="_x0000_s2136" style="position:absolute;left:7069;top:4573;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" filled="f" stroked="f">
                    <v:textbox style="mso-fit-shape-to-text:t" inset="0,0,0,0">
                      <w:txbxContent>
                        <w:p w:rsidR="00F333D6" w:rsidRDefault="00F333D6" w:rsidP="00573B2F">
                          <w:pPr>
                            <w:pStyle w:val="Figure"/>
                          </w:pPr>
                          <w:r>
                            <w:t>1</w:t>
                          </w:r>
                        </w:p>
                      </w:txbxContent>
                    </v:textbox>
                  </v:rect>
                  <v:rect id="Rectangle 180" o:spid="_x0000_s2137" style="position:absolute;left:6965;top:4706;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" filled="f" stroked="f">
                    <v:textbox style="mso-fit-shape-to-text:t" inset="0,0,0,0">
                      <w:txbxContent>
                        <w:p w:rsidR="00F333D6" w:rsidRDefault="00F333D6" w:rsidP="00573B2F">
                          <w:pPr>
                            <w:pStyle w:val="Figure"/>
                          </w:pPr>
                          <w:r>
                            <w:t>2</w:t>
                          </w:r>
                        </w:p>
                      </w:txbxContent>
                    </v:textbox>
                  </v:rect>
                  <v:rect id="Rectangle 181" o:spid="_x0000_s2138" style="position:absolute;left:6861;top:4825;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" filled="f" stroked="f">
                    <v:textbox style="mso-fit-shape-to-text:t" inset="0,0,0,0">
                      <w:txbxContent>
                        <w:p w:rsidR="00F333D6" w:rsidRDefault="00F333D6" w:rsidP="00573B2F">
                          <w:pPr>
                            <w:pStyle w:val="Figure"/>
                          </w:pPr>
                          <w:r>
                            <w:t>3</w:t>
                          </w:r>
                        </w:p>
                      </w:txbxContent>
                    </v:textbox>
                  </v:rect>
                  <v:rect id="Rectangle 182" o:spid="_x0000_s2139" style="position:absolute;left:6757;top:4959;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" filled="f" stroked="f">
                    <v:textbox style="mso-fit-shape-to-text:t" inset="0,0,0,0">
                      <w:txbxContent>
                        <w:p w:rsidR="00F333D6" w:rsidRDefault="00F333D6" w:rsidP="00573B2F">
                          <w:pPr>
                            <w:pStyle w:val="Figure"/>
                          </w:pPr>
                          <w:r>
                            <w:t>4</w:t>
                          </w:r>
                        </w:p>
                      </w:txbxContent>
                    </v:textbox>
                  </v:rect>
                  <v:rect id="Rectangle 183" o:spid="_x0000_s2140" style="position:absolute;left:6653;top:5092;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" filled="f" stroked="f">
                    <v:textbox style="mso-fit-shape-to-text:t" inset="0,0,0,0">
                      <w:txbxContent>
                        <w:p w:rsidR="00F333D6" w:rsidRDefault="00F333D6" w:rsidP="00573B2F">
                          <w:pPr>
                            <w:pStyle w:val="Figure"/>
                          </w:pPr>
                          <w:r>
                            <w:t>5</w:t>
                          </w:r>
                        </w:p>
                      </w:txbxContent>
                    </v:textbox>
                  </v:rect>
                  <v:rect id="Rectangle 184" o:spid="_x0000_s2141" style="position:absolute;left:6534;top:5241;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" filled="f" stroked="f">
                    <v:textbox style="mso-fit-shape-to-text:t" inset="0,0,0,0">
                      <w:txbxContent>
                        <w:p w:rsidR="00F333D6" w:rsidRDefault="00F333D6" w:rsidP="00573B2F">
                          <w:pPr>
                            <w:pStyle w:val="Figure"/>
                          </w:pPr>
                          <w:r>
                            <w:t>6</w:t>
                          </w:r>
                        </w:p>
                      </w:txbxContent>
                    </v:textbox>
                  </v:rect>
                  <v:rect id="Rectangle 185" o:spid="_x0000_s2142" style="position:absolute;left:6430;top:5389;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3nhwwAAAN0AAAAPAAAAZHJzL2Rvd25yZXYueG1sRI/dagIx&#10;EIXvhb5DmELvNKsF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ekN54cMAAADdAAAADwAA&#10;AAAAAAAAAAAAAAAHAgAAZHJzL2Rvd25yZXYueG1sUEsFBgAAAAADAAMAtwAAAPcCAAAAAA==&#10;" filled="f" stroked="f">
                    <v:textbox style="mso-fit-shape-to-text:t" inset="0,0,0,0">
                      <w:txbxContent>
                        <w:p w:rsidR="00F333D6" w:rsidRDefault="00F333D6" w:rsidP="00573B2F">
                          <w:pPr>
                            <w:pStyle w:val="Figure"/>
                          </w:pPr>
                          <w:r>
                            <w:t>7</w:t>
                          </w:r>
                        </w:p>
                      </w:txbxContent>
                    </v:textbox>
                  </v:rect>
                  <v:rect id="Rectangle 186" o:spid="_x0000_s2143" style="position:absolute;left:6297;top:5538;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x6wAAAAN0AAAAPAAAAZHJzL2Rvd25yZXYueG1sRE/bisIw&#10;EH1f8B/CCL6taRUW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FQ/cesAAAADdAAAADwAAAAAA&#10;AAAAAAAAAAAHAgAAZHJzL2Rvd25yZXYueG1sUEsFBgAAAAADAAMAtwAAAPQCAAAAAA==&#10;" filled="f" stroked="f">
                    <v:textbox style="mso-fit-shape-to-text:t" inset="0,0,0,0">
                      <w:txbxContent>
                        <w:p w:rsidR="00F333D6" w:rsidRDefault="00F333D6" w:rsidP="00573B2F">
                          <w:pPr>
                            <w:pStyle w:val="Figure"/>
                          </w:pPr>
                          <w:r>
                            <w:t>8</w:t>
                          </w:r>
                        </w:p>
                      </w:txbxContent>
                    </v:textbox>
                  </v:rect>
                  <v:rect id="Rectangle 187" o:spid="_x0000_s2144" style="position:absolute;left:6178;top:5701;width:9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" filled="f" stroked="f">
                    <v:textbox style="mso-fit-shape-to-text:t" inset="0,0,0,0">
                      <w:txbxContent>
                        <w:p w:rsidR="00F333D6" w:rsidRDefault="00F333D6" w:rsidP="00573B2F">
                          <w:pPr>
                            <w:pStyle w:val="Figure"/>
                          </w:pPr>
                          <w:r>
                            <w:t>9</w:t>
                          </w:r>
                        </w:p>
                      </w:txbxContent>
                    </v:textbox>
                  </v:rect>
                  <v:rect id="Rectangle 188" o:spid="_x0000_s2145" style="position:absolute;left:6044;top:5864;width:18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eWwAAAAN0AAAAPAAAAZHJzL2Rvd25yZXYueG1sRE/bisIw&#10;EH0X9h/CCL7ZVIV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ipHnlsAAAADdAAAADwAAAAAA&#10;AAAAAAAAAAAHAgAAZHJzL2Rvd25yZXYueG1sUEsFBgAAAAADAAMAtwAAAPQCAAAAAA==&#10;" filled="f" stroked="f">
                    <v:textbox style="mso-fit-shape-to-text:t" inset="0,0,0,0">
                      <w:txbxContent>
                        <w:p w:rsidR="00F333D6" w:rsidRDefault="00F333D6" w:rsidP="00573B2F">
                          <w:pPr>
                            <w:pStyle w:val="Figure"/>
                          </w:pPr>
                          <w:r>
                            <w:t>10</w:t>
                          </w:r>
                        </w:p>
                      </w:txbxContent>
                    </v:textbox>
                  </v:rect>
                  <v:rect id="Rectangle 189" o:spid="_x0000_s2146" style="position:absolute;left:5911;top:6027;width:18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" filled="f" stroked="f">
                    <v:textbox style="mso-fit-shape-to-text:t" inset="0,0,0,0">
                      <w:txbxContent>
                        <w:p w:rsidR="00F333D6" w:rsidRDefault="00F333D6" w:rsidP="00573B2F">
                          <w:pPr>
                            <w:pStyle w:val="Figure"/>
                          </w:pPr>
                          <w:r>
                            <w:t>11</w:t>
                          </w:r>
                        </w:p>
                      </w:txbxContent>
                    </v:textbox>
                  </v:rect>
                  <v:rect id="Rectangle 190" o:spid="_x0000_s2147" style="position:absolute;left:5777;top:6206;width:181;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" filled="f" stroked="f">
                    <v:textbox style="mso-fit-shape-to-text:t" inset="0,0,0,0">
                      <w:txbxContent>
                        <w:p w:rsidR="00F333D6" w:rsidRDefault="00F333D6" w:rsidP="00573B2F">
                          <w:pPr>
                            <w:pStyle w:val="Figure"/>
                          </w:pPr>
                          <w:r>
                            <w:t>12</w:t>
                          </w:r>
                        </w:p>
                      </w:txbxContent>
                    </v:textbox>
                  </v:rect>
                  <v:shape id="Freeform 191" o:spid="_x0000_s2148" style="position:absolute;left:3683;top:1143;width:89;height:3222;visibility:visible;mso-wrap-style:square;v-text-anchor:top" coordsize="89,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" path="m30,3222l,15,59,,89,3177r-59,45xe" fillcolor="#036" strokeweight="42e-5mm">
                    <v:path arrowok="t" o:connecttype="custom" o:connectlocs="30,3222;0,15;59,0;89,3177;30,3222" o:connectangles="0,0,0,0,0"/>
                  </v:shape>
                  <v:shape id="Freeform 192" o:spid="_x0000_s2149" style="position:absolute;left:3534;top:1158;width:179;height:3207;visibility:visible;mso-wrap-style:square;v-text-anchor:top" coordsize="179,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" path="m30,3192l,,149,r30,3207l30,3192xe" fillcolor="#06c" strokeweight="42e-5mm">
                    <v:path arrowok="t" o:connecttype="custom" o:connectlocs="30,3192;0,0;149,0;179,3207;30,3192" o:connectangles="0,0,0,0,0"/>
                  </v:shape>
                  <v:shape id="Freeform 193" o:spid="_x0000_s2150" style="position:absolute;left:3534;top:1128;width:208;height:30;visibility:visible;mso-wrap-style:square;v-text-anchor:top" coordsize="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" path="m149,30l208,15,60,,,30r149,xe" fillcolor="#004d99" strokeweight="42e-5mm">
                    <v:path arrowok="t" o:connecttype="custom" o:connectlocs="149,30;208,15;60,0;0,30;149,30" o:connectangles="0,0,0,0,0"/>
                  </v:shape>
                  <v:shape id="Freeform 194" o:spid="_x0000_s2151" style="position:absolute;left:4069;top:2984;width:60;height:1425;visibility:visible;mso-wrap-style:square;v-text-anchor:top" coordsize="60,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" path="m,1425l,30,45,,60,1381,,1425xe" fillcolor="#036" strokeweight="42e-5mm">
                    <v:path arrowok="t" o:connecttype="custom" o:connectlocs="0,1425;0,30;45,0;60,1381;0,1425" o:connectangles="0,0,0,0,0"/>
                  </v:shape>
                  <v:shape id="Freeform 195" o:spid="_x0000_s2152" style="position:absolute;left:3921;top:2999;width:148;height:1410;visibility:visible;mso-wrap-style:square;v-text-anchor:top" coordsize="14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" path="m,1395l,,148,15r,1395l,1395xe" fillcolor="#06c" strokeweight="42e-5mm">
                    <v:path arrowok="t" o:connecttype="custom" o:connectlocs="0,1395;0,0;148,15;148,1410;0,1395" o:connectangles="0,0,0,0,0"/>
                  </v:shape>
                  <v:shape id="Freeform 196" o:spid="_x0000_s2153" style="position:absolute;left:3921;top:2969;width:193;height:45;visibility:visible;mso-wrap-style:square;v-text-anchor:top" coordsize="1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" path="m148,45l193,15,59,,,30,148,45xe" fillcolor="#004d99" strokeweight="42e-5mm">
                    <v:path arrowok="t" o:connecttype="custom" o:connectlocs="148,45;193,15;59,0;0,30;148,45" o:connectangles="0,0,0,0,0"/>
                  </v:shape>
                  <v:shape id="Freeform 197" o:spid="_x0000_s2154" style="position:absolute;left:4426;top:3697;width:59;height:757;visibility:visible;mso-wrap-style:square;v-text-anchor:top" coordsize="59,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" path="m,757l,44,59,r,712l,757xe" fillcolor="#036" strokeweight="42e-5mm">
                    <v:path arrowok="t" o:connecttype="custom" o:connectlocs="0,757;0,44;59,0;59,712;0,757" o:connectangles="0,0,0,0,0"/>
                  </v:shape>
                  <v:shape id="Freeform 198" o:spid="_x0000_s2155" style="position:absolute;left:4277;top:3726;width:149;height:728;visibility:visible;mso-wrap-style:square;v-text-anchor:top" coordsize="14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" path="m,713l,,149,15r,713l,713xe" fillcolor="#06c" strokeweight="42e-5mm">
                    <v:path arrowok="t" o:connecttype="custom" o:connectlocs="0,713;0,0;149,15;149,728;0,713" o:connectangles="0,0,0,0,0"/>
                  </v:shape>
                  <v:shape id="Freeform 199" o:spid="_x0000_s2156" style="position:absolute;left:4277;top:3682;width:208;height: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" path="m149,59l208,15,59,,,44,149,59xe" fillcolor="#004d99" strokeweight="42e-5mm">
                    <v:path arrowok="t" o:connecttype="custom" o:connectlocs="149,59;208,15;59,0;0,44;149,59" o:connectangles="0,0,0,0,0"/>
                  </v:shape>
                  <v:shape id="Freeform 200" o:spid="_x0000_s2157" style="position:absolute;left:4797;top:4053;width:44;height:430;visibility:visible;mso-wrap-style:square;v-text-anchor:top" coordsize="4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" path="m,430l,44,44,r,386l,430xe" fillcolor="#036" strokeweight="42e-5mm">
                    <v:path arrowok="t" o:connecttype="custom" o:connectlocs="0,430;0,44;44,0;44,386;0,430" o:connectangles="0,0,0,0,0"/>
                  </v:shape>
                  <v:shape id="Freeform 201" o:spid="_x0000_s2158" style="position:absolute;left:4648;top:4083;width:149;height:400;visibility:visible;mso-wrap-style:square;v-text-anchor:top" coordsize="1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" path="m,386l,,149,14r,386l,386xe" fillcolor="#06c" strokeweight="42e-5mm">
                    <v:path arrowok="t" o:connecttype="custom" o:connectlocs="0,386;0,0;149,14;149,400;0,386" o:connectangles="0,0,0,0,0"/>
                  </v:shape>
                  <v:shape id="Freeform 202" o:spid="_x0000_s2159" style="position:absolute;left:4648;top:4038;width:193;height:59;visibility:visible;mso-wrap-style:square;v-text-anchor:top" coordsize="1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" path="m149,59l193,15,45,,,45,149,59xe" fillcolor="#004d99" strokeweight="42e-5mm">
                    <v:path arrowok="t" o:connecttype="custom" o:connectlocs="149,59;193,15;45,0;0,45;149,59" o:connectangles="0,0,0,0,0"/>
                  </v:shape>
                  <v:shape id="Freeform 203" o:spid="_x0000_s2160" style="position:absolute;left:5153;top:4246;width:60;height:282;visibility:visible;mso-wrap-style:square;v-text-anchor:top" coordsize="6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" path="m,282l15,44,60,r,237l,282xe" fillcolor="#036" strokeweight="42e-5mm">
                    <v:path arrowok="t" o:connecttype="custom" o:connectlocs="0,282;15,44;60,0;60,237;0,282" o:connectangles="0,0,0,0,0"/>
                  </v:shape>
                  <v:shape id="Freeform 204" o:spid="_x0000_s2161" style="position:absolute;left:5020;top:4276;width:148;height:252;visibility:visible;mso-wrap-style:square;v-text-anchor:top" coordsize="14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" path="m,237l,,148,14,133,252,,237xe" fillcolor="#06c" strokeweight="42e-5mm">
                    <v:path arrowok="t" o:connecttype="custom" o:connectlocs="0,237;0,0;148,14;133,252;0,237" o:connectangles="0,0,0,0,0"/>
                  </v:shape>
                  <v:shape id="Freeform 205" o:spid="_x0000_s2162" style="position:absolute;left:5020;top:4231;width:193;height:59;visibility:visible;mso-wrap-style:square;v-text-anchor:top" coordsize="1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" path="m148,59l193,15,44,,,45,148,59xe" fillcolor="#004d99" strokeweight="42e-5mm">
                    <v:path arrowok="t" o:connecttype="custom" o:connectlocs="148,59;193,15;44,0;0,45;148,59" o:connectangles="0,0,0,0,0"/>
                  </v:shape>
                  <v:shape id="Freeform 206" o:spid="_x0000_s2163" style="position:absolute;left:5539;top:4380;width:45;height:193;visibility:visible;mso-wrap-style:square;v-text-anchor:top" coordsize="4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" path="m,193l,44,45,r,148l,193xe" fillcolor="#036" strokeweight="42e-5mm">
                    <v:path arrowok="t" o:connecttype="custom" o:connectlocs="0,193;0,44;45,0;45,148;0,193" o:connectangles="0,0,0,0,0"/>
                  </v:shape>
                  <v:shape id="Freeform 207" o:spid="_x0000_s2164" style="position:absolute;left:5376;top:4409;width:163;height:164;visibility:visible;mso-wrap-style:square;v-text-anchor:top" coordsize="1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" path="m,149l15,,163,15r,149l,149xe" fillcolor="#06c" strokeweight="42e-5mm">
                    <v:path arrowok="t" o:connecttype="custom" o:connectlocs="0,149;15,0;163,15;163,164;0,149" o:connectangles="0,0,0,0,0"/>
                  </v:shape>
                  <v:shape id="Freeform 208" o:spid="_x0000_s2165" style="position:absolute;left:5391;top:4365;width:193;height:59;visibility:visible;mso-wrap-style:square;v-text-anchor:top" coordsize="1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" path="m148,59l193,15,44,,,44,148,59xe" fillcolor="#004d99" strokeweight="42e-5mm">
                    <v:path arrowok="t" o:connecttype="custom" o:connectlocs="148,59;193,15;44,0;0,44;148,59" o:connectangles="0,0,0,0,0"/>
                  </v:shape>
                  <v:shape id="Freeform 209" o:spid="_x0000_s2166" style="position:absolute;left:5911;top:4454;width:44;height:163;visibility:visible;mso-wrap-style:square;v-text-anchor:top" coordsize="4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" path="m,163l,59,44,r,119l,163xe" fillcolor="#036" strokeweight="42e-5mm">
                    <v:path arrowok="t" o:connecttype="custom" o:connectlocs="0,163;0,59;44,0;44,119;0,163" o:connectangles="0,0,0,0,0"/>
                  </v:shape>
                  <v:shape id="Freeform 210" o:spid="_x0000_s2167" style="position:absolute;left:5762;top:4483;width:149;height:134;visibility:visible;mso-wrap-style:square;v-text-anchor:top" coordsize="14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" path="m,119l,,149,30r,104l,119xe" fillcolor="#06c" strokeweight="42e-5mm">
                    <v:path arrowok="t" o:connecttype="custom" o:connectlocs="0,119;0,0;149,30;149,134;0,119" o:connectangles="0,0,0,0,0"/>
                  </v:shape>
                  <v:shape id="Freeform 211" o:spid="_x0000_s2168" style="position:absolute;left:5762;top:4439;width:193;height:74;visibility:visible;mso-wrap-style:square;v-text-anchor:top" coordsize="1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" path="m149,74l193,15,45,,,44,149,74xe" fillcolor="#004d99" strokeweight="42e-5mm">
                    <v:path arrowok="t" o:connecttype="custom" o:connectlocs="149,74;193,15;45,0;0,44;149,74" o:connectangles="0,0,0,0,0"/>
                  </v:shape>
                  <v:shape id="Freeform 212" o:spid="_x0000_s2169" style="position:absolute;left:6297;top:4543;width:44;height:119;visibility:visible;mso-wrap-style:square;v-text-anchor:top" coordsize="4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" path="m,119l,44,44,,29,74,,119xe" fillcolor="#036" strokeweight="42e-5mm">
                    <v:path arrowok="t" o:connecttype="custom" o:connectlocs="0,119;0,44;44,0;29,74;0,119" o:connectangles="0,0,0,0,0"/>
                  </v:shape>
                  <v:shape id="Freeform 213" o:spid="_x0000_s2170" style="position:absolute;left:6133;top:4573;width:164;height:89;visibility:visible;mso-wrap-style:square;v-text-anchor:top" coordsize="1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" path="m,74l,,164,14r,75l,74xe" fillcolor="#06c" strokeweight="42e-5mm">
                    <v:path arrowok="t" o:connecttype="custom" o:connectlocs="0,74;0,0;164,14;164,89;0,74" o:connectangles="0,0,0,0,0"/>
                  </v:shape>
                  <v:shape id="Freeform 214" o:spid="_x0000_s2171" style="position:absolute;left:6133;top:4513;width:208;height:74;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" path="m164,74l208,30,45,,,60,164,74xe" fillcolor="#004d99" strokeweight="42e-5mm">
                    <v:path arrowok="t" o:connecttype="custom" o:connectlocs="164,74;208,30;45,0;0,60;164,74" o:connectangles="0,0,0,0,0"/>
                  </v:shape>
                  <v:shape id="Freeform 215" o:spid="_x0000_s2172" style="position:absolute;left:6683;top:4469;width:44;height:237;visibility:visible;mso-wrap-style:square;v-text-anchor:top" coordsize="4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" path="m,237l,44,44,,30,193,,237xe" fillcolor="#036" strokeweight="42e-5mm">
                    <v:path arrowok="t" o:connecttype="custom" o:connectlocs="0,237;0,44;44,0;30,193;0,237" o:connectangles="0,0,0,0,0"/>
                  </v:shape>
                  <v:shape id="Freeform 216" o:spid="_x0000_s2173" style="position:absolute;left:6519;top:4498;width:164;height:208;visibility:visible;mso-wrap-style:square;v-text-anchor:top" coordsize="1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" path="m,193l15,,164,15r,193l,193xe" fillcolor="#06c" strokeweight="42e-5mm">
                    <v:path arrowok="t" o:connecttype="custom" o:connectlocs="0,193;15,0;164,15;164,208;0,193" o:connectangles="0,0,0,0,0"/>
                  </v:shape>
                  <v:shape id="Freeform 217" o:spid="_x0000_s2174" style="position:absolute;left:6534;top:4454;width:193;height:59;visibility:visible;mso-wrap-style:square;v-text-anchor:top" coordsize="1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" path="m149,59l193,15,30,,,44,149,59xe" fillcolor="#004d99" strokeweight="42e-5mm">
                    <v:path arrowok="t" o:connecttype="custom" o:connectlocs="149,59;193,15;30,0;0,44;149,59" o:connectangles="0,0,0,0,0"/>
                  </v:shape>
                  <v:shape id="Freeform 218" o:spid="_x0000_s2175" style="position:absolute;left:3534;top:1069;width:90;height:3414;visibility:visible;mso-wrap-style:square;v-text-anchor:top" coordsize="90,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" path="m30,3414l,30,60,,90,3370r-60,44xe" fillcolor="#666680" strokeweight="42e-5mm">
                    <v:path arrowok="t" o:connecttype="custom" o:connectlocs="30,3414;0,30;60,0;90,3370;30,3414" o:connectangles="0,0,0,0,0"/>
                  </v:shape>
                  <v:shape id="Freeform 219" o:spid="_x0000_s2176" style="position:absolute;left:3386;top:1084;width:178;height:3399;visibility:visible;mso-wrap-style:square;v-text-anchor:top" coordsize="178,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" path="m45,3385l,,148,15r30,3384l45,3385xe" fillcolor="#ccf" strokeweight="42e-5mm">
                    <v:path arrowok="t" o:connecttype="custom" o:connectlocs="45,3385;0,0;148,15;178,3399;45,3385" o:connectangles="0,0,0,0,0"/>
                  </v:shape>
                  <v:shape id="Freeform 220" o:spid="_x0000_s2177" style="position:absolute;left:3386;top:1054;width:208;height:45;visibility:visible;mso-wrap-style:square;v-text-anchor:top" coordsize="2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" path="m148,45l208,15,59,,,30,148,45xe" fillcolor="#9999bf" strokeweight="42e-5mm">
                    <v:path arrowok="t" o:connecttype="custom" o:connectlocs="148,45;208,15;59,0;0,30;148,45" o:connectangles="0,0,0,0,0"/>
                  </v:shape>
                  <v:shape id="Freeform 221" o:spid="_x0000_s2178" style="position:absolute;left:3921;top:3043;width:59;height:1485;visibility:visible;mso-wrap-style:square;v-text-anchor:top" coordsize="59,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" path="m14,1485l,30,59,r,1426l14,1485xe" fillcolor="#666680" strokeweight="42e-5mm">
                    <v:path arrowok="t" o:connecttype="custom" o:connectlocs="14,1485;0,30;59,0;59,1426;14,1485" o:connectangles="0,0,0,0,0"/>
                  </v:shape>
                  <v:shape id="Freeform 222" o:spid="_x0000_s2179" style="position:absolute;left:3772;top:3058;width:163;height:1470;visibility:visible;mso-wrap-style:square;v-text-anchor:top" coordsize="16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" path="m15,1440l,,149,15r14,1455l15,1440xe" fillcolor="#ccf" strokeweight="42e-5mm">
                    <v:path arrowok="t" o:connecttype="custom" o:connectlocs="15,1440;0,0;149,15;163,1470;15,1440" o:connectangles="0,0,0,0,0"/>
                  </v:shape>
                  <v:shape id="Freeform 223" o:spid="_x0000_s2180" style="position:absolute;left:3772;top:3029;width:208;height:44;visibility:visible;mso-wrap-style:square;v-text-anchor:top" coordsize="2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" path="m149,44l208,14,59,,,29,149,44xe" fillcolor="#9999bf" strokeweight="42e-5mm">
                    <v:path arrowok="t" o:connecttype="custom" o:connectlocs="149,44;208,14;59,0;0,29;149,44" o:connectangles="0,0,0,0,0"/>
                  </v:shape>
                  <v:shape id="Freeform 224" o:spid="_x0000_s2181" style="position:absolute;left:4292;top:3890;width:59;height:668;visibility:visible;mso-wrap-style:square;v-text-anchor:top" coordsize="5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" path="m,668l,44,59,r,623l,668xe" fillcolor="#666680" strokeweight="42e-5mm">
                    <v:path arrowok="t" o:connecttype="custom" o:connectlocs="0,668;0,44;59,0;59,623;0,668" o:connectangles="0,0,0,0,0"/>
                  </v:shape>
                  <v:shape id="Freeform 225" o:spid="_x0000_s2182" style="position:absolute;left:4143;top:3919;width:149;height:639;visibility:visible;mso-wrap-style:square;v-text-anchor:top" coordsize="14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" path="m,624l,,149,15r,624l,624xe" fillcolor="#ccf" strokeweight="42e-5mm">
                    <v:path arrowok="t" o:connecttype="custom" o:connectlocs="0,624;0,0;149,15;149,639;0,624" o:connectangles="0,0,0,0,0"/>
                  </v:shape>
                  <v:shape id="Freeform 226" o:spid="_x0000_s2183" style="position:absolute;left:4143;top:3875;width:208;height: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" path="m149,59l208,15,60,,,44,149,59xe" fillcolor="#9999bf" strokeweight="42e-5mm">
                    <v:path arrowok="t" o:connecttype="custom" o:connectlocs="149,59;208,15;60,0;0,44;149,59" o:connectangles="0,0,0,0,0"/>
                  </v:shape>
                  <v:shape id="Freeform 227" o:spid="_x0000_s2184" style="position:absolute;left:4663;top:4276;width:60;height:326;visibility:visible;mso-wrap-style:square;v-text-anchor:top" coordsize="6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" path="m,326l,44,60,r,282l,326xe" fillcolor="#666680" strokeweight="42e-5mm">
                    <v:path arrowok="t" o:connecttype="custom" o:connectlocs="0,326;0,44;60,0;60,282;0,326" o:connectangles="0,0,0,0,0"/>
                  </v:shape>
                  <v:shape id="Freeform 228" o:spid="_x0000_s2185" style="position:absolute;left:4515;top:4305;width:148;height:297;visibility:visible;mso-wrap-style:square;v-text-anchor:top" coordsize="14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" path="m,282l,,148,15r,282l,282xe" fillcolor="#ccf" strokeweight="42e-5mm">
                    <v:path arrowok="t" o:connecttype="custom" o:connectlocs="0,282;0,0;148,15;148,297;0,282" o:connectangles="0,0,0,0,0"/>
                  </v:shape>
                  <v:shape id="Freeform 229" o:spid="_x0000_s2186" style="position:absolute;left:4515;top:4261;width:208;height: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" path="m148,59l208,15,59,,,44,148,59xe" fillcolor="#9999bf" strokeweight="42e-5mm">
                    <v:path arrowok="t" o:connecttype="custom" o:connectlocs="148,59;208,15;59,0;0,44;148,59" o:connectangles="0,0,0,0,0"/>
                  </v:shape>
                  <v:shape id="Freeform 230" o:spid="_x0000_s2187" style="position:absolute;left:5034;top:4454;width:60;height:193;visibility:visible;mso-wrap-style:square;v-text-anchor:top" coordsize="6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" path="m,193l,44,60,r,148l,193xe" fillcolor="#666680" strokeweight="42e-5mm">
                    <v:path arrowok="t" o:connecttype="custom" o:connectlocs="0,193;0,44;60,0;60,148;0,193" o:connectangles="0,0,0,0,0"/>
                  </v:shape>
                  <v:shape id="Freeform 231" o:spid="_x0000_s2188" style="position:absolute;left:4886;top:4483;width:148;height:164;visibility:visible;mso-wrap-style:square;v-text-anchor:top" coordsize="14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" path="m,149l,,148,15r,149l,149xe" fillcolor="#ccf" strokeweight="42e-5mm">
                    <v:path arrowok="t" o:connecttype="custom" o:connectlocs="0,149;0,0;148,15;148,164;0,149" o:connectangles="0,0,0,0,0"/>
                  </v:shape>
                  <v:shape id="Freeform 232" o:spid="_x0000_s2189" style="position:absolute;left:4886;top:4439;width:208;height: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" path="m148,59l208,15,59,,,44,148,59xe" fillcolor="#9999bf" strokeweight="42e-5mm">
                    <v:path arrowok="t" o:connecttype="custom" o:connectlocs="148,59;208,15;59,0;0,44;148,59" o:connectangles="0,0,0,0,0"/>
                  </v:shape>
                  <v:shape id="Freeform 233" o:spid="_x0000_s2190" style="position:absolute;left:5421;top:4573;width:44;height:118;visibility:visible;mso-wrap-style:square;v-text-anchor:top" coordsize="4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" path="m,118l,44,44,r,74l,118xe" fillcolor="#666680" strokeweight="42e-5mm">
                    <v:path arrowok="t" o:connecttype="custom" o:connectlocs="0,118;0,44;44,0;44,74;0,118" o:connectangles="0,0,0,0,0"/>
                  </v:shape>
                  <v:shape id="Freeform 234" o:spid="_x0000_s2191" style="position:absolute;left:5257;top:4602;width:164;height:89;visibility:visible;mso-wrap-style:square;v-text-anchor:top" coordsize="1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" path="m,74l,,164,15r,74l,74xe" fillcolor="#ccf" strokeweight="42e-5mm">
                    <v:path arrowok="t" o:connecttype="custom" o:connectlocs="0,74;0,0;164,15;164,89;0,74" o:connectangles="0,0,0,0,0"/>
                  </v:shape>
                  <v:shape id="Freeform 235" o:spid="_x0000_s2192" style="position:absolute;left:5257;top:4558;width:208;height: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" path="m164,59l208,15,60,,,44,164,59xe" fillcolor="#9999bf" strokeweight="42e-5mm">
                    <v:path arrowok="t" o:connecttype="custom" o:connectlocs="164,59;208,15;60,0;0,44;164,59" o:connectangles="0,0,0,0,0"/>
                  </v:shape>
                </v:group>
                <v:shape id="Freeform 237" o:spid="_x0000_s2193" style="position:absolute;left:36938;top:29508;width:279;height:565;visibility:visible;mso-wrap-style:square;v-text-anchor:top" coordsize="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" path="m,89l,44,44,r,44l,89xe" fillcolor="#666680" strokeweight="42e-5mm">
                  <v:path arrowok="t" o:connecttype="custom" o:connectlocs="0,56515;0,27940;27940,0;27940,27940;0,56515" o:connectangles="0,0,0,0,0"/>
                </v:shape>
                <v:shape id="Freeform 238" o:spid="_x0000_s2194" style="position:absolute;left:35992;top:29692;width:946;height:381;visibility:visible;mso-wrap-style:square;v-text-anchor:top" coordsize="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" path="m,45l,,149,15r,45l,45xe" fillcolor="#ccf" strokeweight="42e-5mm">
                  <v:path arrowok="t" o:connecttype="custom" o:connectlocs="0,28575;0,0;94615,9525;94615,38100;0,28575" o:connectangles="0,0,0,0,0"/>
                </v:shape>
                <v:shape id="Freeform 239" o:spid="_x0000_s2195" style="position:absolute;left:35992;top:29413;width:1225;height:374;visibility:visible;mso-wrap-style:square;v-text-anchor:top" coordsize="1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" path="m149,59l193,15,45,,,44,149,59xe" fillcolor="#9999bf" strokeweight="42e-5mm">
                  <v:path arrowok="t" o:connecttype="custom" o:connectlocs="94615,37465;122555,9525;28575,0;0,27940;94615,37465" o:connectangles="0,0,0,0,0"/>
                </v:shape>
                <v:shape id="Freeform 240" o:spid="_x0000_s2196" style="position:absolute;left:39389;top:29883;width:279;height:470;visibility:visible;mso-wrap-style:square;v-text-anchor:top" coordsize="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" path="m,74l,45,44,r,30l,74xe" fillcolor="#666680" strokeweight="42e-5mm">
                  <v:path arrowok="t" o:connecttype="custom" o:connectlocs="0,46990;0,28575;27940,0;27940,19050;0,46990" o:connectangles="0,0,0,0,0"/>
                </v:shape>
                <v:shape id="Freeform 241" o:spid="_x0000_s2197" style="position:absolute;left:38443;top:30073;width:946;height:280;visibility:visible;mso-wrap-style:square;v-text-anchor:top" coordsize="1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" path="m,30l,,149,15r,29l,30xe" fillcolor="#ccf" strokeweight="42e-5mm">
                  <v:path arrowok="t" o:connecttype="custom" o:connectlocs="0,19050;0,0;94615,9525;94615,27940;0,19050" o:connectangles="0,0,0,0,0"/>
                </v:shape>
                <v:shape id="Freeform 242" o:spid="_x0000_s2198" style="position:absolute;left:38443;top:29787;width:1225;height:381;visibility:visible;mso-wrap-style:square;v-text-anchor:top" coordsize="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" path="m149,60l193,15,45,,,45,149,60xe" fillcolor="#9999bf" strokeweight="42e-5mm">
                  <v:path arrowok="t" o:connecttype="custom" o:connectlocs="94615,38100;122555,9525;28575,0;0,28575;94615,38100" o:connectangles="0,0,0,0,0"/>
                </v:shape>
                <v:shape id="Freeform 243" o:spid="_x0000_s2199" style="position:absolute;left:41935;top:30073;width:280;height:565;visibility:visible;mso-wrap-style:square;v-text-anchor:top" coordsize="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" path="m,89l,44,44,r,44l,89xe" fillcolor="#666680" strokeweight="42e-5mm">
                  <v:path arrowok="t" o:connecttype="custom" o:connectlocs="0,56515;0,27940;27940,0;27940,27940;0,56515" o:connectangles="0,0,0,0,0"/>
                </v:shape>
                <v:shape id="Freeform 244" o:spid="_x0000_s2200" style="position:absolute;left:40900;top:30264;width:1035;height:374;visibility:visible;mso-wrap-style:square;v-text-anchor:top" coordsize="1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" path="m,44l,,163,14r,45l,44xe" fillcolor="#ccf" strokeweight="42e-5mm">
                  <v:path arrowok="t" o:connecttype="custom" o:connectlocs="0,27940;0,0;103505,8890;103505,37465;0,27940" o:connectangles="0,0,0,0,0"/>
                </v:shape>
                <v:shape id="Freeform 245" o:spid="_x0000_s2201" style="position:absolute;left:40900;top:29978;width:1315;height:375;visibility:visible;mso-wrap-style:square;v-text-anchor:top" coordsize="2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" path="m163,59l207,15,44,,,45,163,59xe" fillcolor="#9999bf" strokeweight="42e-5mm">
                  <v:path arrowok="t" o:connecttype="custom" o:connectlocs="103505,37465;131445,9525;27940,0;0,28575;103505,37465" o:connectangles="0,0,0,0,0"/>
                </v:shape>
                <v:shape id="Freeform 246" o:spid="_x0000_s2202" style="position:absolute;left:21660;top:12350;width:565;height:16872;visibility:visible;mso-wrap-style:square;v-text-anchor:top" coordsize="89,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" path="m30,2657l,44,59,,89,2598r-59,59xe" fillcolor="#000040" strokeweight="42e-5mm">
                  <v:path arrowok="t" o:connecttype="custom" o:connectlocs="19050,1687195;0,27940;37465,0;56515,1649730;19050,1687195" o:connectangles="0,0,0,0,0"/>
                </v:shape>
                <v:shape id="Freeform 247" o:spid="_x0000_s2203" style="position:absolute;left:20713;top:12541;width:1137;height:16681;visibility:visible;mso-wrap-style:square;v-text-anchor:top" coordsize="179,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" path="m45,2598l,,149,14r30,2613l45,2598xe" fillcolor="navy" strokeweight="42e-5mm">
                  <v:path arrowok="t" o:connecttype="custom" o:connectlocs="28575,1649730;0,0;94615,8890;113665,1668145;28575,1649730" o:connectangles="0,0,0,0,0"/>
                </v:shape>
                <v:shape id="Freeform 248" o:spid="_x0000_s2204" style="position:absolute;left:20713;top:12350;width:1321;height:280;visibility:visible;mso-wrap-style:square;v-text-anchor:top" coordsize="2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" path="m149,44l208,,60,,,30,149,44xe" fillcolor="#000060" strokeweight="42e-5mm">
                  <v:path arrowok="t" o:connecttype="custom" o:connectlocs="94615,27940;132080,0;38100,0;0,19050;94615,27940" o:connectangles="0,0,0,0,0"/>
                </v:shape>
                <v:shape id="Freeform 249" o:spid="_x0000_s2205" style="position:absolute;left:24206;top:23285;width:375;height:6223;visibility:visible;mso-wrap-style:square;v-text-anchor:top" coordsize="5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" path="m,980l,44,44,,59,920,,980xe" fillcolor="#000040" strokeweight="42e-5mm">
                  <v:path arrowok="t" o:connecttype="custom" o:connectlocs="0,622300;0,27940;27940,0;37465,584200;0,622300" o:connectangles="0,0,0,0,0"/>
                </v:shape>
                <v:shape id="Freeform 250" o:spid="_x0000_s2206" style="position:absolute;left:23260;top:23475;width:946;height:6033;visibility:visible;mso-wrap-style:square;v-text-anchor:top" coordsize="14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" path="m,920l,,149,14r,936l,920xe" fillcolor="navy" strokeweight="42e-5mm">
                  <v:path arrowok="t" o:connecttype="custom" o:connectlocs="0,584200;0,0;94615,8890;94615,603250;0,584200" o:connectangles="0,0,0,0,0"/>
                </v:shape>
                <v:shape id="Freeform 251" o:spid="_x0000_s2207" style="position:absolute;left:23260;top:23190;width:1225;height:374;visibility:visible;mso-wrap-style:square;v-text-anchor:top" coordsize="1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" path="m149,59l193,15,60,,,45,149,59xe" fillcolor="#000060" strokeweight="42e-5mm">
                  <v:path arrowok="t" o:connecttype="custom" o:connectlocs="94615,37465;122555,9525;38100,0;0,28575;94615,37465" o:connectangles="0,0,0,0,0"/>
                </v:shape>
                <v:shape id="Freeform 252" o:spid="_x0000_s2208" style="position:absolute;left:26562;top:27057;width:381;height:2730;visibility:visible;mso-wrap-style:square;v-text-anchor:top" coordsize="6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" path="m,430l,44,60,r,371l,430xe" fillcolor="#000040" strokeweight="42e-5mm">
                  <v:path arrowok="t" o:connecttype="custom" o:connectlocs="0,273050;0,27940;38100,0;38100,235585;0,273050" o:connectangles="0,0,0,0,0"/>
                </v:shape>
                <v:shape id="Freeform 253" o:spid="_x0000_s2209" style="position:absolute;left:25622;top:27241;width:940;height:2546;visibility:visible;mso-wrap-style:square;v-text-anchor:top" coordsize="14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" path="m,372l,,148,15r,386l,372xe" fillcolor="navy" strokeweight="42e-5mm">
                  <v:path arrowok="t" o:connecttype="custom" o:connectlocs="0,236220;0,0;93980,9525;93980,254635;0,236220" o:connectangles="0,0,0,0,0"/>
                </v:shape>
                <v:shape id="Freeform 254" o:spid="_x0000_s2210" style="position:absolute;left:25622;top:26962;width:1321;height:374;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" path="m148,59l208,15,59,,,44,148,59xe" fillcolor="#000060" strokeweight="42e-5mm">
                  <v:path arrowok="t" o:connecttype="custom" o:connectlocs="93980,37465;132080,9525;37465,0;0,27940;93980,37465" o:connectangles="0,0,0,0,0"/>
                </v:shape>
                <v:shape id="Freeform 255" o:spid="_x0000_s2211" style="position:absolute;left:28918;top:28657;width:381;height:1416;visibility:visible;mso-wrap-style:square;v-text-anchor:top" coordsize="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" path="m,223l,45,60,r,163l,223xe" fillcolor="#000040" strokeweight="42e-5mm">
                  <v:path arrowok="t" o:connecttype="custom" o:connectlocs="0,141605;0,28575;38100,0;38100,103505;0,141605" o:connectangles="0,0,0,0,0"/>
                </v:shape>
                <v:shape id="Freeform 256" o:spid="_x0000_s2212" style="position:absolute;left:27978;top:28848;width:940;height:1225;visibility:visible;mso-wrap-style:square;v-text-anchor:top" coordsize="14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" path="m,163l,,148,15r,178l,163xe" fillcolor="navy" strokeweight="42e-5mm">
                  <v:path arrowok="t" o:connecttype="custom" o:connectlocs="0,103505;0,0;93980,9525;93980,122555;0,103505" o:connectangles="0,0,0,0,0"/>
                </v:shape>
                <v:shape id="Freeform 257" o:spid="_x0000_s2213" style="position:absolute;left:27978;top:28562;width:1321;height:381;visibility:visible;mso-wrap-style:square;v-text-anchor:top" coordsize="2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" path="m148,60l208,15,59,,,45,148,60xe" fillcolor="#000060" strokeweight="42e-5mm">
                  <v:path arrowok="t" o:connecttype="custom" o:connectlocs="93980,38100;132080,9525;37465,0;0,28575;93980,38100" o:connectangles="0,0,0,0,0"/>
                </v:shape>
                <v:shape id="Freeform 258" o:spid="_x0000_s2214" style="position:absolute;left:31375;top:29603;width:280;height:750;visibility:visible;mso-wrap-style:square;v-text-anchor:top" coordsize="4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" path="m,118l,59,44,r,59l,118xe" fillcolor="#000040" strokeweight="42e-5mm">
                  <v:path arrowok="t" o:connecttype="custom" o:connectlocs="0,74930;0,37465;27940,0;27940,37465;0,74930" o:connectangles="0,0,0,0,0"/>
                </v:shape>
                <v:shape id="Freeform 259" o:spid="_x0000_s2215" style="position:absolute;left:30334;top:29787;width:1041;height:566;visibility:visible;mso-wrap-style:square;v-text-anchor:top" coordsize="1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" path="m,60l,,164,30r,59l,60xe" fillcolor="navy" strokeweight="42e-5mm">
                  <v:path arrowok="t" o:connecttype="custom" o:connectlocs="0,38100;0,0;104140,19050;104140,56515;0,38100" o:connectangles="0,0,0,0,0"/>
                </v:shape>
                <v:shape id="Freeform 260" o:spid="_x0000_s2216" style="position:absolute;left:30334;top:29508;width:1321;height:470;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" path="m164,74l208,15,60,,,44,164,74xe" fillcolor="#000060" strokeweight="42e-5mm">
                  <v:path arrowok="t" o:connecttype="custom" o:connectlocs="104140,46990;132080,9525;38100,0;0,27940;104140,46990" o:connectangles="0,0,0,0,0"/>
                </v:shape>
                <v:shape id="Freeform 261" o:spid="_x0000_s2217" style="position:absolute;left:33731;top:30073;width:375;height:565;visibility:visible;mso-wrap-style:square;v-text-anchor:top" coordsize="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" path="m,89l,59,59,r,30l,89xe" fillcolor="#000040" strokeweight="42e-5mm">
                  <v:path arrowok="t" o:connecttype="custom" o:connectlocs="0,56515;0,37465;37465,0;37465,19050;0,56515" o:connectangles="0,0,0,0,0"/>
                </v:shape>
                <v:shape id="Freeform 262" o:spid="_x0000_s2218" style="position:absolute;left:32785;top:30264;width:946;height:374;visibility:visible;mso-wrap-style:square;v-text-anchor:top" coordsize="1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" path="m,29l,,149,29r,30l,29xe" fillcolor="navy" strokeweight="42e-5mm">
                  <v:path arrowok="t" o:connecttype="custom" o:connectlocs="0,18415;0,0;94615,18415;94615,37465;0,18415" o:connectangles="0,0,0,0,0"/>
                </v:shape>
                <v:shape id="Freeform 263" o:spid="_x0000_s2219" style="position:absolute;left:32785;top:29978;width:1321;height:470;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" path="m149,74l208,15,45,,,45,149,74xe" fillcolor="#000060" strokeweight="42e-5mm">
                  <v:path arrowok="t" o:connecttype="custom" o:connectlocs="94615,46990;132080,9525;28575,0;0,28575;94615,46990" o:connectangles="0,0,0,0,0"/>
                </v:shape>
                <v:shape id="Freeform 264" o:spid="_x0000_s2220" style="position:absolute;left:36277;top:30448;width:280;height:470;visibility:visible;mso-wrap-style:square;v-text-anchor:top" coordsize="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" path="m,74l,45,44,r,15l,74xe" fillcolor="#000040" strokeweight="42e-5mm">
                  <v:path arrowok="t" o:connecttype="custom" o:connectlocs="0,46990;0,28575;27940,0;27940,9525;0,46990" o:connectangles="0,0,0,0,0"/>
                </v:shape>
                <v:shape id="Freeform 265" o:spid="_x0000_s2221" style="position:absolute;left:35236;top:30638;width:1041;height:280;visibility:visible;mso-wrap-style:square;v-text-anchor:top" coordsize="1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" path="m,15l,,164,15r,29l,15xe" fillcolor="navy" strokeweight="42e-5mm">
                  <v:path arrowok="t" o:connecttype="custom" o:connectlocs="0,9525;0,0;104140,9525;104140,27940;0,9525" o:connectangles="0,0,0,0,0"/>
                </v:shape>
                <v:shape id="Freeform 266" o:spid="_x0000_s2222" style="position:absolute;left:35236;top:30353;width:1321;height:381;visibility:visible;mso-wrap-style:square;v-text-anchor:top" coordsize="2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" path="m164,60l208,15,45,,,45,164,60xe" fillcolor="#000060" strokeweight="42e-5mm">
                  <v:path arrowok="t" o:connecttype="custom" o:connectlocs="104140,38100;132080,9525;28575,0;0,28575;104140,38100" o:connectangles="0,0,0,0,0"/>
                </v:shape>
                <v:shape id="Freeform 267" o:spid="_x0000_s2223" style="position:absolute;left:38728;top:30829;width:280;height:374;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" path="m,59l,44,44,r,l,59xe" fillcolor="#000040" strokeweight="42e-5mm">
                  <v:path arrowok="t" o:connecttype="custom" o:connectlocs="0,37465;0,27940;27940,0;27940,0;0,37465" o:connectangles="0,0,0,0,0"/>
                </v:shape>
                <v:shape id="Freeform 268" o:spid="_x0000_s2224" style="position:absolute;left:37693;top:31013;width:1035;height:190;visibility:visible;mso-wrap-style:square;v-text-anchor:top" coordsize="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" path="m,15l,,163,15r,15l,15xe" fillcolor="navy" strokeweight="42e-5mm">
                  <v:path arrowok="t" o:connecttype="custom" o:connectlocs="0,9525;0,0;103505,9525;103505,19050;0,9525" o:connectangles="0,0,0,0,0"/>
                </v:shape>
                <v:shape id="Freeform 269" o:spid="_x0000_s2225" style="position:absolute;left:37693;top:30734;width:280;height:374;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" path="m44,r,l,44,,59,44,xe" fillcolor="#000060" strokeweight="42e-5mm">
                  <v:path arrowok="t" o:connecttype="custom" o:connectlocs="27940,0;27940,0;0,27940;0,37465;27940,0" o:connectangles="0,0,0,0,0"/>
                </v:shape>
                <v:shape id="Freeform 270" o:spid="_x0000_s2226" style="position:absolute;left:37973;top:30734;width:1035;height:95;visibility:visible;mso-wrap-style:square;v-text-anchor:top" coordsize="1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" path="m163,15r,l,,,,163,15xe" fillcolor="#000040" strokeweight="42e-5mm">
                  <v:path arrowok="t" o:connecttype="custom" o:connectlocs="103505,9525;103505,9525;0,0;0,0;103505,9525" o:connectangles="0,0,0,0,0"/>
                </v:shape>
                <v:shape id="Freeform 271" o:spid="_x0000_s2227" style="position:absolute;left:37693;top:30734;width:1315;height:374;visibility:visible;mso-wrap-style:square;v-text-anchor:top" coordsize="2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" path="m163,59l207,15,44,,,44,163,59xe" fillcolor="#000060" strokeweight="42e-5mm">
                  <v:path arrowok="t" o:connecttype="custom" o:connectlocs="103505,37465;131445,9525;27940,0;0,27940;103505,37465" o:connectangles="0,0,0,0,0"/>
                </v:shape>
                <v:shape id="Freeform 272" o:spid="_x0000_s2228" style="position:absolute;left:41275;top:31108;width:279;height:381;visibility:visible;mso-wrap-style:square;v-text-anchor:top" coordsize="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" path="m,60l,45,44,r,15l,60xe" fillcolor="#000040" strokeweight="42e-5mm">
                  <v:path arrowok="t" o:connecttype="custom" o:connectlocs="0,38100;0,28575;27940,0;27940,9525;0,38100" o:connectangles="0,0,0,0,0"/>
                </v:shape>
                <v:shape id="Freeform 273" o:spid="_x0000_s2229" style="position:absolute;left:40240;top:31299;width:1035;height:190;visibility:visible;mso-wrap-style:square;v-text-anchor:top" coordsize="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" path="m,15l,,163,15r,15l,15xe" fillcolor="navy" strokeweight="42e-5mm">
                  <v:path arrowok="t" o:connecttype="custom" o:connectlocs="0,9525;0,0;103505,9525;103505,19050;0,9525" o:connectangles="0,0,0,0,0"/>
                </v:shape>
                <v:shape id="Freeform 274" o:spid="_x0000_s2230" style="position:absolute;left:40240;top:31013;width:1314;height:381;visibility:visible;mso-wrap-style:square;v-text-anchor:top" coordsize="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" path="m163,60l207,15,44,,,45,163,60xe" fillcolor="#000060" strokeweight="42e-5mm">
                  <v:path arrowok="t" o:connecttype="custom" o:connectlocs="103505,38100;131445,9525;27940,0;0,28575;103505,38100" o:connectangles="0,0,0,0,0"/>
                </v:shape>
                <v:shape id="Freeform 275" o:spid="_x0000_s2231" style="position:absolute;left:20809;top:19513;width:476;height:10465;visibility:visible;mso-wrap-style:square;v-text-anchor:top" coordsize="75,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" path="m15,1648l,30,60,,75,1589r-60,59xe" fillcolor="purple" strokeweight="42e-5mm">
                  <v:path arrowok="t" o:connecttype="custom" o:connectlocs="9525,1046480;0,19050;38100,0;47625,1009015;9525,1046480" o:connectangles="0,0,0,0,0"/>
                </v:shape>
                <v:shape id="Freeform 276" o:spid="_x0000_s2232" style="position:absolute;left:19869;top:19608;width:1035;height:10370;visibility:visible;mso-wrap-style:square;v-text-anchor:top" coordsize="163,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" path="m15,1618l,,148,15r15,1618l15,1618xe" fillcolor="fuchsia" strokeweight="42e-5mm">
                  <v:path arrowok="t" o:connecttype="custom" o:connectlocs="9525,1027430;0,0;93980,9525;103505,1036955;9525,1027430" o:connectangles="0,0,0,0,0"/>
                </v:shape>
                <v:shape id="Freeform 277" o:spid="_x0000_s2233" style="position:absolute;left:19869;top:19418;width:1321;height:286;visibility:visible;mso-wrap-style:square;v-text-anchor:top" coordsize="2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" path="m148,45l208,15,59,,,30,148,45xe" fillcolor="#bf00bf" strokeweight="42e-5mm">
                  <v:path arrowok="t" o:connecttype="custom" o:connectlocs="93980,28575;132080,9525;37465,0;0,19050;93980,28575" o:connectangles="0,0,0,0,0"/>
                </v:shape>
                <v:shape id="Freeform 278" o:spid="_x0000_s2234" style="position:absolute;left:23260;top:26492;width:381;height:3772;visibility:visible;mso-wrap-style:square;v-text-anchor:top" coordsize="6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" path="m,594l,44,60,r,534l,594xe" fillcolor="purple" strokeweight="42e-5mm">
                  <v:path arrowok="t" o:connecttype="custom" o:connectlocs="0,377190;0,27940;38100,0;38100,339090;0,377190" o:connectangles="0,0,0,0,0"/>
                </v:shape>
                <v:shape id="Freeform 279" o:spid="_x0000_s2235" style="position:absolute;left:22320;top:26676;width:940;height:3588;visibility:visible;mso-wrap-style:square;v-text-anchor:top" coordsize="14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" path="m,550l,,148,15r,550l,550xe" fillcolor="fuchsia" strokeweight="42e-5mm">
                  <v:path arrowok="t" o:connecttype="custom" o:connectlocs="0,349250;0,0;93980,9525;93980,358775;0,349250" o:connectangles="0,0,0,0,0"/>
                </v:shape>
                <v:shape id="Freeform 280" o:spid="_x0000_s2236" style="position:absolute;left:22320;top:26396;width:1321;height:375;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" path="m148,59l208,15,59,,,44,148,59xe" fillcolor="#bf00bf" strokeweight="42e-5mm">
                  <v:path arrowok="t" o:connecttype="custom" o:connectlocs="93980,37465;132080,9525;37465,0;0,27940;93980,37465" o:connectangles="0,0,0,0,0"/>
                </v:shape>
                <v:shape id="Freeform 281" o:spid="_x0000_s2237" style="position:absolute;left:25622;top:29127;width:375;height:1416;visibility:visible;mso-wrap-style:square;v-text-anchor:top" coordsize="5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" path="m,223l,60,59,r,164l,223xe" fillcolor="purple" strokeweight="42e-5mm">
                  <v:path arrowok="t" o:connecttype="custom" o:connectlocs="0,141605;0,38100;37465,0;37465,104140;0,141605" o:connectangles="0,0,0,0,0"/>
                </v:shape>
                <v:shape id="Freeform 282" o:spid="_x0000_s2238" style="position:absolute;left:24676;top:29317;width:946;height:1226;visibility:visible;mso-wrap-style:square;v-text-anchor:top" coordsize="14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" path="m,178l,,149,30r,163l,178xe" fillcolor="fuchsia" strokeweight="42e-5mm">
                  <v:path arrowok="t" o:connecttype="custom" o:connectlocs="0,113030;0,0;94615,19050;94615,122555;0,113030" o:connectangles="0,0,0,0,0"/>
                </v:shape>
                <v:shape id="Freeform 283" o:spid="_x0000_s2239" style="position:absolute;left:24676;top:29038;width:1321;height:470;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" path="m149,74l208,14,60,,,44,149,74xe" fillcolor="#bf00bf" strokeweight="42e-5mm">
                  <v:path arrowok="t" o:connecttype="custom" o:connectlocs="94615,46990;132080,8890;38100,0;0,27940;94615,46990" o:connectangles="0,0,0,0,0"/>
                </v:shape>
                <v:shape id="Freeform 284" o:spid="_x0000_s2240" style="position:absolute;left:28073;top:30073;width:375;height:756;visibility:visible;mso-wrap-style:square;v-text-anchor:top" coordsize="5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" path="m,119l,59,59,r,74l,119xe" fillcolor="purple" strokeweight="42e-5mm">
                  <v:path arrowok="t" o:connecttype="custom" o:connectlocs="0,75565;0,37465;37465,0;37465,46990;0,75565" o:connectangles="0,0,0,0,0"/>
                </v:shape>
                <v:shape id="Freeform 285" o:spid="_x0000_s2241" style="position:absolute;left:27127;top:30353;width:946;height:476;visibility:visible;mso-wrap-style:square;v-text-anchor:top" coordsize="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" path="m,60l,,149,15r,60l,60xe" fillcolor="fuchsia" strokeweight="42e-5mm">
                  <v:path arrowok="t" o:connecttype="custom" o:connectlocs="0,38100;0,0;94615,9525;94615,47625;0,38100" o:connectangles="0,0,0,0,0"/>
                </v:shape>
                <v:shape id="Freeform 286" o:spid="_x0000_s2242" style="position:absolute;left:27127;top:29978;width:1321;height:470;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" path="m149,74l208,15,45,,,59,149,74xe" fillcolor="#bf00bf" strokeweight="42e-5mm">
                  <v:path arrowok="t" o:connecttype="custom" o:connectlocs="94615,46990;132080,9525;28575,0;0,37465;94615,46990" o:connectangles="0,0,0,0,0"/>
                </v:shape>
                <v:shape id="Freeform 287" o:spid="_x0000_s2243" style="position:absolute;left:30524;top:30638;width:280;height:470;visibility:visible;mso-wrap-style:square;v-text-anchor:top" coordsize="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" path="m,74l,44,44,r,30l,74xe" fillcolor="purple" strokeweight="42e-5mm">
                  <v:path arrowok="t" o:connecttype="custom" o:connectlocs="0,46990;0,27940;27940,0;27940,19050;0,46990" o:connectangles="0,0,0,0,0"/>
                </v:shape>
                <v:shape id="Freeform 288" o:spid="_x0000_s2244" style="position:absolute;left:29489;top:30829;width:1035;height:279;visibility:visible;mso-wrap-style:square;v-text-anchor:top" coordsize="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" path="m,29l,,163,14r,30l,29xe" fillcolor="fuchsia" strokeweight="42e-5mm">
                  <v:path arrowok="t" o:connecttype="custom" o:connectlocs="0,18415;0,0;103505,8890;103505,27940;0,18415" o:connectangles="0,0,0,0,0"/>
                </v:shape>
                <v:shape id="Freeform 289" o:spid="_x0000_s2245" style="position:absolute;left:29489;top:30543;width:1315;height:375;visibility:visible;mso-wrap-style:square;v-text-anchor:top" coordsize="2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" path="m163,59l207,15,59,,,45,163,59xe" fillcolor="#bf00bf" strokeweight="42e-5mm">
                  <v:path arrowok="t" o:connecttype="custom" o:connectlocs="103505,37465;131445,9525;37465,0;0,28575;103505,37465" o:connectangles="0,0,0,0,0"/>
                </v:shape>
                <v:shape id="Freeform 290" o:spid="_x0000_s2246" style="position:absolute;left:32036;top:30918;width:1225;height:476;visibility:visible;mso-wrap-style:square;v-text-anchor:top" coordsize="1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" path="m148,75l193,15,44,,,45,148,75xe" fillcolor="#bf00bf" strokeweight="42e-5mm">
                  <v:path arrowok="t" o:connecttype="custom" o:connectlocs="93980,47625;122555,9525;27940,0;0,28575;93980,47625" o:connectangles="0,0,0,0,0"/>
                </v:shape>
                <v:shape id="Freeform 291" o:spid="_x0000_s2247" style="position:absolute;left:34487;top:31203;width:1320;height:470;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" path="m163,74l208,30,44,,,59,163,74xe" fillcolor="#bf00bf" strokeweight="42e-5mm">
                  <v:path arrowok="t" o:connecttype="custom" o:connectlocs="103505,46990;132080,19050;27940,0;0,37465;103505,46990" o:connectangles="0,0,0,0,0"/>
                </v:shape>
                <v:shape id="Freeform 292" o:spid="_x0000_s2248" style="position:absolute;left:37033;top:31578;width:1226;height:476;visibility:visible;mso-wrap-style:square;v-text-anchor:top" coordsize="1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" path="m148,75l193,15,44,,,45,148,75xe" fillcolor="#bf00bf" strokeweight="42e-5mm">
                  <v:path arrowok="t" o:connecttype="custom" o:connectlocs="93980,47625;122555,9525;27940,0;0,28575;93980,47625" o:connectangles="0,0,0,0,0"/>
                </v:shape>
                <v:shape id="Freeform 293" o:spid="_x0000_s2249" style="position:absolute;left:39579;top:31864;width:1321;height:470;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" path="m163,74l208,15,44,,,44,163,74xe" fillcolor="#bf00bf" strokeweight="42e-5mm">
                  <v:path arrowok="t" o:connecttype="custom" o:connectlocs="103505,46990;132080,9525;27940,0;0,27940;103505,46990" o:connectangles="0,0,0,0,0"/>
                </v:shape>
                <v:shape id="Freeform 294" o:spid="_x0000_s2250" style="position:absolute;left:19869;top:24701;width:470;height:6033;visibility:visible;mso-wrap-style:square;v-text-anchor:top" coordsize="7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" path="m15,950l,44,59,,74,905,15,950xe" fillcolor="olive" strokeweight="42e-5mm">
                  <v:path arrowok="t" o:connecttype="custom" o:connectlocs="9525,603250;0,27940;37465,0;46990,574675;9525,603250" o:connectangles="0,0,0,0,0"/>
                </v:shape>
                <v:shape id="Freeform 295" o:spid="_x0000_s2251" style="position:absolute;left:18828;top:24885;width:1136;height:5849;visibility:visible;mso-wrap-style:square;v-text-anchor:top" coordsize="17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" path="m30,906l,,164,15r15,906l30,906xe" fillcolor="yellow" strokeweight="42e-5mm">
                  <v:path arrowok="t" o:connecttype="custom" o:connectlocs="19050,575310;0,0;104140,9525;113665,584835;19050,575310" o:connectangles="0,0,0,0,0"/>
                </v:shape>
                <v:shape id="Freeform 296" o:spid="_x0000_s2252" style="position:absolute;left:18828;top:24606;width:1416;height:374;visibility:visible;mso-wrap-style:square;v-text-anchor:top" coordsize="2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" path="m164,59l223,15,75,,,44,164,59xe" fillcolor="#bfbf00" strokeweight="42e-5mm">
                  <v:path arrowok="t" o:connecttype="custom" o:connectlocs="104140,37465;141605,9525;47625,0;0,27940;104140,37465" o:connectangles="0,0,0,0,0"/>
                </v:shape>
                <v:shape id="Freeform 297" o:spid="_x0000_s2253" style="position:absolute;left:22320;top:29038;width:375;height:1975;visibility:visible;mso-wrap-style:square;v-text-anchor:top" coordsize="5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" path="m,311l,44,59,r,267l,311xe" fillcolor="olive" strokeweight="42e-5mm">
                  <v:path arrowok="t" o:connecttype="custom" o:connectlocs="0,197485;0,27940;37465,0;37465,169545;0,197485" o:connectangles="0,0,0,0,0"/>
                </v:shape>
                <v:shape id="Freeform 298" o:spid="_x0000_s2254" style="position:absolute;left:21285;top:29222;width:1035;height:1791;visibility:visible;mso-wrap-style:square;v-text-anchor:top" coordsize="16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" path="m14,267l,,163,15r,267l14,267xe" fillcolor="yellow" strokeweight="42e-5mm">
                  <v:path arrowok="t" o:connecttype="custom" o:connectlocs="8890,169545;0,0;103505,9525;103505,179070;8890,169545" o:connectangles="0,0,0,0,0"/>
                </v:shape>
                <v:shape id="Freeform 299" o:spid="_x0000_s2255" style="position:absolute;left:21285;top:28943;width:1410;height:374;visibility:visible;mso-wrap-style:square;v-text-anchor:top" coordsize="2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" path="m163,59l222,15,74,,,44,163,59xe" fillcolor="#bfbf00" strokeweight="42e-5mm">
                  <v:path arrowok="t" o:connecttype="custom" o:connectlocs="103505,37465;140970,9525;46990,0;0,27940;103505,37465" o:connectangles="0,0,0,0,0"/>
                </v:shape>
                <v:shape id="Freeform 300" o:spid="_x0000_s2256" style="position:absolute;left:24676;top:30543;width:470;height:756;visibility:visible;mso-wrap-style:square;v-text-anchor:top" coordsize="7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" path="m15,119l,45,60,,74,74,15,119xe" fillcolor="olive" strokeweight="42e-5mm">
                  <v:path arrowok="t" o:connecttype="custom" o:connectlocs="9525,75565;0,28575;38100,0;46990,46990;9525,75565" o:connectangles="0,0,0,0,0"/>
                </v:shape>
                <v:shape id="Freeform 301" o:spid="_x0000_s2257" style="position:absolute;left:23736;top:30734;width:1035;height:565;visibility:visible;mso-wrap-style:square;v-text-anchor:top" coordsize="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" path="m,74l,,148,15r15,74l,74xe" fillcolor="yellow" strokeweight="42e-5mm">
                  <v:path arrowok="t" o:connecttype="custom" o:connectlocs="0,46990;0,0;93980,9525;103505,56515;0,46990" o:connectangles="0,0,0,0,0"/>
                </v:shape>
                <v:shape id="Freeform 302" o:spid="_x0000_s2258" style="position:absolute;left:23736;top:30353;width:1321;height:476;visibility:visible;mso-wrap-style:square;v-text-anchor:top" coordsize="2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" path="m148,75l208,30,59,,,60,148,75xe" fillcolor="#bfbf00" strokeweight="42e-5mm">
                  <v:path arrowok="t" o:connecttype="custom" o:connectlocs="93980,47625;132080,19050;37465,0;0,38100;93980,47625" o:connectangles="0,0,0,0,0"/>
                </v:shape>
                <v:shape id="Freeform 303" o:spid="_x0000_s2259" style="position:absolute;left:27127;top:31108;width:381;height:565;visibility:visible;mso-wrap-style:square;v-text-anchor:top" coordsize="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" path="m,89l,60,60,r,30l,89xe" fillcolor="olive" strokeweight="42e-5mm">
                  <v:path arrowok="t" o:connecttype="custom" o:connectlocs="0,56515;0,38100;38100,0;38100,19050;0,56515" o:connectangles="0,0,0,0,0"/>
                </v:shape>
                <v:shape id="Freeform 304" o:spid="_x0000_s2260" style="position:absolute;left:26187;top:31299;width:940;height:374;visibility:visible;mso-wrap-style:square;v-text-anchor:top" coordsize="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" path="m,30l,,148,30r,29l,30xe" fillcolor="yellow" strokeweight="42e-5mm">
                  <v:path arrowok="t" o:connecttype="custom" o:connectlocs="0,19050;0,0;93980,19050;93980,37465;0,19050" o:connectangles="0,0,0,0,0"/>
                </v:shape>
                <v:shape id="Freeform 305" o:spid="_x0000_s2261" style="position:absolute;left:26187;top:31013;width:1321;height:476;visibility:visible;mso-wrap-style:square;v-text-anchor:top" coordsize="2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" path="m148,75l208,15,59,,,45,148,75xe" fillcolor="#bfbf00" strokeweight="42e-5mm">
                  <v:path arrowok="t" o:connecttype="custom" o:connectlocs="93980,47625;132080,9525;37465,0;0,28575;93980,47625" o:connectangles="0,0,0,0,0"/>
                </v:shape>
                <v:shape id="Freeform 306" o:spid="_x0000_s2262" style="position:absolute;left:29013;top:31394;width:946;height:184;visibility:visible;mso-wrap-style:square;v-text-anchor:top" coordsize="1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" path="m149,29r,l,,,15,149,29xe" fillcolor="olive" strokeweight="42e-5mm">
                  <v:path arrowok="t" o:connecttype="custom" o:connectlocs="94615,18415;94615,18415;0,0;0,9525;94615,18415" o:connectangles="0,0,0,0,0"/>
                </v:shape>
                <v:shape id="Freeform 307" o:spid="_x0000_s2263" style="position:absolute;left:29673;top:31578;width:286;height:381;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" path="m,60l,45,45,r,l,60xe" fillcolor="olive" strokeweight="42e-5mm">
                  <v:path arrowok="t" o:connecttype="custom" o:connectlocs="0,38100;0,28575;28575,0;28575,0;0,38100" o:connectangles="0,0,0,0,0"/>
                </v:shape>
                <v:shape id="Freeform 308" o:spid="_x0000_s2264" style="position:absolute;left:28638;top:31769;width:1035;height:190;visibility:visible;mso-wrap-style:square;v-text-anchor:top" coordsize="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" path="m,15l,,163,15r,15l,15xe" fillcolor="yellow" strokeweight="42e-5mm">
                  <v:path arrowok="t" o:connecttype="custom" o:connectlocs="0,9525;0,0;103505,9525;103505,19050;0,9525" o:connectangles="0,0,0,0,0"/>
                </v:shape>
                <v:shape id="Freeform 309" o:spid="_x0000_s2265" style="position:absolute;left:28638;top:31394;width:1321;height:470;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" path="m163,74l208,29,59,,,59,163,74xe" fillcolor="#bfbf00" strokeweight="42e-5mm">
                  <v:path arrowok="t" o:connecttype="custom" o:connectlocs="103505,46990;132080,18415;37465,0;0,37465;103505,46990" o:connectangles="0,0,0,0,0"/>
                </v:shape>
                <v:shape id="Freeform 310" o:spid="_x0000_s2266" style="position:absolute;left:31185;top:31769;width:1320;height:469;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" path="m148,74l208,15,44,,,59,148,74xe" fillcolor="#bfbf00" strokeweight="42e-5mm">
                  <v:path arrowok="t" o:connecttype="custom" o:connectlocs="93980,46990;132080,9525;27940,0;0,37465;93980,46990" o:connectangles="0,0,0,0,0"/>
                </v:shape>
                <v:shape id="Freeform 311" o:spid="_x0000_s2267" style="position:absolute;left:33636;top:32054;width:1416;height:470;visibility:visible;mso-wrap-style:square;v-text-anchor:top" coordsize="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" path="m163,74l223,29,59,,,59,163,74xe" fillcolor="#bfbf00" strokeweight="42e-5mm">
                  <v:path arrowok="t" o:connecttype="custom" o:connectlocs="103505,46990;141605,18415;37465,0;0,37465;103505,46990" o:connectangles="0,0,0,0,0"/>
                </v:shape>
                <v:shape id="Freeform 312" o:spid="_x0000_s2268" style="position:absolute;left:36277;top:32429;width:1321;height:470;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" path="m148,74l208,15,44,,,45,148,74xe" fillcolor="#bfbf00" strokeweight="42e-5mm">
                  <v:path arrowok="t" o:connecttype="custom" o:connectlocs="93980,46990;132080,9525;27940,0;0,28575;93980,46990" o:connectangles="0,0,0,0,0"/>
                </v:shape>
                <v:shape id="Freeform 313" o:spid="_x0000_s2269" style="position:absolute;left:38824;top:32715;width:1320;height:470;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" path="m163,74l208,14,44,,,59,163,74xe" fillcolor="#bfbf00" strokeweight="42e-5mm">
                  <v:path arrowok="t" o:connecttype="custom" o:connectlocs="103505,46990;132080,8890;27940,0;0,37465;103505,46990" o:connectangles="0,0,0,0,0"/>
                </v:shape>
                <v:shape id="Freeform 314" o:spid="_x0000_s2270" style="position:absolute;left:18828;top:28092;width:476;height:3486;visibility:visible;mso-wrap-style:square;v-text-anchor:top" coordsize="7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" path="m15,549l,59,60,,75,490,15,549xe" fillcolor="teal" strokeweight="42e-5mm">
                  <v:path arrowok="t" o:connecttype="custom" o:connectlocs="9525,348615;0,37465;38100,0;47625,311150;9525,348615" o:connectangles="0,0,0,0,0"/>
                </v:shape>
                <v:shape id="Freeform 315" o:spid="_x0000_s2271" style="position:absolute;left:17888;top:28378;width:1035;height:3200;visibility:visible;mso-wrap-style:square;v-text-anchor:top" coordsize="16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" path="m,490l,,148,14r15,490l,490xe" fillcolor="aqua" strokeweight="42e-5mm">
                  <v:path arrowok="t" o:connecttype="custom" o:connectlocs="0,311150;0,0;93980,8890;103505,320040;0,311150" o:connectangles="0,0,0,0,0"/>
                </v:shape>
                <v:shape id="Freeform 316" o:spid="_x0000_s2272" style="position:absolute;left:17888;top:27997;width:1321;height:470;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" path="m148,74l208,15,59,,,60,148,74xe" fillcolor="#00bfbf" strokeweight="42e-5mm">
                  <v:path arrowok="t" o:connecttype="custom" o:connectlocs="93980,46990;132080,9525;37465,0;0,38100;93980,46990" o:connectangles="0,0,0,0,0"/>
                </v:shape>
                <v:shape id="Freeform 317" o:spid="_x0000_s2273" style="position:absolute;left:21285;top:30734;width:470;height:1130;visibility:visible;mso-wrap-style:square;v-text-anchor:top" coordsize="7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" path="m,178l,59,59,,74,133,,178xe" fillcolor="teal" strokeweight="42e-5mm">
                  <v:path arrowok="t" o:connecttype="custom" o:connectlocs="0,113030;0,37465;37465,0;46990,84455;0,113030" o:connectangles="0,0,0,0,0"/>
                </v:shape>
                <v:shape id="Freeform 318" o:spid="_x0000_s2274" style="position:absolute;left:20339;top:31013;width:946;height:851;visibility:visible;mso-wrap-style:square;v-text-anchor:top" coordsize="14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" path="m,119l,,149,15r,119l,119xe" fillcolor="aqua" strokeweight="42e-5mm">
                  <v:path arrowok="t" o:connecttype="custom" o:connectlocs="0,75565;0,0;94615,9525;94615,85090;0,75565" o:connectangles="0,0,0,0,0"/>
                </v:shape>
                <v:shape id="Freeform 319" o:spid="_x0000_s2275" style="position:absolute;left:20339;top:30638;width:1321;height:470;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" path="m149,74l208,15,59,,,59,149,74xe" fillcolor="#00bfbf" strokeweight="42e-5mm">
                  <v:path arrowok="t" o:connecttype="custom" o:connectlocs="94615,46990;132080,9525;37465,0;0,37465;94615,46990" o:connectangles="0,0,0,0,0"/>
                </v:shape>
                <v:shape id="Freeform 320" o:spid="_x0000_s2276" style="position:absolute;left:23736;top:31673;width:375;height:470;visibility:visible;mso-wrap-style:square;v-text-anchor:top" coordsize="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" path="m,74l,60,59,r,30l,74xe" fillcolor="teal" strokeweight="42e-5mm">
                  <v:path arrowok="t" o:connecttype="custom" o:connectlocs="0,46990;0,38100;37465,0;37465,19050;0,46990" o:connectangles="0,0,0,0,0"/>
                </v:shape>
                <v:shape id="Freeform 321" o:spid="_x0000_s2277" style="position:absolute;left:22790;top:31864;width:946;height:279;visibility:visible;mso-wrap-style:square;v-text-anchor:top" coordsize="1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" path="m,30l,,149,30r,14l,30xe" fillcolor="aqua" strokeweight="42e-5mm">
                  <v:path arrowok="t" o:connecttype="custom" o:connectlocs="0,19050;0,0;94615,19050;94615,27940;0,19050" o:connectangles="0,0,0,0,0"/>
                </v:shape>
                <v:shape id="Freeform 322" o:spid="_x0000_s2278" style="position:absolute;left:22790;top:31578;width:1321;height:476;visibility:visible;mso-wrap-style:square;v-text-anchor:top" coordsize="2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" path="m149,75l208,15,60,,,45,149,75xe" fillcolor="#00bfbf" strokeweight="42e-5mm">
                  <v:path arrowok="t" o:connecttype="custom" o:connectlocs="94615,47625;132080,9525;38100,0;0,28575;94615,47625" o:connectangles="0,0,0,0,0"/>
                </v:shape>
                <v:shape id="Freeform 323" o:spid="_x0000_s2279" style="position:absolute;left:26282;top:32054;width:375;height:470;visibility:visible;mso-wrap-style:square;v-text-anchor:top" coordsize="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" path="m,74l,59,59,r,14l,74xe" fillcolor="teal" strokeweight="42e-5mm">
                  <v:path arrowok="t" o:connecttype="custom" o:connectlocs="0,46990;0,37465;37465,0;37465,8890;0,46990" o:connectangles="0,0,0,0,0"/>
                </v:shape>
                <v:shape id="Freeform 324" o:spid="_x0000_s2280" style="position:absolute;left:25241;top:31959;width:1416;height:470;visibility:visible;mso-wrap-style:square;v-text-anchor:top" coordsize="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" path="m164,74l223,15,60,,,59,164,74xe" fillcolor="#00bfbf" strokeweight="42e-5mm">
                  <v:path arrowok="t" o:connecttype="custom" o:connectlocs="104140,46990;141605,9525;38100,0;0,37465;104140,46990" o:connectangles="0,0,0,0,0"/>
                </v:shape>
                <v:shape id="Freeform 325" o:spid="_x0000_s2281" style="position:absolute;left:27787;top:32334;width:1321;height:470;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" path="m149,74l208,15,45,,,60,149,74xe" fillcolor="#00bfbf" strokeweight="42e-5mm">
                  <v:path arrowok="t" o:connecttype="custom" o:connectlocs="94615,46990;132080,9525;28575,0;0,38100;94615,46990" o:connectangles="0,0,0,0,0"/>
                </v:shape>
                <v:shape id="Freeform 326" o:spid="_x0000_s2282" style="position:absolute;left:17792;top:30543;width:470;height:1886;visibility:visible;mso-wrap-style:square;v-text-anchor:top" coordsize="7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" path="m,297l,59,74,r,238l,297xe" fillcolor="#400040" strokeweight="42e-5mm">
                  <v:path arrowok="t" o:connecttype="custom" o:connectlocs="0,188595;0,37465;46990,0;46990,151130;0,188595" o:connectangles="0,0,0,0,0"/>
                </v:shape>
                <v:shape id="Freeform 327" o:spid="_x0000_s2283" style="position:absolute;left:16853;top:30734;width:939;height:1695;visibility:visible;mso-wrap-style:square;v-text-anchor:top" coordsize="14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" path="m,237l,,148,29r,238l,237xe" fillcolor="purple" strokeweight="42e-5mm">
                  <v:path arrowok="t" o:connecttype="custom" o:connectlocs="0,150495;0,0;93980,18415;93980,169545;0,150495" o:connectangles="0,0,0,0,0"/>
                </v:shape>
                <v:shape id="Freeform 328" o:spid="_x0000_s2284" style="position:absolute;left:16853;top:30448;width:1409;height:470;visibility:visible;mso-wrap-style:square;v-text-anchor:top" coordsize="2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" path="m148,74l222,15,59,,,45,148,74xe" fillcolor="#600060" strokeweight="42e-5mm">
                  <v:path arrowok="t" o:connecttype="custom" o:connectlocs="93980,46990;140970,9525;37465,0;0,28575;93980,46990" o:connectangles="0,0,0,0,0"/>
                </v:shape>
                <v:shape id="Freeform 329" o:spid="_x0000_s2285" style="position:absolute;left:20244;top:32054;width:469;height:661;visibility:visible;mso-wrap-style:square;v-text-anchor:top" coordsize="7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" path="m,104l,59,74,r,44l,104xe" fillcolor="#400040" strokeweight="42e-5mm">
                  <v:path arrowok="t" o:connecttype="custom" o:connectlocs="0,66040;0,37465;46990,0;46990,27940;0,66040" o:connectangles="0,0,0,0,0"/>
                </v:shape>
                <v:shape id="Freeform 330" o:spid="_x0000_s2286" style="position:absolute;left:19304;top:32238;width:940;height:477;visibility:visible;mso-wrap-style:square;v-text-anchor:top" coordsize="1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" path="m,60l,,148,30r,45l,60xe" fillcolor="purple" strokeweight="42e-5mm">
                  <v:path arrowok="t" o:connecttype="custom" o:connectlocs="0,38100;0,0;93980,19050;93980,47625;0,38100" o:connectangles="0,0,0,0,0"/>
                </v:shape>
                <v:shape id="Freeform 331" o:spid="_x0000_s2287" style="position:absolute;left:19304;top:31959;width:1409;height:470;visibility:visible;mso-wrap-style:square;v-text-anchor:top" coordsize="2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" path="m148,74l222,15,59,,,44,148,74xe" fillcolor="#600060" strokeweight="42e-5mm">
                  <v:path arrowok="t" o:connecttype="custom" o:connectlocs="93980,46990;140970,9525;37465,0;0,27940;93980,46990" o:connectangles="0,0,0,0,0"/>
                </v:shape>
                <v:shape id="Freeform 332" o:spid="_x0000_s2288" style="position:absolute;left:22790;top:32619;width:381;height:470;visibility:visible;mso-wrap-style:square;v-text-anchor:top" coordsize="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" path="m,74l,59,60,r,15l,74xe" fillcolor="#400040" strokeweight="42e-5mm">
                  <v:path arrowok="t" o:connecttype="custom" o:connectlocs="0,46990;0,37465;38100,0;38100,9525;0,46990" o:connectangles="0,0,0,0,0"/>
                </v:shape>
                <v:shape id="Freeform 333" o:spid="_x0000_s2289" style="position:absolute;left:21755;top:32804;width:1035;height:285;visibility:visible;mso-wrap-style:square;v-text-anchor:top" coordsize="1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" path="m,15l,,163,30r,15l,15xe" fillcolor="purple" strokeweight="42e-5mm">
                  <v:path arrowok="t" o:connecttype="custom" o:connectlocs="0,9525;0,0;103505,19050;103505,28575;0,9525" o:connectangles="0,0,0,0,0"/>
                </v:shape>
                <v:shape id="Freeform 334" o:spid="_x0000_s2290" style="position:absolute;left:21755;top:32524;width:1416;height:470;visibility:visible;mso-wrap-style:square;v-text-anchor:top" coordsize="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" path="m163,74l223,15,59,,,44,163,74xe" fillcolor="#600060" strokeweight="42e-5mm">
                  <v:path arrowok="t" o:connecttype="custom" o:connectlocs="103505,46990;141605,9525;37465,0;0,27940;103505,46990" o:connectangles="0,0,0,0,0"/>
                </v:shape>
                <v:shape id="Freeform 335" o:spid="_x0000_s2291" style="position:absolute;left:24301;top:32899;width:1416;height:470;visibility:visible;mso-wrap-style:square;v-text-anchor:top" coordsize="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" path="m148,74l223,15,59,,,45,148,74xe" fillcolor="#600060" strokeweight="42e-5mm">
                  <v:path arrowok="t" o:connecttype="custom" o:connectlocs="93980,46990;141605,9525;37465,0;0,28575;93980,46990" o:connectangles="0,0,0,0,0"/>
                </v:shape>
                <v:shape id="Freeform 336" o:spid="_x0000_s2292" style="position:absolute;left:26848;top:33185;width:1320;height:470;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" path="m163,74l208,29,59,,,59,163,74xe" fillcolor="#600060" strokeweight="42e-5mm">
                  <v:path arrowok="t" o:connecttype="custom" o:connectlocs="103505,46990;132080,18415;37465,0;0,37465;103505,46990" o:connectangles="0,0,0,0,0"/>
                </v:shape>
                <v:shape id="Freeform 337" o:spid="_x0000_s2293" style="position:absolute;left:16662;top:32238;width:470;height:1042;visibility:visible;mso-wrap-style:square;v-text-anchor:top" coordsize="7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" path="m15,164l,60,74,r,104l15,164xe" fillcolor="#4d4d80" strokeweight="42e-5mm">
                  <v:path arrowok="t" o:connecttype="custom" o:connectlocs="9525,104140;0,38100;46990,0;46990,66040;9525,104140" o:connectangles="0,0,0,0,0"/>
                </v:shape>
                <v:shape id="Freeform 338" o:spid="_x0000_s2294" style="position:absolute;left:15716;top:32429;width:1041;height:851;visibility:visible;mso-wrap-style:square;v-text-anchor:top" coordsize="16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" path="m,119l,,149,30r15,104l,119xe" fillcolor="#99f" strokeweight="42e-5mm">
                  <v:path arrowok="t" o:connecttype="custom" o:connectlocs="0,75565;0,0;94615,19050;104140,85090;0,75565" o:connectangles="0,0,0,0,0"/>
                </v:shape>
                <v:shape id="Freeform 339" o:spid="_x0000_s2295" style="position:absolute;left:15716;top:32143;width:1416;height:476;visibility:visible;mso-wrap-style:square;v-text-anchor:top" coordsize="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" path="m149,75l223,15,75,,,45,149,75xe" fillcolor="#7373bf" strokeweight="42e-5mm">
                  <v:path arrowok="t" o:connecttype="custom" o:connectlocs="94615,47625;141605,9525;47625,0;0,28575;94615,47625" o:connectangles="0,0,0,0,0"/>
                </v:shape>
                <v:shape id="Freeform 340" o:spid="_x0000_s2296" style="position:absolute;left:19209;top:33089;width:469;height:566;visibility:visible;mso-wrap-style:square;v-text-anchor:top" coordsize="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" path="m,89l,59,74,r,30l,89xe" fillcolor="#4d4d80" strokeweight="42e-5mm">
                  <v:path arrowok="t" o:connecttype="custom" o:connectlocs="0,56515;0,37465;46990,0;46990,19050;0,56515" o:connectangles="0,0,0,0,0"/>
                </v:shape>
                <v:shape id="Freeform 341" o:spid="_x0000_s2297" style="position:absolute;left:18167;top:33280;width:1042;height:375;visibility:visible;mso-wrap-style:square;v-text-anchor:top" coordsize="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" path="m,29l,,164,29r,30l,29xe" fillcolor="#99f" strokeweight="42e-5mm">
                  <v:path arrowok="t" o:connecttype="custom" o:connectlocs="0,18415;0,0;104140,18415;104140,37465;0,18415" o:connectangles="0,0,0,0,0"/>
                </v:shape>
                <v:shape id="Freeform 342" o:spid="_x0000_s2298" style="position:absolute;left:18167;top:32994;width:1511;height:470;visibility:visible;mso-wrap-style:square;v-text-anchor:top" coordsize="2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" path="m164,74l238,15,75,,,45,164,74xe" fillcolor="#7373bf" strokeweight="42e-5mm">
                  <v:path arrowok="t" o:connecttype="custom" o:connectlocs="104140,46990;151130,9525;47625,0;0,28575;104140,46990" o:connectangles="0,0,0,0,0"/>
                </v:shape>
                <v:shape id="Freeform 343" o:spid="_x0000_s2299" style="position:absolute;left:20713;top:33369;width:1417;height:571;visibility:visible;mso-wrap-style:square;v-text-anchor:top" coordsize="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" path="m164,90l223,30,75,,,60,164,90xe" fillcolor="#7373bf" strokeweight="42e-5mm">
                  <v:path arrowok="t" o:connecttype="custom" o:connectlocs="104140,57150;141605,19050;47625,0;0,38100;104140,57150" o:connectangles="0,0,0,0,0"/>
                </v:shape>
                <v:shape id="Freeform 344" o:spid="_x0000_s2300" style="position:absolute;left:23260;top:33750;width:1416;height:565;visibility:visible;mso-wrap-style:square;v-text-anchor:top" coordsize="2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" path="m164,89l223,30,60,,,59,164,89xe" fillcolor="#7373bf" strokeweight="42e-5mm">
                  <v:path arrowok="t" o:connecttype="custom" o:connectlocs="104140,56515;141605,19050;38100,0;0,37465;104140,56515" o:connectangles="0,0,0,0,0"/>
                </v:shape>
                <v:shape id="Freeform 345" o:spid="_x0000_s2301" style="position:absolute;left:25806;top:34124;width:1416;height:470;visibility:visible;mso-wrap-style:square;v-text-anchor:top" coordsize="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" path="m164,74l223,15,75,,,60,164,74xe" fillcolor="#7373bf" strokeweight="42e-5mm">
                  <v:path arrowok="t" o:connecttype="custom" o:connectlocs="104140,46990;141605,9525;47625,0;0,38100;104140,46990" o:connectangles="0,0,0,0,0"/>
                </v:shape>
                <v:shape id="Freeform 346" o:spid="_x0000_s2302" style="position:absolute;left:15532;top:33559;width:470;height:661;visibility:visible;mso-wrap-style:square;v-text-anchor:top" coordsize="7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" path="m,104l,60,74,r,45l,104xe" fillcolor="#4d1a33" strokeweight="42e-5mm">
                  <v:path arrowok="t" o:connecttype="custom" o:connectlocs="0,66040;0,38100;46990,0;46990,28575;0,66040" o:connectangles="0,0,0,0,0"/>
                </v:shape>
                <v:shape id="Freeform 347" o:spid="_x0000_s2303" style="position:absolute;left:14586;top:33750;width:946;height:470;visibility:visible;mso-wrap-style:square;v-text-anchor:top" coordsize="1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" path="m,44l,,149,30r,44l,44xe" fillcolor="#936" strokeweight="42e-5mm">
                  <v:path arrowok="t" o:connecttype="custom" o:connectlocs="0,27940;0,0;94615,19050;94615,46990;0,27940" o:connectangles="0,0,0,0,0"/>
                </v:shape>
                <v:shape id="Freeform 348" o:spid="_x0000_s2304" style="position:absolute;left:14586;top:33369;width:1416;height:571;visibility:visible;mso-wrap-style:square;v-text-anchor:top" coordsize="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" path="m149,90l223,30,74,,,60,149,90xe" fillcolor="#73264d" strokeweight="42e-5mm">
                  <v:path arrowok="t" o:connecttype="custom" o:connectlocs="94615,57150;141605,19050;46990,0;0,38100;94615,57150" o:connectangles="0,0,0,0,0"/>
                </v:shape>
                <v:shape id="Freeform 349" o:spid="_x0000_s2305" style="position:absolute;left:17132;top:33940;width:1416;height:565;visibility:visible;mso-wrap-style:square;v-text-anchor:top" coordsize="2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" path="m149,89l223,29,60,,,59,149,89xe" fillcolor="#73264d" strokeweight="42e-5mm">
                  <v:path arrowok="t" o:connecttype="custom" o:connectlocs="94615,56515;141605,18415;38100,0;0,37465;94615,56515" o:connectangles="0,0,0,0,0"/>
                </v:shape>
                <v:shape id="Freeform 350" o:spid="_x0000_s2306" style="position:absolute;left:19678;top:34315;width:1416;height:565;visibility:visible;mso-wrap-style:square;v-text-anchor:top" coordsize="2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" path="m149,89l223,30,60,,,59,149,89xe" fillcolor="#73264d" strokeweight="42e-5mm">
                  <v:path arrowok="t" o:connecttype="custom" o:connectlocs="94615,56515;141605,19050;38100,0;0,37465;94615,56515" o:connectangles="0,0,0,0,0"/>
                </v:shape>
                <v:shape id="Freeform 351" o:spid="_x0000_s2307" style="position:absolute;left:14395;top:34690;width:476;height:476;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" path="m,75l,60,75,r,15l,75xe" fillcolor="#808066" strokeweight="42e-5mm">
                  <v:path arrowok="t" o:connecttype="custom" o:connectlocs="0,47625;0,38100;47625,0;47625,9525;0,47625" o:connectangles="0,0,0,0,0"/>
                </v:shape>
                <v:shape id="Freeform 352" o:spid="_x0000_s2308" style="position:absolute;left:13360;top:34880;width:1035;height:286;visibility:visible;mso-wrap-style:square;v-text-anchor:top" coordsize="1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" path="m,15l,,163,30r,15l,15xe" fillcolor="#ffc" strokeweight="42e-5mm">
                  <v:path arrowok="t" o:connecttype="custom" o:connectlocs="0,9525;0,0;103505,19050;103505,28575;0,9525" o:connectangles="0,0,0,0,0"/>
                </v:shape>
                <v:shape id="Freeform 353" o:spid="_x0000_s2309" style="position:absolute;left:13360;top:34505;width:1511;height:566;visibility:visible;mso-wrap-style:square;v-text-anchor:top" coordsize="2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" path="m163,89l238,29,74,,,59,163,89xe" fillcolor="#bfbf99" strokeweight="42e-5mm">
                  <v:path arrowok="t" o:connecttype="custom" o:connectlocs="103505,56515;151130,18415;46990,0;0,37465;103505,56515" o:connectangles="0,0,0,0,0"/>
                </v:shape>
                <v:shape id="Freeform 354" o:spid="_x0000_s2310" style="position:absolute;left:15907;top:34975;width:1511;height:470;visibility:visible;mso-wrap-style:square;v-text-anchor:top" coordsize="2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" path="m163,74l238,15,74,,,59,163,74xe" fillcolor="#bfbf99" strokeweight="42e-5mm">
                  <v:path arrowok="t" o:connecttype="custom" o:connectlocs="103505,46990;151130,9525;46990,0;0,37465;103505,46990" o:connectangles="0,0,0,0,0"/>
                </v:shape>
                <v:shape id="Freeform 355" o:spid="_x0000_s2311" style="position:absolute;left:18548;top:35255;width:1416;height:565;visibility:visible;mso-wrap-style:square;v-text-anchor:top" coordsize="2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" path="m163,89l223,30,59,,,75,163,89xe" fillcolor="#bfbf99" strokeweight="42e-5mm">
                  <v:path arrowok="t" o:connecttype="custom" o:connectlocs="103505,56515;141605,19050;37465,0;0,47625;103505,56515" o:connectangles="0,0,0,0,0"/>
                </v:shape>
                <v:shape id="Freeform 356" o:spid="_x0000_s2312" style="position:absolute;left:12135;top:35540;width:1511;height:566;visibility:visible;mso-wrap-style:square;v-text-anchor:top" coordsize="2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" path="m163,89l238,30,74,,,59,163,89xe" fillcolor="#99bfbf" strokeweight="42e-5mm">
                  <v:path arrowok="t" o:connecttype="custom" o:connectlocs="103505,56515;151130,19050;46990,0;0,37465;103505,56515" o:connectangles="0,0,0,0,0"/>
                </v:shape>
                <v:shape id="Freeform 357" o:spid="_x0000_s2313" style="position:absolute;left:10814;top:36576;width:1606;height:565;visibility:visible;mso-wrap-style:square;v-text-anchor:top" coordsize="2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" path="m163,89l253,15,89,,,60,163,89xe" fillcolor="#4d004d" strokeweight="42e-5mm">
                  <v:path arrowok="t" o:connecttype="custom" o:connectlocs="103505,56515;160655,9525;56515,0;0,38100;103505,56515" o:connectangles="0,0,0,0,0"/>
                </v:shape>
                <v:line id="Line 358" o:spid="_x0000_s2314" style="position:absolute;flip:x y;visibility:visible;mso-wrap-style:square" from="8648,8388" to="9684,3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" strokeweight="0"/>
                <v:line id="Line 359" o:spid="_x0000_s2315" style="position:absolute;flip:x;visibility:visible;mso-wrap-style:square" from="9118,37141" to="9684,3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" strokeweight="0"/>
                <v:line id="Line 360" o:spid="_x0000_s2316" style="position:absolute;flip:x;visibility:visible;mso-wrap-style:square" from="8928,32619" to="9493,3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" strokeweight="0"/>
                <v:line id="Line 361" o:spid="_x0000_s2317" style="position:absolute;flip:x;visibility:visible;mso-wrap-style:square" from="8737,27901" to="9309,2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" strokeweight="0"/>
                <v:line id="Line 362" o:spid="_x0000_s2318" style="position:absolute;flip:x;visibility:visible;mso-wrap-style:square" from="8553,23190" to="9118,2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" strokeweight="0"/>
                <v:line id="Line 363" o:spid="_x0000_s2319" style="position:absolute;flip:x;visibility:visible;mso-wrap-style:square" from="8458,18288" to="9023,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" strokeweight="0"/>
                <v:line id="Line 364" o:spid="_x0000_s2320" style="position:absolute;flip:x;visibility:visible;mso-wrap-style:square" from="8267,13385" to="8833,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" strokeweight="0"/>
                <v:line id="Line 365" o:spid="_x0000_s2321" style="position:absolute;flip:x;visibility:visible;mso-wrap-style:square" from="8077,8388" to="864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" strokeweight="0"/>
                <v:rect id="Rectangle 366" o:spid="_x0000_s2322" style="position:absolute;left:8267;top:36391;width:578;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" filled="f" stroked="f">
                  <v:textbox style="mso-fit-shape-to-text:t" inset="0,0,0,0">
                    <w:txbxContent>
                      <w:p w:rsidR="00F333D6" w:rsidRDefault="00F333D6" w:rsidP="00573B2F">
                        <w:pPr>
                          <w:pStyle w:val="Figure"/>
                        </w:pPr>
                        <w:r>
                          <w:t>0</w:t>
                        </w:r>
                      </w:p>
                    </w:txbxContent>
                  </v:textbox>
                </v:rect>
                <v:rect id="Rectangle 367" o:spid="_x0000_s2323" style="position:absolute;left:5816;top:31864;width:2578;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" filled="f" stroked="f">
                  <v:textbox style="mso-fit-shape-to-text:t" inset="0,0,0,0">
                    <w:txbxContent>
                      <w:p w:rsidR="00F333D6" w:rsidRDefault="00F333D6" w:rsidP="00573B2F">
                        <w:pPr>
                          <w:pStyle w:val="Figure"/>
                        </w:pPr>
                        <w:r>
                          <w:t>0,001</w:t>
                        </w:r>
                      </w:p>
                    </w:txbxContent>
                  </v:textbox>
                </v:rect>
                <v:rect id="Rectangle 368" o:spid="_x0000_s2324" style="position:absolute;left:5626;top:27152;width:2578;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" filled="f" stroked="f">
                  <v:textbox style="mso-fit-shape-to-text:t" inset="0,0,0,0">
                    <w:txbxContent>
                      <w:p w:rsidR="00F333D6" w:rsidRDefault="00F333D6" w:rsidP="00573B2F">
                        <w:pPr>
                          <w:pStyle w:val="Figure"/>
                        </w:pPr>
                        <w:r>
                          <w:t>0,002</w:t>
                        </w:r>
                      </w:p>
                    </w:txbxContent>
                  </v:textbox>
                </v:rect>
                <v:rect id="Rectangle 369" o:spid="_x0000_s2325" style="position:absolute;left:5442;top:22434;width:2578;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UXwAAAAN0AAAAPAAAAZHJzL2Rvd25yZXYueG1sRE/bisIw&#10;EH0X9h/CCL7ZVIV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bODVF8AAAADdAAAADwAAAAAA&#10;AAAAAAAAAAAHAgAAZHJzL2Rvd25yZXYueG1sUEsFBgAAAAADAAMAtwAAAPQCAAAAAA==&#10;" filled="f" stroked="f">
                  <v:textbox style="mso-fit-shape-to-text:t" inset="0,0,0,0">
                    <w:txbxContent>
                      <w:p w:rsidR="00F333D6" w:rsidRDefault="00F333D6" w:rsidP="00573B2F">
                        <w:pPr>
                          <w:pStyle w:val="Figure"/>
                        </w:pPr>
                        <w:r>
                          <w:t>0,003</w:t>
                        </w:r>
                      </w:p>
                    </w:txbxContent>
                  </v:textbox>
                </v:rect>
                <v:rect id="Rectangle 370" o:spid="_x0000_s2326" style="position:absolute;left:5346;top:17532;width:2579;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" filled="f" stroked="f">
                  <v:textbox style="mso-fit-shape-to-text:t" inset="0,0,0,0">
                    <w:txbxContent>
                      <w:p w:rsidR="00F333D6" w:rsidRDefault="00F333D6" w:rsidP="00573B2F">
                        <w:pPr>
                          <w:pStyle w:val="Figure"/>
                        </w:pPr>
                        <w:r>
                          <w:t>0,004</w:t>
                        </w:r>
                      </w:p>
                    </w:txbxContent>
                  </v:textbox>
                </v:rect>
                <v:rect id="Rectangle 371" o:spid="_x0000_s2327" style="position:absolute;left:5156;top:12630;width:2578;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" filled="f" stroked="f">
                  <v:textbox style="mso-fit-shape-to-text:t" inset="0,0,0,0">
                    <w:txbxContent>
                      <w:p w:rsidR="00F333D6" w:rsidRDefault="00F333D6" w:rsidP="00573B2F">
                        <w:pPr>
                          <w:pStyle w:val="Figure"/>
                        </w:pPr>
                        <w:r>
                          <w:t>0,005</w:t>
                        </w:r>
                      </w:p>
                    </w:txbxContent>
                  </v:textbox>
                </v:rect>
                <v:rect id="Rectangle 372" o:spid="_x0000_s2328" style="position:absolute;left:4965;top:7639;width:2579;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" filled="f" stroked="f">
                  <v:textbox style="mso-fit-shape-to-text:t" inset="0,0,0,0">
                    <w:txbxContent>
                      <w:p w:rsidR="00F333D6" w:rsidRDefault="00F333D6" w:rsidP="00573B2F">
                        <w:pPr>
                          <w:pStyle w:val="Figure"/>
                        </w:pPr>
                        <w:r>
                          <w:t>0,006</w:t>
                        </w:r>
                      </w:p>
                    </w:txbxContent>
                  </v:textbox>
                </v:rect>
                <v:rect id="Rectangle 373" o:spid="_x0000_s2329" style="position:absolute;left:-13206;top:19243;width:31267;height:28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" filled="f" stroked="f">
                  <v:textbox style="mso-fit-shape-to-text:t" inset="0,0,0,0">
                    <w:txbxContent>
                      <w:p w:rsidR="00F333D6" w:rsidRPr="002B2EBC" w:rsidRDefault="00F333D6" w:rsidP="00573B2F">
                        <w:pPr>
                          <w:pStyle w:val="Figure"/>
                          <w:rPr>
                            <w:lang w:val="es-ES_tradnl"/>
                          </w:rPr>
                        </w:pPr>
                        <w:r>
                          <w:rPr>
                            <w:caps w:val="0"/>
                            <w:lang w:val="es-ES_tradnl"/>
                          </w:rPr>
                          <w:t>P</w:t>
                        </w:r>
                        <w:r w:rsidRPr="002B2EBC">
                          <w:rPr>
                            <w:caps w:val="0"/>
                            <w:lang w:val="es-ES_tradnl"/>
                          </w:rPr>
                          <w:t>robabilidad relativa de que se produzca esta situación</w:t>
                        </w:r>
                      </w:p>
                    </w:txbxContent>
                  </v:textbox>
                </v:rect>
                <v:rect id="Rectangle 374" o:spid="_x0000_s2330" style="position:absolute;left:7232;top:42138;width:26029;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" filled="f" stroked="f">
                  <v:textbox style="mso-fit-shape-to-text:t" inset="0,0,0,0">
                    <w:txbxContent>
                      <w:p w:rsidR="00F333D6" w:rsidRPr="005A27C5" w:rsidRDefault="00F333D6" w:rsidP="00573B2F">
                        <w:pPr>
                          <w:pStyle w:val="Figure"/>
                          <w:rPr>
                            <w:lang w:val="es-ES_tradnl"/>
                          </w:rPr>
                        </w:pPr>
                        <w:r>
                          <w:rPr>
                            <w:caps w:val="0"/>
                            <w:lang w:val="es-ES_tradnl"/>
                          </w:rPr>
                          <w:t>S</w:t>
                        </w:r>
                        <w:r w:rsidRPr="002B2EBC">
                          <w:rPr>
                            <w:caps w:val="0"/>
                            <w:lang w:val="es-ES_tradnl"/>
                          </w:rPr>
                          <w:t>egundos en los que n canales están</w:t>
                        </w:r>
                        <w:r>
                          <w:rPr>
                            <w:caps w:val="0"/>
                            <w:lang w:val="es-ES_tradnl"/>
                          </w:rPr>
                          <w:t xml:space="preserve"> </w:t>
                        </w:r>
                        <w:r w:rsidRPr="005A27C5">
                          <w:rPr>
                            <w:caps w:val="0"/>
                            <w:lang w:val="es-ES_tradnl"/>
                          </w:rPr>
                          <w:t>ocupados simultáneamente</w:t>
                        </w:r>
                      </w:p>
                    </w:txbxContent>
                  </v:textbox>
                </v:rect>
                <v:rect id="Rectangle 376" o:spid="_x0000_s2331" style="position:absolute;left:37677;top:35952;width:12700;height:2838;rotation:-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" filled="f" stroked="f">
                  <v:textbox style="mso-fit-shape-to-text:t" inset="0,0,0,0">
                    <w:txbxContent>
                      <w:p w:rsidR="00F333D6" w:rsidRDefault="00F333D6" w:rsidP="00573B2F">
                        <w:pPr>
                          <w:pStyle w:val="Figure"/>
                        </w:pPr>
                        <w:r>
                          <w:rPr>
                            <w:caps w:val="0"/>
                          </w:rPr>
                          <w:t xml:space="preserve">Número de canales </w:t>
                        </w:r>
                        <w:r>
                          <w:t>...</w:t>
                        </w:r>
                      </w:p>
                    </w:txbxContent>
                  </v:textbox>
                </v:rect>
                <v:rect id="Rectangle 377" o:spid="_x0000_s2332" style="position:absolute;left:628;top:469;width:57906;height:46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" filled="f" strokeweight="0"/>
                <w10:anchorlock/>
              </v:group>
            </w:pict>
          </mc:Fallback>
        </mc:AlternateContent>
      </w:r>
    </w:p>
    <w:p w:rsidR="00573B2F" w:rsidRDefault="00573B2F" w:rsidP="00573B2F">
      <w:pPr>
        <w:rPr>
          <w:lang w:val="es-ES_tradnl"/>
        </w:rPr>
      </w:pPr>
      <w:bookmarkStart w:id="100" w:name="_Toc349812696"/>
    </w:p>
    <w:p w:rsidR="00573B2F" w:rsidRPr="00680081" w:rsidRDefault="00573B2F" w:rsidP="00573B2F">
      <w:pPr>
        <w:rPr>
          <w:lang w:val="es-ES_tradnl"/>
        </w:rPr>
      </w:pPr>
      <w:r w:rsidRPr="00680081">
        <w:rPr>
          <w:lang w:val="es-ES_tradnl"/>
        </w:rPr>
        <w:t>En la Fig. 28 podemos observar que la situación en la que están ocupados 12 e incluso 11 canales simultáneamente se produce a lo sumo durante 1 s. Esto significa que, si la futura red TETRA ofrece solamente 10 canales de comunicación, el 11° usuario tendrá que esperar en tal caso un segundo como máximo para tener acceso a la red. Como se trata de un tiempo de espera razonablemente aceptable, los 10 canales de comunicación TETRA serían suficientes. Esta evaluación de los resultados de la ocupación junto con el retardo de acceso tolerable por el usuario determinan el número de can</w:t>
      </w:r>
      <w:r>
        <w:rPr>
          <w:lang w:val="es-ES_tradnl"/>
        </w:rPr>
        <w:t>ales </w:t>
      </w:r>
      <w:r w:rsidRPr="00680081">
        <w:rPr>
          <w:lang w:val="es-ES_tradnl"/>
        </w:rPr>
        <w:t>TETRA necesarios que permiten mantener la máxima eficiencia espectral a un coste mínimo.</w:t>
      </w:r>
    </w:p>
    <w:p w:rsidR="00573B2F" w:rsidRPr="00680081" w:rsidRDefault="00573B2F" w:rsidP="00573B2F">
      <w:pPr>
        <w:pStyle w:val="Heading2"/>
        <w:rPr>
          <w:lang w:val="es-ES_tradnl"/>
        </w:rPr>
      </w:pPr>
      <w:bookmarkStart w:id="101" w:name="_Toc499732638"/>
      <w:r w:rsidRPr="00680081">
        <w:rPr>
          <w:lang w:val="es-ES_tradnl"/>
        </w:rPr>
        <w:lastRenderedPageBreak/>
        <w:t>8.5</w:t>
      </w:r>
      <w:r w:rsidRPr="00680081">
        <w:rPr>
          <w:lang w:val="es-ES_tradnl"/>
        </w:rPr>
        <w:tab/>
        <w:t>Estimación de la utilización de RF por distintos servicios de radiocomunicaciones en bandas compartidas</w:t>
      </w:r>
      <w:bookmarkEnd w:id="100"/>
      <w:bookmarkEnd w:id="101"/>
    </w:p>
    <w:p w:rsidR="00573B2F" w:rsidRPr="00680081" w:rsidRDefault="00573B2F" w:rsidP="00573B2F">
      <w:pPr>
        <w:keepNext/>
        <w:keepLines/>
        <w:rPr>
          <w:lang w:val="es-ES_tradnl"/>
        </w:rPr>
      </w:pPr>
      <w:r w:rsidRPr="00680081">
        <w:rPr>
          <w:lang w:val="es-ES_tradnl"/>
        </w:rPr>
        <w:t>Algunas bandas de frecuencia están atribuidas a diferentes servicios de radiocomunicaciones que tienen propiedades RF idénticas o similares. Como ejemplo se pueden citar muchas subbandas de la gama de frecuencias de ondas decamétricas. Si al medir la ocupación se disponen de métodos de identificación de señales, los resultados pueden presentarse por separado para cada uno de los servicios de la banda.</w:t>
      </w:r>
    </w:p>
    <w:p w:rsidR="00573B2F" w:rsidRPr="00680081" w:rsidRDefault="00573B2F" w:rsidP="00573B2F">
      <w:pPr>
        <w:pStyle w:val="Heading1"/>
        <w:rPr>
          <w:lang w:val="es-ES_tradnl"/>
        </w:rPr>
      </w:pPr>
      <w:bookmarkStart w:id="102" w:name="_Toc349812697"/>
      <w:bookmarkStart w:id="103" w:name="_Toc499732639"/>
      <w:r w:rsidRPr="00680081">
        <w:rPr>
          <w:lang w:val="es-ES_tradnl"/>
        </w:rPr>
        <w:t>9</w:t>
      </w:r>
      <w:r w:rsidRPr="00680081">
        <w:rPr>
          <w:lang w:val="es-ES_tradnl"/>
        </w:rPr>
        <w:tab/>
        <w:t>Consideraciones relativas a la incertidumbre</w:t>
      </w:r>
      <w:bookmarkEnd w:id="102"/>
      <w:bookmarkEnd w:id="103"/>
    </w:p>
    <w:p w:rsidR="00573B2F" w:rsidRPr="00680081" w:rsidRDefault="00573B2F" w:rsidP="00573B2F">
      <w:pPr>
        <w:rPr>
          <w:lang w:val="es-ES_tradnl"/>
        </w:rPr>
      </w:pPr>
      <w:r w:rsidRPr="00680081">
        <w:rPr>
          <w:lang w:val="es-ES_tradnl"/>
        </w:rPr>
        <w:t>La incertidumbre de la medición depende de varios factores, tales como el tiempo de iteración, el número y longitud de las transmisiones en un canal, el número de muestras tomadas, la duración de la observación, si se miden sistemas de emisiones impulsivas (TDMA), e incluso del valor real de la ocupación propiamente dicho. La dependencia con algunos de estos parámetros es compleja. En el Anexo 1 al presente Informe se describe el cálculo de estos parámetros y se indican sus dependencias.</w:t>
      </w:r>
    </w:p>
    <w:p w:rsidR="00573B2F" w:rsidRPr="00680081" w:rsidRDefault="00573B2F" w:rsidP="00573B2F">
      <w:pPr>
        <w:rPr>
          <w:lang w:val="es-ES_tradnl"/>
        </w:rPr>
      </w:pPr>
      <w:r w:rsidRPr="00680081">
        <w:rPr>
          <w:lang w:val="es-ES_tradnl"/>
        </w:rPr>
        <w:t>Cabe observar que si bien los resultados de la medición pueden considerarse exactos, sólo son válidos para el lugar y el momento en que se midieron. Ahora bien, normalmente se utilizan para «predecir» la ocupación en futuros instantes o en lugares/zonas diferentes. La exactitud de esta «predicción» depende sobremanera de la situación y/o del servicio del caso: La ocupación de una red móvil telefónica pública se mantendrá más o menos constante los días laborables, por lo que los resultados medidos un día pueden utilizarse para evaluar la utilización de la banda en todos esos días. Por otra parte, la ocupación de un canal comercial compartido dependerá muchísimo de la actividad real de todos los usuarios, que puede variar de un día a otro, por lo que los resultados obtenidos un día laborable no sirven para evaluar la carga</w:t>
      </w:r>
      <w:r>
        <w:rPr>
          <w:lang w:val="es-ES_tradnl"/>
        </w:rPr>
        <w:t xml:space="preserve"> media de tráfico en ese canal.</w:t>
      </w:r>
    </w:p>
    <w:p w:rsidR="00573B2F" w:rsidRPr="00680081" w:rsidRDefault="00573B2F" w:rsidP="00573B2F">
      <w:pPr>
        <w:pStyle w:val="Heading1"/>
        <w:rPr>
          <w:lang w:val="es-ES_tradnl"/>
        </w:rPr>
      </w:pPr>
      <w:bookmarkStart w:id="104" w:name="_Toc349812698"/>
      <w:bookmarkStart w:id="105" w:name="_Toc499732640"/>
      <w:r w:rsidRPr="00680081">
        <w:rPr>
          <w:lang w:val="es-ES_tradnl"/>
        </w:rPr>
        <w:t>10</w:t>
      </w:r>
      <w:r w:rsidRPr="00680081">
        <w:rPr>
          <w:lang w:val="es-ES_tradnl"/>
        </w:rPr>
        <w:tab/>
        <w:t>Interpretación y utilización de los resultados</w:t>
      </w:r>
      <w:bookmarkEnd w:id="104"/>
      <w:bookmarkEnd w:id="105"/>
    </w:p>
    <w:p w:rsidR="00573B2F" w:rsidRPr="00680081" w:rsidRDefault="00573B2F" w:rsidP="00573B2F">
      <w:pPr>
        <w:pStyle w:val="Heading2"/>
        <w:rPr>
          <w:lang w:val="es-ES_tradnl" w:eastAsia="ko-KR"/>
        </w:rPr>
      </w:pPr>
      <w:bookmarkStart w:id="106" w:name="_Toc349812699"/>
      <w:bookmarkStart w:id="107" w:name="_Toc499732641"/>
      <w:r w:rsidRPr="00680081">
        <w:rPr>
          <w:lang w:val="es-ES_tradnl" w:eastAsia="ko-KR"/>
        </w:rPr>
        <w:t>10.1</w:t>
      </w:r>
      <w:r w:rsidRPr="00680081">
        <w:rPr>
          <w:lang w:val="es-ES_tradnl" w:eastAsia="ko-KR"/>
        </w:rPr>
        <w:tab/>
        <w:t>Consideraciones generales</w:t>
      </w:r>
      <w:bookmarkEnd w:id="106"/>
      <w:bookmarkEnd w:id="107"/>
    </w:p>
    <w:p w:rsidR="00573B2F" w:rsidRPr="00680081" w:rsidRDefault="00573B2F" w:rsidP="00573B2F">
      <w:pPr>
        <w:rPr>
          <w:lang w:val="es-ES_tradnl" w:eastAsia="ko-KR"/>
        </w:rPr>
      </w:pPr>
      <w:r w:rsidRPr="00680081">
        <w:rPr>
          <w:lang w:val="es-ES_tradnl" w:eastAsia="ko-KR"/>
        </w:rPr>
        <w:t>Los resultados obtenidos al medir la ocupación del espectro en una determinada banda de frecuencia pueden utilizarse para establecer las políticas de atribución y asignación de frecuencias y lograr una utilización eficiente y rentable del espectro y de los recursos de espectro. Por ejemplo, puede dar lugar a la reatribución de bandas de frecuencia.</w:t>
      </w:r>
    </w:p>
    <w:p w:rsidR="00573B2F" w:rsidRPr="00680081" w:rsidRDefault="00573B2F" w:rsidP="00573B2F">
      <w:pPr>
        <w:rPr>
          <w:lang w:val="es-ES_tradnl" w:eastAsia="ko-KR"/>
        </w:rPr>
      </w:pPr>
      <w:r w:rsidRPr="00680081">
        <w:rPr>
          <w:lang w:val="es-ES_tradnl" w:eastAsia="ko-KR"/>
        </w:rPr>
        <w:t>Midiendo la ocupación repetidas veces en las mismas condiciones se obtiene la tendencia en la utilización de los recursos espectrales, información que puede ser muy valiosa para la futura atribución del espectro a determinados servicios.</w:t>
      </w:r>
    </w:p>
    <w:p w:rsidR="00573B2F" w:rsidRPr="00680081" w:rsidRDefault="00573B2F" w:rsidP="00573B2F">
      <w:pPr>
        <w:pStyle w:val="Heading2"/>
        <w:rPr>
          <w:lang w:val="es-ES_tradnl" w:eastAsia="ko-KR"/>
        </w:rPr>
      </w:pPr>
      <w:bookmarkStart w:id="108" w:name="_Toc349812700"/>
      <w:bookmarkStart w:id="109" w:name="_Toc499732642"/>
      <w:r w:rsidRPr="00680081">
        <w:rPr>
          <w:lang w:val="es-ES_tradnl" w:eastAsia="ko-KR"/>
        </w:rPr>
        <w:t>10.2</w:t>
      </w:r>
      <w:r w:rsidRPr="00680081">
        <w:rPr>
          <w:lang w:val="es-ES_tradnl" w:eastAsia="ko-KR"/>
        </w:rPr>
        <w:tab/>
        <w:t>Interpretación de los resultados de la ocupación en canales compartidos</w:t>
      </w:r>
      <w:bookmarkEnd w:id="108"/>
      <w:bookmarkEnd w:id="109"/>
    </w:p>
    <w:p w:rsidR="00573B2F" w:rsidRPr="00680081" w:rsidRDefault="00573B2F" w:rsidP="00573B2F">
      <w:pPr>
        <w:rPr>
          <w:lang w:val="es-ES_tradnl" w:eastAsia="ko-KR"/>
        </w:rPr>
      </w:pPr>
      <w:r w:rsidRPr="00680081">
        <w:rPr>
          <w:lang w:val="es-ES_tradnl" w:eastAsia="ko-KR"/>
        </w:rPr>
        <w:t>Como se mencionó al definir el tiempo de ocupación, el resultado obtenido mediante los servicios de comprobación técnica debería reflejar la ocupación real del canal con la mayor exactitud posible. En particular, un canal utilizado por sistemas TDMA no debe mostrar una ocupación del 100% cuando sólo lo está utilizando una estación. Por este motivo, es preciso que los departamentos de concesión de licencias o de gestión del espectro interpreten los resultados de acuerdo con la finalidad para la que se midió la ocupación.</w:t>
      </w:r>
    </w:p>
    <w:p w:rsidR="00573B2F" w:rsidRPr="00680081" w:rsidRDefault="00573B2F" w:rsidP="00573B2F">
      <w:pPr>
        <w:rPr>
          <w:lang w:val="es-ES_tradnl" w:eastAsia="ko-KR"/>
        </w:rPr>
      </w:pPr>
      <w:r w:rsidRPr="00680081">
        <w:rPr>
          <w:lang w:val="es-ES_tradnl" w:eastAsia="ko-KR"/>
        </w:rPr>
        <w:t>Ejemplo: Si se mide la ocupación de una banda de frecuencias asignada a cierta red con el objetivo de comprobar qué canales de tráfico están utilizándose y, por ende, no están disponibles para otros sistemas en un determinado emplazamiento, todas las frecuencias que muestren una ocupación típica para esa red pueden considerarse «ocupadas».</w:t>
      </w:r>
    </w:p>
    <w:p w:rsidR="00573B2F" w:rsidRPr="00680081" w:rsidRDefault="00573B2F" w:rsidP="00573B2F">
      <w:pPr>
        <w:pStyle w:val="Heading2"/>
        <w:rPr>
          <w:lang w:val="es-ES_tradnl" w:eastAsia="ko-KR"/>
        </w:rPr>
      </w:pPr>
      <w:bookmarkStart w:id="110" w:name="_Toc349812701"/>
      <w:bookmarkStart w:id="111" w:name="_Toc499732643"/>
      <w:r w:rsidRPr="00680081">
        <w:rPr>
          <w:lang w:val="es-ES_tradnl" w:eastAsia="ko-KR"/>
        </w:rPr>
        <w:lastRenderedPageBreak/>
        <w:t>10.3</w:t>
      </w:r>
      <w:r w:rsidRPr="00680081">
        <w:rPr>
          <w:lang w:val="es-ES_tradnl" w:eastAsia="ko-KR"/>
        </w:rPr>
        <w:tab/>
        <w:t>Utilización de los datos sobre la ocupación para evaluar la utilización del espectro</w:t>
      </w:r>
      <w:bookmarkEnd w:id="110"/>
      <w:bookmarkEnd w:id="111"/>
    </w:p>
    <w:p w:rsidR="00573B2F" w:rsidRPr="00680081" w:rsidRDefault="00573B2F" w:rsidP="00573B2F">
      <w:pPr>
        <w:rPr>
          <w:lang w:val="es-ES_tradnl"/>
        </w:rPr>
      </w:pPr>
      <w:r w:rsidRPr="00680081">
        <w:rPr>
          <w:lang w:val="es-ES_tradnl"/>
        </w:rPr>
        <w:t>Hasta ahora nos hemos referido a la ocupación del espectro exclusivamente en un emplazamiento en concreto o una zona alrededor del lugar de observación. A veces la información sobre la ocupación de un recurso en un territorio extenso (por ejemplo, todo el país). Para caracterizar estos casos, la Recomendación UIT-R SM.1046</w:t>
      </w:r>
      <w:r w:rsidRPr="00680081">
        <w:rPr>
          <w:lang w:val="es-ES_tradnl"/>
        </w:rPr>
        <w:noBreakHyphen/>
        <w:t xml:space="preserve">2 define el factor de utilización del espectro, </w:t>
      </w:r>
      <w:r w:rsidRPr="00680081">
        <w:rPr>
          <w:i/>
          <w:lang w:val="es-ES_tradnl"/>
        </w:rPr>
        <w:t>U</w:t>
      </w:r>
      <w:r w:rsidRPr="00680081">
        <w:rPr>
          <w:lang w:val="es-ES_tradnl"/>
        </w:rPr>
        <w:t xml:space="preserve">, como el producto del ancho de banda </w:t>
      </w:r>
      <w:r w:rsidRPr="00680081">
        <w:rPr>
          <w:i/>
          <w:lang w:val="es-ES_tradnl"/>
        </w:rPr>
        <w:t>B</w:t>
      </w:r>
      <w:r w:rsidRPr="00680081">
        <w:rPr>
          <w:lang w:val="es-ES_tradnl"/>
        </w:rPr>
        <w:t xml:space="preserve">, el espacio geométrico (geográfico) (normalmente una zona) </w:t>
      </w:r>
      <w:r w:rsidRPr="00680081">
        <w:rPr>
          <w:i/>
          <w:lang w:val="es-ES_tradnl"/>
        </w:rPr>
        <w:t>S</w:t>
      </w:r>
      <w:r w:rsidRPr="00680081">
        <w:rPr>
          <w:lang w:val="es-ES_tradnl"/>
        </w:rPr>
        <w:t xml:space="preserve">, y el tiempo </w:t>
      </w:r>
      <w:r w:rsidRPr="00680081">
        <w:rPr>
          <w:i/>
          <w:lang w:val="es-ES_tradnl"/>
        </w:rPr>
        <w:t xml:space="preserve">T </w:t>
      </w:r>
      <w:r w:rsidRPr="00680081">
        <w:rPr>
          <w:lang w:val="es-ES_tradnl"/>
        </w:rPr>
        <w:t>durante el cual se impide a otros posibles usuarios el acceso al recurso de espectro:</w:t>
      </w: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i/>
          <w:iCs/>
          <w:lang w:val="es-ES_tradnl"/>
        </w:rPr>
        <w:t>U</w:t>
      </w:r>
      <w:r w:rsidRPr="00680081">
        <w:rPr>
          <w:lang w:val="es-ES_tradnl"/>
        </w:rPr>
        <w:t xml:space="preserve"> = </w:t>
      </w:r>
      <w:r w:rsidRPr="00680081">
        <w:rPr>
          <w:i/>
          <w:iCs/>
          <w:lang w:val="es-ES_tradnl"/>
        </w:rPr>
        <w:t>B</w:t>
      </w:r>
      <w:r w:rsidRPr="00680081">
        <w:rPr>
          <w:lang w:val="es-ES_tradnl"/>
        </w:rPr>
        <w:t xml:space="preserve"> · </w:t>
      </w:r>
      <w:r w:rsidRPr="00680081">
        <w:rPr>
          <w:i/>
          <w:iCs/>
          <w:lang w:val="es-ES_tradnl"/>
        </w:rPr>
        <w:t>S</w:t>
      </w:r>
      <w:r w:rsidRPr="00680081">
        <w:rPr>
          <w:lang w:val="es-ES_tradnl"/>
        </w:rPr>
        <w:t xml:space="preserve"> · </w:t>
      </w:r>
      <w:r w:rsidRPr="00680081">
        <w:rPr>
          <w:i/>
          <w:iCs/>
          <w:lang w:val="es-ES_tradnl"/>
        </w:rPr>
        <w:t>T</w:t>
      </w:r>
    </w:p>
    <w:p w:rsidR="00573B2F" w:rsidRPr="00680081" w:rsidRDefault="00573B2F" w:rsidP="00573B2F">
      <w:pPr>
        <w:rPr>
          <w:lang w:val="es-ES_tradnl"/>
        </w:rPr>
      </w:pPr>
      <w:r w:rsidRPr="00680081">
        <w:rPr>
          <w:lang w:val="es-ES_tradnl"/>
        </w:rPr>
        <w:t>Por consiguiente, el factor de utilización del espectro es un parámetro tridimensional: frecuencia × espacio × tiempo. La fórmula es no lineal y sólo es válida para una determinada aplicación durante la medición. Cuando se requiere un «mapa de utilización del espectro» de una superficie más amplia, lo más eficaz es medir la ocupación del espectro utilizando vehículos móviles de comprobación técnica. El valor de la ocupación actual se guarda junto con las coordenadas geográficas, de modo que se puedan promediar los valores de la ocupación obtenidos en rectángulos geográficos de tamaño predeterminado. El resultado se puede presentar en un mapa con distintos colores según el valor de la utilización del espectro. En la Fig. 29 se muestra un ejemplo de un mapa de utilización del espectro de este tipo.</w:t>
      </w:r>
    </w:p>
    <w:p w:rsidR="00573B2F" w:rsidRPr="00680081" w:rsidRDefault="00573B2F" w:rsidP="00886CFA">
      <w:pPr>
        <w:pStyle w:val="FigureNo"/>
        <w:keepNext w:val="0"/>
        <w:keepLines w:val="0"/>
        <w:rPr>
          <w:lang w:val="es-ES_tradnl"/>
        </w:rPr>
      </w:pPr>
      <w:r w:rsidRPr="00680081">
        <w:rPr>
          <w:lang w:val="es-ES_tradnl"/>
        </w:rPr>
        <w:t>FigurA 29</w:t>
      </w:r>
    </w:p>
    <w:p w:rsidR="00573B2F" w:rsidRPr="00680081" w:rsidRDefault="00573B2F" w:rsidP="00886CFA">
      <w:pPr>
        <w:pStyle w:val="Figuretitle"/>
        <w:keepNext w:val="0"/>
        <w:rPr>
          <w:lang w:val="es-ES_tradnl"/>
        </w:rPr>
      </w:pPr>
      <w:r w:rsidRPr="00680081">
        <w:rPr>
          <w:lang w:val="es-ES_tradnl"/>
        </w:rPr>
        <w:t>Ejemplo de mapa de utilización del espectro</w:t>
      </w:r>
    </w:p>
    <w:p w:rsidR="00573B2F" w:rsidRPr="00680081" w:rsidRDefault="00886CFA" w:rsidP="00886CFA">
      <w:pPr>
        <w:pStyle w:val="Figure"/>
        <w:keepLines w:val="0"/>
        <w:rPr>
          <w:lang w:val="es-ES_tradnl"/>
        </w:rPr>
      </w:pPr>
      <w:r w:rsidRPr="00680081">
        <w:rPr>
          <w:noProof/>
          <w:lang w:val="en-GB" w:eastAsia="en-GB"/>
        </w:rPr>
        <mc:AlternateContent>
          <mc:Choice Requires="wps">
            <w:drawing>
              <wp:anchor distT="0" distB="0" distL="114300" distR="114300" simplePos="0" relativeHeight="251680768" behindDoc="0" locked="0" layoutInCell="1" allowOverlap="1" wp14:anchorId="08CFE1C4" wp14:editId="2A14D287">
                <wp:simplePos x="0" y="0"/>
                <wp:positionH relativeFrom="column">
                  <wp:posOffset>1354952</wp:posOffset>
                </wp:positionH>
                <wp:positionV relativeFrom="paragraph">
                  <wp:posOffset>2541988</wp:posOffset>
                </wp:positionV>
                <wp:extent cx="612140" cy="365760"/>
                <wp:effectExtent l="0" t="0" r="16510" b="15240"/>
                <wp:wrapNone/>
                <wp:docPr id="132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65760"/>
                        </a:xfrm>
                        <a:prstGeom prst="rect">
                          <a:avLst/>
                        </a:prstGeom>
                        <a:solidFill>
                          <a:srgbClr val="FFFFFF"/>
                        </a:solidFill>
                        <a:ln w="9525">
                          <a:solidFill>
                            <a:srgbClr val="000000"/>
                          </a:solidFill>
                          <a:miter lim="800000"/>
                          <a:headEnd/>
                          <a:tailEnd/>
                        </a:ln>
                      </wps:spPr>
                      <wps:txbx>
                        <w:txbxContent>
                          <w:p w:rsidR="00F333D6" w:rsidRPr="00BF6684" w:rsidRDefault="00F333D6" w:rsidP="00573B2F">
                            <w:pPr>
                              <w:spacing w:before="0"/>
                              <w:rPr>
                                <w:sz w:val="20"/>
                                <w:lang w:val="de-DE"/>
                              </w:rPr>
                            </w:pPr>
                            <w:r>
                              <w:rPr>
                                <w:sz w:val="20"/>
                                <w:lang w:val="de-DE"/>
                              </w:rPr>
                              <w:t xml:space="preserve">Baja </w:t>
                            </w:r>
                            <w:r>
                              <w:rPr>
                                <w:sz w:val="20"/>
                                <w:lang w:val="de-DE"/>
                              </w:rPr>
                              <w:br/>
                              <w:t>utilizació</w:t>
                            </w:r>
                            <w:r w:rsidRPr="00BF6684">
                              <w:rPr>
                                <w:sz w:val="20"/>
                                <w:lang w:val="de-DE"/>
                              </w:rPr>
                              <w:t>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FE1C4" id="Text Box 57" o:spid="_x0000_s2333" type="#_x0000_t202" style="position:absolute;left:0;text-align:left;margin-left:106.7pt;margin-top:200.15pt;width:48.2pt;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">
                <v:textbox inset=".5mm,.3mm,.5mm,.3mm">
                  <w:txbxContent>
                    <w:p w:rsidR="00F333D6" w:rsidRPr="00BF6684" w:rsidRDefault="00F333D6" w:rsidP="00573B2F">
                      <w:pPr>
                        <w:spacing w:before="0"/>
                        <w:rPr>
                          <w:sz w:val="20"/>
                          <w:lang w:val="de-DE"/>
                        </w:rPr>
                      </w:pPr>
                      <w:r>
                        <w:rPr>
                          <w:sz w:val="20"/>
                          <w:lang w:val="de-DE"/>
                        </w:rPr>
                        <w:t xml:space="preserve">Baja </w:t>
                      </w:r>
                      <w:r>
                        <w:rPr>
                          <w:sz w:val="20"/>
                          <w:lang w:val="de-DE"/>
                        </w:rPr>
                        <w:br/>
                        <w:t>utilizació</w:t>
                      </w:r>
                      <w:r w:rsidRPr="00BF6684">
                        <w:rPr>
                          <w:sz w:val="20"/>
                          <w:lang w:val="de-DE"/>
                        </w:rPr>
                        <w:t>n</w:t>
                      </w:r>
                    </w:p>
                  </w:txbxContent>
                </v:textbox>
              </v:shape>
            </w:pict>
          </mc:Fallback>
        </mc:AlternateContent>
      </w:r>
      <w:r w:rsidRPr="00680081">
        <w:rPr>
          <w:noProof/>
          <w:lang w:val="en-GB" w:eastAsia="en-GB"/>
        </w:rPr>
        <mc:AlternateContent>
          <mc:Choice Requires="wps">
            <w:drawing>
              <wp:anchor distT="0" distB="0" distL="114300" distR="114300" simplePos="0" relativeHeight="251679744" behindDoc="0" locked="0" layoutInCell="1" allowOverlap="1" wp14:anchorId="7BDD52F7" wp14:editId="74C4CA55">
                <wp:simplePos x="0" y="0"/>
                <wp:positionH relativeFrom="column">
                  <wp:posOffset>1354731</wp:posOffset>
                </wp:positionH>
                <wp:positionV relativeFrom="paragraph">
                  <wp:posOffset>1770877</wp:posOffset>
                </wp:positionV>
                <wp:extent cx="667799" cy="328295"/>
                <wp:effectExtent l="0" t="0" r="18415" b="14605"/>
                <wp:wrapNone/>
                <wp:docPr id="13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99" cy="328295"/>
                        </a:xfrm>
                        <a:prstGeom prst="rect">
                          <a:avLst/>
                        </a:prstGeom>
                        <a:solidFill>
                          <a:srgbClr val="FFFFFF"/>
                        </a:solidFill>
                        <a:ln w="9525">
                          <a:solidFill>
                            <a:srgbClr val="000000"/>
                          </a:solidFill>
                          <a:miter lim="800000"/>
                          <a:headEnd/>
                          <a:tailEnd/>
                        </a:ln>
                      </wps:spPr>
                      <wps:txbx>
                        <w:txbxContent>
                          <w:p w:rsidR="00F333D6" w:rsidRPr="00BF6684" w:rsidRDefault="00F333D6" w:rsidP="00573B2F">
                            <w:pPr>
                              <w:spacing w:before="0"/>
                              <w:rPr>
                                <w:sz w:val="20"/>
                                <w:lang w:val="de-DE"/>
                              </w:rPr>
                            </w:pPr>
                            <w:r>
                              <w:rPr>
                                <w:sz w:val="20"/>
                                <w:lang w:val="de-DE"/>
                              </w:rPr>
                              <w:t>Alta</w:t>
                            </w:r>
                            <w:r>
                              <w:rPr>
                                <w:sz w:val="20"/>
                                <w:lang w:val="de-DE"/>
                              </w:rPr>
                              <w:br/>
                              <w:t>utilizació</w:t>
                            </w:r>
                            <w:r w:rsidRPr="00BF6684">
                              <w:rPr>
                                <w:sz w:val="20"/>
                                <w:lang w:val="de-DE"/>
                              </w:rPr>
                              <w:t>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D52F7" id="Text Box 56" o:spid="_x0000_s2334" type="#_x0000_t202" style="position:absolute;left:0;text-align:left;margin-left:106.65pt;margin-top:139.45pt;width:52.6pt;height:2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">
                <v:textbox inset=".5mm,.3mm,.5mm,.3mm">
                  <w:txbxContent>
                    <w:p w:rsidR="00F333D6" w:rsidRPr="00BF6684" w:rsidRDefault="00F333D6" w:rsidP="00573B2F">
                      <w:pPr>
                        <w:spacing w:before="0"/>
                        <w:rPr>
                          <w:sz w:val="20"/>
                          <w:lang w:val="de-DE"/>
                        </w:rPr>
                      </w:pPr>
                      <w:r>
                        <w:rPr>
                          <w:sz w:val="20"/>
                          <w:lang w:val="de-DE"/>
                        </w:rPr>
                        <w:t>Alta</w:t>
                      </w:r>
                      <w:r>
                        <w:rPr>
                          <w:sz w:val="20"/>
                          <w:lang w:val="de-DE"/>
                        </w:rPr>
                        <w:br/>
                        <w:t>utilizació</w:t>
                      </w:r>
                      <w:r w:rsidRPr="00BF6684">
                        <w:rPr>
                          <w:sz w:val="20"/>
                          <w:lang w:val="de-DE"/>
                        </w:rPr>
                        <w:t>n</w:t>
                      </w:r>
                    </w:p>
                  </w:txbxContent>
                </v:textbox>
              </v:shape>
            </w:pict>
          </mc:Fallback>
        </mc:AlternateContent>
      </w:r>
      <w:r w:rsidR="00573B2F" w:rsidRPr="00680081">
        <w:rPr>
          <w:noProof/>
          <w:sz w:val="28"/>
          <w:szCs w:val="28"/>
          <w:lang w:val="en-GB" w:eastAsia="en-GB"/>
        </w:rPr>
        <w:drawing>
          <wp:inline distT="0" distB="0" distL="0" distR="0" wp14:anchorId="3C9321C7" wp14:editId="7383B5B8">
            <wp:extent cx="4292631" cy="5064981"/>
            <wp:effectExtent l="0" t="0" r="0" b="2540"/>
            <wp:docPr id="1329" name="Picture 1329" descr="united_kingdom-T-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ited_kingdom-T-DA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06153" cy="5080936"/>
                    </a:xfrm>
                    <a:prstGeom prst="rect">
                      <a:avLst/>
                    </a:prstGeom>
                    <a:noFill/>
                    <a:ln>
                      <a:noFill/>
                    </a:ln>
                  </pic:spPr>
                </pic:pic>
              </a:graphicData>
            </a:graphic>
          </wp:inline>
        </w:drawing>
      </w:r>
    </w:p>
    <w:p w:rsidR="00573B2F" w:rsidRPr="00680081" w:rsidRDefault="00573B2F" w:rsidP="00573B2F">
      <w:pPr>
        <w:pStyle w:val="Heading1"/>
        <w:rPr>
          <w:lang w:val="es-ES_tradnl"/>
        </w:rPr>
      </w:pPr>
      <w:bookmarkStart w:id="112" w:name="_Toc349812702"/>
      <w:bookmarkStart w:id="113" w:name="_Toc499732644"/>
      <w:r w:rsidRPr="00680081">
        <w:rPr>
          <w:noProof/>
          <w:lang w:val="en-GB" w:eastAsia="en-GB"/>
        </w:rPr>
        <w:lastRenderedPageBreak/>
        <mc:AlternateContent>
          <mc:Choice Requires="wps">
            <w:drawing>
              <wp:anchor distT="0" distB="0" distL="114300" distR="114300" simplePos="0" relativeHeight="251678720" behindDoc="0" locked="0" layoutInCell="1" allowOverlap="1" wp14:anchorId="1EDF394D" wp14:editId="74A5F059">
                <wp:simplePos x="0" y="0"/>
                <wp:positionH relativeFrom="column">
                  <wp:posOffset>-4748530</wp:posOffset>
                </wp:positionH>
                <wp:positionV relativeFrom="paragraph">
                  <wp:posOffset>864235</wp:posOffset>
                </wp:positionV>
                <wp:extent cx="594995" cy="344170"/>
                <wp:effectExtent l="0" t="0" r="14605" b="17780"/>
                <wp:wrapNone/>
                <wp:docPr id="13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44170"/>
                        </a:xfrm>
                        <a:prstGeom prst="rect">
                          <a:avLst/>
                        </a:prstGeom>
                        <a:solidFill>
                          <a:srgbClr val="FFFFFF"/>
                        </a:solidFill>
                        <a:ln w="9525">
                          <a:solidFill>
                            <a:srgbClr val="000000"/>
                          </a:solidFill>
                          <a:miter lim="800000"/>
                          <a:headEnd/>
                          <a:tailEnd/>
                        </a:ln>
                      </wps:spPr>
                      <wps:txbx>
                        <w:txbxContent>
                          <w:p w:rsidR="00F333D6" w:rsidRPr="00BF6684" w:rsidRDefault="00F333D6" w:rsidP="00573B2F">
                            <w:pPr>
                              <w:spacing w:before="0"/>
                              <w:rPr>
                                <w:sz w:val="20"/>
                                <w:lang w:val="de-DE"/>
                              </w:rPr>
                            </w:pPr>
                            <w:r>
                              <w:rPr>
                                <w:b/>
                                <w:sz w:val="20"/>
                                <w:lang w:val="de-DE"/>
                              </w:rPr>
                              <w:t>h</w:t>
                            </w:r>
                            <w:r w:rsidRPr="00BF6684">
                              <w:rPr>
                                <w:sz w:val="20"/>
                                <w:lang w:val="de-DE"/>
                              </w:rPr>
                              <w:t>igh utilization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F394D" id="Text Box 55" o:spid="_x0000_s2335" type="#_x0000_t202" style="position:absolute;left:0;text-align:left;margin-left:-373.9pt;margin-top:68.05pt;width:46.85pt;height:2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">
                <v:textbox inset=".5mm,.3mm,.5mm,.3mm">
                  <w:txbxContent>
                    <w:p w:rsidR="00F333D6" w:rsidRPr="00BF6684" w:rsidRDefault="00F333D6" w:rsidP="00573B2F">
                      <w:pPr>
                        <w:spacing w:before="0"/>
                        <w:rPr>
                          <w:sz w:val="20"/>
                          <w:lang w:val="de-DE"/>
                        </w:rPr>
                      </w:pPr>
                      <w:r>
                        <w:rPr>
                          <w:b/>
                          <w:sz w:val="20"/>
                          <w:lang w:val="de-DE"/>
                        </w:rPr>
                        <w:t>h</w:t>
                      </w:r>
                      <w:r w:rsidRPr="00BF6684">
                        <w:rPr>
                          <w:sz w:val="20"/>
                          <w:lang w:val="de-DE"/>
                        </w:rPr>
                        <w:t>igh utilization</w:t>
                      </w:r>
                    </w:p>
                  </w:txbxContent>
                </v:textbox>
              </v:shape>
            </w:pict>
          </mc:Fallback>
        </mc:AlternateContent>
      </w:r>
      <w:r w:rsidRPr="00680081">
        <w:rPr>
          <w:lang w:val="es-ES_tradnl"/>
        </w:rPr>
        <w:t>11</w:t>
      </w:r>
      <w:r w:rsidRPr="00680081">
        <w:rPr>
          <w:lang w:val="es-ES_tradnl"/>
        </w:rPr>
        <w:tab/>
        <w:t>Conclusiones</w:t>
      </w:r>
      <w:bookmarkEnd w:id="112"/>
      <w:bookmarkEnd w:id="113"/>
    </w:p>
    <w:p w:rsidR="00573B2F" w:rsidRDefault="00573B2F" w:rsidP="00573B2F">
      <w:pPr>
        <w:rPr>
          <w:lang w:val="es-ES_tradnl"/>
        </w:rPr>
      </w:pPr>
      <w:r w:rsidRPr="00680081">
        <w:rPr>
          <w:lang w:val="es-ES_tradnl"/>
        </w:rPr>
        <w:t>Habida cuenta de que la actual Recomendación UIT-R SM.1880 describe solamente los procedimientos básicos, el presente Informe contiene diversos ejemplos destinados a demostrar que la medición y especialmente la evaluación de la ocupación puede ser una tarea bastante compleja. Para especificar los métodos de medición y evaluación adecuados es indispensable tener buenos conocimientos de los servicios de radiocomunicaciones y, en particular, realizar un análisis en profundidad del objeto de la medición.</w:t>
      </w:r>
    </w:p>
    <w:p w:rsidR="00573B2F" w:rsidRDefault="00573B2F" w:rsidP="00573B2F">
      <w:pPr>
        <w:tabs>
          <w:tab w:val="clear" w:pos="794"/>
          <w:tab w:val="clear" w:pos="1191"/>
          <w:tab w:val="clear" w:pos="1588"/>
          <w:tab w:val="clear" w:pos="1985"/>
        </w:tabs>
        <w:overflowPunct/>
        <w:autoSpaceDE/>
        <w:autoSpaceDN/>
        <w:adjustRightInd/>
        <w:spacing w:before="0"/>
        <w:jc w:val="left"/>
        <w:textAlignment w:val="auto"/>
        <w:rPr>
          <w:lang w:val="es-ES_tradnl"/>
        </w:rPr>
      </w:pPr>
    </w:p>
    <w:p w:rsidR="00886CFA" w:rsidRDefault="00886CFA" w:rsidP="00573B2F">
      <w:pPr>
        <w:tabs>
          <w:tab w:val="clear" w:pos="794"/>
          <w:tab w:val="clear" w:pos="1191"/>
          <w:tab w:val="clear" w:pos="1588"/>
          <w:tab w:val="clear" w:pos="1985"/>
        </w:tabs>
        <w:overflowPunct/>
        <w:autoSpaceDE/>
        <w:autoSpaceDN/>
        <w:adjustRightInd/>
        <w:spacing w:before="0"/>
        <w:jc w:val="left"/>
        <w:textAlignment w:val="auto"/>
        <w:rPr>
          <w:lang w:val="es-ES_tradnl"/>
        </w:rPr>
      </w:pPr>
    </w:p>
    <w:p w:rsidR="00573B2F" w:rsidRPr="00680081" w:rsidRDefault="00573B2F" w:rsidP="00573B2F">
      <w:pPr>
        <w:pStyle w:val="AnnexNoTitle"/>
        <w:rPr>
          <w:lang w:val="es-ES_tradnl"/>
        </w:rPr>
      </w:pPr>
      <w:bookmarkStart w:id="114" w:name="_Toc499732645"/>
      <w:bookmarkStart w:id="115" w:name="_Toc349812703"/>
      <w:r w:rsidRPr="00680081">
        <w:rPr>
          <w:lang w:val="es-ES_tradnl"/>
        </w:rPr>
        <w:t>Anexo 1</w:t>
      </w:r>
      <w:r w:rsidRPr="00680081">
        <w:rPr>
          <w:lang w:val="es-ES_tradnl"/>
        </w:rPr>
        <w:br/>
      </w:r>
      <w:r w:rsidRPr="00680081">
        <w:rPr>
          <w:lang w:val="es-ES_tradnl"/>
        </w:rPr>
        <w:br/>
        <w:t>Efecto de los parámetros de medición en el nivel de exactitud y fiabilidad</w:t>
      </w:r>
      <w:bookmarkEnd w:id="114"/>
      <w:r w:rsidRPr="00680081">
        <w:rPr>
          <w:lang w:val="es-ES_tradnl"/>
        </w:rPr>
        <w:t xml:space="preserve"> </w:t>
      </w:r>
      <w:bookmarkEnd w:id="115"/>
    </w:p>
    <w:p w:rsidR="00573B2F" w:rsidRPr="00680081" w:rsidRDefault="00573B2F" w:rsidP="00573B2F">
      <w:pPr>
        <w:pStyle w:val="Heading1"/>
        <w:rPr>
          <w:lang w:val="es-ES_tradnl"/>
        </w:rPr>
      </w:pPr>
      <w:bookmarkStart w:id="116" w:name="_Toc349812704"/>
      <w:bookmarkStart w:id="117" w:name="_Toc499732646"/>
      <w:r w:rsidRPr="00680081">
        <w:rPr>
          <w:lang w:val="es-ES_tradnl"/>
        </w:rPr>
        <w:t>A</w:t>
      </w:r>
      <w:r w:rsidRPr="00680081">
        <w:rPr>
          <w:lang w:val="es-ES_tradnl"/>
        </w:rPr>
        <w:tab/>
        <w:t>Prefacio</w:t>
      </w:r>
      <w:bookmarkEnd w:id="116"/>
      <w:bookmarkEnd w:id="117"/>
    </w:p>
    <w:p w:rsidR="00573B2F" w:rsidRPr="00680081" w:rsidRDefault="00573B2F" w:rsidP="00573B2F">
      <w:pPr>
        <w:rPr>
          <w:lang w:val="es-ES_tradnl"/>
        </w:rPr>
      </w:pPr>
      <w:r w:rsidRPr="00680081">
        <w:rPr>
          <w:lang w:val="es-ES_tradnl"/>
        </w:rPr>
        <w:t>En este Anexo se describe en detalle las dependencias de los parámetros de medición, tales como el tiempo de iteración, el número de muestras necesario y su repercusión en la exactitud y fiabilidad de la medición. Los cálculos matemáticos que se describen resultan especialmente pertinentes en circunstancias como:</w:t>
      </w:r>
    </w:p>
    <w:p w:rsidR="00573B2F" w:rsidRPr="00680081" w:rsidRDefault="00573B2F" w:rsidP="00573B2F">
      <w:pPr>
        <w:pStyle w:val="enumlev1"/>
        <w:rPr>
          <w:lang w:val="es-ES_tradnl"/>
        </w:rPr>
      </w:pPr>
      <w:r w:rsidRPr="00680081">
        <w:rPr>
          <w:lang w:val="es-ES_tradnl"/>
        </w:rPr>
        <w:t>–</w:t>
      </w:r>
      <w:r w:rsidRPr="00680081">
        <w:rPr>
          <w:lang w:val="es-ES_tradnl"/>
        </w:rPr>
        <w:tab/>
        <w:t>Muestras de medición distribuidas irregularmente en el tiempo.</w:t>
      </w:r>
    </w:p>
    <w:p w:rsidR="00573B2F" w:rsidRPr="00680081" w:rsidRDefault="00573B2F" w:rsidP="00573B2F">
      <w:pPr>
        <w:pStyle w:val="enumlev1"/>
        <w:rPr>
          <w:lang w:val="es-ES_tradnl"/>
        </w:rPr>
      </w:pPr>
      <w:r w:rsidRPr="00680081">
        <w:rPr>
          <w:lang w:val="es-ES_tradnl"/>
        </w:rPr>
        <w:t>–</w:t>
      </w:r>
      <w:r w:rsidRPr="00680081">
        <w:rPr>
          <w:lang w:val="es-ES_tradnl"/>
        </w:rPr>
        <w:tab/>
        <w:t>Retardos de medición al detectar los canales utilizados.</w:t>
      </w:r>
    </w:p>
    <w:p w:rsidR="00573B2F" w:rsidRPr="00680081" w:rsidRDefault="00573B2F" w:rsidP="00573B2F">
      <w:pPr>
        <w:pStyle w:val="enumlev1"/>
        <w:rPr>
          <w:lang w:val="es-ES_tradnl"/>
        </w:rPr>
      </w:pPr>
      <w:r w:rsidRPr="00680081">
        <w:rPr>
          <w:lang w:val="es-ES_tradnl"/>
        </w:rPr>
        <w:t>–</w:t>
      </w:r>
      <w:r w:rsidRPr="00680081">
        <w:rPr>
          <w:lang w:val="es-ES_tradnl"/>
        </w:rPr>
        <w:tab/>
        <w:t>Equipos utilizados simultáneamente para distintas tareas de medición, por lo que no puede dedicar todo el tiempo a medir la ocupación.</w:t>
      </w:r>
    </w:p>
    <w:p w:rsidR="00573B2F" w:rsidRPr="00680081" w:rsidRDefault="00573B2F" w:rsidP="00573B2F">
      <w:pPr>
        <w:rPr>
          <w:lang w:val="es-ES_tradnl"/>
        </w:rPr>
      </w:pPr>
      <w:r w:rsidRPr="00680081">
        <w:rPr>
          <w:lang w:val="es-ES_tradnl"/>
        </w:rPr>
        <w:t>La pertinencia y aplicación de los principios de este Anexo se decidirá según el caso, en función del objeto de la medición, la precisión y/o el nivel de fiabilidad necesarios y las funcionalidades del equipo de medición.</w:t>
      </w:r>
    </w:p>
    <w:p w:rsidR="00573B2F" w:rsidRPr="00680081" w:rsidRDefault="00573B2F" w:rsidP="00573B2F">
      <w:pPr>
        <w:pStyle w:val="Heading1"/>
        <w:rPr>
          <w:lang w:val="es-ES_tradnl"/>
        </w:rPr>
      </w:pPr>
      <w:bookmarkStart w:id="118" w:name="_Toc349812705"/>
      <w:bookmarkStart w:id="119" w:name="_Toc499732647"/>
      <w:r w:rsidRPr="00680081">
        <w:rPr>
          <w:lang w:val="es-ES_tradnl"/>
        </w:rPr>
        <w:t>A1</w:t>
      </w:r>
      <w:r w:rsidRPr="00680081">
        <w:rPr>
          <w:lang w:val="es-ES_tradnl"/>
        </w:rPr>
        <w:tab/>
        <w:t>Método</w:t>
      </w:r>
      <w:bookmarkEnd w:id="118"/>
      <w:r w:rsidRPr="00680081">
        <w:rPr>
          <w:lang w:val="es-ES_tradnl"/>
        </w:rPr>
        <w:t xml:space="preserve"> estadístico para definir la ocupación del espectro</w:t>
      </w:r>
      <w:bookmarkEnd w:id="119"/>
    </w:p>
    <w:p w:rsidR="00573B2F" w:rsidRPr="00680081" w:rsidRDefault="00573B2F" w:rsidP="00573B2F">
      <w:pPr>
        <w:rPr>
          <w:color w:val="000000" w:themeColor="text1"/>
          <w:lang w:val="es-ES_tradnl"/>
        </w:rPr>
      </w:pPr>
      <w:r w:rsidRPr="00680081">
        <w:rPr>
          <w:lang w:val="es-ES_tradnl"/>
        </w:rPr>
        <w:t xml:space="preserve">En este Anexo se describen </w:t>
      </w:r>
      <w:r w:rsidRPr="00680081">
        <w:rPr>
          <w:spacing w:val="-4"/>
          <w:lang w:val="es-ES_tradnl"/>
        </w:rPr>
        <w:t>los requisitos para medir equipos y el correspondiente análisis de los datos que permite determinar la ocupación del espectro en un conjunto grande de canales de radiocomunicaciones durante el intervalo de tiempo estipulado y con la exactitud y fiabilidad estadística deseadas</w:t>
      </w:r>
      <w:r w:rsidRPr="00680081">
        <w:rPr>
          <w:lang w:val="es-ES_tradnl"/>
        </w:rPr>
        <w:t>. Las conclusiones que se describen en este Anexo ya han dado buenos resultados en la práctica [А.1].</w:t>
      </w:r>
    </w:p>
    <w:p w:rsidR="00573B2F" w:rsidRPr="00680081" w:rsidRDefault="00573B2F" w:rsidP="00573B2F">
      <w:pPr>
        <w:rPr>
          <w:lang w:val="es-ES_tradnl"/>
        </w:rPr>
      </w:pPr>
      <w:r w:rsidRPr="00680081">
        <w:rPr>
          <w:lang w:val="es-ES_tradnl"/>
        </w:rPr>
        <w:t xml:space="preserve">El método estadístico que se describe a continuación se basa en definir la ocupación del espectro como la probabilidad de que, en un instante seleccionado aleatoriamente, un canal, una banda o un recurso de frecuencias se esté utilizando para transmitir información </w:t>
      </w:r>
      <w:r>
        <w:rPr>
          <w:lang w:val="es-ES_tradnl"/>
        </w:rPr>
        <w:t>[A.2]. El método se describe en </w:t>
      </w:r>
      <w:r w:rsidRPr="00680081">
        <w:rPr>
          <w:lang w:val="es-ES_tradnl"/>
        </w:rPr>
        <w:t>[A.3].</w:t>
      </w:r>
    </w:p>
    <w:p w:rsidR="00573B2F" w:rsidRPr="00680081" w:rsidRDefault="00573B2F" w:rsidP="00573B2F">
      <w:pPr>
        <w:rPr>
          <w:lang w:val="es-ES_tradnl"/>
        </w:rPr>
      </w:pPr>
      <w:r w:rsidRPr="00680081">
        <w:rPr>
          <w:lang w:val="es-ES_tradnl"/>
        </w:rPr>
        <w:t xml:space="preserve">La ocupación del canal puede variar con el paso del tiempo. Para supervisar los cambios, el eje de tiempos tiene que dividirse en un conjunto de periodos de integración, que tendrán una duración fija, normalmente entre 5 y 15 minutos. El valor de la ocupación tiene que calcularse para cada periodo de integración, y la duración total de comprobación técnica </w:t>
      </w:r>
      <w:r w:rsidRPr="00680081">
        <w:rPr>
          <w:i/>
          <w:lang w:val="es-ES_tradnl"/>
        </w:rPr>
        <w:t>T</w:t>
      </w:r>
      <w:r w:rsidRPr="00680081">
        <w:rPr>
          <w:i/>
          <w:vertAlign w:val="subscript"/>
          <w:lang w:val="es-ES_tradnl"/>
        </w:rPr>
        <w:t>T</w:t>
      </w:r>
      <w:r w:rsidRPr="00680081">
        <w:rPr>
          <w:lang w:val="es-ES_tradnl"/>
        </w:rPr>
        <w:t xml:space="preserve"> será, por regla general, la suma de los periodos de integración.</w:t>
      </w:r>
    </w:p>
    <w:p w:rsidR="00573B2F" w:rsidRPr="00680081" w:rsidRDefault="00573B2F" w:rsidP="00573B2F">
      <w:pPr>
        <w:rPr>
          <w:lang w:val="es-ES_tradnl"/>
        </w:rPr>
      </w:pPr>
      <w:r w:rsidRPr="00CD30D7">
        <w:rPr>
          <w:lang w:val="es-ES_tradnl"/>
        </w:rPr>
        <w:t>Desde el punto de</w:t>
      </w:r>
      <w:r w:rsidRPr="00680081">
        <w:rPr>
          <w:lang w:val="es-ES_tradnl"/>
        </w:rPr>
        <w:t xml:space="preserve"> vista estadístico, dado lo limitado de las observaciones la ocupación sólo se puede estimar. Debido al efecto de factores aleatorios esta estimación puede ser distinta del valor real de la ocupación, que </w:t>
      </w:r>
      <w:r>
        <w:rPr>
          <w:lang w:val="es-ES_tradnl"/>
        </w:rPr>
        <w:t>so</w:t>
      </w:r>
      <w:r w:rsidRPr="00680081">
        <w:rPr>
          <w:lang w:val="es-ES_tradnl"/>
        </w:rPr>
        <w:t xml:space="preserve">lo podrá determinarse en caso de observación continua del canal en cuestión. Así, </w:t>
      </w:r>
      <w:r w:rsidRPr="00680081">
        <w:rPr>
          <w:lang w:val="es-ES_tradnl"/>
        </w:rPr>
        <w:lastRenderedPageBreak/>
        <w:t>en el presente Anexo se distingue entre los valores reales de la ocupación y las estimaciones obtenidas con los cálculos.</w:t>
      </w:r>
      <w:r w:rsidRPr="00680081">
        <w:rPr>
          <w:color w:val="3333FF"/>
          <w:lang w:val="es-ES_tradnl"/>
        </w:rPr>
        <w:t xml:space="preserve"> </w:t>
      </w:r>
      <w:r w:rsidRPr="00CD30D7">
        <w:rPr>
          <w:lang w:val="es-ES_tradnl"/>
        </w:rPr>
        <w:t>En aras de la sencillez, el presente Anexo se concentra en las mediciones de los distintos canales de radiocomunicaciones, aunque los principios son válidos para otros recursos de espectro como banda de frecuencias.</w:t>
      </w:r>
      <w:r w:rsidRPr="00680081">
        <w:rPr>
          <w:color w:val="3333FF"/>
          <w:lang w:val="es-ES_tradnl"/>
        </w:rPr>
        <w:t xml:space="preserve"> </w:t>
      </w:r>
      <w:r w:rsidRPr="00680081">
        <w:rPr>
          <w:lang w:val="es-ES_tradnl"/>
        </w:rPr>
        <w:t>El término general «ocupación del espectro (SO)» se utiliza para designar el valor real de la ocupación y el término «resultados del cálculo de la ocupación del espectro (SOCR)»</w:t>
      </w:r>
      <w:r w:rsidRPr="00680081">
        <w:rPr>
          <w:color w:val="3333FF"/>
          <w:lang w:val="es-ES_tradnl"/>
        </w:rPr>
        <w:t xml:space="preserve"> </w:t>
      </w:r>
      <w:r w:rsidRPr="00680081">
        <w:rPr>
          <w:lang w:val="es-ES_tradnl"/>
        </w:rPr>
        <w:t>es el resultado del procesamiento de los datos medidos.</w:t>
      </w:r>
    </w:p>
    <w:p w:rsidR="00573B2F" w:rsidRPr="00680081" w:rsidRDefault="00573B2F" w:rsidP="00573B2F">
      <w:pPr>
        <w:rPr>
          <w:lang w:val="es-ES_tradnl"/>
        </w:rPr>
      </w:pPr>
      <w:r w:rsidRPr="00680081">
        <w:rPr>
          <w:lang w:val="es-ES_tradnl"/>
        </w:rPr>
        <w:t xml:space="preserve">Al analizar la SO se considera que el canal se encuentra en uno de los dos estados posibles: «ocupado», cuando el nivel de la señal en el canal rebasa un determinado umbral de detección, y «libre», cuando el nivel de la señal es pequeño. La </w:t>
      </w:r>
      <w:r w:rsidRPr="00680081">
        <w:rPr>
          <w:i/>
          <w:iCs/>
          <w:lang w:val="es-ES_tradnl"/>
        </w:rPr>
        <w:t xml:space="preserve">SO </w:t>
      </w:r>
      <w:r w:rsidRPr="00680081">
        <w:rPr>
          <w:lang w:val="es-ES_tradnl"/>
        </w:rPr>
        <w:t>viene dada por la probabilidad de que se encuentre en el estado ocupado.</w:t>
      </w:r>
    </w:p>
    <w:p w:rsidR="00573B2F" w:rsidRPr="00680081" w:rsidRDefault="00573B2F" w:rsidP="00573B2F">
      <w:pPr>
        <w:pStyle w:val="FigureNo"/>
        <w:rPr>
          <w:lang w:val="es-ES_tradnl"/>
        </w:rPr>
      </w:pPr>
      <w:r w:rsidRPr="00680081">
        <w:rPr>
          <w:lang w:val="es-ES_tradnl"/>
        </w:rPr>
        <w:t>figurA A1</w:t>
      </w:r>
    </w:p>
    <w:p w:rsidR="00573B2F" w:rsidRPr="00680081" w:rsidRDefault="00573B2F" w:rsidP="00573B2F">
      <w:pPr>
        <w:pStyle w:val="Figuretitle"/>
        <w:rPr>
          <w:lang w:val="es-ES_tradnl"/>
        </w:rPr>
      </w:pPr>
      <w:r w:rsidRPr="00680081">
        <w:rPr>
          <w:lang w:val="es-ES_tradnl"/>
        </w:rPr>
        <w:t>Definición del concepto de ocupación del canal de radiocomunicaciones</w:t>
      </w:r>
    </w:p>
    <w:bookmarkStart w:id="120" w:name="_MON_1400918712"/>
    <w:bookmarkStart w:id="121" w:name="_MON_1400859365"/>
    <w:bookmarkStart w:id="122" w:name="_MON_1400917968"/>
    <w:bookmarkStart w:id="123" w:name="_MON_1400918432"/>
    <w:bookmarkStart w:id="124" w:name="_MON_1400918464"/>
    <w:bookmarkStart w:id="125" w:name="_MON_1400918518"/>
    <w:bookmarkStart w:id="126" w:name="_MON_1400918545"/>
    <w:bookmarkStart w:id="127" w:name="_MON_1400918637"/>
    <w:bookmarkStart w:id="128" w:name="_MON_1400918655"/>
    <w:bookmarkEnd w:id="120"/>
    <w:bookmarkEnd w:id="121"/>
    <w:bookmarkEnd w:id="122"/>
    <w:bookmarkEnd w:id="123"/>
    <w:bookmarkEnd w:id="124"/>
    <w:bookmarkEnd w:id="125"/>
    <w:bookmarkEnd w:id="126"/>
    <w:bookmarkEnd w:id="127"/>
    <w:bookmarkEnd w:id="128"/>
    <w:bookmarkStart w:id="129" w:name="_MON_1400918707"/>
    <w:bookmarkEnd w:id="129"/>
    <w:p w:rsidR="00573B2F" w:rsidRPr="00680081" w:rsidRDefault="00573B2F" w:rsidP="00573B2F">
      <w:pPr>
        <w:pStyle w:val="Figure"/>
        <w:rPr>
          <w:lang w:val="es-ES_tradnl"/>
        </w:rPr>
      </w:pPr>
      <w:r w:rsidRPr="00680081">
        <w:rPr>
          <w:lang w:val="es-ES_tradnl"/>
        </w:rPr>
        <w:object w:dxaOrig="8506" w:dyaOrig="2863">
          <v:shape id="_x0000_i1032" type="#_x0000_t75" style="width:425.55pt;height:142.4pt" o:ole="">
            <v:imagedata r:id="rId43" o:title=""/>
          </v:shape>
          <o:OLEObject Type="Embed" ProgID="Word.Picture.8" ShapeID="_x0000_i1032" DrawAspect="Content" ObjectID="_1602399797" r:id="rId44"/>
        </w:object>
      </w:r>
    </w:p>
    <w:p w:rsidR="00573B2F" w:rsidRPr="00680081" w:rsidRDefault="00573B2F" w:rsidP="00573B2F">
      <w:pPr>
        <w:rPr>
          <w:lang w:val="es-ES_tradnl"/>
        </w:rPr>
      </w:pPr>
      <w:r w:rsidRPr="00680081">
        <w:rPr>
          <w:lang w:val="es-ES_tradnl"/>
        </w:rPr>
        <w:t xml:space="preserve">La Fig. A1 muestra un ejemplo de posible variación del nivel respecto del tiempo de la función de nivel </w:t>
      </w:r>
      <w:r w:rsidRPr="00680081">
        <w:rPr>
          <w:i/>
          <w:iCs/>
          <w:lang w:val="es-ES_tradnl"/>
        </w:rPr>
        <w:t>U</w:t>
      </w:r>
      <w:r w:rsidRPr="00680081">
        <w:rPr>
          <w:lang w:val="es-ES_tradnl"/>
        </w:rPr>
        <w:t>(</w:t>
      </w:r>
      <w:r w:rsidRPr="00680081">
        <w:rPr>
          <w:i/>
          <w:iCs/>
          <w:lang w:val="es-ES_tradnl"/>
        </w:rPr>
        <w:t>t</w:t>
      </w:r>
      <w:r w:rsidRPr="00680081">
        <w:rPr>
          <w:lang w:val="es-ES_tradnl"/>
        </w:rPr>
        <w:t xml:space="preserve">) para el caso de señal en un canal durante el periodo de integración </w:t>
      </w:r>
      <w:r w:rsidRPr="00680081">
        <w:rPr>
          <w:i/>
          <w:iCs/>
          <w:lang w:val="es-ES_tradnl"/>
        </w:rPr>
        <w:t>T</w:t>
      </w:r>
      <w:r w:rsidRPr="00680081">
        <w:rPr>
          <w:i/>
          <w:iCs/>
          <w:vertAlign w:val="subscript"/>
          <w:lang w:val="es-ES_tradnl"/>
        </w:rPr>
        <w:t>I</w:t>
      </w:r>
      <w:r w:rsidRPr="00680081">
        <w:rPr>
          <w:lang w:val="es-ES_tradnl"/>
        </w:rPr>
        <w:t xml:space="preserve">. La probabilidad de que se detecte la señal en el estado ocupado cuando se toma una muestra aleatoria en el eje de tiempos será igual a la relación de la suma de los intervalos en el estado ocupado </w:t>
      </w:r>
      <w:r w:rsidRPr="00680081">
        <w:rPr>
          <w:rFonts w:cs="Calibri"/>
          <w:lang w:val="es-ES_tradnl"/>
        </w:rPr>
        <w:t>Δ</w:t>
      </w:r>
      <w:r w:rsidRPr="00680081">
        <w:rPr>
          <w:i/>
          <w:iCs/>
          <w:lang w:val="es-ES_tradnl"/>
        </w:rPr>
        <w:t>t</w:t>
      </w:r>
      <w:r w:rsidRPr="00680081">
        <w:rPr>
          <w:vertAlign w:val="subscript"/>
          <w:lang w:val="es-ES_tradnl"/>
        </w:rPr>
        <w:t>1</w:t>
      </w:r>
      <w:r w:rsidRPr="00680081">
        <w:rPr>
          <w:lang w:val="es-ES_tradnl"/>
        </w:rPr>
        <w:t xml:space="preserve">, </w:t>
      </w:r>
      <w:r w:rsidRPr="00680081">
        <w:rPr>
          <w:rFonts w:cs="Calibri"/>
          <w:lang w:val="es-ES_tradnl"/>
        </w:rPr>
        <w:t>Δ</w:t>
      </w:r>
      <w:r w:rsidRPr="00680081">
        <w:rPr>
          <w:i/>
          <w:iCs/>
          <w:lang w:val="es-ES_tradnl"/>
        </w:rPr>
        <w:t>t</w:t>
      </w:r>
      <w:r w:rsidRPr="00680081">
        <w:rPr>
          <w:vertAlign w:val="subscript"/>
          <w:lang w:val="es-ES_tradnl"/>
        </w:rPr>
        <w:t>2</w:t>
      </w:r>
      <w:r w:rsidRPr="00680081">
        <w:rPr>
          <w:lang w:val="es-ES_tradnl"/>
        </w:rPr>
        <w:t> … </w:t>
      </w:r>
      <w:r w:rsidRPr="00680081">
        <w:rPr>
          <w:rFonts w:cs="Calibri"/>
          <w:lang w:val="es-ES_tradnl"/>
        </w:rPr>
        <w:t>Δ</w:t>
      </w:r>
      <w:r w:rsidRPr="00680081">
        <w:rPr>
          <w:i/>
          <w:iCs/>
          <w:lang w:val="es-ES_tradnl"/>
        </w:rPr>
        <w:t>t</w:t>
      </w:r>
      <w:r w:rsidRPr="00680081">
        <w:rPr>
          <w:i/>
          <w:iCs/>
          <w:vertAlign w:val="subscript"/>
          <w:lang w:val="es-ES_tradnl"/>
        </w:rPr>
        <w:t>v</w:t>
      </w:r>
      <w:r w:rsidRPr="00680081">
        <w:rPr>
          <w:lang w:val="es-ES_tradnl"/>
        </w:rPr>
        <w:t xml:space="preserve"> y el periodo de integración total </w:t>
      </w:r>
      <w:r w:rsidRPr="00680081">
        <w:rPr>
          <w:i/>
          <w:iCs/>
          <w:lang w:val="es-ES_tradnl"/>
        </w:rPr>
        <w:t>T</w:t>
      </w:r>
      <w:r w:rsidRPr="00680081">
        <w:rPr>
          <w:i/>
          <w:iCs/>
          <w:vertAlign w:val="subscript"/>
          <w:lang w:val="es-ES_tradnl"/>
        </w:rPr>
        <w:t>I</w:t>
      </w:r>
      <w:r w:rsidRPr="00680081">
        <w:rPr>
          <w:lang w:val="es-ES_tradnl"/>
        </w:rPr>
        <w:t>. Así, la ocupación del espectro en el periodo de integración viene dado por la siguiente expresión:</w:t>
      </w:r>
    </w:p>
    <w:p w:rsidR="00573B2F" w:rsidRPr="00680081" w:rsidRDefault="00573B2F" w:rsidP="00573B2F">
      <w:pPr>
        <w:pStyle w:val="Blanc"/>
        <w:rPr>
          <w:lang w:val="es-ES_tradnl"/>
        </w:rPr>
      </w:pPr>
    </w:p>
    <w:p w:rsidR="00573B2F" w:rsidRPr="00680081" w:rsidRDefault="00573B2F" w:rsidP="00573B2F">
      <w:pPr>
        <w:pStyle w:val="Equation"/>
        <w:rPr>
          <w:lang w:val="es-ES_tradnl"/>
        </w:rPr>
      </w:pPr>
      <w:r w:rsidRPr="00680081">
        <w:rPr>
          <w:lang w:val="es-ES_tradnl" w:eastAsia="ru-RU"/>
        </w:rPr>
        <w:tab/>
      </w:r>
      <w:r w:rsidRPr="00680081">
        <w:rPr>
          <w:lang w:val="es-ES_tradnl" w:eastAsia="ru-RU"/>
        </w:rPr>
        <w:tab/>
      </w:r>
      <w:r w:rsidRPr="00680081">
        <w:rPr>
          <w:noProof/>
          <w:position w:val="-28"/>
          <w:lang w:val="en-GB" w:eastAsia="en-GB"/>
        </w:rPr>
        <w:drawing>
          <wp:inline distT="0" distB="0" distL="0" distR="0" wp14:anchorId="1D027B13" wp14:editId="03383B62">
            <wp:extent cx="1047600" cy="417600"/>
            <wp:effectExtent l="0" t="0" r="635" b="190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7600" cy="417600"/>
                    </a:xfrm>
                    <a:prstGeom prst="rect">
                      <a:avLst/>
                    </a:prstGeom>
                    <a:noFill/>
                    <a:ln>
                      <a:noFill/>
                    </a:ln>
                  </pic:spPr>
                </pic:pic>
              </a:graphicData>
            </a:graphic>
          </wp:inline>
        </w:drawing>
      </w:r>
      <w:r w:rsidRPr="00680081">
        <w:rPr>
          <w:lang w:val="es-ES_tradnl" w:eastAsia="ru-RU"/>
        </w:rPr>
        <w:tab/>
      </w:r>
      <w:r w:rsidRPr="00680081">
        <w:rPr>
          <w:szCs w:val="24"/>
          <w:lang w:val="es-ES_tradnl" w:eastAsia="ru-RU"/>
        </w:rPr>
        <w:t>(A1)</w:t>
      </w:r>
    </w:p>
    <w:p w:rsidR="00573B2F" w:rsidRPr="00680081" w:rsidRDefault="00573B2F" w:rsidP="00573B2F">
      <w:pPr>
        <w:pStyle w:val="Blanc"/>
        <w:rPr>
          <w:lang w:val="es-ES_tradnl"/>
        </w:rPr>
      </w:pPr>
    </w:p>
    <w:p w:rsidR="00573B2F" w:rsidRPr="00680081" w:rsidRDefault="00573B2F" w:rsidP="00573B2F">
      <w:pPr>
        <w:rPr>
          <w:lang w:val="es-ES_tradnl"/>
        </w:rPr>
      </w:pPr>
      <w:r w:rsidRPr="00680081">
        <w:rPr>
          <w:lang w:val="es-ES_tradnl"/>
        </w:rPr>
        <w:t>siendo:</w:t>
      </w:r>
    </w:p>
    <w:p w:rsidR="00573B2F" w:rsidRPr="00680081" w:rsidRDefault="00573B2F" w:rsidP="00573B2F">
      <w:pPr>
        <w:pStyle w:val="Equationlegend"/>
        <w:rPr>
          <w:lang w:val="es-ES_tradnl"/>
        </w:rPr>
      </w:pPr>
      <w:r w:rsidRPr="00680081">
        <w:rPr>
          <w:lang w:val="es-ES_tradnl"/>
        </w:rPr>
        <w:tab/>
      </w:r>
      <w:r w:rsidRPr="00680081">
        <w:rPr>
          <w:i/>
          <w:lang w:val="es-ES_tradnl"/>
        </w:rPr>
        <w:t>SO:</w:t>
      </w:r>
      <w:r w:rsidRPr="00680081">
        <w:rPr>
          <w:lang w:val="es-ES_tradnl"/>
        </w:rPr>
        <w:tab/>
        <w:t>valor real de la ocupación a lo largo del periodo de integración</w:t>
      </w:r>
    </w:p>
    <w:p w:rsidR="00573B2F" w:rsidRPr="00680081" w:rsidRDefault="00573B2F" w:rsidP="00573B2F">
      <w:pPr>
        <w:pStyle w:val="Equationlegend"/>
        <w:rPr>
          <w:lang w:val="es-ES_tradnl"/>
        </w:rPr>
      </w:pPr>
      <w:r w:rsidRPr="00680081">
        <w:rPr>
          <w:i/>
          <w:iCs/>
          <w:lang w:val="es-ES_tradnl"/>
        </w:rPr>
        <w:tab/>
        <w:t>T</w:t>
      </w:r>
      <w:r w:rsidRPr="00680081">
        <w:rPr>
          <w:i/>
          <w:iCs/>
          <w:vertAlign w:val="subscript"/>
          <w:lang w:val="es-ES_tradnl"/>
        </w:rPr>
        <w:t>I:</w:t>
      </w:r>
      <w:r w:rsidRPr="00680081">
        <w:rPr>
          <w:lang w:val="es-ES_tradnl"/>
        </w:rPr>
        <w:tab/>
        <w:t>periodo de integración</w:t>
      </w:r>
    </w:p>
    <w:p w:rsidR="00573B2F" w:rsidRPr="00680081" w:rsidRDefault="00573B2F" w:rsidP="00573B2F">
      <w:pPr>
        <w:pStyle w:val="Equationlegend"/>
        <w:rPr>
          <w:lang w:val="es-ES_tradnl"/>
        </w:rPr>
      </w:pPr>
      <w:r w:rsidRPr="00680081">
        <w:rPr>
          <w:lang w:val="es-ES_tradnl"/>
        </w:rPr>
        <w:tab/>
      </w:r>
      <w:r w:rsidRPr="00680081">
        <w:rPr>
          <w:i/>
          <w:iCs/>
          <w:lang w:val="es-ES_tradnl"/>
        </w:rPr>
        <w:t>V:</w:t>
      </w:r>
      <w:r w:rsidRPr="00680081">
        <w:rPr>
          <w:lang w:val="es-ES_tradnl"/>
        </w:rPr>
        <w:tab/>
        <w:t xml:space="preserve">número de intervalos en el estado ocupado durante el periodo de integración </w:t>
      </w:r>
      <w:r w:rsidRPr="00680081">
        <w:rPr>
          <w:i/>
          <w:iCs/>
          <w:lang w:val="es-ES_tradnl"/>
        </w:rPr>
        <w:t>T</w:t>
      </w:r>
      <w:r w:rsidRPr="00680081">
        <w:rPr>
          <w:i/>
          <w:iCs/>
          <w:vertAlign w:val="subscript"/>
          <w:lang w:val="es-ES_tradnl"/>
        </w:rPr>
        <w:t>I</w:t>
      </w:r>
    </w:p>
    <w:p w:rsidR="00573B2F" w:rsidRPr="00680081" w:rsidRDefault="00573B2F" w:rsidP="00573B2F">
      <w:pPr>
        <w:pStyle w:val="Equationlegend"/>
        <w:rPr>
          <w:lang w:val="es-ES_tradnl"/>
        </w:rPr>
      </w:pPr>
      <w:r w:rsidRPr="00680081">
        <w:rPr>
          <w:rFonts w:cs="Calibri"/>
          <w:lang w:val="es-ES_tradnl"/>
        </w:rPr>
        <w:tab/>
        <w:t>Δ</w:t>
      </w:r>
      <w:r w:rsidRPr="00680081">
        <w:rPr>
          <w:i/>
          <w:iCs/>
          <w:lang w:val="es-ES_tradnl"/>
        </w:rPr>
        <w:t>t</w:t>
      </w:r>
      <w:r w:rsidRPr="00680081">
        <w:rPr>
          <w:vertAlign w:val="subscript"/>
          <w:lang w:val="es-ES_tradnl"/>
        </w:rPr>
        <w:t>1</w:t>
      </w:r>
      <w:r w:rsidRPr="00680081">
        <w:rPr>
          <w:lang w:val="es-ES_tradnl"/>
        </w:rPr>
        <w:t xml:space="preserve">, </w:t>
      </w:r>
      <w:r w:rsidRPr="00680081">
        <w:rPr>
          <w:rFonts w:cs="Calibri"/>
          <w:lang w:val="es-ES_tradnl"/>
        </w:rPr>
        <w:t>Δ</w:t>
      </w:r>
      <w:r w:rsidRPr="00680081">
        <w:rPr>
          <w:i/>
          <w:iCs/>
          <w:lang w:val="es-ES_tradnl"/>
        </w:rPr>
        <w:t>t</w:t>
      </w:r>
      <w:r w:rsidRPr="00680081">
        <w:rPr>
          <w:vertAlign w:val="subscript"/>
          <w:lang w:val="es-ES_tradnl"/>
        </w:rPr>
        <w:t>2</w:t>
      </w:r>
      <w:r w:rsidRPr="00680081">
        <w:rPr>
          <w:lang w:val="es-ES_tradnl"/>
        </w:rPr>
        <w:t xml:space="preserve"> … </w:t>
      </w:r>
      <w:r w:rsidRPr="00680081">
        <w:rPr>
          <w:rFonts w:cs="Calibri"/>
          <w:lang w:val="es-ES_tradnl"/>
        </w:rPr>
        <w:t>Δ</w:t>
      </w:r>
      <w:r w:rsidRPr="00680081">
        <w:rPr>
          <w:i/>
          <w:iCs/>
          <w:lang w:val="es-ES_tradnl"/>
        </w:rPr>
        <w:t>t</w:t>
      </w:r>
      <w:r w:rsidRPr="00680081">
        <w:rPr>
          <w:i/>
          <w:iCs/>
          <w:vertAlign w:val="subscript"/>
          <w:lang w:val="es-ES_tradnl"/>
        </w:rPr>
        <w:t>v:</w:t>
      </w:r>
      <w:r w:rsidRPr="00680081">
        <w:rPr>
          <w:lang w:val="es-ES_tradnl"/>
        </w:rPr>
        <w:tab/>
        <w:t>duración de los intervalos en el estado ocupado en el radiocanal en caso de supervisión continua.</w:t>
      </w:r>
    </w:p>
    <w:p w:rsidR="00573B2F" w:rsidRPr="00680081" w:rsidRDefault="00573B2F" w:rsidP="00573B2F">
      <w:pPr>
        <w:pStyle w:val="Heading1"/>
        <w:rPr>
          <w:lang w:val="es-ES_tradnl"/>
        </w:rPr>
      </w:pPr>
      <w:bookmarkStart w:id="130" w:name="_Toc349812708"/>
      <w:bookmarkStart w:id="131" w:name="_Toc499732648"/>
      <w:r w:rsidRPr="00680081">
        <w:rPr>
          <w:lang w:val="es-ES_tradnl"/>
        </w:rPr>
        <w:t>A2</w:t>
      </w:r>
      <w:r w:rsidRPr="00680081">
        <w:rPr>
          <w:lang w:val="es-ES_tradnl"/>
        </w:rPr>
        <w:tab/>
        <w:t>Efecto de la temporización en la medición</w:t>
      </w:r>
      <w:bookmarkEnd w:id="130"/>
      <w:bookmarkEnd w:id="131"/>
    </w:p>
    <w:p w:rsidR="00573B2F" w:rsidRPr="00680081" w:rsidRDefault="00573B2F" w:rsidP="00573B2F">
      <w:pPr>
        <w:rPr>
          <w:lang w:val="es-ES_tradnl"/>
        </w:rPr>
      </w:pPr>
      <w:r w:rsidRPr="00680081">
        <w:rPr>
          <w:lang w:val="es-ES_tradnl"/>
        </w:rPr>
        <w:t xml:space="preserve">En las gamas de frecuencia que contienen numerosos canales de radiocomunicaciones, la comprobación técnica de cada canal resulta problemática. Por ese motivo, el equipo de comprobación técnica que recaba datos para medir la ocupación suele comprobar el estado de los canales de manera intermitente. El número de muestras del estado del canal </w:t>
      </w:r>
      <w:r w:rsidRPr="00680081">
        <w:rPr>
          <w:i/>
          <w:iCs/>
          <w:lang w:val="es-ES_tradnl"/>
        </w:rPr>
        <w:t>J</w:t>
      </w:r>
      <w:r w:rsidRPr="00680081">
        <w:rPr>
          <w:i/>
          <w:iCs/>
          <w:vertAlign w:val="subscript"/>
          <w:lang w:val="es-ES_tradnl"/>
        </w:rPr>
        <w:t>I</w:t>
      </w:r>
      <w:r w:rsidRPr="00680081">
        <w:rPr>
          <w:lang w:val="es-ES_tradnl"/>
        </w:rPr>
        <w:t xml:space="preserve"> durante el periodo de integración de la ocupación depende de la longitud de este tiempo </w:t>
      </w:r>
      <w:r w:rsidRPr="00680081">
        <w:rPr>
          <w:i/>
          <w:iCs/>
          <w:lang w:val="es-ES_tradnl"/>
        </w:rPr>
        <w:t>T</w:t>
      </w:r>
      <w:r w:rsidRPr="00680081">
        <w:rPr>
          <w:i/>
          <w:iCs/>
          <w:vertAlign w:val="subscript"/>
          <w:lang w:val="es-ES_tradnl"/>
        </w:rPr>
        <w:t>I</w:t>
      </w:r>
      <w:r w:rsidRPr="00680081">
        <w:rPr>
          <w:lang w:val="es-ES_tradnl"/>
        </w:rPr>
        <w:t xml:space="preserve"> y del tiempo de iteración del muestreo del estado </w:t>
      </w:r>
      <w:r w:rsidRPr="00680081">
        <w:rPr>
          <w:lang w:val="es-ES_tradnl"/>
        </w:rPr>
        <w:lastRenderedPageBreak/>
        <w:t xml:space="preserve">del canal </w:t>
      </w:r>
      <w:r w:rsidRPr="00680081">
        <w:rPr>
          <w:i/>
          <w:iCs/>
          <w:lang w:val="es-ES_tradnl"/>
        </w:rPr>
        <w:t>T</w:t>
      </w:r>
      <w:r w:rsidRPr="00680081">
        <w:rPr>
          <w:i/>
          <w:iCs/>
          <w:vertAlign w:val="subscript"/>
          <w:lang w:val="es-ES_tradnl"/>
        </w:rPr>
        <w:t>R</w:t>
      </w:r>
      <w:r w:rsidRPr="00680081">
        <w:rPr>
          <w:lang w:val="es-ES_tradnl"/>
        </w:rPr>
        <w:t xml:space="preserve"> (que, a su vez, depende de la velocidad operativa del equipo de comprobación técnica y del número de canales de frecuencia en los que se mide la ocupación).</w:t>
      </w:r>
    </w:p>
    <w:p w:rsidR="00573B2F" w:rsidRPr="00680081" w:rsidRDefault="00573B2F" w:rsidP="00573B2F">
      <w:pPr>
        <w:rPr>
          <w:bCs/>
          <w:lang w:val="es-ES_tradnl"/>
        </w:rPr>
      </w:pPr>
      <w:r w:rsidRPr="00680081">
        <w:rPr>
          <w:bCs/>
          <w:lang w:val="es-ES_tradnl"/>
        </w:rPr>
        <w:t>Mediante un muestreo intermitente es imposible determinar los instantes en los que un canal cambia del estado ocupado al libre y viceversa</w:t>
      </w:r>
      <w:r w:rsidRPr="00680081">
        <w:rPr>
          <w:bCs/>
          <w:spacing w:val="-4"/>
          <w:lang w:val="es-ES_tradnl"/>
        </w:rPr>
        <w:t xml:space="preserve">; por consiguiente, al medir la ocupación en lugar de utilizar la ecuación exacta </w:t>
      </w:r>
      <w:r w:rsidRPr="00680081">
        <w:rPr>
          <w:bCs/>
          <w:lang w:val="es-ES_tradnl"/>
        </w:rPr>
        <w:t>(</w:t>
      </w:r>
      <w:r w:rsidRPr="00680081">
        <w:rPr>
          <w:szCs w:val="24"/>
          <w:lang w:val="es-ES_tradnl" w:eastAsia="ru-RU"/>
        </w:rPr>
        <w:t>A</w:t>
      </w:r>
      <w:r w:rsidRPr="00680081">
        <w:rPr>
          <w:bCs/>
          <w:lang w:val="es-ES_tradnl"/>
        </w:rPr>
        <w:t>1), es necesario utilizar aproximaciones. Por ejemplo, en el caso de una distribución uniforme de muestras del estado del canal en el eje de tiempos, se puede emplear la siguiente ecuación para calcular la ocupación:</w:t>
      </w:r>
    </w:p>
    <w:p w:rsidR="00573B2F" w:rsidRPr="00680081" w:rsidRDefault="00573B2F" w:rsidP="00573B2F">
      <w:pPr>
        <w:pStyle w:val="Blanc"/>
        <w:rPr>
          <w:lang w:val="es-ES_tradnl"/>
        </w:rPr>
      </w:pPr>
    </w:p>
    <w:p w:rsidR="00573B2F" w:rsidRPr="00680081" w:rsidRDefault="00573B2F" w:rsidP="00573B2F">
      <w:pPr>
        <w:pStyle w:val="Equation"/>
        <w:rPr>
          <w:bCs/>
          <w:lang w:val="es-ES_tradnl"/>
        </w:rPr>
      </w:pPr>
      <w:r w:rsidRPr="00680081">
        <w:rPr>
          <w:lang w:val="es-ES_tradnl" w:eastAsia="ru-RU"/>
        </w:rPr>
        <w:tab/>
      </w:r>
      <w:r w:rsidRPr="00680081">
        <w:rPr>
          <w:lang w:val="es-ES_tradnl" w:eastAsia="ru-RU"/>
        </w:rPr>
        <w:tab/>
      </w:r>
      <w:r w:rsidRPr="00680081">
        <w:rPr>
          <w:position w:val="-12"/>
          <w:lang w:val="es-ES_tradnl" w:eastAsia="ru-RU"/>
        </w:rPr>
        <w:object w:dxaOrig="1640" w:dyaOrig="360">
          <v:shape id="_x0000_i1033" type="#_x0000_t75" style="width:82.75pt;height:18.25pt" o:ole="">
            <v:imagedata r:id="rId46" o:title=""/>
          </v:shape>
          <o:OLEObject Type="Embed" ProgID="Equation.3" ShapeID="_x0000_i1033" DrawAspect="Content" ObjectID="_1602399798" r:id="rId47"/>
        </w:object>
      </w:r>
    </w:p>
    <w:p w:rsidR="00573B2F" w:rsidRPr="00680081" w:rsidRDefault="00573B2F" w:rsidP="00573B2F">
      <w:pPr>
        <w:pStyle w:val="Blanc"/>
        <w:rPr>
          <w:lang w:val="es-ES_tradnl"/>
        </w:rPr>
      </w:pPr>
    </w:p>
    <w:p w:rsidR="00573B2F" w:rsidRPr="00680081" w:rsidRDefault="00573B2F" w:rsidP="00573B2F">
      <w:pPr>
        <w:keepNext/>
        <w:rPr>
          <w:bCs/>
          <w:lang w:val="es-ES_tradnl"/>
        </w:rPr>
      </w:pPr>
      <w:r w:rsidRPr="00680081">
        <w:rPr>
          <w:bCs/>
          <w:lang w:val="es-ES_tradnl"/>
        </w:rPr>
        <w:t>siendo:</w:t>
      </w:r>
    </w:p>
    <w:p w:rsidR="00573B2F" w:rsidRPr="00680081" w:rsidRDefault="00573B2F" w:rsidP="00573B2F">
      <w:pPr>
        <w:pStyle w:val="Equationlegend"/>
        <w:rPr>
          <w:lang w:val="es-ES_tradnl"/>
        </w:rPr>
      </w:pPr>
      <w:r w:rsidRPr="00680081">
        <w:rPr>
          <w:lang w:val="es-ES_tradnl"/>
        </w:rPr>
        <w:tab/>
      </w:r>
      <w:r w:rsidRPr="00680081">
        <w:rPr>
          <w:i/>
          <w:iCs/>
          <w:lang w:val="es-ES_tradnl"/>
        </w:rPr>
        <w:t>SOCR:</w:t>
      </w:r>
      <w:r w:rsidRPr="00680081">
        <w:rPr>
          <w:lang w:val="es-ES_tradnl"/>
        </w:rPr>
        <w:tab/>
        <w:t xml:space="preserve">resultado del cálculo de la ocupación del espectro </w:t>
      </w:r>
    </w:p>
    <w:p w:rsidR="00573B2F" w:rsidRPr="00680081" w:rsidRDefault="00573B2F" w:rsidP="00573B2F">
      <w:pPr>
        <w:pStyle w:val="Equationlegend"/>
        <w:rPr>
          <w:lang w:val="es-ES_tradnl"/>
        </w:rPr>
      </w:pPr>
      <w:r w:rsidRPr="00680081">
        <w:rPr>
          <w:i/>
          <w:iCs/>
          <w:lang w:val="es-ES_tradnl"/>
        </w:rPr>
        <w:tab/>
        <w:t>J</w:t>
      </w:r>
      <w:r w:rsidRPr="00680081">
        <w:rPr>
          <w:i/>
          <w:iCs/>
          <w:vertAlign w:val="subscript"/>
          <w:lang w:val="es-ES_tradnl"/>
        </w:rPr>
        <w:t>O:</w:t>
      </w:r>
      <w:r w:rsidRPr="00680081">
        <w:rPr>
          <w:lang w:val="es-ES_tradnl"/>
        </w:rPr>
        <w:tab/>
        <w:t>número de canales detectados en el estado ocupado durante el periodo de integración</w:t>
      </w:r>
    </w:p>
    <w:p w:rsidR="00573B2F" w:rsidRPr="00680081" w:rsidRDefault="00573B2F" w:rsidP="00573B2F">
      <w:pPr>
        <w:pStyle w:val="Equationlegend"/>
        <w:rPr>
          <w:lang w:val="es-ES_tradnl"/>
        </w:rPr>
      </w:pPr>
      <w:r w:rsidRPr="00680081">
        <w:rPr>
          <w:i/>
          <w:iCs/>
          <w:lang w:val="es-ES_tradnl"/>
        </w:rPr>
        <w:tab/>
        <w:t>J</w:t>
      </w:r>
      <w:r w:rsidRPr="00680081">
        <w:rPr>
          <w:i/>
          <w:iCs/>
          <w:vertAlign w:val="subscript"/>
          <w:lang w:val="es-ES_tradnl"/>
        </w:rPr>
        <w:t>I:</w:t>
      </w:r>
      <w:r w:rsidRPr="00680081">
        <w:rPr>
          <w:lang w:val="es-ES_tradnl"/>
        </w:rPr>
        <w:tab/>
        <w:t>número total de muestras del estado del canal durante el periodo de integración.</w:t>
      </w:r>
    </w:p>
    <w:p w:rsidR="00573B2F" w:rsidRPr="00680081" w:rsidRDefault="00573B2F" w:rsidP="00573B2F">
      <w:pPr>
        <w:rPr>
          <w:rFonts w:cs="Calibri"/>
          <w:bCs/>
          <w:lang w:val="es-ES_tradnl"/>
        </w:rPr>
      </w:pPr>
      <w:r w:rsidRPr="00680081">
        <w:rPr>
          <w:bCs/>
          <w:lang w:val="es-ES_tradnl"/>
        </w:rPr>
        <w:t>Se puede demostrar que al medir la ocupación del espectro puede producirse un error como el que se ilustra en la Fig. A2.</w:t>
      </w:r>
    </w:p>
    <w:p w:rsidR="00573B2F" w:rsidRPr="00680081" w:rsidRDefault="00573B2F" w:rsidP="00573B2F">
      <w:pPr>
        <w:pStyle w:val="FigureNo"/>
        <w:rPr>
          <w:lang w:val="es-ES_tradnl"/>
        </w:rPr>
      </w:pPr>
      <w:r w:rsidRPr="00680081">
        <w:rPr>
          <w:lang w:val="es-ES_tradnl"/>
        </w:rPr>
        <w:t>FIGURA A2</w:t>
      </w:r>
    </w:p>
    <w:p w:rsidR="00573B2F" w:rsidRPr="00680081" w:rsidRDefault="00573B2F" w:rsidP="00573B2F">
      <w:pPr>
        <w:pStyle w:val="Figuretitle"/>
        <w:rPr>
          <w:lang w:val="es-ES_tradnl"/>
        </w:rPr>
      </w:pPr>
      <w:r w:rsidRPr="00680081">
        <w:rPr>
          <w:lang w:val="es-ES_tradnl"/>
        </w:rPr>
        <w:t xml:space="preserve">Error al medir la ocupación </w:t>
      </w:r>
    </w:p>
    <w:p w:rsidR="00573B2F" w:rsidRPr="00680081" w:rsidRDefault="00573B2F" w:rsidP="00573B2F">
      <w:pPr>
        <w:pStyle w:val="Figure"/>
        <w:rPr>
          <w:lang w:val="es-ES_tradnl"/>
        </w:rPr>
      </w:pPr>
      <w:r w:rsidRPr="00680081">
        <w:rPr>
          <w:noProof/>
          <w:lang w:val="en-GB" w:eastAsia="en-GB"/>
        </w:rPr>
        <mc:AlternateContent>
          <mc:Choice Requires="wps">
            <w:drawing>
              <wp:anchor distT="0" distB="0" distL="114300" distR="114300" simplePos="0" relativeHeight="251681792" behindDoc="0" locked="0" layoutInCell="1" allowOverlap="1" wp14:anchorId="1F4AC9EA" wp14:editId="1330C90A">
                <wp:simplePos x="0" y="0"/>
                <wp:positionH relativeFrom="column">
                  <wp:posOffset>2283607</wp:posOffset>
                </wp:positionH>
                <wp:positionV relativeFrom="paragraph">
                  <wp:posOffset>38100</wp:posOffset>
                </wp:positionV>
                <wp:extent cx="1336040" cy="321945"/>
                <wp:effectExtent l="0" t="0" r="16510" b="20955"/>
                <wp:wrapNone/>
                <wp:docPr id="1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321945"/>
                        </a:xfrm>
                        <a:prstGeom prst="rect">
                          <a:avLst/>
                        </a:prstGeom>
                        <a:solidFill>
                          <a:srgbClr val="FFFFFF"/>
                        </a:solidFill>
                        <a:ln w="9525">
                          <a:solidFill>
                            <a:schemeClr val="bg1">
                              <a:lumMod val="100000"/>
                              <a:lumOff val="0"/>
                            </a:schemeClr>
                          </a:solidFill>
                          <a:miter lim="800000"/>
                          <a:headEnd/>
                          <a:tailEnd/>
                        </a:ln>
                      </wps:spPr>
                      <wps:txbx>
                        <w:txbxContent>
                          <w:p w:rsidR="00F333D6" w:rsidRPr="002B2EBC" w:rsidRDefault="00F333D6" w:rsidP="00573B2F">
                            <w:pPr>
                              <w:spacing w:before="0"/>
                              <w:jc w:val="center"/>
                              <w:rPr>
                                <w:rFonts w:asciiTheme="majorBidi" w:hAnsiTheme="majorBidi" w:cstheme="majorBidi"/>
                                <w:sz w:val="20"/>
                                <w:lang w:val="es-ES_tradnl"/>
                              </w:rPr>
                            </w:pPr>
                            <w:r w:rsidRPr="002B2EBC">
                              <w:rPr>
                                <w:rFonts w:asciiTheme="majorBidi" w:hAnsiTheme="majorBidi" w:cstheme="majorBidi"/>
                                <w:sz w:val="20"/>
                                <w:lang w:val="es-ES_tradnl"/>
                              </w:rPr>
                              <w:t>Umbral de detección de actividad en el canal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AC9EA" id="_x0000_s2336" type="#_x0000_t202" style="position:absolute;left:0;text-align:left;margin-left:179.8pt;margin-top:3pt;width:105.2pt;height:2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" strokecolor="white [3212]">
                <v:textbox inset="0,0,0,0">
                  <w:txbxContent>
                    <w:p w:rsidR="00F333D6" w:rsidRPr="002B2EBC" w:rsidRDefault="00F333D6" w:rsidP="00573B2F">
                      <w:pPr>
                        <w:spacing w:before="0"/>
                        <w:jc w:val="center"/>
                        <w:rPr>
                          <w:rFonts w:asciiTheme="majorBidi" w:hAnsiTheme="majorBidi" w:cstheme="majorBidi"/>
                          <w:sz w:val="20"/>
                          <w:lang w:val="es-ES_tradnl"/>
                        </w:rPr>
                      </w:pPr>
                      <w:r w:rsidRPr="002B2EBC">
                        <w:rPr>
                          <w:rFonts w:asciiTheme="majorBidi" w:hAnsiTheme="majorBidi" w:cstheme="majorBidi"/>
                          <w:sz w:val="20"/>
                          <w:lang w:val="es-ES_tradnl"/>
                        </w:rPr>
                        <w:t>Umbral de detección de actividad en el canal</w:t>
                      </w:r>
                    </w:p>
                  </w:txbxContent>
                </v:textbox>
              </v:shape>
            </w:pict>
          </mc:Fallback>
        </mc:AlternateContent>
      </w:r>
      <w:r w:rsidRPr="00680081">
        <w:rPr>
          <w:noProof/>
          <w:lang w:val="en-GB" w:eastAsia="en-GB"/>
        </w:rPr>
        <w:drawing>
          <wp:inline distT="0" distB="0" distL="0" distR="0" wp14:anchorId="519D437F" wp14:editId="19334830">
            <wp:extent cx="5410200" cy="3981450"/>
            <wp:effectExtent l="0" t="0" r="0" b="0"/>
            <wp:docPr id="1331" name="Picture 1331" descr="Figure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A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0200" cy="3981450"/>
                    </a:xfrm>
                    <a:prstGeom prst="rect">
                      <a:avLst/>
                    </a:prstGeom>
                    <a:noFill/>
                    <a:ln>
                      <a:noFill/>
                    </a:ln>
                  </pic:spPr>
                </pic:pic>
              </a:graphicData>
            </a:graphic>
          </wp:inline>
        </w:drawing>
      </w:r>
    </w:p>
    <w:p w:rsidR="00573B2F" w:rsidRPr="00680081" w:rsidRDefault="00573B2F" w:rsidP="00573B2F">
      <w:pPr>
        <w:rPr>
          <w:rFonts w:cs="Calibri"/>
          <w:bCs/>
          <w:lang w:val="es-ES_tradnl"/>
        </w:rPr>
      </w:pPr>
      <w:r w:rsidRPr="00680081">
        <w:rPr>
          <w:bCs/>
          <w:lang w:val="es-ES_tradnl"/>
        </w:rPr>
        <w:t xml:space="preserve">El diagrama de arriba </w:t>
      </w:r>
      <w:r w:rsidRPr="00680081">
        <w:rPr>
          <w:bCs/>
          <w:i/>
          <w:iCs/>
          <w:lang w:val="es-ES_tradnl"/>
        </w:rPr>
        <w:t>U</w:t>
      </w:r>
      <w:r w:rsidRPr="00680081">
        <w:rPr>
          <w:bCs/>
          <w:lang w:val="es-ES_tradnl"/>
        </w:rPr>
        <w:t>(</w:t>
      </w:r>
      <w:r w:rsidRPr="00680081">
        <w:rPr>
          <w:bCs/>
          <w:i/>
          <w:iCs/>
          <w:lang w:val="es-ES_tradnl"/>
        </w:rPr>
        <w:t>t</w:t>
      </w:r>
      <w:r w:rsidRPr="00680081">
        <w:rPr>
          <w:bCs/>
          <w:lang w:val="es-ES_tradnl"/>
        </w:rPr>
        <w:t xml:space="preserve">), que muestra la oscilación continua del nivel de la señal en el canal a lo largo del tiempo, corresponde a un valor real de </w:t>
      </w:r>
      <w:r w:rsidRPr="00680081">
        <w:rPr>
          <w:bCs/>
          <w:i/>
          <w:iCs/>
          <w:lang w:val="es-ES_tradnl"/>
        </w:rPr>
        <w:t>SO</w:t>
      </w:r>
      <w:r w:rsidRPr="00680081">
        <w:rPr>
          <w:bCs/>
          <w:lang w:val="es-ES_tradnl"/>
        </w:rPr>
        <w:t> </w:t>
      </w:r>
      <w:r w:rsidRPr="00680081">
        <w:rPr>
          <w:rFonts w:cs="Calibri"/>
          <w:bCs/>
          <w:lang w:val="es-ES_tradnl"/>
        </w:rPr>
        <w:t>≈ </w:t>
      </w:r>
      <w:r w:rsidRPr="00680081">
        <w:rPr>
          <w:bCs/>
          <w:lang w:val="es-ES_tradnl"/>
        </w:rPr>
        <w:t xml:space="preserve">50%. Los dos diagramas siguientes ilustran la medición de la ocupación con el mismo número de muestras </w:t>
      </w:r>
      <w:r w:rsidRPr="00680081">
        <w:rPr>
          <w:bCs/>
          <w:i/>
          <w:iCs/>
          <w:lang w:val="es-ES_tradnl"/>
        </w:rPr>
        <w:t>J</w:t>
      </w:r>
      <w:r w:rsidRPr="00680081">
        <w:rPr>
          <w:bCs/>
          <w:i/>
          <w:iCs/>
          <w:vertAlign w:val="subscript"/>
          <w:lang w:val="es-ES_tradnl"/>
        </w:rPr>
        <w:t>I</w:t>
      </w:r>
      <w:r w:rsidRPr="00680081">
        <w:rPr>
          <w:bCs/>
          <w:lang w:val="es-ES_tradnl"/>
        </w:rPr>
        <w:t xml:space="preserve">, pero con un leve «desfase» en los instantes en los que se toman las muestra. Al comparar los diagramas de </w:t>
      </w:r>
      <w:r w:rsidRPr="00680081">
        <w:rPr>
          <w:bCs/>
          <w:i/>
          <w:iCs/>
          <w:lang w:val="es-ES_tradnl"/>
        </w:rPr>
        <w:t>U</w:t>
      </w:r>
      <w:r w:rsidRPr="00680081">
        <w:rPr>
          <w:bCs/>
          <w:vertAlign w:val="subscript"/>
          <w:lang w:val="es-ES_tradnl"/>
        </w:rPr>
        <w:t>1</w:t>
      </w:r>
      <w:r w:rsidRPr="00680081">
        <w:rPr>
          <w:bCs/>
          <w:lang w:val="es-ES_tradnl"/>
        </w:rPr>
        <w:t>(</w:t>
      </w:r>
      <w:r w:rsidRPr="00680081">
        <w:rPr>
          <w:bCs/>
          <w:i/>
          <w:iCs/>
          <w:lang w:val="es-ES_tradnl"/>
        </w:rPr>
        <w:t>j</w:t>
      </w:r>
      <w:r w:rsidRPr="00680081">
        <w:rPr>
          <w:bCs/>
          <w:lang w:val="es-ES_tradnl"/>
        </w:rPr>
        <w:t xml:space="preserve">) y </w:t>
      </w:r>
      <w:r w:rsidRPr="00680081">
        <w:rPr>
          <w:bCs/>
          <w:i/>
          <w:iCs/>
          <w:lang w:val="es-ES_tradnl"/>
        </w:rPr>
        <w:t>U</w:t>
      </w:r>
      <w:r w:rsidRPr="00680081">
        <w:rPr>
          <w:bCs/>
          <w:vertAlign w:val="subscript"/>
          <w:lang w:val="es-ES_tradnl"/>
        </w:rPr>
        <w:t>2</w:t>
      </w:r>
      <w:r w:rsidRPr="00680081">
        <w:rPr>
          <w:bCs/>
          <w:lang w:val="es-ES_tradnl"/>
        </w:rPr>
        <w:t>(</w:t>
      </w:r>
      <w:r w:rsidRPr="00680081">
        <w:rPr>
          <w:bCs/>
          <w:i/>
          <w:iCs/>
          <w:lang w:val="es-ES_tradnl"/>
        </w:rPr>
        <w:t>j</w:t>
      </w:r>
      <w:r w:rsidRPr="00680081">
        <w:rPr>
          <w:bCs/>
          <w:lang w:val="es-ES_tradnl"/>
        </w:rPr>
        <w:t xml:space="preserve">), se observa que </w:t>
      </w:r>
      <w:r w:rsidRPr="00680081">
        <w:rPr>
          <w:bCs/>
          <w:lang w:val="es-ES_tradnl"/>
        </w:rPr>
        <w:lastRenderedPageBreak/>
        <w:t xml:space="preserve">el valor de la ocupación medido en el primer caso es de </w:t>
      </w:r>
      <w:r w:rsidRPr="00680081">
        <w:rPr>
          <w:bCs/>
          <w:i/>
          <w:lang w:val="es-ES_tradnl"/>
        </w:rPr>
        <w:t>SOCR</w:t>
      </w:r>
      <w:r w:rsidRPr="00680081">
        <w:rPr>
          <w:vertAlign w:val="subscript"/>
          <w:lang w:val="es-ES_tradnl"/>
        </w:rPr>
        <w:t>1</w:t>
      </w:r>
      <w:r w:rsidRPr="00680081">
        <w:rPr>
          <w:lang w:val="es-ES_tradnl"/>
        </w:rPr>
        <w:t> </w:t>
      </w:r>
      <w:r w:rsidRPr="00680081">
        <w:rPr>
          <w:rFonts w:cs="Calibri"/>
          <w:bCs/>
          <w:lang w:val="es-ES_tradnl"/>
        </w:rPr>
        <w:t>= 7/16 ≈ 43,75% y en el segundo caso</w:t>
      </w:r>
      <w:r>
        <w:rPr>
          <w:rFonts w:cs="Calibri"/>
          <w:bCs/>
          <w:lang w:val="es-ES_tradnl"/>
        </w:rPr>
        <w:t> </w:t>
      </w:r>
      <w:r w:rsidRPr="00680081">
        <w:rPr>
          <w:bCs/>
          <w:i/>
          <w:lang w:val="es-ES_tradnl"/>
        </w:rPr>
        <w:t>SOCR</w:t>
      </w:r>
      <w:r w:rsidRPr="00680081">
        <w:rPr>
          <w:bCs/>
          <w:iCs/>
          <w:vertAlign w:val="subscript"/>
          <w:lang w:val="es-ES_tradnl"/>
        </w:rPr>
        <w:t>2</w:t>
      </w:r>
      <w:r w:rsidRPr="00680081">
        <w:rPr>
          <w:rFonts w:cs="Calibri"/>
          <w:bCs/>
          <w:iCs/>
          <w:lang w:val="es-ES_tradnl"/>
        </w:rPr>
        <w:t xml:space="preserve"> </w:t>
      </w:r>
      <w:r w:rsidRPr="00680081">
        <w:rPr>
          <w:rFonts w:cs="Calibri"/>
          <w:bCs/>
          <w:lang w:val="es-ES_tradnl"/>
        </w:rPr>
        <w:t>= 9/16 ≈ 56,25%.</w:t>
      </w:r>
    </w:p>
    <w:p w:rsidR="00573B2F" w:rsidRPr="00680081" w:rsidRDefault="00573B2F" w:rsidP="00573B2F">
      <w:pPr>
        <w:rPr>
          <w:rFonts w:cs="Calibri"/>
          <w:bCs/>
          <w:lang w:val="es-ES_tradnl"/>
        </w:rPr>
      </w:pPr>
      <w:r w:rsidRPr="00680081">
        <w:rPr>
          <w:rFonts w:cs="Calibri"/>
          <w:bCs/>
          <w:lang w:val="es-ES_tradnl"/>
        </w:rPr>
        <w:t>Es evidente que:</w:t>
      </w:r>
    </w:p>
    <w:p w:rsidR="00573B2F" w:rsidRPr="00680081" w:rsidRDefault="00573B2F" w:rsidP="00573B2F">
      <w:pPr>
        <w:pStyle w:val="enumlev1"/>
        <w:rPr>
          <w:lang w:val="es-ES_tradnl"/>
        </w:rPr>
      </w:pPr>
      <w:r w:rsidRPr="00680081">
        <w:rPr>
          <w:lang w:val="es-ES_tradnl"/>
        </w:rPr>
        <w:t>1)</w:t>
      </w:r>
      <w:r w:rsidRPr="00680081">
        <w:rPr>
          <w:lang w:val="es-ES_tradnl"/>
        </w:rPr>
        <w:tab/>
        <w:t xml:space="preserve">Además del primer y segundo diagramas, también es posible utilizar otros puntos de inicio de la medición en los que se tomarían exactamente ocho muestras de la actividad del canal en el periodo de integración, obteniéndose una ocupación exacta de </w:t>
      </w:r>
      <w:r w:rsidRPr="00680081">
        <w:rPr>
          <w:i/>
          <w:lang w:val="es-ES_tradnl"/>
        </w:rPr>
        <w:t>SOCR</w:t>
      </w:r>
      <w:r w:rsidRPr="00680081">
        <w:rPr>
          <w:lang w:val="es-ES_tradnl"/>
        </w:rPr>
        <w:t> = 8/16 = 50%.</w:t>
      </w:r>
    </w:p>
    <w:p w:rsidR="00573B2F" w:rsidRPr="00680081" w:rsidRDefault="00573B2F" w:rsidP="00573B2F">
      <w:pPr>
        <w:pStyle w:val="enumlev1"/>
        <w:rPr>
          <w:lang w:val="es-ES_tradnl"/>
        </w:rPr>
      </w:pPr>
      <w:r w:rsidRPr="00680081">
        <w:rPr>
          <w:lang w:val="es-ES_tradnl"/>
        </w:rPr>
        <w:t>2)</w:t>
      </w:r>
      <w:r w:rsidRPr="00680081">
        <w:rPr>
          <w:lang w:val="es-ES_tradnl"/>
        </w:rPr>
        <w:tab/>
        <w:t xml:space="preserve">Aumentando el número de muestras </w:t>
      </w:r>
      <w:r w:rsidRPr="00680081">
        <w:rPr>
          <w:i/>
          <w:iCs/>
          <w:lang w:val="es-ES_tradnl"/>
        </w:rPr>
        <w:t>J</w:t>
      </w:r>
      <w:r w:rsidRPr="00680081">
        <w:rPr>
          <w:i/>
          <w:iCs/>
          <w:vertAlign w:val="subscript"/>
          <w:lang w:val="es-ES_tradnl"/>
        </w:rPr>
        <w:t>I</w:t>
      </w:r>
      <w:r w:rsidRPr="00680081">
        <w:rPr>
          <w:lang w:val="es-ES_tradnl"/>
        </w:rPr>
        <w:t xml:space="preserve"> se reduce la posible dispersión del resultado y se puede desdeñar el error con independencia del tiempo de inicio seleccionado.</w:t>
      </w:r>
    </w:p>
    <w:p w:rsidR="00573B2F" w:rsidRPr="00680081" w:rsidRDefault="00573B2F" w:rsidP="00573B2F">
      <w:pPr>
        <w:rPr>
          <w:rFonts w:cs="Calibri"/>
          <w:bCs/>
          <w:lang w:val="es-ES_tradnl"/>
        </w:rPr>
      </w:pPr>
      <w:r w:rsidRPr="00680081">
        <w:rPr>
          <w:rFonts w:cs="Calibri"/>
          <w:bCs/>
          <w:lang w:val="es-ES_tradnl"/>
        </w:rPr>
        <w:t xml:space="preserve">Por consiguiente, los </w:t>
      </w:r>
      <w:r w:rsidRPr="00680081">
        <w:rPr>
          <w:rFonts w:cs="Calibri"/>
          <w:bCs/>
          <w:i/>
          <w:lang w:val="es-ES_tradnl"/>
        </w:rPr>
        <w:t>SOCR</w:t>
      </w:r>
      <w:r w:rsidRPr="00680081">
        <w:rPr>
          <w:rFonts w:cs="Calibri"/>
          <w:bCs/>
          <w:lang w:val="es-ES_tradnl"/>
        </w:rPr>
        <w:t xml:space="preserve"> son valores aleatorios, y la calidad de la medición se ha de analizar desde el punto de vista estadístico.</w:t>
      </w:r>
    </w:p>
    <w:p w:rsidR="00573B2F" w:rsidRPr="00680081" w:rsidRDefault="00573B2F" w:rsidP="00573B2F">
      <w:pPr>
        <w:pStyle w:val="Heading1"/>
        <w:rPr>
          <w:lang w:val="es-ES_tradnl"/>
        </w:rPr>
      </w:pPr>
      <w:bookmarkStart w:id="132" w:name="_Toc349812709"/>
      <w:bookmarkStart w:id="133" w:name="_Toc499732649"/>
      <w:r w:rsidRPr="00680081">
        <w:rPr>
          <w:lang w:val="es-ES_tradnl"/>
        </w:rPr>
        <w:t>A3</w:t>
      </w:r>
      <w:r w:rsidRPr="00680081">
        <w:rPr>
          <w:lang w:val="es-ES_tradnl"/>
        </w:rPr>
        <w:tab/>
        <w:t>Exactitud y nivel de fiabilidad</w:t>
      </w:r>
      <w:bookmarkEnd w:id="132"/>
      <w:bookmarkEnd w:id="133"/>
    </w:p>
    <w:p w:rsidR="00573B2F" w:rsidRPr="00680081" w:rsidRDefault="00573B2F" w:rsidP="00573B2F">
      <w:pPr>
        <w:rPr>
          <w:rFonts w:cs="Calibri"/>
          <w:bCs/>
          <w:lang w:val="es-ES_tradnl"/>
        </w:rPr>
      </w:pPr>
      <w:r w:rsidRPr="00680081">
        <w:rPr>
          <w:rFonts w:cs="Calibri"/>
          <w:bCs/>
          <w:lang w:val="es-ES_tradnl"/>
        </w:rPr>
        <w:t xml:space="preserve">Por las razones consideradas en </w:t>
      </w:r>
      <w:r>
        <w:rPr>
          <w:rFonts w:cs="Calibri"/>
          <w:bCs/>
          <w:spacing w:val="-4"/>
          <w:lang w:val="es-ES_tradnl"/>
        </w:rPr>
        <w:t>el § A2</w:t>
      </w:r>
      <w:r w:rsidRPr="00680081">
        <w:rPr>
          <w:rFonts w:cs="Calibri"/>
          <w:bCs/>
          <w:spacing w:val="-4"/>
          <w:lang w:val="es-ES_tradnl"/>
        </w:rPr>
        <w:t xml:space="preserve"> precedente, en la práctica al medir la ocupación de un canal de radiocomunicaciones siempre se produce un error</w:t>
      </w:r>
      <w:r w:rsidRPr="00680081">
        <w:rPr>
          <w:rFonts w:cs="Calibri"/>
          <w:bCs/>
          <w:lang w:val="es-ES_tradnl"/>
        </w:rPr>
        <w:t>. Puede observarse (véase por ejemplo </w:t>
      </w:r>
      <w:r w:rsidRPr="00680081">
        <w:rPr>
          <w:lang w:val="es-ES_tradnl"/>
        </w:rPr>
        <w:t>[A.3]</w:t>
      </w:r>
      <w:r w:rsidRPr="00680081">
        <w:rPr>
          <w:rFonts w:cs="Calibri"/>
          <w:bCs/>
          <w:lang w:val="es-ES_tradnl"/>
        </w:rPr>
        <w:t xml:space="preserve">) que el error de medición de la ocupación en el caso de </w:t>
      </w:r>
      <w:r w:rsidRPr="00680081">
        <w:rPr>
          <w:rFonts w:cs="Calibri"/>
          <w:bCs/>
          <w:i/>
          <w:iCs/>
          <w:lang w:val="es-ES_tradnl"/>
        </w:rPr>
        <w:t>r</w:t>
      </w:r>
      <w:r w:rsidRPr="00680081">
        <w:rPr>
          <w:rFonts w:cs="Calibri"/>
          <w:bCs/>
          <w:lang w:val="es-ES_tradnl"/>
        </w:rPr>
        <w:t xml:space="preserve">-ésima medición </w:t>
      </w:r>
      <w:r w:rsidRPr="00680081">
        <w:rPr>
          <w:rFonts w:cs="Calibri"/>
          <w:bCs/>
          <w:spacing w:val="-4"/>
          <w:lang w:val="es-ES_tradnl"/>
        </w:rPr>
        <w:t>(</w:t>
      </w:r>
      <w:r w:rsidRPr="00680081">
        <w:rPr>
          <w:rFonts w:cs="Calibri"/>
          <w:bCs/>
          <w:i/>
          <w:spacing w:val="-4"/>
          <w:lang w:val="es-ES_tradnl"/>
        </w:rPr>
        <w:t>SOCR</w:t>
      </w:r>
      <w:r w:rsidRPr="00680081">
        <w:rPr>
          <w:rFonts w:cs="Calibri"/>
          <w:bCs/>
          <w:i/>
          <w:spacing w:val="-4"/>
          <w:vertAlign w:val="subscript"/>
          <w:lang w:val="es-ES_tradnl"/>
        </w:rPr>
        <w:t>r</w:t>
      </w:r>
      <w:r w:rsidRPr="00680081">
        <w:rPr>
          <w:rFonts w:cs="Calibri"/>
          <w:bCs/>
          <w:spacing w:val="-4"/>
          <w:lang w:val="es-ES_tradnl"/>
        </w:rPr>
        <w:t xml:space="preserve"> – </w:t>
      </w:r>
      <w:r w:rsidRPr="00680081">
        <w:rPr>
          <w:rFonts w:cs="Calibri"/>
          <w:bCs/>
          <w:i/>
          <w:spacing w:val="-4"/>
          <w:lang w:val="es-ES_tradnl"/>
        </w:rPr>
        <w:t>SO</w:t>
      </w:r>
      <w:r w:rsidRPr="00680081">
        <w:rPr>
          <w:rFonts w:cs="Calibri"/>
          <w:bCs/>
          <w:spacing w:val="-4"/>
          <w:lang w:val="es-ES_tradnl"/>
        </w:rPr>
        <w:t>) es un valor aleatorio que, por regla general, presenta una distribución casi normal</w:t>
      </w:r>
      <w:r w:rsidRPr="00680081">
        <w:rPr>
          <w:rFonts w:cs="Calibri"/>
          <w:bCs/>
          <w:lang w:val="es-ES_tradnl"/>
        </w:rPr>
        <w:t>. La magnitud del error puede variar considerablemente en cada medición. Esto significa que se han de imponer condiciones a la calidad del cálculo de la ocupación en términos de exactitud y fiabilidad.</w:t>
      </w:r>
    </w:p>
    <w:p w:rsidR="00573B2F" w:rsidRPr="00680081" w:rsidRDefault="00573B2F" w:rsidP="00573B2F">
      <w:pPr>
        <w:rPr>
          <w:rFonts w:cs="Calibri"/>
          <w:bCs/>
          <w:lang w:val="es-ES_tradnl"/>
        </w:rPr>
      </w:pPr>
      <w:r w:rsidRPr="00680081">
        <w:rPr>
          <w:rFonts w:cs="Calibri"/>
          <w:bCs/>
          <w:lang w:val="es-ES_tradnl"/>
        </w:rPr>
        <w:t xml:space="preserve">La fiabilidad </w:t>
      </w:r>
      <w:r w:rsidRPr="00680081">
        <w:rPr>
          <w:rFonts w:cs="Calibri"/>
          <w:bCs/>
          <w:i/>
          <w:iCs/>
          <w:lang w:val="es-ES_tradnl"/>
        </w:rPr>
        <w:t>P</w:t>
      </w:r>
      <w:r w:rsidRPr="00680081">
        <w:rPr>
          <w:rFonts w:cs="Calibri"/>
          <w:bCs/>
          <w:i/>
          <w:iCs/>
          <w:vertAlign w:val="subscript"/>
          <w:lang w:val="es-ES_tradnl"/>
        </w:rPr>
        <w:t>SOC</w:t>
      </w:r>
      <w:r w:rsidRPr="00680081">
        <w:rPr>
          <w:rFonts w:cs="Calibri"/>
          <w:bCs/>
          <w:lang w:val="es-ES_tradnl"/>
        </w:rPr>
        <w:t xml:space="preserve"> es la probabilidad de que la diferencia entre el valor </w:t>
      </w:r>
      <w:r w:rsidRPr="00680081">
        <w:rPr>
          <w:rFonts w:cs="Calibri"/>
          <w:bCs/>
          <w:i/>
          <w:lang w:val="es-ES_tradnl"/>
        </w:rPr>
        <w:t>SOCR</w:t>
      </w:r>
      <w:r w:rsidRPr="00680081">
        <w:rPr>
          <w:rFonts w:cs="Calibri"/>
          <w:bCs/>
          <w:lang w:val="es-ES_tradnl"/>
        </w:rPr>
        <w:t xml:space="preserve"> de la ocupación calculada y su valor real </w:t>
      </w:r>
      <w:r w:rsidRPr="00680081">
        <w:rPr>
          <w:rFonts w:cs="Calibri"/>
          <w:bCs/>
          <w:i/>
          <w:iCs/>
          <w:lang w:val="es-ES_tradnl"/>
        </w:rPr>
        <w:t>SO</w:t>
      </w:r>
      <w:r w:rsidRPr="00680081">
        <w:rPr>
          <w:rFonts w:cs="Calibri"/>
          <w:bCs/>
          <w:lang w:val="es-ES_tradnl"/>
        </w:rPr>
        <w:t xml:space="preserve"> no sea mayor que el error absoluto admisible Δ</w:t>
      </w:r>
      <w:r w:rsidRPr="00680081">
        <w:rPr>
          <w:rFonts w:cs="Calibri"/>
          <w:bCs/>
          <w:i/>
          <w:iCs/>
          <w:vertAlign w:val="subscript"/>
          <w:lang w:val="es-ES_tradnl"/>
        </w:rPr>
        <w:t>SO</w:t>
      </w:r>
      <w:r w:rsidRPr="00680081">
        <w:rPr>
          <w:rFonts w:cs="Calibri"/>
          <w:bCs/>
          <w:lang w:val="es-ES_tradnl"/>
        </w:rPr>
        <w:t>.</w:t>
      </w:r>
    </w:p>
    <w:p w:rsidR="00573B2F" w:rsidRPr="00680081" w:rsidRDefault="00573B2F" w:rsidP="00573B2F">
      <w:pPr>
        <w:pStyle w:val="Blanc"/>
        <w:rPr>
          <w:lang w:val="es-ES_tradnl"/>
        </w:rPr>
      </w:pPr>
    </w:p>
    <w:p w:rsidR="00573B2F" w:rsidRPr="00680081" w:rsidRDefault="00573B2F" w:rsidP="00573B2F">
      <w:pPr>
        <w:pStyle w:val="Equation"/>
        <w:rPr>
          <w:lang w:val="es-ES_tradnl" w:eastAsia="ru-RU"/>
        </w:rPr>
      </w:pPr>
      <w:r w:rsidRPr="00680081">
        <w:rPr>
          <w:lang w:val="es-ES_tradnl"/>
        </w:rPr>
        <w:tab/>
      </w:r>
      <w:r w:rsidRPr="00680081">
        <w:rPr>
          <w:lang w:val="es-ES_tradnl"/>
        </w:rPr>
        <w:tab/>
      </w:r>
      <w:r w:rsidRPr="00680081">
        <w:rPr>
          <w:position w:val="-16"/>
          <w:lang w:val="es-ES_tradnl"/>
        </w:rPr>
        <w:object w:dxaOrig="3260" w:dyaOrig="400">
          <v:shape id="_x0000_i1034" type="#_x0000_t75" style="width:161.2pt;height:18.8pt" o:ole="">
            <v:imagedata r:id="rId49" o:title=""/>
          </v:shape>
          <o:OLEObject Type="Embed" ProgID="Equation.3" ShapeID="_x0000_i1034" DrawAspect="Content" ObjectID="_1602399799" r:id="rId50"/>
        </w:object>
      </w:r>
      <w:r w:rsidRPr="00680081">
        <w:rPr>
          <w:lang w:val="es-ES_tradnl" w:eastAsia="ru-RU"/>
        </w:rPr>
        <w:tab/>
        <w:t>(</w:t>
      </w:r>
      <w:r w:rsidRPr="00680081">
        <w:rPr>
          <w:szCs w:val="24"/>
          <w:lang w:val="es-ES_tradnl" w:eastAsia="ru-RU"/>
        </w:rPr>
        <w:t>A</w:t>
      </w:r>
      <w:r w:rsidRPr="00680081">
        <w:rPr>
          <w:lang w:val="es-ES_tradnl" w:eastAsia="ru-RU"/>
        </w:rPr>
        <w:t>2)</w:t>
      </w:r>
    </w:p>
    <w:p w:rsidR="00573B2F" w:rsidRPr="00680081" w:rsidRDefault="00573B2F" w:rsidP="00573B2F">
      <w:pPr>
        <w:rPr>
          <w:rFonts w:cs="Calibri"/>
          <w:bCs/>
          <w:lang w:val="es-ES_tradnl"/>
        </w:rPr>
      </w:pPr>
      <w:r w:rsidRPr="00680081">
        <w:rPr>
          <w:rFonts w:cs="Calibri"/>
          <w:bCs/>
          <w:lang w:val="es-ES_tradnl"/>
        </w:rPr>
        <w:t>siendo:</w:t>
      </w:r>
    </w:p>
    <w:p w:rsidR="00573B2F" w:rsidRPr="00680081" w:rsidRDefault="00573B2F" w:rsidP="00573B2F">
      <w:pPr>
        <w:pStyle w:val="Equationlegend"/>
        <w:rPr>
          <w:lang w:val="es-ES_tradnl"/>
        </w:rPr>
      </w:pPr>
      <w:r w:rsidRPr="00680081">
        <w:rPr>
          <w:i/>
          <w:iCs/>
          <w:lang w:val="es-ES_tradnl"/>
        </w:rPr>
        <w:tab/>
        <w:t>P</w:t>
      </w:r>
      <w:r w:rsidRPr="00680081">
        <w:rPr>
          <w:i/>
          <w:iCs/>
          <w:vertAlign w:val="subscript"/>
          <w:lang w:val="es-ES_tradnl"/>
        </w:rPr>
        <w:t>SOC:</w:t>
      </w:r>
      <w:r w:rsidRPr="00680081">
        <w:rPr>
          <w:lang w:val="es-ES_tradnl"/>
        </w:rPr>
        <w:tab/>
        <w:t>nivel de fiabilidad al medir la ocupación</w:t>
      </w:r>
    </w:p>
    <w:p w:rsidR="00573B2F" w:rsidRPr="00680081" w:rsidRDefault="00573B2F" w:rsidP="00573B2F">
      <w:pPr>
        <w:pStyle w:val="Equationlegend"/>
        <w:rPr>
          <w:lang w:val="es-ES_tradnl"/>
        </w:rPr>
      </w:pPr>
      <w:r w:rsidRPr="00680081">
        <w:rPr>
          <w:lang w:val="es-ES_tradnl"/>
        </w:rPr>
        <w:tab/>
      </w:r>
      <w:r w:rsidRPr="00680081">
        <w:rPr>
          <w:i/>
          <w:lang w:val="es-ES_tradnl"/>
        </w:rPr>
        <w:t>SOCR:</w:t>
      </w:r>
      <w:r w:rsidRPr="00680081">
        <w:rPr>
          <w:lang w:val="es-ES_tradnl"/>
        </w:rPr>
        <w:tab/>
      </w:r>
      <w:r w:rsidRPr="00680081">
        <w:rPr>
          <w:rFonts w:cs="Calibri"/>
          <w:bCs/>
          <w:lang w:val="es-ES_tradnl"/>
        </w:rPr>
        <w:t>valor de la ocupación calculado para el periodo de integración</w:t>
      </w:r>
    </w:p>
    <w:p w:rsidR="00573B2F" w:rsidRPr="00680081" w:rsidRDefault="00573B2F" w:rsidP="00573B2F">
      <w:pPr>
        <w:pStyle w:val="Equationlegend"/>
        <w:rPr>
          <w:lang w:val="es-ES_tradnl"/>
        </w:rPr>
      </w:pPr>
      <w:r w:rsidRPr="00680081">
        <w:rPr>
          <w:i/>
          <w:iCs/>
          <w:lang w:val="es-ES_tradnl"/>
        </w:rPr>
        <w:tab/>
        <w:t>SO:</w:t>
      </w:r>
      <w:r w:rsidRPr="00680081">
        <w:rPr>
          <w:lang w:val="es-ES_tradnl"/>
        </w:rPr>
        <w:tab/>
        <w:t>valor real de la ocupación durante el periodo de integración</w:t>
      </w:r>
    </w:p>
    <w:p w:rsidR="00573B2F" w:rsidRPr="00680081" w:rsidRDefault="00573B2F" w:rsidP="00573B2F">
      <w:pPr>
        <w:pStyle w:val="Equationlegend"/>
        <w:rPr>
          <w:lang w:val="es-ES_tradnl"/>
        </w:rPr>
      </w:pPr>
      <w:r w:rsidRPr="00680081">
        <w:rPr>
          <w:lang w:val="es-ES_tradnl"/>
        </w:rPr>
        <w:tab/>
        <w:t>Δ</w:t>
      </w:r>
      <w:r w:rsidRPr="00680081">
        <w:rPr>
          <w:i/>
          <w:iCs/>
          <w:vertAlign w:val="subscript"/>
          <w:lang w:val="es-ES_tradnl"/>
        </w:rPr>
        <w:t>SO:</w:t>
      </w:r>
      <w:r w:rsidRPr="00680081">
        <w:rPr>
          <w:lang w:val="es-ES_tradnl"/>
        </w:rPr>
        <w:tab/>
        <w:t>tolerancia admisible del error de medición absoluto correspondiente a la mitad del intervalo de fiabilidad.</w:t>
      </w:r>
    </w:p>
    <w:p w:rsidR="00573B2F" w:rsidRPr="00680081" w:rsidRDefault="00573B2F" w:rsidP="00573B2F">
      <w:pPr>
        <w:rPr>
          <w:lang w:val="es-ES_tradnl"/>
        </w:rPr>
      </w:pPr>
      <w:r w:rsidRPr="00680081">
        <w:rPr>
          <w:lang w:val="es-ES_tradnl"/>
        </w:rPr>
        <w:t>La precisión exigida se suele expresar mediante la tolerancia al error de medición relativo admisible δ</w:t>
      </w:r>
      <w:r w:rsidRPr="00680081">
        <w:rPr>
          <w:i/>
          <w:iCs/>
          <w:vertAlign w:val="subscript"/>
          <w:lang w:val="es-ES_tradnl"/>
        </w:rPr>
        <w:t>SO</w:t>
      </w:r>
      <w:r w:rsidRPr="00680081">
        <w:rPr>
          <w:lang w:val="es-ES_tradnl"/>
        </w:rPr>
        <w:t>, que está relacionada con el error absoluto admisible por la ecuación:</w:t>
      </w: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position w:val="-16"/>
          <w:lang w:val="es-ES_tradnl"/>
        </w:rPr>
        <w:object w:dxaOrig="1560" w:dyaOrig="400">
          <v:shape id="_x0000_i1035" type="#_x0000_t75" style="width:79pt;height:18.8pt" o:ole="">
            <v:imagedata r:id="rId51" o:title=""/>
          </v:shape>
          <o:OLEObject Type="Embed" ProgID="Equation.3" ShapeID="_x0000_i1035" DrawAspect="Content" ObjectID="_1602399800" r:id="rId52"/>
        </w:object>
      </w:r>
      <w:r w:rsidRPr="00680081">
        <w:rPr>
          <w:lang w:val="es-ES_tradnl"/>
        </w:rPr>
        <w:tab/>
        <w:t>(</w:t>
      </w:r>
      <w:r w:rsidRPr="00680081">
        <w:rPr>
          <w:szCs w:val="24"/>
          <w:lang w:val="es-ES_tradnl" w:eastAsia="ru-RU"/>
        </w:rPr>
        <w:t>A</w:t>
      </w:r>
      <w:r w:rsidRPr="00680081">
        <w:rPr>
          <w:lang w:val="es-ES_tradnl"/>
        </w:rPr>
        <w:t>3)</w:t>
      </w:r>
    </w:p>
    <w:p w:rsidR="00573B2F" w:rsidRPr="00680081" w:rsidRDefault="00573B2F" w:rsidP="00573B2F">
      <w:pPr>
        <w:rPr>
          <w:lang w:val="es-ES_tradnl"/>
        </w:rPr>
      </w:pPr>
      <w:r w:rsidRPr="00680081">
        <w:rPr>
          <w:lang w:val="es-ES_tradnl"/>
        </w:rPr>
        <w:t>En función de qué magnitud de los valores de la ocupación (grandes o pequeños) que se desea medir en la práctica, la exactitud se expresará mediante el error absoluto o el relativo.</w:t>
      </w:r>
    </w:p>
    <w:p w:rsidR="00573B2F" w:rsidRPr="00680081" w:rsidRDefault="00573B2F" w:rsidP="00573B2F">
      <w:pPr>
        <w:rPr>
          <w:lang w:val="es-ES_tradnl"/>
        </w:rPr>
      </w:pPr>
      <w:r w:rsidRPr="00680081">
        <w:rPr>
          <w:lang w:val="es-ES_tradnl"/>
        </w:rPr>
        <w:t>La limitación del error de medición</w:t>
      </w:r>
      <w:r w:rsidRPr="00680081">
        <w:rPr>
          <w:spacing w:val="-4"/>
          <w:lang w:val="es-ES_tradnl"/>
        </w:rPr>
        <w:t xml:space="preserve"> </w:t>
      </w:r>
      <w:r w:rsidRPr="00680081">
        <w:rPr>
          <w:lang w:val="es-ES_tradnl"/>
        </w:rPr>
        <w:t xml:space="preserve">relativo admisible </w:t>
      </w:r>
      <w:r w:rsidRPr="00680081">
        <w:rPr>
          <w:spacing w:val="-4"/>
          <w:lang w:val="es-ES_tradnl"/>
        </w:rPr>
        <w:t xml:space="preserve">impone mayores exigencias </w:t>
      </w:r>
      <w:r w:rsidRPr="00680081">
        <w:rPr>
          <w:lang w:val="es-ES_tradnl"/>
        </w:rPr>
        <w:t>en la exactitud con la que se miden los canales de radiocomunicaciones con pequeña ocupación y menores en el caso de canales con elevada ocupación. Por ejemplo, suponiendo un valor característico δ</w:t>
      </w:r>
      <w:r w:rsidRPr="00680081">
        <w:rPr>
          <w:i/>
          <w:iCs/>
          <w:vertAlign w:val="subscript"/>
          <w:lang w:val="es-ES_tradnl"/>
        </w:rPr>
        <w:t>SO</w:t>
      </w:r>
      <w:r w:rsidRPr="00680081">
        <w:rPr>
          <w:lang w:val="es-ES_tradnl"/>
        </w:rPr>
        <w:t xml:space="preserve"> = 10%, en el caso de un canal con una ocupación </w:t>
      </w:r>
      <w:r w:rsidRPr="00680081">
        <w:rPr>
          <w:i/>
          <w:iCs/>
          <w:lang w:val="es-ES_tradnl"/>
        </w:rPr>
        <w:t>SO</w:t>
      </w:r>
      <w:r w:rsidRPr="00680081">
        <w:rPr>
          <w:lang w:val="es-ES_tradnl"/>
        </w:rPr>
        <w:t xml:space="preserve"> = 2%, los valores en la gama 1,8% ≤ </w:t>
      </w:r>
      <w:r w:rsidRPr="00680081">
        <w:rPr>
          <w:i/>
          <w:lang w:val="es-ES_tradnl"/>
        </w:rPr>
        <w:t>SOCR</w:t>
      </w:r>
      <w:r w:rsidRPr="00680081">
        <w:rPr>
          <w:lang w:val="es-ES_tradnl"/>
        </w:rPr>
        <w:t> ≤ 2,2% se considerarán que dentro del intervalo de fiabilidad (cuyo tamaño es de 0,4%), mien</w:t>
      </w:r>
      <w:r>
        <w:rPr>
          <w:lang w:val="es-ES_tradnl"/>
        </w:rPr>
        <w:t>tras que si la ocupación es del </w:t>
      </w:r>
      <w:r w:rsidRPr="00680081">
        <w:rPr>
          <w:i/>
          <w:lang w:val="es-ES_tradnl"/>
        </w:rPr>
        <w:t>SO</w:t>
      </w:r>
      <w:r w:rsidRPr="00680081">
        <w:rPr>
          <w:lang w:val="es-ES_tradnl"/>
        </w:rPr>
        <w:t xml:space="preserve"> = 20% el intervalo de fiabilidad aumenta hasta el </w:t>
      </w:r>
      <w:r w:rsidRPr="00680081">
        <w:rPr>
          <w:spacing w:val="-4"/>
          <w:lang w:val="es-ES_tradnl"/>
        </w:rPr>
        <w:t>4%. En el caso de una ocupación del</w:t>
      </w:r>
      <w:r>
        <w:rPr>
          <w:spacing w:val="-4"/>
          <w:lang w:val="es-ES_tradnl"/>
        </w:rPr>
        <w:t> </w:t>
      </w:r>
      <w:r w:rsidRPr="00680081">
        <w:rPr>
          <w:i/>
          <w:iCs/>
          <w:lang w:val="es-ES_tradnl"/>
        </w:rPr>
        <w:t>SO</w:t>
      </w:r>
      <w:r w:rsidRPr="00680081">
        <w:rPr>
          <w:lang w:val="es-ES_tradnl"/>
        </w:rPr>
        <w:t xml:space="preserve"> = 92%, se considerarán aceptables todos los valores en la gama </w:t>
      </w:r>
      <w:r>
        <w:rPr>
          <w:lang w:val="es-ES_tradnl"/>
        </w:rPr>
        <w:t>de a</w:t>
      </w:r>
      <w:r w:rsidRPr="00680081">
        <w:rPr>
          <w:lang w:val="es-ES_tradnl"/>
        </w:rPr>
        <w:t>82,8% ≤ </w:t>
      </w:r>
      <w:r w:rsidRPr="00680081">
        <w:rPr>
          <w:i/>
          <w:lang w:val="es-ES_tradnl"/>
        </w:rPr>
        <w:t>SOCR</w:t>
      </w:r>
      <w:r w:rsidRPr="00680081">
        <w:rPr>
          <w:position w:val="-4"/>
          <w:lang w:val="es-ES_tradnl" w:eastAsia="ru-RU"/>
        </w:rPr>
        <w:t xml:space="preserve"> </w:t>
      </w:r>
      <w:r w:rsidRPr="00680081">
        <w:rPr>
          <w:lang w:val="es-ES_tradnl"/>
        </w:rPr>
        <w:t>≤ 100%.</w:t>
      </w:r>
    </w:p>
    <w:p w:rsidR="00573B2F" w:rsidRPr="00680081" w:rsidRDefault="00573B2F" w:rsidP="00573B2F">
      <w:pPr>
        <w:rPr>
          <w:lang w:val="es-ES_tradnl"/>
        </w:rPr>
      </w:pPr>
      <w:r w:rsidRPr="00680081">
        <w:rPr>
          <w:lang w:val="es-ES_tradnl"/>
        </w:rPr>
        <w:t>Cuando el error de medición absoluto admisible es pequeño, el tamaño del intervalo de confianza es independiente de la ocupación real del canal. En particular, con un valor Δ</w:t>
      </w:r>
      <w:r w:rsidRPr="00680081">
        <w:rPr>
          <w:i/>
          <w:iCs/>
          <w:vertAlign w:val="subscript"/>
          <w:lang w:val="es-ES_tradnl"/>
        </w:rPr>
        <w:t>SO</w:t>
      </w:r>
      <w:r w:rsidRPr="00680081">
        <w:rPr>
          <w:lang w:val="es-ES_tradnl"/>
        </w:rPr>
        <w:t> = 0,5% que es el recomendado en la práctica, el tamaño del intervalo de fiabilidad se mantiene al 1% tanto para los canales con una ocupación pequeña como para los muy ocupados</w:t>
      </w:r>
      <w:r w:rsidRPr="00680081">
        <w:rPr>
          <w:spacing w:val="-4"/>
          <w:lang w:val="es-ES_tradnl"/>
        </w:rPr>
        <w:t xml:space="preserve">. Esto corresponde a un cálculo muy </w:t>
      </w:r>
      <w:r w:rsidRPr="00680081">
        <w:rPr>
          <w:spacing w:val="-4"/>
          <w:lang w:val="es-ES_tradnl"/>
        </w:rPr>
        <w:lastRenderedPageBreak/>
        <w:t>aproximado para canales de ocupación pequeña, y a un cálculo muy preciso para canales con una ocupación elevada</w:t>
      </w:r>
      <w:r w:rsidRPr="00680081">
        <w:rPr>
          <w:lang w:val="es-ES_tradnl"/>
        </w:rPr>
        <w:t xml:space="preserve">. Por ejemplo, en el caso de una ocupación </w:t>
      </w:r>
      <w:r w:rsidRPr="00680081">
        <w:rPr>
          <w:i/>
          <w:iCs/>
          <w:lang w:val="es-ES_tradnl"/>
        </w:rPr>
        <w:t>SO</w:t>
      </w:r>
      <w:r w:rsidRPr="00680081">
        <w:rPr>
          <w:lang w:val="es-ES_tradnl"/>
        </w:rPr>
        <w:t xml:space="preserve"> = 92%, se consideran aceptables los valores en la gama 91,5% ≤ </w:t>
      </w:r>
      <w:r w:rsidRPr="00680081">
        <w:rPr>
          <w:i/>
          <w:lang w:val="es-ES_tradnl"/>
        </w:rPr>
        <w:t>SOCR</w:t>
      </w:r>
      <w:r w:rsidRPr="00680081">
        <w:rPr>
          <w:lang w:val="es-ES_tradnl"/>
        </w:rPr>
        <w:t> ≤ 92,5%.</w:t>
      </w:r>
    </w:p>
    <w:p w:rsidR="00573B2F" w:rsidRPr="00680081" w:rsidRDefault="00573B2F" w:rsidP="00573B2F">
      <w:pPr>
        <w:rPr>
          <w:lang w:val="es-ES_tradnl"/>
        </w:rPr>
      </w:pPr>
      <w:r w:rsidRPr="00680081">
        <w:rPr>
          <w:lang w:val="es-ES_tradnl"/>
        </w:rPr>
        <w:t xml:space="preserve">En lo que respecta a los niveles de fiabilidad exigidos, en la práctica se suele recomendar un valor en la gama 90-99%. En el presente Anexo se utilizará un valor de </w:t>
      </w:r>
      <w:r w:rsidRPr="00680081">
        <w:rPr>
          <w:i/>
          <w:iCs/>
          <w:lang w:val="es-ES_tradnl"/>
        </w:rPr>
        <w:t>P</w:t>
      </w:r>
      <w:r w:rsidRPr="00680081">
        <w:rPr>
          <w:i/>
          <w:iCs/>
          <w:vertAlign w:val="subscript"/>
          <w:lang w:val="es-ES_tradnl"/>
        </w:rPr>
        <w:t>SOC</w:t>
      </w:r>
      <w:r>
        <w:rPr>
          <w:lang w:val="es-ES_tradnl"/>
        </w:rPr>
        <w:t> = 95%.</w:t>
      </w:r>
    </w:p>
    <w:p w:rsidR="00573B2F" w:rsidRPr="00680081" w:rsidRDefault="00573B2F" w:rsidP="00573B2F">
      <w:pPr>
        <w:pStyle w:val="Heading1"/>
        <w:rPr>
          <w:lang w:val="es-ES_tradnl"/>
        </w:rPr>
      </w:pPr>
      <w:bookmarkStart w:id="134" w:name="_Toc349812710"/>
      <w:bookmarkStart w:id="135" w:name="_Toc499732650"/>
      <w:r w:rsidRPr="00680081">
        <w:rPr>
          <w:lang w:val="es-ES_tradnl"/>
        </w:rPr>
        <w:t>A4</w:t>
      </w:r>
      <w:r w:rsidRPr="00680081">
        <w:rPr>
          <w:lang w:val="es-ES_tradnl"/>
        </w:rPr>
        <w:tab/>
        <w:t>Parámetros que afectan a la fiabilidad estadística de la ocupación medida</w:t>
      </w:r>
      <w:bookmarkEnd w:id="134"/>
      <w:bookmarkEnd w:id="135"/>
    </w:p>
    <w:p w:rsidR="00573B2F" w:rsidRPr="00680081" w:rsidRDefault="00573B2F" w:rsidP="00573B2F">
      <w:pPr>
        <w:pStyle w:val="Heading2"/>
        <w:rPr>
          <w:lang w:val="es-ES_tradnl"/>
        </w:rPr>
      </w:pPr>
      <w:bookmarkStart w:id="136" w:name="_Toc349812711"/>
      <w:bookmarkStart w:id="137" w:name="_Toc499732651"/>
      <w:r w:rsidRPr="00680081">
        <w:rPr>
          <w:lang w:val="es-ES_tradnl"/>
        </w:rPr>
        <w:t>A4.1</w:t>
      </w:r>
      <w:r w:rsidRPr="00680081">
        <w:rPr>
          <w:lang w:val="es-ES_tradnl"/>
        </w:rPr>
        <w:tab/>
        <w:t>Señales impulsivas y de larga duración y velocidad de flujo de señales</w:t>
      </w:r>
      <w:bookmarkEnd w:id="136"/>
      <w:bookmarkEnd w:id="137"/>
    </w:p>
    <w:p w:rsidR="00573B2F" w:rsidRPr="00680081" w:rsidRDefault="00573B2F" w:rsidP="00573B2F">
      <w:pPr>
        <w:keepLines/>
        <w:rPr>
          <w:rFonts w:cs="Calibri"/>
          <w:bCs/>
          <w:lang w:val="es-ES_tradnl"/>
        </w:rPr>
      </w:pPr>
      <w:r w:rsidRPr="00680081">
        <w:rPr>
          <w:rFonts w:cs="Calibri"/>
          <w:bCs/>
          <w:lang w:val="es-ES_tradnl"/>
        </w:rPr>
        <w:t>Las propiedades estadísticas del resultado obtenido al calcular la ocupación dependen de la duración característica de las señales en el canal de radiocomunicaciones analizado. Si la duración de la señal es mayor que el tiempo de iteración, la señal no puede escaparse y los puntos de cambio de estado tienden a corresponder a intervalos independientes distintos respecto de las muestras</w:t>
      </w:r>
      <w:r w:rsidRPr="00680081">
        <w:rPr>
          <w:lang w:val="es-ES_tradnl"/>
        </w:rPr>
        <w:t>. Las señales de duración más corta que el tiempo de iteración se registran sólo a veces, y las propiedades estadísticas del cálculo de la ocupación para canales que transportan este tipo de señales varían considerablemente</w:t>
      </w:r>
      <w:r w:rsidRPr="00680081">
        <w:rPr>
          <w:rFonts w:cs="Calibri"/>
          <w:bCs/>
          <w:lang w:val="es-ES_tradnl"/>
        </w:rPr>
        <w:t>. Obviamente, en la práctica la frontera entre estos dos tipos de señales es bastante difusa. Se consideran largas las señales cuya duración Δ</w:t>
      </w:r>
      <w:r w:rsidRPr="00680081">
        <w:rPr>
          <w:rFonts w:cs="Calibri"/>
          <w:bCs/>
          <w:i/>
          <w:iCs/>
          <w:lang w:val="es-ES_tradnl"/>
        </w:rPr>
        <w:t>t</w:t>
      </w:r>
      <w:r w:rsidRPr="00680081">
        <w:rPr>
          <w:rFonts w:cs="Calibri"/>
          <w:bCs/>
          <w:i/>
          <w:iCs/>
          <w:vertAlign w:val="subscript"/>
          <w:lang w:val="es-ES_tradnl"/>
        </w:rPr>
        <w:t>v</w:t>
      </w:r>
      <w:r w:rsidRPr="00680081">
        <w:rPr>
          <w:rFonts w:cs="Calibri"/>
          <w:bCs/>
          <w:lang w:val="es-ES_tradnl"/>
        </w:rPr>
        <w:t xml:space="preserve"> es de al menos 1 000 veces mayor que el periodo de integración, es decir, las que cumplen la condición Δ</w:t>
      </w:r>
      <w:r w:rsidRPr="00680081">
        <w:rPr>
          <w:rFonts w:cs="Calibri"/>
          <w:bCs/>
          <w:i/>
          <w:iCs/>
          <w:lang w:val="es-ES_tradnl"/>
        </w:rPr>
        <w:t>t</w:t>
      </w:r>
      <w:r w:rsidRPr="00680081">
        <w:rPr>
          <w:rFonts w:cs="Calibri"/>
          <w:bCs/>
          <w:i/>
          <w:iCs/>
          <w:vertAlign w:val="subscript"/>
          <w:lang w:val="es-ES_tradnl"/>
        </w:rPr>
        <w:t>v</w:t>
      </w:r>
      <w:r w:rsidRPr="00680081">
        <w:rPr>
          <w:lang w:val="es-ES_tradnl"/>
        </w:rPr>
        <w:t> ≥</w:t>
      </w:r>
      <w:r w:rsidRPr="00680081">
        <w:rPr>
          <w:rFonts w:cs="Calibri"/>
          <w:bCs/>
          <w:lang w:val="es-ES_tradnl"/>
        </w:rPr>
        <w:t> 10</w:t>
      </w:r>
      <w:r w:rsidRPr="00680081">
        <w:rPr>
          <w:bCs/>
          <w:vertAlign w:val="superscript"/>
          <w:lang w:val="es-ES_tradnl"/>
        </w:rPr>
        <w:t>−</w:t>
      </w:r>
      <w:r w:rsidRPr="00680081">
        <w:rPr>
          <w:rFonts w:cs="Calibri"/>
          <w:bCs/>
          <w:vertAlign w:val="superscript"/>
          <w:lang w:val="es-ES_tradnl"/>
        </w:rPr>
        <w:t>3 </w:t>
      </w:r>
      <w:r w:rsidRPr="00680081">
        <w:rPr>
          <w:rFonts w:cs="Calibri"/>
          <w:bCs/>
          <w:lang w:val="es-ES_tradnl"/>
        </w:rPr>
        <w:t>· </w:t>
      </w:r>
      <w:r w:rsidRPr="00680081">
        <w:rPr>
          <w:rFonts w:cs="Calibri"/>
          <w:bCs/>
          <w:i/>
          <w:iCs/>
          <w:lang w:val="es-ES_tradnl"/>
        </w:rPr>
        <w:t>T</w:t>
      </w:r>
      <w:r w:rsidRPr="00680081">
        <w:rPr>
          <w:rFonts w:cs="Calibri"/>
          <w:bCs/>
          <w:i/>
          <w:iCs/>
          <w:vertAlign w:val="subscript"/>
          <w:lang w:val="es-ES_tradnl"/>
        </w:rPr>
        <w:t>I</w:t>
      </w:r>
      <w:r w:rsidRPr="00680081">
        <w:rPr>
          <w:rFonts w:cs="Calibri"/>
          <w:bCs/>
          <w:lang w:val="es-ES_tradnl"/>
        </w:rPr>
        <w:t>; las señales impulsivas son aquellas cuya duración Δ</w:t>
      </w:r>
      <w:r w:rsidRPr="00680081">
        <w:rPr>
          <w:rFonts w:cs="Calibri"/>
          <w:bCs/>
          <w:i/>
          <w:iCs/>
          <w:lang w:val="es-ES_tradnl"/>
        </w:rPr>
        <w:t>t</w:t>
      </w:r>
      <w:r w:rsidRPr="00680081">
        <w:rPr>
          <w:rFonts w:cs="Calibri"/>
          <w:bCs/>
          <w:i/>
          <w:iCs/>
          <w:vertAlign w:val="subscript"/>
          <w:lang w:val="es-ES_tradnl"/>
        </w:rPr>
        <w:t>v</w:t>
      </w:r>
      <w:r w:rsidRPr="00680081">
        <w:rPr>
          <w:lang w:val="es-ES_tradnl"/>
        </w:rPr>
        <w:t> </w:t>
      </w:r>
      <w:r w:rsidRPr="00680081">
        <w:rPr>
          <w:rFonts w:cs="Calibri"/>
          <w:bCs/>
          <w:lang w:val="es-ES_tradnl"/>
        </w:rPr>
        <w:t>&lt; 10</w:t>
      </w:r>
      <w:r w:rsidRPr="00680081">
        <w:rPr>
          <w:bCs/>
          <w:vertAlign w:val="superscript"/>
          <w:lang w:val="es-ES_tradnl"/>
        </w:rPr>
        <w:t>−</w:t>
      </w:r>
      <w:r w:rsidRPr="00680081">
        <w:rPr>
          <w:rFonts w:cs="Calibri"/>
          <w:bCs/>
          <w:vertAlign w:val="superscript"/>
          <w:lang w:val="es-ES_tradnl"/>
        </w:rPr>
        <w:t>4</w:t>
      </w:r>
      <w:r w:rsidRPr="00680081">
        <w:rPr>
          <w:lang w:val="es-ES_tradnl"/>
        </w:rPr>
        <w:t> </w:t>
      </w:r>
      <w:r w:rsidRPr="00680081">
        <w:rPr>
          <w:rFonts w:cs="Calibri"/>
          <w:bCs/>
          <w:lang w:val="es-ES_tradnl"/>
        </w:rPr>
        <w:t>· </w:t>
      </w:r>
      <w:r w:rsidRPr="00680081">
        <w:rPr>
          <w:rFonts w:cs="Calibri"/>
          <w:bCs/>
          <w:i/>
          <w:iCs/>
          <w:lang w:val="es-ES_tradnl"/>
        </w:rPr>
        <w:t>T</w:t>
      </w:r>
      <w:r w:rsidRPr="00680081">
        <w:rPr>
          <w:rFonts w:cs="Calibri"/>
          <w:bCs/>
          <w:i/>
          <w:iCs/>
          <w:vertAlign w:val="subscript"/>
          <w:lang w:val="es-ES_tradnl"/>
        </w:rPr>
        <w:t>I</w:t>
      </w:r>
      <w:r w:rsidRPr="00680081">
        <w:rPr>
          <w:lang w:val="es-ES_tradnl"/>
        </w:rPr>
        <w:t>.</w:t>
      </w:r>
    </w:p>
    <w:p w:rsidR="00573B2F" w:rsidRPr="00680081" w:rsidRDefault="00573B2F" w:rsidP="00573B2F">
      <w:pPr>
        <w:rPr>
          <w:rFonts w:cs="Calibri"/>
          <w:bCs/>
          <w:lang w:val="es-ES_tradnl"/>
        </w:rPr>
      </w:pPr>
      <w:r w:rsidRPr="00680081">
        <w:rPr>
          <w:rFonts w:cs="Calibri"/>
          <w:bCs/>
          <w:lang w:val="es-ES_tradnl"/>
        </w:rPr>
        <w:t>Como se muestra en [A.3] la exactitud y el nivel de fiabilidad de las mediciones de la ocupación para señales largas depende sobremanera del número de transmisiones (o el número de cambios de estado del canal) dentro del periodo de integración. En § A5 de este Anexo figuran ejemplos en los que se muestra que para distinto número de señales que se detectan durante el periodo de integración, el número de muestras para obtener una medición de la ocupación fiable puede variar en un orden de magnitud. En el caso de las mediciones de la ocupación de canales con señales largas puede resultar útil el concepto de velocidad de flujo de señales.</w:t>
      </w:r>
    </w:p>
    <w:p w:rsidR="00573B2F" w:rsidRPr="00680081" w:rsidRDefault="00573B2F" w:rsidP="00573B2F">
      <w:pPr>
        <w:rPr>
          <w:rFonts w:cs="Calibri"/>
          <w:bCs/>
          <w:lang w:val="es-ES_tradnl"/>
        </w:rPr>
      </w:pPr>
      <w:r w:rsidRPr="00680081">
        <w:rPr>
          <w:rFonts w:cs="Calibri"/>
          <w:bCs/>
          <w:lang w:val="es-ES_tradnl"/>
        </w:rPr>
        <w:t>La velocidad de flujo de señales λ es el número medio de señales presentes en el canal durante un determinado periodo de tiempo. Por ejemplo, si en un canal dado se observan 140 sesiones de transmisión en promedio cada hora, la velocidad de flujo de señale</w:t>
      </w:r>
      <w:r>
        <w:rPr>
          <w:rFonts w:cs="Calibri"/>
          <w:bCs/>
          <w:lang w:val="es-ES_tradnl"/>
        </w:rPr>
        <w:t>s será λ = 140 señales/hora. En </w:t>
      </w:r>
      <w:r w:rsidRPr="00680081">
        <w:rPr>
          <w:rFonts w:cs="Calibri"/>
          <w:bCs/>
          <w:lang w:val="es-ES_tradnl"/>
        </w:rPr>
        <w:t>§ A5.1.3 se formulan recomendaciones sobre cómo tener en cuenta la velocidad de flujo de señales al medir la ocupación.</w:t>
      </w:r>
    </w:p>
    <w:p w:rsidR="00573B2F" w:rsidRPr="00680081" w:rsidRDefault="00573B2F" w:rsidP="00573B2F">
      <w:pPr>
        <w:rPr>
          <w:rFonts w:cs="Calibri"/>
          <w:bCs/>
          <w:lang w:val="es-ES_tradnl"/>
        </w:rPr>
      </w:pPr>
      <w:r w:rsidRPr="00680081">
        <w:rPr>
          <w:rFonts w:cs="Calibri"/>
          <w:bCs/>
          <w:lang w:val="es-ES_tradnl"/>
        </w:rPr>
        <w:t xml:space="preserve">Cabe señalar que la velocidad de flujo de señales en una canal de radiocomunicaciones </w:t>
      </w:r>
      <w:r w:rsidRPr="00680081">
        <w:rPr>
          <w:rFonts w:cs="Calibri"/>
          <w:bCs/>
          <w:spacing w:val="-4"/>
          <w:lang w:val="es-ES_tradnl"/>
        </w:rPr>
        <w:t>λ con diferentes tiempos de integración puede variar considerablemente</w:t>
      </w:r>
      <w:r w:rsidRPr="00680081">
        <w:rPr>
          <w:rFonts w:cs="Calibri"/>
          <w:bCs/>
          <w:lang w:val="es-ES_tradnl"/>
        </w:rPr>
        <w:t>. Esto significa que la variación de la velocidad de flujo de señales se ha de controlar a lo largo de la medición y que el número medio de señales previsto dentro del periodo de integración de la ocupación se tiene que ajustar en consecuencia.</w:t>
      </w:r>
    </w:p>
    <w:p w:rsidR="00573B2F" w:rsidRPr="00680081" w:rsidRDefault="00573B2F" w:rsidP="00573B2F">
      <w:pPr>
        <w:pStyle w:val="Heading2"/>
        <w:rPr>
          <w:lang w:val="es-ES_tradnl"/>
        </w:rPr>
      </w:pPr>
      <w:bookmarkStart w:id="138" w:name="_Toc349812712"/>
      <w:bookmarkStart w:id="139" w:name="_Toc499732652"/>
      <w:r w:rsidRPr="00680081">
        <w:rPr>
          <w:lang w:val="es-ES_tradnl"/>
        </w:rPr>
        <w:t>A4.2</w:t>
      </w:r>
      <w:r w:rsidRPr="00680081">
        <w:rPr>
          <w:lang w:val="es-ES_tradnl"/>
        </w:rPr>
        <w:tab/>
        <w:t>Inestabilidad relativa del tiempo de iteración</w:t>
      </w:r>
      <w:bookmarkEnd w:id="138"/>
      <w:bookmarkEnd w:id="139"/>
    </w:p>
    <w:p w:rsidR="00573B2F" w:rsidRPr="00680081" w:rsidRDefault="00573B2F" w:rsidP="00573B2F">
      <w:pPr>
        <w:rPr>
          <w:rFonts w:cs="Calibri"/>
          <w:bCs/>
          <w:lang w:val="es-ES_tradnl"/>
        </w:rPr>
      </w:pPr>
      <w:r w:rsidRPr="00680081">
        <w:rPr>
          <w:rFonts w:cs="Calibri"/>
          <w:bCs/>
          <w:lang w:val="es-ES_tradnl"/>
        </w:rPr>
        <w:t xml:space="preserve">Hay varias razones que puede dar lugar a una distribución no uniforme de las muestras del estado del canal en el eje de tiempos: </w:t>
      </w:r>
    </w:p>
    <w:p w:rsidR="00573B2F" w:rsidRPr="00680081" w:rsidRDefault="00573B2F" w:rsidP="00573B2F">
      <w:pPr>
        <w:pStyle w:val="enumlev1"/>
        <w:rPr>
          <w:lang w:val="es-ES_tradnl"/>
        </w:rPr>
      </w:pPr>
      <w:r w:rsidRPr="00680081">
        <w:rPr>
          <w:lang w:val="es-ES_tradnl"/>
        </w:rPr>
        <w:t>–</w:t>
      </w:r>
      <w:r w:rsidRPr="00680081">
        <w:rPr>
          <w:lang w:val="es-ES_tradnl"/>
        </w:rPr>
        <w:tab/>
        <w:t>Cuando al medir la ocupación en canales con velocidades de flujo de señales considerablemente distintas, el número de muestras necesarias varía en un factor de cinco a diez veces más. Muestrear de manera rigurosamente cíclica el estado de estos canales resulta ineficiente, y recurrir a un procedimiento de muestreo del canal flexible implicaría una distribución no uniforme de muestras en el eje de tiempo.</w:t>
      </w:r>
    </w:p>
    <w:p w:rsidR="00573B2F" w:rsidRPr="00680081" w:rsidRDefault="00573B2F" w:rsidP="00573B2F">
      <w:pPr>
        <w:pStyle w:val="enumlev1"/>
        <w:rPr>
          <w:lang w:val="es-ES_tradnl"/>
        </w:rPr>
      </w:pPr>
      <w:r w:rsidRPr="00680081">
        <w:rPr>
          <w:lang w:val="es-ES_tradnl"/>
        </w:rPr>
        <w:t>–</w:t>
      </w:r>
      <w:r w:rsidRPr="00680081">
        <w:rPr>
          <w:lang w:val="es-ES_tradnl"/>
        </w:rPr>
        <w:tab/>
        <w:t xml:space="preserve">Los sistemas de comprobación técnica actuales son extremadamente rápidos y, cuando el número de canales que se ha de observar es pequeño, son capaces de recabar datos sobre la ocupación y efectuar otras tareas de comprobación técnica en paralelo. Sin embargo, cuando </w:t>
      </w:r>
      <w:r w:rsidRPr="00680081">
        <w:rPr>
          <w:lang w:val="es-ES_tradnl"/>
        </w:rPr>
        <w:lastRenderedPageBreak/>
        <w:t>los recursos de los equipos se dividen de esta manera, la distribución de muestras en el eje de tiem</w:t>
      </w:r>
      <w:r>
        <w:rPr>
          <w:lang w:val="es-ES_tradnl"/>
        </w:rPr>
        <w:t>po también resulta no uniforme.</w:t>
      </w:r>
    </w:p>
    <w:p w:rsidR="00573B2F" w:rsidRPr="00680081" w:rsidRDefault="00573B2F" w:rsidP="00573B2F">
      <w:pPr>
        <w:rPr>
          <w:rFonts w:cs="Calibri"/>
          <w:bCs/>
          <w:lang w:val="es-ES_tradnl"/>
        </w:rPr>
      </w:pPr>
      <w:r w:rsidRPr="00680081">
        <w:rPr>
          <w:rFonts w:cs="Calibri"/>
          <w:bCs/>
          <w:lang w:val="es-ES_tradnl"/>
        </w:rPr>
        <w:t>Puede haber otras razones que causan la inestabilidad del tiem</w:t>
      </w:r>
      <w:r>
        <w:rPr>
          <w:rFonts w:cs="Calibri"/>
          <w:bCs/>
          <w:lang w:val="es-ES_tradnl"/>
        </w:rPr>
        <w:t>po de iteración entre muestras.</w:t>
      </w:r>
    </w:p>
    <w:p w:rsidR="00573B2F" w:rsidRPr="00680081" w:rsidRDefault="00573B2F" w:rsidP="00573B2F">
      <w:pPr>
        <w:keepNext/>
        <w:rPr>
          <w:rFonts w:cs="Calibri"/>
          <w:bCs/>
          <w:lang w:val="es-ES_tradnl"/>
        </w:rPr>
      </w:pPr>
      <w:r w:rsidRPr="00680081">
        <w:rPr>
          <w:rFonts w:cs="Calibri"/>
          <w:bCs/>
          <w:lang w:val="es-ES_tradnl"/>
        </w:rPr>
        <w:t xml:space="preserve">Sean los instantes </w:t>
      </w:r>
      <w:r w:rsidRPr="00680081">
        <w:rPr>
          <w:rFonts w:cs="Calibri"/>
          <w:bCs/>
          <w:i/>
          <w:iCs/>
          <w:lang w:val="es-ES_tradnl"/>
        </w:rPr>
        <w:t>t</w:t>
      </w:r>
      <w:r w:rsidRPr="00680081">
        <w:rPr>
          <w:rFonts w:cs="Calibri"/>
          <w:bCs/>
          <w:i/>
          <w:iCs/>
          <w:vertAlign w:val="subscript"/>
          <w:lang w:val="es-ES_tradnl"/>
        </w:rPr>
        <w:t>j</w:t>
      </w:r>
      <w:r w:rsidRPr="00680081">
        <w:rPr>
          <w:lang w:val="es-ES_tradnl"/>
        </w:rPr>
        <w:t> (1 ≤</w:t>
      </w:r>
      <w:r w:rsidRPr="00680081">
        <w:rPr>
          <w:i/>
          <w:iCs/>
          <w:lang w:val="es-ES_tradnl"/>
        </w:rPr>
        <w:t> j</w:t>
      </w:r>
      <w:r w:rsidRPr="00680081">
        <w:rPr>
          <w:lang w:val="es-ES_tradnl"/>
        </w:rPr>
        <w:t> ≤ </w:t>
      </w:r>
      <w:r w:rsidRPr="00680081">
        <w:rPr>
          <w:rFonts w:cs="Calibri"/>
          <w:bCs/>
          <w:i/>
          <w:iCs/>
          <w:lang w:val="es-ES_tradnl"/>
        </w:rPr>
        <w:t>J</w:t>
      </w:r>
      <w:r w:rsidRPr="00680081">
        <w:rPr>
          <w:rFonts w:cs="Calibri"/>
          <w:bCs/>
          <w:i/>
          <w:iCs/>
          <w:vertAlign w:val="subscript"/>
          <w:lang w:val="es-ES_tradnl"/>
        </w:rPr>
        <w:t>I</w:t>
      </w:r>
      <w:r w:rsidRPr="00680081">
        <w:rPr>
          <w:rFonts w:cs="Calibri"/>
          <w:bCs/>
          <w:lang w:val="es-ES_tradnl"/>
        </w:rPr>
        <w:t xml:space="preserve">) correspondientes a la situación real de las muestras en el eje de tiempos. Los intervalos </w:t>
      </w:r>
      <w:r w:rsidRPr="00680081">
        <w:rPr>
          <w:rFonts w:cs="Calibri"/>
          <w:bCs/>
          <w:i/>
          <w:iCs/>
          <w:lang w:val="es-ES_tradnl"/>
        </w:rPr>
        <w:t>T</w:t>
      </w:r>
      <w:r w:rsidRPr="00680081">
        <w:rPr>
          <w:rFonts w:cs="Calibri"/>
          <w:bCs/>
          <w:i/>
          <w:iCs/>
          <w:vertAlign w:val="subscript"/>
          <w:lang w:val="es-ES_tradnl"/>
        </w:rPr>
        <w:t>R j</w:t>
      </w:r>
      <w:r w:rsidRPr="00680081">
        <w:rPr>
          <w:rFonts w:cs="Calibri"/>
          <w:bCs/>
          <w:lang w:val="es-ES_tradnl"/>
        </w:rPr>
        <w:t xml:space="preserve"> entre muestras:</w:t>
      </w:r>
    </w:p>
    <w:p w:rsidR="00573B2F" w:rsidRPr="00680081" w:rsidRDefault="00573B2F" w:rsidP="00573B2F">
      <w:pPr>
        <w:pStyle w:val="Blanc"/>
        <w:rPr>
          <w:lang w:val="es-ES_tradnl"/>
        </w:rPr>
      </w:pPr>
    </w:p>
    <w:p w:rsidR="00573B2F" w:rsidRPr="00680081" w:rsidRDefault="00573B2F" w:rsidP="00573B2F">
      <w:pPr>
        <w:pStyle w:val="Equation"/>
        <w:rPr>
          <w:rFonts w:cs="Calibri"/>
          <w:bCs/>
          <w:lang w:val="es-ES_tradnl"/>
        </w:rPr>
      </w:pPr>
      <w:r w:rsidRPr="00680081">
        <w:rPr>
          <w:lang w:val="es-ES_tradnl"/>
        </w:rPr>
        <w:tab/>
      </w:r>
      <w:r w:rsidRPr="00680081">
        <w:rPr>
          <w:lang w:val="es-ES_tradnl"/>
        </w:rPr>
        <w:tab/>
      </w:r>
      <w:r w:rsidRPr="00680081">
        <w:rPr>
          <w:position w:val="-14"/>
          <w:lang w:val="es-ES_tradnl"/>
        </w:rPr>
        <w:object w:dxaOrig="2500" w:dyaOrig="380">
          <v:shape id="_x0000_i1036" type="#_x0000_t75" style="width:125.2pt;height:18.8pt" o:ole="">
            <v:imagedata r:id="rId53" o:title=""/>
          </v:shape>
          <o:OLEObject Type="Embed" ProgID="Equation.3" ShapeID="_x0000_i1036" DrawAspect="Content" ObjectID="_1602399801" r:id="rId54"/>
        </w:object>
      </w:r>
      <w:r w:rsidRPr="00680081">
        <w:rPr>
          <w:lang w:val="es-ES_tradnl" w:eastAsia="ru-RU"/>
        </w:rPr>
        <w:tab/>
        <w:t>(</w:t>
      </w:r>
      <w:r w:rsidRPr="00680081">
        <w:rPr>
          <w:szCs w:val="24"/>
          <w:lang w:val="es-ES_tradnl" w:eastAsia="ru-RU"/>
        </w:rPr>
        <w:t>A</w:t>
      </w:r>
      <w:r w:rsidRPr="00680081">
        <w:rPr>
          <w:lang w:val="es-ES_tradnl" w:eastAsia="ru-RU"/>
        </w:rPr>
        <w:t>4)</w:t>
      </w:r>
    </w:p>
    <w:p w:rsidR="00573B2F" w:rsidRPr="00680081" w:rsidRDefault="00573B2F" w:rsidP="00573B2F">
      <w:pPr>
        <w:pStyle w:val="Blanc"/>
        <w:rPr>
          <w:lang w:val="es-ES_tradnl"/>
        </w:rPr>
      </w:pPr>
    </w:p>
    <w:p w:rsidR="00573B2F" w:rsidRPr="00680081" w:rsidRDefault="00573B2F" w:rsidP="00573B2F">
      <w:pPr>
        <w:rPr>
          <w:rFonts w:cs="Calibri"/>
          <w:bCs/>
          <w:lang w:val="es-ES_tradnl"/>
        </w:rPr>
      </w:pPr>
      <w:r w:rsidRPr="00680081">
        <w:rPr>
          <w:rFonts w:cs="Calibri"/>
          <w:bCs/>
          <w:lang w:val="es-ES_tradnl"/>
        </w:rPr>
        <w:t>fluctúan en la práctica respecto al valor medio del tiempo de iteración:</w:t>
      </w:r>
    </w:p>
    <w:p w:rsidR="00573B2F" w:rsidRPr="00680081" w:rsidRDefault="00573B2F" w:rsidP="00573B2F">
      <w:pPr>
        <w:pStyle w:val="Blanc"/>
        <w:rPr>
          <w:lang w:val="es-ES_tradnl"/>
        </w:rPr>
      </w:pPr>
    </w:p>
    <w:p w:rsidR="00573B2F" w:rsidRPr="00680081" w:rsidRDefault="00573B2F" w:rsidP="00573B2F">
      <w:pPr>
        <w:pStyle w:val="Equation"/>
        <w:rPr>
          <w:rFonts w:cs="Calibri"/>
          <w:bCs/>
          <w:lang w:val="es-ES_tradnl"/>
        </w:rPr>
      </w:pPr>
      <w:r w:rsidRPr="00680081">
        <w:rPr>
          <w:lang w:val="es-ES_tradnl" w:eastAsia="ru-RU"/>
        </w:rPr>
        <w:tab/>
      </w:r>
      <w:r w:rsidRPr="00680081">
        <w:rPr>
          <w:lang w:val="es-ES_tradnl" w:eastAsia="ru-RU"/>
        </w:rPr>
        <w:tab/>
      </w:r>
      <w:r w:rsidRPr="00680081">
        <w:rPr>
          <w:position w:val="-14"/>
          <w:lang w:val="es-ES_tradnl" w:eastAsia="ru-RU"/>
        </w:rPr>
        <w:object w:dxaOrig="1180" w:dyaOrig="380">
          <v:shape id="_x0000_i1037" type="#_x0000_t75" style="width:58.55pt;height:18.8pt" o:ole="">
            <v:imagedata r:id="rId55" o:title=""/>
          </v:shape>
          <o:OLEObject Type="Embed" ProgID="Equation.3" ShapeID="_x0000_i1037" DrawAspect="Content" ObjectID="_1602399802" r:id="rId56"/>
        </w:object>
      </w:r>
      <w:r w:rsidRPr="00680081">
        <w:rPr>
          <w:lang w:val="es-ES_tradnl" w:eastAsia="ru-RU"/>
        </w:rPr>
        <w:tab/>
        <w:t>(</w:t>
      </w:r>
      <w:r w:rsidRPr="00680081">
        <w:rPr>
          <w:szCs w:val="24"/>
          <w:lang w:val="es-ES_tradnl" w:eastAsia="ru-RU"/>
        </w:rPr>
        <w:t>A</w:t>
      </w:r>
      <w:r w:rsidRPr="00680081">
        <w:rPr>
          <w:lang w:val="es-ES_tradnl" w:eastAsia="ru-RU"/>
        </w:rPr>
        <w:t>5)</w:t>
      </w:r>
    </w:p>
    <w:p w:rsidR="00573B2F" w:rsidRPr="00680081" w:rsidRDefault="00573B2F" w:rsidP="00573B2F">
      <w:pPr>
        <w:keepNext/>
        <w:keepLines/>
        <w:rPr>
          <w:rFonts w:cs="Calibri"/>
          <w:bCs/>
          <w:lang w:val="es-ES_tradnl"/>
        </w:rPr>
      </w:pPr>
      <w:r w:rsidRPr="00680081">
        <w:rPr>
          <w:rFonts w:cs="Calibri"/>
          <w:bCs/>
          <w:lang w:val="es-ES_tradnl"/>
        </w:rPr>
        <w:t>siendo:</w:t>
      </w:r>
    </w:p>
    <w:p w:rsidR="00573B2F" w:rsidRPr="00680081" w:rsidRDefault="00573B2F" w:rsidP="00573B2F">
      <w:pPr>
        <w:pStyle w:val="Equationlegend"/>
        <w:keepNext/>
        <w:keepLines/>
        <w:rPr>
          <w:lang w:val="es-ES_tradnl"/>
        </w:rPr>
      </w:pPr>
      <w:r w:rsidRPr="00680081">
        <w:rPr>
          <w:lang w:val="es-ES_tradnl"/>
        </w:rPr>
        <w:tab/>
      </w:r>
      <w:r w:rsidRPr="00680081">
        <w:rPr>
          <w:i/>
          <w:iCs/>
          <w:lang w:val="es-ES_tradnl"/>
        </w:rPr>
        <w:t>T</w:t>
      </w:r>
      <w:r w:rsidRPr="00680081">
        <w:rPr>
          <w:i/>
          <w:iCs/>
          <w:vertAlign w:val="subscript"/>
          <w:lang w:val="es-ES_tradnl"/>
        </w:rPr>
        <w:t>I:</w:t>
      </w:r>
      <w:r w:rsidRPr="00680081">
        <w:rPr>
          <w:lang w:val="es-ES_tradnl"/>
        </w:rPr>
        <w:tab/>
        <w:t>periodo de integración</w:t>
      </w:r>
    </w:p>
    <w:p w:rsidR="00573B2F" w:rsidRPr="00680081" w:rsidRDefault="00573B2F" w:rsidP="00573B2F">
      <w:pPr>
        <w:pStyle w:val="Equationlegend"/>
        <w:rPr>
          <w:lang w:val="es-ES_tradnl"/>
        </w:rPr>
      </w:pPr>
      <w:r w:rsidRPr="00680081">
        <w:rPr>
          <w:lang w:val="es-ES_tradnl"/>
        </w:rPr>
        <w:tab/>
      </w:r>
      <w:r w:rsidRPr="00680081">
        <w:rPr>
          <w:i/>
          <w:iCs/>
          <w:lang w:val="es-ES_tradnl"/>
        </w:rPr>
        <w:t>J</w:t>
      </w:r>
      <w:r w:rsidRPr="00680081">
        <w:rPr>
          <w:i/>
          <w:iCs/>
          <w:vertAlign w:val="subscript"/>
          <w:lang w:val="es-ES_tradnl"/>
        </w:rPr>
        <w:t>I:</w:t>
      </w:r>
      <w:r w:rsidRPr="00680081">
        <w:rPr>
          <w:lang w:val="es-ES_tradnl"/>
        </w:rPr>
        <w:tab/>
        <w:t>número de muestras del estado del canal durante el periodo de integración.</w:t>
      </w:r>
    </w:p>
    <w:p w:rsidR="00573B2F" w:rsidRPr="00680081" w:rsidRDefault="00573B2F" w:rsidP="00573B2F">
      <w:pPr>
        <w:keepNext/>
        <w:keepLines/>
        <w:rPr>
          <w:rFonts w:cs="Calibri"/>
          <w:bCs/>
          <w:lang w:val="es-ES_tradnl"/>
        </w:rPr>
      </w:pPr>
      <w:r w:rsidRPr="00680081">
        <w:rPr>
          <w:rFonts w:cs="Calibri"/>
          <w:bCs/>
          <w:lang w:val="es-ES_tradnl"/>
        </w:rPr>
        <w:t>La inestabilidad relativa del tiempo de iteración δ</w:t>
      </w:r>
      <w:r w:rsidRPr="00680081">
        <w:rPr>
          <w:rFonts w:cs="Calibri"/>
          <w:bCs/>
          <w:i/>
          <w:iCs/>
          <w:lang w:val="es-ES_tradnl"/>
        </w:rPr>
        <w:t>T</w:t>
      </w:r>
      <w:r w:rsidRPr="00680081">
        <w:rPr>
          <w:rFonts w:cs="Calibri"/>
          <w:bCs/>
          <w:lang w:val="es-ES_tradnl"/>
        </w:rPr>
        <w:t xml:space="preserve"> queda determinada por la desviación máxima del intervalo entre muestras respecto de su valor medio y se expresa del modo siguiente:</w:t>
      </w:r>
    </w:p>
    <w:p w:rsidR="00573B2F" w:rsidRPr="00680081" w:rsidRDefault="00573B2F" w:rsidP="00573B2F">
      <w:pPr>
        <w:pStyle w:val="Equation"/>
        <w:rPr>
          <w:rFonts w:cs="Calibri"/>
          <w:bCs/>
          <w:lang w:val="es-ES_tradnl"/>
        </w:rPr>
      </w:pPr>
      <w:r w:rsidRPr="00680081">
        <w:rPr>
          <w:lang w:val="es-ES_tradnl"/>
        </w:rPr>
        <w:tab/>
      </w:r>
      <w:r w:rsidRPr="00680081">
        <w:rPr>
          <w:lang w:val="es-ES_tradnl"/>
        </w:rPr>
        <w:tab/>
      </w:r>
      <w:r w:rsidRPr="00680081">
        <w:rPr>
          <w:position w:val="-28"/>
          <w:lang w:val="es-ES_tradnl"/>
        </w:rPr>
        <w:object w:dxaOrig="4080" w:dyaOrig="560">
          <v:shape id="_x0000_i1038" type="#_x0000_t75" style="width:204.2pt;height:27.95pt" o:ole="">
            <v:imagedata r:id="rId57" o:title=""/>
          </v:shape>
          <o:OLEObject Type="Embed" ProgID="Equation.3" ShapeID="_x0000_i1038" DrawAspect="Content" ObjectID="_1602399803" r:id="rId58"/>
        </w:object>
      </w:r>
      <w:r w:rsidRPr="00680081">
        <w:rPr>
          <w:lang w:val="es-ES_tradnl"/>
        </w:rPr>
        <w:tab/>
      </w:r>
      <w:r w:rsidRPr="00680081">
        <w:rPr>
          <w:lang w:val="es-ES_tradnl" w:eastAsia="ru-RU"/>
        </w:rPr>
        <w:t>(</w:t>
      </w:r>
      <w:r w:rsidRPr="00680081">
        <w:rPr>
          <w:szCs w:val="24"/>
          <w:lang w:val="es-ES_tradnl" w:eastAsia="ru-RU"/>
        </w:rPr>
        <w:t>A</w:t>
      </w:r>
      <w:r w:rsidRPr="00680081">
        <w:rPr>
          <w:lang w:val="es-ES_tradnl" w:eastAsia="ru-RU"/>
        </w:rPr>
        <w:t>6)</w:t>
      </w:r>
    </w:p>
    <w:p w:rsidR="00573B2F" w:rsidRPr="00680081" w:rsidRDefault="00573B2F" w:rsidP="00573B2F">
      <w:pPr>
        <w:rPr>
          <w:lang w:val="es-ES_tradnl"/>
        </w:rPr>
      </w:pPr>
      <w:r w:rsidRPr="00680081">
        <w:rPr>
          <w:lang w:val="es-ES_tradnl"/>
        </w:rPr>
        <w:t>siendo:</w:t>
      </w:r>
    </w:p>
    <w:p w:rsidR="00573B2F" w:rsidRPr="00680081" w:rsidRDefault="00573B2F" w:rsidP="00573B2F">
      <w:pPr>
        <w:pStyle w:val="Equationlegend"/>
        <w:rPr>
          <w:lang w:val="es-ES_tradnl"/>
        </w:rPr>
      </w:pPr>
      <w:r w:rsidRPr="00680081">
        <w:rPr>
          <w:lang w:val="es-ES_tradnl"/>
        </w:rPr>
        <w:tab/>
        <w:t>δ</w:t>
      </w:r>
      <w:r w:rsidRPr="00680081">
        <w:rPr>
          <w:i/>
          <w:iCs/>
          <w:lang w:val="es-ES_tradnl"/>
        </w:rPr>
        <w:t>T:</w:t>
      </w:r>
      <w:r w:rsidRPr="00680081">
        <w:rPr>
          <w:lang w:val="es-ES_tradnl"/>
        </w:rPr>
        <w:tab/>
        <w:t>inestabilidad relativa del tiempo de iteración</w:t>
      </w:r>
    </w:p>
    <w:p w:rsidR="00573B2F" w:rsidRPr="00680081" w:rsidRDefault="00573B2F" w:rsidP="00573B2F">
      <w:pPr>
        <w:pStyle w:val="Equationlegend"/>
        <w:rPr>
          <w:lang w:val="es-ES_tradnl"/>
        </w:rPr>
      </w:pPr>
      <w:r w:rsidRPr="00680081">
        <w:rPr>
          <w:lang w:val="es-ES_tradnl"/>
        </w:rPr>
        <w:tab/>
      </w:r>
      <w:r w:rsidRPr="00680081">
        <w:rPr>
          <w:i/>
          <w:iCs/>
          <w:lang w:val="es-ES_tradnl"/>
        </w:rPr>
        <w:t>t</w:t>
      </w:r>
      <w:r w:rsidRPr="00680081">
        <w:rPr>
          <w:i/>
          <w:iCs/>
          <w:vertAlign w:val="subscript"/>
          <w:lang w:val="es-ES_tradnl"/>
        </w:rPr>
        <w:t>j:</w:t>
      </w:r>
      <w:r w:rsidRPr="00680081">
        <w:rPr>
          <w:lang w:val="es-ES_tradnl"/>
        </w:rPr>
        <w:tab/>
        <w:t xml:space="preserve">instantes de muestreo reales </w:t>
      </w:r>
    </w:p>
    <w:p w:rsidR="00573B2F" w:rsidRPr="00680081" w:rsidRDefault="00573B2F" w:rsidP="00573B2F">
      <w:pPr>
        <w:pStyle w:val="Equationlegend"/>
        <w:rPr>
          <w:lang w:val="es-ES_tradnl"/>
        </w:rPr>
      </w:pPr>
      <w:r w:rsidRPr="00680081">
        <w:rPr>
          <w:lang w:val="es-ES_tradnl"/>
        </w:rPr>
        <w:tab/>
      </w:r>
      <w:r w:rsidRPr="00680081">
        <w:rPr>
          <w:i/>
          <w:iCs/>
          <w:lang w:val="es-ES_tradnl"/>
        </w:rPr>
        <w:t>T</w:t>
      </w:r>
      <w:r w:rsidRPr="00680081">
        <w:rPr>
          <w:i/>
          <w:iCs/>
          <w:vertAlign w:val="subscript"/>
          <w:lang w:val="es-ES_tradnl"/>
        </w:rPr>
        <w:t>R:</w:t>
      </w:r>
      <w:r w:rsidRPr="00680081">
        <w:rPr>
          <w:lang w:val="es-ES_tradnl"/>
        </w:rPr>
        <w:tab/>
        <w:t>valor medio del tiempo de iteración, calculado mediante (</w:t>
      </w:r>
      <w:r w:rsidRPr="00680081">
        <w:rPr>
          <w:szCs w:val="24"/>
          <w:lang w:val="es-ES_tradnl" w:eastAsia="ru-RU"/>
        </w:rPr>
        <w:t>A</w:t>
      </w:r>
      <w:r w:rsidRPr="00680081">
        <w:rPr>
          <w:lang w:val="es-ES_tradnl"/>
        </w:rPr>
        <w:t>5)</w:t>
      </w:r>
    </w:p>
    <w:p w:rsidR="00573B2F" w:rsidRPr="00680081" w:rsidRDefault="00573B2F" w:rsidP="00573B2F">
      <w:pPr>
        <w:pStyle w:val="Equationlegend"/>
        <w:rPr>
          <w:lang w:val="es-ES_tradnl"/>
        </w:rPr>
      </w:pPr>
      <w:r w:rsidRPr="00680081">
        <w:rPr>
          <w:lang w:val="es-ES_tradnl"/>
        </w:rPr>
        <w:tab/>
      </w:r>
      <w:r w:rsidRPr="00680081">
        <w:rPr>
          <w:i/>
          <w:iCs/>
          <w:lang w:val="es-ES_tradnl"/>
        </w:rPr>
        <w:t>J</w:t>
      </w:r>
      <w:r w:rsidRPr="00680081">
        <w:rPr>
          <w:i/>
          <w:iCs/>
          <w:vertAlign w:val="subscript"/>
          <w:lang w:val="es-ES_tradnl"/>
        </w:rPr>
        <w:t>I:</w:t>
      </w:r>
      <w:r w:rsidRPr="00680081">
        <w:rPr>
          <w:lang w:val="es-ES_tradnl"/>
        </w:rPr>
        <w:tab/>
        <w:t>número de muestras durante el periodo de integración.</w:t>
      </w:r>
    </w:p>
    <w:p w:rsidR="00573B2F" w:rsidRPr="00680081" w:rsidRDefault="00573B2F" w:rsidP="00573B2F">
      <w:pPr>
        <w:pStyle w:val="Heading1"/>
        <w:rPr>
          <w:lang w:val="es-ES_tradnl"/>
        </w:rPr>
      </w:pPr>
      <w:bookmarkStart w:id="140" w:name="_Toc349812714"/>
      <w:bookmarkStart w:id="141" w:name="_Toc499732653"/>
      <w:r w:rsidRPr="00680081">
        <w:rPr>
          <w:lang w:val="es-ES_tradnl"/>
        </w:rPr>
        <w:t>A5</w:t>
      </w:r>
      <w:r w:rsidRPr="00680081">
        <w:rPr>
          <w:lang w:val="es-ES_tradnl"/>
        </w:rPr>
        <w:tab/>
        <w:t>Consideraciones relativas a la medición</w:t>
      </w:r>
      <w:bookmarkEnd w:id="140"/>
      <w:bookmarkEnd w:id="141"/>
    </w:p>
    <w:p w:rsidR="00573B2F" w:rsidRPr="00680081" w:rsidRDefault="00573B2F" w:rsidP="00573B2F">
      <w:pPr>
        <w:pStyle w:val="Heading2"/>
        <w:rPr>
          <w:lang w:val="es-ES_tradnl"/>
        </w:rPr>
      </w:pPr>
      <w:bookmarkStart w:id="142" w:name="_Toc349812715"/>
      <w:bookmarkStart w:id="143" w:name="_Toc499732654"/>
      <w:r w:rsidRPr="00680081">
        <w:rPr>
          <w:lang w:val="es-ES_tradnl"/>
        </w:rPr>
        <w:t>A5.1</w:t>
      </w:r>
      <w:r w:rsidRPr="00680081">
        <w:rPr>
          <w:lang w:val="es-ES_tradnl"/>
        </w:rPr>
        <w:tab/>
        <w:t>Radiocanales con señales de larga duración</w:t>
      </w:r>
      <w:bookmarkEnd w:id="142"/>
      <w:bookmarkEnd w:id="143"/>
    </w:p>
    <w:p w:rsidR="00573B2F" w:rsidRPr="00680081" w:rsidRDefault="00573B2F" w:rsidP="00573B2F">
      <w:pPr>
        <w:pStyle w:val="Heading3"/>
        <w:rPr>
          <w:lang w:val="es-ES_tradnl"/>
        </w:rPr>
      </w:pPr>
      <w:bookmarkStart w:id="144" w:name="_Toc349812716"/>
      <w:bookmarkStart w:id="145" w:name="_Toc499732655"/>
      <w:r w:rsidRPr="00680081">
        <w:rPr>
          <w:lang w:val="es-ES_tradnl"/>
        </w:rPr>
        <w:t>A</w:t>
      </w:r>
      <w:r>
        <w:rPr>
          <w:lang w:val="es-ES_tradnl"/>
        </w:rPr>
        <w:t>5</w:t>
      </w:r>
      <w:r w:rsidRPr="00680081">
        <w:rPr>
          <w:lang w:val="es-ES_tradnl"/>
        </w:rPr>
        <w:t>.1.1</w:t>
      </w:r>
      <w:r w:rsidRPr="00680081">
        <w:rPr>
          <w:lang w:val="es-ES_tradnl"/>
        </w:rPr>
        <w:tab/>
        <w:t>Recopilación de datos</w:t>
      </w:r>
      <w:bookmarkEnd w:id="144"/>
      <w:r w:rsidRPr="00680081">
        <w:rPr>
          <w:lang w:val="es-ES_tradnl"/>
        </w:rPr>
        <w:t xml:space="preserve"> y fórmulas para medir la ocupación en el caso de inestabilidad del tiempo de iteración pequeña</w:t>
      </w:r>
      <w:bookmarkEnd w:id="145"/>
    </w:p>
    <w:p w:rsidR="00573B2F" w:rsidRPr="00E95A68" w:rsidRDefault="00573B2F" w:rsidP="00573B2F">
      <w:pPr>
        <w:rPr>
          <w:lang w:val="es-ES_tradnl"/>
        </w:rPr>
      </w:pPr>
      <w:r w:rsidRPr="00680081">
        <w:rPr>
          <w:lang w:val="es-ES_tradnl"/>
        </w:rPr>
        <w:t>Con una inestabilidad relativa δ</w:t>
      </w:r>
      <w:r w:rsidRPr="00680081">
        <w:rPr>
          <w:i/>
          <w:iCs/>
          <w:lang w:val="es-ES_tradnl"/>
        </w:rPr>
        <w:t>T</w:t>
      </w:r>
      <w:r w:rsidRPr="00680081">
        <w:rPr>
          <w:lang w:val="es-ES_tradnl"/>
        </w:rPr>
        <w:t xml:space="preserve"> del intervalo entre dos mediciones, que no rebasa unidades de un porcentaje durante la recopilación de datos para cada periodo de integración </w:t>
      </w:r>
      <w:r w:rsidRPr="00680081">
        <w:rPr>
          <w:i/>
          <w:iCs/>
          <w:lang w:val="es-ES_tradnl"/>
        </w:rPr>
        <w:t>T</w:t>
      </w:r>
      <w:r w:rsidRPr="00680081">
        <w:rPr>
          <w:i/>
          <w:iCs/>
          <w:vertAlign w:val="subscript"/>
          <w:lang w:val="es-ES_tradnl"/>
        </w:rPr>
        <w:t xml:space="preserve">I </w:t>
      </w:r>
      <w:r w:rsidRPr="00680081">
        <w:rPr>
          <w:i/>
          <w:iCs/>
          <w:lang w:val="es-ES_tradnl"/>
        </w:rPr>
        <w:t>,</w:t>
      </w:r>
      <w:r w:rsidRPr="00680081">
        <w:rPr>
          <w:lang w:val="es-ES_tradnl"/>
        </w:rPr>
        <w:t xml:space="preserve"> basta con fijar la cantidad de muestras relativas al estado ocupado de un canal </w:t>
      </w:r>
      <w:r w:rsidRPr="00680081">
        <w:rPr>
          <w:i/>
          <w:iCs/>
          <w:lang w:val="es-ES_tradnl"/>
        </w:rPr>
        <w:t>J</w:t>
      </w:r>
      <w:r w:rsidRPr="00680081">
        <w:rPr>
          <w:i/>
          <w:iCs/>
          <w:vertAlign w:val="subscript"/>
          <w:lang w:val="es-ES_tradnl"/>
        </w:rPr>
        <w:t>O</w:t>
      </w:r>
      <w:r w:rsidRPr="00680081">
        <w:rPr>
          <w:lang w:val="es-ES_tradnl"/>
        </w:rPr>
        <w:t xml:space="preserve"> entre el número total de muestras del estado del canal </w:t>
      </w:r>
      <w:r w:rsidRPr="00680081">
        <w:rPr>
          <w:i/>
          <w:iCs/>
          <w:lang w:val="es-ES_tradnl"/>
        </w:rPr>
        <w:t>J</w:t>
      </w:r>
      <w:r w:rsidRPr="00680081">
        <w:rPr>
          <w:i/>
          <w:iCs/>
          <w:vertAlign w:val="subscript"/>
          <w:lang w:val="es-ES_tradnl"/>
        </w:rPr>
        <w:t>I</w:t>
      </w:r>
      <w:r w:rsidRPr="00E95A68">
        <w:rPr>
          <w:lang w:val="es-ES_tradnl"/>
        </w:rPr>
        <w:t>.</w:t>
      </w:r>
    </w:p>
    <w:p w:rsidR="00573B2F" w:rsidRPr="00680081" w:rsidRDefault="00573B2F" w:rsidP="00573B2F">
      <w:pPr>
        <w:rPr>
          <w:rFonts w:cs="Calibri"/>
          <w:bCs/>
          <w:lang w:val="es-ES_tradnl"/>
        </w:rPr>
      </w:pPr>
      <w:r w:rsidRPr="00680081">
        <w:rPr>
          <w:rFonts w:cs="Calibri"/>
          <w:bCs/>
          <w:lang w:val="es-ES_tradnl"/>
        </w:rPr>
        <w:t xml:space="preserve">La fórmula para medir la ocupación ya se ha examinado en </w:t>
      </w:r>
      <w:r w:rsidRPr="00680081">
        <w:rPr>
          <w:rFonts w:cs="Calibri"/>
          <w:bCs/>
          <w:spacing w:val="-4"/>
          <w:lang w:val="es-ES_tradnl"/>
        </w:rPr>
        <w:t>§ A2 y es la siguiente</w:t>
      </w:r>
      <w:r w:rsidRPr="00680081">
        <w:rPr>
          <w:rFonts w:cs="Calibri"/>
          <w:bCs/>
          <w:lang w:val="es-ES_tradnl"/>
        </w:rPr>
        <w:t>:</w:t>
      </w:r>
    </w:p>
    <w:p w:rsidR="00573B2F" w:rsidRPr="00680081" w:rsidRDefault="00573B2F" w:rsidP="00573B2F">
      <w:pPr>
        <w:pStyle w:val="Blanc"/>
        <w:rPr>
          <w:lang w:val="es-ES_tradnl"/>
        </w:rPr>
      </w:pP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position w:val="-12"/>
          <w:lang w:val="es-ES_tradnl"/>
        </w:rPr>
        <w:object w:dxaOrig="1600" w:dyaOrig="360">
          <v:shape id="_x0000_i1039" type="#_x0000_t75" style="width:80.05pt;height:18.25pt" o:ole="">
            <v:imagedata r:id="rId59" o:title=""/>
          </v:shape>
          <o:OLEObject Type="Embed" ProgID="Equation.3" ShapeID="_x0000_i1039" DrawAspect="Content" ObjectID="_1602399804" r:id="rId60"/>
        </w:object>
      </w:r>
      <w:r w:rsidRPr="00680081">
        <w:rPr>
          <w:lang w:val="es-ES_tradnl" w:eastAsia="ru-RU"/>
        </w:rPr>
        <w:tab/>
        <w:t>(</w:t>
      </w:r>
      <w:r w:rsidRPr="00680081">
        <w:rPr>
          <w:szCs w:val="24"/>
          <w:lang w:val="es-ES_tradnl" w:eastAsia="ru-RU"/>
        </w:rPr>
        <w:t>A</w:t>
      </w:r>
      <w:r w:rsidRPr="00680081">
        <w:rPr>
          <w:lang w:val="es-ES_tradnl" w:eastAsia="ru-RU"/>
        </w:rPr>
        <w:t>7)</w:t>
      </w:r>
    </w:p>
    <w:p w:rsidR="00573B2F" w:rsidRPr="00680081" w:rsidRDefault="00573B2F" w:rsidP="00573B2F">
      <w:pPr>
        <w:rPr>
          <w:lang w:val="es-ES_tradnl"/>
        </w:rPr>
      </w:pPr>
      <w:r w:rsidRPr="00680081">
        <w:rPr>
          <w:lang w:val="es-ES_tradnl"/>
        </w:rPr>
        <w:t>siendo:</w:t>
      </w:r>
    </w:p>
    <w:p w:rsidR="00573B2F" w:rsidRPr="00680081" w:rsidRDefault="00573B2F" w:rsidP="00573B2F">
      <w:pPr>
        <w:pStyle w:val="Equationlegend"/>
        <w:rPr>
          <w:lang w:val="es-ES_tradnl"/>
        </w:rPr>
      </w:pPr>
      <w:r w:rsidRPr="00680081">
        <w:rPr>
          <w:lang w:val="es-ES_tradnl"/>
        </w:rPr>
        <w:tab/>
      </w:r>
      <w:r w:rsidRPr="00680081">
        <w:rPr>
          <w:i/>
          <w:lang w:val="es-ES_tradnl"/>
        </w:rPr>
        <w:t>SOCR:</w:t>
      </w:r>
      <w:r w:rsidRPr="00680081">
        <w:rPr>
          <w:lang w:val="es-ES_tradnl"/>
        </w:rPr>
        <w:tab/>
        <w:t>resultado de calcular la ocupación del espectro</w:t>
      </w:r>
    </w:p>
    <w:p w:rsidR="00573B2F" w:rsidRPr="00680081" w:rsidRDefault="00573B2F" w:rsidP="00573B2F">
      <w:pPr>
        <w:pStyle w:val="Equationlegend"/>
        <w:rPr>
          <w:lang w:val="es-ES_tradnl"/>
        </w:rPr>
      </w:pPr>
      <w:r w:rsidRPr="00680081">
        <w:rPr>
          <w:i/>
          <w:iCs/>
          <w:lang w:val="es-ES_tradnl"/>
        </w:rPr>
        <w:tab/>
        <w:t>J</w:t>
      </w:r>
      <w:r w:rsidRPr="00680081">
        <w:rPr>
          <w:i/>
          <w:iCs/>
          <w:vertAlign w:val="subscript"/>
          <w:lang w:val="es-ES_tradnl"/>
        </w:rPr>
        <w:t>O:</w:t>
      </w:r>
      <w:r w:rsidRPr="00680081">
        <w:rPr>
          <w:lang w:val="es-ES_tradnl"/>
        </w:rPr>
        <w:tab/>
        <w:t>número de estados del canal ocupados detectados durante el periodo de integración</w:t>
      </w:r>
    </w:p>
    <w:p w:rsidR="00573B2F" w:rsidRPr="001C4E28" w:rsidRDefault="00573B2F" w:rsidP="00573B2F">
      <w:pPr>
        <w:pStyle w:val="Equationlegend"/>
        <w:rPr>
          <w:lang w:val="es-ES_tradnl"/>
        </w:rPr>
      </w:pPr>
      <w:r w:rsidRPr="00680081">
        <w:rPr>
          <w:i/>
          <w:iCs/>
          <w:lang w:val="es-ES_tradnl"/>
        </w:rPr>
        <w:tab/>
        <w:t>J</w:t>
      </w:r>
      <w:r w:rsidRPr="00680081">
        <w:rPr>
          <w:i/>
          <w:iCs/>
          <w:vertAlign w:val="subscript"/>
          <w:lang w:val="es-ES_tradnl"/>
        </w:rPr>
        <w:t>I:</w:t>
      </w:r>
      <w:r w:rsidRPr="00680081">
        <w:rPr>
          <w:lang w:val="es-ES_tradnl"/>
        </w:rPr>
        <w:tab/>
        <w:t>número total de muestras del estado del canal durante el periodo de integración.</w:t>
      </w:r>
    </w:p>
    <w:p w:rsidR="00573B2F" w:rsidRPr="00680081" w:rsidRDefault="00573B2F" w:rsidP="00573B2F">
      <w:pPr>
        <w:keepLines/>
        <w:rPr>
          <w:lang w:val="es-ES_tradnl"/>
        </w:rPr>
      </w:pPr>
      <w:r w:rsidRPr="00680081">
        <w:rPr>
          <w:lang w:val="es-ES_tradnl"/>
        </w:rPr>
        <w:lastRenderedPageBreak/>
        <w:t>Cuando en el canal predominan señales de larga duración</w:t>
      </w:r>
      <w:r w:rsidRPr="00680081">
        <w:rPr>
          <w:spacing w:val="-4"/>
          <w:lang w:val="es-ES_tradnl"/>
        </w:rPr>
        <w:t>, para garantizar una medición fiable se necesita información sobre la velocidad de flujo de señales</w:t>
      </w:r>
      <w:r w:rsidRPr="00680081">
        <w:rPr>
          <w:lang w:val="es-ES_tradnl"/>
        </w:rPr>
        <w:t xml:space="preserve"> λ. Si se carece de esta información, conviene controlar el grupo de estados ocupados y libres para determinar el número </w:t>
      </w:r>
      <w:r w:rsidRPr="00680081">
        <w:rPr>
          <w:i/>
          <w:iCs/>
          <w:lang w:val="es-ES_tradnl"/>
        </w:rPr>
        <w:t>V</w:t>
      </w:r>
      <w:r w:rsidRPr="00680081">
        <w:rPr>
          <w:i/>
          <w:iCs/>
          <w:vertAlign w:val="subscript"/>
          <w:lang w:val="es-ES_tradnl"/>
        </w:rPr>
        <w:t>r</w:t>
      </w:r>
      <w:r w:rsidRPr="00680081">
        <w:rPr>
          <w:lang w:val="es-ES_tradnl"/>
        </w:rPr>
        <w:t xml:space="preserve"> de señales detectadas en el canal en el </w:t>
      </w:r>
      <w:r w:rsidRPr="00680081">
        <w:rPr>
          <w:i/>
          <w:iCs/>
          <w:lang w:val="es-ES_tradnl"/>
        </w:rPr>
        <w:t>r</w:t>
      </w:r>
      <w:r w:rsidRPr="00680081">
        <w:rPr>
          <w:lang w:val="es-ES_tradnl"/>
        </w:rPr>
        <w:noBreakHyphen/>
        <w:t xml:space="preserve">ésimo periodo de integración. Se considera que el número de señales detectadas </w:t>
      </w:r>
      <w:r w:rsidRPr="00680081">
        <w:rPr>
          <w:i/>
          <w:iCs/>
          <w:lang w:val="es-ES_tradnl"/>
        </w:rPr>
        <w:t>V</w:t>
      </w:r>
      <w:r w:rsidRPr="00680081">
        <w:rPr>
          <w:i/>
          <w:iCs/>
          <w:vertAlign w:val="subscript"/>
          <w:lang w:val="es-ES_tradnl"/>
        </w:rPr>
        <w:t>r</w:t>
      </w:r>
      <w:r w:rsidRPr="00680081">
        <w:rPr>
          <w:lang w:val="es-ES_tradnl"/>
        </w:rPr>
        <w:t xml:space="preserve"> es igual al número de cambios de estado de libre a ocupado y viceversa.</w:t>
      </w:r>
    </w:p>
    <w:p w:rsidR="00573B2F" w:rsidRPr="00E22794" w:rsidRDefault="00573B2F" w:rsidP="00573B2F">
      <w:pPr>
        <w:pStyle w:val="Heading3"/>
        <w:rPr>
          <w:lang w:val="es-ES_tradnl"/>
        </w:rPr>
      </w:pPr>
      <w:bookmarkStart w:id="146" w:name="_Toc499732656"/>
      <w:r w:rsidRPr="00E22794">
        <w:rPr>
          <w:lang w:val="es-ES_tradnl"/>
        </w:rPr>
        <w:t>A5.1.2</w:t>
      </w:r>
      <w:r w:rsidRPr="00E22794">
        <w:rPr>
          <w:lang w:val="es-ES_tradnl"/>
        </w:rPr>
        <w:tab/>
        <w:t xml:space="preserve"> Recopilación de datos y fórmula para medir la ocupación</w:t>
      </w:r>
      <w:bookmarkEnd w:id="146"/>
    </w:p>
    <w:p w:rsidR="00573B2F" w:rsidRPr="007256BC" w:rsidRDefault="00573B2F" w:rsidP="00573B2F">
      <w:pPr>
        <w:rPr>
          <w:rFonts w:cs="Calibri"/>
          <w:bCs/>
          <w:lang w:val="es-ES_tradnl"/>
        </w:rPr>
      </w:pPr>
      <w:r w:rsidRPr="007256BC">
        <w:rPr>
          <w:rFonts w:cs="Calibri"/>
          <w:bCs/>
          <w:lang w:val="es-ES_tradnl"/>
        </w:rPr>
        <w:t>Para el caso de inestabilidad significativa del tiempo de iteración:</w:t>
      </w:r>
    </w:p>
    <w:p w:rsidR="00573B2F" w:rsidRPr="00735224" w:rsidRDefault="00573B2F" w:rsidP="00573B2F">
      <w:pPr>
        <w:rPr>
          <w:lang w:val="es-ES_tradnl"/>
        </w:rPr>
      </w:pPr>
      <w:r w:rsidRPr="007256BC">
        <w:rPr>
          <w:szCs w:val="22"/>
          <w:lang w:val="es-ES_tradnl"/>
        </w:rPr>
        <w:t xml:space="preserve">Se precisa de la inestabilidad </w:t>
      </w:r>
      <w:r w:rsidRPr="007256BC">
        <w:rPr>
          <w:szCs w:val="22"/>
          <w:lang w:val="en-GB"/>
        </w:rPr>
        <w:t>δ</w:t>
      </w:r>
      <w:r w:rsidRPr="007256BC">
        <w:rPr>
          <w:i/>
          <w:iCs/>
          <w:szCs w:val="22"/>
          <w:lang w:val="es-ES_tradnl"/>
        </w:rPr>
        <w:t>T</w:t>
      </w:r>
      <w:r w:rsidRPr="007256BC">
        <w:rPr>
          <w:szCs w:val="22"/>
          <w:lang w:val="es-ES_tradnl"/>
        </w:rPr>
        <w:t xml:space="preserve"> que rebasa el 10%, en lugar del número de muestras para registrar el tiempo de integración real </w:t>
      </w:r>
      <w:r w:rsidRPr="007256BC">
        <w:rPr>
          <w:i/>
          <w:iCs/>
          <w:lang w:val="es-ES_tradnl"/>
        </w:rPr>
        <w:t>T</w:t>
      </w:r>
      <w:r w:rsidRPr="007256BC">
        <w:rPr>
          <w:i/>
          <w:iCs/>
          <w:vertAlign w:val="subscript"/>
          <w:lang w:val="es-ES_tradnl"/>
        </w:rPr>
        <w:t>AI</w:t>
      </w:r>
      <w:r w:rsidRPr="007256BC">
        <w:rPr>
          <w:lang w:val="es-ES_tradnl"/>
        </w:rPr>
        <w:t xml:space="preserve"> y la longitud acumulada del tiempo que dura el canal en el estado ocupado </w:t>
      </w:r>
      <w:r w:rsidRPr="007256BC">
        <w:rPr>
          <w:i/>
          <w:iCs/>
          <w:lang w:val="es-ES_tradnl"/>
        </w:rPr>
        <w:t>T</w:t>
      </w:r>
      <w:r w:rsidRPr="007256BC">
        <w:rPr>
          <w:i/>
          <w:iCs/>
          <w:vertAlign w:val="subscript"/>
          <w:lang w:val="es-ES_tradnl"/>
        </w:rPr>
        <w:t>O</w:t>
      </w:r>
      <w:r w:rsidRPr="007256BC">
        <w:rPr>
          <w:lang w:val="es-ES_tradnl"/>
        </w:rPr>
        <w:t>.</w:t>
      </w:r>
    </w:p>
    <w:p w:rsidR="00573B2F" w:rsidRPr="00B37A5A" w:rsidRDefault="00573B2F" w:rsidP="00573B2F">
      <w:pPr>
        <w:rPr>
          <w:rFonts w:cs="Calibri"/>
          <w:lang w:val="es-ES_tradnl"/>
        </w:rPr>
      </w:pPr>
      <w:r w:rsidRPr="00B37A5A">
        <w:rPr>
          <w:rFonts w:cs="Calibri"/>
          <w:lang w:val="es-ES_tradnl"/>
        </w:rPr>
        <w:t xml:space="preserve">Al comenzar a medir se debe poner </w:t>
      </w:r>
      <w:r w:rsidRPr="00B37A5A">
        <w:rPr>
          <w:rFonts w:cs="Calibri"/>
          <w:i/>
          <w:iCs/>
          <w:lang w:val="es-ES_tradnl"/>
        </w:rPr>
        <w:t>T</w:t>
      </w:r>
      <w:r w:rsidRPr="00B37A5A">
        <w:rPr>
          <w:rFonts w:cs="Calibri"/>
          <w:i/>
          <w:iCs/>
          <w:vertAlign w:val="subscript"/>
          <w:lang w:val="es-ES_tradnl"/>
        </w:rPr>
        <w:t>AI</w:t>
      </w:r>
      <w:r w:rsidRPr="00B37A5A">
        <w:rPr>
          <w:rFonts w:cs="Calibri"/>
          <w:lang w:val="es-ES_tradnl"/>
        </w:rPr>
        <w:t xml:space="preserve"> = 0 y </w:t>
      </w:r>
      <w:r w:rsidRPr="00B37A5A">
        <w:rPr>
          <w:rFonts w:cs="Calibri"/>
          <w:i/>
          <w:iCs/>
          <w:lang w:val="es-ES_tradnl"/>
        </w:rPr>
        <w:t>T</w:t>
      </w:r>
      <w:r w:rsidRPr="00B37A5A">
        <w:rPr>
          <w:rFonts w:cs="Calibri"/>
          <w:i/>
          <w:iCs/>
          <w:vertAlign w:val="subscript"/>
          <w:lang w:val="es-ES_tradnl"/>
        </w:rPr>
        <w:t>O</w:t>
      </w:r>
      <w:r w:rsidRPr="00B37A5A">
        <w:rPr>
          <w:rFonts w:cs="Calibri"/>
          <w:lang w:val="es-ES_tradnl"/>
        </w:rPr>
        <w:t xml:space="preserve"> = 0 y determinar el estado del canal en el instante </w:t>
      </w:r>
      <w:r w:rsidRPr="00B37A5A">
        <w:rPr>
          <w:rFonts w:cs="Calibri"/>
          <w:i/>
          <w:iCs/>
          <w:lang w:val="es-ES_tradnl"/>
        </w:rPr>
        <w:t>t</w:t>
      </w:r>
      <w:r w:rsidRPr="00B37A5A">
        <w:rPr>
          <w:rFonts w:cs="Calibri"/>
          <w:vertAlign w:val="subscript"/>
          <w:lang w:val="es-ES_tradnl"/>
        </w:rPr>
        <w:t>0</w:t>
      </w:r>
      <w:r w:rsidRPr="00B37A5A">
        <w:rPr>
          <w:rFonts w:cs="Calibri"/>
          <w:lang w:val="es-ES_tradnl"/>
        </w:rPr>
        <w:t xml:space="preserve">. Después de cada observación se debería aumentar el valor </w:t>
      </w:r>
      <w:r w:rsidRPr="00B37A5A">
        <w:rPr>
          <w:rFonts w:cs="Calibri"/>
          <w:i/>
          <w:iCs/>
          <w:lang w:val="es-ES_tradnl"/>
        </w:rPr>
        <w:t>T</w:t>
      </w:r>
      <w:r w:rsidRPr="00B37A5A">
        <w:rPr>
          <w:rFonts w:cs="Calibri"/>
          <w:i/>
          <w:iCs/>
          <w:vertAlign w:val="subscript"/>
          <w:lang w:val="es-ES_tradnl"/>
        </w:rPr>
        <w:t>AI</w:t>
      </w:r>
      <w:r w:rsidRPr="00B37A5A">
        <w:rPr>
          <w:rFonts w:cs="Calibri"/>
          <w:lang w:val="es-ES_tradnl"/>
        </w:rPr>
        <w:t xml:space="preserve"> al correspondiente a la duración del tiempo de iteración </w:t>
      </w:r>
      <w:r w:rsidRPr="00B37A5A">
        <w:rPr>
          <w:rFonts w:cs="Calibri"/>
          <w:i/>
          <w:iCs/>
          <w:lang w:val="es-ES_tradnl"/>
        </w:rPr>
        <w:t>t</w:t>
      </w:r>
      <w:r w:rsidRPr="00B37A5A">
        <w:rPr>
          <w:rFonts w:cs="Calibri"/>
          <w:i/>
          <w:iCs/>
          <w:vertAlign w:val="subscript"/>
          <w:lang w:val="es-ES_tradnl"/>
        </w:rPr>
        <w:t>R j</w:t>
      </w:r>
      <w:r w:rsidRPr="00B37A5A">
        <w:rPr>
          <w:rFonts w:cs="Calibri"/>
          <w:lang w:val="es-ES_tradnl"/>
        </w:rPr>
        <w:t xml:space="preserve"> mediante la ecuación (</w:t>
      </w:r>
      <w:r w:rsidRPr="00B37A5A">
        <w:rPr>
          <w:szCs w:val="24"/>
          <w:lang w:val="es-ES_tradnl" w:eastAsia="ru-RU"/>
        </w:rPr>
        <w:t>A</w:t>
      </w:r>
      <w:r w:rsidRPr="00B37A5A">
        <w:rPr>
          <w:rFonts w:cs="Calibri"/>
          <w:lang w:val="es-ES_tradnl"/>
        </w:rPr>
        <w:t>4):</w:t>
      </w:r>
    </w:p>
    <w:p w:rsidR="00573B2F" w:rsidRPr="00B37A5A" w:rsidRDefault="00573B2F" w:rsidP="00573B2F">
      <w:pPr>
        <w:pStyle w:val="Blanc"/>
        <w:rPr>
          <w:lang w:val="es-ES_tradnl"/>
        </w:rPr>
      </w:pPr>
    </w:p>
    <w:p w:rsidR="00573B2F" w:rsidRPr="00B37A5A" w:rsidRDefault="00573B2F" w:rsidP="00573B2F">
      <w:pPr>
        <w:pStyle w:val="Equation"/>
        <w:rPr>
          <w:lang w:val="es-ES_tradnl"/>
        </w:rPr>
      </w:pPr>
      <w:r w:rsidRPr="00B37A5A">
        <w:rPr>
          <w:lang w:val="es-ES_tradnl"/>
        </w:rPr>
        <w:tab/>
      </w:r>
      <w:r w:rsidRPr="00B37A5A">
        <w:rPr>
          <w:lang w:val="es-ES_tradnl"/>
        </w:rPr>
        <w:tab/>
      </w:r>
      <w:r w:rsidRPr="00B37A5A">
        <w:rPr>
          <w:position w:val="-16"/>
          <w:lang w:val="es-ES_tradnl"/>
        </w:rPr>
        <w:object w:dxaOrig="2520" w:dyaOrig="400">
          <v:shape id="_x0000_i1040" type="#_x0000_t75" style="width:127.35pt;height:18.8pt" o:ole="">
            <v:imagedata r:id="rId61" o:title=""/>
          </v:shape>
          <o:OLEObject Type="Embed" ProgID="Equation.3" ShapeID="_x0000_i1040" DrawAspect="Content" ObjectID="_1602399805" r:id="rId62"/>
        </w:object>
      </w:r>
      <w:r w:rsidRPr="00B37A5A">
        <w:rPr>
          <w:lang w:val="es-ES_tradnl"/>
        </w:rPr>
        <w:tab/>
        <w:t>(A8)</w:t>
      </w:r>
    </w:p>
    <w:p w:rsidR="00573B2F" w:rsidRPr="00B37A5A" w:rsidRDefault="00573B2F" w:rsidP="00573B2F">
      <w:pPr>
        <w:pStyle w:val="Blanc"/>
        <w:rPr>
          <w:lang w:val="es-ES_tradnl"/>
        </w:rPr>
      </w:pPr>
    </w:p>
    <w:p w:rsidR="00573B2F" w:rsidRPr="00B37A5A" w:rsidRDefault="00573B2F" w:rsidP="00573B2F">
      <w:pPr>
        <w:rPr>
          <w:rFonts w:cs="Calibri"/>
          <w:lang w:val="es-ES_tradnl"/>
        </w:rPr>
      </w:pPr>
      <w:r w:rsidRPr="00B37A5A">
        <w:rPr>
          <w:rFonts w:cs="Calibri"/>
          <w:lang w:val="es-ES_tradnl"/>
        </w:rPr>
        <w:t xml:space="preserve">Si el estado del canal estuvo ocupado en los dos puntos de muestreo </w:t>
      </w:r>
      <w:r w:rsidRPr="00B37A5A">
        <w:rPr>
          <w:rFonts w:cs="Calibri"/>
          <w:i/>
          <w:iCs/>
          <w:lang w:val="es-ES_tradnl"/>
        </w:rPr>
        <w:t>t</w:t>
      </w:r>
      <w:r w:rsidRPr="00B37A5A">
        <w:rPr>
          <w:rFonts w:cs="Calibri"/>
          <w:i/>
          <w:iCs/>
          <w:vertAlign w:val="subscript"/>
          <w:lang w:val="es-ES_tradnl"/>
        </w:rPr>
        <w:t>j</w:t>
      </w:r>
      <w:r w:rsidRPr="00B37A5A">
        <w:rPr>
          <w:rFonts w:cs="Calibri"/>
          <w:vertAlign w:val="subscript"/>
          <w:lang w:val="es-ES_tradnl"/>
        </w:rPr>
        <w:t>-1</w:t>
      </w:r>
      <w:r w:rsidRPr="00B37A5A">
        <w:rPr>
          <w:rFonts w:cs="Calibri"/>
          <w:lang w:val="es-ES_tradnl"/>
        </w:rPr>
        <w:t xml:space="preserve"> y </w:t>
      </w:r>
      <w:r w:rsidRPr="00B37A5A">
        <w:rPr>
          <w:rFonts w:cs="Calibri"/>
          <w:i/>
          <w:iCs/>
          <w:lang w:val="es-ES_tradnl"/>
        </w:rPr>
        <w:t>t</w:t>
      </w:r>
      <w:r w:rsidRPr="00B37A5A">
        <w:rPr>
          <w:rFonts w:cs="Calibri"/>
          <w:i/>
          <w:iCs/>
          <w:vertAlign w:val="subscript"/>
          <w:lang w:val="es-ES_tradnl"/>
        </w:rPr>
        <w:t>j</w:t>
      </w:r>
      <w:r w:rsidRPr="00B37A5A">
        <w:rPr>
          <w:rFonts w:cs="Calibri"/>
          <w:lang w:val="es-ES_tradnl"/>
        </w:rPr>
        <w:t xml:space="preserve">, el </w:t>
      </w:r>
      <w:r w:rsidRPr="00B37A5A">
        <w:rPr>
          <w:rFonts w:cs="Calibri"/>
          <w:i/>
          <w:iCs/>
          <w:lang w:val="es-ES_tradnl"/>
        </w:rPr>
        <w:t>T</w:t>
      </w:r>
      <w:r w:rsidRPr="00B37A5A">
        <w:rPr>
          <w:rFonts w:cs="Calibri"/>
          <w:i/>
          <w:iCs/>
          <w:vertAlign w:val="subscript"/>
          <w:lang w:val="es-ES_tradnl"/>
        </w:rPr>
        <w:t>O</w:t>
      </w:r>
      <w:r w:rsidRPr="00B37A5A">
        <w:rPr>
          <w:rFonts w:cs="Calibri"/>
          <w:lang w:val="es-ES_tradnl"/>
        </w:rPr>
        <w:t xml:space="preserve"> también debe aumentarse con el mismo incremento:</w:t>
      </w:r>
    </w:p>
    <w:p w:rsidR="00573B2F" w:rsidRPr="00B37A5A" w:rsidRDefault="00573B2F" w:rsidP="00573B2F">
      <w:pPr>
        <w:pStyle w:val="Blanc"/>
        <w:rPr>
          <w:lang w:val="es-ES_tradnl"/>
        </w:rPr>
      </w:pPr>
    </w:p>
    <w:p w:rsidR="00573B2F" w:rsidRPr="00B37A5A" w:rsidRDefault="00573B2F" w:rsidP="00573B2F">
      <w:pPr>
        <w:pStyle w:val="Equation"/>
        <w:rPr>
          <w:lang w:val="es-ES_tradnl" w:eastAsia="ru-RU"/>
        </w:rPr>
      </w:pPr>
      <w:r w:rsidRPr="00B37A5A">
        <w:rPr>
          <w:lang w:val="es-ES_tradnl"/>
        </w:rPr>
        <w:tab/>
      </w:r>
      <w:r w:rsidRPr="00B37A5A">
        <w:rPr>
          <w:lang w:val="es-ES_tradnl"/>
        </w:rPr>
        <w:tab/>
      </w:r>
      <w:r w:rsidRPr="00B37A5A">
        <w:rPr>
          <w:position w:val="-16"/>
          <w:lang w:val="es-ES_tradnl"/>
        </w:rPr>
        <w:object w:dxaOrig="2380" w:dyaOrig="400">
          <v:shape id="_x0000_i1041" type="#_x0000_t75" style="width:119.3pt;height:18.8pt" o:ole="">
            <v:imagedata r:id="rId63" o:title=""/>
          </v:shape>
          <o:OLEObject Type="Embed" ProgID="Equation.3" ShapeID="_x0000_i1041" DrawAspect="Content" ObjectID="_1602399806" r:id="rId64"/>
        </w:object>
      </w:r>
      <w:r w:rsidRPr="00B37A5A">
        <w:rPr>
          <w:lang w:val="es-ES_tradnl" w:eastAsia="ru-RU"/>
        </w:rPr>
        <w:tab/>
        <w:t>(</w:t>
      </w:r>
      <w:r w:rsidRPr="00B37A5A">
        <w:rPr>
          <w:szCs w:val="24"/>
          <w:lang w:val="es-ES_tradnl" w:eastAsia="ru-RU"/>
        </w:rPr>
        <w:t>A9</w:t>
      </w:r>
      <w:r w:rsidRPr="00B37A5A">
        <w:rPr>
          <w:lang w:val="es-ES_tradnl" w:eastAsia="ru-RU"/>
        </w:rPr>
        <w:t>)</w:t>
      </w:r>
    </w:p>
    <w:p w:rsidR="00573B2F" w:rsidRPr="00B37A5A" w:rsidRDefault="00573B2F" w:rsidP="00573B2F">
      <w:pPr>
        <w:pStyle w:val="Blanc"/>
        <w:rPr>
          <w:lang w:val="es-ES_tradnl"/>
        </w:rPr>
      </w:pPr>
    </w:p>
    <w:p w:rsidR="00573B2F" w:rsidRPr="00B37A5A" w:rsidRDefault="00573B2F" w:rsidP="00573B2F">
      <w:pPr>
        <w:rPr>
          <w:rFonts w:cs="Calibri"/>
          <w:strike/>
          <w:lang w:val="es-ES_tradnl"/>
        </w:rPr>
      </w:pPr>
      <w:r w:rsidRPr="00B37A5A">
        <w:rPr>
          <w:rFonts w:cs="Calibri"/>
          <w:lang w:val="es-ES_tradnl"/>
        </w:rPr>
        <w:t xml:space="preserve">Si durante el intervalo </w:t>
      </w:r>
      <w:r w:rsidRPr="00B37A5A">
        <w:rPr>
          <w:rFonts w:cs="Calibri"/>
          <w:i/>
          <w:iCs/>
          <w:lang w:val="es-ES_tradnl"/>
        </w:rPr>
        <w:t>T</w:t>
      </w:r>
      <w:r w:rsidRPr="00B37A5A">
        <w:rPr>
          <w:rFonts w:cs="Calibri"/>
          <w:i/>
          <w:iCs/>
          <w:vertAlign w:val="subscript"/>
          <w:lang w:val="es-ES_tradnl"/>
        </w:rPr>
        <w:t>R j</w:t>
      </w:r>
      <w:r w:rsidRPr="00B37A5A">
        <w:rPr>
          <w:rFonts w:cs="Calibri"/>
          <w:lang w:val="es-ES_tradnl"/>
        </w:rPr>
        <w:t xml:space="preserve"> se observa un cambio de estado del canal, la duración del estado ocupado sólo debe aumentarse la mitad del tiempo de iteración:</w:t>
      </w:r>
    </w:p>
    <w:p w:rsidR="00573B2F" w:rsidRPr="00B37A5A" w:rsidRDefault="00573B2F" w:rsidP="00573B2F">
      <w:pPr>
        <w:pStyle w:val="Blanc"/>
        <w:rPr>
          <w:lang w:val="es-ES_tradnl"/>
        </w:rPr>
      </w:pPr>
    </w:p>
    <w:p w:rsidR="00573B2F" w:rsidRPr="00B37A5A" w:rsidRDefault="00573B2F" w:rsidP="00573B2F">
      <w:pPr>
        <w:pStyle w:val="Equation"/>
        <w:rPr>
          <w:lang w:val="es-ES_tradnl"/>
        </w:rPr>
      </w:pPr>
      <w:r w:rsidRPr="00B37A5A">
        <w:rPr>
          <w:lang w:val="es-ES_tradnl"/>
        </w:rPr>
        <w:tab/>
      </w:r>
      <w:r w:rsidRPr="00B37A5A">
        <w:rPr>
          <w:lang w:val="es-ES_tradnl"/>
        </w:rPr>
        <w:tab/>
      </w:r>
      <w:r w:rsidRPr="00B37A5A">
        <w:rPr>
          <w:position w:val="-16"/>
          <w:lang w:val="es-ES_tradnl"/>
        </w:rPr>
        <w:object w:dxaOrig="2640" w:dyaOrig="400">
          <v:shape id="_x0000_i1042" type="#_x0000_t75" style="width:133.25pt;height:18.8pt" o:ole="">
            <v:imagedata r:id="rId65" o:title=""/>
          </v:shape>
          <o:OLEObject Type="Embed" ProgID="Equation.3" ShapeID="_x0000_i1042" DrawAspect="Content" ObjectID="_1602399807" r:id="rId66"/>
        </w:object>
      </w:r>
      <w:r w:rsidRPr="00B37A5A">
        <w:rPr>
          <w:lang w:val="es-ES_tradnl"/>
        </w:rPr>
        <w:tab/>
      </w:r>
      <w:r w:rsidRPr="00B37A5A">
        <w:rPr>
          <w:lang w:val="es-ES_tradnl" w:eastAsia="ru-RU"/>
        </w:rPr>
        <w:t>(</w:t>
      </w:r>
      <w:r w:rsidRPr="00B37A5A">
        <w:rPr>
          <w:szCs w:val="24"/>
          <w:lang w:val="es-ES_tradnl" w:eastAsia="ru-RU"/>
        </w:rPr>
        <w:t>A</w:t>
      </w:r>
      <w:r w:rsidRPr="00B37A5A">
        <w:rPr>
          <w:lang w:val="es-ES_tradnl" w:eastAsia="ru-RU"/>
        </w:rPr>
        <w:t>10)</w:t>
      </w:r>
    </w:p>
    <w:p w:rsidR="00573B2F" w:rsidRPr="00B37A5A" w:rsidRDefault="00573B2F" w:rsidP="00573B2F">
      <w:pPr>
        <w:rPr>
          <w:lang w:val="es-ES_tradnl"/>
        </w:rPr>
      </w:pPr>
      <w:r w:rsidRPr="00B37A5A">
        <w:rPr>
          <w:rFonts w:cs="Calibri"/>
          <w:lang w:val="es-ES_tradnl"/>
        </w:rPr>
        <w:t xml:space="preserve">Si el canal observado se encuentra en el estado pasivo en los dos puntos de muestreo, la longitud del estado ocupado </w:t>
      </w:r>
      <w:r w:rsidRPr="00B37A5A">
        <w:rPr>
          <w:rFonts w:cs="Calibri"/>
          <w:i/>
          <w:iCs/>
          <w:lang w:val="es-ES_tradnl"/>
        </w:rPr>
        <w:t>T</w:t>
      </w:r>
      <w:r w:rsidRPr="00B37A5A">
        <w:rPr>
          <w:rFonts w:cs="Calibri"/>
          <w:i/>
          <w:iCs/>
          <w:vertAlign w:val="subscript"/>
          <w:lang w:val="es-ES_tradnl"/>
        </w:rPr>
        <w:t>O</w:t>
      </w:r>
      <w:r w:rsidRPr="00B37A5A">
        <w:rPr>
          <w:rFonts w:cs="Calibri"/>
          <w:lang w:val="es-ES_tradnl"/>
        </w:rPr>
        <w:t xml:space="preserve"> no debe modificarse</w:t>
      </w:r>
      <w:r w:rsidRPr="00B37A5A">
        <w:rPr>
          <w:lang w:val="es-ES_tradnl"/>
        </w:rPr>
        <w:t>.</w:t>
      </w:r>
    </w:p>
    <w:p w:rsidR="00573B2F" w:rsidRPr="00B37A5A" w:rsidRDefault="00573B2F" w:rsidP="00573B2F">
      <w:pPr>
        <w:rPr>
          <w:lang w:val="es-ES_tradnl"/>
        </w:rPr>
      </w:pPr>
      <w:r w:rsidRPr="00B37A5A">
        <w:rPr>
          <w:lang w:val="es-ES_tradnl"/>
        </w:rPr>
        <w:t>La fórmula de cálculo de la ocupación es la siguiente:</w:t>
      </w:r>
    </w:p>
    <w:p w:rsidR="00573B2F" w:rsidRPr="00B37A5A" w:rsidRDefault="00573B2F" w:rsidP="00573B2F">
      <w:pPr>
        <w:pStyle w:val="Equation"/>
        <w:rPr>
          <w:lang w:val="es-ES_tradnl"/>
        </w:rPr>
      </w:pPr>
      <w:r w:rsidRPr="00B37A5A">
        <w:rPr>
          <w:lang w:val="es-ES_tradnl"/>
        </w:rPr>
        <w:tab/>
      </w:r>
      <w:r w:rsidRPr="00B37A5A">
        <w:rPr>
          <w:lang w:val="es-ES_tradnl"/>
        </w:rPr>
        <w:tab/>
      </w:r>
      <w:r w:rsidRPr="00B37A5A">
        <w:rPr>
          <w:position w:val="-12"/>
          <w:lang w:val="es-ES_tradnl"/>
        </w:rPr>
        <w:object w:dxaOrig="1660" w:dyaOrig="360">
          <v:shape id="_x0000_i1043" type="#_x0000_t75" style="width:82.75pt;height:18.25pt" o:ole="">
            <v:imagedata r:id="rId67" o:title=""/>
          </v:shape>
          <o:OLEObject Type="Embed" ProgID="Equation.3" ShapeID="_x0000_i1043" DrawAspect="Content" ObjectID="_1602399808" r:id="rId68"/>
        </w:object>
      </w:r>
      <w:r w:rsidRPr="00B37A5A">
        <w:rPr>
          <w:lang w:val="es-ES_tradnl" w:eastAsia="ru-RU"/>
        </w:rPr>
        <w:tab/>
        <w:t>(</w:t>
      </w:r>
      <w:r w:rsidRPr="00B37A5A">
        <w:rPr>
          <w:szCs w:val="24"/>
          <w:lang w:val="es-ES_tradnl" w:eastAsia="ru-RU"/>
        </w:rPr>
        <w:t>A</w:t>
      </w:r>
      <w:r w:rsidRPr="00B37A5A">
        <w:rPr>
          <w:lang w:val="es-ES_tradnl" w:eastAsia="ru-RU"/>
        </w:rPr>
        <w:t>11)</w:t>
      </w:r>
    </w:p>
    <w:p w:rsidR="00573B2F" w:rsidRPr="00B37A5A" w:rsidRDefault="00573B2F" w:rsidP="00573B2F">
      <w:pPr>
        <w:rPr>
          <w:lang w:val="es-ES_tradnl"/>
        </w:rPr>
      </w:pPr>
      <w:r w:rsidRPr="00B37A5A">
        <w:rPr>
          <w:lang w:val="es-ES_tradnl"/>
        </w:rPr>
        <w:t>siendo:</w:t>
      </w:r>
    </w:p>
    <w:p w:rsidR="00573B2F" w:rsidRPr="00B37A5A" w:rsidRDefault="00573B2F" w:rsidP="00573B2F">
      <w:pPr>
        <w:pStyle w:val="Equationlegend"/>
        <w:rPr>
          <w:lang w:val="es-ES_tradnl"/>
        </w:rPr>
      </w:pPr>
      <w:r w:rsidRPr="00B37A5A">
        <w:rPr>
          <w:lang w:val="es-ES_tradnl"/>
        </w:rPr>
        <w:tab/>
      </w:r>
      <w:r w:rsidRPr="00B37A5A">
        <w:rPr>
          <w:i/>
          <w:position w:val="-4"/>
          <w:lang w:val="es-ES_tradnl" w:eastAsia="ru-RU"/>
        </w:rPr>
        <w:t>SOCR</w:t>
      </w:r>
      <w:r w:rsidRPr="00B37A5A">
        <w:rPr>
          <w:position w:val="-4"/>
          <w:lang w:val="es-ES_tradnl" w:eastAsia="ru-RU"/>
        </w:rPr>
        <w:t>:</w:t>
      </w:r>
      <w:r w:rsidRPr="00B37A5A">
        <w:rPr>
          <w:lang w:val="es-ES_tradnl"/>
        </w:rPr>
        <w:tab/>
        <w:t>resultado de calcular la ocupación del espectro</w:t>
      </w:r>
    </w:p>
    <w:p w:rsidR="00573B2F" w:rsidRPr="00B37A5A" w:rsidRDefault="00573B2F" w:rsidP="00573B2F">
      <w:pPr>
        <w:pStyle w:val="Equationlegend"/>
        <w:rPr>
          <w:lang w:val="es-ES_tradnl"/>
        </w:rPr>
      </w:pPr>
      <w:r w:rsidRPr="00B37A5A">
        <w:rPr>
          <w:lang w:val="es-ES_tradnl"/>
        </w:rPr>
        <w:tab/>
      </w:r>
      <w:r w:rsidRPr="00B37A5A">
        <w:rPr>
          <w:i/>
          <w:iCs/>
          <w:lang w:val="es-ES_tradnl"/>
        </w:rPr>
        <w:t>T</w:t>
      </w:r>
      <w:r w:rsidRPr="00B37A5A">
        <w:rPr>
          <w:i/>
          <w:vertAlign w:val="subscript"/>
          <w:lang w:val="es-ES_tradnl"/>
        </w:rPr>
        <w:t>O</w:t>
      </w:r>
      <w:r w:rsidRPr="00B37A5A">
        <w:rPr>
          <w:i/>
          <w:iCs/>
          <w:vertAlign w:val="subscript"/>
          <w:lang w:val="es-ES_tradnl"/>
        </w:rPr>
        <w:t>:</w:t>
      </w:r>
      <w:r w:rsidRPr="00B37A5A">
        <w:rPr>
          <w:lang w:val="es-ES_tradnl"/>
        </w:rPr>
        <w:tab/>
        <w:t>longitud total del tiempo que permanece el canal en el estado ocupado</w:t>
      </w:r>
    </w:p>
    <w:p w:rsidR="00573B2F" w:rsidRPr="00B37A5A" w:rsidRDefault="00573B2F" w:rsidP="00573B2F">
      <w:pPr>
        <w:pStyle w:val="Equationlegend"/>
        <w:rPr>
          <w:lang w:val="es-ES_tradnl"/>
        </w:rPr>
      </w:pPr>
      <w:r w:rsidRPr="00B37A5A">
        <w:rPr>
          <w:lang w:val="es-ES_tradnl"/>
        </w:rPr>
        <w:tab/>
      </w:r>
      <w:r w:rsidRPr="00B37A5A">
        <w:rPr>
          <w:i/>
          <w:iCs/>
          <w:lang w:val="es-ES_tradnl"/>
        </w:rPr>
        <w:t>T</w:t>
      </w:r>
      <w:r w:rsidRPr="00B37A5A">
        <w:rPr>
          <w:i/>
          <w:vertAlign w:val="subscript"/>
          <w:lang w:val="es-ES_tradnl"/>
        </w:rPr>
        <w:t>AI</w:t>
      </w:r>
      <w:r w:rsidRPr="00B37A5A">
        <w:rPr>
          <w:i/>
          <w:iCs/>
          <w:vertAlign w:val="subscript"/>
          <w:lang w:val="es-ES_tradnl"/>
        </w:rPr>
        <w:t>:</w:t>
      </w:r>
      <w:r w:rsidRPr="00B37A5A">
        <w:rPr>
          <w:lang w:val="es-ES_tradnl"/>
        </w:rPr>
        <w:tab/>
        <w:t>longitud del periodo de integración real.</w:t>
      </w:r>
    </w:p>
    <w:p w:rsidR="00573B2F" w:rsidRPr="00680081" w:rsidRDefault="00573B2F" w:rsidP="00573B2F">
      <w:pPr>
        <w:rPr>
          <w:lang w:val="es-ES_tradnl"/>
        </w:rPr>
      </w:pPr>
      <w:r w:rsidRPr="00B37A5A">
        <w:rPr>
          <w:lang w:val="es-ES_tradnl"/>
        </w:rPr>
        <w:t xml:space="preserve">A fin de determinar el nivel de fiabilidad de las mediciones, se debe registrar el número de señales observadas a lo largo del tiempo de integración de la ocupación (véase </w:t>
      </w:r>
      <w:r w:rsidRPr="00B37A5A">
        <w:rPr>
          <w:rFonts w:cs="Calibri"/>
          <w:spacing w:val="-4"/>
          <w:lang w:val="es-ES_tradnl"/>
        </w:rPr>
        <w:t>A3.1.</w:t>
      </w:r>
      <w:r w:rsidRPr="00B37A5A">
        <w:rPr>
          <w:rFonts w:cs="Calibri"/>
          <w:lang w:val="es-ES_tradnl"/>
        </w:rPr>
        <w:t>1).</w:t>
      </w:r>
    </w:p>
    <w:p w:rsidR="00573B2F" w:rsidRPr="00680081" w:rsidRDefault="00573B2F" w:rsidP="00886CFA">
      <w:pPr>
        <w:pStyle w:val="Heading3"/>
        <w:keepNext w:val="0"/>
        <w:keepLines w:val="0"/>
        <w:rPr>
          <w:lang w:val="es-ES_tradnl"/>
        </w:rPr>
      </w:pPr>
      <w:bookmarkStart w:id="147" w:name="_Toc349812718"/>
      <w:bookmarkStart w:id="148" w:name="_Toc499732657"/>
      <w:r w:rsidRPr="00680081">
        <w:rPr>
          <w:lang w:val="es-ES_tradnl"/>
        </w:rPr>
        <w:t>A5.1.3</w:t>
      </w:r>
      <w:r w:rsidRPr="00680081">
        <w:rPr>
          <w:lang w:val="es-ES_tradnl"/>
        </w:rPr>
        <w:tab/>
        <w:t>Selección del número de muestras</w:t>
      </w:r>
      <w:bookmarkEnd w:id="147"/>
      <w:r w:rsidRPr="00680081">
        <w:rPr>
          <w:lang w:val="es-ES_tradnl"/>
        </w:rPr>
        <w:t xml:space="preserve"> en función de la velocidad de flujo de señales esperada</w:t>
      </w:r>
      <w:bookmarkEnd w:id="148"/>
    </w:p>
    <w:p w:rsidR="00573B2F" w:rsidRPr="00680081" w:rsidRDefault="00573B2F" w:rsidP="00886CFA">
      <w:pPr>
        <w:rPr>
          <w:lang w:val="es-ES_tradnl"/>
        </w:rPr>
      </w:pPr>
      <w:r w:rsidRPr="00680081">
        <w:rPr>
          <w:spacing w:val="-4"/>
          <w:lang w:val="es-ES_tradnl"/>
        </w:rPr>
        <w:t>Los requisitos relativos al equipo de medición y el proceso de gestión de los datos correspondientes al cálculo de la ocupación para señales de larga duración serán diferentes que para el caso de señales impulsivas</w:t>
      </w:r>
      <w:r w:rsidRPr="00680081">
        <w:rPr>
          <w:lang w:val="es-ES_tradnl"/>
        </w:rPr>
        <w:t xml:space="preserve">. En los canales con </w:t>
      </w:r>
      <w:r w:rsidRPr="00B37A5A">
        <w:rPr>
          <w:lang w:val="es-ES_tradnl"/>
        </w:rPr>
        <w:t>señales de larga duración, la</w:t>
      </w:r>
      <w:r w:rsidRPr="00680081">
        <w:rPr>
          <w:lang w:val="es-ES_tradnl"/>
        </w:rPr>
        <w:t xml:space="preserve"> fiabilidad queda determinada en primer lugar por el número de señales dentro del periodo de integración. En los canales ocupados por señales impulsivas, la fiabilidad depende del valor en concreto de la ocupación del canal radioeléctrico</w:t>
      </w:r>
      <w:r>
        <w:rPr>
          <w:lang w:val="es-ES_tradnl"/>
        </w:rPr>
        <w:t xml:space="preserve"> (véase </w:t>
      </w:r>
      <w:r w:rsidRPr="00680081">
        <w:rPr>
          <w:lang w:val="es-ES_tradnl"/>
        </w:rPr>
        <w:t xml:space="preserve">§ A5.2.2 </w:t>
      </w:r>
      <w:r w:rsidRPr="00B37A5A">
        <w:rPr>
          <w:i/>
          <w:iCs/>
          <w:lang w:val="es-ES_tradnl"/>
        </w:rPr>
        <w:t>infra</w:t>
      </w:r>
      <w:r w:rsidRPr="00680081">
        <w:rPr>
          <w:lang w:val="es-ES_tradnl"/>
        </w:rPr>
        <w:t>).</w:t>
      </w:r>
    </w:p>
    <w:p w:rsidR="00573B2F" w:rsidRPr="00680081" w:rsidRDefault="00573B2F" w:rsidP="00573B2F">
      <w:pPr>
        <w:rPr>
          <w:rFonts w:cs="Calibri"/>
          <w:bCs/>
          <w:lang w:val="es-ES_tradnl"/>
        </w:rPr>
      </w:pPr>
      <w:r w:rsidRPr="00680081">
        <w:rPr>
          <w:lang w:val="es-ES_tradnl"/>
        </w:rPr>
        <w:lastRenderedPageBreak/>
        <w:t xml:space="preserve">En los canales radioeléctricos con señales de larga duración, el número de muestras necesarias para obtener una fiabilidad </w:t>
      </w:r>
      <w:r w:rsidRPr="00680081">
        <w:rPr>
          <w:i/>
          <w:iCs/>
          <w:lang w:val="es-ES_tradnl"/>
        </w:rPr>
        <w:t>P</w:t>
      </w:r>
      <w:r w:rsidRPr="00680081">
        <w:rPr>
          <w:i/>
          <w:iCs/>
          <w:vertAlign w:val="subscript"/>
          <w:lang w:val="es-ES_tradnl"/>
        </w:rPr>
        <w:t>SOC</w:t>
      </w:r>
      <w:r w:rsidRPr="00680081">
        <w:rPr>
          <w:lang w:val="es-ES_tradnl"/>
        </w:rPr>
        <w:t xml:space="preserve"> con una tolerancia a errores de medición absolutos admisible de </w:t>
      </w:r>
      <w:r w:rsidRPr="00680081">
        <w:rPr>
          <w:rFonts w:cs="Calibri"/>
          <w:lang w:val="es-ES_tradnl"/>
        </w:rPr>
        <w:t>Δ</w:t>
      </w:r>
      <w:r w:rsidRPr="00680081">
        <w:rPr>
          <w:i/>
          <w:iCs/>
          <w:vertAlign w:val="subscript"/>
          <w:lang w:val="es-ES_tradnl"/>
        </w:rPr>
        <w:t>SO</w:t>
      </w:r>
      <w:r w:rsidRPr="00680081">
        <w:rPr>
          <w:lang w:val="es-ES_tradnl"/>
        </w:rPr>
        <w:t> se calcula mediante la siguiente expresión:</w:t>
      </w:r>
    </w:p>
    <w:p w:rsidR="00573B2F" w:rsidRPr="00680081" w:rsidRDefault="00573B2F" w:rsidP="00573B2F">
      <w:pPr>
        <w:pStyle w:val="Blanc"/>
        <w:rPr>
          <w:lang w:val="es-ES_tradnl"/>
        </w:rPr>
      </w:pP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position w:val="-30"/>
          <w:lang w:val="es-ES_tradnl"/>
        </w:rPr>
        <w:object w:dxaOrig="3560" w:dyaOrig="840">
          <v:shape id="_x0000_i1044" type="#_x0000_t75" style="width:178.4pt;height:41.9pt" o:ole="">
            <v:imagedata r:id="rId69" o:title=""/>
          </v:shape>
          <o:OLEObject Type="Embed" ProgID="Equation.3" ShapeID="_x0000_i1044" DrawAspect="Content" ObjectID="_1602399809" r:id="rId70"/>
        </w:object>
      </w:r>
      <w:r w:rsidRPr="00680081">
        <w:rPr>
          <w:lang w:val="es-ES_tradnl" w:eastAsia="ru-RU"/>
        </w:rPr>
        <w:tab/>
        <w:t>(A12)</w:t>
      </w:r>
    </w:p>
    <w:p w:rsidR="00573B2F" w:rsidRPr="00680081" w:rsidRDefault="00573B2F" w:rsidP="00573B2F">
      <w:pPr>
        <w:pStyle w:val="Blanc"/>
        <w:rPr>
          <w:lang w:val="es-ES_tradnl"/>
        </w:rPr>
      </w:pPr>
    </w:p>
    <w:p w:rsidR="00573B2F" w:rsidRPr="00680081" w:rsidRDefault="00573B2F" w:rsidP="00573B2F">
      <w:pPr>
        <w:rPr>
          <w:lang w:val="es-ES_tradnl"/>
        </w:rPr>
      </w:pPr>
      <w:r w:rsidRPr="00680081">
        <w:rPr>
          <w:lang w:val="es-ES_tradnl"/>
        </w:rPr>
        <w:t>siendo:</w:t>
      </w:r>
    </w:p>
    <w:p w:rsidR="00573B2F" w:rsidRPr="00680081" w:rsidRDefault="00573B2F" w:rsidP="00573B2F">
      <w:pPr>
        <w:pStyle w:val="Equationlegend"/>
        <w:rPr>
          <w:lang w:val="es-ES_tradnl"/>
        </w:rPr>
      </w:pPr>
      <w:r w:rsidRPr="00680081">
        <w:rPr>
          <w:lang w:val="es-ES_tradnl"/>
        </w:rPr>
        <w:tab/>
      </w:r>
      <w:r w:rsidRPr="00680081">
        <w:rPr>
          <w:i/>
          <w:iCs/>
          <w:lang w:val="es-ES_tradnl"/>
        </w:rPr>
        <w:t>J</w:t>
      </w:r>
      <w:r w:rsidRPr="00680081">
        <w:rPr>
          <w:i/>
          <w:iCs/>
          <w:vertAlign w:val="subscript"/>
          <w:lang w:val="es-ES_tradnl"/>
        </w:rPr>
        <w:t>I</w:t>
      </w:r>
      <w:r w:rsidRPr="00680081">
        <w:rPr>
          <w:vertAlign w:val="subscript"/>
          <w:lang w:val="es-ES_tradnl"/>
        </w:rPr>
        <w:t xml:space="preserve"> mín:</w:t>
      </w:r>
      <w:r w:rsidRPr="00680081">
        <w:rPr>
          <w:lang w:val="es-ES_tradnl"/>
        </w:rPr>
        <w:tab/>
        <w:t xml:space="preserve">número de muestras requerido (mínimo </w:t>
      </w:r>
      <w:r>
        <w:rPr>
          <w:lang w:val="es-ES_tradnl"/>
        </w:rPr>
        <w:t>necesario)</w:t>
      </w:r>
    </w:p>
    <w:p w:rsidR="00573B2F" w:rsidRPr="00680081" w:rsidRDefault="00573B2F" w:rsidP="00573B2F">
      <w:pPr>
        <w:pStyle w:val="Equationlegend"/>
        <w:rPr>
          <w:lang w:val="es-ES_tradnl"/>
        </w:rPr>
      </w:pPr>
      <w:r w:rsidRPr="00680081">
        <w:rPr>
          <w:lang w:val="es-ES_tradnl"/>
        </w:rPr>
        <w:tab/>
        <w:t>Δ</w:t>
      </w:r>
      <w:r w:rsidRPr="00680081">
        <w:rPr>
          <w:i/>
          <w:iCs/>
          <w:vertAlign w:val="subscript"/>
          <w:lang w:val="es-ES_tradnl"/>
        </w:rPr>
        <w:t>SO:</w:t>
      </w:r>
      <w:r w:rsidRPr="00680081">
        <w:rPr>
          <w:lang w:val="es-ES_tradnl"/>
        </w:rPr>
        <w:t xml:space="preserve"> </w:t>
      </w:r>
      <w:r w:rsidRPr="00680081">
        <w:rPr>
          <w:lang w:val="es-ES_tradnl"/>
        </w:rPr>
        <w:tab/>
        <w:t>error de medición absoluto máximo admisible, que corresponde a la mitad del intervalo de fiabilidad</w:t>
      </w:r>
    </w:p>
    <w:p w:rsidR="00573B2F" w:rsidRPr="00680081" w:rsidRDefault="00573B2F" w:rsidP="00573B2F">
      <w:pPr>
        <w:pStyle w:val="Equationlegend"/>
        <w:rPr>
          <w:lang w:val="es-ES_tradnl"/>
        </w:rPr>
      </w:pPr>
      <w:r w:rsidRPr="00680081">
        <w:rPr>
          <w:lang w:val="es-ES_tradnl"/>
        </w:rPr>
        <w:tab/>
      </w:r>
      <w:r w:rsidRPr="00680081">
        <w:rPr>
          <w:rFonts w:cs="Calibri"/>
          <w:lang w:val="es-ES_tradnl"/>
        </w:rPr>
        <w:t>δ</w:t>
      </w:r>
      <w:r w:rsidRPr="00680081">
        <w:rPr>
          <w:i/>
          <w:iCs/>
          <w:lang w:val="es-ES_tradnl"/>
        </w:rPr>
        <w:t>T</w:t>
      </w:r>
      <w:r w:rsidRPr="00680081">
        <w:rPr>
          <w:lang w:val="es-ES_tradnl"/>
        </w:rPr>
        <w:t>:</w:t>
      </w:r>
      <w:r w:rsidRPr="00680081">
        <w:rPr>
          <w:lang w:val="es-ES_tradnl"/>
        </w:rPr>
        <w:tab/>
        <w:t>inestabilidad relativa del tiempo de iteración</w:t>
      </w:r>
    </w:p>
    <w:p w:rsidR="00573B2F" w:rsidRPr="00680081" w:rsidRDefault="00573B2F" w:rsidP="00573B2F">
      <w:pPr>
        <w:pStyle w:val="Equationlegend"/>
        <w:rPr>
          <w:lang w:val="es-ES_tradnl"/>
        </w:rPr>
      </w:pPr>
      <w:r w:rsidRPr="00680081">
        <w:rPr>
          <w:lang w:val="es-ES_tradnl"/>
        </w:rPr>
        <w:tab/>
      </w:r>
      <w:r w:rsidRPr="00680081">
        <w:rPr>
          <w:i/>
          <w:iCs/>
          <w:lang w:val="es-ES_tradnl"/>
        </w:rPr>
        <w:t>V</w:t>
      </w:r>
      <w:r w:rsidRPr="00680081">
        <w:rPr>
          <w:i/>
          <w:iCs/>
          <w:vertAlign w:val="subscript"/>
          <w:lang w:val="es-ES_tradnl"/>
        </w:rPr>
        <w:t>avr:</w:t>
      </w:r>
      <w:r w:rsidRPr="00680081">
        <w:rPr>
          <w:lang w:val="es-ES_tradnl"/>
        </w:rPr>
        <w:tab/>
        <w:t>número medio de señales esperadas durante el periodo</w:t>
      </w:r>
      <w:r>
        <w:rPr>
          <w:lang w:val="es-ES_tradnl"/>
        </w:rPr>
        <w:t xml:space="preserve"> de integración de la ocupación</w:t>
      </w:r>
    </w:p>
    <w:p w:rsidR="00573B2F" w:rsidRPr="00680081" w:rsidRDefault="00573B2F" w:rsidP="00573B2F">
      <w:pPr>
        <w:pStyle w:val="Equationlegend"/>
        <w:rPr>
          <w:lang w:val="es-ES_tradnl"/>
        </w:rPr>
      </w:pPr>
      <w:r w:rsidRPr="00680081">
        <w:rPr>
          <w:lang w:val="es-ES_tradnl"/>
        </w:rPr>
        <w:tab/>
      </w:r>
      <w:r w:rsidRPr="00680081">
        <w:rPr>
          <w:i/>
          <w:iCs/>
          <w:lang w:val="es-ES_tradnl"/>
        </w:rPr>
        <w:t>x</w:t>
      </w:r>
      <w:r w:rsidRPr="00680081">
        <w:rPr>
          <w:i/>
          <w:iCs/>
          <w:vertAlign w:val="subscript"/>
          <w:lang w:val="es-ES_tradnl"/>
        </w:rPr>
        <w:t>P:</w:t>
      </w:r>
      <w:r w:rsidRPr="00680081">
        <w:rPr>
          <w:lang w:val="es-ES_tradnl"/>
        </w:rPr>
        <w:tab/>
        <w:t xml:space="preserve">porcentaje de la integral de probabilidad, que corresponde al valor de fiabilidad requerido </w:t>
      </w:r>
      <w:r w:rsidRPr="00680081">
        <w:rPr>
          <w:i/>
          <w:iCs/>
          <w:spacing w:val="-4"/>
          <w:lang w:val="es-ES_tradnl"/>
        </w:rPr>
        <w:t>P</w:t>
      </w:r>
      <w:r w:rsidRPr="00680081">
        <w:rPr>
          <w:i/>
          <w:iCs/>
          <w:spacing w:val="-4"/>
          <w:vertAlign w:val="subscript"/>
          <w:lang w:val="es-ES_tradnl"/>
        </w:rPr>
        <w:t>SOC</w:t>
      </w:r>
      <w:r w:rsidRPr="00680081">
        <w:rPr>
          <w:spacing w:val="-4"/>
          <w:lang w:val="es-ES_tradnl"/>
        </w:rPr>
        <w:t>, para cuyo cálculo se recomienda la siguiente aproximación:</w:t>
      </w:r>
    </w:p>
    <w:p w:rsidR="00573B2F" w:rsidRPr="00680081" w:rsidRDefault="00573B2F" w:rsidP="00573B2F">
      <w:pPr>
        <w:pStyle w:val="Blanc"/>
        <w:rPr>
          <w:lang w:val="es-ES_tradnl"/>
        </w:rPr>
      </w:pP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position w:val="-30"/>
          <w:lang w:val="es-ES_tradnl"/>
        </w:rPr>
        <w:object w:dxaOrig="4020" w:dyaOrig="680">
          <v:shape id="_x0000_i1045" type="#_x0000_t75" style="width:200.95pt;height:33.85pt" o:ole="">
            <v:imagedata r:id="rId71" o:title=""/>
          </v:shape>
          <o:OLEObject Type="Embed" ProgID="Equation.3" ShapeID="_x0000_i1045" DrawAspect="Content" ObjectID="_1602399810" r:id="rId72"/>
        </w:object>
      </w:r>
      <w:r w:rsidRPr="00680081">
        <w:rPr>
          <w:lang w:val="es-ES_tradnl"/>
        </w:rPr>
        <w:tab/>
        <w:t>(</w:t>
      </w:r>
      <w:r w:rsidRPr="00680081">
        <w:rPr>
          <w:lang w:val="es-ES_tradnl" w:eastAsia="ru-RU"/>
        </w:rPr>
        <w:t>A13</w:t>
      </w:r>
      <w:r w:rsidRPr="00680081">
        <w:rPr>
          <w:lang w:val="es-ES_tradnl"/>
        </w:rPr>
        <w:t>)</w:t>
      </w:r>
    </w:p>
    <w:p w:rsidR="00573B2F" w:rsidRPr="00680081" w:rsidRDefault="00573B2F" w:rsidP="00573B2F">
      <w:pPr>
        <w:rPr>
          <w:lang w:val="es-ES_tradnl"/>
        </w:rPr>
      </w:pPr>
      <w:r w:rsidRPr="00680081">
        <w:rPr>
          <w:lang w:val="es-ES_tradnl"/>
        </w:rPr>
        <w:t>siendo:</w:t>
      </w: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position w:val="-30"/>
          <w:lang w:val="es-ES_tradnl"/>
        </w:rPr>
        <w:object w:dxaOrig="2240" w:dyaOrig="780">
          <v:shape id="_x0000_i1046" type="#_x0000_t75" style="width:111.75pt;height:39.75pt" o:ole="">
            <v:imagedata r:id="rId73" o:title=""/>
          </v:shape>
          <o:OLEObject Type="Embed" ProgID="Equation.3" ShapeID="_x0000_i1046" DrawAspect="Content" ObjectID="_1602399811" r:id="rId74"/>
        </w:object>
      </w:r>
      <w:r w:rsidRPr="00680081">
        <w:rPr>
          <w:lang w:val="es-ES_tradnl"/>
        </w:rPr>
        <w:tab/>
        <w:t>(</w:t>
      </w:r>
      <w:r w:rsidRPr="00680081">
        <w:rPr>
          <w:lang w:val="es-ES_tradnl" w:eastAsia="ru-RU"/>
        </w:rPr>
        <w:t>A14</w:t>
      </w:r>
      <w:r w:rsidRPr="00680081">
        <w:rPr>
          <w:lang w:val="es-ES_tradnl"/>
        </w:rPr>
        <w:t>)</w:t>
      </w:r>
    </w:p>
    <w:p w:rsidR="00573B2F" w:rsidRPr="00680081" w:rsidRDefault="00573B2F" w:rsidP="00573B2F">
      <w:pPr>
        <w:keepNext/>
        <w:keepLines/>
        <w:rPr>
          <w:lang w:val="es-ES_tradnl"/>
        </w:rPr>
      </w:pPr>
      <w:r w:rsidRPr="00680081">
        <w:rPr>
          <w:lang w:val="es-ES_tradnl"/>
        </w:rPr>
        <w:t xml:space="preserve">El número medio </w:t>
      </w:r>
      <w:r w:rsidRPr="00680081">
        <w:rPr>
          <w:i/>
          <w:iCs/>
          <w:lang w:val="es-ES_tradnl"/>
        </w:rPr>
        <w:t>V</w:t>
      </w:r>
      <w:r w:rsidRPr="00680081">
        <w:rPr>
          <w:i/>
          <w:iCs/>
          <w:vertAlign w:val="subscript"/>
          <w:lang w:val="es-ES_tradnl"/>
        </w:rPr>
        <w:t>avr</w:t>
      </w:r>
      <w:r w:rsidRPr="00680081">
        <w:rPr>
          <w:lang w:val="es-ES_tradnl"/>
        </w:rPr>
        <w:t xml:space="preserve"> de señales esperadas durante el periodo de integración utilizado en (</w:t>
      </w:r>
      <w:r w:rsidRPr="00680081">
        <w:rPr>
          <w:lang w:val="es-ES_tradnl" w:eastAsia="ru-RU"/>
        </w:rPr>
        <w:t>A8</w:t>
      </w:r>
      <w:r w:rsidRPr="00680081">
        <w:rPr>
          <w:lang w:val="es-ES_tradnl"/>
        </w:rPr>
        <w:t>) puede calcularse así:</w:t>
      </w:r>
    </w:p>
    <w:p w:rsidR="00573B2F" w:rsidRPr="00680081" w:rsidRDefault="00573B2F" w:rsidP="00573B2F">
      <w:pPr>
        <w:pStyle w:val="Blanc"/>
        <w:rPr>
          <w:lang w:val="es-ES_tradnl"/>
        </w:rPr>
      </w:pP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position w:val="-12"/>
          <w:lang w:val="es-ES_tradnl"/>
        </w:rPr>
        <w:object w:dxaOrig="1140" w:dyaOrig="360">
          <v:shape id="_x0000_i1047" type="#_x0000_t75" style="width:56.95pt;height:18.25pt" o:ole="">
            <v:imagedata r:id="rId75" o:title=""/>
          </v:shape>
          <o:OLEObject Type="Embed" ProgID="Equation.3" ShapeID="_x0000_i1047" DrawAspect="Content" ObjectID="_1602399812" r:id="rId76"/>
        </w:object>
      </w:r>
      <w:r w:rsidRPr="00680081">
        <w:rPr>
          <w:lang w:val="es-ES_tradnl" w:eastAsia="ru-RU"/>
        </w:rPr>
        <w:tab/>
        <w:t>(</w:t>
      </w:r>
      <w:r w:rsidRPr="00680081">
        <w:rPr>
          <w:szCs w:val="24"/>
          <w:lang w:val="es-ES_tradnl" w:eastAsia="ru-RU"/>
        </w:rPr>
        <w:t>A</w:t>
      </w:r>
      <w:r w:rsidRPr="00680081">
        <w:rPr>
          <w:lang w:val="es-ES_tradnl" w:eastAsia="ru-RU"/>
        </w:rPr>
        <w:t>15)</w:t>
      </w:r>
    </w:p>
    <w:p w:rsidR="00573B2F" w:rsidRPr="00680081" w:rsidRDefault="00573B2F" w:rsidP="00573B2F">
      <w:pPr>
        <w:pStyle w:val="Blanc"/>
        <w:rPr>
          <w:lang w:val="es-ES_tradnl"/>
        </w:rPr>
      </w:pPr>
    </w:p>
    <w:p w:rsidR="00573B2F" w:rsidRPr="00680081" w:rsidRDefault="00573B2F" w:rsidP="00573B2F">
      <w:pPr>
        <w:rPr>
          <w:lang w:val="es-ES_tradnl"/>
        </w:rPr>
      </w:pPr>
      <w:r w:rsidRPr="00680081">
        <w:rPr>
          <w:lang w:val="es-ES_tradnl"/>
        </w:rPr>
        <w:t>dónde:</w:t>
      </w:r>
    </w:p>
    <w:p w:rsidR="00573B2F" w:rsidRPr="00680081" w:rsidRDefault="00573B2F" w:rsidP="00573B2F">
      <w:pPr>
        <w:pStyle w:val="Equationlegend"/>
        <w:rPr>
          <w:lang w:val="es-ES_tradnl"/>
        </w:rPr>
      </w:pPr>
      <w:r w:rsidRPr="00680081">
        <w:rPr>
          <w:lang w:val="es-ES_tradnl"/>
        </w:rPr>
        <w:tab/>
      </w:r>
      <w:r w:rsidRPr="00680081">
        <w:rPr>
          <w:rFonts w:cs="Calibri"/>
          <w:lang w:val="es-ES_tradnl"/>
        </w:rPr>
        <w:t>λ:</w:t>
      </w:r>
      <w:r w:rsidRPr="00680081">
        <w:rPr>
          <w:lang w:val="es-ES_tradnl"/>
        </w:rPr>
        <w:tab/>
        <w:t xml:space="preserve">velocidad de flujo de señales en el canal (véase </w:t>
      </w:r>
      <w:r w:rsidRPr="00680081">
        <w:rPr>
          <w:rFonts w:cs="Calibri"/>
          <w:lang w:val="es-ES_tradnl"/>
        </w:rPr>
        <w:t>§</w:t>
      </w:r>
      <w:r w:rsidRPr="00680081">
        <w:rPr>
          <w:lang w:val="es-ES_tradnl"/>
        </w:rPr>
        <w:t> A4.1)</w:t>
      </w:r>
    </w:p>
    <w:p w:rsidR="00573B2F" w:rsidRPr="00680081" w:rsidRDefault="00573B2F" w:rsidP="00573B2F">
      <w:pPr>
        <w:pStyle w:val="Equationlegend"/>
        <w:rPr>
          <w:lang w:val="es-ES_tradnl"/>
        </w:rPr>
      </w:pPr>
      <w:r w:rsidRPr="00680081">
        <w:rPr>
          <w:lang w:val="es-ES_tradnl"/>
        </w:rPr>
        <w:tab/>
      </w:r>
      <w:r w:rsidRPr="00680081">
        <w:rPr>
          <w:i/>
          <w:iCs/>
          <w:lang w:val="es-ES_tradnl"/>
        </w:rPr>
        <w:t>T</w:t>
      </w:r>
      <w:r w:rsidRPr="00680081">
        <w:rPr>
          <w:i/>
          <w:iCs/>
          <w:vertAlign w:val="subscript"/>
          <w:lang w:val="es-ES_tradnl"/>
        </w:rPr>
        <w:t>I:</w:t>
      </w:r>
      <w:r w:rsidRPr="00680081">
        <w:rPr>
          <w:lang w:val="es-ES_tradnl"/>
        </w:rPr>
        <w:tab/>
        <w:t>duración del periodo de integración de la ocupación.</w:t>
      </w:r>
    </w:p>
    <w:p w:rsidR="00573B2F" w:rsidRPr="00680081" w:rsidRDefault="00573B2F" w:rsidP="00573B2F">
      <w:pPr>
        <w:rPr>
          <w:lang w:val="es-ES_tradnl"/>
        </w:rPr>
      </w:pPr>
      <w:r w:rsidRPr="00680081">
        <w:rPr>
          <w:lang w:val="es-ES_tradnl"/>
        </w:rPr>
        <w:t xml:space="preserve">Para un nivel de fiabilidad </w:t>
      </w:r>
      <w:r w:rsidRPr="00680081">
        <w:rPr>
          <w:i/>
          <w:iCs/>
          <w:lang w:val="es-ES_tradnl"/>
        </w:rPr>
        <w:t>P</w:t>
      </w:r>
      <w:r w:rsidRPr="00680081">
        <w:rPr>
          <w:i/>
          <w:iCs/>
          <w:vertAlign w:val="subscript"/>
          <w:lang w:val="es-ES_tradnl"/>
        </w:rPr>
        <w:t>SOC</w:t>
      </w:r>
      <w:r w:rsidRPr="00680081">
        <w:rPr>
          <w:lang w:val="es-ES_tradnl"/>
        </w:rPr>
        <w:t xml:space="preserve"> = 95% con una tolerancia a errores de medición absolutos admisible de </w:t>
      </w:r>
      <w:r w:rsidRPr="00680081">
        <w:rPr>
          <w:rFonts w:cs="Calibri"/>
          <w:lang w:val="es-ES_tradnl"/>
        </w:rPr>
        <w:t>Δ</w:t>
      </w:r>
      <w:r w:rsidRPr="00680081">
        <w:rPr>
          <w:i/>
          <w:iCs/>
          <w:vertAlign w:val="subscript"/>
          <w:lang w:val="es-ES_tradnl"/>
        </w:rPr>
        <w:t>SO</w:t>
      </w:r>
      <w:r w:rsidRPr="00680081">
        <w:rPr>
          <w:lang w:val="es-ES_tradnl"/>
        </w:rPr>
        <w:t xml:space="preserve"> = 0,5%, la ecuación </w:t>
      </w:r>
      <w:r w:rsidRPr="00680081">
        <w:rPr>
          <w:lang w:val="es-ES_tradnl" w:eastAsia="ru-RU"/>
        </w:rPr>
        <w:t>(</w:t>
      </w:r>
      <w:r w:rsidRPr="00680081">
        <w:rPr>
          <w:szCs w:val="24"/>
          <w:lang w:val="es-ES_tradnl" w:eastAsia="ru-RU"/>
        </w:rPr>
        <w:t>A12</w:t>
      </w:r>
      <w:r w:rsidRPr="00680081">
        <w:rPr>
          <w:lang w:val="es-ES_tradnl" w:eastAsia="ru-RU"/>
        </w:rPr>
        <w:t xml:space="preserve">) </w:t>
      </w:r>
      <w:r w:rsidRPr="00680081">
        <w:rPr>
          <w:lang w:val="es-ES_tradnl"/>
        </w:rPr>
        <w:t>para sistemas enganchados puede expresarse del modo siguiente:</w:t>
      </w:r>
    </w:p>
    <w:p w:rsidR="00573B2F" w:rsidRPr="00680081" w:rsidRDefault="00573B2F" w:rsidP="00573B2F">
      <w:pPr>
        <w:pStyle w:val="Blanc"/>
        <w:rPr>
          <w:lang w:val="es-ES_tradnl"/>
        </w:rPr>
      </w:pP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position w:val="-16"/>
          <w:lang w:val="es-ES_tradnl"/>
        </w:rPr>
        <w:object w:dxaOrig="3460" w:dyaOrig="499">
          <v:shape id="_x0000_i1048" type="#_x0000_t75" style="width:172.5pt;height:24.7pt" o:ole="">
            <v:imagedata r:id="rId77" o:title=""/>
          </v:shape>
          <o:OLEObject Type="Embed" ProgID="Equation.3" ShapeID="_x0000_i1048" DrawAspect="Content" ObjectID="_1602399813" r:id="rId78"/>
        </w:object>
      </w:r>
      <w:r w:rsidRPr="00680081">
        <w:rPr>
          <w:lang w:val="es-ES_tradnl" w:eastAsia="ru-RU"/>
        </w:rPr>
        <w:tab/>
        <w:t>(</w:t>
      </w:r>
      <w:r w:rsidRPr="00680081">
        <w:rPr>
          <w:szCs w:val="24"/>
          <w:lang w:val="es-ES_tradnl" w:eastAsia="ru-RU"/>
        </w:rPr>
        <w:t>A</w:t>
      </w:r>
      <w:r w:rsidRPr="00680081">
        <w:rPr>
          <w:lang w:val="es-ES_tradnl" w:eastAsia="ru-RU"/>
        </w:rPr>
        <w:t>16)</w:t>
      </w:r>
    </w:p>
    <w:p w:rsidR="00573B2F" w:rsidRPr="00680081" w:rsidRDefault="00573B2F" w:rsidP="00573B2F">
      <w:pPr>
        <w:rPr>
          <w:lang w:val="es-ES_tradnl"/>
        </w:rPr>
      </w:pPr>
      <w:r w:rsidRPr="00680081">
        <w:rPr>
          <w:lang w:val="es-ES_tradnl"/>
        </w:rPr>
        <w:t>En el Cuadro A1 se dan ejemplos de la aplicación de la ecuación (</w:t>
      </w:r>
      <w:r w:rsidRPr="00680081">
        <w:rPr>
          <w:szCs w:val="24"/>
          <w:lang w:val="es-ES_tradnl" w:eastAsia="ru-RU"/>
        </w:rPr>
        <w:t>A</w:t>
      </w:r>
      <w:r w:rsidRPr="00680081">
        <w:rPr>
          <w:lang w:val="es-ES_tradnl"/>
        </w:rPr>
        <w:t>16) a canales de radiocomunicaciones con distintas velocidades de flujo de señales.</w:t>
      </w:r>
    </w:p>
    <w:p w:rsidR="00573B2F" w:rsidRPr="00680081" w:rsidRDefault="00573B2F" w:rsidP="00573B2F">
      <w:pPr>
        <w:pStyle w:val="TableNo"/>
        <w:rPr>
          <w:lang w:val="es-ES_tradnl"/>
        </w:rPr>
      </w:pPr>
      <w:r w:rsidRPr="00680081">
        <w:rPr>
          <w:lang w:val="es-ES_tradnl"/>
        </w:rPr>
        <w:lastRenderedPageBreak/>
        <w:t>CUADRO A1</w:t>
      </w:r>
    </w:p>
    <w:p w:rsidR="00573B2F" w:rsidRPr="00680081" w:rsidRDefault="00573B2F" w:rsidP="00573B2F">
      <w:pPr>
        <w:pStyle w:val="Tabletitle"/>
        <w:keepLines/>
        <w:rPr>
          <w:lang w:val="es-ES_tradnl"/>
        </w:rPr>
      </w:pPr>
      <w:r w:rsidRPr="00680081">
        <w:rPr>
          <w:lang w:val="es-ES_tradnl"/>
        </w:rPr>
        <w:t>Número de muestras de un canal con señales de larga duración necesario para</w:t>
      </w:r>
      <w:r w:rsidRPr="00680081">
        <w:rPr>
          <w:lang w:val="es-ES_tradnl"/>
        </w:rPr>
        <w:br/>
        <w:t xml:space="preserve">obtener una tolerancia a errores de medición de la ocupación absolutos </w:t>
      </w:r>
      <w:r w:rsidRPr="00680081">
        <w:rPr>
          <w:rFonts w:cs="Calibri"/>
          <w:lang w:val="es-ES_tradnl"/>
        </w:rPr>
        <w:t>Δ</w:t>
      </w:r>
      <w:r w:rsidRPr="00680081">
        <w:rPr>
          <w:i/>
          <w:iCs/>
          <w:vertAlign w:val="subscript"/>
          <w:lang w:val="es-ES_tradnl"/>
        </w:rPr>
        <w:t>SO</w:t>
      </w:r>
      <w:r w:rsidRPr="00680081">
        <w:rPr>
          <w:lang w:val="es-ES_tradnl"/>
        </w:rPr>
        <w:br/>
        <w:t xml:space="preserve">no superior a ±0,5% con una fiabilidad </w:t>
      </w:r>
      <w:r w:rsidRPr="00680081">
        <w:rPr>
          <w:i/>
          <w:iCs/>
          <w:lang w:val="es-ES_tradnl"/>
        </w:rPr>
        <w:t>P</w:t>
      </w:r>
      <w:r w:rsidRPr="00680081">
        <w:rPr>
          <w:i/>
          <w:iCs/>
          <w:vertAlign w:val="subscript"/>
          <w:lang w:val="es-ES_tradnl"/>
        </w:rPr>
        <w:t>SOC</w:t>
      </w:r>
      <w:r w:rsidRPr="00680081">
        <w:rPr>
          <w:lang w:val="es-ES_tradnl"/>
        </w:rPr>
        <w:t> = 95% para mediciones</w:t>
      </w:r>
      <w:r w:rsidRPr="00680081">
        <w:rPr>
          <w:lang w:val="es-ES_tradnl"/>
        </w:rPr>
        <w:br/>
        <w:t xml:space="preserve">con una inestabilidad relativas del tiempo de iteración </w:t>
      </w:r>
      <w:r w:rsidRPr="00680081">
        <w:rPr>
          <w:rFonts w:cs="Calibri"/>
          <w:lang w:val="es-ES_tradnl"/>
        </w:rPr>
        <w:t>δ</w:t>
      </w:r>
      <w:r w:rsidRPr="00680081">
        <w:rPr>
          <w:i/>
          <w:iCs/>
          <w:lang w:val="es-ES_tradnl"/>
        </w:rPr>
        <w:t xml:space="preserve">T </w:t>
      </w:r>
      <w:r w:rsidRPr="00680081">
        <w:rPr>
          <w:lang w:val="es-ES_tradnl"/>
        </w:rPr>
        <w:t>≤ 0,5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2"/>
        <w:gridCol w:w="3458"/>
      </w:tblGrid>
      <w:tr w:rsidR="00573B2F" w:rsidRPr="00680081" w:rsidTr="00F333D6">
        <w:trPr>
          <w:jc w:val="center"/>
        </w:trPr>
        <w:tc>
          <w:tcPr>
            <w:tcW w:w="5102" w:type="dxa"/>
            <w:tcBorders>
              <w:top w:val="single" w:sz="4" w:space="0" w:color="auto"/>
              <w:left w:val="single" w:sz="4" w:space="0" w:color="auto"/>
              <w:bottom w:val="single" w:sz="4" w:space="0" w:color="auto"/>
              <w:right w:val="single" w:sz="4" w:space="0" w:color="auto"/>
            </w:tcBorders>
            <w:vAlign w:val="center"/>
          </w:tcPr>
          <w:p w:rsidR="00573B2F" w:rsidRPr="00680081" w:rsidRDefault="00573B2F" w:rsidP="00F333D6">
            <w:pPr>
              <w:pStyle w:val="Tablehead"/>
              <w:spacing w:before="40" w:after="40"/>
              <w:rPr>
                <w:lang w:val="es-ES_tradnl"/>
              </w:rPr>
            </w:pPr>
            <w:r w:rsidRPr="00680081">
              <w:rPr>
                <w:lang w:val="es-ES_tradnl"/>
              </w:rPr>
              <w:t xml:space="preserve">La velocidad de flujo de señales en el canal </w:t>
            </w:r>
            <w:r w:rsidRPr="00680081">
              <w:rPr>
                <w:rFonts w:cs="Calibri"/>
                <w:lang w:val="es-ES_tradnl"/>
              </w:rPr>
              <w:t>λ</w:t>
            </w:r>
            <w:r w:rsidRPr="00680081">
              <w:rPr>
                <w:lang w:val="es-ES_tradnl"/>
              </w:rPr>
              <w:br/>
              <w:t xml:space="preserve">(número </w:t>
            </w:r>
            <w:r w:rsidRPr="00680081">
              <w:rPr>
                <w:bCs/>
                <w:i/>
                <w:iCs/>
                <w:lang w:val="es-ES_tradnl"/>
              </w:rPr>
              <w:t xml:space="preserve">medio </w:t>
            </w:r>
            <w:r w:rsidRPr="00680081">
              <w:rPr>
                <w:lang w:val="es-ES_tradnl"/>
              </w:rPr>
              <w:t>de señales observadas en</w:t>
            </w:r>
            <w:r w:rsidRPr="00680081">
              <w:rPr>
                <w:lang w:val="es-ES_tradnl"/>
              </w:rPr>
              <w:br/>
              <w:t>el periodo de integración), no superior a:</w:t>
            </w:r>
          </w:p>
        </w:tc>
        <w:tc>
          <w:tcPr>
            <w:tcW w:w="3458" w:type="dxa"/>
            <w:tcBorders>
              <w:top w:val="single" w:sz="4" w:space="0" w:color="auto"/>
              <w:left w:val="single" w:sz="4" w:space="0" w:color="auto"/>
              <w:bottom w:val="single" w:sz="4" w:space="0" w:color="auto"/>
              <w:right w:val="single" w:sz="4" w:space="0" w:color="auto"/>
            </w:tcBorders>
            <w:vAlign w:val="center"/>
          </w:tcPr>
          <w:p w:rsidR="00573B2F" w:rsidRPr="005A1FAE" w:rsidRDefault="00573B2F" w:rsidP="00F333D6">
            <w:pPr>
              <w:pStyle w:val="Tablehead"/>
              <w:spacing w:before="40" w:after="40"/>
              <w:rPr>
                <w:lang w:val="es-ES_tradnl"/>
              </w:rPr>
            </w:pPr>
            <w:r w:rsidRPr="005A1FAE">
              <w:rPr>
                <w:lang w:val="es-ES_tradnl"/>
              </w:rPr>
              <w:t>Número de muestras</w:t>
            </w:r>
            <w:r w:rsidRPr="005A1FAE">
              <w:rPr>
                <w:lang w:val="es-ES_tradnl"/>
              </w:rPr>
              <w:br/>
              <w:t>requerido</w:t>
            </w:r>
          </w:p>
        </w:tc>
      </w:tr>
      <w:tr w:rsidR="00573B2F" w:rsidRPr="00680081" w:rsidTr="00F333D6">
        <w:trPr>
          <w:jc w:val="center"/>
        </w:trPr>
        <w:tc>
          <w:tcPr>
            <w:tcW w:w="5102" w:type="dxa"/>
            <w:tcBorders>
              <w:top w:val="single" w:sz="4" w:space="0" w:color="auto"/>
              <w:left w:val="single" w:sz="4" w:space="0" w:color="auto"/>
              <w:bottom w:val="single" w:sz="4" w:space="0" w:color="auto"/>
              <w:right w:val="single" w:sz="4" w:space="0" w:color="auto"/>
            </w:tcBorders>
          </w:tcPr>
          <w:p w:rsidR="00573B2F" w:rsidRPr="00680081" w:rsidRDefault="00573B2F" w:rsidP="00F333D6">
            <w:pPr>
              <w:pStyle w:val="Tabletext"/>
              <w:jc w:val="center"/>
              <w:rPr>
                <w:lang w:val="es-ES_tradnl"/>
              </w:rPr>
            </w:pPr>
            <w:r w:rsidRPr="00680081">
              <w:rPr>
                <w:lang w:val="es-ES_tradnl"/>
              </w:rPr>
              <w:t>10</w:t>
            </w:r>
          </w:p>
        </w:tc>
        <w:tc>
          <w:tcPr>
            <w:tcW w:w="3458" w:type="dxa"/>
            <w:tcBorders>
              <w:top w:val="single" w:sz="4" w:space="0" w:color="auto"/>
              <w:left w:val="single" w:sz="4" w:space="0" w:color="auto"/>
              <w:bottom w:val="single" w:sz="4" w:space="0" w:color="auto"/>
              <w:right w:val="single" w:sz="4" w:space="0" w:color="auto"/>
            </w:tcBorders>
          </w:tcPr>
          <w:p w:rsidR="00573B2F" w:rsidRPr="00680081" w:rsidRDefault="00573B2F" w:rsidP="00F333D6">
            <w:pPr>
              <w:pStyle w:val="Tabletext"/>
              <w:jc w:val="center"/>
              <w:rPr>
                <w:lang w:val="es-ES_tradnl"/>
              </w:rPr>
            </w:pPr>
            <w:r w:rsidRPr="00680081">
              <w:rPr>
                <w:lang w:val="es-ES_tradnl"/>
              </w:rPr>
              <w:t>703</w:t>
            </w:r>
          </w:p>
        </w:tc>
      </w:tr>
      <w:tr w:rsidR="00573B2F" w:rsidRPr="00680081" w:rsidTr="00F333D6">
        <w:trPr>
          <w:jc w:val="center"/>
        </w:trPr>
        <w:tc>
          <w:tcPr>
            <w:tcW w:w="5102" w:type="dxa"/>
            <w:tcBorders>
              <w:top w:val="single" w:sz="4" w:space="0" w:color="auto"/>
              <w:left w:val="single" w:sz="4" w:space="0" w:color="auto"/>
              <w:bottom w:val="single" w:sz="4" w:space="0" w:color="auto"/>
              <w:right w:val="single" w:sz="4" w:space="0" w:color="auto"/>
            </w:tcBorders>
          </w:tcPr>
          <w:p w:rsidR="00573B2F" w:rsidRPr="00680081" w:rsidRDefault="00573B2F" w:rsidP="00F333D6">
            <w:pPr>
              <w:pStyle w:val="Tabletext"/>
              <w:jc w:val="center"/>
              <w:rPr>
                <w:lang w:val="es-ES_tradnl"/>
              </w:rPr>
            </w:pPr>
            <w:r w:rsidRPr="00680081">
              <w:rPr>
                <w:lang w:val="es-ES_tradnl"/>
              </w:rPr>
              <w:t>30</w:t>
            </w:r>
          </w:p>
        </w:tc>
        <w:tc>
          <w:tcPr>
            <w:tcW w:w="3458" w:type="dxa"/>
            <w:tcBorders>
              <w:top w:val="single" w:sz="4" w:space="0" w:color="auto"/>
              <w:left w:val="single" w:sz="4" w:space="0" w:color="auto"/>
              <w:bottom w:val="single" w:sz="4" w:space="0" w:color="auto"/>
              <w:right w:val="single" w:sz="4" w:space="0" w:color="auto"/>
            </w:tcBorders>
          </w:tcPr>
          <w:p w:rsidR="00573B2F" w:rsidRPr="00680081" w:rsidRDefault="00573B2F" w:rsidP="00F333D6">
            <w:pPr>
              <w:pStyle w:val="Tabletext"/>
              <w:jc w:val="center"/>
              <w:rPr>
                <w:lang w:val="es-ES_tradnl"/>
              </w:rPr>
            </w:pPr>
            <w:r w:rsidRPr="00680081">
              <w:rPr>
                <w:lang w:val="es-ES_tradnl"/>
              </w:rPr>
              <w:t>1 217</w:t>
            </w:r>
          </w:p>
        </w:tc>
      </w:tr>
      <w:tr w:rsidR="00573B2F" w:rsidRPr="00680081" w:rsidTr="00F333D6">
        <w:trPr>
          <w:jc w:val="center"/>
        </w:trPr>
        <w:tc>
          <w:tcPr>
            <w:tcW w:w="5102" w:type="dxa"/>
            <w:tcBorders>
              <w:top w:val="single" w:sz="4" w:space="0" w:color="auto"/>
              <w:left w:val="single" w:sz="4" w:space="0" w:color="auto"/>
              <w:bottom w:val="single" w:sz="4" w:space="0" w:color="auto"/>
              <w:right w:val="single" w:sz="4" w:space="0" w:color="auto"/>
            </w:tcBorders>
          </w:tcPr>
          <w:p w:rsidR="00573B2F" w:rsidRPr="00680081" w:rsidRDefault="00573B2F" w:rsidP="00F333D6">
            <w:pPr>
              <w:pStyle w:val="Tabletext"/>
              <w:jc w:val="center"/>
              <w:rPr>
                <w:lang w:val="es-ES_tradnl"/>
              </w:rPr>
            </w:pPr>
            <w:r w:rsidRPr="00680081">
              <w:rPr>
                <w:lang w:val="es-ES_tradnl"/>
              </w:rPr>
              <w:t>50</w:t>
            </w:r>
          </w:p>
        </w:tc>
        <w:tc>
          <w:tcPr>
            <w:tcW w:w="3458" w:type="dxa"/>
            <w:tcBorders>
              <w:top w:val="single" w:sz="4" w:space="0" w:color="auto"/>
              <w:left w:val="single" w:sz="4" w:space="0" w:color="auto"/>
              <w:bottom w:val="single" w:sz="4" w:space="0" w:color="auto"/>
              <w:right w:val="single" w:sz="4" w:space="0" w:color="auto"/>
            </w:tcBorders>
          </w:tcPr>
          <w:p w:rsidR="00573B2F" w:rsidRPr="00680081" w:rsidRDefault="00573B2F" w:rsidP="00F333D6">
            <w:pPr>
              <w:pStyle w:val="Tabletext"/>
              <w:jc w:val="center"/>
              <w:rPr>
                <w:lang w:val="es-ES_tradnl"/>
              </w:rPr>
            </w:pPr>
            <w:r w:rsidRPr="00680081">
              <w:rPr>
                <w:lang w:val="es-ES_tradnl"/>
              </w:rPr>
              <w:t>1 572</w:t>
            </w:r>
          </w:p>
        </w:tc>
      </w:tr>
      <w:tr w:rsidR="00573B2F" w:rsidRPr="00680081" w:rsidTr="00F333D6">
        <w:trPr>
          <w:jc w:val="center"/>
        </w:trPr>
        <w:tc>
          <w:tcPr>
            <w:tcW w:w="5102" w:type="dxa"/>
            <w:tcBorders>
              <w:top w:val="single" w:sz="4" w:space="0" w:color="auto"/>
              <w:left w:val="single" w:sz="4" w:space="0" w:color="auto"/>
              <w:bottom w:val="single" w:sz="4" w:space="0" w:color="auto"/>
              <w:right w:val="single" w:sz="4" w:space="0" w:color="auto"/>
            </w:tcBorders>
          </w:tcPr>
          <w:p w:rsidR="00573B2F" w:rsidRPr="00680081" w:rsidRDefault="00573B2F" w:rsidP="00F333D6">
            <w:pPr>
              <w:pStyle w:val="Tabletext"/>
              <w:jc w:val="center"/>
              <w:rPr>
                <w:lang w:val="es-ES_tradnl"/>
              </w:rPr>
            </w:pPr>
            <w:r w:rsidRPr="00680081">
              <w:rPr>
                <w:lang w:val="es-ES_tradnl"/>
              </w:rPr>
              <w:t>100</w:t>
            </w:r>
          </w:p>
        </w:tc>
        <w:tc>
          <w:tcPr>
            <w:tcW w:w="3458" w:type="dxa"/>
            <w:tcBorders>
              <w:top w:val="single" w:sz="4" w:space="0" w:color="auto"/>
              <w:left w:val="single" w:sz="4" w:space="0" w:color="auto"/>
              <w:bottom w:val="single" w:sz="4" w:space="0" w:color="auto"/>
              <w:right w:val="single" w:sz="4" w:space="0" w:color="auto"/>
            </w:tcBorders>
          </w:tcPr>
          <w:p w:rsidR="00573B2F" w:rsidRPr="00680081" w:rsidRDefault="00573B2F" w:rsidP="00F333D6">
            <w:pPr>
              <w:pStyle w:val="Tabletext"/>
              <w:jc w:val="center"/>
              <w:rPr>
                <w:lang w:val="es-ES_tradnl"/>
              </w:rPr>
            </w:pPr>
            <w:r w:rsidRPr="00680081">
              <w:rPr>
                <w:lang w:val="es-ES_tradnl"/>
              </w:rPr>
              <w:t>2 223</w:t>
            </w:r>
          </w:p>
        </w:tc>
      </w:tr>
      <w:tr w:rsidR="00573B2F" w:rsidRPr="00680081" w:rsidTr="00F333D6">
        <w:trPr>
          <w:jc w:val="center"/>
        </w:trPr>
        <w:tc>
          <w:tcPr>
            <w:tcW w:w="5102" w:type="dxa"/>
            <w:tcBorders>
              <w:top w:val="single" w:sz="4" w:space="0" w:color="auto"/>
              <w:left w:val="single" w:sz="4" w:space="0" w:color="auto"/>
              <w:bottom w:val="single" w:sz="4" w:space="0" w:color="auto"/>
              <w:right w:val="single" w:sz="4" w:space="0" w:color="auto"/>
            </w:tcBorders>
          </w:tcPr>
          <w:p w:rsidR="00573B2F" w:rsidRPr="00680081" w:rsidRDefault="00573B2F" w:rsidP="00F333D6">
            <w:pPr>
              <w:pStyle w:val="Tabletext"/>
              <w:jc w:val="center"/>
              <w:rPr>
                <w:lang w:val="es-ES_tradnl"/>
              </w:rPr>
            </w:pPr>
            <w:r w:rsidRPr="00680081">
              <w:rPr>
                <w:lang w:val="es-ES_tradnl"/>
              </w:rPr>
              <w:t>300</w:t>
            </w:r>
          </w:p>
        </w:tc>
        <w:tc>
          <w:tcPr>
            <w:tcW w:w="3458" w:type="dxa"/>
            <w:tcBorders>
              <w:top w:val="single" w:sz="4" w:space="0" w:color="auto"/>
              <w:left w:val="single" w:sz="4" w:space="0" w:color="auto"/>
              <w:bottom w:val="single" w:sz="4" w:space="0" w:color="auto"/>
              <w:right w:val="single" w:sz="4" w:space="0" w:color="auto"/>
            </w:tcBorders>
          </w:tcPr>
          <w:p w:rsidR="00573B2F" w:rsidRPr="00680081" w:rsidRDefault="00573B2F" w:rsidP="00F333D6">
            <w:pPr>
              <w:pStyle w:val="Tabletext"/>
              <w:jc w:val="center"/>
              <w:rPr>
                <w:lang w:val="es-ES_tradnl"/>
              </w:rPr>
            </w:pPr>
            <w:r w:rsidRPr="00680081">
              <w:rPr>
                <w:lang w:val="es-ES_tradnl"/>
              </w:rPr>
              <w:t>3 850</w:t>
            </w:r>
          </w:p>
        </w:tc>
      </w:tr>
      <w:tr w:rsidR="00573B2F" w:rsidRPr="00680081" w:rsidTr="00F333D6">
        <w:trPr>
          <w:jc w:val="center"/>
        </w:trPr>
        <w:tc>
          <w:tcPr>
            <w:tcW w:w="5102" w:type="dxa"/>
            <w:tcBorders>
              <w:top w:val="single" w:sz="4" w:space="0" w:color="auto"/>
              <w:left w:val="single" w:sz="4" w:space="0" w:color="auto"/>
              <w:bottom w:val="single" w:sz="4" w:space="0" w:color="auto"/>
              <w:right w:val="single" w:sz="4" w:space="0" w:color="auto"/>
            </w:tcBorders>
          </w:tcPr>
          <w:p w:rsidR="00573B2F" w:rsidRPr="00680081" w:rsidRDefault="00573B2F" w:rsidP="00F333D6">
            <w:pPr>
              <w:pStyle w:val="Tabletext"/>
              <w:jc w:val="center"/>
              <w:rPr>
                <w:lang w:val="es-ES_tradnl"/>
              </w:rPr>
            </w:pPr>
            <w:r w:rsidRPr="00680081">
              <w:rPr>
                <w:lang w:val="es-ES_tradnl"/>
              </w:rPr>
              <w:t>500</w:t>
            </w:r>
          </w:p>
        </w:tc>
        <w:tc>
          <w:tcPr>
            <w:tcW w:w="3458" w:type="dxa"/>
            <w:tcBorders>
              <w:top w:val="single" w:sz="4" w:space="0" w:color="auto"/>
              <w:left w:val="single" w:sz="4" w:space="0" w:color="auto"/>
              <w:bottom w:val="single" w:sz="4" w:space="0" w:color="auto"/>
              <w:right w:val="single" w:sz="4" w:space="0" w:color="auto"/>
            </w:tcBorders>
          </w:tcPr>
          <w:p w:rsidR="00573B2F" w:rsidRPr="00680081" w:rsidRDefault="00573B2F" w:rsidP="00F333D6">
            <w:pPr>
              <w:pStyle w:val="Tabletext"/>
              <w:jc w:val="center"/>
              <w:rPr>
                <w:lang w:val="es-ES_tradnl"/>
              </w:rPr>
            </w:pPr>
            <w:r w:rsidRPr="00680081">
              <w:rPr>
                <w:lang w:val="es-ES_tradnl"/>
              </w:rPr>
              <w:t>4 970</w:t>
            </w:r>
          </w:p>
        </w:tc>
      </w:tr>
    </w:tbl>
    <w:p w:rsidR="00573B2F" w:rsidRPr="005A1FAE" w:rsidRDefault="00573B2F" w:rsidP="00573B2F">
      <w:pPr>
        <w:pStyle w:val="Tablefin"/>
        <w:rPr>
          <w:sz w:val="16"/>
          <w:szCs w:val="16"/>
          <w:lang w:val="es-ES_tradnl"/>
        </w:rPr>
      </w:pPr>
    </w:p>
    <w:p w:rsidR="00573B2F" w:rsidRPr="00680081" w:rsidRDefault="00573B2F" w:rsidP="00573B2F">
      <w:pPr>
        <w:rPr>
          <w:lang w:val="es-ES_tradnl"/>
        </w:rPr>
      </w:pPr>
      <w:r w:rsidRPr="00680081">
        <w:rPr>
          <w:lang w:val="es-ES_tradnl"/>
        </w:rPr>
        <w:t xml:space="preserve">Según los datos del Cuadro A1, los canales con señales de larga duración poco ocupados (y, por ende, con pequeña velocidad de flujo de señales </w:t>
      </w:r>
      <w:r w:rsidRPr="00680081">
        <w:rPr>
          <w:rFonts w:cs="Calibri"/>
          <w:lang w:val="es-ES_tradnl"/>
        </w:rPr>
        <w:t>λ</w:t>
      </w:r>
      <w:r w:rsidRPr="00680081">
        <w:rPr>
          <w:lang w:val="es-ES_tradnl"/>
        </w:rPr>
        <w:t xml:space="preserve">), se obtienen resultados estadísticamente fiables con un número de muestras </w:t>
      </w:r>
      <w:r w:rsidRPr="00680081">
        <w:rPr>
          <w:i/>
          <w:iCs/>
          <w:lang w:val="es-ES_tradnl"/>
        </w:rPr>
        <w:t>J</w:t>
      </w:r>
      <w:r w:rsidRPr="00680081">
        <w:rPr>
          <w:i/>
          <w:iCs/>
          <w:vertAlign w:val="subscript"/>
          <w:lang w:val="es-ES_tradnl"/>
        </w:rPr>
        <w:t>I</w:t>
      </w:r>
      <w:r w:rsidRPr="00680081">
        <w:rPr>
          <w:lang w:val="es-ES_tradnl"/>
        </w:rPr>
        <w:t> &lt; 10</w:t>
      </w:r>
      <w:r w:rsidRPr="00680081">
        <w:rPr>
          <w:vertAlign w:val="superscript"/>
          <w:lang w:val="es-ES_tradnl"/>
        </w:rPr>
        <w:t>3</w:t>
      </w:r>
      <w:r w:rsidRPr="00680081">
        <w:rPr>
          <w:lang w:val="es-ES_tradnl"/>
        </w:rPr>
        <w:t>, lo que difiere de la información indicada en el Cuadro 4.10-1 del Manual de la UIT sobre comprobación técnica del espectro [A.4] y en el C</w:t>
      </w:r>
      <w:r>
        <w:rPr>
          <w:lang w:val="es-ES_tradnl"/>
        </w:rPr>
        <w:t>uadro 1 de la Recomendación UIT</w:t>
      </w:r>
      <w:r>
        <w:rPr>
          <w:lang w:val="es-ES_tradnl"/>
        </w:rPr>
        <w:noBreakHyphen/>
      </w:r>
      <w:r w:rsidRPr="00680081">
        <w:rPr>
          <w:lang w:val="es-ES_tradnl"/>
        </w:rPr>
        <w:t>R SM.1880-1 [A.5]. Esta discrepancia se explica por el hecho de que en este Cuadro A1, los datos se han obtenido limitando el error de medición absoluto en lugar del relativo, lo que no supone una reducción del intervalo de fiabilidad para los casos con pequeña ocupación del canal radioeléctrico</w:t>
      </w:r>
      <w:r w:rsidRPr="00680081">
        <w:rPr>
          <w:spacing w:val="-4"/>
          <w:lang w:val="es-ES_tradnl"/>
        </w:rPr>
        <w:t xml:space="preserve"> (véase </w:t>
      </w:r>
      <w:r w:rsidRPr="00680081">
        <w:rPr>
          <w:rFonts w:cs="Calibri"/>
          <w:spacing w:val="-4"/>
          <w:lang w:val="es-ES_tradnl"/>
        </w:rPr>
        <w:t>§</w:t>
      </w:r>
      <w:r w:rsidRPr="00680081">
        <w:rPr>
          <w:spacing w:val="-4"/>
          <w:lang w:val="es-ES_tradnl"/>
        </w:rPr>
        <w:t> A3). Al medir la ocupación de canales con señales de larga duración, la fuente de error se debe a la inexactitud de la información en los instantes en los que el canal cambia del estado ocupado al libre o viceversa</w:t>
      </w:r>
      <w:r w:rsidRPr="00680081">
        <w:rPr>
          <w:rFonts w:cs="Calibri"/>
          <w:bCs/>
          <w:lang w:val="es-ES_tradnl"/>
        </w:rPr>
        <w:t xml:space="preserve"> [A.3]</w:t>
      </w:r>
      <w:r w:rsidRPr="00680081">
        <w:rPr>
          <w:lang w:val="es-ES_tradnl"/>
        </w:rPr>
        <w:t>. Por consiguiente, cuanto</w:t>
      </w:r>
      <w:r>
        <w:rPr>
          <w:lang w:val="es-ES_tradnl"/>
        </w:rPr>
        <w:t>s</w:t>
      </w:r>
      <w:r w:rsidRPr="00680081">
        <w:rPr>
          <w:lang w:val="es-ES_tradnl"/>
        </w:rPr>
        <w:t xml:space="preserve"> más cambios de estado se produzcan durante el periodo de integración, mayor será el posible error de medición. Por esta razón</w:t>
      </w:r>
      <w:r w:rsidRPr="00680081">
        <w:rPr>
          <w:spacing w:val="-4"/>
          <w:lang w:val="es-ES_tradnl"/>
        </w:rPr>
        <w:t xml:space="preserve">, para obtener una cierta fiabilidad estadística en los resultados es necesario aumentar el número de muestras en la ecuación </w:t>
      </w:r>
      <w:r w:rsidRPr="00680081">
        <w:rPr>
          <w:lang w:val="es-ES_tradnl"/>
        </w:rPr>
        <w:t>(</w:t>
      </w:r>
      <w:r w:rsidRPr="00680081">
        <w:rPr>
          <w:szCs w:val="24"/>
          <w:lang w:val="es-ES_tradnl" w:eastAsia="ru-RU"/>
        </w:rPr>
        <w:t>A</w:t>
      </w:r>
      <w:r w:rsidRPr="00680081">
        <w:rPr>
          <w:lang w:val="es-ES_tradnl"/>
        </w:rPr>
        <w:t xml:space="preserve">7) en función del número medio de señales esperadas en el canal cuando aumenta el periodo de integración (y no en función del aumento del valor de la ocupación). De esta forma, al fijar la tolerancia a errores absolutos admisible </w:t>
      </w:r>
      <w:r w:rsidRPr="00680081">
        <w:rPr>
          <w:rFonts w:cs="Calibri"/>
          <w:lang w:val="es-ES_tradnl"/>
        </w:rPr>
        <w:t>Δ</w:t>
      </w:r>
      <w:r w:rsidRPr="00680081">
        <w:rPr>
          <w:i/>
          <w:iCs/>
          <w:vertAlign w:val="subscript"/>
          <w:lang w:val="es-ES_tradnl"/>
        </w:rPr>
        <w:t>SO</w:t>
      </w:r>
      <w:r w:rsidRPr="00680081">
        <w:rPr>
          <w:lang w:val="es-ES_tradnl"/>
        </w:rPr>
        <w:t xml:space="preserve"> ya sea para canales poco o muy ocupados pero sin muchos cambios de estado (como los ocupados por estaciones de radiodifusión), basta con realizar entre 632 y 703 iteraciones. El número de muestras necesario alcanza un valor considerable sólo en el caso de canales que experimentan numerosos cambios de estado durante el periodo de integración.</w:t>
      </w:r>
    </w:p>
    <w:p w:rsidR="00573B2F" w:rsidRPr="00680081" w:rsidRDefault="00573B2F" w:rsidP="00573B2F">
      <w:pPr>
        <w:spacing w:after="120"/>
        <w:rPr>
          <w:lang w:val="es-ES_tradnl"/>
        </w:rPr>
      </w:pPr>
      <w:r w:rsidRPr="00680081">
        <w:rPr>
          <w:lang w:val="es-ES_tradnl"/>
        </w:rPr>
        <w:t xml:space="preserve">Si la velocidad de flujo de señales </w:t>
      </w:r>
      <w:r w:rsidRPr="00680081">
        <w:rPr>
          <w:rFonts w:cs="Calibri"/>
          <w:lang w:val="es-ES_tradnl"/>
        </w:rPr>
        <w:t>λ</w:t>
      </w:r>
      <w:r w:rsidRPr="00680081">
        <w:rPr>
          <w:lang w:val="es-ES_tradnl"/>
        </w:rPr>
        <w:t xml:space="preserve"> durante el periodo de integración de la ocupación no se conoce de antemano, se recomienda estipular el valor seleccionado con cierto margen</w:t>
      </w:r>
      <w:r w:rsidRPr="00680081">
        <w:rPr>
          <w:szCs w:val="24"/>
          <w:lang w:val="es-ES_tradnl"/>
        </w:rPr>
        <w:t>.</w:t>
      </w:r>
      <w:r w:rsidRPr="00680081">
        <w:rPr>
          <w:lang w:val="es-ES_tradnl"/>
        </w:rPr>
        <w:t xml:space="preserve"> A fin de ajustar la velocidad de flujo de señales durante la medición, se recomienda utilizar la siguiente ecuación:</w:t>
      </w: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position w:val="-14"/>
          <w:lang w:val="es-ES_tradnl"/>
        </w:rPr>
        <w:object w:dxaOrig="2720" w:dyaOrig="380">
          <v:shape id="_x0000_i1049" type="#_x0000_t75" style="width:135.95pt;height:18.8pt" o:ole="">
            <v:imagedata r:id="rId79" o:title=""/>
          </v:shape>
          <o:OLEObject Type="Embed" ProgID="Equation.3" ShapeID="_x0000_i1049" DrawAspect="Content" ObjectID="_1602399814" r:id="rId80"/>
        </w:object>
      </w:r>
      <w:r w:rsidRPr="00680081">
        <w:rPr>
          <w:lang w:val="es-ES_tradnl"/>
        </w:rPr>
        <w:tab/>
      </w:r>
      <w:r w:rsidRPr="00680081">
        <w:rPr>
          <w:lang w:val="es-ES_tradnl" w:eastAsia="ru-RU"/>
        </w:rPr>
        <w:t>(</w:t>
      </w:r>
      <w:r w:rsidRPr="00680081">
        <w:rPr>
          <w:szCs w:val="24"/>
          <w:lang w:val="es-ES_tradnl" w:eastAsia="ru-RU"/>
        </w:rPr>
        <w:t>A</w:t>
      </w:r>
      <w:r w:rsidRPr="00680081">
        <w:rPr>
          <w:lang w:val="es-ES_tradnl" w:eastAsia="ru-RU"/>
        </w:rPr>
        <w:t>17)</w:t>
      </w:r>
    </w:p>
    <w:p w:rsidR="00573B2F" w:rsidRPr="00680081" w:rsidRDefault="00573B2F" w:rsidP="00573B2F">
      <w:pPr>
        <w:pStyle w:val="Equationlegend"/>
        <w:rPr>
          <w:lang w:val="es-ES_tradnl"/>
        </w:rPr>
      </w:pPr>
      <w:r w:rsidRPr="00680081">
        <w:rPr>
          <w:lang w:val="es-ES_tradnl"/>
        </w:rPr>
        <w:t>siendo:</w:t>
      </w:r>
    </w:p>
    <w:p w:rsidR="00573B2F" w:rsidRPr="00680081" w:rsidRDefault="00573B2F" w:rsidP="00573B2F">
      <w:pPr>
        <w:pStyle w:val="Equationlegend"/>
        <w:rPr>
          <w:lang w:val="es-ES_tradnl"/>
        </w:rPr>
      </w:pPr>
      <w:r w:rsidRPr="00680081">
        <w:rPr>
          <w:rFonts w:cs="Calibri"/>
          <w:lang w:val="es-ES_tradnl"/>
        </w:rPr>
        <w:tab/>
        <w:t>λ</w:t>
      </w:r>
      <w:r w:rsidRPr="00680081">
        <w:rPr>
          <w:vertAlign w:val="subscript"/>
          <w:lang w:val="es-ES_tradnl"/>
        </w:rPr>
        <w:t>(</w:t>
      </w:r>
      <w:r w:rsidRPr="00680081">
        <w:rPr>
          <w:i/>
          <w:iCs/>
          <w:vertAlign w:val="subscript"/>
          <w:lang w:val="es-ES_tradnl"/>
        </w:rPr>
        <w:t>r</w:t>
      </w:r>
      <w:r w:rsidRPr="00680081">
        <w:rPr>
          <w:vertAlign w:val="subscript"/>
          <w:lang w:val="es-ES_tradnl"/>
        </w:rPr>
        <w:t>+1):</w:t>
      </w:r>
      <w:r w:rsidRPr="00680081">
        <w:rPr>
          <w:lang w:val="es-ES_tradnl"/>
        </w:rPr>
        <w:tab/>
        <w:t>velocidad de flujo esperada en el próximo periodo de integración</w:t>
      </w:r>
    </w:p>
    <w:p w:rsidR="00573B2F" w:rsidRPr="00680081" w:rsidRDefault="00573B2F" w:rsidP="00573B2F">
      <w:pPr>
        <w:pStyle w:val="Equationlegend"/>
        <w:keepNext/>
        <w:rPr>
          <w:lang w:val="es-ES_tradnl"/>
        </w:rPr>
      </w:pPr>
      <w:r w:rsidRPr="00680081">
        <w:rPr>
          <w:rFonts w:cs="Calibri"/>
          <w:lang w:val="es-ES_tradnl"/>
        </w:rPr>
        <w:tab/>
        <w:t>λ</w:t>
      </w:r>
      <w:r w:rsidRPr="00680081">
        <w:rPr>
          <w:i/>
          <w:iCs/>
          <w:vertAlign w:val="subscript"/>
          <w:lang w:val="es-ES_tradnl"/>
        </w:rPr>
        <w:t>r:</w:t>
      </w:r>
      <w:r w:rsidRPr="00680081">
        <w:rPr>
          <w:lang w:val="es-ES_tradnl"/>
        </w:rPr>
        <w:tab/>
        <w:t>velocidad de flujo en el periodo de integración actual (transcurrido)</w:t>
      </w:r>
    </w:p>
    <w:p w:rsidR="00573B2F" w:rsidRPr="00680081" w:rsidRDefault="00573B2F" w:rsidP="00573B2F">
      <w:pPr>
        <w:pStyle w:val="Equationlegend"/>
        <w:rPr>
          <w:lang w:val="es-ES_tradnl"/>
        </w:rPr>
      </w:pPr>
      <w:r w:rsidRPr="00680081">
        <w:rPr>
          <w:lang w:val="es-ES_tradnl"/>
        </w:rPr>
        <w:tab/>
      </w:r>
      <w:r w:rsidRPr="00680081">
        <w:rPr>
          <w:i/>
          <w:iCs/>
          <w:lang w:val="es-ES_tradnl"/>
        </w:rPr>
        <w:t>V</w:t>
      </w:r>
      <w:r w:rsidRPr="00680081">
        <w:rPr>
          <w:i/>
          <w:iCs/>
          <w:vertAlign w:val="subscript"/>
          <w:lang w:val="es-ES_tradnl"/>
        </w:rPr>
        <w:t>r:</w:t>
      </w:r>
      <w:r w:rsidRPr="00680081">
        <w:rPr>
          <w:lang w:val="es-ES_tradnl"/>
        </w:rPr>
        <w:tab/>
        <w:t>número de señales detectadas en el actual periodo de integración</w:t>
      </w:r>
    </w:p>
    <w:p w:rsidR="00573B2F" w:rsidRPr="00680081" w:rsidRDefault="00573B2F" w:rsidP="00573B2F">
      <w:pPr>
        <w:pStyle w:val="Equationlegend"/>
        <w:rPr>
          <w:lang w:val="es-ES_tradnl"/>
        </w:rPr>
      </w:pPr>
      <w:r w:rsidRPr="00680081">
        <w:rPr>
          <w:lang w:val="es-ES_tradnl"/>
        </w:rPr>
        <w:tab/>
      </w:r>
      <w:r w:rsidRPr="00680081">
        <w:rPr>
          <w:i/>
          <w:iCs/>
          <w:lang w:val="es-ES_tradnl"/>
        </w:rPr>
        <w:t>w:</w:t>
      </w:r>
      <w:r w:rsidRPr="00680081">
        <w:rPr>
          <w:lang w:val="es-ES_tradnl"/>
        </w:rPr>
        <w:tab/>
        <w:t>coeficiente de ponderación que determina el tiempo de respuesta del procedimiento de adaptación, por lo general 5 ≤ </w:t>
      </w:r>
      <w:r w:rsidRPr="00680081">
        <w:rPr>
          <w:i/>
          <w:iCs/>
          <w:lang w:val="es-ES_tradnl"/>
        </w:rPr>
        <w:t>w</w:t>
      </w:r>
      <w:r w:rsidRPr="00680081">
        <w:rPr>
          <w:lang w:val="es-ES_tradnl"/>
        </w:rPr>
        <w:t> &lt; 20.</w:t>
      </w:r>
    </w:p>
    <w:p w:rsidR="00573B2F" w:rsidRPr="00680081" w:rsidRDefault="00573B2F" w:rsidP="00573B2F">
      <w:pPr>
        <w:rPr>
          <w:lang w:val="es-ES_tradnl"/>
        </w:rPr>
      </w:pPr>
      <w:r w:rsidRPr="00680081">
        <w:rPr>
          <w:lang w:val="es-ES_tradnl"/>
        </w:rPr>
        <w:t>Para iniciar la evolución con arreglo a la ecuación (A1</w:t>
      </w:r>
      <w:r>
        <w:rPr>
          <w:lang w:val="es-ES_tradnl"/>
        </w:rPr>
        <w:t>7</w:t>
      </w:r>
      <w:r w:rsidRPr="00680081">
        <w:rPr>
          <w:lang w:val="es-ES_tradnl"/>
        </w:rPr>
        <w:t xml:space="preserve">) se necesita un valor inicial </w:t>
      </w:r>
      <w:r w:rsidRPr="00680081">
        <w:rPr>
          <w:rFonts w:cs="Calibri"/>
          <w:lang w:val="es-ES_tradnl"/>
        </w:rPr>
        <w:t>λ</w:t>
      </w:r>
      <w:r w:rsidRPr="00680081">
        <w:rPr>
          <w:vertAlign w:val="subscript"/>
          <w:lang w:val="es-ES_tradnl"/>
        </w:rPr>
        <w:t>0</w:t>
      </w:r>
      <w:r w:rsidRPr="00680081">
        <w:rPr>
          <w:rFonts w:ascii="(Asiatische Schriftart verwende" w:hAnsi="(Asiatische Schriftart verwende"/>
          <w:i/>
          <w:iCs/>
          <w:szCs w:val="24"/>
          <w:lang w:val="es-ES_tradnl"/>
        </w:rPr>
        <w:t xml:space="preserve"> </w:t>
      </w:r>
      <w:r w:rsidRPr="00680081">
        <w:rPr>
          <w:rFonts w:ascii="(Asiatische Schriftart verwende" w:hAnsi="(Asiatische Schriftart verwende"/>
          <w:szCs w:val="24"/>
          <w:lang w:val="es-ES_tradnl"/>
        </w:rPr>
        <w:t xml:space="preserve">que normalmente no se conoce </w:t>
      </w:r>
      <w:r w:rsidRPr="00680081">
        <w:rPr>
          <w:i/>
          <w:lang w:val="es-ES_tradnl"/>
        </w:rPr>
        <w:t>a priori</w:t>
      </w:r>
      <w:r w:rsidRPr="00680081">
        <w:rPr>
          <w:lang w:val="es-ES_tradnl"/>
        </w:rPr>
        <w:t>. Se recomienda seleccionar el valor máximo de todos los valores esperados en la gama de frecuencias, que corresponde al caso más desfavorable.</w:t>
      </w:r>
    </w:p>
    <w:p w:rsidR="00573B2F" w:rsidRPr="00680081" w:rsidRDefault="00573B2F" w:rsidP="00573B2F">
      <w:pPr>
        <w:pStyle w:val="Heading2"/>
        <w:rPr>
          <w:lang w:val="es-ES_tradnl"/>
        </w:rPr>
      </w:pPr>
      <w:bookmarkStart w:id="149" w:name="_Toc459976340"/>
      <w:bookmarkStart w:id="150" w:name="_Toc459976679"/>
      <w:bookmarkStart w:id="151" w:name="_Toc459977050"/>
      <w:bookmarkStart w:id="152" w:name="_Toc459977423"/>
      <w:bookmarkStart w:id="153" w:name="_Toc459979734"/>
      <w:bookmarkStart w:id="154" w:name="_Toc499732658"/>
      <w:r w:rsidRPr="00680081">
        <w:rPr>
          <w:lang w:val="es-ES_tradnl"/>
        </w:rPr>
        <w:lastRenderedPageBreak/>
        <w:t>A5.2</w:t>
      </w:r>
      <w:r w:rsidRPr="00680081">
        <w:rPr>
          <w:lang w:val="es-ES_tradnl"/>
        </w:rPr>
        <w:tab/>
      </w:r>
      <w:r w:rsidRPr="00680081">
        <w:rPr>
          <w:noProof/>
          <w:lang w:val="es-ES_tradnl"/>
        </w:rPr>
        <w:t>Radiocanales con señales impulsivas</w:t>
      </w:r>
      <w:bookmarkEnd w:id="149"/>
      <w:bookmarkEnd w:id="150"/>
      <w:bookmarkEnd w:id="151"/>
      <w:bookmarkEnd w:id="152"/>
      <w:bookmarkEnd w:id="153"/>
      <w:bookmarkEnd w:id="154"/>
    </w:p>
    <w:p w:rsidR="00573B2F" w:rsidRPr="00680081" w:rsidRDefault="00573B2F" w:rsidP="00573B2F">
      <w:pPr>
        <w:pStyle w:val="Heading3"/>
        <w:rPr>
          <w:lang w:val="es-ES_tradnl"/>
        </w:rPr>
      </w:pPr>
      <w:bookmarkStart w:id="155" w:name="_Toc459976341"/>
      <w:bookmarkStart w:id="156" w:name="_Toc459976680"/>
      <w:bookmarkStart w:id="157" w:name="_Toc459977051"/>
      <w:bookmarkStart w:id="158" w:name="_Toc459977424"/>
      <w:bookmarkStart w:id="159" w:name="_Toc459979735"/>
      <w:bookmarkStart w:id="160" w:name="_Toc499732659"/>
      <w:r w:rsidRPr="00680081">
        <w:rPr>
          <w:lang w:val="es-ES_tradnl"/>
        </w:rPr>
        <w:t>A5.2.1</w:t>
      </w:r>
      <w:r w:rsidRPr="00680081">
        <w:rPr>
          <w:lang w:val="es-ES_tradnl"/>
        </w:rPr>
        <w:tab/>
        <w:t>Recopilación de datos y formula para medir la ocupación</w:t>
      </w:r>
      <w:bookmarkEnd w:id="155"/>
      <w:bookmarkEnd w:id="156"/>
      <w:bookmarkEnd w:id="157"/>
      <w:bookmarkEnd w:id="158"/>
      <w:bookmarkEnd w:id="159"/>
      <w:bookmarkEnd w:id="160"/>
    </w:p>
    <w:p w:rsidR="00573B2F" w:rsidRPr="00680081" w:rsidRDefault="00573B2F" w:rsidP="00573B2F">
      <w:pPr>
        <w:rPr>
          <w:lang w:val="es-ES_tradnl"/>
        </w:rPr>
      </w:pPr>
      <w:r w:rsidRPr="005B0AE2">
        <w:rPr>
          <w:lang w:val="es-ES_tradnl"/>
        </w:rPr>
        <w:t xml:space="preserve">Para medir la ocupación se debe determinar, como mínimo, el número </w:t>
      </w:r>
      <w:r w:rsidRPr="005B0AE2">
        <w:rPr>
          <w:i/>
          <w:lang w:val="es-ES_tradnl"/>
        </w:rPr>
        <w:t>J</w:t>
      </w:r>
      <w:r w:rsidRPr="005B0AE2">
        <w:rPr>
          <w:i/>
          <w:vertAlign w:val="subscript"/>
          <w:lang w:val="es-ES_tradnl"/>
        </w:rPr>
        <w:t>O</w:t>
      </w:r>
      <w:r w:rsidRPr="005B0AE2">
        <w:rPr>
          <w:lang w:val="es-ES_tradnl"/>
        </w:rPr>
        <w:t xml:space="preserve"> de muestras en el estado del canal ocupado para cada periodo de integración.</w:t>
      </w:r>
    </w:p>
    <w:p w:rsidR="00573B2F" w:rsidRPr="00680081" w:rsidRDefault="00573B2F" w:rsidP="00573B2F">
      <w:pPr>
        <w:rPr>
          <w:lang w:val="es-ES_tradnl"/>
        </w:rPr>
      </w:pPr>
      <w:r w:rsidRPr="00680081">
        <w:rPr>
          <w:spacing w:val="-4"/>
          <w:lang w:val="es-ES_tradnl"/>
        </w:rPr>
        <w:t xml:space="preserve">En canales con </w:t>
      </w:r>
      <w:r w:rsidRPr="00680081">
        <w:rPr>
          <w:u w:val="single"/>
          <w:lang w:val="es-ES_tradnl"/>
        </w:rPr>
        <w:t>señales impulsivas</w:t>
      </w:r>
      <w:r w:rsidRPr="00680081">
        <w:rPr>
          <w:lang w:val="es-ES_tradnl"/>
        </w:rPr>
        <w:t xml:space="preserve">, el cálculo </w:t>
      </w:r>
      <w:r w:rsidRPr="00680081">
        <w:rPr>
          <w:spacing w:val="-4"/>
          <w:lang w:val="es-ES_tradnl"/>
        </w:rPr>
        <w:t>(</w:t>
      </w:r>
      <w:r w:rsidRPr="00680081">
        <w:rPr>
          <w:lang w:val="es-ES_tradnl"/>
        </w:rPr>
        <w:t>A7</w:t>
      </w:r>
      <w:r w:rsidRPr="00680081">
        <w:rPr>
          <w:spacing w:val="-4"/>
          <w:lang w:val="es-ES_tradnl"/>
        </w:rPr>
        <w:t xml:space="preserve">) también ofrece una medición de la ocupación no sesgada, pero requiere un número considerablemente mayor de muestras </w:t>
      </w:r>
      <w:r w:rsidRPr="00680081">
        <w:rPr>
          <w:lang w:val="es-ES_tradnl"/>
        </w:rPr>
        <w:t xml:space="preserve">para obtener una fiabilidad </w:t>
      </w:r>
      <w:r w:rsidRPr="00680081">
        <w:rPr>
          <w:i/>
          <w:iCs/>
          <w:spacing w:val="-4"/>
          <w:lang w:val="es-ES_tradnl"/>
        </w:rPr>
        <w:t>P</w:t>
      </w:r>
      <w:r w:rsidRPr="00680081">
        <w:rPr>
          <w:i/>
          <w:iCs/>
          <w:spacing w:val="-4"/>
          <w:vertAlign w:val="subscript"/>
          <w:lang w:val="es-ES_tradnl"/>
        </w:rPr>
        <w:t>SOC</w:t>
      </w:r>
      <w:r w:rsidRPr="00680081">
        <w:rPr>
          <w:spacing w:val="-4"/>
          <w:lang w:val="es-ES_tradnl"/>
        </w:rPr>
        <w:t xml:space="preserve"> con una tolerancia a errores de medición absolutos admisible </w:t>
      </w:r>
      <w:r w:rsidRPr="00680081">
        <w:rPr>
          <w:rFonts w:cs="Calibri"/>
          <w:lang w:val="es-ES_tradnl"/>
        </w:rPr>
        <w:t>Δ</w:t>
      </w:r>
      <w:r w:rsidRPr="00680081">
        <w:rPr>
          <w:i/>
          <w:iCs/>
          <w:vertAlign w:val="subscript"/>
          <w:lang w:val="es-ES_tradnl"/>
        </w:rPr>
        <w:t>SO</w:t>
      </w:r>
      <w:r>
        <w:rPr>
          <w:lang w:val="es-ES_tradnl"/>
        </w:rPr>
        <w:t>.</w:t>
      </w:r>
    </w:p>
    <w:p w:rsidR="00573B2F" w:rsidRPr="00680081" w:rsidRDefault="00573B2F" w:rsidP="00573B2F">
      <w:pPr>
        <w:pStyle w:val="Heading3"/>
        <w:rPr>
          <w:lang w:val="es-ES_tradnl"/>
        </w:rPr>
      </w:pPr>
      <w:bookmarkStart w:id="161" w:name="_Toc459976342"/>
      <w:bookmarkStart w:id="162" w:name="_Toc459976681"/>
      <w:bookmarkStart w:id="163" w:name="_Toc459977052"/>
      <w:bookmarkStart w:id="164" w:name="_Toc459977425"/>
      <w:bookmarkStart w:id="165" w:name="_Toc459979736"/>
      <w:bookmarkStart w:id="166" w:name="_Toc499732660"/>
      <w:r w:rsidRPr="00680081">
        <w:rPr>
          <w:lang w:val="es-ES_tradnl"/>
        </w:rPr>
        <w:t>A5.2.2</w:t>
      </w:r>
      <w:r w:rsidRPr="00680081">
        <w:rPr>
          <w:lang w:val="es-ES_tradnl"/>
        </w:rPr>
        <w:tab/>
        <w:t xml:space="preserve">Selección del número de muestras en función del nivel de ocupación </w:t>
      </w:r>
      <w:bookmarkEnd w:id="161"/>
      <w:bookmarkEnd w:id="162"/>
      <w:bookmarkEnd w:id="163"/>
      <w:bookmarkEnd w:id="164"/>
      <w:bookmarkEnd w:id="165"/>
      <w:r w:rsidRPr="00680081">
        <w:rPr>
          <w:lang w:val="es-ES_tradnl"/>
        </w:rPr>
        <w:t>previsto</w:t>
      </w:r>
      <w:bookmarkEnd w:id="166"/>
    </w:p>
    <w:p w:rsidR="00573B2F" w:rsidRPr="00680081" w:rsidRDefault="00573B2F" w:rsidP="00573B2F">
      <w:pPr>
        <w:rPr>
          <w:lang w:val="es-ES_tradnl"/>
        </w:rPr>
      </w:pPr>
      <w:r w:rsidRPr="00680081">
        <w:rPr>
          <w:spacing w:val="-4"/>
          <w:lang w:val="es-ES_tradnl"/>
        </w:rPr>
        <w:t>Al medir la ocupación de los canal</w:t>
      </w:r>
      <w:r>
        <w:rPr>
          <w:spacing w:val="-4"/>
          <w:lang w:val="es-ES_tradnl"/>
        </w:rPr>
        <w:t>e</w:t>
      </w:r>
      <w:r w:rsidRPr="00680081">
        <w:rPr>
          <w:spacing w:val="-4"/>
          <w:lang w:val="es-ES_tradnl"/>
        </w:rPr>
        <w:t xml:space="preserve">s con señales impulsivas, el número necesario de muestras </w:t>
      </w:r>
      <w:r w:rsidRPr="00680081" w:rsidDel="00B27625">
        <w:rPr>
          <w:i/>
          <w:iCs/>
          <w:lang w:val="es-ES_tradnl"/>
        </w:rPr>
        <w:t>J</w:t>
      </w:r>
      <w:r w:rsidRPr="00680081" w:rsidDel="00B27625">
        <w:rPr>
          <w:i/>
          <w:iCs/>
          <w:vertAlign w:val="subscript"/>
          <w:lang w:val="es-ES_tradnl"/>
        </w:rPr>
        <w:t>I</w:t>
      </w:r>
      <w:r w:rsidRPr="00680081">
        <w:rPr>
          <w:i/>
          <w:iCs/>
          <w:vertAlign w:val="subscript"/>
          <w:lang w:val="es-ES_tradnl"/>
        </w:rPr>
        <w:t>min</w:t>
      </w:r>
      <w:r w:rsidRPr="00680081" w:rsidDel="00B27625">
        <w:rPr>
          <w:lang w:val="es-ES_tradnl"/>
        </w:rPr>
        <w:t xml:space="preserve"> </w:t>
      </w:r>
      <w:r w:rsidRPr="00680081">
        <w:rPr>
          <w:lang w:val="es-ES_tradnl"/>
        </w:rPr>
        <w:t>se calcula del modo siguiente</w:t>
      </w:r>
      <w:r w:rsidRPr="00680081" w:rsidDel="00B27625">
        <w:rPr>
          <w:lang w:val="es-ES_tradnl"/>
        </w:rPr>
        <w:t>:</w:t>
      </w:r>
    </w:p>
    <w:p w:rsidR="00573B2F" w:rsidRPr="00680081" w:rsidRDefault="00573B2F" w:rsidP="00886CFA">
      <w:pPr>
        <w:pStyle w:val="Equation"/>
        <w:spacing w:before="0"/>
        <w:rPr>
          <w:lang w:val="es-ES_tradnl"/>
        </w:rPr>
      </w:pPr>
      <w:r w:rsidRPr="00680081">
        <w:rPr>
          <w:lang w:val="es-ES_tradnl"/>
        </w:rPr>
        <w:tab/>
      </w:r>
      <w:r w:rsidRPr="00680081">
        <w:rPr>
          <w:lang w:val="es-ES_tradnl"/>
        </w:rPr>
        <w:tab/>
      </w:r>
      <w:r w:rsidRPr="00680081">
        <w:rPr>
          <w:position w:val="-30"/>
          <w:lang w:val="es-ES_tradnl"/>
        </w:rPr>
        <w:object w:dxaOrig="3120" w:dyaOrig="800">
          <v:shape id="_x0000_i1050" type="#_x0000_t75" style="width:154.2pt;height:39.75pt" o:ole="">
            <v:imagedata r:id="rId81" o:title=""/>
          </v:shape>
          <o:OLEObject Type="Embed" ProgID="Equation.3" ShapeID="_x0000_i1050" DrawAspect="Content" ObjectID="_1602399815" r:id="rId82"/>
        </w:object>
      </w:r>
      <w:r w:rsidRPr="00680081">
        <w:rPr>
          <w:lang w:val="es-ES_tradnl"/>
        </w:rPr>
        <w:tab/>
        <w:t>(</w:t>
      </w:r>
      <w:r w:rsidRPr="00680081">
        <w:rPr>
          <w:szCs w:val="24"/>
          <w:lang w:val="es-ES_tradnl" w:eastAsia="ru-RU"/>
        </w:rPr>
        <w:t>A</w:t>
      </w:r>
      <w:r w:rsidRPr="00680081">
        <w:rPr>
          <w:lang w:val="es-ES_tradnl" w:eastAsia="ru-RU"/>
        </w:rPr>
        <w:t>18</w:t>
      </w:r>
      <w:r w:rsidRPr="00680081">
        <w:rPr>
          <w:lang w:val="es-ES_tradnl"/>
        </w:rPr>
        <w:t>)</w:t>
      </w:r>
    </w:p>
    <w:p w:rsidR="00573B2F" w:rsidRPr="00680081" w:rsidRDefault="00573B2F" w:rsidP="00886CFA">
      <w:pPr>
        <w:spacing w:before="0"/>
        <w:rPr>
          <w:lang w:val="es-ES_tradnl"/>
        </w:rPr>
      </w:pPr>
      <w:r w:rsidRPr="00680081">
        <w:rPr>
          <w:lang w:val="es-ES_tradnl"/>
        </w:rPr>
        <w:t>siendo:</w:t>
      </w:r>
    </w:p>
    <w:p w:rsidR="00573B2F" w:rsidRPr="00680081" w:rsidRDefault="00573B2F" w:rsidP="00573B2F">
      <w:pPr>
        <w:pStyle w:val="Equationlegend"/>
        <w:rPr>
          <w:lang w:val="es-ES_tradnl"/>
        </w:rPr>
      </w:pPr>
      <w:r w:rsidRPr="00680081">
        <w:rPr>
          <w:lang w:val="es-ES_tradnl"/>
        </w:rPr>
        <w:tab/>
      </w:r>
      <w:r w:rsidRPr="00680081">
        <w:rPr>
          <w:i/>
          <w:iCs/>
          <w:lang w:val="es-ES_tradnl"/>
        </w:rPr>
        <w:t>J</w:t>
      </w:r>
      <w:r w:rsidRPr="00680081">
        <w:rPr>
          <w:i/>
          <w:iCs/>
          <w:vertAlign w:val="subscript"/>
          <w:lang w:val="es-ES_tradnl"/>
        </w:rPr>
        <w:t xml:space="preserve">I </w:t>
      </w:r>
      <w:r w:rsidRPr="00680081">
        <w:rPr>
          <w:vertAlign w:val="subscript"/>
          <w:lang w:val="es-ES_tradnl"/>
        </w:rPr>
        <w:t>mín:</w:t>
      </w:r>
      <w:r w:rsidRPr="00680081">
        <w:rPr>
          <w:lang w:val="es-ES_tradnl"/>
        </w:rPr>
        <w:tab/>
        <w:t xml:space="preserve">número de muestras requerido </w:t>
      </w:r>
      <w:r>
        <w:rPr>
          <w:lang w:val="es-ES_tradnl"/>
        </w:rPr>
        <w:t>(mínimo necesario)</w:t>
      </w:r>
    </w:p>
    <w:p w:rsidR="00573B2F" w:rsidRPr="00680081" w:rsidRDefault="00573B2F" w:rsidP="00573B2F">
      <w:pPr>
        <w:pStyle w:val="Equationlegend"/>
        <w:rPr>
          <w:lang w:val="es-ES_tradnl"/>
        </w:rPr>
      </w:pPr>
      <w:r w:rsidRPr="00680081">
        <w:rPr>
          <w:lang w:val="es-ES_tradnl"/>
        </w:rPr>
        <w:tab/>
      </w:r>
      <w:r w:rsidRPr="00680081">
        <w:rPr>
          <w:i/>
          <w:iCs/>
          <w:lang w:val="es-ES_tradnl"/>
        </w:rPr>
        <w:t>SO</w:t>
      </w:r>
      <w:r w:rsidRPr="00680081">
        <w:rPr>
          <w:lang w:val="es-ES_tradnl"/>
        </w:rPr>
        <w:t>:</w:t>
      </w:r>
      <w:r w:rsidRPr="00680081">
        <w:rPr>
          <w:lang w:val="es-ES_tradnl"/>
        </w:rPr>
        <w:tab/>
        <w:t>ocupación del canal de radiocomunicaciones con señales impulsivas</w:t>
      </w:r>
    </w:p>
    <w:p w:rsidR="00573B2F" w:rsidRPr="00680081" w:rsidRDefault="00573B2F" w:rsidP="00573B2F">
      <w:pPr>
        <w:pStyle w:val="Equationlegend"/>
        <w:rPr>
          <w:i/>
          <w:color w:val="000000" w:themeColor="text1"/>
          <w:sz w:val="22"/>
          <w:szCs w:val="22"/>
          <w:lang w:val="es-ES_tradnl"/>
        </w:rPr>
      </w:pPr>
      <w:r w:rsidRPr="00680081">
        <w:rPr>
          <w:lang w:val="es-ES_tradnl"/>
        </w:rPr>
        <w:tab/>
      </w:r>
      <w:r w:rsidRPr="00680081">
        <w:rPr>
          <w:i/>
          <w:iCs/>
          <w:lang w:val="es-ES_tradnl"/>
        </w:rPr>
        <w:t>x</w:t>
      </w:r>
      <w:r w:rsidRPr="00680081">
        <w:rPr>
          <w:i/>
          <w:iCs/>
          <w:vertAlign w:val="subscript"/>
          <w:lang w:val="es-ES_tradnl"/>
        </w:rPr>
        <w:t>P:</w:t>
      </w:r>
      <w:r w:rsidRPr="00680081">
        <w:rPr>
          <w:lang w:val="es-ES_tradnl"/>
        </w:rPr>
        <w:tab/>
        <w:t>porcentaje de la integral de probabilidad (véase la ecuación (</w:t>
      </w:r>
      <w:r w:rsidRPr="00680081">
        <w:rPr>
          <w:lang w:val="es-ES_tradnl" w:eastAsia="ru-RU"/>
        </w:rPr>
        <w:t>A13</w:t>
      </w:r>
      <w:r w:rsidRPr="00680081">
        <w:rPr>
          <w:lang w:val="es-ES_tradnl"/>
        </w:rPr>
        <w:t>))</w:t>
      </w:r>
    </w:p>
    <w:p w:rsidR="00573B2F" w:rsidRPr="00680081" w:rsidRDefault="00573B2F" w:rsidP="00573B2F">
      <w:pPr>
        <w:pStyle w:val="Equationlegend"/>
        <w:rPr>
          <w:lang w:val="es-ES_tradnl"/>
        </w:rPr>
      </w:pPr>
      <w:r w:rsidRPr="00680081">
        <w:rPr>
          <w:lang w:val="es-ES_tradnl"/>
        </w:rPr>
        <w:tab/>
        <w:t>Δ</w:t>
      </w:r>
      <w:r w:rsidRPr="00680081">
        <w:rPr>
          <w:i/>
          <w:iCs/>
          <w:vertAlign w:val="subscript"/>
          <w:lang w:val="es-ES_tradnl"/>
        </w:rPr>
        <w:t>SO:</w:t>
      </w:r>
      <w:r w:rsidRPr="00680081">
        <w:rPr>
          <w:lang w:val="es-ES_tradnl"/>
        </w:rPr>
        <w:t xml:space="preserve"> </w:t>
      </w:r>
      <w:r w:rsidRPr="00680081">
        <w:rPr>
          <w:lang w:val="es-ES_tradnl"/>
        </w:rPr>
        <w:tab/>
        <w:t>error de medición absoluto máximo admisible, que corresponde a la mitad del intervalo de fiabilidad.</w:t>
      </w:r>
    </w:p>
    <w:p w:rsidR="00573B2F" w:rsidRPr="00680081" w:rsidRDefault="00573B2F" w:rsidP="00573B2F">
      <w:pPr>
        <w:rPr>
          <w:lang w:val="es-ES_tradnl"/>
        </w:rPr>
      </w:pPr>
      <w:r w:rsidRPr="00680081">
        <w:rPr>
          <w:lang w:val="es-ES_tradnl"/>
        </w:rPr>
        <w:t xml:space="preserve">Para un nivel de fiabilidad </w:t>
      </w:r>
      <w:r w:rsidRPr="00680081">
        <w:rPr>
          <w:i/>
          <w:iCs/>
          <w:spacing w:val="-4"/>
          <w:lang w:val="es-ES_tradnl"/>
        </w:rPr>
        <w:t>P</w:t>
      </w:r>
      <w:r w:rsidRPr="00680081">
        <w:rPr>
          <w:i/>
          <w:iCs/>
          <w:spacing w:val="-4"/>
          <w:vertAlign w:val="subscript"/>
          <w:lang w:val="es-ES_tradnl"/>
        </w:rPr>
        <w:t>SOC</w:t>
      </w:r>
      <w:r w:rsidRPr="00680081">
        <w:rPr>
          <w:spacing w:val="-4"/>
          <w:lang w:val="es-ES_tradnl"/>
        </w:rPr>
        <w:t xml:space="preserve"> = 95% y un </w:t>
      </w:r>
      <w:r w:rsidRPr="00680081">
        <w:rPr>
          <w:lang w:val="es-ES_tradnl"/>
        </w:rPr>
        <w:t>error de medición absoluto máximo admisible</w:t>
      </w:r>
      <w:r w:rsidRPr="00680081">
        <w:rPr>
          <w:rFonts w:cs="Calibri"/>
          <w:spacing w:val="-4"/>
          <w:lang w:val="es-ES_tradnl"/>
        </w:rPr>
        <w:t xml:space="preserve"> Δ</w:t>
      </w:r>
      <w:r w:rsidRPr="00680081">
        <w:rPr>
          <w:i/>
          <w:iCs/>
          <w:spacing w:val="-4"/>
          <w:vertAlign w:val="subscript"/>
          <w:lang w:val="es-ES_tradnl"/>
        </w:rPr>
        <w:t>SO</w:t>
      </w:r>
      <w:r w:rsidRPr="00680081">
        <w:rPr>
          <w:spacing w:val="-4"/>
          <w:lang w:val="es-ES_tradnl"/>
        </w:rPr>
        <w:t> = 0,5%, la ecuación (</w:t>
      </w:r>
      <w:r w:rsidRPr="00680081">
        <w:rPr>
          <w:szCs w:val="24"/>
          <w:lang w:val="es-ES_tradnl" w:eastAsia="ru-RU"/>
        </w:rPr>
        <w:t>A</w:t>
      </w:r>
      <w:r w:rsidRPr="00680081">
        <w:rPr>
          <w:lang w:val="es-ES_tradnl" w:eastAsia="ru-RU"/>
        </w:rPr>
        <w:t>18</w:t>
      </w:r>
      <w:r w:rsidRPr="00680081">
        <w:rPr>
          <w:spacing w:val="-4"/>
          <w:lang w:val="es-ES_tradnl"/>
        </w:rPr>
        <w:t>) puede expresarse del modo siguiente</w:t>
      </w:r>
      <w:r w:rsidRPr="00680081">
        <w:rPr>
          <w:lang w:val="es-ES_tradnl"/>
        </w:rPr>
        <w:t>:</w:t>
      </w:r>
    </w:p>
    <w:p w:rsidR="00573B2F" w:rsidRPr="00680081" w:rsidRDefault="00573B2F" w:rsidP="00573B2F">
      <w:pPr>
        <w:pStyle w:val="Equation"/>
        <w:rPr>
          <w:lang w:val="es-ES_tradnl"/>
        </w:rPr>
      </w:pPr>
      <w:r w:rsidRPr="00680081">
        <w:rPr>
          <w:lang w:val="es-ES_tradnl"/>
        </w:rPr>
        <w:tab/>
      </w:r>
      <w:r w:rsidRPr="00680081">
        <w:rPr>
          <w:lang w:val="es-ES_tradnl"/>
        </w:rPr>
        <w:tab/>
      </w:r>
      <w:r w:rsidRPr="00680081">
        <w:rPr>
          <w:position w:val="-16"/>
          <w:lang w:val="es-ES_tradnl"/>
        </w:rPr>
        <w:object w:dxaOrig="3080" w:dyaOrig="400">
          <v:shape id="_x0000_i1051" type="#_x0000_t75" style="width:153.65pt;height:18.8pt" o:ole="">
            <v:imagedata r:id="rId83" o:title=""/>
          </v:shape>
          <o:OLEObject Type="Embed" ProgID="Equation.3" ShapeID="_x0000_i1051" DrawAspect="Content" ObjectID="_1602399816" r:id="rId84"/>
        </w:object>
      </w:r>
      <w:r w:rsidRPr="00680081">
        <w:rPr>
          <w:lang w:val="es-ES_tradnl" w:eastAsia="ru-RU"/>
        </w:rPr>
        <w:tab/>
        <w:t>(</w:t>
      </w:r>
      <w:r w:rsidRPr="00680081">
        <w:rPr>
          <w:szCs w:val="24"/>
          <w:lang w:val="es-ES_tradnl" w:eastAsia="ru-RU"/>
        </w:rPr>
        <w:t>A</w:t>
      </w:r>
      <w:r w:rsidRPr="00680081">
        <w:rPr>
          <w:lang w:val="es-ES_tradnl" w:eastAsia="ru-RU"/>
        </w:rPr>
        <w:t>19)</w:t>
      </w:r>
    </w:p>
    <w:p w:rsidR="00573B2F" w:rsidRDefault="00573B2F" w:rsidP="00573B2F">
      <w:pPr>
        <w:rPr>
          <w:lang w:val="es-ES_tradnl"/>
        </w:rPr>
      </w:pPr>
      <w:r w:rsidRPr="00680081">
        <w:rPr>
          <w:lang w:val="es-ES_tradnl"/>
        </w:rPr>
        <w:t>En el caso de señales impulsivas, la fiabilidad del cálculo (</w:t>
      </w:r>
      <w:r w:rsidRPr="00680081">
        <w:rPr>
          <w:szCs w:val="24"/>
          <w:lang w:val="es-ES_tradnl" w:eastAsia="ru-RU"/>
        </w:rPr>
        <w:t>A</w:t>
      </w:r>
      <w:r w:rsidRPr="00680081">
        <w:rPr>
          <w:lang w:val="es-ES_tradnl"/>
        </w:rPr>
        <w:t>7) queda determinada por el valor en concreto de la ocupación y es prácticamente independiente de la inestabilidad de la posición de las muestras en el eje de tiempos. En el Cuadro A2 se ilustra la aplicación de la ecuación (</w:t>
      </w:r>
      <w:r w:rsidRPr="00680081">
        <w:rPr>
          <w:szCs w:val="24"/>
          <w:lang w:val="es-ES_tradnl" w:eastAsia="ru-RU"/>
        </w:rPr>
        <w:t>A</w:t>
      </w:r>
      <w:r w:rsidRPr="00680081">
        <w:rPr>
          <w:lang w:val="es-ES_tradnl"/>
        </w:rPr>
        <w:t>19) a los canales de radiocomunicaciones con diferentes niveles de ocupación.</w:t>
      </w:r>
    </w:p>
    <w:p w:rsidR="00573B2F" w:rsidRPr="00680081" w:rsidRDefault="00573B2F" w:rsidP="00573B2F">
      <w:pPr>
        <w:pStyle w:val="TableNo"/>
        <w:rPr>
          <w:lang w:val="es-ES_tradnl"/>
        </w:rPr>
      </w:pPr>
      <w:bookmarkStart w:id="167" w:name="_Toc349812719"/>
      <w:r w:rsidRPr="00680081">
        <w:rPr>
          <w:lang w:val="es-ES_tradnl"/>
        </w:rPr>
        <w:t>CUADRO A2</w:t>
      </w:r>
    </w:p>
    <w:p w:rsidR="00573B2F" w:rsidRPr="00680081" w:rsidRDefault="00573B2F" w:rsidP="00573B2F">
      <w:pPr>
        <w:pStyle w:val="Tabletitle"/>
        <w:rPr>
          <w:lang w:val="es-ES_tradnl"/>
        </w:rPr>
      </w:pPr>
      <w:r w:rsidRPr="00680081">
        <w:rPr>
          <w:lang w:val="es-ES_tradnl"/>
        </w:rPr>
        <w:t>Número de muestras de un canal con señales impulsivas</w:t>
      </w:r>
      <w:r w:rsidRPr="00680081">
        <w:rPr>
          <w:lang w:val="es-ES_tradnl"/>
        </w:rPr>
        <w:br/>
        <w:t xml:space="preserve">para obtener una tolerancia a errores de medición absolutos </w:t>
      </w:r>
      <w:r w:rsidRPr="00680081">
        <w:rPr>
          <w:rFonts w:cs="Calibri"/>
          <w:lang w:val="es-ES_tradnl"/>
        </w:rPr>
        <w:t>Δ</w:t>
      </w:r>
      <w:r w:rsidRPr="00680081">
        <w:rPr>
          <w:i/>
          <w:iCs/>
          <w:vertAlign w:val="subscript"/>
          <w:lang w:val="es-ES_tradnl"/>
        </w:rPr>
        <w:t>SO</w:t>
      </w:r>
      <w:r w:rsidRPr="00680081">
        <w:rPr>
          <w:lang w:val="es-ES_tradnl"/>
        </w:rPr>
        <w:br/>
        <w:t xml:space="preserve">no superior a </w:t>
      </w:r>
      <w:r w:rsidRPr="00680081">
        <w:rPr>
          <w:rFonts w:cs="Times New Roman Bold"/>
          <w:lang w:val="es-ES_tradnl"/>
        </w:rPr>
        <w:t>±</w:t>
      </w:r>
      <w:r w:rsidRPr="00680081">
        <w:rPr>
          <w:lang w:val="es-ES_tradnl"/>
        </w:rPr>
        <w:t xml:space="preserve">0,5% con una fiabilidad </w:t>
      </w:r>
      <w:r w:rsidRPr="00680081">
        <w:rPr>
          <w:i/>
          <w:iCs/>
          <w:lang w:val="es-ES_tradnl"/>
        </w:rPr>
        <w:t>P</w:t>
      </w:r>
      <w:r w:rsidRPr="00680081">
        <w:rPr>
          <w:i/>
          <w:iCs/>
          <w:vertAlign w:val="subscript"/>
          <w:lang w:val="es-ES_tradnl"/>
        </w:rPr>
        <w:t>SO</w:t>
      </w:r>
      <w:r w:rsidRPr="00680081">
        <w:rPr>
          <w:lang w:val="es-ES_tradnl"/>
        </w:rPr>
        <w:t> = 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409"/>
        <w:gridCol w:w="2409"/>
        <w:gridCol w:w="2411"/>
      </w:tblGrid>
      <w:tr w:rsidR="00573B2F" w:rsidRPr="00246E1D" w:rsidTr="00F333D6">
        <w:trPr>
          <w:jc w:val="center"/>
        </w:trPr>
        <w:tc>
          <w:tcPr>
            <w:tcW w:w="2154" w:type="dxa"/>
            <w:vMerge w:val="restart"/>
            <w:tcBorders>
              <w:top w:val="single" w:sz="4" w:space="0" w:color="auto"/>
              <w:left w:val="single" w:sz="4" w:space="0" w:color="auto"/>
              <w:bottom w:val="single" w:sz="4" w:space="0" w:color="auto"/>
              <w:right w:val="single" w:sz="4" w:space="0" w:color="auto"/>
            </w:tcBorders>
            <w:vAlign w:val="center"/>
          </w:tcPr>
          <w:p w:rsidR="00573B2F" w:rsidRPr="00886CFA" w:rsidRDefault="00573B2F" w:rsidP="00886CFA">
            <w:pPr>
              <w:pStyle w:val="Tablehead"/>
              <w:spacing w:before="40" w:after="40"/>
              <w:rPr>
                <w:sz w:val="20"/>
                <w:lang w:val="es-ES_tradnl"/>
              </w:rPr>
            </w:pPr>
            <w:r w:rsidRPr="00886CFA">
              <w:rPr>
                <w:sz w:val="20"/>
                <w:lang w:val="es-ES_tradnl"/>
              </w:rPr>
              <w:t xml:space="preserve">Ocupación del canal radioeléctrico </w:t>
            </w:r>
            <w:r w:rsidRPr="00886CFA">
              <w:rPr>
                <w:i/>
                <w:sz w:val="20"/>
                <w:lang w:val="es-ES_tradnl"/>
              </w:rPr>
              <w:t>SO</w:t>
            </w:r>
            <w:r w:rsidRPr="00886CFA">
              <w:rPr>
                <w:sz w:val="20"/>
                <w:lang w:val="es-ES_tradnl"/>
              </w:rPr>
              <w:br/>
              <w:t>(%)</w:t>
            </w:r>
          </w:p>
        </w:tc>
        <w:tc>
          <w:tcPr>
            <w:tcW w:w="2154" w:type="dxa"/>
            <w:vMerge w:val="restart"/>
            <w:tcBorders>
              <w:top w:val="single" w:sz="4" w:space="0" w:color="auto"/>
              <w:left w:val="single" w:sz="4" w:space="0" w:color="auto"/>
              <w:bottom w:val="single" w:sz="4" w:space="0" w:color="auto"/>
              <w:right w:val="single" w:sz="4" w:space="0" w:color="auto"/>
            </w:tcBorders>
            <w:vAlign w:val="center"/>
          </w:tcPr>
          <w:p w:rsidR="00573B2F" w:rsidRPr="00886CFA" w:rsidRDefault="00573B2F" w:rsidP="00886CFA">
            <w:pPr>
              <w:pStyle w:val="Tablehead"/>
              <w:spacing w:before="40" w:after="40"/>
              <w:rPr>
                <w:sz w:val="20"/>
                <w:lang w:val="es-ES_tradnl"/>
              </w:rPr>
            </w:pPr>
            <w:r w:rsidRPr="00886CFA">
              <w:rPr>
                <w:sz w:val="20"/>
                <w:lang w:val="es-ES_tradnl"/>
              </w:rPr>
              <w:t xml:space="preserve">Número de muestras requerido, </w:t>
            </w:r>
            <w:r w:rsidRPr="00886CFA">
              <w:rPr>
                <w:i/>
                <w:iCs/>
                <w:sz w:val="20"/>
                <w:lang w:val="es-ES_tradnl"/>
              </w:rPr>
              <w:t>J</w:t>
            </w:r>
            <w:r w:rsidRPr="00886CFA">
              <w:rPr>
                <w:i/>
                <w:iCs/>
                <w:sz w:val="20"/>
                <w:vertAlign w:val="subscript"/>
                <w:lang w:val="es-ES_tradnl"/>
              </w:rPr>
              <w:t>I</w:t>
            </w:r>
          </w:p>
        </w:tc>
        <w:tc>
          <w:tcPr>
            <w:tcW w:w="4309" w:type="dxa"/>
            <w:gridSpan w:val="2"/>
            <w:tcBorders>
              <w:top w:val="single" w:sz="4" w:space="0" w:color="auto"/>
              <w:left w:val="single" w:sz="4" w:space="0" w:color="auto"/>
              <w:bottom w:val="single" w:sz="4" w:space="0" w:color="auto"/>
              <w:right w:val="single" w:sz="4" w:space="0" w:color="auto"/>
            </w:tcBorders>
            <w:vAlign w:val="center"/>
          </w:tcPr>
          <w:p w:rsidR="00573B2F" w:rsidRPr="00886CFA" w:rsidRDefault="00573B2F" w:rsidP="00886CFA">
            <w:pPr>
              <w:pStyle w:val="Tablehead"/>
              <w:spacing w:before="40" w:after="40"/>
              <w:rPr>
                <w:sz w:val="20"/>
                <w:lang w:val="es-ES_tradnl"/>
              </w:rPr>
            </w:pPr>
            <w:r w:rsidRPr="00886CFA">
              <w:rPr>
                <w:sz w:val="20"/>
                <w:lang w:val="es-ES_tradnl"/>
              </w:rPr>
              <w:t xml:space="preserve">Máximo tiempo de iteración </w:t>
            </w:r>
            <w:r w:rsidRPr="00886CFA">
              <w:rPr>
                <w:sz w:val="20"/>
                <w:lang w:val="es-ES_tradnl"/>
              </w:rPr>
              <w:br/>
              <w:t xml:space="preserve">aceptable, </w:t>
            </w:r>
            <w:r w:rsidRPr="00886CFA">
              <w:rPr>
                <w:i/>
                <w:iCs/>
                <w:sz w:val="20"/>
                <w:lang w:val="es-ES_tradnl"/>
              </w:rPr>
              <w:t>T</w:t>
            </w:r>
            <w:r w:rsidRPr="00886CFA">
              <w:rPr>
                <w:i/>
                <w:iCs/>
                <w:sz w:val="20"/>
                <w:vertAlign w:val="subscript"/>
                <w:lang w:val="es-ES_tradnl"/>
              </w:rPr>
              <w:t>R</w:t>
            </w:r>
            <w:r w:rsidRPr="00886CFA">
              <w:rPr>
                <w:sz w:val="20"/>
                <w:lang w:val="es-ES_tradnl"/>
              </w:rPr>
              <w:t> </w:t>
            </w:r>
            <w:r w:rsidRPr="00886CFA">
              <w:rPr>
                <w:sz w:val="20"/>
                <w:lang w:val="es-ES_tradnl"/>
              </w:rPr>
              <w:br/>
              <w:t>(ms)</w:t>
            </w:r>
          </w:p>
        </w:tc>
      </w:tr>
      <w:tr w:rsidR="00573B2F" w:rsidRPr="00886CFA" w:rsidTr="00F333D6">
        <w:trPr>
          <w:jc w:val="center"/>
        </w:trPr>
        <w:tc>
          <w:tcPr>
            <w:tcW w:w="2154" w:type="dxa"/>
            <w:vMerge/>
            <w:tcBorders>
              <w:top w:val="single" w:sz="4" w:space="0" w:color="auto"/>
              <w:left w:val="single" w:sz="4" w:space="0" w:color="auto"/>
              <w:bottom w:val="single" w:sz="4" w:space="0" w:color="auto"/>
              <w:right w:val="single" w:sz="4" w:space="0" w:color="auto"/>
            </w:tcBorders>
            <w:vAlign w:val="center"/>
          </w:tcPr>
          <w:p w:rsidR="00573B2F" w:rsidRPr="00886CFA" w:rsidRDefault="00573B2F" w:rsidP="00886CFA">
            <w:pPr>
              <w:pStyle w:val="Tablehead"/>
              <w:spacing w:before="40" w:after="40"/>
              <w:rPr>
                <w:sz w:val="20"/>
                <w:lang w:val="es-ES_tradnl"/>
              </w:rPr>
            </w:pPr>
          </w:p>
        </w:tc>
        <w:tc>
          <w:tcPr>
            <w:tcW w:w="2154" w:type="dxa"/>
            <w:vMerge/>
            <w:tcBorders>
              <w:top w:val="single" w:sz="4" w:space="0" w:color="auto"/>
              <w:left w:val="single" w:sz="4" w:space="0" w:color="auto"/>
              <w:bottom w:val="single" w:sz="4" w:space="0" w:color="auto"/>
              <w:right w:val="single" w:sz="4" w:space="0" w:color="auto"/>
            </w:tcBorders>
            <w:vAlign w:val="center"/>
          </w:tcPr>
          <w:p w:rsidR="00573B2F" w:rsidRPr="00886CFA" w:rsidRDefault="00573B2F" w:rsidP="00886CFA">
            <w:pPr>
              <w:pStyle w:val="Tablehead"/>
              <w:spacing w:before="40" w:after="40"/>
              <w:rPr>
                <w:sz w:val="20"/>
                <w:lang w:val="es-ES_tradnl"/>
              </w:rPr>
            </w:pPr>
          </w:p>
        </w:tc>
        <w:tc>
          <w:tcPr>
            <w:tcW w:w="2154" w:type="dxa"/>
            <w:tcBorders>
              <w:top w:val="single" w:sz="4" w:space="0" w:color="auto"/>
              <w:left w:val="single" w:sz="4" w:space="0" w:color="auto"/>
              <w:bottom w:val="single" w:sz="4" w:space="0" w:color="auto"/>
              <w:right w:val="single" w:sz="4" w:space="0" w:color="auto"/>
            </w:tcBorders>
            <w:vAlign w:val="center"/>
          </w:tcPr>
          <w:p w:rsidR="00573B2F" w:rsidRPr="00886CFA" w:rsidRDefault="00573B2F" w:rsidP="00886CFA">
            <w:pPr>
              <w:pStyle w:val="Tablehead"/>
              <w:spacing w:before="40" w:after="40"/>
              <w:rPr>
                <w:sz w:val="20"/>
                <w:lang w:val="es-ES_tradnl"/>
              </w:rPr>
            </w:pPr>
            <w:r w:rsidRPr="00886CFA">
              <w:rPr>
                <w:sz w:val="20"/>
                <w:lang w:val="es-ES_tradnl"/>
              </w:rPr>
              <w:t xml:space="preserve">para </w:t>
            </w:r>
            <w:r w:rsidRPr="00886CFA">
              <w:rPr>
                <w:i/>
                <w:iCs/>
                <w:sz w:val="20"/>
                <w:lang w:val="es-ES_tradnl"/>
              </w:rPr>
              <w:t>T</w:t>
            </w:r>
            <w:r w:rsidRPr="00886CFA">
              <w:rPr>
                <w:i/>
                <w:iCs/>
                <w:sz w:val="20"/>
                <w:vertAlign w:val="subscript"/>
                <w:lang w:val="es-ES_tradnl"/>
              </w:rPr>
              <w:t>I</w:t>
            </w:r>
            <w:r w:rsidRPr="00886CFA">
              <w:rPr>
                <w:sz w:val="20"/>
                <w:lang w:val="es-ES_tradnl"/>
              </w:rPr>
              <w:t xml:space="preserve"> = 5 minutos</w:t>
            </w:r>
          </w:p>
        </w:tc>
        <w:tc>
          <w:tcPr>
            <w:tcW w:w="2155" w:type="dxa"/>
            <w:tcBorders>
              <w:top w:val="single" w:sz="4" w:space="0" w:color="auto"/>
              <w:left w:val="single" w:sz="4" w:space="0" w:color="auto"/>
              <w:bottom w:val="single" w:sz="4" w:space="0" w:color="auto"/>
              <w:right w:val="single" w:sz="4" w:space="0" w:color="auto"/>
            </w:tcBorders>
            <w:vAlign w:val="center"/>
          </w:tcPr>
          <w:p w:rsidR="00573B2F" w:rsidRPr="00886CFA" w:rsidRDefault="00573B2F" w:rsidP="00886CFA">
            <w:pPr>
              <w:pStyle w:val="Tablehead"/>
              <w:spacing w:before="40" w:after="40"/>
              <w:rPr>
                <w:sz w:val="20"/>
                <w:lang w:val="es-ES_tradnl"/>
              </w:rPr>
            </w:pPr>
            <w:r w:rsidRPr="00886CFA">
              <w:rPr>
                <w:sz w:val="20"/>
                <w:lang w:val="es-ES_tradnl"/>
              </w:rPr>
              <w:t xml:space="preserve">para </w:t>
            </w:r>
            <w:r w:rsidRPr="00886CFA">
              <w:rPr>
                <w:i/>
                <w:iCs/>
                <w:sz w:val="20"/>
                <w:lang w:val="es-ES_tradnl"/>
              </w:rPr>
              <w:t>T</w:t>
            </w:r>
            <w:r w:rsidRPr="00886CFA">
              <w:rPr>
                <w:i/>
                <w:iCs/>
                <w:sz w:val="20"/>
                <w:vertAlign w:val="subscript"/>
                <w:lang w:val="es-ES_tradnl"/>
              </w:rPr>
              <w:t>I</w:t>
            </w:r>
            <w:r w:rsidRPr="00886CFA">
              <w:rPr>
                <w:sz w:val="20"/>
                <w:lang w:val="es-ES_tradnl"/>
              </w:rPr>
              <w:t xml:space="preserve"> = 15 minutos</w:t>
            </w:r>
          </w:p>
        </w:tc>
      </w:tr>
      <w:tr w:rsidR="00573B2F" w:rsidRPr="00886CFA" w:rsidTr="00F333D6">
        <w:trPr>
          <w:jc w:val="center"/>
        </w:trPr>
        <w:tc>
          <w:tcPr>
            <w:tcW w:w="2154"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5</w:t>
            </w:r>
          </w:p>
        </w:tc>
        <w:tc>
          <w:tcPr>
            <w:tcW w:w="2154"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7 300</w:t>
            </w:r>
          </w:p>
        </w:tc>
        <w:tc>
          <w:tcPr>
            <w:tcW w:w="2154"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41,1</w:t>
            </w:r>
          </w:p>
        </w:tc>
        <w:tc>
          <w:tcPr>
            <w:tcW w:w="2155"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123,2</w:t>
            </w:r>
          </w:p>
        </w:tc>
      </w:tr>
      <w:tr w:rsidR="00573B2F" w:rsidRPr="00886CFA" w:rsidTr="00F333D6">
        <w:trPr>
          <w:jc w:val="center"/>
        </w:trPr>
        <w:tc>
          <w:tcPr>
            <w:tcW w:w="2154"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10</w:t>
            </w:r>
          </w:p>
        </w:tc>
        <w:tc>
          <w:tcPr>
            <w:tcW w:w="2154"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13 830</w:t>
            </w:r>
          </w:p>
        </w:tc>
        <w:tc>
          <w:tcPr>
            <w:tcW w:w="2154"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21,7</w:t>
            </w:r>
          </w:p>
        </w:tc>
        <w:tc>
          <w:tcPr>
            <w:tcW w:w="2155"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65,0</w:t>
            </w:r>
          </w:p>
        </w:tc>
      </w:tr>
      <w:tr w:rsidR="00573B2F" w:rsidRPr="00886CFA" w:rsidTr="00F333D6">
        <w:trPr>
          <w:jc w:val="center"/>
        </w:trPr>
        <w:tc>
          <w:tcPr>
            <w:tcW w:w="2154"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20</w:t>
            </w:r>
          </w:p>
        </w:tc>
        <w:tc>
          <w:tcPr>
            <w:tcW w:w="2154"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24 586</w:t>
            </w:r>
          </w:p>
        </w:tc>
        <w:tc>
          <w:tcPr>
            <w:tcW w:w="2154"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12,2</w:t>
            </w:r>
          </w:p>
        </w:tc>
        <w:tc>
          <w:tcPr>
            <w:tcW w:w="2155"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36,6</w:t>
            </w:r>
          </w:p>
        </w:tc>
      </w:tr>
      <w:tr w:rsidR="00573B2F" w:rsidRPr="00886CFA" w:rsidTr="00F333D6">
        <w:trPr>
          <w:jc w:val="center"/>
        </w:trPr>
        <w:tc>
          <w:tcPr>
            <w:tcW w:w="2154"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35</w:t>
            </w:r>
          </w:p>
        </w:tc>
        <w:tc>
          <w:tcPr>
            <w:tcW w:w="2154"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34 960</w:t>
            </w:r>
          </w:p>
        </w:tc>
        <w:tc>
          <w:tcPr>
            <w:tcW w:w="2154"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8,6</w:t>
            </w:r>
          </w:p>
        </w:tc>
        <w:tc>
          <w:tcPr>
            <w:tcW w:w="2155"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25,7</w:t>
            </w:r>
          </w:p>
        </w:tc>
      </w:tr>
      <w:tr w:rsidR="00573B2F" w:rsidRPr="00886CFA" w:rsidTr="00F333D6">
        <w:trPr>
          <w:jc w:val="center"/>
        </w:trPr>
        <w:tc>
          <w:tcPr>
            <w:tcW w:w="2154"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50</w:t>
            </w:r>
          </w:p>
        </w:tc>
        <w:tc>
          <w:tcPr>
            <w:tcW w:w="2154"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38 416</w:t>
            </w:r>
          </w:p>
        </w:tc>
        <w:tc>
          <w:tcPr>
            <w:tcW w:w="2154"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7,8</w:t>
            </w:r>
          </w:p>
        </w:tc>
        <w:tc>
          <w:tcPr>
            <w:tcW w:w="2155" w:type="dxa"/>
            <w:tcBorders>
              <w:top w:val="single" w:sz="4" w:space="0" w:color="auto"/>
              <w:left w:val="single" w:sz="4" w:space="0" w:color="auto"/>
              <w:bottom w:val="single" w:sz="4" w:space="0" w:color="auto"/>
              <w:right w:val="single" w:sz="4" w:space="0" w:color="auto"/>
            </w:tcBorders>
          </w:tcPr>
          <w:p w:rsidR="00573B2F" w:rsidRPr="00886CFA" w:rsidRDefault="00573B2F" w:rsidP="00F333D6">
            <w:pPr>
              <w:pStyle w:val="Tabletext"/>
              <w:jc w:val="center"/>
              <w:rPr>
                <w:sz w:val="20"/>
                <w:lang w:val="es-ES_tradnl"/>
              </w:rPr>
            </w:pPr>
            <w:r w:rsidRPr="00886CFA">
              <w:rPr>
                <w:sz w:val="20"/>
                <w:lang w:val="es-ES_tradnl"/>
              </w:rPr>
              <w:t>23,4</w:t>
            </w:r>
          </w:p>
        </w:tc>
      </w:tr>
      <w:tr w:rsidR="00573B2F" w:rsidRPr="00246E1D" w:rsidTr="00F333D6">
        <w:trPr>
          <w:jc w:val="center"/>
        </w:trPr>
        <w:tc>
          <w:tcPr>
            <w:tcW w:w="8617" w:type="dxa"/>
            <w:gridSpan w:val="4"/>
            <w:tcBorders>
              <w:top w:val="single" w:sz="4" w:space="0" w:color="auto"/>
              <w:left w:val="nil"/>
              <w:bottom w:val="nil"/>
              <w:right w:val="nil"/>
            </w:tcBorders>
          </w:tcPr>
          <w:p w:rsidR="00573B2F" w:rsidRPr="00886CFA" w:rsidRDefault="00573B2F" w:rsidP="00F333D6">
            <w:pPr>
              <w:pStyle w:val="TableLegendNote"/>
              <w:spacing w:after="120"/>
              <w:rPr>
                <w:sz w:val="20"/>
                <w:lang w:val="es-ES_tradnl"/>
                <w:rPrChange w:id="168" w:author="Spanish" w:date="2017-11-21T14:07:00Z">
                  <w:rPr>
                    <w:lang w:val="es-ES"/>
                  </w:rPr>
                </w:rPrChange>
              </w:rPr>
            </w:pPr>
            <w:r w:rsidRPr="00886CFA">
              <w:rPr>
                <w:sz w:val="20"/>
                <w:lang w:val="es-ES_tradnl"/>
              </w:rPr>
              <w:t xml:space="preserve">NOTA – El número de muestras necesario para canales con una ocupación </w:t>
            </w:r>
            <w:r w:rsidRPr="00886CFA">
              <w:rPr>
                <w:i/>
                <w:iCs/>
                <w:sz w:val="20"/>
                <w:lang w:val="es-ES_tradnl"/>
              </w:rPr>
              <w:t>SO</w:t>
            </w:r>
            <w:r w:rsidRPr="00886CFA">
              <w:rPr>
                <w:sz w:val="20"/>
                <w:lang w:val="es-ES_tradnl"/>
              </w:rPr>
              <w:t xml:space="preserve">* &gt; 50% coincide con el número de muestras para una ocupación </w:t>
            </w:r>
            <w:r w:rsidRPr="00886CFA">
              <w:rPr>
                <w:i/>
                <w:iCs/>
                <w:sz w:val="20"/>
                <w:lang w:val="es-ES_tradnl"/>
              </w:rPr>
              <w:t>SO</w:t>
            </w:r>
            <w:r w:rsidRPr="00886CFA">
              <w:rPr>
                <w:sz w:val="20"/>
                <w:lang w:val="es-ES_tradnl"/>
              </w:rPr>
              <w:t> = 1 − </w:t>
            </w:r>
            <w:r w:rsidRPr="00886CFA">
              <w:rPr>
                <w:i/>
                <w:iCs/>
                <w:sz w:val="20"/>
                <w:lang w:val="es-ES_tradnl"/>
              </w:rPr>
              <w:t>SO</w:t>
            </w:r>
            <w:r w:rsidRPr="00886CFA">
              <w:rPr>
                <w:sz w:val="20"/>
                <w:lang w:val="es-ES_tradnl"/>
              </w:rPr>
              <w:t xml:space="preserve">*. Es decir, para obtener mediciones estadísticamente fiables en, por ejemplo, un canal con una ocupación de 80% es necesario seleccionar </w:t>
            </w:r>
            <w:r w:rsidRPr="00886CFA">
              <w:rPr>
                <w:i/>
                <w:iCs/>
                <w:sz w:val="20"/>
                <w:lang w:val="es-ES_tradnl"/>
              </w:rPr>
              <w:t>J</w:t>
            </w:r>
            <w:r w:rsidRPr="00886CFA">
              <w:rPr>
                <w:i/>
                <w:iCs/>
                <w:sz w:val="20"/>
                <w:vertAlign w:val="subscript"/>
                <w:lang w:val="es-ES_tradnl"/>
              </w:rPr>
              <w:t>I</w:t>
            </w:r>
            <w:r w:rsidRPr="00886CFA">
              <w:rPr>
                <w:sz w:val="20"/>
                <w:lang w:val="es-ES_tradnl"/>
              </w:rPr>
              <w:t xml:space="preserve"> = 24 586, como en el caso de ocupación </w:t>
            </w:r>
            <w:r w:rsidRPr="00886CFA">
              <w:rPr>
                <w:i/>
                <w:iCs/>
                <w:sz w:val="20"/>
                <w:lang w:val="es-ES_tradnl"/>
              </w:rPr>
              <w:t>SO</w:t>
            </w:r>
            <w:r w:rsidRPr="00886CFA">
              <w:rPr>
                <w:sz w:val="20"/>
                <w:lang w:val="es-ES_tradnl"/>
              </w:rPr>
              <w:t> = 1 − 0,80 = 20%.</w:t>
            </w:r>
          </w:p>
        </w:tc>
      </w:tr>
    </w:tbl>
    <w:p w:rsidR="00573B2F" w:rsidRPr="00680081" w:rsidRDefault="00573B2F" w:rsidP="00573B2F">
      <w:pPr>
        <w:rPr>
          <w:rFonts w:cs="Calibri"/>
          <w:bCs/>
          <w:szCs w:val="24"/>
          <w:lang w:val="es-ES_tradnl"/>
        </w:rPr>
      </w:pPr>
      <w:r w:rsidRPr="00E01CFB">
        <w:rPr>
          <w:rFonts w:cs="Calibri"/>
          <w:bCs/>
          <w:lang w:val="es-ES_tradnl"/>
        </w:rPr>
        <w:lastRenderedPageBreak/>
        <w:t>A fin de</w:t>
      </w:r>
      <w:r w:rsidRPr="00E318EE">
        <w:rPr>
          <w:rFonts w:cs="Calibri"/>
          <w:bCs/>
          <w:lang w:val="es-ES_tradnl"/>
        </w:rPr>
        <w:t xml:space="preserve"> obtener recomendaciones prácticas para seleccionar el número de muestras, resulta útil analizar las diferencias en las relaciones</w:t>
      </w:r>
      <w:r w:rsidRPr="00E318EE">
        <w:rPr>
          <w:rFonts w:cs="Calibri"/>
          <w:bCs/>
          <w:szCs w:val="24"/>
          <w:lang w:val="es-ES_tradnl"/>
        </w:rPr>
        <w:t xml:space="preserve"> </w:t>
      </w:r>
      <w:r w:rsidRPr="00E318EE" w:rsidDel="00B27625">
        <w:rPr>
          <w:rFonts w:cs="Calibri"/>
          <w:bCs/>
          <w:i/>
          <w:iCs/>
          <w:szCs w:val="24"/>
          <w:lang w:val="es-ES_tradnl"/>
        </w:rPr>
        <w:t>J</w:t>
      </w:r>
      <w:r w:rsidRPr="00E318EE" w:rsidDel="00B27625">
        <w:rPr>
          <w:rFonts w:cs="Calibri"/>
          <w:bCs/>
          <w:i/>
          <w:iCs/>
          <w:szCs w:val="24"/>
          <w:vertAlign w:val="subscript"/>
          <w:lang w:val="es-ES_tradnl"/>
        </w:rPr>
        <w:t>I</w:t>
      </w:r>
      <w:r w:rsidRPr="00E318EE" w:rsidDel="00B27625">
        <w:rPr>
          <w:rFonts w:cs="Calibri"/>
          <w:bCs/>
          <w:szCs w:val="24"/>
          <w:vertAlign w:val="subscript"/>
          <w:lang w:val="es-ES_tradnl"/>
        </w:rPr>
        <w:t xml:space="preserve"> min</w:t>
      </w:r>
      <w:r w:rsidRPr="00E318EE">
        <w:rPr>
          <w:rFonts w:cs="Calibri"/>
          <w:bCs/>
          <w:szCs w:val="24"/>
          <w:vertAlign w:val="subscript"/>
          <w:lang w:val="es-ES_tradnl"/>
        </w:rPr>
        <w:t xml:space="preserve"> </w:t>
      </w:r>
      <w:r w:rsidRPr="00E318EE">
        <w:rPr>
          <w:rFonts w:cs="Calibri"/>
          <w:bCs/>
          <w:szCs w:val="24"/>
          <w:lang w:val="es-ES_tradnl"/>
        </w:rPr>
        <w:t>(</w:t>
      </w:r>
      <w:r w:rsidRPr="00E318EE">
        <w:rPr>
          <w:rFonts w:cs="Calibri"/>
          <w:bCs/>
          <w:i/>
          <w:iCs/>
          <w:szCs w:val="24"/>
          <w:lang w:val="es-ES_tradnl"/>
        </w:rPr>
        <w:t>SO</w:t>
      </w:r>
      <w:r w:rsidRPr="00E318EE">
        <w:rPr>
          <w:rFonts w:cs="Calibri"/>
          <w:bCs/>
          <w:szCs w:val="24"/>
          <w:lang w:val="es-ES_tradnl"/>
        </w:rPr>
        <w:t>) resultantes de limitar el error absoluto admisible (</w:t>
      </w:r>
      <w:r w:rsidRPr="00E318EE" w:rsidDel="00B27625">
        <w:rPr>
          <w:rFonts w:cs="Calibri"/>
          <w:bCs/>
          <w:szCs w:val="24"/>
          <w:lang w:val="es-ES_tradnl"/>
        </w:rPr>
        <w:t>Δ</w:t>
      </w:r>
      <w:r w:rsidRPr="00E318EE" w:rsidDel="00B27625">
        <w:rPr>
          <w:rFonts w:cs="Calibri"/>
          <w:bCs/>
          <w:i/>
          <w:iCs/>
          <w:szCs w:val="24"/>
          <w:vertAlign w:val="subscript"/>
          <w:lang w:val="es-ES_tradnl"/>
        </w:rPr>
        <w:t>SO</w:t>
      </w:r>
      <w:r w:rsidRPr="00E318EE">
        <w:rPr>
          <w:rFonts w:cs="Calibri"/>
          <w:bCs/>
          <w:szCs w:val="24"/>
          <w:lang w:val="es-ES_tradnl"/>
        </w:rPr>
        <w:t>) y el error de relativo admisible (</w:t>
      </w:r>
      <w:r w:rsidRPr="00E318EE">
        <w:rPr>
          <w:bCs/>
          <w:szCs w:val="24"/>
          <w:lang w:val="es-ES_tradnl"/>
        </w:rPr>
        <w:t>δ</w:t>
      </w:r>
      <w:r w:rsidRPr="00E318EE">
        <w:rPr>
          <w:rFonts w:cs="Calibri"/>
          <w:bCs/>
          <w:i/>
          <w:iCs/>
          <w:szCs w:val="24"/>
          <w:vertAlign w:val="subscript"/>
          <w:lang w:val="es-ES_tradnl"/>
        </w:rPr>
        <w:t>SO</w:t>
      </w:r>
      <w:r w:rsidRPr="00E318EE">
        <w:rPr>
          <w:rFonts w:cs="Calibri"/>
          <w:bCs/>
          <w:szCs w:val="24"/>
          <w:lang w:val="es-ES_tradnl"/>
        </w:rPr>
        <w:t>).</w:t>
      </w:r>
    </w:p>
    <w:p w:rsidR="00573B2F" w:rsidRPr="00680081" w:rsidRDefault="00573B2F" w:rsidP="00573B2F">
      <w:pPr>
        <w:rPr>
          <w:b/>
          <w:lang w:val="es-ES_tradnl"/>
        </w:rPr>
      </w:pPr>
      <w:r w:rsidRPr="00680081">
        <w:rPr>
          <w:lang w:val="es-ES_tradnl"/>
        </w:rPr>
        <w:t>En el Cuadro 2 de la Recomendación UIT-R SM.1880-1 [A5] (que, por razones prácticas se reproduce en el Cuadro A3) se indican los resultados de los cálculos del número de muestras para obtener un error relativo máximo del 10% y un error absoluto del 1% en función de la ocupación del canal.</w:t>
      </w:r>
    </w:p>
    <w:p w:rsidR="00573B2F" w:rsidRPr="00680081" w:rsidRDefault="00573B2F" w:rsidP="00573B2F">
      <w:pPr>
        <w:rPr>
          <w:lang w:val="es-ES_tradnl"/>
        </w:rPr>
      </w:pPr>
      <w:r w:rsidRPr="00680081">
        <w:rPr>
          <w:lang w:val="es-ES_tradnl"/>
        </w:rPr>
        <w:t>Como se observa en el cuadro, si se limita el error relativo a un valor fijo (10%) para valores de ocupación pequeños (inferiores al 5%) resultará en un aumento considerable del número de muestras, dado que el error absoluto resultante es pequeño. Asimismo, para garantizar un grado de exactitud comparable para valores de ocupación grandes (más del 30%) se requiere sólo un número reducido de muestras. En cambio, al limitar el error absoluto a un valor fijo (1%) aumenta el número de muestras necesario para valores de ocupación gran</w:t>
      </w:r>
      <w:r>
        <w:rPr>
          <w:lang w:val="es-ES_tradnl"/>
        </w:rPr>
        <w:t>d</w:t>
      </w:r>
      <w:r w:rsidRPr="00680081">
        <w:rPr>
          <w:lang w:val="es-ES_tradnl"/>
        </w:rPr>
        <w:t>es (superiores al 20%), dado que el error relativo resultante es pequeño. Asimismo, para garantizar ese grado de exactitud para un nivel de ocupación inferior al</w:t>
      </w:r>
      <w:r>
        <w:rPr>
          <w:lang w:val="es-ES_tradnl"/>
        </w:rPr>
        <w:t> </w:t>
      </w:r>
      <w:r w:rsidRPr="00680081">
        <w:rPr>
          <w:lang w:val="es-ES_tradnl"/>
        </w:rPr>
        <w:t>3% se necesita solamente un número reducido de muestras.</w:t>
      </w:r>
    </w:p>
    <w:p w:rsidR="00573B2F" w:rsidRPr="00680081" w:rsidRDefault="00573B2F" w:rsidP="00573B2F">
      <w:pPr>
        <w:rPr>
          <w:lang w:val="es-ES_tradnl"/>
        </w:rPr>
      </w:pPr>
      <w:r w:rsidRPr="00680081">
        <w:rPr>
          <w:lang w:val="es-ES_tradnl"/>
        </w:rPr>
        <w:t>Una posible solución para mini</w:t>
      </w:r>
      <w:r>
        <w:rPr>
          <w:lang w:val="es-ES_tradnl"/>
        </w:rPr>
        <w:t>mi</w:t>
      </w:r>
      <w:r w:rsidRPr="00680081">
        <w:rPr>
          <w:lang w:val="es-ES_tradnl"/>
        </w:rPr>
        <w:t>zar el número de muestras necesarias a lo largo de toda la gama de variaciones de ocupación sería realizar una estimación y, a su vez, para valores de ocupación elevados, limitar según el caso el error relativo admisible, y, para valores pequeños, limitar el error absoluto admisible [A.6]. Si la transición de un tipo de limitación a otra es del 10% del nivel de ocupación, el número de muestras necesario se determinará mediante los valores mostrados en negri</w:t>
      </w:r>
      <w:r>
        <w:rPr>
          <w:lang w:val="es-ES_tradnl"/>
        </w:rPr>
        <w:t>t</w:t>
      </w:r>
      <w:r w:rsidRPr="00680081">
        <w:rPr>
          <w:lang w:val="es-ES_tradnl"/>
        </w:rPr>
        <w:t>a en el Cuadro A3, que resulta aceptable desde el punto de vista práctico.</w:t>
      </w:r>
    </w:p>
    <w:p w:rsidR="00573B2F" w:rsidRPr="00680081" w:rsidRDefault="00573B2F" w:rsidP="00573B2F">
      <w:pPr>
        <w:pStyle w:val="TableNo"/>
        <w:rPr>
          <w:lang w:val="es-ES_tradnl"/>
        </w:rPr>
      </w:pPr>
      <w:r w:rsidRPr="00680081">
        <w:rPr>
          <w:lang w:val="es-ES_tradnl"/>
        </w:rPr>
        <w:t>CUADRO A3</w:t>
      </w:r>
    </w:p>
    <w:p w:rsidR="00573B2F" w:rsidRPr="00680081" w:rsidRDefault="00573B2F" w:rsidP="00573B2F">
      <w:pPr>
        <w:pStyle w:val="Tabletitle"/>
        <w:rPr>
          <w:lang w:val="es-ES_tradnl"/>
        </w:rPr>
      </w:pPr>
      <w:r w:rsidRPr="00680081">
        <w:rPr>
          <w:lang w:val="es-ES_tradnl"/>
        </w:rPr>
        <w:t xml:space="preserve">Número de muestras necesario para lograr un error relativo, </w:t>
      </w:r>
      <w:r w:rsidRPr="00680081">
        <w:rPr>
          <w:rFonts w:eastAsia="Calibri"/>
          <w:lang w:val="es-ES_tradnl"/>
        </w:rPr>
        <w:t>δ</w:t>
      </w:r>
      <w:r w:rsidRPr="00680081">
        <w:rPr>
          <w:rFonts w:eastAsia="Calibri"/>
          <w:i/>
          <w:iCs/>
          <w:vertAlign w:val="subscript"/>
          <w:lang w:val="es-ES_tradnl"/>
        </w:rPr>
        <w:t>SO</w:t>
      </w:r>
      <w:r w:rsidRPr="00680081">
        <w:rPr>
          <w:rFonts w:eastAsia="Calibri"/>
          <w:lang w:val="es-ES_tradnl"/>
        </w:rPr>
        <w:t>,</w:t>
      </w:r>
      <w:r w:rsidRPr="00680081">
        <w:rPr>
          <w:rFonts w:eastAsia="Calibri"/>
          <w:i/>
          <w:iCs/>
          <w:vertAlign w:val="subscript"/>
          <w:lang w:val="es-ES_tradnl"/>
        </w:rPr>
        <w:br/>
      </w:r>
      <w:r w:rsidRPr="00680081">
        <w:rPr>
          <w:rFonts w:eastAsia="Calibri"/>
          <w:lang w:val="es-ES_tradnl"/>
        </w:rPr>
        <w:t xml:space="preserve">máximo del 10% o un error absoluto, </w:t>
      </w:r>
      <w:r w:rsidRPr="00680081">
        <w:rPr>
          <w:lang w:val="es-ES_tradnl"/>
        </w:rPr>
        <w:t>Δ</w:t>
      </w:r>
      <w:r w:rsidRPr="00680081">
        <w:rPr>
          <w:i/>
          <w:iCs/>
          <w:vertAlign w:val="subscript"/>
          <w:lang w:val="es-ES_tradnl"/>
        </w:rPr>
        <w:t>SO</w:t>
      </w:r>
      <w:r w:rsidRPr="00680081">
        <w:rPr>
          <w:lang w:val="es-ES_tradnl"/>
        </w:rPr>
        <w:t>, del 1%</w:t>
      </w:r>
      <w:r w:rsidRPr="00680081">
        <w:rPr>
          <w:lang w:val="es-ES_tradnl"/>
        </w:rPr>
        <w:br/>
        <w:t>con un nivel de confianza del 95%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31"/>
        <w:gridCol w:w="1926"/>
        <w:gridCol w:w="1926"/>
        <w:gridCol w:w="1926"/>
        <w:gridCol w:w="1926"/>
      </w:tblGrid>
      <w:tr w:rsidR="00573B2F" w:rsidRPr="00680081" w:rsidTr="00F333D6">
        <w:trPr>
          <w:jc w:val="center"/>
        </w:trPr>
        <w:tc>
          <w:tcPr>
            <w:tcW w:w="1531" w:type="dxa"/>
            <w:vMerge w:val="restart"/>
            <w:vAlign w:val="center"/>
          </w:tcPr>
          <w:p w:rsidR="00573B2F" w:rsidRPr="00680081" w:rsidRDefault="00573B2F" w:rsidP="00F333D6">
            <w:pPr>
              <w:pStyle w:val="Tablehead"/>
              <w:rPr>
                <w:lang w:val="es-ES_tradnl"/>
              </w:rPr>
            </w:pPr>
            <w:r w:rsidRPr="00680081">
              <w:rPr>
                <w:lang w:val="es-ES_tradnl"/>
              </w:rPr>
              <w:t xml:space="preserve">Ocupación del canal, </w:t>
            </w:r>
            <w:r w:rsidRPr="00680081">
              <w:rPr>
                <w:lang w:val="es-ES_tradnl"/>
              </w:rPr>
              <w:br/>
              <w:t>%</w:t>
            </w:r>
          </w:p>
        </w:tc>
        <w:tc>
          <w:tcPr>
            <w:tcW w:w="3852" w:type="dxa"/>
            <w:gridSpan w:val="2"/>
            <w:vAlign w:val="center"/>
          </w:tcPr>
          <w:p w:rsidR="00573B2F" w:rsidRPr="00680081" w:rsidRDefault="00573B2F" w:rsidP="00F333D6">
            <w:pPr>
              <w:pStyle w:val="Tablehead"/>
              <w:rPr>
                <w:lang w:val="es-ES_tradnl"/>
              </w:rPr>
            </w:pPr>
            <w:r w:rsidRPr="00680081">
              <w:rPr>
                <w:lang w:val="es-ES_tradnl"/>
              </w:rPr>
              <w:t>Error relativo requerido δ</w:t>
            </w:r>
            <w:r w:rsidRPr="00680081">
              <w:rPr>
                <w:i/>
                <w:iCs/>
                <w:vertAlign w:val="subscript"/>
                <w:lang w:val="es-ES_tradnl"/>
              </w:rPr>
              <w:t>SO</w:t>
            </w:r>
            <w:r w:rsidRPr="00680081">
              <w:rPr>
                <w:lang w:val="es-ES_tradnl"/>
              </w:rPr>
              <w:t> = 10%</w:t>
            </w:r>
          </w:p>
        </w:tc>
        <w:tc>
          <w:tcPr>
            <w:tcW w:w="3852" w:type="dxa"/>
            <w:gridSpan w:val="2"/>
            <w:vAlign w:val="center"/>
          </w:tcPr>
          <w:p w:rsidR="00573B2F" w:rsidRPr="00680081" w:rsidRDefault="00573B2F" w:rsidP="00F333D6">
            <w:pPr>
              <w:pStyle w:val="Tablehead"/>
              <w:rPr>
                <w:lang w:val="es-ES_tradnl"/>
              </w:rPr>
            </w:pPr>
            <w:r w:rsidRPr="00680081">
              <w:rPr>
                <w:lang w:val="es-ES_tradnl"/>
              </w:rPr>
              <w:t>Error absoluto requerido Δ</w:t>
            </w:r>
            <w:r w:rsidRPr="00680081">
              <w:rPr>
                <w:i/>
                <w:iCs/>
                <w:vertAlign w:val="subscript"/>
                <w:lang w:val="es-ES_tradnl"/>
              </w:rPr>
              <w:t>SO</w:t>
            </w:r>
            <w:r w:rsidRPr="00680081">
              <w:rPr>
                <w:lang w:val="es-ES_tradnl"/>
              </w:rPr>
              <w:t> = 1%</w:t>
            </w:r>
          </w:p>
        </w:tc>
      </w:tr>
      <w:tr w:rsidR="00573B2F" w:rsidRPr="00246E1D" w:rsidTr="00F333D6">
        <w:trPr>
          <w:jc w:val="center"/>
        </w:trPr>
        <w:tc>
          <w:tcPr>
            <w:tcW w:w="1531" w:type="dxa"/>
            <w:vMerge/>
          </w:tcPr>
          <w:p w:rsidR="00573B2F" w:rsidRPr="00680081" w:rsidRDefault="00573B2F" w:rsidP="00F333D6">
            <w:pPr>
              <w:rPr>
                <w:lang w:val="es-ES_tradnl"/>
              </w:rPr>
            </w:pPr>
          </w:p>
        </w:tc>
        <w:tc>
          <w:tcPr>
            <w:tcW w:w="1926" w:type="dxa"/>
            <w:vAlign w:val="center"/>
          </w:tcPr>
          <w:p w:rsidR="00573B2F" w:rsidRPr="00680081" w:rsidRDefault="00573B2F" w:rsidP="00F333D6">
            <w:pPr>
              <w:pStyle w:val="Tablehead"/>
              <w:rPr>
                <w:lang w:val="es-ES_tradnl"/>
              </w:rPr>
            </w:pPr>
            <w:r w:rsidRPr="00680081">
              <w:rPr>
                <w:lang w:val="es-ES_tradnl"/>
              </w:rPr>
              <w:t>Magnitud de error absoluto resultante, %</w:t>
            </w:r>
          </w:p>
        </w:tc>
        <w:tc>
          <w:tcPr>
            <w:tcW w:w="1926" w:type="dxa"/>
            <w:vAlign w:val="center"/>
          </w:tcPr>
          <w:p w:rsidR="00573B2F" w:rsidRPr="00680081" w:rsidRDefault="00573B2F" w:rsidP="00F333D6">
            <w:pPr>
              <w:pStyle w:val="Tablehead"/>
              <w:rPr>
                <w:lang w:val="es-ES_tradnl"/>
              </w:rPr>
            </w:pPr>
            <w:r w:rsidRPr="00680081">
              <w:rPr>
                <w:lang w:val="es-ES_tradnl"/>
              </w:rPr>
              <w:t>Número necesario de muestras independientes</w:t>
            </w:r>
          </w:p>
        </w:tc>
        <w:tc>
          <w:tcPr>
            <w:tcW w:w="1926" w:type="dxa"/>
            <w:vAlign w:val="center"/>
          </w:tcPr>
          <w:p w:rsidR="00573B2F" w:rsidRPr="00680081" w:rsidRDefault="00573B2F" w:rsidP="00F333D6">
            <w:pPr>
              <w:pStyle w:val="Tablehead"/>
              <w:rPr>
                <w:lang w:val="es-ES_tradnl"/>
              </w:rPr>
            </w:pPr>
            <w:r w:rsidRPr="00680081">
              <w:rPr>
                <w:lang w:val="es-ES_tradnl"/>
              </w:rPr>
              <w:t>Magnitud de error absoluto resultante, %</w:t>
            </w:r>
          </w:p>
        </w:tc>
        <w:tc>
          <w:tcPr>
            <w:tcW w:w="1926" w:type="dxa"/>
            <w:vAlign w:val="center"/>
          </w:tcPr>
          <w:p w:rsidR="00573B2F" w:rsidRPr="00680081" w:rsidRDefault="00573B2F" w:rsidP="00F333D6">
            <w:pPr>
              <w:pStyle w:val="Tablehead"/>
              <w:rPr>
                <w:lang w:val="es-ES_tradnl"/>
              </w:rPr>
            </w:pPr>
            <w:r w:rsidRPr="00680081">
              <w:rPr>
                <w:lang w:val="es-ES_tradnl"/>
              </w:rPr>
              <w:t>Número necesario de muestras independientes</w:t>
            </w:r>
          </w:p>
        </w:tc>
      </w:tr>
      <w:tr w:rsidR="00573B2F" w:rsidRPr="00C2568E" w:rsidTr="00F333D6">
        <w:trPr>
          <w:jc w:val="center"/>
        </w:trPr>
        <w:tc>
          <w:tcPr>
            <w:tcW w:w="1531" w:type="dxa"/>
          </w:tcPr>
          <w:p w:rsidR="00573B2F" w:rsidRPr="00680081" w:rsidRDefault="00573B2F" w:rsidP="00F333D6">
            <w:pPr>
              <w:pStyle w:val="Tabletext"/>
              <w:jc w:val="center"/>
              <w:rPr>
                <w:lang w:val="es-ES_tradnl"/>
              </w:rPr>
            </w:pPr>
            <w:r w:rsidRPr="00680081">
              <w:rPr>
                <w:lang w:val="es-ES_tradnl"/>
              </w:rPr>
              <w:t>1</w:t>
            </w:r>
          </w:p>
        </w:tc>
        <w:tc>
          <w:tcPr>
            <w:tcW w:w="1926" w:type="dxa"/>
          </w:tcPr>
          <w:p w:rsidR="00573B2F" w:rsidRPr="00680081" w:rsidRDefault="00573B2F" w:rsidP="00F333D6">
            <w:pPr>
              <w:pStyle w:val="Tabletext"/>
              <w:jc w:val="center"/>
              <w:rPr>
                <w:lang w:val="es-ES_tradnl"/>
              </w:rPr>
            </w:pPr>
            <w:r w:rsidRPr="00680081">
              <w:rPr>
                <w:lang w:val="es-ES_tradnl"/>
              </w:rPr>
              <w:t>0,1</w:t>
            </w:r>
          </w:p>
        </w:tc>
        <w:tc>
          <w:tcPr>
            <w:tcW w:w="1926" w:type="dxa"/>
          </w:tcPr>
          <w:p w:rsidR="00573B2F" w:rsidRPr="00680081" w:rsidRDefault="00573B2F" w:rsidP="00F333D6">
            <w:pPr>
              <w:pStyle w:val="Tabletext"/>
              <w:ind w:right="567"/>
              <w:jc w:val="right"/>
              <w:rPr>
                <w:lang w:val="es-ES_tradnl"/>
              </w:rPr>
            </w:pPr>
            <w:r w:rsidRPr="00680081">
              <w:rPr>
                <w:lang w:val="es-ES_tradnl"/>
              </w:rPr>
              <w:t>38 047</w:t>
            </w:r>
          </w:p>
        </w:tc>
        <w:tc>
          <w:tcPr>
            <w:tcW w:w="1926" w:type="dxa"/>
          </w:tcPr>
          <w:p w:rsidR="00573B2F" w:rsidRPr="00680081" w:rsidRDefault="00573B2F" w:rsidP="00F333D6">
            <w:pPr>
              <w:pStyle w:val="Tabletext"/>
              <w:ind w:right="624"/>
              <w:jc w:val="right"/>
              <w:rPr>
                <w:lang w:val="es-ES_tradnl"/>
              </w:rPr>
            </w:pPr>
            <w:r w:rsidRPr="00680081">
              <w:rPr>
                <w:lang w:val="es-ES_tradnl"/>
              </w:rPr>
              <w:t>100,0</w:t>
            </w:r>
          </w:p>
        </w:tc>
        <w:tc>
          <w:tcPr>
            <w:tcW w:w="1926" w:type="dxa"/>
          </w:tcPr>
          <w:p w:rsidR="00573B2F" w:rsidRPr="00680081" w:rsidRDefault="00573B2F" w:rsidP="00F333D6">
            <w:pPr>
              <w:pStyle w:val="Tabletext"/>
              <w:ind w:right="624"/>
              <w:jc w:val="right"/>
              <w:rPr>
                <w:b/>
                <w:bCs/>
                <w:lang w:val="es-ES_tradnl"/>
                <w:rPrChange w:id="169" w:author="Spanish" w:date="2017-11-21T16:18:00Z">
                  <w:rPr>
                    <w:lang w:val="es-ES_tradnl"/>
                  </w:rPr>
                </w:rPrChange>
              </w:rPr>
            </w:pPr>
            <w:r w:rsidRPr="00680081">
              <w:rPr>
                <w:b/>
                <w:bCs/>
                <w:lang w:val="es-ES_tradnl"/>
                <w:rPrChange w:id="170" w:author="Spanish" w:date="2017-11-21T16:18:00Z">
                  <w:rPr>
                    <w:lang w:val="es-ES_tradnl"/>
                  </w:rPr>
                </w:rPrChange>
              </w:rPr>
              <w:t>380</w:t>
            </w:r>
          </w:p>
        </w:tc>
      </w:tr>
      <w:tr w:rsidR="00573B2F" w:rsidRPr="00C2568E" w:rsidTr="00F333D6">
        <w:trPr>
          <w:jc w:val="center"/>
        </w:trPr>
        <w:tc>
          <w:tcPr>
            <w:tcW w:w="1531" w:type="dxa"/>
          </w:tcPr>
          <w:p w:rsidR="00573B2F" w:rsidRPr="00680081" w:rsidRDefault="00573B2F" w:rsidP="00F333D6">
            <w:pPr>
              <w:pStyle w:val="Tabletext"/>
              <w:jc w:val="center"/>
              <w:rPr>
                <w:lang w:val="es-ES_tradnl"/>
              </w:rPr>
            </w:pPr>
            <w:r w:rsidRPr="00680081">
              <w:rPr>
                <w:lang w:val="es-ES_tradnl"/>
              </w:rPr>
              <w:t>2</w:t>
            </w:r>
          </w:p>
        </w:tc>
        <w:tc>
          <w:tcPr>
            <w:tcW w:w="1926" w:type="dxa"/>
          </w:tcPr>
          <w:p w:rsidR="00573B2F" w:rsidRPr="00680081" w:rsidRDefault="00573B2F" w:rsidP="00F333D6">
            <w:pPr>
              <w:pStyle w:val="Tabletext"/>
              <w:jc w:val="center"/>
              <w:rPr>
                <w:lang w:val="es-ES_tradnl"/>
              </w:rPr>
            </w:pPr>
            <w:r w:rsidRPr="00680081">
              <w:rPr>
                <w:lang w:val="es-ES_tradnl"/>
              </w:rPr>
              <w:t>0,2</w:t>
            </w:r>
          </w:p>
        </w:tc>
        <w:tc>
          <w:tcPr>
            <w:tcW w:w="1926" w:type="dxa"/>
          </w:tcPr>
          <w:p w:rsidR="00573B2F" w:rsidRPr="00680081" w:rsidRDefault="00573B2F" w:rsidP="00F333D6">
            <w:pPr>
              <w:pStyle w:val="Tabletext"/>
              <w:ind w:right="567"/>
              <w:jc w:val="right"/>
              <w:rPr>
                <w:lang w:val="es-ES_tradnl"/>
              </w:rPr>
            </w:pPr>
            <w:r w:rsidRPr="00680081">
              <w:rPr>
                <w:lang w:val="es-ES_tradnl"/>
              </w:rPr>
              <w:t>18 832</w:t>
            </w:r>
          </w:p>
        </w:tc>
        <w:tc>
          <w:tcPr>
            <w:tcW w:w="1926" w:type="dxa"/>
          </w:tcPr>
          <w:p w:rsidR="00573B2F" w:rsidRPr="00680081" w:rsidRDefault="00573B2F" w:rsidP="00F333D6">
            <w:pPr>
              <w:pStyle w:val="Tabletext"/>
              <w:ind w:right="624"/>
              <w:jc w:val="right"/>
              <w:rPr>
                <w:lang w:val="es-ES_tradnl"/>
              </w:rPr>
            </w:pPr>
            <w:r w:rsidRPr="00680081">
              <w:rPr>
                <w:lang w:val="es-ES_tradnl"/>
              </w:rPr>
              <w:t>50,0</w:t>
            </w:r>
          </w:p>
        </w:tc>
        <w:tc>
          <w:tcPr>
            <w:tcW w:w="1926" w:type="dxa"/>
          </w:tcPr>
          <w:p w:rsidR="00573B2F" w:rsidRPr="00680081" w:rsidRDefault="00573B2F" w:rsidP="00F333D6">
            <w:pPr>
              <w:pStyle w:val="Tabletext"/>
              <w:ind w:right="624"/>
              <w:jc w:val="right"/>
              <w:rPr>
                <w:b/>
                <w:bCs/>
                <w:lang w:val="es-ES_tradnl"/>
                <w:rPrChange w:id="171" w:author="Spanish" w:date="2017-11-21T16:18:00Z">
                  <w:rPr>
                    <w:lang w:val="es-ES_tradnl"/>
                  </w:rPr>
                </w:rPrChange>
              </w:rPr>
            </w:pPr>
            <w:r w:rsidRPr="00680081">
              <w:rPr>
                <w:b/>
                <w:bCs/>
                <w:lang w:val="es-ES_tradnl"/>
                <w:rPrChange w:id="172" w:author="Spanish" w:date="2017-11-21T16:18:00Z">
                  <w:rPr>
                    <w:lang w:val="es-ES_tradnl"/>
                  </w:rPr>
                </w:rPrChange>
              </w:rPr>
              <w:t>753</w:t>
            </w:r>
          </w:p>
        </w:tc>
      </w:tr>
      <w:tr w:rsidR="00573B2F" w:rsidRPr="00C2568E" w:rsidTr="00F333D6">
        <w:trPr>
          <w:jc w:val="center"/>
        </w:trPr>
        <w:tc>
          <w:tcPr>
            <w:tcW w:w="1531" w:type="dxa"/>
          </w:tcPr>
          <w:p w:rsidR="00573B2F" w:rsidRPr="00680081" w:rsidRDefault="00573B2F" w:rsidP="00F333D6">
            <w:pPr>
              <w:pStyle w:val="Tabletext"/>
              <w:jc w:val="center"/>
              <w:rPr>
                <w:lang w:val="es-ES_tradnl"/>
              </w:rPr>
            </w:pPr>
            <w:r w:rsidRPr="00680081">
              <w:rPr>
                <w:lang w:val="es-ES_tradnl"/>
              </w:rPr>
              <w:t>3</w:t>
            </w:r>
          </w:p>
        </w:tc>
        <w:tc>
          <w:tcPr>
            <w:tcW w:w="1926" w:type="dxa"/>
          </w:tcPr>
          <w:p w:rsidR="00573B2F" w:rsidRPr="00680081" w:rsidRDefault="00573B2F" w:rsidP="00F333D6">
            <w:pPr>
              <w:pStyle w:val="Tabletext"/>
              <w:jc w:val="center"/>
              <w:rPr>
                <w:lang w:val="es-ES_tradnl"/>
              </w:rPr>
            </w:pPr>
            <w:r w:rsidRPr="00680081">
              <w:rPr>
                <w:lang w:val="es-ES_tradnl"/>
              </w:rPr>
              <w:t>0,3</w:t>
            </w:r>
          </w:p>
        </w:tc>
        <w:tc>
          <w:tcPr>
            <w:tcW w:w="1926" w:type="dxa"/>
          </w:tcPr>
          <w:p w:rsidR="00573B2F" w:rsidRPr="00680081" w:rsidRDefault="00573B2F" w:rsidP="00F333D6">
            <w:pPr>
              <w:pStyle w:val="Tabletext"/>
              <w:ind w:right="567"/>
              <w:jc w:val="right"/>
              <w:rPr>
                <w:lang w:val="es-ES_tradnl"/>
              </w:rPr>
            </w:pPr>
            <w:r w:rsidRPr="00680081">
              <w:rPr>
                <w:lang w:val="es-ES_tradnl"/>
              </w:rPr>
              <w:t>12 426</w:t>
            </w:r>
          </w:p>
        </w:tc>
        <w:tc>
          <w:tcPr>
            <w:tcW w:w="1926" w:type="dxa"/>
          </w:tcPr>
          <w:p w:rsidR="00573B2F" w:rsidRPr="00680081" w:rsidRDefault="00573B2F" w:rsidP="00F333D6">
            <w:pPr>
              <w:pStyle w:val="Tabletext"/>
              <w:ind w:right="624"/>
              <w:jc w:val="right"/>
              <w:rPr>
                <w:lang w:val="es-ES_tradnl"/>
              </w:rPr>
            </w:pPr>
            <w:r w:rsidRPr="00680081">
              <w:rPr>
                <w:lang w:val="es-ES_tradnl"/>
              </w:rPr>
              <w:t>33,3</w:t>
            </w:r>
          </w:p>
        </w:tc>
        <w:tc>
          <w:tcPr>
            <w:tcW w:w="1926" w:type="dxa"/>
          </w:tcPr>
          <w:p w:rsidR="00573B2F" w:rsidRPr="00680081" w:rsidRDefault="00573B2F" w:rsidP="00F333D6">
            <w:pPr>
              <w:pStyle w:val="Tabletext"/>
              <w:ind w:right="624"/>
              <w:jc w:val="right"/>
              <w:rPr>
                <w:b/>
                <w:bCs/>
                <w:lang w:val="es-ES_tradnl"/>
                <w:rPrChange w:id="173" w:author="Spanish" w:date="2017-11-21T16:18:00Z">
                  <w:rPr>
                    <w:lang w:val="es-ES_tradnl"/>
                  </w:rPr>
                </w:rPrChange>
              </w:rPr>
            </w:pPr>
            <w:r w:rsidRPr="00680081">
              <w:rPr>
                <w:b/>
                <w:bCs/>
                <w:lang w:val="es-ES_tradnl"/>
                <w:rPrChange w:id="174" w:author="Spanish" w:date="2017-11-21T16:18:00Z">
                  <w:rPr>
                    <w:lang w:val="es-ES_tradnl"/>
                  </w:rPr>
                </w:rPrChange>
              </w:rPr>
              <w:t>1 118</w:t>
            </w:r>
          </w:p>
        </w:tc>
      </w:tr>
      <w:tr w:rsidR="00573B2F" w:rsidRPr="00C2568E" w:rsidTr="00F333D6">
        <w:trPr>
          <w:jc w:val="center"/>
        </w:trPr>
        <w:tc>
          <w:tcPr>
            <w:tcW w:w="1531" w:type="dxa"/>
          </w:tcPr>
          <w:p w:rsidR="00573B2F" w:rsidRPr="00680081" w:rsidRDefault="00573B2F" w:rsidP="00F333D6">
            <w:pPr>
              <w:pStyle w:val="Tabletext"/>
              <w:jc w:val="center"/>
              <w:rPr>
                <w:lang w:val="es-ES_tradnl"/>
              </w:rPr>
            </w:pPr>
            <w:r w:rsidRPr="00680081">
              <w:rPr>
                <w:lang w:val="es-ES_tradnl"/>
              </w:rPr>
              <w:t>4</w:t>
            </w:r>
          </w:p>
        </w:tc>
        <w:tc>
          <w:tcPr>
            <w:tcW w:w="1926" w:type="dxa"/>
          </w:tcPr>
          <w:p w:rsidR="00573B2F" w:rsidRPr="00680081" w:rsidRDefault="00573B2F" w:rsidP="00F333D6">
            <w:pPr>
              <w:pStyle w:val="Tabletext"/>
              <w:jc w:val="center"/>
              <w:rPr>
                <w:lang w:val="es-ES_tradnl"/>
              </w:rPr>
            </w:pPr>
            <w:r w:rsidRPr="00680081">
              <w:rPr>
                <w:lang w:val="es-ES_tradnl"/>
              </w:rPr>
              <w:t>0,4</w:t>
            </w:r>
          </w:p>
        </w:tc>
        <w:tc>
          <w:tcPr>
            <w:tcW w:w="1926" w:type="dxa"/>
          </w:tcPr>
          <w:p w:rsidR="00573B2F" w:rsidRPr="00680081" w:rsidRDefault="00573B2F" w:rsidP="00F333D6">
            <w:pPr>
              <w:pStyle w:val="Tabletext"/>
              <w:ind w:right="567"/>
              <w:jc w:val="right"/>
              <w:rPr>
                <w:lang w:val="es-ES_tradnl"/>
              </w:rPr>
            </w:pPr>
            <w:r w:rsidRPr="00680081">
              <w:rPr>
                <w:lang w:val="es-ES_tradnl"/>
              </w:rPr>
              <w:t>9 224</w:t>
            </w:r>
          </w:p>
        </w:tc>
        <w:tc>
          <w:tcPr>
            <w:tcW w:w="1926" w:type="dxa"/>
          </w:tcPr>
          <w:p w:rsidR="00573B2F" w:rsidRPr="00680081" w:rsidRDefault="00573B2F" w:rsidP="00F333D6">
            <w:pPr>
              <w:pStyle w:val="Tabletext"/>
              <w:ind w:right="624"/>
              <w:jc w:val="right"/>
              <w:rPr>
                <w:lang w:val="es-ES_tradnl"/>
              </w:rPr>
            </w:pPr>
            <w:r w:rsidRPr="00680081">
              <w:rPr>
                <w:lang w:val="es-ES_tradnl"/>
              </w:rPr>
              <w:t>25,0</w:t>
            </w:r>
          </w:p>
        </w:tc>
        <w:tc>
          <w:tcPr>
            <w:tcW w:w="1926" w:type="dxa"/>
          </w:tcPr>
          <w:p w:rsidR="00573B2F" w:rsidRPr="00680081" w:rsidRDefault="00573B2F" w:rsidP="00F333D6">
            <w:pPr>
              <w:pStyle w:val="Tabletext"/>
              <w:ind w:right="624"/>
              <w:jc w:val="right"/>
              <w:rPr>
                <w:b/>
                <w:bCs/>
                <w:lang w:val="es-ES_tradnl"/>
                <w:rPrChange w:id="175" w:author="Spanish" w:date="2017-11-21T16:18:00Z">
                  <w:rPr>
                    <w:lang w:val="es-ES_tradnl"/>
                  </w:rPr>
                </w:rPrChange>
              </w:rPr>
            </w:pPr>
            <w:r w:rsidRPr="00680081">
              <w:rPr>
                <w:b/>
                <w:bCs/>
                <w:lang w:val="es-ES_tradnl"/>
                <w:rPrChange w:id="176" w:author="Spanish" w:date="2017-11-21T16:18:00Z">
                  <w:rPr>
                    <w:lang w:val="es-ES_tradnl"/>
                  </w:rPr>
                </w:rPrChange>
              </w:rPr>
              <w:t>1 476</w:t>
            </w:r>
          </w:p>
        </w:tc>
      </w:tr>
      <w:tr w:rsidR="00573B2F" w:rsidRPr="00C2568E" w:rsidTr="00F333D6">
        <w:trPr>
          <w:jc w:val="center"/>
        </w:trPr>
        <w:tc>
          <w:tcPr>
            <w:tcW w:w="1531" w:type="dxa"/>
          </w:tcPr>
          <w:p w:rsidR="00573B2F" w:rsidRPr="00680081" w:rsidRDefault="00573B2F" w:rsidP="00F333D6">
            <w:pPr>
              <w:pStyle w:val="Tabletext"/>
              <w:jc w:val="center"/>
              <w:rPr>
                <w:lang w:val="es-ES_tradnl"/>
              </w:rPr>
            </w:pPr>
            <w:r w:rsidRPr="00680081">
              <w:rPr>
                <w:lang w:val="es-ES_tradnl"/>
              </w:rPr>
              <w:t>5</w:t>
            </w:r>
          </w:p>
        </w:tc>
        <w:tc>
          <w:tcPr>
            <w:tcW w:w="1926" w:type="dxa"/>
          </w:tcPr>
          <w:p w:rsidR="00573B2F" w:rsidRPr="00680081" w:rsidRDefault="00573B2F" w:rsidP="00F333D6">
            <w:pPr>
              <w:pStyle w:val="Tabletext"/>
              <w:jc w:val="center"/>
              <w:rPr>
                <w:lang w:val="es-ES_tradnl"/>
              </w:rPr>
            </w:pPr>
            <w:r w:rsidRPr="00680081">
              <w:rPr>
                <w:lang w:val="es-ES_tradnl"/>
              </w:rPr>
              <w:t>0,5</w:t>
            </w:r>
          </w:p>
        </w:tc>
        <w:tc>
          <w:tcPr>
            <w:tcW w:w="1926" w:type="dxa"/>
          </w:tcPr>
          <w:p w:rsidR="00573B2F" w:rsidRPr="00680081" w:rsidRDefault="00573B2F" w:rsidP="00F333D6">
            <w:pPr>
              <w:pStyle w:val="Tabletext"/>
              <w:ind w:right="567"/>
              <w:jc w:val="right"/>
              <w:rPr>
                <w:lang w:val="es-ES_tradnl"/>
              </w:rPr>
            </w:pPr>
            <w:r w:rsidRPr="00680081">
              <w:rPr>
                <w:lang w:val="es-ES_tradnl"/>
              </w:rPr>
              <w:t>7 302</w:t>
            </w:r>
          </w:p>
        </w:tc>
        <w:tc>
          <w:tcPr>
            <w:tcW w:w="1926" w:type="dxa"/>
          </w:tcPr>
          <w:p w:rsidR="00573B2F" w:rsidRPr="00680081" w:rsidRDefault="00573B2F" w:rsidP="00F333D6">
            <w:pPr>
              <w:pStyle w:val="Tabletext"/>
              <w:ind w:right="624"/>
              <w:jc w:val="right"/>
              <w:rPr>
                <w:lang w:val="es-ES_tradnl"/>
              </w:rPr>
            </w:pPr>
            <w:r w:rsidRPr="00680081">
              <w:rPr>
                <w:lang w:val="es-ES_tradnl"/>
              </w:rPr>
              <w:t>20,0</w:t>
            </w:r>
          </w:p>
        </w:tc>
        <w:tc>
          <w:tcPr>
            <w:tcW w:w="1926" w:type="dxa"/>
          </w:tcPr>
          <w:p w:rsidR="00573B2F" w:rsidRPr="00680081" w:rsidRDefault="00573B2F" w:rsidP="00F333D6">
            <w:pPr>
              <w:pStyle w:val="Tabletext"/>
              <w:ind w:right="624"/>
              <w:jc w:val="right"/>
              <w:rPr>
                <w:b/>
                <w:bCs/>
                <w:lang w:val="es-ES_tradnl"/>
                <w:rPrChange w:id="177" w:author="Spanish" w:date="2017-11-21T16:18:00Z">
                  <w:rPr>
                    <w:lang w:val="es-ES_tradnl"/>
                  </w:rPr>
                </w:rPrChange>
              </w:rPr>
            </w:pPr>
            <w:r w:rsidRPr="00680081">
              <w:rPr>
                <w:b/>
                <w:bCs/>
                <w:lang w:val="es-ES_tradnl"/>
                <w:rPrChange w:id="178" w:author="Spanish" w:date="2017-11-21T16:18:00Z">
                  <w:rPr>
                    <w:lang w:val="es-ES_tradnl"/>
                  </w:rPr>
                </w:rPrChange>
              </w:rPr>
              <w:t>1 826</w:t>
            </w:r>
          </w:p>
        </w:tc>
      </w:tr>
      <w:tr w:rsidR="00573B2F" w:rsidRPr="00C2568E" w:rsidTr="00F333D6">
        <w:trPr>
          <w:jc w:val="center"/>
        </w:trPr>
        <w:tc>
          <w:tcPr>
            <w:tcW w:w="1531" w:type="dxa"/>
          </w:tcPr>
          <w:p w:rsidR="00573B2F" w:rsidRPr="00680081" w:rsidRDefault="00573B2F" w:rsidP="00F333D6">
            <w:pPr>
              <w:pStyle w:val="Tabletext"/>
              <w:jc w:val="center"/>
              <w:rPr>
                <w:b/>
                <w:bCs/>
                <w:lang w:val="es-ES_tradnl"/>
                <w:rPrChange w:id="179" w:author="Spanish" w:date="2017-11-21T16:18:00Z">
                  <w:rPr>
                    <w:lang w:val="es-ES_tradnl"/>
                  </w:rPr>
                </w:rPrChange>
              </w:rPr>
            </w:pPr>
            <w:r w:rsidRPr="00680081">
              <w:rPr>
                <w:b/>
                <w:bCs/>
                <w:lang w:val="es-ES_tradnl"/>
                <w:rPrChange w:id="180" w:author="Spanish" w:date="2017-11-21T16:18:00Z">
                  <w:rPr>
                    <w:lang w:val="es-ES_tradnl"/>
                  </w:rPr>
                </w:rPrChange>
              </w:rPr>
              <w:t>10</w:t>
            </w:r>
          </w:p>
        </w:tc>
        <w:tc>
          <w:tcPr>
            <w:tcW w:w="1926" w:type="dxa"/>
          </w:tcPr>
          <w:p w:rsidR="00573B2F" w:rsidRPr="00680081" w:rsidRDefault="00573B2F" w:rsidP="00F333D6">
            <w:pPr>
              <w:pStyle w:val="Tabletext"/>
              <w:jc w:val="center"/>
              <w:rPr>
                <w:lang w:val="es-ES_tradnl"/>
              </w:rPr>
            </w:pPr>
            <w:r w:rsidRPr="00680081">
              <w:rPr>
                <w:lang w:val="es-ES_tradnl"/>
              </w:rPr>
              <w:t>1,0</w:t>
            </w:r>
          </w:p>
        </w:tc>
        <w:tc>
          <w:tcPr>
            <w:tcW w:w="1926" w:type="dxa"/>
          </w:tcPr>
          <w:p w:rsidR="00573B2F" w:rsidRPr="00680081" w:rsidRDefault="00573B2F" w:rsidP="00F333D6">
            <w:pPr>
              <w:pStyle w:val="Tabletext"/>
              <w:ind w:right="567"/>
              <w:jc w:val="right"/>
              <w:rPr>
                <w:b/>
                <w:bCs/>
                <w:lang w:val="es-ES_tradnl"/>
                <w:rPrChange w:id="181" w:author="Spanish" w:date="2017-11-21T16:18:00Z">
                  <w:rPr>
                    <w:lang w:val="es-ES_tradnl"/>
                  </w:rPr>
                </w:rPrChange>
              </w:rPr>
            </w:pPr>
            <w:r w:rsidRPr="00680081">
              <w:rPr>
                <w:b/>
                <w:bCs/>
                <w:lang w:val="es-ES_tradnl"/>
                <w:rPrChange w:id="182" w:author="Spanish" w:date="2017-11-21T16:18:00Z">
                  <w:rPr>
                    <w:lang w:val="es-ES_tradnl"/>
                  </w:rPr>
                </w:rPrChange>
              </w:rPr>
              <w:t>3 461</w:t>
            </w:r>
          </w:p>
        </w:tc>
        <w:tc>
          <w:tcPr>
            <w:tcW w:w="1926" w:type="dxa"/>
          </w:tcPr>
          <w:p w:rsidR="00573B2F" w:rsidRPr="00680081" w:rsidRDefault="00573B2F" w:rsidP="00F333D6">
            <w:pPr>
              <w:pStyle w:val="Tabletext"/>
              <w:ind w:right="624"/>
              <w:jc w:val="right"/>
              <w:rPr>
                <w:lang w:val="es-ES_tradnl"/>
              </w:rPr>
            </w:pPr>
            <w:r w:rsidRPr="00680081">
              <w:rPr>
                <w:lang w:val="es-ES_tradnl"/>
              </w:rPr>
              <w:t>10,0</w:t>
            </w:r>
          </w:p>
        </w:tc>
        <w:tc>
          <w:tcPr>
            <w:tcW w:w="1926" w:type="dxa"/>
          </w:tcPr>
          <w:p w:rsidR="00573B2F" w:rsidRPr="00680081" w:rsidRDefault="00573B2F" w:rsidP="00F333D6">
            <w:pPr>
              <w:pStyle w:val="Tabletext"/>
              <w:ind w:right="624"/>
              <w:jc w:val="right"/>
              <w:rPr>
                <w:b/>
                <w:bCs/>
                <w:lang w:val="es-ES_tradnl"/>
                <w:rPrChange w:id="183" w:author="Spanish" w:date="2017-11-21T16:18:00Z">
                  <w:rPr>
                    <w:lang w:val="es-ES_tradnl"/>
                  </w:rPr>
                </w:rPrChange>
              </w:rPr>
            </w:pPr>
            <w:r w:rsidRPr="00680081">
              <w:rPr>
                <w:b/>
                <w:bCs/>
                <w:lang w:val="es-ES_tradnl"/>
                <w:rPrChange w:id="184" w:author="Spanish" w:date="2017-11-21T16:18:00Z">
                  <w:rPr>
                    <w:lang w:val="es-ES_tradnl"/>
                  </w:rPr>
                </w:rPrChange>
              </w:rPr>
              <w:t>3 461</w:t>
            </w:r>
          </w:p>
        </w:tc>
      </w:tr>
      <w:tr w:rsidR="00573B2F" w:rsidRPr="00C2568E" w:rsidTr="00F333D6">
        <w:trPr>
          <w:jc w:val="center"/>
        </w:trPr>
        <w:tc>
          <w:tcPr>
            <w:tcW w:w="1531" w:type="dxa"/>
          </w:tcPr>
          <w:p w:rsidR="00573B2F" w:rsidRPr="00680081" w:rsidRDefault="00573B2F" w:rsidP="00F333D6">
            <w:pPr>
              <w:pStyle w:val="Tabletext"/>
              <w:jc w:val="center"/>
              <w:rPr>
                <w:lang w:val="es-ES_tradnl"/>
              </w:rPr>
            </w:pPr>
            <w:r w:rsidRPr="00680081">
              <w:rPr>
                <w:lang w:val="es-ES_tradnl"/>
              </w:rPr>
              <w:t>15</w:t>
            </w:r>
          </w:p>
        </w:tc>
        <w:tc>
          <w:tcPr>
            <w:tcW w:w="1926" w:type="dxa"/>
          </w:tcPr>
          <w:p w:rsidR="00573B2F" w:rsidRPr="00680081" w:rsidRDefault="00573B2F" w:rsidP="00F333D6">
            <w:pPr>
              <w:pStyle w:val="Tabletext"/>
              <w:jc w:val="center"/>
              <w:rPr>
                <w:lang w:val="es-ES_tradnl"/>
              </w:rPr>
            </w:pPr>
            <w:r w:rsidRPr="00680081">
              <w:rPr>
                <w:lang w:val="es-ES_tradnl"/>
              </w:rPr>
              <w:t>1,5</w:t>
            </w:r>
          </w:p>
        </w:tc>
        <w:tc>
          <w:tcPr>
            <w:tcW w:w="1926" w:type="dxa"/>
          </w:tcPr>
          <w:p w:rsidR="00573B2F" w:rsidRPr="00680081" w:rsidRDefault="00573B2F" w:rsidP="00F333D6">
            <w:pPr>
              <w:pStyle w:val="Tabletext"/>
              <w:ind w:right="567"/>
              <w:jc w:val="right"/>
              <w:rPr>
                <w:b/>
                <w:bCs/>
                <w:lang w:val="es-ES_tradnl"/>
                <w:rPrChange w:id="185" w:author="Spanish" w:date="2017-11-21T16:18:00Z">
                  <w:rPr>
                    <w:lang w:val="es-ES_tradnl"/>
                  </w:rPr>
                </w:rPrChange>
              </w:rPr>
            </w:pPr>
            <w:r w:rsidRPr="00680081">
              <w:rPr>
                <w:b/>
                <w:bCs/>
                <w:lang w:val="es-ES_tradnl"/>
                <w:rPrChange w:id="186" w:author="Spanish" w:date="2017-11-21T16:18:00Z">
                  <w:rPr>
                    <w:lang w:val="es-ES_tradnl"/>
                  </w:rPr>
                </w:rPrChange>
              </w:rPr>
              <w:t>2 117</w:t>
            </w:r>
          </w:p>
        </w:tc>
        <w:tc>
          <w:tcPr>
            <w:tcW w:w="1926" w:type="dxa"/>
          </w:tcPr>
          <w:p w:rsidR="00573B2F" w:rsidRPr="00680081" w:rsidRDefault="00573B2F" w:rsidP="00F333D6">
            <w:pPr>
              <w:pStyle w:val="Tabletext"/>
              <w:ind w:right="624"/>
              <w:jc w:val="right"/>
              <w:rPr>
                <w:lang w:val="es-ES_tradnl"/>
              </w:rPr>
            </w:pPr>
            <w:r w:rsidRPr="00680081">
              <w:rPr>
                <w:lang w:val="es-ES_tradnl"/>
              </w:rPr>
              <w:t>6,7</w:t>
            </w:r>
          </w:p>
        </w:tc>
        <w:tc>
          <w:tcPr>
            <w:tcW w:w="1926" w:type="dxa"/>
          </w:tcPr>
          <w:p w:rsidR="00573B2F" w:rsidRPr="00680081" w:rsidRDefault="00573B2F" w:rsidP="00F333D6">
            <w:pPr>
              <w:pStyle w:val="Tabletext"/>
              <w:ind w:right="624"/>
              <w:jc w:val="right"/>
              <w:rPr>
                <w:lang w:val="es-ES_tradnl"/>
              </w:rPr>
            </w:pPr>
            <w:r w:rsidRPr="00680081">
              <w:rPr>
                <w:lang w:val="es-ES_tradnl"/>
              </w:rPr>
              <w:t>4 900</w:t>
            </w:r>
          </w:p>
        </w:tc>
      </w:tr>
      <w:tr w:rsidR="00573B2F" w:rsidRPr="00C2568E" w:rsidTr="00F333D6">
        <w:trPr>
          <w:jc w:val="center"/>
        </w:trPr>
        <w:tc>
          <w:tcPr>
            <w:tcW w:w="1531" w:type="dxa"/>
          </w:tcPr>
          <w:p w:rsidR="00573B2F" w:rsidRPr="00680081" w:rsidRDefault="00573B2F" w:rsidP="00F333D6">
            <w:pPr>
              <w:pStyle w:val="Tabletext"/>
              <w:jc w:val="center"/>
              <w:rPr>
                <w:lang w:val="es-ES_tradnl"/>
              </w:rPr>
            </w:pPr>
            <w:r w:rsidRPr="00680081">
              <w:rPr>
                <w:lang w:val="es-ES_tradnl"/>
              </w:rPr>
              <w:t>20</w:t>
            </w:r>
          </w:p>
        </w:tc>
        <w:tc>
          <w:tcPr>
            <w:tcW w:w="1926" w:type="dxa"/>
          </w:tcPr>
          <w:p w:rsidR="00573B2F" w:rsidRPr="00680081" w:rsidRDefault="00573B2F" w:rsidP="00F333D6">
            <w:pPr>
              <w:pStyle w:val="Tabletext"/>
              <w:jc w:val="center"/>
              <w:rPr>
                <w:lang w:val="es-ES_tradnl"/>
              </w:rPr>
            </w:pPr>
            <w:r w:rsidRPr="00680081">
              <w:rPr>
                <w:lang w:val="es-ES_tradnl"/>
              </w:rPr>
              <w:t>2,0</w:t>
            </w:r>
          </w:p>
        </w:tc>
        <w:tc>
          <w:tcPr>
            <w:tcW w:w="1926" w:type="dxa"/>
          </w:tcPr>
          <w:p w:rsidR="00573B2F" w:rsidRPr="00680081" w:rsidRDefault="00573B2F" w:rsidP="00F333D6">
            <w:pPr>
              <w:pStyle w:val="Tabletext"/>
              <w:ind w:right="567"/>
              <w:jc w:val="right"/>
              <w:rPr>
                <w:b/>
                <w:bCs/>
                <w:lang w:val="es-ES_tradnl"/>
                <w:rPrChange w:id="187" w:author="Spanish" w:date="2017-11-21T16:18:00Z">
                  <w:rPr>
                    <w:lang w:val="es-ES_tradnl"/>
                  </w:rPr>
                </w:rPrChange>
              </w:rPr>
            </w:pPr>
            <w:r w:rsidRPr="00680081">
              <w:rPr>
                <w:b/>
                <w:bCs/>
                <w:lang w:val="es-ES_tradnl"/>
                <w:rPrChange w:id="188" w:author="Spanish" w:date="2017-11-21T16:18:00Z">
                  <w:rPr>
                    <w:lang w:val="es-ES_tradnl"/>
                  </w:rPr>
                </w:rPrChange>
              </w:rPr>
              <w:t>1 535</w:t>
            </w:r>
          </w:p>
        </w:tc>
        <w:tc>
          <w:tcPr>
            <w:tcW w:w="1926" w:type="dxa"/>
          </w:tcPr>
          <w:p w:rsidR="00573B2F" w:rsidRPr="00680081" w:rsidRDefault="00573B2F" w:rsidP="00F333D6">
            <w:pPr>
              <w:pStyle w:val="Tabletext"/>
              <w:ind w:right="624"/>
              <w:jc w:val="right"/>
              <w:rPr>
                <w:lang w:val="es-ES_tradnl"/>
              </w:rPr>
            </w:pPr>
            <w:r w:rsidRPr="00680081">
              <w:rPr>
                <w:lang w:val="es-ES_tradnl"/>
              </w:rPr>
              <w:t>5,0</w:t>
            </w:r>
          </w:p>
        </w:tc>
        <w:tc>
          <w:tcPr>
            <w:tcW w:w="1926" w:type="dxa"/>
          </w:tcPr>
          <w:p w:rsidR="00573B2F" w:rsidRPr="00680081" w:rsidRDefault="00573B2F" w:rsidP="00F333D6">
            <w:pPr>
              <w:pStyle w:val="Tabletext"/>
              <w:ind w:right="624"/>
              <w:jc w:val="right"/>
              <w:rPr>
                <w:lang w:val="es-ES_tradnl"/>
              </w:rPr>
            </w:pPr>
            <w:r w:rsidRPr="00680081">
              <w:rPr>
                <w:lang w:val="es-ES_tradnl"/>
              </w:rPr>
              <w:t>6 149</w:t>
            </w:r>
          </w:p>
        </w:tc>
      </w:tr>
      <w:tr w:rsidR="00573B2F" w:rsidRPr="00C2568E" w:rsidTr="00F333D6">
        <w:trPr>
          <w:jc w:val="center"/>
        </w:trPr>
        <w:tc>
          <w:tcPr>
            <w:tcW w:w="1531" w:type="dxa"/>
          </w:tcPr>
          <w:p w:rsidR="00573B2F" w:rsidRPr="00680081" w:rsidRDefault="00573B2F" w:rsidP="00F333D6">
            <w:pPr>
              <w:pStyle w:val="Tabletext"/>
              <w:jc w:val="center"/>
              <w:rPr>
                <w:lang w:val="es-ES_tradnl"/>
              </w:rPr>
            </w:pPr>
            <w:r w:rsidRPr="00680081">
              <w:rPr>
                <w:lang w:val="es-ES_tradnl"/>
              </w:rPr>
              <w:t>30</w:t>
            </w:r>
          </w:p>
        </w:tc>
        <w:tc>
          <w:tcPr>
            <w:tcW w:w="1926" w:type="dxa"/>
          </w:tcPr>
          <w:p w:rsidR="00573B2F" w:rsidRPr="00680081" w:rsidRDefault="00573B2F" w:rsidP="00F333D6">
            <w:pPr>
              <w:pStyle w:val="Tabletext"/>
              <w:jc w:val="center"/>
              <w:rPr>
                <w:lang w:val="es-ES_tradnl"/>
              </w:rPr>
            </w:pPr>
            <w:r w:rsidRPr="00680081">
              <w:rPr>
                <w:lang w:val="es-ES_tradnl"/>
              </w:rPr>
              <w:t>3,0</w:t>
            </w:r>
          </w:p>
        </w:tc>
        <w:tc>
          <w:tcPr>
            <w:tcW w:w="1926" w:type="dxa"/>
          </w:tcPr>
          <w:p w:rsidR="00573B2F" w:rsidRPr="00680081" w:rsidRDefault="00573B2F" w:rsidP="00F333D6">
            <w:pPr>
              <w:pStyle w:val="Tabletext"/>
              <w:ind w:right="567"/>
              <w:jc w:val="right"/>
              <w:rPr>
                <w:b/>
                <w:bCs/>
                <w:lang w:val="es-ES_tradnl"/>
                <w:rPrChange w:id="189" w:author="Spanish" w:date="2017-11-21T16:18:00Z">
                  <w:rPr>
                    <w:lang w:val="es-ES_tradnl"/>
                  </w:rPr>
                </w:rPrChange>
              </w:rPr>
            </w:pPr>
            <w:r w:rsidRPr="00680081">
              <w:rPr>
                <w:b/>
                <w:bCs/>
                <w:lang w:val="es-ES_tradnl"/>
                <w:rPrChange w:id="190" w:author="Spanish" w:date="2017-11-21T16:18:00Z">
                  <w:rPr>
                    <w:lang w:val="es-ES_tradnl"/>
                  </w:rPr>
                </w:rPrChange>
              </w:rPr>
              <w:t>849</w:t>
            </w:r>
          </w:p>
        </w:tc>
        <w:tc>
          <w:tcPr>
            <w:tcW w:w="1926" w:type="dxa"/>
          </w:tcPr>
          <w:p w:rsidR="00573B2F" w:rsidRPr="00680081" w:rsidRDefault="00573B2F" w:rsidP="00F333D6">
            <w:pPr>
              <w:pStyle w:val="Tabletext"/>
              <w:ind w:right="624"/>
              <w:jc w:val="right"/>
              <w:rPr>
                <w:lang w:val="es-ES_tradnl"/>
              </w:rPr>
            </w:pPr>
            <w:r w:rsidRPr="00680081">
              <w:rPr>
                <w:lang w:val="es-ES_tradnl"/>
              </w:rPr>
              <w:t>3,3</w:t>
            </w:r>
          </w:p>
        </w:tc>
        <w:tc>
          <w:tcPr>
            <w:tcW w:w="1926" w:type="dxa"/>
          </w:tcPr>
          <w:p w:rsidR="00573B2F" w:rsidRPr="00680081" w:rsidRDefault="00573B2F" w:rsidP="00F333D6">
            <w:pPr>
              <w:pStyle w:val="Tabletext"/>
              <w:ind w:right="624"/>
              <w:jc w:val="right"/>
              <w:rPr>
                <w:lang w:val="es-ES_tradnl"/>
              </w:rPr>
            </w:pPr>
            <w:r w:rsidRPr="00680081">
              <w:rPr>
                <w:lang w:val="es-ES_tradnl"/>
              </w:rPr>
              <w:t>8 071</w:t>
            </w:r>
          </w:p>
        </w:tc>
      </w:tr>
      <w:tr w:rsidR="00573B2F" w:rsidRPr="00C2568E" w:rsidTr="00F333D6">
        <w:trPr>
          <w:jc w:val="center"/>
        </w:trPr>
        <w:tc>
          <w:tcPr>
            <w:tcW w:w="1531" w:type="dxa"/>
          </w:tcPr>
          <w:p w:rsidR="00573B2F" w:rsidRPr="00680081" w:rsidRDefault="00573B2F" w:rsidP="00F333D6">
            <w:pPr>
              <w:pStyle w:val="Tabletext"/>
              <w:jc w:val="center"/>
              <w:rPr>
                <w:lang w:val="es-ES_tradnl"/>
              </w:rPr>
            </w:pPr>
            <w:r w:rsidRPr="00680081">
              <w:rPr>
                <w:lang w:val="es-ES_tradnl"/>
              </w:rPr>
              <w:t>40</w:t>
            </w:r>
          </w:p>
        </w:tc>
        <w:tc>
          <w:tcPr>
            <w:tcW w:w="1926" w:type="dxa"/>
          </w:tcPr>
          <w:p w:rsidR="00573B2F" w:rsidRPr="00680081" w:rsidRDefault="00573B2F" w:rsidP="00F333D6">
            <w:pPr>
              <w:pStyle w:val="Tabletext"/>
              <w:jc w:val="center"/>
              <w:rPr>
                <w:lang w:val="es-ES_tradnl"/>
              </w:rPr>
            </w:pPr>
            <w:r w:rsidRPr="00680081">
              <w:rPr>
                <w:lang w:val="es-ES_tradnl"/>
              </w:rPr>
              <w:t>4,0</w:t>
            </w:r>
          </w:p>
        </w:tc>
        <w:tc>
          <w:tcPr>
            <w:tcW w:w="1926" w:type="dxa"/>
          </w:tcPr>
          <w:p w:rsidR="00573B2F" w:rsidRPr="00680081" w:rsidRDefault="00573B2F" w:rsidP="00F333D6">
            <w:pPr>
              <w:pStyle w:val="Tabletext"/>
              <w:ind w:right="567"/>
              <w:jc w:val="right"/>
              <w:rPr>
                <w:b/>
                <w:bCs/>
                <w:lang w:val="es-ES_tradnl"/>
                <w:rPrChange w:id="191" w:author="Spanish" w:date="2017-11-21T16:18:00Z">
                  <w:rPr>
                    <w:lang w:val="es-ES_tradnl"/>
                  </w:rPr>
                </w:rPrChange>
              </w:rPr>
            </w:pPr>
            <w:r w:rsidRPr="00680081">
              <w:rPr>
                <w:b/>
                <w:bCs/>
                <w:lang w:val="es-ES_tradnl"/>
                <w:rPrChange w:id="192" w:author="Spanish" w:date="2017-11-21T16:18:00Z">
                  <w:rPr>
                    <w:lang w:val="es-ES_tradnl"/>
                  </w:rPr>
                </w:rPrChange>
              </w:rPr>
              <w:t>573</w:t>
            </w:r>
          </w:p>
        </w:tc>
        <w:tc>
          <w:tcPr>
            <w:tcW w:w="1926" w:type="dxa"/>
          </w:tcPr>
          <w:p w:rsidR="00573B2F" w:rsidRPr="00680081" w:rsidRDefault="00573B2F" w:rsidP="00F333D6">
            <w:pPr>
              <w:pStyle w:val="Tabletext"/>
              <w:ind w:right="624"/>
              <w:jc w:val="right"/>
              <w:rPr>
                <w:lang w:val="es-ES_tradnl"/>
              </w:rPr>
            </w:pPr>
            <w:r w:rsidRPr="00680081">
              <w:rPr>
                <w:lang w:val="es-ES_tradnl"/>
              </w:rPr>
              <w:t>2,5</w:t>
            </w:r>
          </w:p>
        </w:tc>
        <w:tc>
          <w:tcPr>
            <w:tcW w:w="1926" w:type="dxa"/>
          </w:tcPr>
          <w:p w:rsidR="00573B2F" w:rsidRPr="00680081" w:rsidRDefault="00573B2F" w:rsidP="00F333D6">
            <w:pPr>
              <w:pStyle w:val="Tabletext"/>
              <w:ind w:right="624"/>
              <w:jc w:val="right"/>
              <w:rPr>
                <w:lang w:val="es-ES_tradnl"/>
              </w:rPr>
            </w:pPr>
            <w:r w:rsidRPr="00680081">
              <w:rPr>
                <w:lang w:val="es-ES_tradnl"/>
              </w:rPr>
              <w:t>9 224</w:t>
            </w:r>
          </w:p>
        </w:tc>
      </w:tr>
      <w:tr w:rsidR="00573B2F" w:rsidRPr="00C2568E" w:rsidTr="00F333D6">
        <w:trPr>
          <w:jc w:val="center"/>
        </w:trPr>
        <w:tc>
          <w:tcPr>
            <w:tcW w:w="1531" w:type="dxa"/>
          </w:tcPr>
          <w:p w:rsidR="00573B2F" w:rsidRPr="00680081" w:rsidRDefault="00573B2F" w:rsidP="00F333D6">
            <w:pPr>
              <w:pStyle w:val="Tabletext"/>
              <w:jc w:val="center"/>
              <w:rPr>
                <w:lang w:val="es-ES_tradnl"/>
              </w:rPr>
            </w:pPr>
            <w:r w:rsidRPr="00680081">
              <w:rPr>
                <w:lang w:val="es-ES_tradnl"/>
              </w:rPr>
              <w:t>50</w:t>
            </w:r>
          </w:p>
        </w:tc>
        <w:tc>
          <w:tcPr>
            <w:tcW w:w="1926" w:type="dxa"/>
          </w:tcPr>
          <w:p w:rsidR="00573B2F" w:rsidRPr="00680081" w:rsidRDefault="00573B2F" w:rsidP="00F333D6">
            <w:pPr>
              <w:pStyle w:val="Tabletext"/>
              <w:jc w:val="center"/>
              <w:rPr>
                <w:lang w:val="es-ES_tradnl"/>
              </w:rPr>
            </w:pPr>
            <w:r w:rsidRPr="00680081">
              <w:rPr>
                <w:lang w:val="es-ES_tradnl"/>
              </w:rPr>
              <w:t>5,0</w:t>
            </w:r>
          </w:p>
        </w:tc>
        <w:tc>
          <w:tcPr>
            <w:tcW w:w="1926" w:type="dxa"/>
          </w:tcPr>
          <w:p w:rsidR="00573B2F" w:rsidRPr="00680081" w:rsidRDefault="00573B2F" w:rsidP="00F333D6">
            <w:pPr>
              <w:pStyle w:val="Tabletext"/>
              <w:ind w:right="567"/>
              <w:jc w:val="right"/>
              <w:rPr>
                <w:b/>
                <w:bCs/>
                <w:lang w:val="es-ES_tradnl"/>
                <w:rPrChange w:id="193" w:author="Spanish" w:date="2017-11-21T16:18:00Z">
                  <w:rPr>
                    <w:lang w:val="es-ES_tradnl"/>
                  </w:rPr>
                </w:rPrChange>
              </w:rPr>
            </w:pPr>
            <w:r w:rsidRPr="00680081">
              <w:rPr>
                <w:b/>
                <w:bCs/>
                <w:lang w:val="es-ES_tradnl"/>
                <w:rPrChange w:id="194" w:author="Spanish" w:date="2017-11-21T16:18:00Z">
                  <w:rPr>
                    <w:lang w:val="es-ES_tradnl"/>
                  </w:rPr>
                </w:rPrChange>
              </w:rPr>
              <w:t>381</w:t>
            </w:r>
          </w:p>
        </w:tc>
        <w:tc>
          <w:tcPr>
            <w:tcW w:w="1926" w:type="dxa"/>
          </w:tcPr>
          <w:p w:rsidR="00573B2F" w:rsidRPr="00680081" w:rsidRDefault="00573B2F" w:rsidP="00F333D6">
            <w:pPr>
              <w:pStyle w:val="Tabletext"/>
              <w:ind w:right="624"/>
              <w:jc w:val="right"/>
              <w:rPr>
                <w:lang w:val="es-ES_tradnl"/>
              </w:rPr>
            </w:pPr>
            <w:r w:rsidRPr="00680081">
              <w:rPr>
                <w:lang w:val="es-ES_tradnl"/>
              </w:rPr>
              <w:t>2,0</w:t>
            </w:r>
          </w:p>
        </w:tc>
        <w:tc>
          <w:tcPr>
            <w:tcW w:w="1926" w:type="dxa"/>
          </w:tcPr>
          <w:p w:rsidR="00573B2F" w:rsidRPr="00680081" w:rsidRDefault="00573B2F" w:rsidP="00F333D6">
            <w:pPr>
              <w:pStyle w:val="Tabletext"/>
              <w:ind w:right="624"/>
              <w:jc w:val="right"/>
              <w:rPr>
                <w:lang w:val="es-ES_tradnl"/>
              </w:rPr>
            </w:pPr>
            <w:r w:rsidRPr="00680081">
              <w:rPr>
                <w:lang w:val="es-ES_tradnl"/>
              </w:rPr>
              <w:t>9 608</w:t>
            </w:r>
          </w:p>
        </w:tc>
      </w:tr>
      <w:tr w:rsidR="00573B2F" w:rsidRPr="00C2568E" w:rsidTr="00F333D6">
        <w:trPr>
          <w:jc w:val="center"/>
        </w:trPr>
        <w:tc>
          <w:tcPr>
            <w:tcW w:w="1531" w:type="dxa"/>
          </w:tcPr>
          <w:p w:rsidR="00573B2F" w:rsidRPr="00680081" w:rsidRDefault="00573B2F" w:rsidP="00F333D6">
            <w:pPr>
              <w:pStyle w:val="Tabletext"/>
              <w:jc w:val="center"/>
              <w:rPr>
                <w:lang w:val="es-ES_tradnl"/>
              </w:rPr>
            </w:pPr>
            <w:r w:rsidRPr="00680081">
              <w:rPr>
                <w:lang w:val="es-ES_tradnl"/>
              </w:rPr>
              <w:t>60</w:t>
            </w:r>
          </w:p>
        </w:tc>
        <w:tc>
          <w:tcPr>
            <w:tcW w:w="1926" w:type="dxa"/>
          </w:tcPr>
          <w:p w:rsidR="00573B2F" w:rsidRPr="00680081" w:rsidRDefault="00573B2F" w:rsidP="00F333D6">
            <w:pPr>
              <w:pStyle w:val="Tabletext"/>
              <w:jc w:val="center"/>
              <w:rPr>
                <w:lang w:val="es-ES_tradnl"/>
              </w:rPr>
            </w:pPr>
            <w:r w:rsidRPr="00680081">
              <w:rPr>
                <w:lang w:val="es-ES_tradnl"/>
              </w:rPr>
              <w:t>6,0</w:t>
            </w:r>
          </w:p>
        </w:tc>
        <w:tc>
          <w:tcPr>
            <w:tcW w:w="1926" w:type="dxa"/>
          </w:tcPr>
          <w:p w:rsidR="00573B2F" w:rsidRPr="00680081" w:rsidRDefault="00573B2F" w:rsidP="00F333D6">
            <w:pPr>
              <w:pStyle w:val="Tabletext"/>
              <w:ind w:right="567"/>
              <w:jc w:val="right"/>
              <w:rPr>
                <w:b/>
                <w:bCs/>
                <w:lang w:val="es-ES_tradnl"/>
                <w:rPrChange w:id="195" w:author="Spanish" w:date="2017-11-21T16:18:00Z">
                  <w:rPr>
                    <w:lang w:val="es-ES_tradnl"/>
                  </w:rPr>
                </w:rPrChange>
              </w:rPr>
            </w:pPr>
            <w:r w:rsidRPr="00680081">
              <w:rPr>
                <w:b/>
                <w:bCs/>
                <w:lang w:val="es-ES_tradnl"/>
                <w:rPrChange w:id="196" w:author="Spanish" w:date="2017-11-21T16:18:00Z">
                  <w:rPr>
                    <w:lang w:val="es-ES_tradnl"/>
                  </w:rPr>
                </w:rPrChange>
              </w:rPr>
              <w:t>253</w:t>
            </w:r>
          </w:p>
        </w:tc>
        <w:tc>
          <w:tcPr>
            <w:tcW w:w="1926" w:type="dxa"/>
          </w:tcPr>
          <w:p w:rsidR="00573B2F" w:rsidRPr="00680081" w:rsidRDefault="00573B2F" w:rsidP="00F333D6">
            <w:pPr>
              <w:pStyle w:val="Tabletext"/>
              <w:ind w:right="624"/>
              <w:jc w:val="right"/>
              <w:rPr>
                <w:lang w:val="es-ES_tradnl"/>
              </w:rPr>
            </w:pPr>
            <w:r w:rsidRPr="00680081">
              <w:rPr>
                <w:lang w:val="es-ES_tradnl"/>
              </w:rPr>
              <w:t>1,7</w:t>
            </w:r>
          </w:p>
        </w:tc>
        <w:tc>
          <w:tcPr>
            <w:tcW w:w="1926" w:type="dxa"/>
          </w:tcPr>
          <w:p w:rsidR="00573B2F" w:rsidRPr="00680081" w:rsidRDefault="00573B2F" w:rsidP="00F333D6">
            <w:pPr>
              <w:pStyle w:val="Tabletext"/>
              <w:ind w:right="624"/>
              <w:jc w:val="right"/>
              <w:rPr>
                <w:lang w:val="es-ES_tradnl"/>
              </w:rPr>
            </w:pPr>
            <w:r w:rsidRPr="00680081">
              <w:rPr>
                <w:lang w:val="es-ES_tradnl"/>
              </w:rPr>
              <w:t>9 224</w:t>
            </w:r>
          </w:p>
        </w:tc>
      </w:tr>
      <w:tr w:rsidR="00573B2F" w:rsidRPr="00C2568E" w:rsidTr="00F333D6">
        <w:trPr>
          <w:jc w:val="center"/>
        </w:trPr>
        <w:tc>
          <w:tcPr>
            <w:tcW w:w="1531" w:type="dxa"/>
          </w:tcPr>
          <w:p w:rsidR="00573B2F" w:rsidRPr="00680081" w:rsidRDefault="00573B2F" w:rsidP="00F333D6">
            <w:pPr>
              <w:pStyle w:val="Tabletext"/>
              <w:jc w:val="center"/>
              <w:rPr>
                <w:lang w:val="es-ES_tradnl"/>
              </w:rPr>
            </w:pPr>
            <w:r w:rsidRPr="00680081">
              <w:rPr>
                <w:lang w:val="es-ES_tradnl"/>
              </w:rPr>
              <w:t>70</w:t>
            </w:r>
          </w:p>
        </w:tc>
        <w:tc>
          <w:tcPr>
            <w:tcW w:w="1926" w:type="dxa"/>
          </w:tcPr>
          <w:p w:rsidR="00573B2F" w:rsidRPr="00680081" w:rsidRDefault="00573B2F" w:rsidP="00F333D6">
            <w:pPr>
              <w:pStyle w:val="Tabletext"/>
              <w:jc w:val="center"/>
              <w:rPr>
                <w:lang w:val="es-ES_tradnl"/>
              </w:rPr>
            </w:pPr>
            <w:r w:rsidRPr="00680081">
              <w:rPr>
                <w:lang w:val="es-ES_tradnl"/>
              </w:rPr>
              <w:t>7,0</w:t>
            </w:r>
          </w:p>
        </w:tc>
        <w:tc>
          <w:tcPr>
            <w:tcW w:w="1926" w:type="dxa"/>
          </w:tcPr>
          <w:p w:rsidR="00573B2F" w:rsidRPr="00680081" w:rsidRDefault="00573B2F" w:rsidP="00F333D6">
            <w:pPr>
              <w:pStyle w:val="Tabletext"/>
              <w:ind w:right="567"/>
              <w:jc w:val="right"/>
              <w:rPr>
                <w:b/>
                <w:bCs/>
                <w:lang w:val="es-ES_tradnl"/>
                <w:rPrChange w:id="197" w:author="Spanish" w:date="2017-11-21T16:18:00Z">
                  <w:rPr>
                    <w:lang w:val="es-ES_tradnl"/>
                  </w:rPr>
                </w:rPrChange>
              </w:rPr>
            </w:pPr>
            <w:r w:rsidRPr="00680081">
              <w:rPr>
                <w:b/>
                <w:bCs/>
                <w:lang w:val="es-ES_tradnl"/>
                <w:rPrChange w:id="198" w:author="Spanish" w:date="2017-11-21T16:18:00Z">
                  <w:rPr>
                    <w:lang w:val="es-ES_tradnl"/>
                  </w:rPr>
                </w:rPrChange>
              </w:rPr>
              <w:t>162</w:t>
            </w:r>
          </w:p>
        </w:tc>
        <w:tc>
          <w:tcPr>
            <w:tcW w:w="1926" w:type="dxa"/>
          </w:tcPr>
          <w:p w:rsidR="00573B2F" w:rsidRPr="00680081" w:rsidRDefault="00573B2F" w:rsidP="00F333D6">
            <w:pPr>
              <w:pStyle w:val="Tabletext"/>
              <w:ind w:right="624"/>
              <w:jc w:val="right"/>
              <w:rPr>
                <w:lang w:val="es-ES_tradnl"/>
              </w:rPr>
            </w:pPr>
            <w:r w:rsidRPr="00680081">
              <w:rPr>
                <w:lang w:val="es-ES_tradnl"/>
              </w:rPr>
              <w:t>1,4</w:t>
            </w:r>
          </w:p>
        </w:tc>
        <w:tc>
          <w:tcPr>
            <w:tcW w:w="1926" w:type="dxa"/>
          </w:tcPr>
          <w:p w:rsidR="00573B2F" w:rsidRPr="00680081" w:rsidRDefault="00573B2F" w:rsidP="00F333D6">
            <w:pPr>
              <w:pStyle w:val="Tabletext"/>
              <w:ind w:right="624"/>
              <w:jc w:val="right"/>
              <w:rPr>
                <w:lang w:val="es-ES_tradnl"/>
              </w:rPr>
            </w:pPr>
            <w:r w:rsidRPr="00680081">
              <w:rPr>
                <w:lang w:val="es-ES_tradnl"/>
              </w:rPr>
              <w:t>8 071</w:t>
            </w:r>
          </w:p>
        </w:tc>
      </w:tr>
      <w:tr w:rsidR="00573B2F" w:rsidRPr="00C2568E" w:rsidTr="00F333D6">
        <w:trPr>
          <w:jc w:val="center"/>
        </w:trPr>
        <w:tc>
          <w:tcPr>
            <w:tcW w:w="1531" w:type="dxa"/>
          </w:tcPr>
          <w:p w:rsidR="00573B2F" w:rsidRPr="00680081" w:rsidRDefault="00573B2F" w:rsidP="00F333D6">
            <w:pPr>
              <w:pStyle w:val="Tabletext"/>
              <w:jc w:val="center"/>
              <w:rPr>
                <w:lang w:val="es-ES_tradnl"/>
              </w:rPr>
            </w:pPr>
            <w:r w:rsidRPr="00680081">
              <w:rPr>
                <w:lang w:val="es-ES_tradnl"/>
              </w:rPr>
              <w:t>80</w:t>
            </w:r>
          </w:p>
        </w:tc>
        <w:tc>
          <w:tcPr>
            <w:tcW w:w="1926" w:type="dxa"/>
          </w:tcPr>
          <w:p w:rsidR="00573B2F" w:rsidRPr="00680081" w:rsidRDefault="00573B2F" w:rsidP="00F333D6">
            <w:pPr>
              <w:pStyle w:val="Tabletext"/>
              <w:jc w:val="center"/>
              <w:rPr>
                <w:lang w:val="es-ES_tradnl"/>
              </w:rPr>
            </w:pPr>
            <w:r w:rsidRPr="00680081">
              <w:rPr>
                <w:lang w:val="es-ES_tradnl"/>
              </w:rPr>
              <w:t>8,0</w:t>
            </w:r>
          </w:p>
        </w:tc>
        <w:tc>
          <w:tcPr>
            <w:tcW w:w="1926" w:type="dxa"/>
          </w:tcPr>
          <w:p w:rsidR="00573B2F" w:rsidRPr="00680081" w:rsidRDefault="00573B2F" w:rsidP="00F333D6">
            <w:pPr>
              <w:pStyle w:val="Tabletext"/>
              <w:ind w:right="567"/>
              <w:jc w:val="right"/>
              <w:rPr>
                <w:b/>
                <w:bCs/>
                <w:lang w:val="es-ES_tradnl"/>
                <w:rPrChange w:id="199" w:author="Spanish" w:date="2017-11-21T16:18:00Z">
                  <w:rPr>
                    <w:lang w:val="es-ES_tradnl"/>
                  </w:rPr>
                </w:rPrChange>
              </w:rPr>
            </w:pPr>
            <w:r w:rsidRPr="00680081">
              <w:rPr>
                <w:b/>
                <w:bCs/>
                <w:lang w:val="es-ES_tradnl"/>
                <w:rPrChange w:id="200" w:author="Spanish" w:date="2017-11-21T16:18:00Z">
                  <w:rPr>
                    <w:lang w:val="es-ES_tradnl"/>
                  </w:rPr>
                </w:rPrChange>
              </w:rPr>
              <w:t>96</w:t>
            </w:r>
          </w:p>
        </w:tc>
        <w:tc>
          <w:tcPr>
            <w:tcW w:w="1926" w:type="dxa"/>
          </w:tcPr>
          <w:p w:rsidR="00573B2F" w:rsidRPr="00680081" w:rsidRDefault="00573B2F" w:rsidP="00F333D6">
            <w:pPr>
              <w:pStyle w:val="Tabletext"/>
              <w:ind w:right="624"/>
              <w:jc w:val="right"/>
              <w:rPr>
                <w:lang w:val="es-ES_tradnl"/>
              </w:rPr>
            </w:pPr>
            <w:r w:rsidRPr="00680081">
              <w:rPr>
                <w:lang w:val="es-ES_tradnl"/>
              </w:rPr>
              <w:t>1,3</w:t>
            </w:r>
          </w:p>
        </w:tc>
        <w:tc>
          <w:tcPr>
            <w:tcW w:w="1926" w:type="dxa"/>
          </w:tcPr>
          <w:p w:rsidR="00573B2F" w:rsidRPr="00680081" w:rsidRDefault="00573B2F" w:rsidP="00F333D6">
            <w:pPr>
              <w:pStyle w:val="Tabletext"/>
              <w:ind w:right="624"/>
              <w:jc w:val="right"/>
              <w:rPr>
                <w:lang w:val="es-ES_tradnl"/>
              </w:rPr>
            </w:pPr>
            <w:r w:rsidRPr="00680081">
              <w:rPr>
                <w:lang w:val="es-ES_tradnl"/>
              </w:rPr>
              <w:t>6 149</w:t>
            </w:r>
          </w:p>
        </w:tc>
      </w:tr>
      <w:tr w:rsidR="00573B2F" w:rsidRPr="00C2568E" w:rsidTr="00F333D6">
        <w:trPr>
          <w:jc w:val="center"/>
        </w:trPr>
        <w:tc>
          <w:tcPr>
            <w:tcW w:w="1531" w:type="dxa"/>
          </w:tcPr>
          <w:p w:rsidR="00573B2F" w:rsidRPr="00680081" w:rsidRDefault="00573B2F" w:rsidP="00F333D6">
            <w:pPr>
              <w:pStyle w:val="Tabletext"/>
              <w:jc w:val="center"/>
              <w:rPr>
                <w:lang w:val="es-ES_tradnl"/>
              </w:rPr>
            </w:pPr>
            <w:r w:rsidRPr="00680081">
              <w:rPr>
                <w:lang w:val="es-ES_tradnl"/>
              </w:rPr>
              <w:t>90</w:t>
            </w:r>
          </w:p>
        </w:tc>
        <w:tc>
          <w:tcPr>
            <w:tcW w:w="1926" w:type="dxa"/>
          </w:tcPr>
          <w:p w:rsidR="00573B2F" w:rsidRPr="00680081" w:rsidRDefault="00573B2F" w:rsidP="00F333D6">
            <w:pPr>
              <w:pStyle w:val="Tabletext"/>
              <w:jc w:val="center"/>
              <w:rPr>
                <w:lang w:val="es-ES_tradnl"/>
              </w:rPr>
            </w:pPr>
            <w:r w:rsidRPr="00680081">
              <w:rPr>
                <w:lang w:val="es-ES_tradnl"/>
              </w:rPr>
              <w:t>9,0</w:t>
            </w:r>
          </w:p>
        </w:tc>
        <w:tc>
          <w:tcPr>
            <w:tcW w:w="1926" w:type="dxa"/>
          </w:tcPr>
          <w:p w:rsidR="00573B2F" w:rsidRPr="00680081" w:rsidRDefault="00573B2F" w:rsidP="00F333D6">
            <w:pPr>
              <w:pStyle w:val="Tabletext"/>
              <w:ind w:right="567"/>
              <w:jc w:val="right"/>
              <w:rPr>
                <w:b/>
                <w:bCs/>
                <w:lang w:val="es-ES_tradnl"/>
                <w:rPrChange w:id="201" w:author="Spanish" w:date="2017-11-21T16:18:00Z">
                  <w:rPr>
                    <w:lang w:val="es-ES_tradnl"/>
                  </w:rPr>
                </w:rPrChange>
              </w:rPr>
            </w:pPr>
            <w:r w:rsidRPr="00680081">
              <w:rPr>
                <w:b/>
                <w:bCs/>
                <w:lang w:val="es-ES_tradnl"/>
                <w:rPrChange w:id="202" w:author="Spanish" w:date="2017-11-21T16:18:00Z">
                  <w:rPr>
                    <w:lang w:val="es-ES_tradnl"/>
                  </w:rPr>
                </w:rPrChange>
              </w:rPr>
              <w:t>43</w:t>
            </w:r>
          </w:p>
        </w:tc>
        <w:tc>
          <w:tcPr>
            <w:tcW w:w="1926" w:type="dxa"/>
          </w:tcPr>
          <w:p w:rsidR="00573B2F" w:rsidRPr="00680081" w:rsidRDefault="00573B2F" w:rsidP="00F333D6">
            <w:pPr>
              <w:pStyle w:val="Tabletext"/>
              <w:ind w:right="624"/>
              <w:jc w:val="right"/>
              <w:rPr>
                <w:lang w:val="es-ES_tradnl"/>
              </w:rPr>
            </w:pPr>
            <w:r w:rsidRPr="00680081">
              <w:rPr>
                <w:lang w:val="es-ES_tradnl"/>
              </w:rPr>
              <w:t>1,1</w:t>
            </w:r>
          </w:p>
        </w:tc>
        <w:tc>
          <w:tcPr>
            <w:tcW w:w="1926" w:type="dxa"/>
          </w:tcPr>
          <w:p w:rsidR="00573B2F" w:rsidRPr="00680081" w:rsidRDefault="00573B2F" w:rsidP="00F333D6">
            <w:pPr>
              <w:pStyle w:val="Tabletext"/>
              <w:ind w:right="624"/>
              <w:jc w:val="right"/>
              <w:rPr>
                <w:lang w:val="es-ES_tradnl"/>
              </w:rPr>
            </w:pPr>
            <w:r w:rsidRPr="00680081">
              <w:rPr>
                <w:lang w:val="es-ES_tradnl"/>
              </w:rPr>
              <w:t>3 459</w:t>
            </w:r>
          </w:p>
        </w:tc>
      </w:tr>
    </w:tbl>
    <w:p w:rsidR="00573B2F" w:rsidRPr="00680081" w:rsidRDefault="00573B2F" w:rsidP="00573B2F">
      <w:pPr>
        <w:rPr>
          <w:lang w:val="es-ES_tradnl"/>
        </w:rPr>
      </w:pPr>
      <w:r w:rsidRPr="00680081">
        <w:rPr>
          <w:lang w:val="es-ES_tradnl"/>
        </w:rPr>
        <w:lastRenderedPageBreak/>
        <w:t>De este modo, el error relativo aumenta para valores de ocupación pequeños; sin embargo, desde el punto de vista práctico, esto resulta aceptable dado que el error absoluto será pequeño. Por consiguiente, para un</w:t>
      </w:r>
      <w:r>
        <w:rPr>
          <w:lang w:val="es-ES_tradnl"/>
        </w:rPr>
        <w:t>a</w:t>
      </w:r>
      <w:r w:rsidRPr="00680081">
        <w:rPr>
          <w:lang w:val="es-ES_tradnl"/>
        </w:rPr>
        <w:t xml:space="preserve"> ocupación del 2%, los límites del intervalo de fiabilidad son 1% y 3%, que corre</w:t>
      </w:r>
      <w:r>
        <w:rPr>
          <w:lang w:val="es-ES_tradnl"/>
        </w:rPr>
        <w:t>s</w:t>
      </w:r>
      <w:r w:rsidRPr="00680081">
        <w:rPr>
          <w:lang w:val="es-ES_tradnl"/>
        </w:rPr>
        <w:t>ponden a un error relativo del 50% y representa una ocupación del canal extremadamente pequeña. En este caso, quizá no valga la pena el esfuerzo de utilizar recursos de cálculo adicionales para confirmar este hecho obvio, con un aumento de exactitud adicional inferior a unas pocas décimas porcentuales.</w:t>
      </w:r>
    </w:p>
    <w:p w:rsidR="00573B2F" w:rsidRPr="00680081" w:rsidRDefault="00573B2F" w:rsidP="00573B2F">
      <w:pPr>
        <w:rPr>
          <w:rFonts w:cs="Calibri"/>
          <w:bCs/>
          <w:lang w:val="es-ES_tradnl"/>
        </w:rPr>
      </w:pPr>
      <w:r w:rsidRPr="00680081">
        <w:rPr>
          <w:lang w:val="es-ES_tradnl"/>
        </w:rPr>
        <w:t>El significado del número de muestras necesario que figura en negritas en el Cuadro</w:t>
      </w:r>
      <w:r w:rsidRPr="00680081">
        <w:rPr>
          <w:rFonts w:cs="Calibri"/>
          <w:bCs/>
          <w:lang w:val="es-ES_tradnl"/>
        </w:rPr>
        <w:t xml:space="preserve"> A3 puede explicarse del modo siguiente. Cuando un canal para el que no existe información previa sobre la ocupación se evalúa utilizando 1 000 muestras, la exactitud de medición para los valores de ocupación en el orden del 27% y 3% serán aproximadamente los que se muestran en el Cuadro A3, es decir, un error relativo del 10% aproximadamente para una ocupación del 27% y un error absoluto del 1% aproximadamente para una ocupación del 3%. Los valores de ocupación superiores al 27% se medirán con un error relativo inferior al 10%, mientras que los valores de ocupación inferiores al 3% se medirán con un error absoluto inferior al 1%. En el caso de radiocan</w:t>
      </w:r>
      <w:r>
        <w:rPr>
          <w:rFonts w:cs="Calibri"/>
          <w:bCs/>
          <w:lang w:val="es-ES_tradnl"/>
        </w:rPr>
        <w:t>ales con una ocupación entre el </w:t>
      </w:r>
      <w:r w:rsidRPr="00680081">
        <w:rPr>
          <w:rFonts w:cs="Calibri"/>
          <w:bCs/>
          <w:lang w:val="es-ES_tradnl"/>
        </w:rPr>
        <w:t>3% y el 27%, las mediciones se caracterizarán por un error relativo superior al 10% y un error absoluto superior al 1%.</w:t>
      </w:r>
    </w:p>
    <w:p w:rsidR="00573B2F" w:rsidRPr="00680081" w:rsidRDefault="00573B2F" w:rsidP="00573B2F">
      <w:pPr>
        <w:keepLines/>
        <w:rPr>
          <w:lang w:val="es-ES_tradnl"/>
        </w:rPr>
      </w:pPr>
      <w:r w:rsidRPr="00680081">
        <w:rPr>
          <w:lang w:val="es-ES_tradnl"/>
        </w:rPr>
        <w:t>Así, adoptar un método para calcular la calidad de las mediciones de la ocupación espectral para valores de ocupación pequeños basados en el error absoluto admisible implica sencillamente aceptar la posibilidad de aumentar el error relativo para valores de ocupación pequeños, sabiendo que los valores del error absoluto permanecerán pequeños.</w:t>
      </w:r>
    </w:p>
    <w:p w:rsidR="00573B2F" w:rsidRPr="00680081" w:rsidRDefault="00573B2F" w:rsidP="00573B2F">
      <w:pPr>
        <w:pStyle w:val="Heading2"/>
        <w:rPr>
          <w:lang w:val="es-ES_tradnl"/>
        </w:rPr>
      </w:pPr>
      <w:bookmarkStart w:id="203" w:name="_Toc459976343"/>
      <w:bookmarkStart w:id="204" w:name="_Toc459976682"/>
      <w:bookmarkStart w:id="205" w:name="_Toc459977053"/>
      <w:bookmarkStart w:id="206" w:name="_Toc459977426"/>
      <w:bookmarkStart w:id="207" w:name="_Toc459979737"/>
      <w:bookmarkStart w:id="208" w:name="_Toc499732661"/>
      <w:r w:rsidRPr="00680081">
        <w:rPr>
          <w:lang w:val="es-ES_tradnl"/>
        </w:rPr>
        <w:t>A5.3</w:t>
      </w:r>
      <w:r w:rsidRPr="00680081">
        <w:rPr>
          <w:lang w:val="es-ES_tradnl"/>
        </w:rPr>
        <w:tab/>
      </w:r>
      <w:r w:rsidRPr="00680081">
        <w:rPr>
          <w:rFonts w:eastAsiaTheme="minorEastAsia"/>
          <w:lang w:val="es-ES_tradnl"/>
        </w:rPr>
        <w:t>Selección del número de muestras cuando no se dispone a priori de información sobre el nivel de ocupación</w:t>
      </w:r>
      <w:bookmarkEnd w:id="203"/>
      <w:bookmarkEnd w:id="204"/>
      <w:bookmarkEnd w:id="205"/>
      <w:bookmarkEnd w:id="206"/>
      <w:bookmarkEnd w:id="207"/>
      <w:bookmarkEnd w:id="208"/>
    </w:p>
    <w:p w:rsidR="00573B2F" w:rsidRPr="00680081" w:rsidRDefault="00573B2F" w:rsidP="00573B2F">
      <w:pPr>
        <w:rPr>
          <w:rFonts w:cs="Calibri"/>
          <w:bCs/>
          <w:lang w:val="es-ES_tradnl"/>
        </w:rPr>
      </w:pPr>
      <w:r w:rsidRPr="00680081">
        <w:rPr>
          <w:rFonts w:cs="Calibri"/>
          <w:bCs/>
          <w:lang w:val="es-ES_tradnl"/>
        </w:rPr>
        <w:t>Al analizar las dependencias que figuran en el Cuadro A3 entre el número de muestras necesario y la ocupación del canal, resulta fácil observar que entre los valores mostrados en negritas, el más significativo (3 461) corresponde a una ocupación del 10%. Esto significa que cuando se selecciona un valor más grande, por ejemplo 3 600 muestras (que corresponde a una velocidad de muestreo de cuatro veces por segundo en un periodo de 15 minutos), este valor puede utilizarse como el número universal de muestras para toda la gama de variación de la ocupación entre el 1% (y</w:t>
      </w:r>
      <w:r>
        <w:rPr>
          <w:rFonts w:cs="Calibri"/>
          <w:bCs/>
          <w:lang w:val="es-ES_tradnl"/>
        </w:rPr>
        <w:t xml:space="preserve"> valores inferiores) y el 100%.</w:t>
      </w:r>
    </w:p>
    <w:p w:rsidR="00573B2F" w:rsidRPr="00680081" w:rsidRDefault="00573B2F" w:rsidP="00573B2F">
      <w:pPr>
        <w:rPr>
          <w:rFonts w:cs="Calibri"/>
          <w:bCs/>
          <w:sz w:val="20"/>
          <w:lang w:val="es-ES_tradnl"/>
        </w:rPr>
      </w:pPr>
      <w:r w:rsidRPr="00680081">
        <w:rPr>
          <w:rFonts w:cs="Calibri"/>
          <w:bCs/>
          <w:lang w:val="es-ES_tradnl"/>
        </w:rPr>
        <w:t>El error de medición será por tanto inferior al 10% del error relativo para canales con una ocupación que rebasa el 10%, e inferior al 1% del error absoluto para canales con una ocupación inferior al 10%. Una disminución en la ocupación (respecto del 10%) tendrá como consecuencia una disminución en el error de cálculo absoluto, mientras que un aumento en la ocupación (respecto al 10%) tendrá como consecuencia una disminución del error relativo. Los valores específicos calculados para los errores resultantes se muestran en negritas en la parte izquierda del Cuadro A4.</w:t>
      </w:r>
    </w:p>
    <w:p w:rsidR="00573B2F" w:rsidRPr="00680081" w:rsidRDefault="00573B2F" w:rsidP="00573B2F">
      <w:pPr>
        <w:pStyle w:val="TableNo"/>
        <w:rPr>
          <w:lang w:val="es-ES_tradnl"/>
        </w:rPr>
      </w:pPr>
      <w:r w:rsidRPr="00680081">
        <w:rPr>
          <w:lang w:val="es-ES_tradnl"/>
        </w:rPr>
        <w:t>CUADRO A4</w:t>
      </w:r>
    </w:p>
    <w:p w:rsidR="00573B2F" w:rsidRPr="00680081" w:rsidRDefault="00573B2F" w:rsidP="00573B2F">
      <w:pPr>
        <w:pStyle w:val="Tabletitle"/>
        <w:rPr>
          <w:lang w:val="es-ES_tradnl"/>
        </w:rPr>
      </w:pPr>
      <w:r w:rsidRPr="00680081">
        <w:rPr>
          <w:lang w:val="es-ES_tradnl"/>
        </w:rPr>
        <w:t>Errores de medición de la ocupación para un nivel de fiabilidad del 95%,</w:t>
      </w:r>
      <w:r w:rsidRPr="00680081">
        <w:rPr>
          <w:lang w:val="es-ES_tradnl"/>
        </w:rPr>
        <w:br/>
        <w:t>cuando se calcula la ocupación con exactamente 3 600 y 1 800 muestras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7"/>
        <w:gridCol w:w="1928"/>
        <w:gridCol w:w="1928"/>
        <w:gridCol w:w="1928"/>
        <w:gridCol w:w="1928"/>
      </w:tblGrid>
      <w:tr w:rsidR="00573B2F" w:rsidRPr="00B37A5A" w:rsidTr="00F333D6">
        <w:trPr>
          <w:jc w:val="center"/>
        </w:trPr>
        <w:tc>
          <w:tcPr>
            <w:tcW w:w="1927" w:type="dxa"/>
            <w:vMerge w:val="restart"/>
            <w:vAlign w:val="center"/>
          </w:tcPr>
          <w:p w:rsidR="00573B2F" w:rsidRPr="00680081" w:rsidRDefault="00573B2F" w:rsidP="00F333D6">
            <w:pPr>
              <w:pStyle w:val="Tablehead"/>
              <w:rPr>
                <w:lang w:val="es-ES_tradnl"/>
              </w:rPr>
            </w:pPr>
            <w:r w:rsidRPr="00680081">
              <w:rPr>
                <w:lang w:val="es-ES_tradnl"/>
              </w:rPr>
              <w:t>Ocupación (%)</w:t>
            </w:r>
          </w:p>
        </w:tc>
        <w:tc>
          <w:tcPr>
            <w:tcW w:w="3856" w:type="dxa"/>
            <w:gridSpan w:val="2"/>
            <w:vAlign w:val="center"/>
          </w:tcPr>
          <w:p w:rsidR="00573B2F" w:rsidRPr="00680081" w:rsidRDefault="00573B2F" w:rsidP="00F333D6">
            <w:pPr>
              <w:pStyle w:val="Tablehead"/>
              <w:rPr>
                <w:lang w:val="es-ES_tradnl"/>
              </w:rPr>
            </w:pPr>
            <w:r w:rsidRPr="00680081">
              <w:rPr>
                <w:lang w:val="es-ES_tradnl"/>
              </w:rPr>
              <w:t>Número de muestras: 3 600</w:t>
            </w:r>
          </w:p>
        </w:tc>
        <w:tc>
          <w:tcPr>
            <w:tcW w:w="3856" w:type="dxa"/>
            <w:gridSpan w:val="2"/>
            <w:vAlign w:val="center"/>
          </w:tcPr>
          <w:p w:rsidR="00573B2F" w:rsidRPr="00680081" w:rsidRDefault="00573B2F" w:rsidP="00F333D6">
            <w:pPr>
              <w:pStyle w:val="Tablehead"/>
              <w:rPr>
                <w:lang w:val="es-ES_tradnl"/>
              </w:rPr>
            </w:pPr>
            <w:r w:rsidRPr="00680081">
              <w:rPr>
                <w:lang w:val="es-ES_tradnl"/>
              </w:rPr>
              <w:t>Número de muestras: 1 800</w:t>
            </w:r>
          </w:p>
        </w:tc>
      </w:tr>
      <w:tr w:rsidR="00573B2F" w:rsidRPr="00B37A5A" w:rsidTr="00F333D6">
        <w:trPr>
          <w:jc w:val="center"/>
        </w:trPr>
        <w:tc>
          <w:tcPr>
            <w:tcW w:w="1927" w:type="dxa"/>
            <w:vMerge/>
            <w:vAlign w:val="center"/>
          </w:tcPr>
          <w:p w:rsidR="00573B2F" w:rsidRPr="00680081" w:rsidRDefault="00573B2F" w:rsidP="00F333D6">
            <w:pPr>
              <w:pStyle w:val="Tablehead"/>
              <w:rPr>
                <w:lang w:val="es-ES_tradnl"/>
              </w:rPr>
            </w:pPr>
          </w:p>
        </w:tc>
        <w:tc>
          <w:tcPr>
            <w:tcW w:w="1928" w:type="dxa"/>
            <w:vAlign w:val="center"/>
          </w:tcPr>
          <w:p w:rsidR="00573B2F" w:rsidRPr="00680081" w:rsidRDefault="00573B2F" w:rsidP="00F333D6">
            <w:pPr>
              <w:pStyle w:val="Tablehead"/>
              <w:rPr>
                <w:lang w:val="es-ES_tradnl"/>
              </w:rPr>
            </w:pPr>
            <w:r w:rsidRPr="00680081">
              <w:rPr>
                <w:lang w:val="es-ES_tradnl"/>
              </w:rPr>
              <w:t>Error absoluto resultante (%)</w:t>
            </w:r>
          </w:p>
        </w:tc>
        <w:tc>
          <w:tcPr>
            <w:tcW w:w="1928" w:type="dxa"/>
            <w:vAlign w:val="center"/>
          </w:tcPr>
          <w:p w:rsidR="00573B2F" w:rsidRPr="00680081" w:rsidRDefault="00573B2F" w:rsidP="00F333D6">
            <w:pPr>
              <w:pStyle w:val="Tablehead"/>
              <w:rPr>
                <w:lang w:val="es-ES_tradnl"/>
              </w:rPr>
            </w:pPr>
            <w:r w:rsidRPr="00680081">
              <w:rPr>
                <w:lang w:val="es-ES_tradnl"/>
              </w:rPr>
              <w:t>Error relativo resultante (%)</w:t>
            </w:r>
          </w:p>
        </w:tc>
        <w:tc>
          <w:tcPr>
            <w:tcW w:w="1928" w:type="dxa"/>
            <w:vAlign w:val="center"/>
          </w:tcPr>
          <w:p w:rsidR="00573B2F" w:rsidRPr="00680081" w:rsidRDefault="00573B2F" w:rsidP="00F333D6">
            <w:pPr>
              <w:pStyle w:val="Tablehead"/>
              <w:rPr>
                <w:lang w:val="es-ES_tradnl"/>
              </w:rPr>
            </w:pPr>
            <w:r w:rsidRPr="00680081">
              <w:rPr>
                <w:lang w:val="es-ES_tradnl"/>
              </w:rPr>
              <w:t>Error absoluto resultante (%)</w:t>
            </w:r>
          </w:p>
        </w:tc>
        <w:tc>
          <w:tcPr>
            <w:tcW w:w="1928" w:type="dxa"/>
            <w:vAlign w:val="center"/>
          </w:tcPr>
          <w:p w:rsidR="00573B2F" w:rsidRPr="00680081" w:rsidRDefault="00573B2F" w:rsidP="00F333D6">
            <w:pPr>
              <w:pStyle w:val="Tablehead"/>
              <w:rPr>
                <w:lang w:val="es-ES_tradnl"/>
              </w:rPr>
            </w:pPr>
            <w:r w:rsidRPr="00680081">
              <w:rPr>
                <w:lang w:val="es-ES_tradnl"/>
              </w:rPr>
              <w:t>Error relativo resultante (%)</w:t>
            </w:r>
          </w:p>
        </w:tc>
      </w:tr>
      <w:tr w:rsidR="00573B2F" w:rsidRPr="00B37A5A" w:rsidTr="00F333D6">
        <w:trPr>
          <w:jc w:val="center"/>
        </w:trPr>
        <w:tc>
          <w:tcPr>
            <w:tcW w:w="1927" w:type="dxa"/>
            <w:tcMar>
              <w:right w:w="794" w:type="dxa"/>
            </w:tcMar>
          </w:tcPr>
          <w:p w:rsidR="00573B2F" w:rsidRPr="00680081" w:rsidRDefault="00573B2F" w:rsidP="00F333D6">
            <w:pPr>
              <w:pStyle w:val="Tabletext"/>
              <w:jc w:val="right"/>
              <w:rPr>
                <w:lang w:val="es-ES_tradnl"/>
              </w:rPr>
            </w:pPr>
            <w:r w:rsidRPr="00680081">
              <w:rPr>
                <w:lang w:val="es-ES_tradnl"/>
              </w:rPr>
              <w:t>1</w:t>
            </w:r>
          </w:p>
        </w:tc>
        <w:tc>
          <w:tcPr>
            <w:tcW w:w="1928" w:type="dxa"/>
            <w:tcMar>
              <w:right w:w="794" w:type="dxa"/>
            </w:tcMar>
            <w:vAlign w:val="bottom"/>
          </w:tcPr>
          <w:p w:rsidR="00573B2F" w:rsidRPr="00680081" w:rsidRDefault="00573B2F" w:rsidP="00F333D6">
            <w:pPr>
              <w:pStyle w:val="Tabletext"/>
              <w:jc w:val="right"/>
              <w:rPr>
                <w:b/>
                <w:lang w:val="es-ES_tradnl"/>
              </w:rPr>
            </w:pPr>
            <w:r>
              <w:rPr>
                <w:b/>
                <w:lang w:val="es-ES_tradnl"/>
              </w:rPr>
              <w:t>0,</w:t>
            </w:r>
            <w:r w:rsidRPr="00680081">
              <w:rPr>
                <w:b/>
                <w:lang w:val="es-ES_tradnl"/>
              </w:rPr>
              <w:t>33</w:t>
            </w:r>
          </w:p>
        </w:tc>
        <w:tc>
          <w:tcPr>
            <w:tcW w:w="1928" w:type="dxa"/>
            <w:tcMar>
              <w:right w:w="794" w:type="dxa"/>
            </w:tcMar>
            <w:vAlign w:val="bottom"/>
          </w:tcPr>
          <w:p w:rsidR="00573B2F" w:rsidRPr="00680081" w:rsidRDefault="00573B2F" w:rsidP="00F333D6">
            <w:pPr>
              <w:pStyle w:val="Tabletext"/>
              <w:jc w:val="right"/>
              <w:rPr>
                <w:lang w:val="es-ES_tradnl"/>
              </w:rPr>
            </w:pPr>
            <w:r w:rsidRPr="00680081">
              <w:rPr>
                <w:lang w:val="es-ES_tradnl"/>
              </w:rPr>
              <w:t>32</w:t>
            </w:r>
            <w:r>
              <w:rPr>
                <w:lang w:val="es-ES_tradnl"/>
              </w:rPr>
              <w:t>,</w:t>
            </w:r>
            <w:r w:rsidRPr="00680081">
              <w:rPr>
                <w:lang w:val="es-ES_tradnl"/>
              </w:rPr>
              <w:t>5</w:t>
            </w:r>
          </w:p>
        </w:tc>
        <w:tc>
          <w:tcPr>
            <w:tcW w:w="1928" w:type="dxa"/>
            <w:tcMar>
              <w:right w:w="794" w:type="dxa"/>
            </w:tcMar>
          </w:tcPr>
          <w:p w:rsidR="00573B2F" w:rsidRPr="00680081" w:rsidRDefault="00573B2F" w:rsidP="00F333D6">
            <w:pPr>
              <w:pStyle w:val="Tabletext"/>
              <w:jc w:val="right"/>
              <w:rPr>
                <w:b/>
                <w:lang w:val="es-ES_tradnl"/>
              </w:rPr>
            </w:pPr>
            <w:r w:rsidRPr="00680081">
              <w:rPr>
                <w:b/>
                <w:lang w:val="es-ES_tradnl"/>
              </w:rPr>
              <w:t>0</w:t>
            </w:r>
            <w:r>
              <w:rPr>
                <w:b/>
                <w:lang w:val="es-ES_tradnl"/>
              </w:rPr>
              <w:t>,</w:t>
            </w:r>
            <w:r w:rsidRPr="00680081">
              <w:rPr>
                <w:b/>
                <w:lang w:val="es-ES_tradnl"/>
              </w:rPr>
              <w:t>46</w:t>
            </w:r>
          </w:p>
        </w:tc>
        <w:tc>
          <w:tcPr>
            <w:tcW w:w="1928" w:type="dxa"/>
            <w:tcMar>
              <w:right w:w="794" w:type="dxa"/>
            </w:tcMar>
            <w:vAlign w:val="bottom"/>
          </w:tcPr>
          <w:p w:rsidR="00573B2F" w:rsidRPr="00680081" w:rsidRDefault="00573B2F" w:rsidP="00F333D6">
            <w:pPr>
              <w:pStyle w:val="Tabletext"/>
              <w:jc w:val="right"/>
              <w:rPr>
                <w:lang w:val="es-ES_tradnl"/>
              </w:rPr>
            </w:pPr>
            <w:r w:rsidRPr="00680081">
              <w:rPr>
                <w:lang w:val="es-ES_tradnl"/>
              </w:rPr>
              <w:t>46</w:t>
            </w:r>
            <w:r>
              <w:rPr>
                <w:lang w:val="es-ES_tradnl"/>
              </w:rPr>
              <w:t>,</w:t>
            </w:r>
            <w:r w:rsidRPr="00680081">
              <w:rPr>
                <w:lang w:val="es-ES_tradnl"/>
              </w:rPr>
              <w:t>0</w:t>
            </w:r>
          </w:p>
        </w:tc>
      </w:tr>
      <w:tr w:rsidR="00573B2F" w:rsidRPr="00B37A5A" w:rsidTr="00F333D6">
        <w:trPr>
          <w:jc w:val="center"/>
        </w:trPr>
        <w:tc>
          <w:tcPr>
            <w:tcW w:w="1927" w:type="dxa"/>
            <w:tcMar>
              <w:right w:w="794" w:type="dxa"/>
            </w:tcMar>
          </w:tcPr>
          <w:p w:rsidR="00573B2F" w:rsidRPr="00680081" w:rsidRDefault="00573B2F" w:rsidP="00F333D6">
            <w:pPr>
              <w:pStyle w:val="Tabletext"/>
              <w:jc w:val="right"/>
              <w:rPr>
                <w:lang w:val="es-ES_tradnl"/>
              </w:rPr>
            </w:pPr>
            <w:r w:rsidRPr="00680081">
              <w:rPr>
                <w:lang w:val="es-ES_tradnl"/>
              </w:rPr>
              <w:t>2</w:t>
            </w:r>
          </w:p>
        </w:tc>
        <w:tc>
          <w:tcPr>
            <w:tcW w:w="1928" w:type="dxa"/>
            <w:tcMar>
              <w:right w:w="794" w:type="dxa"/>
            </w:tcMar>
            <w:vAlign w:val="bottom"/>
          </w:tcPr>
          <w:p w:rsidR="00573B2F" w:rsidRPr="00680081" w:rsidRDefault="00573B2F" w:rsidP="00F333D6">
            <w:pPr>
              <w:pStyle w:val="Tabletext"/>
              <w:jc w:val="right"/>
              <w:rPr>
                <w:b/>
                <w:lang w:val="es-ES_tradnl"/>
              </w:rPr>
            </w:pPr>
            <w:r>
              <w:rPr>
                <w:b/>
                <w:lang w:val="es-ES_tradnl"/>
              </w:rPr>
              <w:t>0,</w:t>
            </w:r>
            <w:r w:rsidRPr="00680081">
              <w:rPr>
                <w:b/>
                <w:lang w:val="es-ES_tradnl"/>
              </w:rPr>
              <w:t>46</w:t>
            </w:r>
          </w:p>
        </w:tc>
        <w:tc>
          <w:tcPr>
            <w:tcW w:w="1928" w:type="dxa"/>
            <w:tcMar>
              <w:right w:w="794" w:type="dxa"/>
            </w:tcMar>
            <w:vAlign w:val="bottom"/>
          </w:tcPr>
          <w:p w:rsidR="00573B2F" w:rsidRPr="00680081" w:rsidRDefault="00573B2F" w:rsidP="00F333D6">
            <w:pPr>
              <w:pStyle w:val="Tabletext"/>
              <w:jc w:val="right"/>
              <w:rPr>
                <w:lang w:val="es-ES_tradnl"/>
              </w:rPr>
            </w:pPr>
            <w:r w:rsidRPr="00680081">
              <w:rPr>
                <w:lang w:val="es-ES_tradnl"/>
              </w:rPr>
              <w:t>22</w:t>
            </w:r>
            <w:r>
              <w:rPr>
                <w:lang w:val="es-ES_tradnl"/>
              </w:rPr>
              <w:t>,</w:t>
            </w:r>
            <w:r w:rsidRPr="00680081">
              <w:rPr>
                <w:lang w:val="es-ES_tradnl"/>
              </w:rPr>
              <w:t>9</w:t>
            </w:r>
          </w:p>
        </w:tc>
        <w:tc>
          <w:tcPr>
            <w:tcW w:w="1928" w:type="dxa"/>
            <w:tcMar>
              <w:right w:w="794" w:type="dxa"/>
            </w:tcMar>
          </w:tcPr>
          <w:p w:rsidR="00573B2F" w:rsidRPr="00680081" w:rsidRDefault="00573B2F" w:rsidP="00F333D6">
            <w:pPr>
              <w:pStyle w:val="Tabletext"/>
              <w:jc w:val="right"/>
              <w:rPr>
                <w:b/>
                <w:lang w:val="es-ES_tradnl"/>
              </w:rPr>
            </w:pPr>
            <w:r w:rsidRPr="00680081">
              <w:rPr>
                <w:b/>
                <w:lang w:val="es-ES_tradnl"/>
              </w:rPr>
              <w:t>0</w:t>
            </w:r>
            <w:r>
              <w:rPr>
                <w:b/>
                <w:lang w:val="es-ES_tradnl"/>
              </w:rPr>
              <w:t>,</w:t>
            </w:r>
            <w:r w:rsidRPr="00680081">
              <w:rPr>
                <w:b/>
                <w:lang w:val="es-ES_tradnl"/>
              </w:rPr>
              <w:t>65</w:t>
            </w:r>
          </w:p>
        </w:tc>
        <w:tc>
          <w:tcPr>
            <w:tcW w:w="1928" w:type="dxa"/>
            <w:tcMar>
              <w:right w:w="794" w:type="dxa"/>
            </w:tcMar>
            <w:vAlign w:val="bottom"/>
          </w:tcPr>
          <w:p w:rsidR="00573B2F" w:rsidRPr="00680081" w:rsidRDefault="00573B2F" w:rsidP="00F333D6">
            <w:pPr>
              <w:pStyle w:val="Tabletext"/>
              <w:jc w:val="right"/>
              <w:rPr>
                <w:lang w:val="es-ES_tradnl"/>
              </w:rPr>
            </w:pPr>
            <w:r w:rsidRPr="00680081">
              <w:rPr>
                <w:lang w:val="es-ES_tradnl"/>
              </w:rPr>
              <w:t>32</w:t>
            </w:r>
            <w:r>
              <w:rPr>
                <w:lang w:val="es-ES_tradnl"/>
              </w:rPr>
              <w:t>,</w:t>
            </w:r>
            <w:r w:rsidRPr="00680081">
              <w:rPr>
                <w:lang w:val="es-ES_tradnl"/>
              </w:rPr>
              <w:t>3</w:t>
            </w:r>
          </w:p>
        </w:tc>
      </w:tr>
    </w:tbl>
    <w:p w:rsidR="00A40C5C" w:rsidRPr="00A40C5C" w:rsidRDefault="00A40C5C" w:rsidP="00A40C5C">
      <w:pPr>
        <w:pStyle w:val="TableNo"/>
        <w:rPr>
          <w:lang w:val="es-ES_tradnl"/>
        </w:rPr>
      </w:pPr>
      <w:r w:rsidRPr="00680081">
        <w:rPr>
          <w:lang w:val="es-ES_tradnl"/>
        </w:rPr>
        <w:lastRenderedPageBreak/>
        <w:t>CUADRO A4</w:t>
      </w:r>
      <w:r>
        <w:rPr>
          <w:lang w:val="es-ES_tradnl"/>
        </w:rPr>
        <w:t xml:space="preserve"> (</w:t>
      </w:r>
      <w:r>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7"/>
        <w:gridCol w:w="1928"/>
        <w:gridCol w:w="1928"/>
        <w:gridCol w:w="1928"/>
        <w:gridCol w:w="1928"/>
      </w:tblGrid>
      <w:tr w:rsidR="00A40C5C" w:rsidRPr="00B37A5A" w:rsidTr="00B161C2">
        <w:trPr>
          <w:jc w:val="center"/>
        </w:trPr>
        <w:tc>
          <w:tcPr>
            <w:tcW w:w="1927" w:type="dxa"/>
            <w:vMerge w:val="restart"/>
            <w:vAlign w:val="center"/>
          </w:tcPr>
          <w:p w:rsidR="00A40C5C" w:rsidRPr="00680081" w:rsidRDefault="00A40C5C" w:rsidP="00B161C2">
            <w:pPr>
              <w:pStyle w:val="Tablehead"/>
              <w:rPr>
                <w:lang w:val="es-ES_tradnl"/>
              </w:rPr>
            </w:pPr>
            <w:r w:rsidRPr="00680081">
              <w:rPr>
                <w:lang w:val="es-ES_tradnl"/>
              </w:rPr>
              <w:t>Ocupación (%)</w:t>
            </w:r>
          </w:p>
        </w:tc>
        <w:tc>
          <w:tcPr>
            <w:tcW w:w="3856" w:type="dxa"/>
            <w:gridSpan w:val="2"/>
            <w:vAlign w:val="center"/>
          </w:tcPr>
          <w:p w:rsidR="00A40C5C" w:rsidRPr="00680081" w:rsidRDefault="00A40C5C" w:rsidP="00B161C2">
            <w:pPr>
              <w:pStyle w:val="Tablehead"/>
              <w:rPr>
                <w:lang w:val="es-ES_tradnl"/>
              </w:rPr>
            </w:pPr>
            <w:r w:rsidRPr="00680081">
              <w:rPr>
                <w:lang w:val="es-ES_tradnl"/>
              </w:rPr>
              <w:t>Número de muestras: 3 600</w:t>
            </w:r>
          </w:p>
        </w:tc>
        <w:tc>
          <w:tcPr>
            <w:tcW w:w="3856" w:type="dxa"/>
            <w:gridSpan w:val="2"/>
            <w:vAlign w:val="center"/>
          </w:tcPr>
          <w:p w:rsidR="00A40C5C" w:rsidRPr="00680081" w:rsidRDefault="00A40C5C" w:rsidP="00B161C2">
            <w:pPr>
              <w:pStyle w:val="Tablehead"/>
              <w:rPr>
                <w:lang w:val="es-ES_tradnl"/>
              </w:rPr>
            </w:pPr>
            <w:r w:rsidRPr="00680081">
              <w:rPr>
                <w:lang w:val="es-ES_tradnl"/>
              </w:rPr>
              <w:t>Número de muestras: 1 800</w:t>
            </w:r>
          </w:p>
        </w:tc>
      </w:tr>
      <w:tr w:rsidR="00A40C5C" w:rsidRPr="00B37A5A" w:rsidTr="00B161C2">
        <w:trPr>
          <w:jc w:val="center"/>
        </w:trPr>
        <w:tc>
          <w:tcPr>
            <w:tcW w:w="1927" w:type="dxa"/>
            <w:vMerge/>
            <w:vAlign w:val="center"/>
          </w:tcPr>
          <w:p w:rsidR="00A40C5C" w:rsidRPr="00680081" w:rsidRDefault="00A40C5C" w:rsidP="00B161C2">
            <w:pPr>
              <w:pStyle w:val="Tablehead"/>
              <w:rPr>
                <w:lang w:val="es-ES_tradnl"/>
              </w:rPr>
            </w:pPr>
          </w:p>
        </w:tc>
        <w:tc>
          <w:tcPr>
            <w:tcW w:w="1928" w:type="dxa"/>
            <w:vAlign w:val="center"/>
          </w:tcPr>
          <w:p w:rsidR="00A40C5C" w:rsidRPr="00680081" w:rsidRDefault="00A40C5C" w:rsidP="00B161C2">
            <w:pPr>
              <w:pStyle w:val="Tablehead"/>
              <w:rPr>
                <w:lang w:val="es-ES_tradnl"/>
              </w:rPr>
            </w:pPr>
            <w:r w:rsidRPr="00680081">
              <w:rPr>
                <w:lang w:val="es-ES_tradnl"/>
              </w:rPr>
              <w:t>Error absoluto resultante (%)</w:t>
            </w:r>
          </w:p>
        </w:tc>
        <w:tc>
          <w:tcPr>
            <w:tcW w:w="1928" w:type="dxa"/>
            <w:vAlign w:val="center"/>
          </w:tcPr>
          <w:p w:rsidR="00A40C5C" w:rsidRPr="00680081" w:rsidRDefault="00A40C5C" w:rsidP="00B161C2">
            <w:pPr>
              <w:pStyle w:val="Tablehead"/>
              <w:rPr>
                <w:lang w:val="es-ES_tradnl"/>
              </w:rPr>
            </w:pPr>
            <w:r w:rsidRPr="00680081">
              <w:rPr>
                <w:lang w:val="es-ES_tradnl"/>
              </w:rPr>
              <w:t>Error relativo resultante (%)</w:t>
            </w:r>
          </w:p>
        </w:tc>
        <w:tc>
          <w:tcPr>
            <w:tcW w:w="1928" w:type="dxa"/>
            <w:vAlign w:val="center"/>
          </w:tcPr>
          <w:p w:rsidR="00A40C5C" w:rsidRPr="00680081" w:rsidRDefault="00A40C5C" w:rsidP="00B161C2">
            <w:pPr>
              <w:pStyle w:val="Tablehead"/>
              <w:rPr>
                <w:lang w:val="es-ES_tradnl"/>
              </w:rPr>
            </w:pPr>
            <w:r w:rsidRPr="00680081">
              <w:rPr>
                <w:lang w:val="es-ES_tradnl"/>
              </w:rPr>
              <w:t>Error absoluto resultante (%)</w:t>
            </w:r>
          </w:p>
        </w:tc>
        <w:tc>
          <w:tcPr>
            <w:tcW w:w="1928" w:type="dxa"/>
            <w:vAlign w:val="center"/>
          </w:tcPr>
          <w:p w:rsidR="00A40C5C" w:rsidRPr="00680081" w:rsidRDefault="00A40C5C" w:rsidP="00B161C2">
            <w:pPr>
              <w:pStyle w:val="Tablehead"/>
              <w:rPr>
                <w:lang w:val="es-ES_tradnl"/>
              </w:rPr>
            </w:pPr>
            <w:r w:rsidRPr="00680081">
              <w:rPr>
                <w:lang w:val="es-ES_tradnl"/>
              </w:rPr>
              <w:t>Error relativo resultante (%)</w:t>
            </w:r>
          </w:p>
        </w:tc>
      </w:tr>
      <w:tr w:rsidR="00573B2F" w:rsidRPr="00B37A5A" w:rsidTr="00F333D6">
        <w:trPr>
          <w:jc w:val="center"/>
        </w:trPr>
        <w:tc>
          <w:tcPr>
            <w:tcW w:w="1927" w:type="dxa"/>
            <w:tcMar>
              <w:right w:w="794" w:type="dxa"/>
            </w:tcMar>
          </w:tcPr>
          <w:p w:rsidR="00573B2F" w:rsidRPr="00680081" w:rsidRDefault="00573B2F" w:rsidP="00F333D6">
            <w:pPr>
              <w:pStyle w:val="Tabletext"/>
              <w:jc w:val="right"/>
              <w:rPr>
                <w:lang w:val="es-ES_tradnl"/>
              </w:rPr>
            </w:pPr>
            <w:r w:rsidRPr="00680081">
              <w:rPr>
                <w:lang w:val="es-ES_tradnl"/>
              </w:rPr>
              <w:t>3</w:t>
            </w:r>
          </w:p>
        </w:tc>
        <w:tc>
          <w:tcPr>
            <w:tcW w:w="1928" w:type="dxa"/>
            <w:tcMar>
              <w:right w:w="794" w:type="dxa"/>
            </w:tcMar>
            <w:vAlign w:val="bottom"/>
          </w:tcPr>
          <w:p w:rsidR="00573B2F" w:rsidRPr="00680081" w:rsidRDefault="00573B2F" w:rsidP="00F333D6">
            <w:pPr>
              <w:pStyle w:val="Tabletext"/>
              <w:jc w:val="right"/>
              <w:rPr>
                <w:b/>
                <w:lang w:val="es-ES_tradnl"/>
              </w:rPr>
            </w:pPr>
            <w:r>
              <w:rPr>
                <w:b/>
                <w:lang w:val="es-ES_tradnl"/>
              </w:rPr>
              <w:t>0,</w:t>
            </w:r>
            <w:r w:rsidRPr="00680081">
              <w:rPr>
                <w:b/>
                <w:lang w:val="es-ES_tradnl"/>
              </w:rPr>
              <w:t>56</w:t>
            </w:r>
          </w:p>
        </w:tc>
        <w:tc>
          <w:tcPr>
            <w:tcW w:w="1928" w:type="dxa"/>
            <w:tcMar>
              <w:right w:w="794" w:type="dxa"/>
            </w:tcMar>
            <w:vAlign w:val="bottom"/>
          </w:tcPr>
          <w:p w:rsidR="00573B2F" w:rsidRPr="00680081" w:rsidRDefault="00573B2F" w:rsidP="00F333D6">
            <w:pPr>
              <w:pStyle w:val="Tabletext"/>
              <w:jc w:val="right"/>
              <w:rPr>
                <w:lang w:val="es-ES_tradnl"/>
              </w:rPr>
            </w:pPr>
            <w:r w:rsidRPr="00680081">
              <w:rPr>
                <w:lang w:val="es-ES_tradnl"/>
              </w:rPr>
              <w:t>18</w:t>
            </w:r>
            <w:r>
              <w:rPr>
                <w:lang w:val="es-ES_tradnl"/>
              </w:rPr>
              <w:t>,</w:t>
            </w:r>
            <w:r w:rsidRPr="00680081">
              <w:rPr>
                <w:lang w:val="es-ES_tradnl"/>
              </w:rPr>
              <w:t>6</w:t>
            </w:r>
          </w:p>
        </w:tc>
        <w:tc>
          <w:tcPr>
            <w:tcW w:w="1928" w:type="dxa"/>
            <w:tcMar>
              <w:right w:w="794" w:type="dxa"/>
            </w:tcMar>
          </w:tcPr>
          <w:p w:rsidR="00573B2F" w:rsidRPr="00680081" w:rsidRDefault="00573B2F" w:rsidP="00F333D6">
            <w:pPr>
              <w:pStyle w:val="Tabletext"/>
              <w:jc w:val="right"/>
              <w:rPr>
                <w:b/>
                <w:lang w:val="es-ES_tradnl"/>
              </w:rPr>
            </w:pPr>
            <w:r w:rsidRPr="00680081">
              <w:rPr>
                <w:b/>
                <w:lang w:val="es-ES_tradnl"/>
              </w:rPr>
              <w:t>0</w:t>
            </w:r>
            <w:r>
              <w:rPr>
                <w:b/>
                <w:lang w:val="es-ES_tradnl"/>
              </w:rPr>
              <w:t>,</w:t>
            </w:r>
            <w:r w:rsidRPr="00680081">
              <w:rPr>
                <w:b/>
                <w:lang w:val="es-ES_tradnl"/>
              </w:rPr>
              <w:t>79</w:t>
            </w:r>
          </w:p>
        </w:tc>
        <w:tc>
          <w:tcPr>
            <w:tcW w:w="1928" w:type="dxa"/>
            <w:tcMar>
              <w:right w:w="794" w:type="dxa"/>
            </w:tcMar>
            <w:vAlign w:val="bottom"/>
          </w:tcPr>
          <w:p w:rsidR="00573B2F" w:rsidRPr="00680081" w:rsidRDefault="00573B2F" w:rsidP="00F333D6">
            <w:pPr>
              <w:pStyle w:val="Tabletext"/>
              <w:jc w:val="right"/>
              <w:rPr>
                <w:lang w:val="es-ES_tradnl"/>
              </w:rPr>
            </w:pPr>
            <w:r w:rsidRPr="00680081">
              <w:rPr>
                <w:lang w:val="es-ES_tradnl"/>
              </w:rPr>
              <w:t>26</w:t>
            </w:r>
            <w:r>
              <w:rPr>
                <w:lang w:val="es-ES_tradnl"/>
              </w:rPr>
              <w:t>,</w:t>
            </w:r>
            <w:r w:rsidRPr="00680081">
              <w:rPr>
                <w:lang w:val="es-ES_tradnl"/>
              </w:rPr>
              <w:t>3</w:t>
            </w:r>
          </w:p>
        </w:tc>
      </w:tr>
      <w:tr w:rsidR="00573B2F" w:rsidRPr="00B37A5A" w:rsidTr="00F333D6">
        <w:trPr>
          <w:jc w:val="center"/>
        </w:trPr>
        <w:tc>
          <w:tcPr>
            <w:tcW w:w="1927" w:type="dxa"/>
            <w:tcMar>
              <w:right w:w="794" w:type="dxa"/>
            </w:tcMar>
          </w:tcPr>
          <w:p w:rsidR="00573B2F" w:rsidRPr="00680081" w:rsidRDefault="00573B2F" w:rsidP="00F333D6">
            <w:pPr>
              <w:pStyle w:val="Tabletext"/>
              <w:jc w:val="right"/>
              <w:rPr>
                <w:lang w:val="es-ES_tradnl"/>
              </w:rPr>
            </w:pPr>
            <w:r w:rsidRPr="00680081">
              <w:rPr>
                <w:lang w:val="es-ES_tradnl"/>
              </w:rPr>
              <w:t>4</w:t>
            </w:r>
          </w:p>
        </w:tc>
        <w:tc>
          <w:tcPr>
            <w:tcW w:w="1928" w:type="dxa"/>
            <w:tcMar>
              <w:right w:w="794" w:type="dxa"/>
            </w:tcMar>
            <w:vAlign w:val="bottom"/>
          </w:tcPr>
          <w:p w:rsidR="00573B2F" w:rsidRPr="00680081" w:rsidRDefault="00573B2F" w:rsidP="00F333D6">
            <w:pPr>
              <w:pStyle w:val="Tabletext"/>
              <w:jc w:val="right"/>
              <w:rPr>
                <w:b/>
                <w:lang w:val="es-ES_tradnl"/>
              </w:rPr>
            </w:pPr>
            <w:r>
              <w:rPr>
                <w:b/>
                <w:lang w:val="es-ES_tradnl"/>
              </w:rPr>
              <w:t>0,</w:t>
            </w:r>
            <w:r w:rsidRPr="00680081">
              <w:rPr>
                <w:b/>
                <w:lang w:val="es-ES_tradnl"/>
              </w:rPr>
              <w:t>64</w:t>
            </w:r>
          </w:p>
        </w:tc>
        <w:tc>
          <w:tcPr>
            <w:tcW w:w="1928" w:type="dxa"/>
            <w:tcMar>
              <w:right w:w="794" w:type="dxa"/>
            </w:tcMar>
            <w:vAlign w:val="bottom"/>
          </w:tcPr>
          <w:p w:rsidR="00573B2F" w:rsidRPr="00680081" w:rsidRDefault="00573B2F" w:rsidP="00F333D6">
            <w:pPr>
              <w:pStyle w:val="Tabletext"/>
              <w:jc w:val="right"/>
              <w:rPr>
                <w:lang w:val="es-ES_tradnl"/>
              </w:rPr>
            </w:pPr>
            <w:r w:rsidRPr="00680081">
              <w:rPr>
                <w:lang w:val="es-ES_tradnl"/>
              </w:rPr>
              <w:t>16</w:t>
            </w:r>
            <w:r>
              <w:rPr>
                <w:lang w:val="es-ES_tradnl"/>
              </w:rPr>
              <w:t>,</w:t>
            </w:r>
            <w:r w:rsidRPr="00680081">
              <w:rPr>
                <w:lang w:val="es-ES_tradnl"/>
              </w:rPr>
              <w:t>0</w:t>
            </w:r>
          </w:p>
        </w:tc>
        <w:tc>
          <w:tcPr>
            <w:tcW w:w="1928" w:type="dxa"/>
            <w:tcMar>
              <w:right w:w="794" w:type="dxa"/>
            </w:tcMar>
          </w:tcPr>
          <w:p w:rsidR="00573B2F" w:rsidRPr="00680081" w:rsidRDefault="00573B2F" w:rsidP="00F333D6">
            <w:pPr>
              <w:pStyle w:val="Tabletext"/>
              <w:jc w:val="right"/>
              <w:rPr>
                <w:b/>
                <w:lang w:val="es-ES_tradnl"/>
              </w:rPr>
            </w:pPr>
            <w:r w:rsidRPr="00680081">
              <w:rPr>
                <w:b/>
                <w:lang w:val="es-ES_tradnl"/>
              </w:rPr>
              <w:t>0</w:t>
            </w:r>
            <w:r>
              <w:rPr>
                <w:b/>
                <w:lang w:val="es-ES_tradnl"/>
              </w:rPr>
              <w:t>,</w:t>
            </w:r>
            <w:r w:rsidRPr="00680081">
              <w:rPr>
                <w:b/>
                <w:lang w:val="es-ES_tradnl"/>
              </w:rPr>
              <w:t>91</w:t>
            </w:r>
          </w:p>
        </w:tc>
        <w:tc>
          <w:tcPr>
            <w:tcW w:w="1928" w:type="dxa"/>
            <w:tcMar>
              <w:right w:w="794" w:type="dxa"/>
            </w:tcMar>
            <w:vAlign w:val="bottom"/>
          </w:tcPr>
          <w:p w:rsidR="00573B2F" w:rsidRPr="00680081" w:rsidRDefault="00573B2F" w:rsidP="00F333D6">
            <w:pPr>
              <w:pStyle w:val="Tabletext"/>
              <w:jc w:val="right"/>
              <w:rPr>
                <w:lang w:val="es-ES_tradnl"/>
              </w:rPr>
            </w:pPr>
            <w:r w:rsidRPr="00680081">
              <w:rPr>
                <w:lang w:val="es-ES_tradnl"/>
              </w:rPr>
              <w:t>22</w:t>
            </w:r>
            <w:r>
              <w:rPr>
                <w:lang w:val="es-ES_tradnl"/>
              </w:rPr>
              <w:t>,</w:t>
            </w:r>
            <w:r w:rsidRPr="00680081">
              <w:rPr>
                <w:lang w:val="es-ES_tradnl"/>
              </w:rPr>
              <w:t>6</w:t>
            </w:r>
          </w:p>
        </w:tc>
      </w:tr>
      <w:tr w:rsidR="00573B2F" w:rsidRPr="00B37A5A" w:rsidTr="00F333D6">
        <w:trPr>
          <w:jc w:val="center"/>
        </w:trPr>
        <w:tc>
          <w:tcPr>
            <w:tcW w:w="1927" w:type="dxa"/>
            <w:tcMar>
              <w:right w:w="794" w:type="dxa"/>
            </w:tcMar>
          </w:tcPr>
          <w:p w:rsidR="00573B2F" w:rsidRPr="00680081" w:rsidRDefault="00573B2F" w:rsidP="00F333D6">
            <w:pPr>
              <w:pStyle w:val="Tabletext"/>
              <w:jc w:val="right"/>
              <w:rPr>
                <w:lang w:val="es-ES_tradnl"/>
              </w:rPr>
            </w:pPr>
            <w:r w:rsidRPr="00680081">
              <w:rPr>
                <w:lang w:val="es-ES_tradnl"/>
              </w:rPr>
              <w:t>5</w:t>
            </w:r>
          </w:p>
        </w:tc>
        <w:tc>
          <w:tcPr>
            <w:tcW w:w="1928" w:type="dxa"/>
            <w:tcMar>
              <w:right w:w="794" w:type="dxa"/>
            </w:tcMar>
            <w:vAlign w:val="bottom"/>
          </w:tcPr>
          <w:p w:rsidR="00573B2F" w:rsidRPr="00680081" w:rsidRDefault="00573B2F" w:rsidP="00F333D6">
            <w:pPr>
              <w:pStyle w:val="Tabletext"/>
              <w:jc w:val="right"/>
              <w:rPr>
                <w:b/>
                <w:lang w:val="es-ES_tradnl"/>
              </w:rPr>
            </w:pPr>
            <w:r>
              <w:rPr>
                <w:b/>
                <w:lang w:val="es-ES_tradnl"/>
              </w:rPr>
              <w:t>0,</w:t>
            </w:r>
            <w:r w:rsidRPr="00680081">
              <w:rPr>
                <w:b/>
                <w:lang w:val="es-ES_tradnl"/>
              </w:rPr>
              <w:t>71</w:t>
            </w:r>
          </w:p>
        </w:tc>
        <w:tc>
          <w:tcPr>
            <w:tcW w:w="1928" w:type="dxa"/>
            <w:tcMar>
              <w:right w:w="794" w:type="dxa"/>
            </w:tcMar>
            <w:vAlign w:val="bottom"/>
          </w:tcPr>
          <w:p w:rsidR="00573B2F" w:rsidRPr="00680081" w:rsidRDefault="00573B2F" w:rsidP="00F333D6">
            <w:pPr>
              <w:pStyle w:val="Tabletext"/>
              <w:jc w:val="right"/>
              <w:rPr>
                <w:lang w:val="es-ES_tradnl"/>
              </w:rPr>
            </w:pPr>
            <w:r w:rsidRPr="00680081">
              <w:rPr>
                <w:lang w:val="es-ES_tradnl"/>
              </w:rPr>
              <w:t>14</w:t>
            </w:r>
            <w:r>
              <w:rPr>
                <w:lang w:val="es-ES_tradnl"/>
              </w:rPr>
              <w:t>,</w:t>
            </w:r>
            <w:r w:rsidRPr="00680081">
              <w:rPr>
                <w:lang w:val="es-ES_tradnl"/>
              </w:rPr>
              <w:t>2</w:t>
            </w:r>
          </w:p>
        </w:tc>
        <w:tc>
          <w:tcPr>
            <w:tcW w:w="1928" w:type="dxa"/>
            <w:tcMar>
              <w:right w:w="794" w:type="dxa"/>
            </w:tcMar>
          </w:tcPr>
          <w:p w:rsidR="00573B2F" w:rsidRPr="00680081" w:rsidRDefault="00573B2F" w:rsidP="00F333D6">
            <w:pPr>
              <w:pStyle w:val="Tabletext"/>
              <w:jc w:val="right"/>
              <w:rPr>
                <w:b/>
                <w:lang w:val="es-ES_tradnl"/>
              </w:rPr>
            </w:pPr>
            <w:r w:rsidRPr="00680081">
              <w:rPr>
                <w:b/>
                <w:lang w:val="es-ES_tradnl"/>
              </w:rPr>
              <w:t>1</w:t>
            </w:r>
            <w:r>
              <w:rPr>
                <w:b/>
                <w:lang w:val="es-ES_tradnl"/>
              </w:rPr>
              <w:t>,</w:t>
            </w:r>
            <w:r w:rsidRPr="00680081">
              <w:rPr>
                <w:b/>
                <w:lang w:val="es-ES_tradnl"/>
              </w:rPr>
              <w:t>01</w:t>
            </w:r>
          </w:p>
        </w:tc>
        <w:tc>
          <w:tcPr>
            <w:tcW w:w="1928" w:type="dxa"/>
            <w:tcMar>
              <w:right w:w="794" w:type="dxa"/>
            </w:tcMar>
            <w:vAlign w:val="bottom"/>
          </w:tcPr>
          <w:p w:rsidR="00573B2F" w:rsidRPr="00680081" w:rsidRDefault="00573B2F" w:rsidP="00F333D6">
            <w:pPr>
              <w:pStyle w:val="Tabletext"/>
              <w:jc w:val="right"/>
              <w:rPr>
                <w:lang w:val="es-ES_tradnl"/>
              </w:rPr>
            </w:pPr>
            <w:r w:rsidRPr="00680081">
              <w:rPr>
                <w:lang w:val="es-ES_tradnl"/>
              </w:rPr>
              <w:t>20</w:t>
            </w:r>
            <w:r>
              <w:rPr>
                <w:lang w:val="es-ES_tradnl"/>
              </w:rPr>
              <w:t>,</w:t>
            </w:r>
            <w:r w:rsidRPr="00680081">
              <w:rPr>
                <w:lang w:val="es-ES_tradnl"/>
              </w:rPr>
              <w:t>1</w:t>
            </w:r>
          </w:p>
        </w:tc>
      </w:tr>
      <w:tr w:rsidR="00573B2F" w:rsidRPr="00B37A5A" w:rsidTr="00F333D6">
        <w:trPr>
          <w:jc w:val="center"/>
        </w:trPr>
        <w:tc>
          <w:tcPr>
            <w:tcW w:w="1927" w:type="dxa"/>
            <w:tcMar>
              <w:right w:w="794" w:type="dxa"/>
            </w:tcMar>
          </w:tcPr>
          <w:p w:rsidR="00573B2F" w:rsidRPr="00680081" w:rsidRDefault="00573B2F" w:rsidP="00F333D6">
            <w:pPr>
              <w:pStyle w:val="Tabletext"/>
              <w:jc w:val="right"/>
              <w:rPr>
                <w:b/>
                <w:lang w:val="es-ES_tradnl"/>
              </w:rPr>
            </w:pPr>
            <w:r w:rsidRPr="00680081">
              <w:rPr>
                <w:b/>
                <w:lang w:val="es-ES_tradnl"/>
              </w:rPr>
              <w:t>10</w:t>
            </w:r>
          </w:p>
        </w:tc>
        <w:tc>
          <w:tcPr>
            <w:tcW w:w="1928" w:type="dxa"/>
            <w:tcMar>
              <w:right w:w="794" w:type="dxa"/>
            </w:tcMar>
            <w:vAlign w:val="bottom"/>
          </w:tcPr>
          <w:p w:rsidR="00573B2F" w:rsidRPr="00680081" w:rsidRDefault="00573B2F" w:rsidP="00F333D6">
            <w:pPr>
              <w:pStyle w:val="Tabletext"/>
              <w:jc w:val="right"/>
              <w:rPr>
                <w:b/>
                <w:lang w:val="es-ES_tradnl"/>
              </w:rPr>
            </w:pPr>
            <w:r>
              <w:rPr>
                <w:b/>
                <w:lang w:val="es-ES_tradnl"/>
              </w:rPr>
              <w:t>0,</w:t>
            </w:r>
            <w:r w:rsidRPr="00680081">
              <w:rPr>
                <w:b/>
                <w:lang w:val="es-ES_tradnl"/>
              </w:rPr>
              <w:t>98</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9</w:t>
            </w:r>
            <w:r>
              <w:rPr>
                <w:b/>
                <w:lang w:val="es-ES_tradnl"/>
              </w:rPr>
              <w:t>,</w:t>
            </w:r>
            <w:r w:rsidRPr="00680081">
              <w:rPr>
                <w:b/>
                <w:lang w:val="es-ES_tradnl"/>
              </w:rPr>
              <w:t>8</w:t>
            </w:r>
          </w:p>
        </w:tc>
        <w:tc>
          <w:tcPr>
            <w:tcW w:w="1928" w:type="dxa"/>
            <w:tcMar>
              <w:right w:w="794" w:type="dxa"/>
            </w:tcMar>
          </w:tcPr>
          <w:p w:rsidR="00573B2F" w:rsidRPr="00680081" w:rsidRDefault="00573B2F" w:rsidP="00F333D6">
            <w:pPr>
              <w:pStyle w:val="Tabletext"/>
              <w:jc w:val="right"/>
              <w:rPr>
                <w:b/>
                <w:lang w:val="es-ES_tradnl"/>
              </w:rPr>
            </w:pPr>
            <w:r w:rsidRPr="00680081">
              <w:rPr>
                <w:b/>
                <w:lang w:val="es-ES_tradnl"/>
              </w:rPr>
              <w:t>1</w:t>
            </w:r>
            <w:r>
              <w:rPr>
                <w:b/>
                <w:lang w:val="es-ES_tradnl"/>
              </w:rPr>
              <w:t>,</w:t>
            </w:r>
            <w:r w:rsidRPr="00680081">
              <w:rPr>
                <w:b/>
                <w:lang w:val="es-ES_tradnl"/>
              </w:rPr>
              <w:t>39</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13</w:t>
            </w:r>
            <w:r>
              <w:rPr>
                <w:b/>
                <w:lang w:val="es-ES_tradnl"/>
              </w:rPr>
              <w:t>,</w:t>
            </w:r>
            <w:r w:rsidRPr="00680081">
              <w:rPr>
                <w:b/>
                <w:lang w:val="es-ES_tradnl"/>
              </w:rPr>
              <w:t>9</w:t>
            </w:r>
          </w:p>
        </w:tc>
      </w:tr>
      <w:tr w:rsidR="00573B2F" w:rsidRPr="00B37A5A" w:rsidTr="00F333D6">
        <w:trPr>
          <w:jc w:val="center"/>
        </w:trPr>
        <w:tc>
          <w:tcPr>
            <w:tcW w:w="1927" w:type="dxa"/>
            <w:tcMar>
              <w:right w:w="794" w:type="dxa"/>
            </w:tcMar>
          </w:tcPr>
          <w:p w:rsidR="00573B2F" w:rsidRPr="00680081" w:rsidRDefault="00573B2F" w:rsidP="00F333D6">
            <w:pPr>
              <w:pStyle w:val="Tabletext"/>
              <w:jc w:val="right"/>
              <w:rPr>
                <w:lang w:val="es-ES_tradnl"/>
              </w:rPr>
            </w:pPr>
            <w:r w:rsidRPr="00680081">
              <w:rPr>
                <w:lang w:val="es-ES_tradnl"/>
              </w:rPr>
              <w:t>15</w:t>
            </w:r>
          </w:p>
        </w:tc>
        <w:tc>
          <w:tcPr>
            <w:tcW w:w="1928" w:type="dxa"/>
            <w:tcMar>
              <w:right w:w="794" w:type="dxa"/>
            </w:tcMar>
            <w:vAlign w:val="bottom"/>
          </w:tcPr>
          <w:p w:rsidR="00573B2F" w:rsidRPr="00680081" w:rsidRDefault="00573B2F" w:rsidP="00F333D6">
            <w:pPr>
              <w:pStyle w:val="Tabletext"/>
              <w:jc w:val="right"/>
              <w:rPr>
                <w:lang w:val="es-ES_tradnl"/>
              </w:rPr>
            </w:pPr>
            <w:r>
              <w:rPr>
                <w:lang w:val="es-ES_tradnl"/>
              </w:rPr>
              <w:t>1,</w:t>
            </w:r>
            <w:r w:rsidRPr="00680081">
              <w:rPr>
                <w:lang w:val="es-ES_tradnl"/>
              </w:rPr>
              <w:t>17</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7</w:t>
            </w:r>
            <w:r>
              <w:rPr>
                <w:b/>
                <w:lang w:val="es-ES_tradnl"/>
              </w:rPr>
              <w:t>,</w:t>
            </w:r>
            <w:r w:rsidRPr="00680081">
              <w:rPr>
                <w:b/>
                <w:lang w:val="es-ES_tradnl"/>
              </w:rPr>
              <w:t>8</w:t>
            </w:r>
          </w:p>
        </w:tc>
        <w:tc>
          <w:tcPr>
            <w:tcW w:w="1928" w:type="dxa"/>
            <w:tcMar>
              <w:right w:w="794" w:type="dxa"/>
            </w:tcMar>
          </w:tcPr>
          <w:p w:rsidR="00573B2F" w:rsidRPr="00680081" w:rsidRDefault="00573B2F" w:rsidP="00F333D6">
            <w:pPr>
              <w:pStyle w:val="Tabletext"/>
              <w:jc w:val="right"/>
              <w:rPr>
                <w:lang w:val="es-ES_tradnl"/>
              </w:rPr>
            </w:pPr>
            <w:r w:rsidRPr="00680081">
              <w:rPr>
                <w:lang w:val="es-ES_tradnl"/>
              </w:rPr>
              <w:t>1</w:t>
            </w:r>
            <w:r>
              <w:rPr>
                <w:lang w:val="es-ES_tradnl"/>
              </w:rPr>
              <w:t>,</w:t>
            </w:r>
            <w:r w:rsidRPr="00680081">
              <w:rPr>
                <w:lang w:val="es-ES_tradnl"/>
              </w:rPr>
              <w:t>65</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11</w:t>
            </w:r>
            <w:r>
              <w:rPr>
                <w:b/>
                <w:lang w:val="es-ES_tradnl"/>
              </w:rPr>
              <w:t>,</w:t>
            </w:r>
            <w:r w:rsidRPr="00680081">
              <w:rPr>
                <w:b/>
                <w:lang w:val="es-ES_tradnl"/>
              </w:rPr>
              <w:t>0</w:t>
            </w:r>
          </w:p>
        </w:tc>
      </w:tr>
      <w:tr w:rsidR="00573B2F" w:rsidRPr="00B37A5A" w:rsidTr="00F333D6">
        <w:trPr>
          <w:jc w:val="center"/>
        </w:trPr>
        <w:tc>
          <w:tcPr>
            <w:tcW w:w="1927" w:type="dxa"/>
            <w:tcMar>
              <w:right w:w="794" w:type="dxa"/>
            </w:tcMar>
          </w:tcPr>
          <w:p w:rsidR="00573B2F" w:rsidRPr="00680081" w:rsidRDefault="00573B2F" w:rsidP="00F333D6">
            <w:pPr>
              <w:pStyle w:val="Tabletext"/>
              <w:jc w:val="right"/>
              <w:rPr>
                <w:lang w:val="es-ES_tradnl"/>
              </w:rPr>
            </w:pPr>
            <w:r w:rsidRPr="00680081">
              <w:rPr>
                <w:lang w:val="es-ES_tradnl"/>
              </w:rPr>
              <w:t>20</w:t>
            </w:r>
          </w:p>
        </w:tc>
        <w:tc>
          <w:tcPr>
            <w:tcW w:w="1928" w:type="dxa"/>
            <w:tcMar>
              <w:right w:w="794" w:type="dxa"/>
            </w:tcMar>
            <w:vAlign w:val="bottom"/>
          </w:tcPr>
          <w:p w:rsidR="00573B2F" w:rsidRPr="00680081" w:rsidRDefault="00573B2F" w:rsidP="00F333D6">
            <w:pPr>
              <w:pStyle w:val="Tabletext"/>
              <w:jc w:val="right"/>
              <w:rPr>
                <w:lang w:val="es-ES_tradnl"/>
              </w:rPr>
            </w:pPr>
            <w:r>
              <w:rPr>
                <w:lang w:val="es-ES_tradnl"/>
              </w:rPr>
              <w:t>1,</w:t>
            </w:r>
            <w:r w:rsidRPr="00680081">
              <w:rPr>
                <w:lang w:val="es-ES_tradnl"/>
              </w:rPr>
              <w:t>31</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6</w:t>
            </w:r>
            <w:r>
              <w:rPr>
                <w:b/>
                <w:lang w:val="es-ES_tradnl"/>
              </w:rPr>
              <w:t>,</w:t>
            </w:r>
            <w:r w:rsidRPr="00680081">
              <w:rPr>
                <w:b/>
                <w:lang w:val="es-ES_tradnl"/>
              </w:rPr>
              <w:t>5</w:t>
            </w:r>
          </w:p>
        </w:tc>
        <w:tc>
          <w:tcPr>
            <w:tcW w:w="1928" w:type="dxa"/>
            <w:tcMar>
              <w:right w:w="794" w:type="dxa"/>
            </w:tcMar>
          </w:tcPr>
          <w:p w:rsidR="00573B2F" w:rsidRPr="00680081" w:rsidRDefault="00573B2F" w:rsidP="00F333D6">
            <w:pPr>
              <w:pStyle w:val="Tabletext"/>
              <w:jc w:val="right"/>
              <w:rPr>
                <w:lang w:val="es-ES_tradnl"/>
              </w:rPr>
            </w:pPr>
            <w:r w:rsidRPr="00680081">
              <w:rPr>
                <w:lang w:val="es-ES_tradnl"/>
              </w:rPr>
              <w:t>1</w:t>
            </w:r>
            <w:r>
              <w:rPr>
                <w:lang w:val="es-ES_tradnl"/>
              </w:rPr>
              <w:t>,</w:t>
            </w:r>
            <w:r w:rsidRPr="00680081">
              <w:rPr>
                <w:lang w:val="es-ES_tradnl"/>
              </w:rPr>
              <w:t>85</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9</w:t>
            </w:r>
            <w:r>
              <w:rPr>
                <w:b/>
                <w:lang w:val="es-ES_tradnl"/>
              </w:rPr>
              <w:t>,</w:t>
            </w:r>
            <w:r w:rsidRPr="00680081">
              <w:rPr>
                <w:b/>
                <w:lang w:val="es-ES_tradnl"/>
              </w:rPr>
              <w:t>2</w:t>
            </w:r>
          </w:p>
        </w:tc>
      </w:tr>
      <w:tr w:rsidR="00573B2F" w:rsidRPr="00B37A5A" w:rsidTr="00F333D6">
        <w:trPr>
          <w:jc w:val="center"/>
        </w:trPr>
        <w:tc>
          <w:tcPr>
            <w:tcW w:w="1927" w:type="dxa"/>
            <w:tcMar>
              <w:right w:w="794" w:type="dxa"/>
            </w:tcMar>
          </w:tcPr>
          <w:p w:rsidR="00573B2F" w:rsidRPr="00680081" w:rsidRDefault="00573B2F" w:rsidP="00F333D6">
            <w:pPr>
              <w:pStyle w:val="Tabletext"/>
              <w:jc w:val="right"/>
              <w:rPr>
                <w:lang w:val="es-ES_tradnl"/>
              </w:rPr>
            </w:pPr>
            <w:r w:rsidRPr="00680081">
              <w:rPr>
                <w:lang w:val="es-ES_tradnl"/>
              </w:rPr>
              <w:t>30</w:t>
            </w:r>
          </w:p>
        </w:tc>
        <w:tc>
          <w:tcPr>
            <w:tcW w:w="1928" w:type="dxa"/>
            <w:tcMar>
              <w:right w:w="794" w:type="dxa"/>
            </w:tcMar>
            <w:vAlign w:val="bottom"/>
          </w:tcPr>
          <w:p w:rsidR="00573B2F" w:rsidRPr="00680081" w:rsidRDefault="00573B2F" w:rsidP="00F333D6">
            <w:pPr>
              <w:pStyle w:val="Tabletext"/>
              <w:jc w:val="right"/>
              <w:rPr>
                <w:lang w:val="es-ES_tradnl"/>
              </w:rPr>
            </w:pPr>
            <w:r>
              <w:rPr>
                <w:lang w:val="es-ES_tradnl"/>
              </w:rPr>
              <w:t>1,</w:t>
            </w:r>
            <w:r w:rsidRPr="00680081">
              <w:rPr>
                <w:lang w:val="es-ES_tradnl"/>
              </w:rPr>
              <w:t>50</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5</w:t>
            </w:r>
            <w:r>
              <w:rPr>
                <w:b/>
                <w:lang w:val="es-ES_tradnl"/>
              </w:rPr>
              <w:t>,</w:t>
            </w:r>
            <w:r w:rsidRPr="00680081">
              <w:rPr>
                <w:b/>
                <w:lang w:val="es-ES_tradnl"/>
              </w:rPr>
              <w:t>0</w:t>
            </w:r>
          </w:p>
        </w:tc>
        <w:tc>
          <w:tcPr>
            <w:tcW w:w="1928" w:type="dxa"/>
            <w:tcMar>
              <w:right w:w="794" w:type="dxa"/>
            </w:tcMar>
          </w:tcPr>
          <w:p w:rsidR="00573B2F" w:rsidRPr="00680081" w:rsidRDefault="00573B2F" w:rsidP="00F333D6">
            <w:pPr>
              <w:pStyle w:val="Tabletext"/>
              <w:jc w:val="right"/>
              <w:rPr>
                <w:lang w:val="es-ES_tradnl"/>
              </w:rPr>
            </w:pPr>
            <w:r w:rsidRPr="00680081">
              <w:rPr>
                <w:lang w:val="es-ES_tradnl"/>
              </w:rPr>
              <w:t>2</w:t>
            </w:r>
            <w:r>
              <w:rPr>
                <w:lang w:val="es-ES_tradnl"/>
              </w:rPr>
              <w:t>,</w:t>
            </w:r>
            <w:r w:rsidRPr="00680081">
              <w:rPr>
                <w:lang w:val="es-ES_tradnl"/>
              </w:rPr>
              <w:t>12</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7</w:t>
            </w:r>
            <w:r>
              <w:rPr>
                <w:b/>
                <w:lang w:val="es-ES_tradnl"/>
              </w:rPr>
              <w:t>,</w:t>
            </w:r>
            <w:r w:rsidRPr="00680081">
              <w:rPr>
                <w:b/>
                <w:lang w:val="es-ES_tradnl"/>
              </w:rPr>
              <w:t>1</w:t>
            </w:r>
          </w:p>
        </w:tc>
      </w:tr>
      <w:tr w:rsidR="00573B2F" w:rsidRPr="00B37A5A" w:rsidTr="00F333D6">
        <w:trPr>
          <w:jc w:val="center"/>
        </w:trPr>
        <w:tc>
          <w:tcPr>
            <w:tcW w:w="1927" w:type="dxa"/>
            <w:tcMar>
              <w:right w:w="794" w:type="dxa"/>
            </w:tcMar>
          </w:tcPr>
          <w:p w:rsidR="00573B2F" w:rsidRPr="00680081" w:rsidRDefault="00573B2F" w:rsidP="00F333D6">
            <w:pPr>
              <w:pStyle w:val="Tabletext"/>
              <w:jc w:val="right"/>
              <w:rPr>
                <w:lang w:val="es-ES_tradnl"/>
              </w:rPr>
            </w:pPr>
            <w:r w:rsidRPr="00680081">
              <w:rPr>
                <w:lang w:val="es-ES_tradnl"/>
              </w:rPr>
              <w:t>40</w:t>
            </w:r>
          </w:p>
        </w:tc>
        <w:tc>
          <w:tcPr>
            <w:tcW w:w="1928" w:type="dxa"/>
            <w:tcMar>
              <w:right w:w="794" w:type="dxa"/>
            </w:tcMar>
            <w:vAlign w:val="bottom"/>
          </w:tcPr>
          <w:p w:rsidR="00573B2F" w:rsidRPr="00680081" w:rsidRDefault="00573B2F" w:rsidP="00F333D6">
            <w:pPr>
              <w:pStyle w:val="Tabletext"/>
              <w:jc w:val="right"/>
              <w:rPr>
                <w:lang w:val="es-ES_tradnl"/>
              </w:rPr>
            </w:pPr>
            <w:r>
              <w:rPr>
                <w:lang w:val="es-ES_tradnl"/>
              </w:rPr>
              <w:t>1,</w:t>
            </w:r>
            <w:r w:rsidRPr="00680081">
              <w:rPr>
                <w:lang w:val="es-ES_tradnl"/>
              </w:rPr>
              <w:t>60</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4</w:t>
            </w:r>
            <w:r>
              <w:rPr>
                <w:b/>
                <w:lang w:val="es-ES_tradnl"/>
              </w:rPr>
              <w:t>,</w:t>
            </w:r>
            <w:r w:rsidRPr="00680081">
              <w:rPr>
                <w:b/>
                <w:lang w:val="es-ES_tradnl"/>
              </w:rPr>
              <w:t>0</w:t>
            </w:r>
          </w:p>
        </w:tc>
        <w:tc>
          <w:tcPr>
            <w:tcW w:w="1928" w:type="dxa"/>
            <w:tcMar>
              <w:right w:w="794" w:type="dxa"/>
            </w:tcMar>
          </w:tcPr>
          <w:p w:rsidR="00573B2F" w:rsidRPr="00680081" w:rsidRDefault="00573B2F" w:rsidP="00F333D6">
            <w:pPr>
              <w:pStyle w:val="Tabletext"/>
              <w:jc w:val="right"/>
              <w:rPr>
                <w:lang w:val="es-ES_tradnl"/>
              </w:rPr>
            </w:pPr>
            <w:r w:rsidRPr="00680081">
              <w:rPr>
                <w:lang w:val="es-ES_tradnl"/>
              </w:rPr>
              <w:t>2</w:t>
            </w:r>
            <w:r>
              <w:rPr>
                <w:lang w:val="es-ES_tradnl"/>
              </w:rPr>
              <w:t>,</w:t>
            </w:r>
            <w:r w:rsidRPr="00680081">
              <w:rPr>
                <w:lang w:val="es-ES_tradnl"/>
              </w:rPr>
              <w:t>26</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5</w:t>
            </w:r>
            <w:r>
              <w:rPr>
                <w:b/>
                <w:lang w:val="es-ES_tradnl"/>
              </w:rPr>
              <w:t>,</w:t>
            </w:r>
            <w:r w:rsidRPr="00680081">
              <w:rPr>
                <w:b/>
                <w:lang w:val="es-ES_tradnl"/>
              </w:rPr>
              <w:t>7</w:t>
            </w:r>
          </w:p>
        </w:tc>
      </w:tr>
      <w:tr w:rsidR="00573B2F" w:rsidRPr="00B37A5A" w:rsidTr="00F333D6">
        <w:trPr>
          <w:jc w:val="center"/>
        </w:trPr>
        <w:tc>
          <w:tcPr>
            <w:tcW w:w="1927" w:type="dxa"/>
            <w:tcMar>
              <w:right w:w="794" w:type="dxa"/>
            </w:tcMar>
          </w:tcPr>
          <w:p w:rsidR="00573B2F" w:rsidRPr="00680081" w:rsidRDefault="00573B2F" w:rsidP="00F333D6">
            <w:pPr>
              <w:pStyle w:val="Tabletext"/>
              <w:jc w:val="right"/>
              <w:rPr>
                <w:lang w:val="es-ES_tradnl"/>
              </w:rPr>
            </w:pPr>
            <w:r w:rsidRPr="00680081">
              <w:rPr>
                <w:lang w:val="es-ES_tradnl"/>
              </w:rPr>
              <w:t>50</w:t>
            </w:r>
          </w:p>
        </w:tc>
        <w:tc>
          <w:tcPr>
            <w:tcW w:w="1928" w:type="dxa"/>
            <w:tcMar>
              <w:right w:w="794" w:type="dxa"/>
            </w:tcMar>
            <w:vAlign w:val="bottom"/>
          </w:tcPr>
          <w:p w:rsidR="00573B2F" w:rsidRPr="00680081" w:rsidRDefault="00573B2F" w:rsidP="00F333D6">
            <w:pPr>
              <w:pStyle w:val="Tabletext"/>
              <w:jc w:val="right"/>
              <w:rPr>
                <w:lang w:val="es-ES_tradnl"/>
              </w:rPr>
            </w:pPr>
            <w:r w:rsidRPr="00680081">
              <w:rPr>
                <w:lang w:val="es-ES_tradnl"/>
              </w:rPr>
              <w:t>1</w:t>
            </w:r>
            <w:r>
              <w:rPr>
                <w:lang w:val="es-ES_tradnl"/>
              </w:rPr>
              <w:t>,</w:t>
            </w:r>
            <w:r w:rsidRPr="00680081">
              <w:rPr>
                <w:lang w:val="es-ES_tradnl"/>
              </w:rPr>
              <w:t>63</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3</w:t>
            </w:r>
            <w:r>
              <w:rPr>
                <w:b/>
                <w:lang w:val="es-ES_tradnl"/>
              </w:rPr>
              <w:t>,</w:t>
            </w:r>
            <w:r w:rsidRPr="00680081">
              <w:rPr>
                <w:b/>
                <w:lang w:val="es-ES_tradnl"/>
              </w:rPr>
              <w:t>3</w:t>
            </w:r>
          </w:p>
        </w:tc>
        <w:tc>
          <w:tcPr>
            <w:tcW w:w="1928" w:type="dxa"/>
            <w:tcMar>
              <w:right w:w="794" w:type="dxa"/>
            </w:tcMar>
          </w:tcPr>
          <w:p w:rsidR="00573B2F" w:rsidRPr="00680081" w:rsidRDefault="00573B2F" w:rsidP="00F333D6">
            <w:pPr>
              <w:pStyle w:val="Tabletext"/>
              <w:jc w:val="right"/>
              <w:rPr>
                <w:lang w:val="es-ES_tradnl"/>
              </w:rPr>
            </w:pPr>
            <w:r w:rsidRPr="00680081">
              <w:rPr>
                <w:lang w:val="es-ES_tradnl"/>
              </w:rPr>
              <w:t>2</w:t>
            </w:r>
            <w:r>
              <w:rPr>
                <w:lang w:val="es-ES_tradnl"/>
              </w:rPr>
              <w:t>,</w:t>
            </w:r>
            <w:r w:rsidRPr="00680081">
              <w:rPr>
                <w:lang w:val="es-ES_tradnl"/>
              </w:rPr>
              <w:t>31</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4</w:t>
            </w:r>
            <w:r>
              <w:rPr>
                <w:b/>
                <w:lang w:val="es-ES_tradnl"/>
              </w:rPr>
              <w:t>,</w:t>
            </w:r>
            <w:r w:rsidRPr="00680081">
              <w:rPr>
                <w:b/>
                <w:lang w:val="es-ES_tradnl"/>
              </w:rPr>
              <w:t>6</w:t>
            </w:r>
          </w:p>
        </w:tc>
      </w:tr>
      <w:tr w:rsidR="00573B2F" w:rsidRPr="00B37A5A" w:rsidTr="00F333D6">
        <w:trPr>
          <w:jc w:val="center"/>
        </w:trPr>
        <w:tc>
          <w:tcPr>
            <w:tcW w:w="1927" w:type="dxa"/>
            <w:tcMar>
              <w:right w:w="794" w:type="dxa"/>
            </w:tcMar>
          </w:tcPr>
          <w:p w:rsidR="00573B2F" w:rsidRPr="00680081" w:rsidRDefault="00573B2F" w:rsidP="00F333D6">
            <w:pPr>
              <w:pStyle w:val="Tabletext"/>
              <w:jc w:val="right"/>
              <w:rPr>
                <w:lang w:val="es-ES_tradnl"/>
              </w:rPr>
            </w:pPr>
            <w:r w:rsidRPr="00680081">
              <w:rPr>
                <w:lang w:val="es-ES_tradnl"/>
              </w:rPr>
              <w:t>60</w:t>
            </w:r>
          </w:p>
        </w:tc>
        <w:tc>
          <w:tcPr>
            <w:tcW w:w="1928" w:type="dxa"/>
            <w:tcMar>
              <w:right w:w="794" w:type="dxa"/>
            </w:tcMar>
            <w:vAlign w:val="bottom"/>
          </w:tcPr>
          <w:p w:rsidR="00573B2F" w:rsidRPr="00680081" w:rsidRDefault="00573B2F" w:rsidP="00F333D6">
            <w:pPr>
              <w:pStyle w:val="Tabletext"/>
              <w:jc w:val="right"/>
              <w:rPr>
                <w:lang w:val="es-ES_tradnl"/>
              </w:rPr>
            </w:pPr>
            <w:r w:rsidRPr="00680081">
              <w:rPr>
                <w:lang w:val="es-ES_tradnl"/>
              </w:rPr>
              <w:t>1</w:t>
            </w:r>
            <w:r>
              <w:rPr>
                <w:lang w:val="es-ES_tradnl"/>
              </w:rPr>
              <w:t>,</w:t>
            </w:r>
            <w:r w:rsidRPr="00680081">
              <w:rPr>
                <w:lang w:val="es-ES_tradnl"/>
              </w:rPr>
              <w:t>60</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2</w:t>
            </w:r>
            <w:r>
              <w:rPr>
                <w:b/>
                <w:lang w:val="es-ES_tradnl"/>
              </w:rPr>
              <w:t>,</w:t>
            </w:r>
            <w:r w:rsidRPr="00680081">
              <w:rPr>
                <w:b/>
                <w:lang w:val="es-ES_tradnl"/>
              </w:rPr>
              <w:t>7</w:t>
            </w:r>
          </w:p>
        </w:tc>
        <w:tc>
          <w:tcPr>
            <w:tcW w:w="1928" w:type="dxa"/>
            <w:tcMar>
              <w:right w:w="794" w:type="dxa"/>
            </w:tcMar>
          </w:tcPr>
          <w:p w:rsidR="00573B2F" w:rsidRPr="00680081" w:rsidRDefault="00573B2F" w:rsidP="00F333D6">
            <w:pPr>
              <w:pStyle w:val="Tabletext"/>
              <w:jc w:val="right"/>
              <w:rPr>
                <w:lang w:val="es-ES_tradnl"/>
              </w:rPr>
            </w:pPr>
            <w:r w:rsidRPr="00680081">
              <w:rPr>
                <w:lang w:val="es-ES_tradnl"/>
              </w:rPr>
              <w:t>2</w:t>
            </w:r>
            <w:r>
              <w:rPr>
                <w:lang w:val="es-ES_tradnl"/>
              </w:rPr>
              <w:t>,</w:t>
            </w:r>
            <w:r w:rsidRPr="00680081">
              <w:rPr>
                <w:lang w:val="es-ES_tradnl"/>
              </w:rPr>
              <w:t>26</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3</w:t>
            </w:r>
            <w:r>
              <w:rPr>
                <w:b/>
                <w:lang w:val="es-ES_tradnl"/>
              </w:rPr>
              <w:t>,</w:t>
            </w:r>
            <w:r w:rsidRPr="00680081">
              <w:rPr>
                <w:b/>
                <w:lang w:val="es-ES_tradnl"/>
              </w:rPr>
              <w:t>8</w:t>
            </w:r>
          </w:p>
        </w:tc>
      </w:tr>
      <w:tr w:rsidR="00573B2F" w:rsidRPr="00B37A5A" w:rsidTr="00F333D6">
        <w:trPr>
          <w:jc w:val="center"/>
        </w:trPr>
        <w:tc>
          <w:tcPr>
            <w:tcW w:w="1927" w:type="dxa"/>
            <w:tcMar>
              <w:right w:w="794" w:type="dxa"/>
            </w:tcMar>
          </w:tcPr>
          <w:p w:rsidR="00573B2F" w:rsidRPr="00680081" w:rsidRDefault="00573B2F" w:rsidP="00F333D6">
            <w:pPr>
              <w:pStyle w:val="Tabletext"/>
              <w:jc w:val="right"/>
              <w:rPr>
                <w:lang w:val="es-ES_tradnl"/>
              </w:rPr>
            </w:pPr>
            <w:r w:rsidRPr="00680081">
              <w:rPr>
                <w:lang w:val="es-ES_tradnl"/>
              </w:rPr>
              <w:t>70</w:t>
            </w:r>
          </w:p>
        </w:tc>
        <w:tc>
          <w:tcPr>
            <w:tcW w:w="1928" w:type="dxa"/>
            <w:tcMar>
              <w:right w:w="794" w:type="dxa"/>
            </w:tcMar>
            <w:vAlign w:val="bottom"/>
          </w:tcPr>
          <w:p w:rsidR="00573B2F" w:rsidRPr="00680081" w:rsidRDefault="00573B2F" w:rsidP="00F333D6">
            <w:pPr>
              <w:pStyle w:val="Tabletext"/>
              <w:jc w:val="right"/>
              <w:rPr>
                <w:lang w:val="es-ES_tradnl"/>
              </w:rPr>
            </w:pPr>
            <w:r w:rsidRPr="00680081">
              <w:rPr>
                <w:lang w:val="es-ES_tradnl"/>
              </w:rPr>
              <w:t>1</w:t>
            </w:r>
            <w:r>
              <w:rPr>
                <w:lang w:val="es-ES_tradnl"/>
              </w:rPr>
              <w:t>,</w:t>
            </w:r>
            <w:r w:rsidRPr="00680081">
              <w:rPr>
                <w:lang w:val="es-ES_tradnl"/>
              </w:rPr>
              <w:t>50</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2</w:t>
            </w:r>
            <w:r>
              <w:rPr>
                <w:b/>
                <w:lang w:val="es-ES_tradnl"/>
              </w:rPr>
              <w:t>,</w:t>
            </w:r>
            <w:r w:rsidRPr="00680081">
              <w:rPr>
                <w:b/>
                <w:lang w:val="es-ES_tradnl"/>
              </w:rPr>
              <w:t>1</w:t>
            </w:r>
          </w:p>
        </w:tc>
        <w:tc>
          <w:tcPr>
            <w:tcW w:w="1928" w:type="dxa"/>
            <w:tcMar>
              <w:right w:w="794" w:type="dxa"/>
            </w:tcMar>
          </w:tcPr>
          <w:p w:rsidR="00573B2F" w:rsidRPr="00680081" w:rsidRDefault="00573B2F" w:rsidP="00F333D6">
            <w:pPr>
              <w:pStyle w:val="Tabletext"/>
              <w:jc w:val="right"/>
              <w:rPr>
                <w:lang w:val="es-ES_tradnl"/>
              </w:rPr>
            </w:pPr>
            <w:r w:rsidRPr="00680081">
              <w:rPr>
                <w:lang w:val="es-ES_tradnl"/>
              </w:rPr>
              <w:t>2</w:t>
            </w:r>
            <w:r>
              <w:rPr>
                <w:lang w:val="es-ES_tradnl"/>
              </w:rPr>
              <w:t>,</w:t>
            </w:r>
            <w:r w:rsidRPr="00680081">
              <w:rPr>
                <w:lang w:val="es-ES_tradnl"/>
              </w:rPr>
              <w:t>12</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3</w:t>
            </w:r>
            <w:r>
              <w:rPr>
                <w:b/>
                <w:lang w:val="es-ES_tradnl"/>
              </w:rPr>
              <w:t>,</w:t>
            </w:r>
            <w:r w:rsidRPr="00680081">
              <w:rPr>
                <w:b/>
                <w:lang w:val="es-ES_tradnl"/>
              </w:rPr>
              <w:t>0</w:t>
            </w:r>
          </w:p>
        </w:tc>
      </w:tr>
      <w:tr w:rsidR="00573B2F" w:rsidRPr="00B37A5A" w:rsidTr="00F333D6">
        <w:trPr>
          <w:jc w:val="center"/>
        </w:trPr>
        <w:tc>
          <w:tcPr>
            <w:tcW w:w="1927" w:type="dxa"/>
            <w:tcMar>
              <w:right w:w="794" w:type="dxa"/>
            </w:tcMar>
          </w:tcPr>
          <w:p w:rsidR="00573B2F" w:rsidRPr="00680081" w:rsidRDefault="00573B2F" w:rsidP="00F333D6">
            <w:pPr>
              <w:pStyle w:val="Tabletext"/>
              <w:jc w:val="right"/>
              <w:rPr>
                <w:lang w:val="es-ES_tradnl"/>
              </w:rPr>
            </w:pPr>
            <w:r w:rsidRPr="00680081">
              <w:rPr>
                <w:lang w:val="es-ES_tradnl"/>
              </w:rPr>
              <w:t>80</w:t>
            </w:r>
          </w:p>
        </w:tc>
        <w:tc>
          <w:tcPr>
            <w:tcW w:w="1928" w:type="dxa"/>
            <w:tcMar>
              <w:right w:w="794" w:type="dxa"/>
            </w:tcMar>
            <w:vAlign w:val="bottom"/>
          </w:tcPr>
          <w:p w:rsidR="00573B2F" w:rsidRPr="00680081" w:rsidRDefault="00573B2F" w:rsidP="00F333D6">
            <w:pPr>
              <w:pStyle w:val="Tabletext"/>
              <w:jc w:val="right"/>
              <w:rPr>
                <w:lang w:val="es-ES_tradnl"/>
              </w:rPr>
            </w:pPr>
            <w:r w:rsidRPr="00680081">
              <w:rPr>
                <w:lang w:val="es-ES_tradnl"/>
              </w:rPr>
              <w:t>1</w:t>
            </w:r>
            <w:r>
              <w:rPr>
                <w:lang w:val="es-ES_tradnl"/>
              </w:rPr>
              <w:t>,</w:t>
            </w:r>
            <w:r w:rsidRPr="00680081">
              <w:rPr>
                <w:lang w:val="es-ES_tradnl"/>
              </w:rPr>
              <w:t>31</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1</w:t>
            </w:r>
            <w:r>
              <w:rPr>
                <w:b/>
                <w:lang w:val="es-ES_tradnl"/>
              </w:rPr>
              <w:t>,</w:t>
            </w:r>
            <w:r w:rsidRPr="00680081">
              <w:rPr>
                <w:b/>
                <w:lang w:val="es-ES_tradnl"/>
              </w:rPr>
              <w:t>6</w:t>
            </w:r>
          </w:p>
        </w:tc>
        <w:tc>
          <w:tcPr>
            <w:tcW w:w="1928" w:type="dxa"/>
            <w:tcMar>
              <w:right w:w="794" w:type="dxa"/>
            </w:tcMar>
          </w:tcPr>
          <w:p w:rsidR="00573B2F" w:rsidRPr="00680081" w:rsidRDefault="00573B2F" w:rsidP="00F333D6">
            <w:pPr>
              <w:pStyle w:val="Tabletext"/>
              <w:jc w:val="right"/>
              <w:rPr>
                <w:lang w:val="es-ES_tradnl"/>
              </w:rPr>
            </w:pPr>
            <w:r w:rsidRPr="00680081">
              <w:rPr>
                <w:lang w:val="es-ES_tradnl"/>
              </w:rPr>
              <w:t>1</w:t>
            </w:r>
            <w:r>
              <w:rPr>
                <w:lang w:val="es-ES_tradnl"/>
              </w:rPr>
              <w:t>,</w:t>
            </w:r>
            <w:r w:rsidRPr="00680081">
              <w:rPr>
                <w:lang w:val="es-ES_tradnl"/>
              </w:rPr>
              <w:t>85</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2</w:t>
            </w:r>
            <w:r>
              <w:rPr>
                <w:b/>
                <w:lang w:val="es-ES_tradnl"/>
              </w:rPr>
              <w:t>,</w:t>
            </w:r>
            <w:r w:rsidRPr="00680081">
              <w:rPr>
                <w:b/>
                <w:lang w:val="es-ES_tradnl"/>
              </w:rPr>
              <w:t>3</w:t>
            </w:r>
          </w:p>
        </w:tc>
      </w:tr>
      <w:tr w:rsidR="00573B2F" w:rsidRPr="00B37A5A" w:rsidTr="00F333D6">
        <w:trPr>
          <w:jc w:val="center"/>
        </w:trPr>
        <w:tc>
          <w:tcPr>
            <w:tcW w:w="1927" w:type="dxa"/>
            <w:tcMar>
              <w:right w:w="794" w:type="dxa"/>
            </w:tcMar>
          </w:tcPr>
          <w:p w:rsidR="00573B2F" w:rsidRPr="00680081" w:rsidRDefault="00573B2F" w:rsidP="00F333D6">
            <w:pPr>
              <w:pStyle w:val="Tabletext"/>
              <w:jc w:val="right"/>
              <w:rPr>
                <w:lang w:val="es-ES_tradnl"/>
              </w:rPr>
            </w:pPr>
            <w:r w:rsidRPr="00680081">
              <w:rPr>
                <w:lang w:val="es-ES_tradnl"/>
              </w:rPr>
              <w:t>90</w:t>
            </w:r>
          </w:p>
        </w:tc>
        <w:tc>
          <w:tcPr>
            <w:tcW w:w="1928" w:type="dxa"/>
            <w:tcMar>
              <w:right w:w="794" w:type="dxa"/>
            </w:tcMar>
            <w:vAlign w:val="bottom"/>
          </w:tcPr>
          <w:p w:rsidR="00573B2F" w:rsidRPr="00680081" w:rsidRDefault="00573B2F" w:rsidP="00F333D6">
            <w:pPr>
              <w:pStyle w:val="Tabletext"/>
              <w:jc w:val="right"/>
              <w:rPr>
                <w:lang w:val="es-ES_tradnl"/>
              </w:rPr>
            </w:pPr>
            <w:r w:rsidRPr="00680081">
              <w:rPr>
                <w:lang w:val="es-ES_tradnl"/>
              </w:rPr>
              <w:t>0</w:t>
            </w:r>
            <w:r>
              <w:rPr>
                <w:lang w:val="es-ES_tradnl"/>
              </w:rPr>
              <w:t>,</w:t>
            </w:r>
            <w:r w:rsidRPr="00680081">
              <w:rPr>
                <w:lang w:val="es-ES_tradnl"/>
              </w:rPr>
              <w:t>98</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1</w:t>
            </w:r>
            <w:r>
              <w:rPr>
                <w:b/>
                <w:lang w:val="es-ES_tradnl"/>
              </w:rPr>
              <w:t>,</w:t>
            </w:r>
            <w:r w:rsidRPr="00680081">
              <w:rPr>
                <w:b/>
                <w:lang w:val="es-ES_tradnl"/>
              </w:rPr>
              <w:t>1</w:t>
            </w:r>
          </w:p>
        </w:tc>
        <w:tc>
          <w:tcPr>
            <w:tcW w:w="1928" w:type="dxa"/>
            <w:tcMar>
              <w:right w:w="794" w:type="dxa"/>
            </w:tcMar>
          </w:tcPr>
          <w:p w:rsidR="00573B2F" w:rsidRPr="00680081" w:rsidRDefault="00573B2F" w:rsidP="00F333D6">
            <w:pPr>
              <w:pStyle w:val="Tabletext"/>
              <w:jc w:val="right"/>
              <w:rPr>
                <w:lang w:val="es-ES_tradnl"/>
              </w:rPr>
            </w:pPr>
            <w:r w:rsidRPr="00680081">
              <w:rPr>
                <w:lang w:val="es-ES_tradnl"/>
              </w:rPr>
              <w:t>1</w:t>
            </w:r>
            <w:r>
              <w:rPr>
                <w:lang w:val="es-ES_tradnl"/>
              </w:rPr>
              <w:t>,</w:t>
            </w:r>
            <w:r w:rsidRPr="00680081">
              <w:rPr>
                <w:lang w:val="es-ES_tradnl"/>
              </w:rPr>
              <w:t>39</w:t>
            </w:r>
          </w:p>
        </w:tc>
        <w:tc>
          <w:tcPr>
            <w:tcW w:w="1928" w:type="dxa"/>
            <w:tcMar>
              <w:right w:w="794" w:type="dxa"/>
            </w:tcMar>
            <w:vAlign w:val="bottom"/>
          </w:tcPr>
          <w:p w:rsidR="00573B2F" w:rsidRPr="00680081" w:rsidRDefault="00573B2F" w:rsidP="00F333D6">
            <w:pPr>
              <w:pStyle w:val="Tabletext"/>
              <w:jc w:val="right"/>
              <w:rPr>
                <w:b/>
                <w:lang w:val="es-ES_tradnl"/>
              </w:rPr>
            </w:pPr>
            <w:r w:rsidRPr="00680081">
              <w:rPr>
                <w:b/>
                <w:lang w:val="es-ES_tradnl"/>
              </w:rPr>
              <w:t>1</w:t>
            </w:r>
            <w:r>
              <w:rPr>
                <w:b/>
                <w:lang w:val="es-ES_tradnl"/>
              </w:rPr>
              <w:t>,</w:t>
            </w:r>
            <w:r w:rsidRPr="00680081">
              <w:rPr>
                <w:b/>
                <w:lang w:val="es-ES_tradnl"/>
              </w:rPr>
              <w:t>5</w:t>
            </w:r>
          </w:p>
        </w:tc>
      </w:tr>
    </w:tbl>
    <w:p w:rsidR="004130B6" w:rsidRDefault="004130B6" w:rsidP="004130B6">
      <w:pPr>
        <w:pStyle w:val="Tablefin"/>
      </w:pPr>
    </w:p>
    <w:p w:rsidR="00573B2F" w:rsidRPr="00680081" w:rsidRDefault="00573B2F" w:rsidP="00573B2F">
      <w:pPr>
        <w:spacing w:before="360"/>
        <w:rPr>
          <w:lang w:val="es-ES_tradnl"/>
        </w:rPr>
      </w:pPr>
      <w:r w:rsidRPr="00680081">
        <w:rPr>
          <w:lang w:val="es-ES_tradnl"/>
        </w:rPr>
        <w:t xml:space="preserve">En muchos casos es posible utilizar la mitad del número de muestras, es decir 1 800 muestras, como número universal, que corresponde a una velocidad de muestreo de dos veces por segundo en un periodo de 15 minutos, lo que permite utilizar un equipo más lento. Los valores calculados de los errores resultantes para 1 800 se muestran en </w:t>
      </w:r>
      <w:r>
        <w:rPr>
          <w:lang w:val="es-ES_tradnl"/>
        </w:rPr>
        <w:t>la parte derecha del Cuadro A4.</w:t>
      </w:r>
    </w:p>
    <w:p w:rsidR="00573B2F" w:rsidRPr="00680081" w:rsidRDefault="00573B2F" w:rsidP="00573B2F">
      <w:pPr>
        <w:rPr>
          <w:lang w:val="es-ES_tradnl"/>
        </w:rPr>
      </w:pPr>
      <w:r w:rsidRPr="00680081">
        <w:rPr>
          <w:lang w:val="es-ES_tradnl"/>
        </w:rPr>
        <w:t>Cuando se utilizan 1 800 muestras en lugar de 3 600, los errores de cálculo absoluto y relativo aumenta</w:t>
      </w:r>
      <w:r>
        <w:rPr>
          <w:lang w:val="es-ES_tradnl"/>
        </w:rPr>
        <w:t>n</w:t>
      </w:r>
      <w:r w:rsidRPr="00680081">
        <w:rPr>
          <w:lang w:val="es-ES_tradnl"/>
        </w:rPr>
        <w:t xml:space="preserve"> por un factor de </w:t>
      </w:r>
      <w:r w:rsidRPr="00680081">
        <w:rPr>
          <w:position w:val="-6"/>
          <w:lang w:val="es-ES_tradnl"/>
        </w:rPr>
        <w:object w:dxaOrig="980" w:dyaOrig="340">
          <v:shape id="_x0000_i1052" type="#_x0000_t75" style="width:47.3pt;height:18.25pt" o:ole="">
            <v:imagedata r:id="rId85" o:title=""/>
          </v:shape>
          <o:OLEObject Type="Embed" ProgID="Equation.3" ShapeID="_x0000_i1052" DrawAspect="Content" ObjectID="_1602399817" r:id="rId86"/>
        </w:object>
      </w:r>
      <w:r w:rsidRPr="00680081">
        <w:rPr>
          <w:lang w:val="es-ES_tradnl"/>
        </w:rPr>
        <w:t>. En el caso de una ocupación del 10%, el error relativo aumenta de 10% a 14%. No obstante, con 1 800 muestras, los correspondi</w:t>
      </w:r>
      <w:r>
        <w:rPr>
          <w:lang w:val="es-ES_tradnl"/>
        </w:rPr>
        <w:t>entes valores del error absoluto</w:t>
      </w:r>
      <w:r w:rsidRPr="00680081">
        <w:rPr>
          <w:lang w:val="es-ES_tradnl"/>
        </w:rPr>
        <w:t xml:space="preserve"> permanecen relativamente pequeños, y se diferencia del caso de 3 600 sólo en unas décimas porcentuales, lo que resulta aceptable por cuestiones prácticas. Asimismo, en la Fig. 1 de la Recomendación UIT-R SM.1880-1 [A.5] </w:t>
      </w:r>
      <w:r>
        <w:rPr>
          <w:lang w:val="es-ES_tradnl"/>
        </w:rPr>
        <w:t>se muestra</w:t>
      </w:r>
      <w:r w:rsidRPr="00680081">
        <w:rPr>
          <w:lang w:val="es-ES_tradnl"/>
        </w:rPr>
        <w:t xml:space="preserve"> que los valores de los errores relativos resultantes para 1 800 muestras no salen de zona, lo que confirma su aceptabilidad.</w:t>
      </w:r>
    </w:p>
    <w:p w:rsidR="00573B2F" w:rsidRPr="00680081" w:rsidRDefault="00573B2F" w:rsidP="00573B2F">
      <w:pPr>
        <w:rPr>
          <w:lang w:val="es-ES_tradnl"/>
        </w:rPr>
      </w:pPr>
      <w:r w:rsidRPr="00680081">
        <w:rPr>
          <w:lang w:val="es-ES_tradnl"/>
        </w:rPr>
        <w:t>Por consiguiente, cuando no se dispone de datos anteriores sobre el nivel de ocupación en el radiocanal analizado, se recomienda realizar un primer cálculo de la ocupación basado en el número de muestras universal, por ejemplo 3</w:t>
      </w:r>
      <w:r>
        <w:rPr>
          <w:lang w:val="es-ES_tradnl"/>
        </w:rPr>
        <w:t> </w:t>
      </w:r>
      <w:r w:rsidRPr="00680081">
        <w:rPr>
          <w:lang w:val="es-ES_tradnl"/>
        </w:rPr>
        <w:t>600 (o 1</w:t>
      </w:r>
      <w:r>
        <w:rPr>
          <w:lang w:val="es-ES_tradnl"/>
        </w:rPr>
        <w:t> </w:t>
      </w:r>
      <w:r w:rsidRPr="00680081">
        <w:rPr>
          <w:lang w:val="es-ES_tradnl"/>
        </w:rPr>
        <w:t>800 muestras cuando el equipo de comprobación técnica sea de baja velocidad</w:t>
      </w:r>
      <w:r w:rsidRPr="00680081">
        <w:rPr>
          <w:spacing w:val="-4"/>
          <w:lang w:val="es-ES_tradnl"/>
        </w:rPr>
        <w:t xml:space="preserve">). Si se requieren mediciones más precisas, se modifica el número de muestras a partir del valor SO obtenido y la recomendación formulada en </w:t>
      </w:r>
      <w:r w:rsidRPr="00680081">
        <w:rPr>
          <w:lang w:val="es-ES_tradnl"/>
        </w:rPr>
        <w:t>§ A5.2.2, y se repite el cálculo.</w:t>
      </w:r>
    </w:p>
    <w:p w:rsidR="00573B2F" w:rsidRPr="00680081" w:rsidRDefault="00573B2F" w:rsidP="00573B2F">
      <w:pPr>
        <w:rPr>
          <w:lang w:val="es-ES_tradnl"/>
        </w:rPr>
      </w:pPr>
      <w:r w:rsidRPr="00680081">
        <w:rPr>
          <w:lang w:val="es-ES_tradnl"/>
        </w:rPr>
        <w:t>Como ya se ha mencionado antes, los valores mostrados en el Cuadro A4 corresponden con la medición de ocupación de canales con señales impulsivas. Para canales con señales de larga duración, los errores de cálculo absolutos son inversamente proporcionales al número de muestras procesadas y, como se observa en la Fig. A3, pueden ser considerablemente más pequeños. Cuando se sabe que existen esas señales en el canal, el número de muestras puede reducirse a 600, como se deduce de los datos que figuran en el Cuadro A5. Este muestra los valores calculados de los errores absoluto y relativo en función de la ocupación del canal y la relación τ</w:t>
      </w:r>
      <w:r w:rsidRPr="00680081">
        <w:rPr>
          <w:i/>
          <w:iCs/>
          <w:vertAlign w:val="subscript"/>
          <w:lang w:val="es-ES_tradnl"/>
        </w:rPr>
        <w:t>s</w:t>
      </w:r>
      <w:r w:rsidRPr="00680081">
        <w:rPr>
          <w:lang w:val="es-ES_tradnl"/>
        </w:rPr>
        <w:t> / </w:t>
      </w:r>
      <w:r w:rsidRPr="00680081">
        <w:rPr>
          <w:i/>
          <w:iCs/>
          <w:lang w:val="es-ES_tradnl"/>
        </w:rPr>
        <w:t>T</w:t>
      </w:r>
      <w:r w:rsidRPr="00680081">
        <w:rPr>
          <w:i/>
          <w:iCs/>
          <w:vertAlign w:val="subscript"/>
          <w:lang w:val="es-ES_tradnl"/>
        </w:rPr>
        <w:t>I</w:t>
      </w:r>
      <w:r w:rsidRPr="00680081">
        <w:rPr>
          <w:lang w:val="es-ES_tradnl"/>
        </w:rPr>
        <w:t>, siendo τ</w:t>
      </w:r>
      <w:r w:rsidRPr="00680081">
        <w:rPr>
          <w:i/>
          <w:iCs/>
          <w:vertAlign w:val="subscript"/>
          <w:lang w:val="es-ES_tradnl"/>
        </w:rPr>
        <w:t>s</w:t>
      </w:r>
      <w:r w:rsidRPr="00680081">
        <w:rPr>
          <w:lang w:val="es-ES_tradnl"/>
        </w:rPr>
        <w:t xml:space="preserve"> la duración de cada señal de larga duración y </w:t>
      </w:r>
      <w:r w:rsidRPr="00680081">
        <w:rPr>
          <w:i/>
          <w:iCs/>
          <w:lang w:val="es-ES_tradnl"/>
        </w:rPr>
        <w:t>T</w:t>
      </w:r>
      <w:r w:rsidRPr="00680081">
        <w:rPr>
          <w:i/>
          <w:iCs/>
          <w:vertAlign w:val="subscript"/>
          <w:lang w:val="es-ES_tradnl"/>
        </w:rPr>
        <w:t>I</w:t>
      </w:r>
      <w:r w:rsidRPr="00680081">
        <w:rPr>
          <w:lang w:val="es-ES_tradnl"/>
        </w:rPr>
        <w:t xml:space="preserve"> el periodo de integración. En el modelo utilizado para construir el cuadro, se considera que las señales de larga duración tienen una duración idéntica. Como se observa en el </w:t>
      </w:r>
      <w:r w:rsidRPr="00680081">
        <w:rPr>
          <w:lang w:val="es-ES_tradnl"/>
        </w:rPr>
        <w:lastRenderedPageBreak/>
        <w:t>Cuadro A5 los errores de medición disminuyen considerablemente a medida que aumenta la duración relativa de las seña</w:t>
      </w:r>
      <w:r>
        <w:rPr>
          <w:lang w:val="es-ES_tradnl"/>
        </w:rPr>
        <w:t>les</w:t>
      </w:r>
      <w:r w:rsidRPr="00680081">
        <w:rPr>
          <w:lang w:val="es-ES_tradnl"/>
        </w:rPr>
        <w:t xml:space="preserve"> de larga duración.</w:t>
      </w:r>
    </w:p>
    <w:p w:rsidR="00573B2F" w:rsidRPr="00AC2E0E" w:rsidRDefault="00573B2F" w:rsidP="00573B2F">
      <w:pPr>
        <w:keepNext/>
        <w:spacing w:before="360" w:after="120"/>
        <w:jc w:val="center"/>
        <w:rPr>
          <w:lang w:val="es-ES_tradnl"/>
        </w:rPr>
      </w:pPr>
      <w:r w:rsidRPr="00AC2E0E">
        <w:rPr>
          <w:lang w:val="es-ES_tradnl"/>
        </w:rPr>
        <w:t>CUADRO A5</w:t>
      </w:r>
    </w:p>
    <w:p w:rsidR="00573B2F" w:rsidRPr="00AC2E0E" w:rsidRDefault="00573B2F" w:rsidP="00573B2F">
      <w:pPr>
        <w:keepNext/>
        <w:spacing w:before="0" w:after="120"/>
        <w:jc w:val="center"/>
        <w:rPr>
          <w:b/>
          <w:lang w:val="es-ES_tradnl"/>
        </w:rPr>
      </w:pPr>
      <w:r w:rsidRPr="00AC2E0E">
        <w:rPr>
          <w:b/>
          <w:lang w:val="es-ES_tradnl"/>
        </w:rPr>
        <w:t xml:space="preserve">Error correspondiente a un nivel de fiabilidad del 95% observado al calcular la </w:t>
      </w:r>
      <w:r>
        <w:rPr>
          <w:b/>
          <w:lang w:val="es-ES_tradnl"/>
        </w:rPr>
        <w:br/>
      </w:r>
      <w:r w:rsidRPr="00AC2E0E">
        <w:rPr>
          <w:b/>
          <w:lang w:val="es-ES_tradnl"/>
        </w:rPr>
        <w:t xml:space="preserve">ocupación en un canal con señales de larga duración, cuya duración no es inferior </w:t>
      </w:r>
      <w:r>
        <w:rPr>
          <w:b/>
          <w:lang w:val="es-ES_tradnl"/>
        </w:rPr>
        <w:br/>
      </w:r>
      <w:r w:rsidRPr="00AC2E0E">
        <w:rPr>
          <w:b/>
          <w:lang w:val="es-ES_tradnl"/>
        </w:rPr>
        <w:t xml:space="preserve">al valor especificado de la relación </w:t>
      </w:r>
      <w:r w:rsidRPr="00AC2E0E">
        <w:rPr>
          <w:b/>
        </w:rPr>
        <w:t>τ</w:t>
      </w:r>
      <w:r w:rsidRPr="00AC2E0E">
        <w:rPr>
          <w:b/>
          <w:i/>
          <w:iCs/>
          <w:vertAlign w:val="subscript"/>
          <w:lang w:val="es-ES_tradnl"/>
        </w:rPr>
        <w:t>s</w:t>
      </w:r>
      <w:r w:rsidRPr="00AC2E0E">
        <w:rPr>
          <w:b/>
          <w:lang w:val="es-ES_tradnl"/>
        </w:rPr>
        <w:t> / </w:t>
      </w:r>
      <w:r w:rsidRPr="00AC2E0E">
        <w:rPr>
          <w:b/>
          <w:i/>
          <w:iCs/>
          <w:lang w:val="es-ES_tradnl"/>
        </w:rPr>
        <w:t>T</w:t>
      </w:r>
      <w:r w:rsidRPr="00AC2E0E">
        <w:rPr>
          <w:b/>
          <w:i/>
          <w:iCs/>
          <w:vertAlign w:val="subscript"/>
          <w:lang w:val="es-ES_tradnl"/>
        </w:rPr>
        <w:t>I</w:t>
      </w:r>
      <w:r w:rsidRPr="00AC2E0E">
        <w:rPr>
          <w:b/>
          <w:lang w:val="es-ES_tradnl"/>
        </w:rPr>
        <w:t xml:space="preserve"> para 600 muestras</w:t>
      </w:r>
    </w:p>
    <w:tbl>
      <w:tblPr>
        <w:tblW w:w="4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2"/>
        <w:gridCol w:w="6"/>
        <w:gridCol w:w="1781"/>
        <w:gridCol w:w="9"/>
        <w:gridCol w:w="1789"/>
        <w:gridCol w:w="1789"/>
        <w:gridCol w:w="1793"/>
        <w:gridCol w:w="10"/>
      </w:tblGrid>
      <w:tr w:rsidR="00573B2F" w:rsidRPr="00D302F4" w:rsidTr="00A40C5C">
        <w:trPr>
          <w:gridAfter w:val="1"/>
          <w:wAfter w:w="10" w:type="dxa"/>
          <w:cantSplit/>
          <w:jc w:val="center"/>
        </w:trPr>
        <w:tc>
          <w:tcPr>
            <w:tcW w:w="1784" w:type="dxa"/>
            <w:vMerge w:val="restart"/>
            <w:vAlign w:val="center"/>
          </w:tcPr>
          <w:p w:rsidR="00573B2F" w:rsidRPr="00D302F4" w:rsidRDefault="00573B2F" w:rsidP="00F333D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D302F4">
              <w:rPr>
                <w:b/>
                <w:sz w:val="22"/>
                <w:lang w:val="es-ES_tradnl"/>
              </w:rPr>
              <w:t>Ocupación del canal</w:t>
            </w:r>
            <w:r w:rsidRPr="00D302F4">
              <w:rPr>
                <w:b/>
                <w:sz w:val="22"/>
                <w:lang w:val="es-ES_tradnl"/>
              </w:rPr>
              <w:br/>
              <w:t>(%)</w:t>
            </w:r>
          </w:p>
        </w:tc>
        <w:tc>
          <w:tcPr>
            <w:tcW w:w="3584" w:type="dxa"/>
            <w:gridSpan w:val="4"/>
            <w:vAlign w:val="center"/>
          </w:tcPr>
          <w:p w:rsidR="00573B2F" w:rsidRPr="00D302F4" w:rsidRDefault="00573B2F" w:rsidP="00F333D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AC2E0E">
              <w:rPr>
                <w:b/>
                <w:sz w:val="22"/>
              </w:rPr>
              <w:t>τ</w:t>
            </w:r>
            <w:r w:rsidRPr="00D302F4">
              <w:rPr>
                <w:b/>
                <w:i/>
                <w:iCs/>
                <w:sz w:val="22"/>
                <w:vertAlign w:val="subscript"/>
                <w:lang w:val="es-ES_tradnl"/>
              </w:rPr>
              <w:t>s</w:t>
            </w:r>
            <w:r w:rsidRPr="00D302F4">
              <w:rPr>
                <w:b/>
                <w:sz w:val="22"/>
                <w:lang w:val="es-ES_tradnl"/>
              </w:rPr>
              <w:t> / </w:t>
            </w:r>
            <w:r w:rsidRPr="00D302F4">
              <w:rPr>
                <w:b/>
                <w:i/>
                <w:iCs/>
                <w:sz w:val="22"/>
                <w:lang w:val="es-ES_tradnl"/>
              </w:rPr>
              <w:t>T</w:t>
            </w:r>
            <w:r w:rsidRPr="00D302F4">
              <w:rPr>
                <w:b/>
                <w:i/>
                <w:iCs/>
                <w:sz w:val="22"/>
                <w:vertAlign w:val="subscript"/>
                <w:lang w:val="es-ES_tradnl"/>
              </w:rPr>
              <w:t>I</w:t>
            </w:r>
            <w:r>
              <w:rPr>
                <w:b/>
                <w:sz w:val="22"/>
                <w:lang w:val="es-ES_tradnl"/>
              </w:rPr>
              <w:t xml:space="preserve"> = 0,</w:t>
            </w:r>
            <w:r w:rsidRPr="00D302F4">
              <w:rPr>
                <w:b/>
                <w:sz w:val="22"/>
                <w:lang w:val="es-ES_tradnl"/>
              </w:rPr>
              <w:t>0025</w:t>
            </w:r>
          </w:p>
        </w:tc>
        <w:tc>
          <w:tcPr>
            <w:tcW w:w="3581" w:type="dxa"/>
            <w:gridSpan w:val="2"/>
            <w:vAlign w:val="center"/>
          </w:tcPr>
          <w:p w:rsidR="00573B2F" w:rsidRPr="00D302F4" w:rsidRDefault="00573B2F" w:rsidP="00F333D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AC2E0E">
              <w:rPr>
                <w:b/>
                <w:sz w:val="22"/>
              </w:rPr>
              <w:t>τ</w:t>
            </w:r>
            <w:r w:rsidRPr="00D302F4">
              <w:rPr>
                <w:b/>
                <w:i/>
                <w:iCs/>
                <w:sz w:val="22"/>
                <w:vertAlign w:val="subscript"/>
                <w:lang w:val="es-ES_tradnl"/>
              </w:rPr>
              <w:t>s</w:t>
            </w:r>
            <w:r w:rsidRPr="00D302F4">
              <w:rPr>
                <w:b/>
                <w:sz w:val="22"/>
                <w:lang w:val="es-ES_tradnl"/>
              </w:rPr>
              <w:t> / </w:t>
            </w:r>
            <w:r w:rsidRPr="00D302F4">
              <w:rPr>
                <w:b/>
                <w:i/>
                <w:iCs/>
                <w:sz w:val="22"/>
                <w:lang w:val="es-ES_tradnl"/>
              </w:rPr>
              <w:t>T</w:t>
            </w:r>
            <w:r w:rsidRPr="00D302F4">
              <w:rPr>
                <w:b/>
                <w:i/>
                <w:iCs/>
                <w:sz w:val="22"/>
                <w:vertAlign w:val="subscript"/>
                <w:lang w:val="es-ES_tradnl"/>
              </w:rPr>
              <w:t>I</w:t>
            </w:r>
            <w:r>
              <w:rPr>
                <w:b/>
                <w:sz w:val="22"/>
                <w:lang w:val="es-ES_tradnl"/>
              </w:rPr>
              <w:t xml:space="preserve"> = 0,</w:t>
            </w:r>
            <w:r w:rsidRPr="00D302F4">
              <w:rPr>
                <w:b/>
                <w:sz w:val="22"/>
                <w:lang w:val="es-ES_tradnl"/>
              </w:rPr>
              <w:t>01</w:t>
            </w:r>
          </w:p>
        </w:tc>
      </w:tr>
      <w:tr w:rsidR="00573B2F" w:rsidRPr="00AC2E0E" w:rsidTr="00A40C5C">
        <w:trPr>
          <w:gridAfter w:val="1"/>
          <w:wAfter w:w="10" w:type="dxa"/>
          <w:cantSplit/>
          <w:jc w:val="center"/>
        </w:trPr>
        <w:tc>
          <w:tcPr>
            <w:tcW w:w="1784" w:type="dxa"/>
            <w:vMerge/>
            <w:vAlign w:val="center"/>
          </w:tcPr>
          <w:p w:rsidR="00573B2F" w:rsidRPr="00D302F4" w:rsidRDefault="00573B2F" w:rsidP="00F333D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1788" w:type="dxa"/>
            <w:gridSpan w:val="2"/>
            <w:vAlign w:val="center"/>
          </w:tcPr>
          <w:p w:rsidR="00573B2F" w:rsidRPr="00D302F4" w:rsidRDefault="00573B2F" w:rsidP="00F333D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D302F4">
              <w:rPr>
                <w:b/>
                <w:sz w:val="22"/>
                <w:lang w:val="es-ES_tradnl"/>
              </w:rPr>
              <w:t>Error absoluto resultante (%)</w:t>
            </w:r>
          </w:p>
        </w:tc>
        <w:tc>
          <w:tcPr>
            <w:tcW w:w="1796" w:type="dxa"/>
            <w:gridSpan w:val="2"/>
            <w:vAlign w:val="center"/>
          </w:tcPr>
          <w:p w:rsidR="00573B2F" w:rsidRPr="00D302F4" w:rsidRDefault="00573B2F" w:rsidP="00F333D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D302F4">
              <w:rPr>
                <w:b/>
                <w:sz w:val="22"/>
                <w:lang w:val="es-ES_tradnl"/>
              </w:rPr>
              <w:t>Error relativo resultante (%)</w:t>
            </w:r>
          </w:p>
        </w:tc>
        <w:tc>
          <w:tcPr>
            <w:tcW w:w="1787" w:type="dxa"/>
            <w:vAlign w:val="center"/>
          </w:tcPr>
          <w:p w:rsidR="00573B2F" w:rsidRPr="009C5BD7" w:rsidRDefault="00573B2F" w:rsidP="00F333D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9C5BD7">
              <w:rPr>
                <w:b/>
                <w:sz w:val="22"/>
                <w:lang w:val="es-ES_tradnl"/>
              </w:rPr>
              <w:t>Error absoluto resultante (%)</w:t>
            </w:r>
          </w:p>
        </w:tc>
        <w:tc>
          <w:tcPr>
            <w:tcW w:w="1794" w:type="dxa"/>
            <w:vAlign w:val="center"/>
          </w:tcPr>
          <w:p w:rsidR="00573B2F" w:rsidRPr="009C5BD7" w:rsidRDefault="00573B2F" w:rsidP="00F333D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9C5BD7">
              <w:rPr>
                <w:b/>
                <w:sz w:val="22"/>
                <w:lang w:val="es-ES_tradnl"/>
              </w:rPr>
              <w:t>Error relativo resultante (%)</w:t>
            </w:r>
          </w:p>
        </w:tc>
      </w:tr>
      <w:tr w:rsidR="00573B2F" w:rsidRPr="00AC2E0E" w:rsidTr="00A40C5C">
        <w:trPr>
          <w:gridAfter w:val="1"/>
          <w:wAfter w:w="10" w:type="dxa"/>
          <w:jc w:val="center"/>
        </w:trPr>
        <w:tc>
          <w:tcPr>
            <w:tcW w:w="1784" w:type="dxa"/>
            <w:tcMar>
              <w:right w:w="794" w:type="dxa"/>
            </w:tcMar>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1</w:t>
            </w:r>
          </w:p>
        </w:tc>
        <w:tc>
          <w:tcPr>
            <w:tcW w:w="1788"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0</w:t>
            </w:r>
            <w:r>
              <w:rPr>
                <w:b/>
                <w:sz w:val="22"/>
              </w:rPr>
              <w:t>,</w:t>
            </w:r>
            <w:r w:rsidRPr="00AC2E0E">
              <w:rPr>
                <w:b/>
                <w:sz w:val="22"/>
              </w:rPr>
              <w:t>34</w:t>
            </w:r>
          </w:p>
        </w:tc>
        <w:tc>
          <w:tcPr>
            <w:tcW w:w="1796"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33</w:t>
            </w:r>
            <w:r>
              <w:rPr>
                <w:sz w:val="22"/>
              </w:rPr>
              <w:t>,</w:t>
            </w:r>
            <w:r w:rsidRPr="00AC2E0E">
              <w:rPr>
                <w:sz w:val="22"/>
              </w:rPr>
              <w:t>64</w:t>
            </w:r>
          </w:p>
        </w:tc>
        <w:tc>
          <w:tcPr>
            <w:tcW w:w="1787"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0</w:t>
            </w:r>
            <w:r>
              <w:rPr>
                <w:b/>
                <w:sz w:val="22"/>
              </w:rPr>
              <w:t>,</w:t>
            </w:r>
            <w:r w:rsidRPr="00AC2E0E">
              <w:rPr>
                <w:b/>
                <w:sz w:val="22"/>
              </w:rPr>
              <w:t>17</w:t>
            </w:r>
          </w:p>
        </w:tc>
        <w:tc>
          <w:tcPr>
            <w:tcW w:w="1794"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16</w:t>
            </w:r>
            <w:r>
              <w:rPr>
                <w:sz w:val="22"/>
              </w:rPr>
              <w:t>,</w:t>
            </w:r>
            <w:r w:rsidRPr="00AC2E0E">
              <w:rPr>
                <w:sz w:val="22"/>
              </w:rPr>
              <w:t>82</w:t>
            </w:r>
          </w:p>
        </w:tc>
      </w:tr>
      <w:tr w:rsidR="00573B2F" w:rsidRPr="00AC2E0E" w:rsidTr="00A40C5C">
        <w:trPr>
          <w:gridAfter w:val="1"/>
          <w:wAfter w:w="10" w:type="dxa"/>
          <w:jc w:val="center"/>
        </w:trPr>
        <w:tc>
          <w:tcPr>
            <w:tcW w:w="1784" w:type="dxa"/>
            <w:tcMar>
              <w:right w:w="794" w:type="dxa"/>
            </w:tcMar>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2</w:t>
            </w:r>
          </w:p>
        </w:tc>
        <w:tc>
          <w:tcPr>
            <w:tcW w:w="1788"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0</w:t>
            </w:r>
            <w:r>
              <w:rPr>
                <w:b/>
                <w:sz w:val="22"/>
              </w:rPr>
              <w:t>,</w:t>
            </w:r>
            <w:r w:rsidRPr="00AC2E0E">
              <w:rPr>
                <w:b/>
                <w:sz w:val="22"/>
              </w:rPr>
              <w:t>48</w:t>
            </w:r>
          </w:p>
        </w:tc>
        <w:tc>
          <w:tcPr>
            <w:tcW w:w="1796"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23</w:t>
            </w:r>
            <w:r>
              <w:rPr>
                <w:sz w:val="22"/>
              </w:rPr>
              <w:t>,</w:t>
            </w:r>
            <w:r w:rsidRPr="00AC2E0E">
              <w:rPr>
                <w:sz w:val="22"/>
              </w:rPr>
              <w:t>79</w:t>
            </w:r>
          </w:p>
        </w:tc>
        <w:tc>
          <w:tcPr>
            <w:tcW w:w="1787"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0</w:t>
            </w:r>
            <w:r>
              <w:rPr>
                <w:b/>
                <w:sz w:val="22"/>
              </w:rPr>
              <w:t>,</w:t>
            </w:r>
            <w:r w:rsidRPr="00AC2E0E">
              <w:rPr>
                <w:b/>
                <w:sz w:val="22"/>
              </w:rPr>
              <w:t>24</w:t>
            </w:r>
          </w:p>
        </w:tc>
        <w:tc>
          <w:tcPr>
            <w:tcW w:w="1794"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11</w:t>
            </w:r>
            <w:r>
              <w:rPr>
                <w:sz w:val="22"/>
              </w:rPr>
              <w:t>,</w:t>
            </w:r>
            <w:r w:rsidRPr="00AC2E0E">
              <w:rPr>
                <w:sz w:val="22"/>
              </w:rPr>
              <w:t>89</w:t>
            </w:r>
          </w:p>
        </w:tc>
      </w:tr>
      <w:tr w:rsidR="00573B2F" w:rsidRPr="00AC2E0E" w:rsidTr="00A40C5C">
        <w:trPr>
          <w:gridAfter w:val="1"/>
          <w:wAfter w:w="10" w:type="dxa"/>
          <w:jc w:val="center"/>
        </w:trPr>
        <w:tc>
          <w:tcPr>
            <w:tcW w:w="1784" w:type="dxa"/>
            <w:tcMar>
              <w:right w:w="794" w:type="dxa"/>
            </w:tcMar>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3</w:t>
            </w:r>
          </w:p>
        </w:tc>
        <w:tc>
          <w:tcPr>
            <w:tcW w:w="1788"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0</w:t>
            </w:r>
            <w:r>
              <w:rPr>
                <w:b/>
                <w:sz w:val="22"/>
              </w:rPr>
              <w:t>,</w:t>
            </w:r>
            <w:r w:rsidRPr="00AC2E0E">
              <w:rPr>
                <w:b/>
                <w:sz w:val="22"/>
              </w:rPr>
              <w:t>58</w:t>
            </w:r>
          </w:p>
        </w:tc>
        <w:tc>
          <w:tcPr>
            <w:tcW w:w="1796"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19</w:t>
            </w:r>
            <w:r>
              <w:rPr>
                <w:sz w:val="22"/>
              </w:rPr>
              <w:t>,</w:t>
            </w:r>
            <w:r w:rsidRPr="00AC2E0E">
              <w:rPr>
                <w:sz w:val="22"/>
              </w:rPr>
              <w:t>42</w:t>
            </w:r>
          </w:p>
        </w:tc>
        <w:tc>
          <w:tcPr>
            <w:tcW w:w="1787"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0</w:t>
            </w:r>
            <w:r>
              <w:rPr>
                <w:b/>
                <w:sz w:val="22"/>
              </w:rPr>
              <w:t>,</w:t>
            </w:r>
            <w:r w:rsidRPr="00AC2E0E">
              <w:rPr>
                <w:b/>
                <w:sz w:val="22"/>
              </w:rPr>
              <w:t>29</w:t>
            </w:r>
          </w:p>
        </w:tc>
        <w:tc>
          <w:tcPr>
            <w:tcW w:w="1794"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9</w:t>
            </w:r>
            <w:r>
              <w:rPr>
                <w:sz w:val="22"/>
              </w:rPr>
              <w:t>,</w:t>
            </w:r>
            <w:r w:rsidRPr="00AC2E0E">
              <w:rPr>
                <w:sz w:val="22"/>
              </w:rPr>
              <w:t>71</w:t>
            </w:r>
          </w:p>
        </w:tc>
      </w:tr>
      <w:tr w:rsidR="00573B2F" w:rsidRPr="00AC2E0E" w:rsidTr="00A40C5C">
        <w:trPr>
          <w:gridAfter w:val="1"/>
          <w:wAfter w:w="10" w:type="dxa"/>
          <w:jc w:val="center"/>
        </w:trPr>
        <w:tc>
          <w:tcPr>
            <w:tcW w:w="1784" w:type="dxa"/>
            <w:tcMar>
              <w:right w:w="794" w:type="dxa"/>
            </w:tcMar>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4</w:t>
            </w:r>
          </w:p>
        </w:tc>
        <w:tc>
          <w:tcPr>
            <w:tcW w:w="1788"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0</w:t>
            </w:r>
            <w:r>
              <w:rPr>
                <w:b/>
                <w:sz w:val="22"/>
              </w:rPr>
              <w:t>,</w:t>
            </w:r>
            <w:r w:rsidRPr="00AC2E0E">
              <w:rPr>
                <w:b/>
                <w:sz w:val="22"/>
              </w:rPr>
              <w:t>67</w:t>
            </w:r>
          </w:p>
        </w:tc>
        <w:tc>
          <w:tcPr>
            <w:tcW w:w="1796"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16</w:t>
            </w:r>
            <w:r>
              <w:rPr>
                <w:sz w:val="22"/>
              </w:rPr>
              <w:t>,</w:t>
            </w:r>
            <w:r w:rsidRPr="00AC2E0E">
              <w:rPr>
                <w:sz w:val="22"/>
              </w:rPr>
              <w:t>82</w:t>
            </w:r>
          </w:p>
        </w:tc>
        <w:tc>
          <w:tcPr>
            <w:tcW w:w="1787"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0</w:t>
            </w:r>
            <w:r>
              <w:rPr>
                <w:b/>
                <w:sz w:val="22"/>
              </w:rPr>
              <w:t>,</w:t>
            </w:r>
            <w:r w:rsidRPr="00AC2E0E">
              <w:rPr>
                <w:b/>
                <w:sz w:val="22"/>
              </w:rPr>
              <w:t>34</w:t>
            </w:r>
          </w:p>
        </w:tc>
        <w:tc>
          <w:tcPr>
            <w:tcW w:w="1794"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8</w:t>
            </w:r>
            <w:r>
              <w:rPr>
                <w:sz w:val="22"/>
              </w:rPr>
              <w:t>,</w:t>
            </w:r>
            <w:r w:rsidRPr="00AC2E0E">
              <w:rPr>
                <w:sz w:val="22"/>
              </w:rPr>
              <w:t>41</w:t>
            </w:r>
          </w:p>
        </w:tc>
      </w:tr>
      <w:tr w:rsidR="00573B2F" w:rsidRPr="00AC2E0E" w:rsidTr="00A40C5C">
        <w:trPr>
          <w:gridAfter w:val="1"/>
          <w:wAfter w:w="10" w:type="dxa"/>
          <w:jc w:val="center"/>
        </w:trPr>
        <w:tc>
          <w:tcPr>
            <w:tcW w:w="1784" w:type="dxa"/>
            <w:tcMar>
              <w:right w:w="794" w:type="dxa"/>
            </w:tcMar>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5</w:t>
            </w:r>
          </w:p>
        </w:tc>
        <w:tc>
          <w:tcPr>
            <w:tcW w:w="1788"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0</w:t>
            </w:r>
            <w:r>
              <w:rPr>
                <w:b/>
                <w:sz w:val="22"/>
              </w:rPr>
              <w:t>,</w:t>
            </w:r>
            <w:r w:rsidRPr="00AC2E0E">
              <w:rPr>
                <w:b/>
                <w:sz w:val="22"/>
              </w:rPr>
              <w:t>75</w:t>
            </w:r>
          </w:p>
        </w:tc>
        <w:tc>
          <w:tcPr>
            <w:tcW w:w="1796"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15</w:t>
            </w:r>
            <w:r>
              <w:rPr>
                <w:sz w:val="22"/>
              </w:rPr>
              <w:t>,</w:t>
            </w:r>
            <w:r w:rsidRPr="00AC2E0E">
              <w:rPr>
                <w:sz w:val="22"/>
              </w:rPr>
              <w:t>04</w:t>
            </w:r>
          </w:p>
        </w:tc>
        <w:tc>
          <w:tcPr>
            <w:tcW w:w="1787"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0</w:t>
            </w:r>
            <w:r>
              <w:rPr>
                <w:b/>
                <w:sz w:val="22"/>
              </w:rPr>
              <w:t>,</w:t>
            </w:r>
            <w:r w:rsidRPr="00AC2E0E">
              <w:rPr>
                <w:b/>
                <w:sz w:val="22"/>
              </w:rPr>
              <w:t>38</w:t>
            </w:r>
          </w:p>
        </w:tc>
        <w:tc>
          <w:tcPr>
            <w:tcW w:w="1794"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7</w:t>
            </w:r>
            <w:r>
              <w:rPr>
                <w:sz w:val="22"/>
              </w:rPr>
              <w:t>,</w:t>
            </w:r>
            <w:r w:rsidRPr="00AC2E0E">
              <w:rPr>
                <w:sz w:val="22"/>
              </w:rPr>
              <w:t>52</w:t>
            </w:r>
          </w:p>
        </w:tc>
      </w:tr>
      <w:tr w:rsidR="00573B2F" w:rsidRPr="00AC2E0E" w:rsidTr="00A40C5C">
        <w:trPr>
          <w:gridAfter w:val="1"/>
          <w:wAfter w:w="10" w:type="dxa"/>
          <w:jc w:val="center"/>
        </w:trPr>
        <w:tc>
          <w:tcPr>
            <w:tcW w:w="1784" w:type="dxa"/>
            <w:tcMar>
              <w:right w:w="794" w:type="dxa"/>
            </w:tcMar>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10</w:t>
            </w:r>
          </w:p>
        </w:tc>
        <w:tc>
          <w:tcPr>
            <w:tcW w:w="1788"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1</w:t>
            </w:r>
            <w:r>
              <w:rPr>
                <w:b/>
                <w:sz w:val="22"/>
              </w:rPr>
              <w:t>,</w:t>
            </w:r>
            <w:r w:rsidRPr="00AC2E0E">
              <w:rPr>
                <w:b/>
                <w:sz w:val="22"/>
              </w:rPr>
              <w:t>06</w:t>
            </w:r>
          </w:p>
        </w:tc>
        <w:tc>
          <w:tcPr>
            <w:tcW w:w="1796"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10</w:t>
            </w:r>
            <w:r>
              <w:rPr>
                <w:b/>
                <w:sz w:val="22"/>
              </w:rPr>
              <w:t>,</w:t>
            </w:r>
            <w:r w:rsidRPr="00AC2E0E">
              <w:rPr>
                <w:b/>
                <w:sz w:val="22"/>
              </w:rPr>
              <w:t>64</w:t>
            </w:r>
          </w:p>
        </w:tc>
        <w:tc>
          <w:tcPr>
            <w:tcW w:w="1787"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0</w:t>
            </w:r>
            <w:r>
              <w:rPr>
                <w:b/>
                <w:sz w:val="22"/>
              </w:rPr>
              <w:t>,</w:t>
            </w:r>
            <w:r w:rsidRPr="00AC2E0E">
              <w:rPr>
                <w:b/>
                <w:sz w:val="22"/>
              </w:rPr>
              <w:t>53</w:t>
            </w:r>
          </w:p>
        </w:tc>
        <w:tc>
          <w:tcPr>
            <w:tcW w:w="1794"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5</w:t>
            </w:r>
            <w:r>
              <w:rPr>
                <w:b/>
                <w:sz w:val="22"/>
              </w:rPr>
              <w:t>,</w:t>
            </w:r>
            <w:r w:rsidRPr="00AC2E0E">
              <w:rPr>
                <w:b/>
                <w:sz w:val="22"/>
              </w:rPr>
              <w:t>32</w:t>
            </w:r>
          </w:p>
        </w:tc>
      </w:tr>
      <w:tr w:rsidR="00573B2F" w:rsidRPr="00AC2E0E" w:rsidTr="00A40C5C">
        <w:trPr>
          <w:gridAfter w:val="1"/>
          <w:wAfter w:w="10" w:type="dxa"/>
          <w:jc w:val="center"/>
        </w:trPr>
        <w:tc>
          <w:tcPr>
            <w:tcW w:w="1784" w:type="dxa"/>
            <w:tcMar>
              <w:right w:w="794" w:type="dxa"/>
            </w:tcMar>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15</w:t>
            </w:r>
          </w:p>
        </w:tc>
        <w:tc>
          <w:tcPr>
            <w:tcW w:w="1788"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1</w:t>
            </w:r>
            <w:r>
              <w:rPr>
                <w:sz w:val="22"/>
              </w:rPr>
              <w:t>,</w:t>
            </w:r>
            <w:r w:rsidRPr="00AC2E0E">
              <w:rPr>
                <w:sz w:val="22"/>
              </w:rPr>
              <w:t>30</w:t>
            </w:r>
          </w:p>
        </w:tc>
        <w:tc>
          <w:tcPr>
            <w:tcW w:w="1796"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8</w:t>
            </w:r>
            <w:r>
              <w:rPr>
                <w:b/>
                <w:sz w:val="22"/>
              </w:rPr>
              <w:t>,</w:t>
            </w:r>
            <w:r w:rsidRPr="00AC2E0E">
              <w:rPr>
                <w:b/>
                <w:sz w:val="22"/>
              </w:rPr>
              <w:t>69</w:t>
            </w:r>
          </w:p>
        </w:tc>
        <w:tc>
          <w:tcPr>
            <w:tcW w:w="1787"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0</w:t>
            </w:r>
            <w:r>
              <w:rPr>
                <w:sz w:val="22"/>
              </w:rPr>
              <w:t>,</w:t>
            </w:r>
            <w:r w:rsidRPr="00AC2E0E">
              <w:rPr>
                <w:sz w:val="22"/>
              </w:rPr>
              <w:t>65</w:t>
            </w:r>
          </w:p>
        </w:tc>
        <w:tc>
          <w:tcPr>
            <w:tcW w:w="1794"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4</w:t>
            </w:r>
            <w:r>
              <w:rPr>
                <w:b/>
                <w:sz w:val="22"/>
              </w:rPr>
              <w:t>,</w:t>
            </w:r>
            <w:r w:rsidRPr="00AC2E0E">
              <w:rPr>
                <w:b/>
                <w:sz w:val="22"/>
              </w:rPr>
              <w:t>34</w:t>
            </w:r>
          </w:p>
        </w:tc>
      </w:tr>
      <w:tr w:rsidR="00573B2F" w:rsidRPr="00AC2E0E" w:rsidTr="00A40C5C">
        <w:trPr>
          <w:gridAfter w:val="1"/>
          <w:wAfter w:w="10" w:type="dxa"/>
          <w:jc w:val="center"/>
        </w:trPr>
        <w:tc>
          <w:tcPr>
            <w:tcW w:w="1784" w:type="dxa"/>
            <w:tcMar>
              <w:right w:w="794" w:type="dxa"/>
            </w:tcMar>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20</w:t>
            </w:r>
          </w:p>
        </w:tc>
        <w:tc>
          <w:tcPr>
            <w:tcW w:w="1788"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1</w:t>
            </w:r>
            <w:r>
              <w:rPr>
                <w:sz w:val="22"/>
              </w:rPr>
              <w:t>,</w:t>
            </w:r>
            <w:r w:rsidRPr="00AC2E0E">
              <w:rPr>
                <w:sz w:val="22"/>
              </w:rPr>
              <w:t>50</w:t>
            </w:r>
          </w:p>
        </w:tc>
        <w:tc>
          <w:tcPr>
            <w:tcW w:w="1796"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7</w:t>
            </w:r>
            <w:r>
              <w:rPr>
                <w:b/>
                <w:sz w:val="22"/>
              </w:rPr>
              <w:t>,</w:t>
            </w:r>
            <w:r w:rsidRPr="00AC2E0E">
              <w:rPr>
                <w:b/>
                <w:sz w:val="22"/>
              </w:rPr>
              <w:t>52</w:t>
            </w:r>
          </w:p>
        </w:tc>
        <w:tc>
          <w:tcPr>
            <w:tcW w:w="1787"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0</w:t>
            </w:r>
            <w:r>
              <w:rPr>
                <w:sz w:val="22"/>
              </w:rPr>
              <w:t>,</w:t>
            </w:r>
            <w:r w:rsidRPr="00AC2E0E">
              <w:rPr>
                <w:sz w:val="22"/>
              </w:rPr>
              <w:t>75</w:t>
            </w:r>
          </w:p>
        </w:tc>
        <w:tc>
          <w:tcPr>
            <w:tcW w:w="1794"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3</w:t>
            </w:r>
            <w:r>
              <w:rPr>
                <w:b/>
                <w:sz w:val="22"/>
              </w:rPr>
              <w:t>,</w:t>
            </w:r>
            <w:r w:rsidRPr="00AC2E0E">
              <w:rPr>
                <w:b/>
                <w:sz w:val="22"/>
              </w:rPr>
              <w:t>76</w:t>
            </w:r>
          </w:p>
        </w:tc>
      </w:tr>
      <w:tr w:rsidR="00573B2F" w:rsidRPr="00AC2E0E" w:rsidTr="00A40C5C">
        <w:trPr>
          <w:gridAfter w:val="1"/>
          <w:wAfter w:w="10" w:type="dxa"/>
          <w:jc w:val="center"/>
        </w:trPr>
        <w:tc>
          <w:tcPr>
            <w:tcW w:w="1784" w:type="dxa"/>
            <w:tcMar>
              <w:right w:w="794" w:type="dxa"/>
            </w:tcMar>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30</w:t>
            </w:r>
          </w:p>
        </w:tc>
        <w:tc>
          <w:tcPr>
            <w:tcW w:w="1788"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1</w:t>
            </w:r>
            <w:r>
              <w:rPr>
                <w:sz w:val="22"/>
              </w:rPr>
              <w:t>,</w:t>
            </w:r>
            <w:r w:rsidRPr="00AC2E0E">
              <w:rPr>
                <w:sz w:val="22"/>
              </w:rPr>
              <w:t>84</w:t>
            </w:r>
          </w:p>
        </w:tc>
        <w:tc>
          <w:tcPr>
            <w:tcW w:w="1796"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6</w:t>
            </w:r>
            <w:r>
              <w:rPr>
                <w:b/>
                <w:sz w:val="22"/>
              </w:rPr>
              <w:t>,</w:t>
            </w:r>
            <w:r w:rsidRPr="00AC2E0E">
              <w:rPr>
                <w:b/>
                <w:sz w:val="22"/>
              </w:rPr>
              <w:t>14</w:t>
            </w:r>
          </w:p>
        </w:tc>
        <w:tc>
          <w:tcPr>
            <w:tcW w:w="1787"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0</w:t>
            </w:r>
            <w:r>
              <w:rPr>
                <w:sz w:val="22"/>
              </w:rPr>
              <w:t>,</w:t>
            </w:r>
            <w:r w:rsidRPr="00AC2E0E">
              <w:rPr>
                <w:sz w:val="22"/>
              </w:rPr>
              <w:t>92</w:t>
            </w:r>
          </w:p>
        </w:tc>
        <w:tc>
          <w:tcPr>
            <w:tcW w:w="1794"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3</w:t>
            </w:r>
            <w:r>
              <w:rPr>
                <w:b/>
                <w:sz w:val="22"/>
              </w:rPr>
              <w:t>,</w:t>
            </w:r>
            <w:r w:rsidRPr="00AC2E0E">
              <w:rPr>
                <w:b/>
                <w:sz w:val="22"/>
              </w:rPr>
              <w:t>07</w:t>
            </w:r>
          </w:p>
        </w:tc>
      </w:tr>
      <w:tr w:rsidR="00573B2F" w:rsidRPr="00AC2E0E" w:rsidTr="00A40C5C">
        <w:trPr>
          <w:gridAfter w:val="1"/>
          <w:wAfter w:w="10" w:type="dxa"/>
          <w:jc w:val="center"/>
        </w:trPr>
        <w:tc>
          <w:tcPr>
            <w:tcW w:w="1784" w:type="dxa"/>
            <w:tcMar>
              <w:right w:w="794" w:type="dxa"/>
            </w:tcMar>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40</w:t>
            </w:r>
          </w:p>
        </w:tc>
        <w:tc>
          <w:tcPr>
            <w:tcW w:w="1788"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2</w:t>
            </w:r>
            <w:r>
              <w:rPr>
                <w:sz w:val="22"/>
              </w:rPr>
              <w:t>,</w:t>
            </w:r>
            <w:r w:rsidRPr="00AC2E0E">
              <w:rPr>
                <w:sz w:val="22"/>
              </w:rPr>
              <w:t>13</w:t>
            </w:r>
          </w:p>
        </w:tc>
        <w:tc>
          <w:tcPr>
            <w:tcW w:w="1796"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5</w:t>
            </w:r>
            <w:r>
              <w:rPr>
                <w:b/>
                <w:sz w:val="22"/>
              </w:rPr>
              <w:t>,</w:t>
            </w:r>
            <w:r w:rsidRPr="00AC2E0E">
              <w:rPr>
                <w:b/>
                <w:sz w:val="22"/>
              </w:rPr>
              <w:t>32</w:t>
            </w:r>
          </w:p>
        </w:tc>
        <w:tc>
          <w:tcPr>
            <w:tcW w:w="1787"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1</w:t>
            </w:r>
            <w:r>
              <w:rPr>
                <w:sz w:val="22"/>
              </w:rPr>
              <w:t>,</w:t>
            </w:r>
            <w:r w:rsidRPr="00AC2E0E">
              <w:rPr>
                <w:sz w:val="22"/>
              </w:rPr>
              <w:t>06</w:t>
            </w:r>
          </w:p>
        </w:tc>
        <w:tc>
          <w:tcPr>
            <w:tcW w:w="1794"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2</w:t>
            </w:r>
            <w:r>
              <w:rPr>
                <w:b/>
                <w:sz w:val="22"/>
              </w:rPr>
              <w:t>,</w:t>
            </w:r>
            <w:r w:rsidRPr="00AC2E0E">
              <w:rPr>
                <w:b/>
                <w:sz w:val="22"/>
              </w:rPr>
              <w:t>66</w:t>
            </w:r>
          </w:p>
        </w:tc>
      </w:tr>
      <w:tr w:rsidR="00573B2F" w:rsidRPr="00AC2E0E" w:rsidTr="00A40C5C">
        <w:trPr>
          <w:jc w:val="center"/>
        </w:trPr>
        <w:tc>
          <w:tcPr>
            <w:tcW w:w="1790" w:type="dxa"/>
            <w:gridSpan w:val="2"/>
            <w:tcMar>
              <w:right w:w="794" w:type="dxa"/>
            </w:tcMar>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br w:type="page"/>
            </w:r>
            <w:r w:rsidRPr="00AC2E0E">
              <w:rPr>
                <w:sz w:val="22"/>
              </w:rPr>
              <w:t>50</w:t>
            </w:r>
          </w:p>
        </w:tc>
        <w:tc>
          <w:tcPr>
            <w:tcW w:w="1791"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2</w:t>
            </w:r>
            <w:r>
              <w:rPr>
                <w:sz w:val="22"/>
              </w:rPr>
              <w:t>,</w:t>
            </w:r>
            <w:r w:rsidRPr="00AC2E0E">
              <w:rPr>
                <w:sz w:val="22"/>
              </w:rPr>
              <w:t>38</w:t>
            </w:r>
          </w:p>
        </w:tc>
        <w:tc>
          <w:tcPr>
            <w:tcW w:w="1790"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4</w:t>
            </w:r>
            <w:r>
              <w:rPr>
                <w:b/>
                <w:sz w:val="22"/>
              </w:rPr>
              <w:t>,</w:t>
            </w:r>
            <w:r w:rsidRPr="00AC2E0E">
              <w:rPr>
                <w:b/>
                <w:sz w:val="22"/>
              </w:rPr>
              <w:t>76</w:t>
            </w:r>
          </w:p>
        </w:tc>
        <w:tc>
          <w:tcPr>
            <w:tcW w:w="1790"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1</w:t>
            </w:r>
            <w:r>
              <w:rPr>
                <w:sz w:val="22"/>
              </w:rPr>
              <w:t>,</w:t>
            </w:r>
            <w:r w:rsidRPr="00AC2E0E">
              <w:rPr>
                <w:sz w:val="22"/>
              </w:rPr>
              <w:t>19</w:t>
            </w:r>
          </w:p>
        </w:tc>
        <w:tc>
          <w:tcPr>
            <w:tcW w:w="1798"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2</w:t>
            </w:r>
            <w:r>
              <w:rPr>
                <w:b/>
                <w:sz w:val="22"/>
              </w:rPr>
              <w:t>,</w:t>
            </w:r>
            <w:r w:rsidRPr="00AC2E0E">
              <w:rPr>
                <w:b/>
                <w:sz w:val="22"/>
              </w:rPr>
              <w:t>38</w:t>
            </w:r>
          </w:p>
        </w:tc>
      </w:tr>
      <w:tr w:rsidR="00573B2F" w:rsidRPr="00AC2E0E" w:rsidTr="00A40C5C">
        <w:trPr>
          <w:jc w:val="center"/>
        </w:trPr>
        <w:tc>
          <w:tcPr>
            <w:tcW w:w="1790" w:type="dxa"/>
            <w:gridSpan w:val="2"/>
            <w:tcMar>
              <w:right w:w="794" w:type="dxa"/>
            </w:tcMar>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br w:type="page"/>
            </w:r>
            <w:r w:rsidRPr="00AC2E0E">
              <w:rPr>
                <w:sz w:val="22"/>
              </w:rPr>
              <w:t>60</w:t>
            </w:r>
          </w:p>
        </w:tc>
        <w:tc>
          <w:tcPr>
            <w:tcW w:w="1791"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2</w:t>
            </w:r>
            <w:r>
              <w:rPr>
                <w:sz w:val="22"/>
              </w:rPr>
              <w:t>,</w:t>
            </w:r>
            <w:r w:rsidRPr="00AC2E0E">
              <w:rPr>
                <w:sz w:val="22"/>
              </w:rPr>
              <w:t>61</w:t>
            </w:r>
          </w:p>
        </w:tc>
        <w:tc>
          <w:tcPr>
            <w:tcW w:w="1790"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4</w:t>
            </w:r>
            <w:r>
              <w:rPr>
                <w:b/>
                <w:sz w:val="22"/>
              </w:rPr>
              <w:t>,</w:t>
            </w:r>
            <w:r w:rsidRPr="00AC2E0E">
              <w:rPr>
                <w:b/>
                <w:sz w:val="22"/>
              </w:rPr>
              <w:t>34</w:t>
            </w:r>
          </w:p>
        </w:tc>
        <w:tc>
          <w:tcPr>
            <w:tcW w:w="1790"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1</w:t>
            </w:r>
            <w:r>
              <w:rPr>
                <w:sz w:val="22"/>
              </w:rPr>
              <w:t>,</w:t>
            </w:r>
            <w:r w:rsidRPr="00AC2E0E">
              <w:rPr>
                <w:sz w:val="22"/>
              </w:rPr>
              <w:t>30</w:t>
            </w:r>
          </w:p>
        </w:tc>
        <w:tc>
          <w:tcPr>
            <w:tcW w:w="1798"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2</w:t>
            </w:r>
            <w:r>
              <w:rPr>
                <w:b/>
                <w:sz w:val="22"/>
              </w:rPr>
              <w:t>,</w:t>
            </w:r>
            <w:r w:rsidRPr="00AC2E0E">
              <w:rPr>
                <w:b/>
                <w:sz w:val="22"/>
              </w:rPr>
              <w:t>17</w:t>
            </w:r>
          </w:p>
        </w:tc>
      </w:tr>
      <w:tr w:rsidR="00573B2F" w:rsidRPr="00AC2E0E" w:rsidTr="00A40C5C">
        <w:trPr>
          <w:jc w:val="center"/>
        </w:trPr>
        <w:tc>
          <w:tcPr>
            <w:tcW w:w="1790" w:type="dxa"/>
            <w:gridSpan w:val="2"/>
            <w:tcMar>
              <w:right w:w="794" w:type="dxa"/>
            </w:tcMar>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70</w:t>
            </w:r>
          </w:p>
        </w:tc>
        <w:tc>
          <w:tcPr>
            <w:tcW w:w="1791"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2</w:t>
            </w:r>
            <w:r>
              <w:rPr>
                <w:sz w:val="22"/>
              </w:rPr>
              <w:t>,</w:t>
            </w:r>
            <w:r w:rsidRPr="00AC2E0E">
              <w:rPr>
                <w:sz w:val="22"/>
              </w:rPr>
              <w:t>81</w:t>
            </w:r>
          </w:p>
        </w:tc>
        <w:tc>
          <w:tcPr>
            <w:tcW w:w="1790"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4</w:t>
            </w:r>
            <w:r>
              <w:rPr>
                <w:b/>
                <w:sz w:val="22"/>
              </w:rPr>
              <w:t>,</w:t>
            </w:r>
            <w:r w:rsidRPr="00AC2E0E">
              <w:rPr>
                <w:b/>
                <w:sz w:val="22"/>
              </w:rPr>
              <w:t>02</w:t>
            </w:r>
          </w:p>
        </w:tc>
        <w:tc>
          <w:tcPr>
            <w:tcW w:w="1790"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1</w:t>
            </w:r>
            <w:r>
              <w:rPr>
                <w:sz w:val="22"/>
              </w:rPr>
              <w:t>,</w:t>
            </w:r>
            <w:r w:rsidRPr="00AC2E0E">
              <w:rPr>
                <w:sz w:val="22"/>
              </w:rPr>
              <w:t>41</w:t>
            </w:r>
          </w:p>
        </w:tc>
        <w:tc>
          <w:tcPr>
            <w:tcW w:w="1798"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2</w:t>
            </w:r>
            <w:r>
              <w:rPr>
                <w:b/>
                <w:sz w:val="22"/>
              </w:rPr>
              <w:t>,</w:t>
            </w:r>
            <w:r w:rsidRPr="00AC2E0E">
              <w:rPr>
                <w:b/>
                <w:sz w:val="22"/>
              </w:rPr>
              <w:t>01</w:t>
            </w:r>
          </w:p>
        </w:tc>
      </w:tr>
      <w:tr w:rsidR="00573B2F" w:rsidRPr="00AC2E0E" w:rsidTr="00A40C5C">
        <w:trPr>
          <w:jc w:val="center"/>
        </w:trPr>
        <w:tc>
          <w:tcPr>
            <w:tcW w:w="1790" w:type="dxa"/>
            <w:gridSpan w:val="2"/>
            <w:tcMar>
              <w:right w:w="794" w:type="dxa"/>
            </w:tcMar>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80</w:t>
            </w:r>
          </w:p>
        </w:tc>
        <w:tc>
          <w:tcPr>
            <w:tcW w:w="1791"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3</w:t>
            </w:r>
            <w:r>
              <w:rPr>
                <w:sz w:val="22"/>
              </w:rPr>
              <w:t>,</w:t>
            </w:r>
            <w:r w:rsidRPr="00AC2E0E">
              <w:rPr>
                <w:sz w:val="22"/>
              </w:rPr>
              <w:t>01</w:t>
            </w:r>
          </w:p>
        </w:tc>
        <w:tc>
          <w:tcPr>
            <w:tcW w:w="1790"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3</w:t>
            </w:r>
            <w:r>
              <w:rPr>
                <w:b/>
                <w:sz w:val="22"/>
              </w:rPr>
              <w:t>,</w:t>
            </w:r>
            <w:r w:rsidRPr="00AC2E0E">
              <w:rPr>
                <w:b/>
                <w:sz w:val="22"/>
              </w:rPr>
              <w:t>76</w:t>
            </w:r>
          </w:p>
        </w:tc>
        <w:tc>
          <w:tcPr>
            <w:tcW w:w="1790"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1</w:t>
            </w:r>
            <w:r>
              <w:rPr>
                <w:sz w:val="22"/>
              </w:rPr>
              <w:t>,</w:t>
            </w:r>
            <w:r w:rsidRPr="00AC2E0E">
              <w:rPr>
                <w:sz w:val="22"/>
              </w:rPr>
              <w:t>50</w:t>
            </w:r>
          </w:p>
        </w:tc>
        <w:tc>
          <w:tcPr>
            <w:tcW w:w="1798"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1</w:t>
            </w:r>
            <w:r>
              <w:rPr>
                <w:b/>
                <w:sz w:val="22"/>
              </w:rPr>
              <w:t>,</w:t>
            </w:r>
            <w:r w:rsidRPr="00AC2E0E">
              <w:rPr>
                <w:b/>
                <w:sz w:val="22"/>
              </w:rPr>
              <w:t>88</w:t>
            </w:r>
          </w:p>
        </w:tc>
      </w:tr>
      <w:tr w:rsidR="00573B2F" w:rsidRPr="00AC2E0E" w:rsidTr="00A40C5C">
        <w:trPr>
          <w:jc w:val="center"/>
        </w:trPr>
        <w:tc>
          <w:tcPr>
            <w:tcW w:w="1790" w:type="dxa"/>
            <w:gridSpan w:val="2"/>
            <w:tcMar>
              <w:right w:w="794" w:type="dxa"/>
            </w:tcMar>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90</w:t>
            </w:r>
          </w:p>
        </w:tc>
        <w:tc>
          <w:tcPr>
            <w:tcW w:w="1791"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3</w:t>
            </w:r>
            <w:r>
              <w:rPr>
                <w:sz w:val="22"/>
              </w:rPr>
              <w:t>,</w:t>
            </w:r>
            <w:r w:rsidRPr="00AC2E0E">
              <w:rPr>
                <w:sz w:val="22"/>
              </w:rPr>
              <w:t>19</w:t>
            </w:r>
          </w:p>
        </w:tc>
        <w:tc>
          <w:tcPr>
            <w:tcW w:w="1790"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3</w:t>
            </w:r>
            <w:r>
              <w:rPr>
                <w:b/>
                <w:sz w:val="22"/>
              </w:rPr>
              <w:t>,</w:t>
            </w:r>
            <w:r w:rsidRPr="00AC2E0E">
              <w:rPr>
                <w:b/>
                <w:sz w:val="22"/>
              </w:rPr>
              <w:t>55</w:t>
            </w:r>
          </w:p>
        </w:tc>
        <w:tc>
          <w:tcPr>
            <w:tcW w:w="1790" w:type="dxa"/>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2"/>
              </w:rPr>
            </w:pPr>
            <w:r w:rsidRPr="00AC2E0E">
              <w:rPr>
                <w:sz w:val="22"/>
              </w:rPr>
              <w:t>1</w:t>
            </w:r>
            <w:r>
              <w:rPr>
                <w:sz w:val="22"/>
              </w:rPr>
              <w:t>,</w:t>
            </w:r>
            <w:r w:rsidRPr="00AC2E0E">
              <w:rPr>
                <w:sz w:val="22"/>
              </w:rPr>
              <w:t>60</w:t>
            </w:r>
          </w:p>
        </w:tc>
        <w:tc>
          <w:tcPr>
            <w:tcW w:w="1798" w:type="dxa"/>
            <w:gridSpan w:val="2"/>
            <w:tcMar>
              <w:right w:w="794" w:type="dxa"/>
            </w:tcMar>
            <w:vAlign w:val="bottom"/>
          </w:tcPr>
          <w:p w:rsidR="00573B2F" w:rsidRPr="00AC2E0E" w:rsidRDefault="00573B2F" w:rsidP="00F33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b/>
                <w:sz w:val="22"/>
              </w:rPr>
            </w:pPr>
            <w:r w:rsidRPr="00AC2E0E">
              <w:rPr>
                <w:b/>
                <w:sz w:val="22"/>
              </w:rPr>
              <w:t>1</w:t>
            </w:r>
            <w:r>
              <w:rPr>
                <w:b/>
                <w:sz w:val="22"/>
              </w:rPr>
              <w:t>,</w:t>
            </w:r>
            <w:r w:rsidRPr="00AC2E0E">
              <w:rPr>
                <w:b/>
                <w:sz w:val="22"/>
              </w:rPr>
              <w:t>77</w:t>
            </w:r>
          </w:p>
        </w:tc>
      </w:tr>
    </w:tbl>
    <w:p w:rsidR="004130B6" w:rsidRDefault="004130B6" w:rsidP="004130B6">
      <w:pPr>
        <w:pStyle w:val="Tablefin"/>
      </w:pPr>
    </w:p>
    <w:p w:rsidR="00573B2F" w:rsidRPr="00D03495" w:rsidRDefault="00573B2F" w:rsidP="004130B6">
      <w:pPr>
        <w:pStyle w:val="FigureNo"/>
        <w:keepNext w:val="0"/>
        <w:keepLines w:val="0"/>
        <w:spacing w:before="240"/>
      </w:pPr>
      <w:r w:rsidRPr="00F04664">
        <w:t>FIGURA</w:t>
      </w:r>
      <w:r w:rsidRPr="00D03495">
        <w:t xml:space="preserve"> A3</w:t>
      </w:r>
    </w:p>
    <w:p w:rsidR="00573B2F" w:rsidRPr="00F04664" w:rsidRDefault="00573B2F" w:rsidP="004130B6">
      <w:pPr>
        <w:pStyle w:val="Figuretitle"/>
        <w:keepNext w:val="0"/>
        <w:rPr>
          <w:lang w:val="es-ES_tradnl"/>
        </w:rPr>
      </w:pPr>
      <w:r w:rsidRPr="00F04664">
        <w:rPr>
          <w:lang w:val="es-ES_tradnl"/>
        </w:rPr>
        <w:t xml:space="preserve">Error absoluto </w:t>
      </w:r>
      <w:r w:rsidRPr="00E318EE">
        <w:t>Δ</w:t>
      </w:r>
      <w:r w:rsidRPr="00F04664">
        <w:rPr>
          <w:i/>
          <w:iCs/>
          <w:vertAlign w:val="subscript"/>
          <w:lang w:val="es-ES_tradnl"/>
        </w:rPr>
        <w:t>SO</w:t>
      </w:r>
      <w:r w:rsidRPr="00F04664">
        <w:rPr>
          <w:lang w:val="es-ES_tradnl"/>
        </w:rPr>
        <w:t xml:space="preserve"> del cálculo de la ocupación del espectro con un nivel de fiabilidad del 95%, </w:t>
      </w:r>
      <w:r w:rsidR="00F04664" w:rsidRPr="00F04664">
        <w:rPr>
          <w:lang w:val="es-ES_tradnl"/>
        </w:rPr>
        <w:br/>
      </w:r>
      <w:r w:rsidRPr="00F04664">
        <w:rPr>
          <w:lang w:val="es-ES_tradnl"/>
        </w:rPr>
        <w:t xml:space="preserve">para el caso de 1 800 muestras de señales impulsivas en el canal (1), o 500 (2), 250 (3), 100 (4) y 30 (5) </w:t>
      </w:r>
      <w:r w:rsidR="00F04664">
        <w:rPr>
          <w:lang w:val="es-ES_tradnl"/>
        </w:rPr>
        <w:br/>
      </w:r>
      <w:r w:rsidRPr="00F04664">
        <w:rPr>
          <w:lang w:val="es-ES_tradnl"/>
        </w:rPr>
        <w:t>señales de larga duración en el canal a lo largo del periodo de integración</w:t>
      </w:r>
    </w:p>
    <w:p w:rsidR="00573B2F" w:rsidRPr="00F04664" w:rsidRDefault="00573B2F" w:rsidP="004130B6">
      <w:pPr>
        <w:pStyle w:val="Figure"/>
        <w:keepLines w:val="0"/>
        <w:rPr>
          <w:lang w:val="es-ES_tradnl"/>
        </w:rPr>
      </w:pPr>
      <w:r w:rsidRPr="00680081">
        <w:rPr>
          <w:noProof/>
          <w:lang w:val="en-GB" w:eastAsia="en-GB"/>
        </w:rPr>
        <w:drawing>
          <wp:inline distT="0" distB="0" distL="0" distR="0" wp14:anchorId="5F65263D" wp14:editId="4678D2F8">
            <wp:extent cx="4871085" cy="2573020"/>
            <wp:effectExtent l="0" t="0" r="5715" b="0"/>
            <wp:docPr id="1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71085" cy="2573020"/>
                    </a:xfrm>
                    <a:prstGeom prst="rect">
                      <a:avLst/>
                    </a:prstGeom>
                    <a:noFill/>
                  </pic:spPr>
                </pic:pic>
              </a:graphicData>
            </a:graphic>
          </wp:inline>
        </w:drawing>
      </w:r>
    </w:p>
    <w:p w:rsidR="00573B2F" w:rsidRDefault="00573B2F" w:rsidP="00573B2F">
      <w:pPr>
        <w:pStyle w:val="Heading2"/>
        <w:rPr>
          <w:lang w:val="es-ES_tradnl"/>
        </w:rPr>
      </w:pPr>
      <w:bookmarkStart w:id="209" w:name="_Toc459977054"/>
      <w:bookmarkStart w:id="210" w:name="_Toc459977427"/>
      <w:bookmarkStart w:id="211" w:name="_Toc459979738"/>
      <w:bookmarkStart w:id="212" w:name="_Toc499732662"/>
      <w:r w:rsidRPr="00E22794">
        <w:rPr>
          <w:lang w:val="es-ES_tradnl"/>
        </w:rPr>
        <w:lastRenderedPageBreak/>
        <w:t>A5.4</w:t>
      </w:r>
      <w:r w:rsidRPr="00E22794">
        <w:rPr>
          <w:lang w:val="es-ES_tradnl"/>
        </w:rPr>
        <w:tab/>
        <w:t>Efecto de un menor número de muestras en el nivel de fiabilidad y en el error de medición de la ocupación</w:t>
      </w:r>
      <w:bookmarkEnd w:id="209"/>
      <w:bookmarkEnd w:id="210"/>
      <w:bookmarkEnd w:id="211"/>
      <w:bookmarkEnd w:id="212"/>
    </w:p>
    <w:bookmarkEnd w:id="167"/>
    <w:p w:rsidR="00573B2F" w:rsidRPr="00680081" w:rsidRDefault="00573B2F" w:rsidP="00573B2F">
      <w:pPr>
        <w:rPr>
          <w:lang w:val="es-ES_tradnl"/>
        </w:rPr>
      </w:pPr>
      <w:r w:rsidRPr="00680081">
        <w:rPr>
          <w:lang w:val="es-ES_tradnl"/>
        </w:rPr>
        <w:t xml:space="preserve">La reducción o el aumento del número de muestras </w:t>
      </w:r>
      <w:r w:rsidRPr="00680081">
        <w:rPr>
          <w:i/>
          <w:iCs/>
          <w:lang w:val="es-ES_tradnl"/>
        </w:rPr>
        <w:t>J</w:t>
      </w:r>
      <w:r w:rsidRPr="00680081">
        <w:rPr>
          <w:i/>
          <w:iCs/>
          <w:vertAlign w:val="subscript"/>
          <w:lang w:val="es-ES_tradnl"/>
        </w:rPr>
        <w:t>I</w:t>
      </w:r>
      <w:r w:rsidRPr="00680081">
        <w:rPr>
          <w:lang w:val="es-ES_tradnl"/>
        </w:rPr>
        <w:t xml:space="preserve"> recomendado en los Cuadros A1 a A3 por un factor </w:t>
      </w:r>
      <w:r w:rsidRPr="00680081">
        <w:rPr>
          <w:i/>
          <w:iCs/>
          <w:lang w:val="es-ES_tradnl"/>
        </w:rPr>
        <w:t>K</w:t>
      </w:r>
      <w:r w:rsidRPr="00680081">
        <w:rPr>
          <w:lang w:val="es-ES_tradnl"/>
        </w:rPr>
        <w:t xml:space="preserve"> reducirá o aumentará la fiabilidad de manera proporcional con dicho factor </w:t>
      </w:r>
      <w:r w:rsidRPr="00680081">
        <w:rPr>
          <w:i/>
          <w:iCs/>
          <w:lang w:val="es-ES_tradnl"/>
        </w:rPr>
        <w:t>K</w:t>
      </w:r>
      <w:r w:rsidRPr="00680081">
        <w:rPr>
          <w:lang w:val="es-ES_tradnl"/>
        </w:rPr>
        <w:t>.</w:t>
      </w:r>
    </w:p>
    <w:p w:rsidR="00573B2F" w:rsidRPr="00680081" w:rsidRDefault="00573B2F" w:rsidP="00573B2F">
      <w:pPr>
        <w:rPr>
          <w:lang w:val="es-ES_tradnl"/>
        </w:rPr>
      </w:pPr>
      <w:r w:rsidRPr="00680081">
        <w:rPr>
          <w:lang w:val="es-ES_tradnl"/>
        </w:rPr>
        <w:t>Supóngase, por ejemplo</w:t>
      </w:r>
      <w:r w:rsidRPr="00680081">
        <w:rPr>
          <w:spacing w:val="-4"/>
          <w:lang w:val="es-ES_tradnl"/>
        </w:rPr>
        <w:t xml:space="preserve">, que necesitamos medir la ocupación de un canal de radiocomunicaciones cuya velocidad de flujo de señales es menor o igual a </w:t>
      </w:r>
      <w:r w:rsidRPr="00680081">
        <w:rPr>
          <w:lang w:val="es-ES_tradnl"/>
        </w:rPr>
        <w:t>50 señales dentro del periodo de integración</w:t>
      </w:r>
      <w:r w:rsidRPr="00680081">
        <w:rPr>
          <w:spacing w:val="-4"/>
          <w:lang w:val="es-ES_tradnl"/>
        </w:rPr>
        <w:t>. De la última columna del Cuadro A1 se desprende que la recomendación en este caso es muestrear el estado del canal</w:t>
      </w:r>
      <w:r>
        <w:rPr>
          <w:spacing w:val="-4"/>
          <w:lang w:val="es-ES_tradnl"/>
        </w:rPr>
        <w:t> </w:t>
      </w:r>
      <w:r w:rsidRPr="00680081">
        <w:rPr>
          <w:lang w:val="es-ES_tradnl"/>
        </w:rPr>
        <w:t>1 572 veces. Según esta recomendación</w:t>
      </w:r>
      <w:r w:rsidRPr="00680081">
        <w:rPr>
          <w:spacing w:val="-4"/>
          <w:lang w:val="es-ES_tradnl"/>
        </w:rPr>
        <w:t xml:space="preserve">, el cálculo de la ocupación </w:t>
      </w:r>
      <w:r w:rsidRPr="00680081">
        <w:rPr>
          <w:lang w:val="es-ES_tradnl"/>
        </w:rPr>
        <w:t>(</w:t>
      </w:r>
      <w:r w:rsidRPr="00680081">
        <w:rPr>
          <w:szCs w:val="24"/>
          <w:lang w:val="es-ES_tradnl" w:eastAsia="ru-RU"/>
        </w:rPr>
        <w:t>A</w:t>
      </w:r>
      <w:r w:rsidRPr="00680081">
        <w:rPr>
          <w:lang w:val="es-ES_tradnl"/>
        </w:rPr>
        <w:t xml:space="preserve">7) tendrá una desviación no superior a </w:t>
      </w:r>
      <w:r w:rsidRPr="00680081">
        <w:rPr>
          <w:rFonts w:cs="Calibri"/>
          <w:lang w:val="es-ES_tradnl"/>
        </w:rPr>
        <w:t>Δ</w:t>
      </w:r>
      <w:r w:rsidRPr="00680081">
        <w:rPr>
          <w:i/>
          <w:iCs/>
          <w:vertAlign w:val="subscript"/>
          <w:lang w:val="es-ES_tradnl"/>
        </w:rPr>
        <w:t>SO</w:t>
      </w:r>
      <w:r w:rsidRPr="00680081">
        <w:rPr>
          <w:lang w:val="es-ES_tradnl"/>
        </w:rPr>
        <w:t xml:space="preserve"> = 0,5% respecto del valor real, con un nivel de fiabilidad </w:t>
      </w:r>
      <w:r w:rsidRPr="00680081">
        <w:rPr>
          <w:i/>
          <w:iCs/>
          <w:lang w:val="es-ES_tradnl"/>
        </w:rPr>
        <w:t>P</w:t>
      </w:r>
      <w:r w:rsidRPr="00680081">
        <w:rPr>
          <w:i/>
          <w:iCs/>
          <w:vertAlign w:val="subscript"/>
          <w:lang w:val="es-ES_tradnl"/>
        </w:rPr>
        <w:t>SOC</w:t>
      </w:r>
      <w:r w:rsidRPr="00680081">
        <w:rPr>
          <w:lang w:val="es-ES_tradnl"/>
        </w:rPr>
        <w:t> = 95%. Por otra parte, supongamos ahora que en realidad el sistema sólo es capaz de tomar 393 muestras del estado del canal durante el periodo de integración, es decir, cuatro veces menos que el número recomendado, la gama en la que el valor real de la ocupación tendrá un nivel de fiab</w:t>
      </w:r>
      <w:r>
        <w:rPr>
          <w:lang w:val="es-ES_tradnl"/>
        </w:rPr>
        <w:t>ilidad del 95% se cuadruplica a </w:t>
      </w:r>
      <w:r w:rsidRPr="00680081">
        <w:rPr>
          <w:lang w:val="es-ES_tradnl"/>
        </w:rPr>
        <w:t>±2% del resultado de la medición</w:t>
      </w:r>
      <w:r>
        <w:rPr>
          <w:lang w:val="es-ES_tradnl"/>
        </w:rPr>
        <w:t>.</w:t>
      </w:r>
    </w:p>
    <w:p w:rsidR="00573B2F" w:rsidRPr="00680081" w:rsidRDefault="00573B2F" w:rsidP="00A40C5C">
      <w:pPr>
        <w:rPr>
          <w:lang w:val="es-ES_tradnl"/>
        </w:rPr>
      </w:pPr>
      <w:r w:rsidRPr="00680081">
        <w:rPr>
          <w:lang w:val="es-ES_tradnl"/>
        </w:rPr>
        <w:t xml:space="preserve">También puede observarse un número reducido de muestras </w:t>
      </w:r>
      <w:r w:rsidRPr="00680081">
        <w:rPr>
          <w:i/>
          <w:iCs/>
          <w:lang w:val="es-ES_tradnl"/>
        </w:rPr>
        <w:t>J</w:t>
      </w:r>
      <w:r w:rsidRPr="00680081">
        <w:rPr>
          <w:i/>
          <w:iCs/>
          <w:vertAlign w:val="subscript"/>
          <w:lang w:val="es-ES_tradnl"/>
        </w:rPr>
        <w:t>I</w:t>
      </w:r>
      <w:r w:rsidRPr="00680081">
        <w:rPr>
          <w:lang w:val="es-ES_tradnl"/>
        </w:rPr>
        <w:t xml:space="preserve"> cuando la recopilación de datos para calcular la ocupación se interrumpe prematuramente. En tales casos, el cálculo de la ocupación (</w:t>
      </w:r>
      <w:r w:rsidRPr="00680081">
        <w:rPr>
          <w:szCs w:val="24"/>
          <w:lang w:val="es-ES_tradnl" w:eastAsia="ru-RU"/>
        </w:rPr>
        <w:t>A</w:t>
      </w:r>
      <w:r w:rsidRPr="00680081">
        <w:rPr>
          <w:lang w:val="es-ES_tradnl"/>
        </w:rPr>
        <w:t>7) continúa siendo no sesgado pero el nivel de fiabilidad de los resultados disminuye de manera similar al ejemplo anterior.</w:t>
      </w:r>
    </w:p>
    <w:p w:rsidR="00573B2F" w:rsidRDefault="00573B2F" w:rsidP="00573B2F">
      <w:pPr>
        <w:pStyle w:val="Tablefin"/>
        <w:rPr>
          <w:lang w:val="es-ES_tradnl"/>
        </w:rPr>
      </w:pPr>
    </w:p>
    <w:p w:rsidR="00A40C5C" w:rsidRPr="00A40C5C" w:rsidRDefault="00A40C5C" w:rsidP="00A40C5C">
      <w:pPr>
        <w:rPr>
          <w:lang w:val="es-ES_tradnl"/>
        </w:rPr>
      </w:pPr>
    </w:p>
    <w:p w:rsidR="00573B2F" w:rsidRPr="002D538C" w:rsidRDefault="00573B2F" w:rsidP="00573B2F">
      <w:pPr>
        <w:pStyle w:val="AnnexNoTitle"/>
        <w:rPr>
          <w:lang w:val="en-US"/>
        </w:rPr>
      </w:pPr>
      <w:bookmarkStart w:id="213" w:name="_Toc349812728"/>
      <w:bookmarkStart w:id="214" w:name="_Toc499732663"/>
      <w:r w:rsidRPr="002D538C">
        <w:rPr>
          <w:lang w:val="en-US"/>
        </w:rPr>
        <w:t>Referencias para</w:t>
      </w:r>
      <w:r w:rsidRPr="002D538C">
        <w:rPr>
          <w:lang w:val="en-US"/>
        </w:rPr>
        <w:br/>
        <w:t>el Anexo 1</w:t>
      </w:r>
      <w:bookmarkEnd w:id="213"/>
      <w:bookmarkEnd w:id="214"/>
    </w:p>
    <w:p w:rsidR="00573B2F" w:rsidRPr="00C2568E" w:rsidRDefault="00573B2F" w:rsidP="00573B2F">
      <w:pPr>
        <w:pStyle w:val="Reftext"/>
        <w:spacing w:before="480"/>
        <w:rPr>
          <w:lang w:val="en-US"/>
        </w:rPr>
      </w:pPr>
      <w:r w:rsidRPr="002B1E1D">
        <w:rPr>
          <w:lang w:val="en-US"/>
        </w:rPr>
        <w:t>[</w:t>
      </w:r>
      <w:r w:rsidRPr="00BC3080">
        <w:rPr>
          <w:lang w:val="es-ES_tradnl"/>
        </w:rPr>
        <w:t>А</w:t>
      </w:r>
      <w:r w:rsidRPr="002B1E1D">
        <w:rPr>
          <w:lang w:val="en-US"/>
        </w:rPr>
        <w:t>.1]</w:t>
      </w:r>
      <w:r w:rsidRPr="002B1E1D">
        <w:rPr>
          <w:lang w:val="en-US"/>
        </w:rPr>
        <w:tab/>
        <w:t>Measurement procedure qualification certificate No. 206/000265/2011</w:t>
      </w:r>
      <w:r w:rsidRPr="00C2568E">
        <w:rPr>
          <w:lang w:val="en-US"/>
        </w:rPr>
        <w:t xml:space="preserve"> on «Measurement of radio-electronic equipment emission properties with </w:t>
      </w:r>
      <w:hyperlink r:id="rId88" w:history="1">
        <w:r w:rsidRPr="00C2568E">
          <w:rPr>
            <w:rStyle w:val="Hyperlink"/>
            <w:lang w:val="en-US"/>
          </w:rPr>
          <w:t>ARGAMAK-I</w:t>
        </w:r>
      </w:hyperlink>
      <w:r w:rsidRPr="00C2568E">
        <w:rPr>
          <w:lang w:val="en-US"/>
        </w:rPr>
        <w:t xml:space="preserve">, </w:t>
      </w:r>
      <w:hyperlink r:id="rId89" w:history="1">
        <w:r w:rsidRPr="00C2568E">
          <w:rPr>
            <w:rStyle w:val="Hyperlink"/>
            <w:lang w:val="en-US"/>
          </w:rPr>
          <w:t>ARGAMAK-IM</w:t>
        </w:r>
      </w:hyperlink>
      <w:r w:rsidRPr="00C2568E">
        <w:rPr>
          <w:lang w:val="en-US"/>
        </w:rPr>
        <w:t xml:space="preserve"> and </w:t>
      </w:r>
      <w:hyperlink r:id="rId90" w:history="1">
        <w:r w:rsidRPr="00C2568E">
          <w:rPr>
            <w:rStyle w:val="Hyperlink"/>
            <w:lang w:val="en-US"/>
          </w:rPr>
          <w:t>ARGAMAK-IS</w:t>
        </w:r>
      </w:hyperlink>
      <w:r w:rsidRPr="00C2568E">
        <w:rPr>
          <w:lang w:val="en-US"/>
        </w:rPr>
        <w:t xml:space="preserve"> Digital Measuring Radio Receivers», including those with </w:t>
      </w:r>
      <w:hyperlink r:id="rId91" w:history="1">
        <w:r w:rsidRPr="00C2568E">
          <w:rPr>
            <w:rStyle w:val="Hyperlink"/>
            <w:lang w:val="en-US"/>
          </w:rPr>
          <w:t>ARC-KNV4</w:t>
        </w:r>
      </w:hyperlink>
      <w:r w:rsidRPr="00C2568E">
        <w:rPr>
          <w:lang w:val="en-US"/>
        </w:rPr>
        <w:t xml:space="preserve"> Remote Controlled Frequency Down-Converter. </w:t>
      </w:r>
      <w:hyperlink r:id="rId92" w:history="1">
        <w:r w:rsidRPr="00C2568E">
          <w:rPr>
            <w:rStyle w:val="Hyperlink"/>
            <w:color w:val="0033CC"/>
            <w:lang w:val="en-US"/>
          </w:rPr>
          <w:t>http://www.ircos.ru/en/news.html</w:t>
        </w:r>
      </w:hyperlink>
      <w:r w:rsidRPr="00C2568E">
        <w:rPr>
          <w:rStyle w:val="Hyperlink"/>
          <w:color w:val="0033CC"/>
          <w:lang w:val="en-US"/>
        </w:rPr>
        <w:t>.</w:t>
      </w:r>
    </w:p>
    <w:p w:rsidR="00573B2F" w:rsidRPr="00C2568E" w:rsidRDefault="00573B2F" w:rsidP="00573B2F">
      <w:pPr>
        <w:pStyle w:val="Reftext"/>
        <w:rPr>
          <w:lang w:val="en-US"/>
        </w:rPr>
      </w:pPr>
      <w:r w:rsidRPr="00C2568E">
        <w:rPr>
          <w:lang w:val="en-US"/>
        </w:rPr>
        <w:t>[</w:t>
      </w:r>
      <w:r w:rsidRPr="00680081">
        <w:rPr>
          <w:lang w:val="es-ES_tradnl"/>
        </w:rPr>
        <w:t>А</w:t>
      </w:r>
      <w:r w:rsidRPr="00C2568E">
        <w:rPr>
          <w:lang w:val="en-US"/>
        </w:rPr>
        <w:t>.2]</w:t>
      </w:r>
      <w:r w:rsidRPr="00C2568E">
        <w:rPr>
          <w:lang w:val="en-US"/>
        </w:rPr>
        <w:tab/>
        <w:t xml:space="preserve">SPAULDING, A.D., HAGN, G.H. [August 1977] </w:t>
      </w:r>
      <w:r w:rsidRPr="00680081">
        <w:rPr>
          <w:lang w:val="es-ES_tradnl"/>
        </w:rPr>
        <w:sym w:font="Symbol" w:char="F02D"/>
      </w:r>
      <w:r w:rsidRPr="00C2568E">
        <w:rPr>
          <w:lang w:val="en-US"/>
        </w:rPr>
        <w:t xml:space="preserve"> On the definition and estimation of spectrum occupancy. IEEE Trans. In EMC, Vol. EMC-19, No. 3, p. 269-280.</w:t>
      </w:r>
    </w:p>
    <w:p w:rsidR="00573B2F" w:rsidRPr="00C2568E" w:rsidRDefault="00573B2F" w:rsidP="00573B2F">
      <w:pPr>
        <w:pStyle w:val="Reftext"/>
      </w:pPr>
      <w:r w:rsidRPr="00C2568E">
        <w:rPr>
          <w:lang w:val="en-US"/>
        </w:rPr>
        <w:t>[A.3]</w:t>
      </w:r>
      <w:r w:rsidRPr="00C2568E">
        <w:rPr>
          <w:lang w:val="en-US"/>
        </w:rPr>
        <w:tab/>
        <w:t xml:space="preserve">KOZMIN, V.A., TOKAREV, A.B. </w:t>
      </w:r>
      <w:r w:rsidRPr="00680081">
        <w:rPr>
          <w:lang w:val="es-ES_tradnl"/>
        </w:rPr>
        <w:sym w:font="Symbol" w:char="F02D"/>
      </w:r>
      <w:r w:rsidRPr="00C2568E">
        <w:rPr>
          <w:lang w:val="en-US"/>
        </w:rPr>
        <w:t xml:space="preserve"> A method of estimating the occupancy of the frequency spectrum of an automated radio-control server in the following paginated issue of Measurement Techniques: Volume 52, Issue 12 (2009), Page 1336. </w:t>
      </w:r>
      <w:hyperlink r:id="rId93" w:history="1">
        <w:r w:rsidRPr="00C2568E">
          <w:rPr>
            <w:rStyle w:val="Hyperlink"/>
            <w:color w:val="0033CC"/>
          </w:rPr>
          <w:t>http://www.springerlink.com/openurl.asp?genre=article&amp;id=doi:10.1007/s11018-010-9442-9</w:t>
        </w:r>
      </w:hyperlink>
      <w:r w:rsidRPr="00C2568E">
        <w:t>.</w:t>
      </w:r>
    </w:p>
    <w:p w:rsidR="00573B2F" w:rsidRPr="00680081" w:rsidRDefault="00573B2F" w:rsidP="00573B2F">
      <w:pPr>
        <w:pStyle w:val="Reftext"/>
        <w:rPr>
          <w:lang w:val="es-ES_tradnl"/>
        </w:rPr>
      </w:pPr>
      <w:r w:rsidRPr="00680081">
        <w:rPr>
          <w:lang w:val="es-ES_tradnl"/>
        </w:rPr>
        <w:t>[А.4]</w:t>
      </w:r>
      <w:r w:rsidRPr="00680081">
        <w:rPr>
          <w:lang w:val="es-ES_tradnl"/>
        </w:rPr>
        <w:tab/>
        <w:t>Manual de Comprobación Técnica del Espectro, UIT, 2011.</w:t>
      </w:r>
    </w:p>
    <w:p w:rsidR="00573B2F" w:rsidRPr="00680081" w:rsidRDefault="00573B2F" w:rsidP="00573B2F">
      <w:pPr>
        <w:pStyle w:val="Reftext"/>
        <w:rPr>
          <w:lang w:val="es-ES_tradnl"/>
        </w:rPr>
      </w:pPr>
      <w:r w:rsidRPr="00680081">
        <w:rPr>
          <w:lang w:val="es-ES_tradnl"/>
        </w:rPr>
        <w:t>[А.5]</w:t>
      </w:r>
      <w:r w:rsidRPr="00680081">
        <w:rPr>
          <w:lang w:val="es-ES_tradnl"/>
        </w:rPr>
        <w:tab/>
        <w:t>Recomendación UIT-R SM.1880</w:t>
      </w:r>
      <w:r>
        <w:rPr>
          <w:lang w:val="es-ES_tradnl"/>
        </w:rPr>
        <w:t>-1</w:t>
      </w:r>
      <w:r w:rsidRPr="00680081">
        <w:rPr>
          <w:lang w:val="es-ES_tradnl"/>
        </w:rPr>
        <w:t xml:space="preserve"> </w:t>
      </w:r>
      <w:r w:rsidRPr="00680081">
        <w:rPr>
          <w:lang w:val="es-ES_tradnl"/>
        </w:rPr>
        <w:sym w:font="Symbol" w:char="F02D"/>
      </w:r>
      <w:r w:rsidRPr="00680081">
        <w:rPr>
          <w:lang w:val="es-ES_tradnl"/>
        </w:rPr>
        <w:t xml:space="preserve"> Medición de la ocupación del espectro y evaluación.</w:t>
      </w:r>
    </w:p>
    <w:p w:rsidR="00573B2F" w:rsidRPr="00C2568E" w:rsidRDefault="00573B2F" w:rsidP="00573B2F">
      <w:pPr>
        <w:pStyle w:val="Reftext"/>
        <w:rPr>
          <w:lang w:val="en-US" w:eastAsia="zh-CN"/>
        </w:rPr>
      </w:pPr>
      <w:r w:rsidRPr="00C2568E">
        <w:rPr>
          <w:lang w:val="en-US"/>
        </w:rPr>
        <w:t>[A.6]</w:t>
      </w:r>
      <w:r w:rsidRPr="00C2568E">
        <w:rPr>
          <w:lang w:val="en-US"/>
        </w:rPr>
        <w:tab/>
      </w:r>
      <w:bookmarkStart w:id="215" w:name="lt_pId1010"/>
      <w:r w:rsidRPr="00C2568E">
        <w:rPr>
          <w:lang w:val="en-US"/>
        </w:rPr>
        <w:t xml:space="preserve">KOZMIN, V.A, PAVLYUK, A.P., TOKAREV, A.B. – Optimization of requirements to the accuracy of radio-frequency spectrum occupancy evaluation. Electrosvyaz, 2014 – No. 6 (in Russian – the article translated into English is available at the website: </w:t>
      </w:r>
      <w:hyperlink r:id="rId94" w:history="1">
        <w:r w:rsidRPr="00C2568E">
          <w:rPr>
            <w:color w:val="0000FF"/>
            <w:u w:val="single"/>
            <w:lang w:val="en-US"/>
          </w:rPr>
          <w:t>http://www.ircos.ru/en/articles.html</w:t>
        </w:r>
      </w:hyperlink>
      <w:r w:rsidRPr="00C2568E">
        <w:rPr>
          <w:lang w:val="en-US"/>
        </w:rPr>
        <w:t>).</w:t>
      </w:r>
      <w:bookmarkEnd w:id="215"/>
    </w:p>
    <w:p w:rsidR="00573B2F" w:rsidRDefault="00573B2F" w:rsidP="00573B2F">
      <w:pPr>
        <w:pStyle w:val="Reasons"/>
      </w:pPr>
    </w:p>
    <w:p w:rsidR="00573B2F" w:rsidRDefault="00573B2F" w:rsidP="00573B2F">
      <w:pPr>
        <w:jc w:val="center"/>
      </w:pPr>
      <w:r>
        <w:t>______________</w:t>
      </w:r>
    </w:p>
    <w:p w:rsidR="00573B2F" w:rsidRPr="00573B2F" w:rsidRDefault="00573B2F" w:rsidP="00573B2F">
      <w:pPr>
        <w:pStyle w:val="Reptitle"/>
        <w:rPr>
          <w:lang w:val="es-ES_tradnl"/>
        </w:rPr>
      </w:pPr>
    </w:p>
    <w:sectPr w:rsidR="00573B2F" w:rsidRPr="00573B2F" w:rsidSect="007565CC">
      <w:headerReference w:type="even" r:id="rId95"/>
      <w:headerReference w:type="default" r:id="rId9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3D6" w:rsidRDefault="00F333D6">
      <w:r>
        <w:separator/>
      </w:r>
    </w:p>
  </w:endnote>
  <w:endnote w:type="continuationSeparator" w:id="0">
    <w:p w:rsidR="00F333D6" w:rsidRDefault="00F33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3D6" w:rsidRDefault="00F333D6">
      <w:r>
        <w:separator/>
      </w:r>
    </w:p>
  </w:footnote>
  <w:footnote w:type="continuationSeparator" w:id="0">
    <w:p w:rsidR="00F333D6" w:rsidRDefault="00F333D6">
      <w:r>
        <w:continuationSeparator/>
      </w:r>
    </w:p>
  </w:footnote>
  <w:footnote w:id="1">
    <w:p w:rsidR="00246E1D" w:rsidRPr="00246E1D" w:rsidRDefault="00246E1D" w:rsidP="00246E1D">
      <w:pPr>
        <w:pStyle w:val="FootnoteText"/>
        <w:rPr>
          <w:lang w:val="es-ES_tradnl"/>
        </w:rPr>
      </w:pPr>
      <w:r w:rsidRPr="00246E1D">
        <w:rPr>
          <w:rStyle w:val="FootnoteReference"/>
          <w:lang w:val="es-ES_tradnl"/>
        </w:rPr>
        <w:t>*</w:t>
      </w:r>
      <w:r w:rsidRPr="00246E1D">
        <w:rPr>
          <w:lang w:val="es-ES_tradnl"/>
        </w:rPr>
        <w:t xml:space="preserve"> </w:t>
      </w:r>
      <w:r w:rsidRPr="00246E1D">
        <w:rPr>
          <w:lang w:val="es-ES_tradnl"/>
        </w:rPr>
        <w:tab/>
      </w:r>
      <w:r>
        <w:rPr>
          <w:lang w:val="es-ES_tradnl"/>
        </w:rPr>
        <w:t xml:space="preserve">La Comisión de Estudio </w:t>
      </w:r>
      <w:r>
        <w:rPr>
          <w:lang w:val="es-ES_tradnl"/>
        </w:rPr>
        <w:t>1</w:t>
      </w:r>
      <w:r>
        <w:rPr>
          <w:lang w:val="es-ES_tradnl"/>
        </w:rPr>
        <w:t xml:space="preserve"> de Radiocomunicaciones introdujo modificaciones redaccionales en esta Recomendación en </w:t>
      </w:r>
      <w:r>
        <w:rPr>
          <w:lang w:val="es-ES_tradnl"/>
        </w:rPr>
        <w:t>2</w:t>
      </w:r>
      <w:r>
        <w:rPr>
          <w:lang w:val="es-ES_tradnl"/>
        </w:rPr>
        <w:t>,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3D6" w:rsidRDefault="00F333D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3D6" w:rsidRDefault="00F333D6" w:rsidP="00B033C8">
    <w:pPr>
      <w:pStyle w:val="Header"/>
      <w:ind w:right="360" w:firstLine="360"/>
    </w:pPr>
    <w:r>
      <w:rPr>
        <w:noProof/>
        <w:lang w:val="en-GB" w:eastAsia="en-GB"/>
      </w:rPr>
      <w:drawing>
        <wp:anchor distT="0" distB="0" distL="114300" distR="114300" simplePos="0" relativeHeight="251656704" behindDoc="1" locked="0" layoutInCell="1" allowOverlap="1" wp14:anchorId="1C4D351F" wp14:editId="58FBB9F5">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3D6" w:rsidRPr="00A56CDD" w:rsidRDefault="00F333D6"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B05617">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B05617" w:rsidRPr="00B05617">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B05617">
      <w:rPr>
        <w:b/>
        <w:bCs/>
        <w:noProof/>
      </w:rPr>
      <w:t>UIT-R  SM.2256-1</w:t>
    </w:r>
    <w:r w:rsidRPr="00A56CD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3D6" w:rsidRDefault="00F333D6">
    <w:pPr>
      <w:pStyle w:val="Header"/>
    </w:pPr>
    <w:r>
      <w:tab/>
    </w:r>
    <w:fldSimple w:instr=" DOCPROPERTY &quot;Header&quot; \* MERGEFORMAT ">
      <w:r w:rsidR="00B05617" w:rsidRPr="00B0561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05617">
      <w:rPr>
        <w:b/>
        <w:bCs/>
        <w:noProof/>
      </w:rPr>
      <w:t>UIT-R  SM.2256-1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107</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3D6" w:rsidRDefault="00F333D6" w:rsidP="00EE3C6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05617">
      <w:rPr>
        <w:rStyle w:val="PageNumber"/>
        <w:b/>
        <w:bCs/>
        <w:noProof/>
        <w:lang w:val="en-US"/>
      </w:rPr>
      <w:t>4</w:t>
    </w:r>
    <w:r>
      <w:rPr>
        <w:rStyle w:val="PageNumber"/>
        <w:b/>
        <w:bCs/>
      </w:rPr>
      <w:fldChar w:fldCharType="end"/>
    </w:r>
    <w:r>
      <w:rPr>
        <w:lang w:val="en-US"/>
      </w:rPr>
      <w:tab/>
    </w:r>
    <w:fldSimple w:instr=" DOCPROPERTY &quot;Header 3&quot; \* MERGEFORMAT ">
      <w:r w:rsidR="00B05617" w:rsidRPr="00B05617">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B05617">
      <w:rPr>
        <w:b/>
        <w:bCs/>
        <w:noProof/>
      </w:rPr>
      <w:t>UIT-R  SM.2256-1</w:t>
    </w:r>
    <w:r w:rsidRPr="00A56CDD">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3D6" w:rsidRPr="00A56CDD" w:rsidRDefault="00F333D6" w:rsidP="00A56CDD">
    <w:pPr>
      <w:pStyle w:val="Header"/>
      <w:jc w:val="both"/>
    </w:pPr>
    <w:r w:rsidRPr="00A56CDD">
      <w:tab/>
    </w:r>
    <w:fldSimple w:instr=" DOCPROPERTY &quot;Header 3&quot; \* MERGEFORMAT ">
      <w:r w:rsidR="00B05617" w:rsidRPr="00B05617">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B05617">
      <w:rPr>
        <w:b/>
        <w:bCs/>
        <w:noProof/>
      </w:rPr>
      <w:t>UIT-R  SM.2256-1</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sidR="00B05617">
      <w:rPr>
        <w:b/>
        <w:bCs/>
        <w:noProof/>
      </w:rPr>
      <w:t>3</w:t>
    </w:r>
    <w:r w:rsidRPr="00A56CD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5AF38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8888FA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D5086E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8D80FC4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618EA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105A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442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421F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01DC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1460E6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C647A"/>
    <w:multiLevelType w:val="hybridMultilevel"/>
    <w:tmpl w:val="C5E0A2F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D17FFE"/>
    <w:multiLevelType w:val="hybridMultilevel"/>
    <w:tmpl w:val="015C7E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083B79CB"/>
    <w:multiLevelType w:val="hybridMultilevel"/>
    <w:tmpl w:val="094AA262"/>
    <w:lvl w:ilvl="0" w:tplc="04130001">
      <w:start w:val="1"/>
      <w:numFmt w:val="bullet"/>
      <w:lvlText w:val=""/>
      <w:lvlJc w:val="left"/>
      <w:pPr>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EE2ABA"/>
    <w:multiLevelType w:val="hybridMultilevel"/>
    <w:tmpl w:val="DECCC7F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047BB2"/>
    <w:multiLevelType w:val="hybridMultilevel"/>
    <w:tmpl w:val="8104026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430731"/>
    <w:multiLevelType w:val="hybridMultilevel"/>
    <w:tmpl w:val="45BE1F5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667E35"/>
    <w:multiLevelType w:val="hybridMultilevel"/>
    <w:tmpl w:val="6BD6910E"/>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hint="default"/>
      </w:rPr>
    </w:lvl>
    <w:lvl w:ilvl="2" w:tplc="04130005">
      <w:start w:val="1"/>
      <w:numFmt w:val="bullet"/>
      <w:lvlText w:val=""/>
      <w:lvlJc w:val="left"/>
      <w:pPr>
        <w:ind w:left="3600" w:hanging="360"/>
      </w:pPr>
      <w:rPr>
        <w:rFonts w:ascii="Wingdings" w:hAnsi="Wingdings" w:hint="default"/>
      </w:rPr>
    </w:lvl>
    <w:lvl w:ilvl="3" w:tplc="04130001">
      <w:start w:val="1"/>
      <w:numFmt w:val="bullet"/>
      <w:lvlText w:val=""/>
      <w:lvlJc w:val="left"/>
      <w:pPr>
        <w:ind w:left="4320" w:hanging="360"/>
      </w:pPr>
      <w:rPr>
        <w:rFonts w:ascii="Symbol" w:hAnsi="Symbol" w:hint="default"/>
      </w:rPr>
    </w:lvl>
    <w:lvl w:ilvl="4" w:tplc="04130003">
      <w:start w:val="1"/>
      <w:numFmt w:val="bullet"/>
      <w:lvlText w:val="o"/>
      <w:lvlJc w:val="left"/>
      <w:pPr>
        <w:ind w:left="5040" w:hanging="360"/>
      </w:pPr>
      <w:rPr>
        <w:rFonts w:ascii="Courier New" w:hAnsi="Courier New" w:hint="default"/>
      </w:rPr>
    </w:lvl>
    <w:lvl w:ilvl="5" w:tplc="04130005">
      <w:start w:val="1"/>
      <w:numFmt w:val="bullet"/>
      <w:lvlText w:val=""/>
      <w:lvlJc w:val="left"/>
      <w:pPr>
        <w:ind w:left="5760" w:hanging="360"/>
      </w:pPr>
      <w:rPr>
        <w:rFonts w:ascii="Wingdings" w:hAnsi="Wingdings" w:hint="default"/>
      </w:rPr>
    </w:lvl>
    <w:lvl w:ilvl="6" w:tplc="04130001">
      <w:start w:val="1"/>
      <w:numFmt w:val="bullet"/>
      <w:lvlText w:val=""/>
      <w:lvlJc w:val="left"/>
      <w:pPr>
        <w:ind w:left="6480" w:hanging="360"/>
      </w:pPr>
      <w:rPr>
        <w:rFonts w:ascii="Symbol" w:hAnsi="Symbol" w:hint="default"/>
      </w:rPr>
    </w:lvl>
    <w:lvl w:ilvl="7" w:tplc="04130003">
      <w:start w:val="1"/>
      <w:numFmt w:val="bullet"/>
      <w:lvlText w:val="o"/>
      <w:lvlJc w:val="left"/>
      <w:pPr>
        <w:ind w:left="7200" w:hanging="360"/>
      </w:pPr>
      <w:rPr>
        <w:rFonts w:ascii="Courier New" w:hAnsi="Courier New" w:hint="default"/>
      </w:rPr>
    </w:lvl>
    <w:lvl w:ilvl="8" w:tplc="04130005">
      <w:start w:val="1"/>
      <w:numFmt w:val="bullet"/>
      <w:lvlText w:val=""/>
      <w:lvlJc w:val="left"/>
      <w:pPr>
        <w:ind w:left="7920" w:hanging="360"/>
      </w:pPr>
      <w:rPr>
        <w:rFonts w:ascii="Wingdings" w:hAnsi="Wingdings" w:hint="default"/>
      </w:rPr>
    </w:lvl>
  </w:abstractNum>
  <w:abstractNum w:abstractNumId="17" w15:restartNumberingAfterBreak="0">
    <w:nsid w:val="2E471317"/>
    <w:multiLevelType w:val="hybridMultilevel"/>
    <w:tmpl w:val="F64E95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33987E03"/>
    <w:multiLevelType w:val="hybridMultilevel"/>
    <w:tmpl w:val="19E82DD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19" w15:restartNumberingAfterBreak="0">
    <w:nsid w:val="365C1851"/>
    <w:multiLevelType w:val="multilevel"/>
    <w:tmpl w:val="81C4DE5E"/>
    <w:lvl w:ilvl="0">
      <w:start w:val="1"/>
      <w:numFmt w:val="decimal"/>
      <w:lvlText w:val="%1"/>
      <w:lvlJc w:val="left"/>
      <w:pPr>
        <w:tabs>
          <w:tab w:val="num" w:pos="432"/>
        </w:tabs>
        <w:ind w:left="432" w:hanging="432"/>
      </w:pPr>
      <w:rPr>
        <w:rFonts w:cs="Times New Roman" w:hint="default"/>
      </w:rPr>
    </w:lvl>
    <w:lvl w:ilvl="1">
      <w:start w:val="1"/>
      <w:numFmt w:val="decimal"/>
      <w:lvlText w:val="%1.%2  "/>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398D13A5"/>
    <w:multiLevelType w:val="hybridMultilevel"/>
    <w:tmpl w:val="AB3483F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3D79D3"/>
    <w:multiLevelType w:val="multilevel"/>
    <w:tmpl w:val="0407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15:restartNumberingAfterBreak="0">
    <w:nsid w:val="54741F2C"/>
    <w:multiLevelType w:val="hybridMultilevel"/>
    <w:tmpl w:val="30A6BAA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1F61CD"/>
    <w:multiLevelType w:val="hybridMultilevel"/>
    <w:tmpl w:val="8ED4DA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60ED3E52"/>
    <w:multiLevelType w:val="hybridMultilevel"/>
    <w:tmpl w:val="D340D0C2"/>
    <w:lvl w:ilvl="0" w:tplc="04130001">
      <w:start w:val="1"/>
      <w:numFmt w:val="bullet"/>
      <w:lvlText w:val=""/>
      <w:lvlJc w:val="left"/>
      <w:pPr>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2C77D7"/>
    <w:multiLevelType w:val="multilevel"/>
    <w:tmpl w:val="1F2EA310"/>
    <w:lvl w:ilvl="0">
      <w:start w:val="1"/>
      <w:numFmt w:val="decimal"/>
      <w:lvlText w:val="%1."/>
      <w:lvlJc w:val="left"/>
      <w:pPr>
        <w:tabs>
          <w:tab w:val="num" w:pos="720"/>
        </w:tabs>
      </w:pPr>
      <w:rPr>
        <w:rFonts w:cs="Times New Roman" w:hint="default"/>
      </w:rPr>
    </w:lvl>
    <w:lvl w:ilvl="1">
      <w:start w:val="1"/>
      <w:numFmt w:val="decimal"/>
      <w:lvlText w:val="%1.%2."/>
      <w:lvlJc w:val="left"/>
      <w:pPr>
        <w:tabs>
          <w:tab w:val="num" w:pos="1440"/>
        </w:tabs>
      </w:pPr>
      <w:rPr>
        <w:rFonts w:cs="Times New Roman" w:hint="default"/>
      </w:rPr>
    </w:lvl>
    <w:lvl w:ilvl="2">
      <w:start w:val="1"/>
      <w:numFmt w:val="decimal"/>
      <w:lvlText w:val="%1.%2.%3."/>
      <w:lvlJc w:val="left"/>
      <w:pPr>
        <w:tabs>
          <w:tab w:val="num" w:pos="2160"/>
        </w:tabs>
        <w:ind w:left="1224" w:hanging="122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26" w15:restartNumberingAfterBreak="0">
    <w:nsid w:val="6282668F"/>
    <w:multiLevelType w:val="hybridMultilevel"/>
    <w:tmpl w:val="A7FCEC9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423A4F"/>
    <w:multiLevelType w:val="hybridMultilevel"/>
    <w:tmpl w:val="4F74A2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697157E4"/>
    <w:multiLevelType w:val="hybridMultilevel"/>
    <w:tmpl w:val="137E33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021815"/>
    <w:multiLevelType w:val="hybridMultilevel"/>
    <w:tmpl w:val="375A0AF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0E693D"/>
    <w:multiLevelType w:val="hybridMultilevel"/>
    <w:tmpl w:val="0862FC5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AE53BE"/>
    <w:multiLevelType w:val="hybridMultilevel"/>
    <w:tmpl w:val="DF2068F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A605F8"/>
    <w:multiLevelType w:val="hybridMultilevel"/>
    <w:tmpl w:val="729891FC"/>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3" w15:restartNumberingAfterBreak="0">
    <w:nsid w:val="7B6A72AC"/>
    <w:multiLevelType w:val="hybridMultilevel"/>
    <w:tmpl w:val="EDFEC0A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3"/>
  </w:num>
  <w:num w:numId="3">
    <w:abstractNumId w:val="27"/>
  </w:num>
  <w:num w:numId="4">
    <w:abstractNumId w:val="16"/>
  </w:num>
  <w:num w:numId="5">
    <w:abstractNumId w:val="11"/>
  </w:num>
  <w:num w:numId="6">
    <w:abstractNumId w:val="24"/>
  </w:num>
  <w:num w:numId="7">
    <w:abstractNumId w:val="12"/>
  </w:num>
  <w:num w:numId="8">
    <w:abstractNumId w:val="25"/>
  </w:num>
  <w:num w:numId="9">
    <w:abstractNumId w:val="22"/>
  </w:num>
  <w:num w:numId="10">
    <w:abstractNumId w:val="13"/>
  </w:num>
  <w:num w:numId="11">
    <w:abstractNumId w:val="20"/>
  </w:num>
  <w:num w:numId="12">
    <w:abstractNumId w:val="33"/>
  </w:num>
  <w:num w:numId="13">
    <w:abstractNumId w:val="14"/>
  </w:num>
  <w:num w:numId="14">
    <w:abstractNumId w:val="31"/>
  </w:num>
  <w:num w:numId="15">
    <w:abstractNumId w:val="28"/>
  </w:num>
  <w:num w:numId="16">
    <w:abstractNumId w:val="26"/>
  </w:num>
  <w:num w:numId="17">
    <w:abstractNumId w:val="30"/>
  </w:num>
  <w:num w:numId="18">
    <w:abstractNumId w:val="10"/>
  </w:num>
  <w:num w:numId="19">
    <w:abstractNumId w:val="29"/>
  </w:num>
  <w:num w:numId="20">
    <w:abstractNumId w:val="32"/>
  </w:num>
  <w:num w:numId="21">
    <w:abstractNumId w:val="19"/>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0"/>
  </w:num>
  <w:num w:numId="26">
    <w:abstractNumId w:val="8"/>
  </w:num>
  <w:num w:numId="27">
    <w:abstractNumId w:val="3"/>
  </w:num>
  <w:num w:numId="28">
    <w:abstractNumId w:val="4"/>
  </w:num>
  <w:num w:numId="29">
    <w:abstractNumId w:val="5"/>
  </w:num>
  <w:num w:numId="30">
    <w:abstractNumId w:val="6"/>
  </w:num>
  <w:num w:numId="31">
    <w:abstractNumId w:val="7"/>
  </w:num>
  <w:num w:numId="32">
    <w:abstractNumId w:val="9"/>
  </w:num>
  <w:num w:numId="33">
    <w:abstractNumId w:val="21"/>
  </w:num>
  <w:num w:numId="3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ctiveWritingStyle w:appName="MSWord" w:lang="en-AU" w:vendorID="64" w:dllVersion="131078" w:nlCheck="1" w:checkStyle="1"/>
  <w:activeWritingStyle w:appName="MSWord" w:lang="es-ES" w:vendorID="64" w:dllVersion="131078" w:nlCheck="1" w:checkStyle="1"/>
  <w:activeWritingStyle w:appName="MSWord" w:lang="es-BO"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4250D"/>
    <w:rsid w:val="00050D41"/>
    <w:rsid w:val="00072484"/>
    <w:rsid w:val="00081C0B"/>
    <w:rsid w:val="0009150E"/>
    <w:rsid w:val="00096612"/>
    <w:rsid w:val="000A1326"/>
    <w:rsid w:val="000B7683"/>
    <w:rsid w:val="000B7B53"/>
    <w:rsid w:val="000C0413"/>
    <w:rsid w:val="000C3624"/>
    <w:rsid w:val="000E4FD1"/>
    <w:rsid w:val="000F3C25"/>
    <w:rsid w:val="000F6FC4"/>
    <w:rsid w:val="00102934"/>
    <w:rsid w:val="00135F00"/>
    <w:rsid w:val="00147110"/>
    <w:rsid w:val="00183256"/>
    <w:rsid w:val="001950C6"/>
    <w:rsid w:val="001A5259"/>
    <w:rsid w:val="001C70F6"/>
    <w:rsid w:val="001F136C"/>
    <w:rsid w:val="00201545"/>
    <w:rsid w:val="002058CE"/>
    <w:rsid w:val="002165F1"/>
    <w:rsid w:val="00246E1D"/>
    <w:rsid w:val="00247681"/>
    <w:rsid w:val="002558DC"/>
    <w:rsid w:val="00276D21"/>
    <w:rsid w:val="00280CD5"/>
    <w:rsid w:val="00296D7F"/>
    <w:rsid w:val="00297C87"/>
    <w:rsid w:val="00297D43"/>
    <w:rsid w:val="002A1A65"/>
    <w:rsid w:val="002B32C9"/>
    <w:rsid w:val="002B3CF6"/>
    <w:rsid w:val="002C768A"/>
    <w:rsid w:val="002D1160"/>
    <w:rsid w:val="002D5579"/>
    <w:rsid w:val="002D76C4"/>
    <w:rsid w:val="00351573"/>
    <w:rsid w:val="003571CE"/>
    <w:rsid w:val="00357282"/>
    <w:rsid w:val="00362ED1"/>
    <w:rsid w:val="00382E8A"/>
    <w:rsid w:val="003A4A65"/>
    <w:rsid w:val="003A6B2B"/>
    <w:rsid w:val="003B7F59"/>
    <w:rsid w:val="004130B6"/>
    <w:rsid w:val="00420DFD"/>
    <w:rsid w:val="004319C1"/>
    <w:rsid w:val="00470E28"/>
    <w:rsid w:val="004720FC"/>
    <w:rsid w:val="00474D58"/>
    <w:rsid w:val="00482B58"/>
    <w:rsid w:val="004934C5"/>
    <w:rsid w:val="004A2B9D"/>
    <w:rsid w:val="004B233A"/>
    <w:rsid w:val="004B7B45"/>
    <w:rsid w:val="004E123E"/>
    <w:rsid w:val="00505B99"/>
    <w:rsid w:val="00505FB4"/>
    <w:rsid w:val="00526063"/>
    <w:rsid w:val="005406C6"/>
    <w:rsid w:val="00556548"/>
    <w:rsid w:val="005600C9"/>
    <w:rsid w:val="005632C0"/>
    <w:rsid w:val="00573B2F"/>
    <w:rsid w:val="00586EF8"/>
    <w:rsid w:val="005A2989"/>
    <w:rsid w:val="005A791E"/>
    <w:rsid w:val="005B49AB"/>
    <w:rsid w:val="005B50E7"/>
    <w:rsid w:val="005B5AAF"/>
    <w:rsid w:val="005D41C4"/>
    <w:rsid w:val="005D58F4"/>
    <w:rsid w:val="005E7B4F"/>
    <w:rsid w:val="00607D68"/>
    <w:rsid w:val="00612ECF"/>
    <w:rsid w:val="006149B1"/>
    <w:rsid w:val="0064346B"/>
    <w:rsid w:val="00680D2B"/>
    <w:rsid w:val="00681B32"/>
    <w:rsid w:val="006A1F02"/>
    <w:rsid w:val="006E2037"/>
    <w:rsid w:val="00712870"/>
    <w:rsid w:val="00743D85"/>
    <w:rsid w:val="0074518F"/>
    <w:rsid w:val="00752FD3"/>
    <w:rsid w:val="00753CF4"/>
    <w:rsid w:val="007565CC"/>
    <w:rsid w:val="00763B9A"/>
    <w:rsid w:val="007A4F79"/>
    <w:rsid w:val="007A57F4"/>
    <w:rsid w:val="007A6AA8"/>
    <w:rsid w:val="007B203C"/>
    <w:rsid w:val="007C2459"/>
    <w:rsid w:val="007C5CE9"/>
    <w:rsid w:val="00811FBD"/>
    <w:rsid w:val="008211E9"/>
    <w:rsid w:val="008310C9"/>
    <w:rsid w:val="00836298"/>
    <w:rsid w:val="00862DB5"/>
    <w:rsid w:val="00870342"/>
    <w:rsid w:val="008707FB"/>
    <w:rsid w:val="0087251C"/>
    <w:rsid w:val="008815AC"/>
    <w:rsid w:val="00886CFA"/>
    <w:rsid w:val="008934F4"/>
    <w:rsid w:val="008B2CC6"/>
    <w:rsid w:val="008C7848"/>
    <w:rsid w:val="008D3D8D"/>
    <w:rsid w:val="008F05EE"/>
    <w:rsid w:val="009028BD"/>
    <w:rsid w:val="009030CC"/>
    <w:rsid w:val="00917AF2"/>
    <w:rsid w:val="0092418A"/>
    <w:rsid w:val="00934ED7"/>
    <w:rsid w:val="00936035"/>
    <w:rsid w:val="009474D9"/>
    <w:rsid w:val="009543C3"/>
    <w:rsid w:val="00966E1B"/>
    <w:rsid w:val="009A351D"/>
    <w:rsid w:val="009F2D2C"/>
    <w:rsid w:val="00A10F3A"/>
    <w:rsid w:val="00A40C5C"/>
    <w:rsid w:val="00A54559"/>
    <w:rsid w:val="00A56CDD"/>
    <w:rsid w:val="00A6617B"/>
    <w:rsid w:val="00A71FE5"/>
    <w:rsid w:val="00A727E4"/>
    <w:rsid w:val="00A91362"/>
    <w:rsid w:val="00A91C64"/>
    <w:rsid w:val="00AA3AD8"/>
    <w:rsid w:val="00AA5995"/>
    <w:rsid w:val="00AB0DC8"/>
    <w:rsid w:val="00AB17C7"/>
    <w:rsid w:val="00AB5FAB"/>
    <w:rsid w:val="00AC1323"/>
    <w:rsid w:val="00AC3946"/>
    <w:rsid w:val="00AD26B8"/>
    <w:rsid w:val="00B033C8"/>
    <w:rsid w:val="00B036D9"/>
    <w:rsid w:val="00B05617"/>
    <w:rsid w:val="00B11D5D"/>
    <w:rsid w:val="00B257C1"/>
    <w:rsid w:val="00B33425"/>
    <w:rsid w:val="00B44E24"/>
    <w:rsid w:val="00B47809"/>
    <w:rsid w:val="00B529DE"/>
    <w:rsid w:val="00B54ECC"/>
    <w:rsid w:val="00B567BC"/>
    <w:rsid w:val="00B61918"/>
    <w:rsid w:val="00B714F3"/>
    <w:rsid w:val="00B75A37"/>
    <w:rsid w:val="00B77CA1"/>
    <w:rsid w:val="00BA28E1"/>
    <w:rsid w:val="00BB0C80"/>
    <w:rsid w:val="00BC5D77"/>
    <w:rsid w:val="00BC6FC2"/>
    <w:rsid w:val="00BD3F5C"/>
    <w:rsid w:val="00BE46FB"/>
    <w:rsid w:val="00BE5B84"/>
    <w:rsid w:val="00BF15C3"/>
    <w:rsid w:val="00BF487A"/>
    <w:rsid w:val="00C241AF"/>
    <w:rsid w:val="00C46BD9"/>
    <w:rsid w:val="00C55258"/>
    <w:rsid w:val="00C728FC"/>
    <w:rsid w:val="00C73560"/>
    <w:rsid w:val="00C7761D"/>
    <w:rsid w:val="00C93B65"/>
    <w:rsid w:val="00CA109F"/>
    <w:rsid w:val="00CB0F14"/>
    <w:rsid w:val="00CB47A0"/>
    <w:rsid w:val="00CB60A4"/>
    <w:rsid w:val="00CC2403"/>
    <w:rsid w:val="00CC5A58"/>
    <w:rsid w:val="00CD33AF"/>
    <w:rsid w:val="00CD58B5"/>
    <w:rsid w:val="00CD659B"/>
    <w:rsid w:val="00CD7A62"/>
    <w:rsid w:val="00CF0D45"/>
    <w:rsid w:val="00CF34B5"/>
    <w:rsid w:val="00D0034D"/>
    <w:rsid w:val="00D10CF1"/>
    <w:rsid w:val="00D10E2A"/>
    <w:rsid w:val="00D503C9"/>
    <w:rsid w:val="00D50B43"/>
    <w:rsid w:val="00D57367"/>
    <w:rsid w:val="00D722EF"/>
    <w:rsid w:val="00D73486"/>
    <w:rsid w:val="00D73FBE"/>
    <w:rsid w:val="00D8150A"/>
    <w:rsid w:val="00D83331"/>
    <w:rsid w:val="00D91F7F"/>
    <w:rsid w:val="00DB4F6A"/>
    <w:rsid w:val="00DF087C"/>
    <w:rsid w:val="00DF4176"/>
    <w:rsid w:val="00E17240"/>
    <w:rsid w:val="00E1785F"/>
    <w:rsid w:val="00E20F91"/>
    <w:rsid w:val="00E7610E"/>
    <w:rsid w:val="00E83CDE"/>
    <w:rsid w:val="00EC62B0"/>
    <w:rsid w:val="00ED683F"/>
    <w:rsid w:val="00EE3C6B"/>
    <w:rsid w:val="00EF3EB8"/>
    <w:rsid w:val="00F04664"/>
    <w:rsid w:val="00F103A9"/>
    <w:rsid w:val="00F12544"/>
    <w:rsid w:val="00F20231"/>
    <w:rsid w:val="00F27103"/>
    <w:rsid w:val="00F30C9B"/>
    <w:rsid w:val="00F333D6"/>
    <w:rsid w:val="00F354B1"/>
    <w:rsid w:val="00F36316"/>
    <w:rsid w:val="00F545E6"/>
    <w:rsid w:val="00F72869"/>
    <w:rsid w:val="00F77437"/>
    <w:rsid w:val="00F84F54"/>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d62a47"/>
      <o:colormenu v:ext="edit" strokecolor="#d62a47"/>
    </o:shapedefaults>
    <o:shapelayout v:ext="edit">
      <o:idmap v:ext="edit" data="1"/>
    </o:shapelayout>
  </w:shapeDefaults>
  <w:decimalSymbol w:val="."/>
  <w:listSeparator w:val=","/>
  <w14:docId w14:val="1D690DC8"/>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B2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73B2F"/>
    <w:pPr>
      <w:keepNext/>
      <w:keepLines/>
      <w:spacing w:before="480"/>
      <w:ind w:left="794" w:hanging="794"/>
      <w:outlineLvl w:val="0"/>
    </w:pPr>
    <w:rPr>
      <w:b/>
    </w:rPr>
  </w:style>
  <w:style w:type="paragraph" w:styleId="Heading2">
    <w:name w:val="heading 2"/>
    <w:basedOn w:val="Heading1"/>
    <w:next w:val="Normal"/>
    <w:link w:val="Heading2Char"/>
    <w:qFormat/>
    <w:rsid w:val="00573B2F"/>
    <w:pPr>
      <w:spacing w:before="320"/>
      <w:outlineLvl w:val="1"/>
    </w:pPr>
  </w:style>
  <w:style w:type="paragraph" w:styleId="Heading3">
    <w:name w:val="heading 3"/>
    <w:basedOn w:val="Heading1"/>
    <w:next w:val="Normal"/>
    <w:link w:val="Heading3Char"/>
    <w:qFormat/>
    <w:rsid w:val="00573B2F"/>
    <w:pPr>
      <w:spacing w:before="200"/>
      <w:outlineLvl w:val="2"/>
    </w:pPr>
  </w:style>
  <w:style w:type="paragraph" w:styleId="Heading4">
    <w:name w:val="heading 4"/>
    <w:basedOn w:val="Heading3"/>
    <w:next w:val="Normal"/>
    <w:link w:val="Heading4Char"/>
    <w:qFormat/>
    <w:rsid w:val="00573B2F"/>
    <w:pPr>
      <w:tabs>
        <w:tab w:val="clear" w:pos="794"/>
        <w:tab w:val="left" w:pos="992"/>
      </w:tabs>
      <w:ind w:left="992" w:hanging="992"/>
      <w:outlineLvl w:val="3"/>
    </w:pPr>
  </w:style>
  <w:style w:type="paragraph" w:styleId="Heading5">
    <w:name w:val="heading 5"/>
    <w:basedOn w:val="Heading4"/>
    <w:next w:val="Normal"/>
    <w:link w:val="Heading5Char"/>
    <w:qFormat/>
    <w:rsid w:val="00573B2F"/>
    <w:pPr>
      <w:outlineLvl w:val="4"/>
    </w:pPr>
  </w:style>
  <w:style w:type="paragraph" w:styleId="Heading6">
    <w:name w:val="heading 6"/>
    <w:basedOn w:val="Heading4"/>
    <w:next w:val="Normal"/>
    <w:link w:val="Heading6Char"/>
    <w:qFormat/>
    <w:rsid w:val="00573B2F"/>
    <w:pPr>
      <w:tabs>
        <w:tab w:val="clear" w:pos="992"/>
        <w:tab w:val="clear" w:pos="1191"/>
      </w:tabs>
      <w:ind w:left="1588" w:hanging="1588"/>
      <w:outlineLvl w:val="5"/>
    </w:pPr>
  </w:style>
  <w:style w:type="paragraph" w:styleId="Heading7">
    <w:name w:val="heading 7"/>
    <w:basedOn w:val="Heading6"/>
    <w:next w:val="Normal"/>
    <w:link w:val="Heading7Char"/>
    <w:qFormat/>
    <w:rsid w:val="00573B2F"/>
    <w:pPr>
      <w:outlineLvl w:val="6"/>
    </w:pPr>
  </w:style>
  <w:style w:type="paragraph" w:styleId="Heading8">
    <w:name w:val="heading 8"/>
    <w:basedOn w:val="Heading6"/>
    <w:next w:val="Normal"/>
    <w:link w:val="Heading8Char"/>
    <w:qFormat/>
    <w:rsid w:val="00573B2F"/>
    <w:pPr>
      <w:outlineLvl w:val="7"/>
    </w:pPr>
  </w:style>
  <w:style w:type="paragraph" w:styleId="Heading9">
    <w:name w:val="heading 9"/>
    <w:basedOn w:val="Heading6"/>
    <w:next w:val="Normal"/>
    <w:link w:val="Heading9Char"/>
    <w:qFormat/>
    <w:rsid w:val="00573B2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573B2F"/>
    <w:pPr>
      <w:keepNext/>
      <w:keepLines/>
      <w:spacing w:after="280"/>
      <w:jc w:val="center"/>
    </w:pPr>
  </w:style>
  <w:style w:type="paragraph" w:customStyle="1" w:styleId="Blanc">
    <w:name w:val="Blanc"/>
    <w:basedOn w:val="Normal"/>
    <w:next w:val="Tabletext"/>
    <w:rsid w:val="00573B2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573B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573B2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73B2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73B2F"/>
  </w:style>
  <w:style w:type="paragraph" w:customStyle="1" w:styleId="Headingb">
    <w:name w:val="Heading_b"/>
    <w:basedOn w:val="Heading3"/>
    <w:next w:val="Normal"/>
    <w:link w:val="HeadingbChar"/>
    <w:rsid w:val="00573B2F"/>
    <w:pPr>
      <w:spacing w:before="160"/>
      <w:ind w:left="0" w:firstLine="0"/>
      <w:outlineLvl w:val="9"/>
    </w:pPr>
  </w:style>
  <w:style w:type="paragraph" w:customStyle="1" w:styleId="Headingi">
    <w:name w:val="Heading_i"/>
    <w:basedOn w:val="Heading3"/>
    <w:next w:val="Normal"/>
    <w:rsid w:val="00573B2F"/>
    <w:pPr>
      <w:spacing w:before="160"/>
      <w:ind w:left="0" w:firstLine="0"/>
    </w:pPr>
    <w:rPr>
      <w:b w:val="0"/>
      <w:i/>
    </w:rPr>
  </w:style>
  <w:style w:type="character" w:customStyle="1" w:styleId="href">
    <w:name w:val="href"/>
    <w:basedOn w:val="DefaultParagraphFont"/>
    <w:rsid w:val="00573B2F"/>
  </w:style>
  <w:style w:type="paragraph" w:customStyle="1" w:styleId="AnnexNoTitle">
    <w:name w:val="Annex_NoTitle"/>
    <w:basedOn w:val="Normal"/>
    <w:next w:val="Normalaftertitle"/>
    <w:link w:val="AnnexNoTitleChar"/>
    <w:rsid w:val="00573B2F"/>
    <w:pPr>
      <w:keepNext/>
      <w:keepLines/>
      <w:spacing w:before="480" w:after="80"/>
      <w:jc w:val="center"/>
    </w:pPr>
    <w:rPr>
      <w:b/>
      <w:sz w:val="28"/>
    </w:rPr>
  </w:style>
  <w:style w:type="paragraph" w:customStyle="1" w:styleId="enumlev1">
    <w:name w:val="enumlev1"/>
    <w:basedOn w:val="Normal"/>
    <w:link w:val="enumlev1Char"/>
    <w:rsid w:val="00573B2F"/>
    <w:pPr>
      <w:spacing w:before="80"/>
      <w:ind w:left="794" w:hanging="794"/>
    </w:pPr>
  </w:style>
  <w:style w:type="paragraph" w:customStyle="1" w:styleId="Equation">
    <w:name w:val="Equation"/>
    <w:basedOn w:val="Normal"/>
    <w:link w:val="EquationChar"/>
    <w:rsid w:val="00573B2F"/>
    <w:pPr>
      <w:tabs>
        <w:tab w:val="clear" w:pos="1191"/>
        <w:tab w:val="clear" w:pos="1588"/>
        <w:tab w:val="clear" w:pos="1985"/>
        <w:tab w:val="center" w:pos="4820"/>
        <w:tab w:val="right" w:pos="9639"/>
      </w:tabs>
    </w:pPr>
  </w:style>
  <w:style w:type="paragraph" w:customStyle="1" w:styleId="enumlev2">
    <w:name w:val="enumlev2"/>
    <w:basedOn w:val="enumlev1"/>
    <w:rsid w:val="00573B2F"/>
    <w:pPr>
      <w:ind w:left="1191" w:hanging="397"/>
    </w:pPr>
  </w:style>
  <w:style w:type="paragraph" w:styleId="FootnoteText">
    <w:name w:val="footnote text"/>
    <w:basedOn w:val="Normal"/>
    <w:link w:val="FootnoteTextChar"/>
    <w:rsid w:val="00573B2F"/>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573B2F"/>
    <w:pPr>
      <w:spacing w:before="320"/>
    </w:pPr>
  </w:style>
  <w:style w:type="paragraph" w:customStyle="1" w:styleId="enumlev3">
    <w:name w:val="enumlev3"/>
    <w:basedOn w:val="enumlev2"/>
    <w:rsid w:val="00573B2F"/>
    <w:pPr>
      <w:ind w:left="1588"/>
    </w:pPr>
  </w:style>
  <w:style w:type="paragraph" w:customStyle="1" w:styleId="Note">
    <w:name w:val="Note"/>
    <w:basedOn w:val="Normal"/>
    <w:link w:val="NoteChar"/>
    <w:rsid w:val="00573B2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73B2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73B2F"/>
    <w:pPr>
      <w:keepNext/>
      <w:keepLines/>
      <w:spacing w:before="240"/>
      <w:jc w:val="center"/>
    </w:pPr>
    <w:rPr>
      <w:b/>
      <w:sz w:val="28"/>
    </w:rPr>
  </w:style>
  <w:style w:type="paragraph" w:customStyle="1" w:styleId="Recref">
    <w:name w:val="Rec_ref"/>
    <w:basedOn w:val="Normal"/>
    <w:next w:val="Recdate"/>
    <w:rsid w:val="00573B2F"/>
    <w:pPr>
      <w:jc w:val="center"/>
    </w:pPr>
  </w:style>
  <w:style w:type="paragraph" w:customStyle="1" w:styleId="Recdate">
    <w:name w:val="Rec_date"/>
    <w:basedOn w:val="Recref"/>
    <w:next w:val="Normalaftertitle"/>
    <w:rsid w:val="00573B2F"/>
    <w:pPr>
      <w:jc w:val="right"/>
    </w:pPr>
  </w:style>
  <w:style w:type="paragraph" w:customStyle="1" w:styleId="HeadingSum">
    <w:name w:val="Heading_Sum"/>
    <w:basedOn w:val="Headingb"/>
    <w:next w:val="Normal"/>
    <w:autoRedefine/>
    <w:rsid w:val="009028BD"/>
    <w:pPr>
      <w:spacing w:before="120"/>
    </w:pPr>
    <w:rPr>
      <w:sz w:val="22"/>
      <w:lang w:val="es-ES_tradnl"/>
    </w:rPr>
  </w:style>
  <w:style w:type="paragraph" w:customStyle="1" w:styleId="AppendixNoTitle">
    <w:name w:val="Appendix_NoTitle"/>
    <w:basedOn w:val="AnnexNoTitle"/>
    <w:next w:val="Normal"/>
    <w:rsid w:val="00573B2F"/>
  </w:style>
  <w:style w:type="paragraph" w:customStyle="1" w:styleId="Tablefin">
    <w:name w:val="Table_fin"/>
    <w:basedOn w:val="Normal"/>
    <w:next w:val="Normal"/>
    <w:rsid w:val="00573B2F"/>
    <w:pPr>
      <w:spacing w:before="0"/>
    </w:pPr>
    <w:rPr>
      <w:sz w:val="20"/>
      <w:lang w:val="en-GB"/>
    </w:rPr>
  </w:style>
  <w:style w:type="paragraph" w:customStyle="1" w:styleId="Tablehead">
    <w:name w:val="Table_head"/>
    <w:basedOn w:val="Normal"/>
    <w:next w:val="Normal"/>
    <w:link w:val="TableheadChar"/>
    <w:rsid w:val="00573B2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573B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73B2F"/>
    <w:pPr>
      <w:keepNext/>
      <w:spacing w:before="360" w:after="120"/>
      <w:jc w:val="center"/>
    </w:pPr>
  </w:style>
  <w:style w:type="paragraph" w:customStyle="1" w:styleId="Equationlegend">
    <w:name w:val="Equation_legend"/>
    <w:basedOn w:val="NormalIndent"/>
    <w:rsid w:val="00573B2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73B2F"/>
    <w:pPr>
      <w:ind w:left="794"/>
    </w:pPr>
  </w:style>
  <w:style w:type="paragraph" w:customStyle="1" w:styleId="Figurelegend">
    <w:name w:val="Figure_legend"/>
    <w:basedOn w:val="Normal"/>
    <w:rsid w:val="00573B2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73B2F"/>
    <w:pPr>
      <w:keepNext/>
      <w:keepLines/>
      <w:spacing w:before="480" w:after="80"/>
      <w:jc w:val="center"/>
    </w:pPr>
    <w:rPr>
      <w:caps/>
      <w:sz w:val="18"/>
    </w:rPr>
  </w:style>
  <w:style w:type="paragraph" w:customStyle="1" w:styleId="Figuretitle">
    <w:name w:val="Figure_title"/>
    <w:basedOn w:val="Normal"/>
    <w:next w:val="Figure"/>
    <w:link w:val="FiguretitleChar"/>
    <w:rsid w:val="00573B2F"/>
    <w:pPr>
      <w:keepNext/>
      <w:spacing w:before="0" w:after="120"/>
      <w:jc w:val="center"/>
    </w:pPr>
    <w:rPr>
      <w:rFonts w:ascii="Times New Roman Bold" w:hAnsi="Times New Roman Bold"/>
      <w:b/>
      <w:sz w:val="18"/>
    </w:rPr>
  </w:style>
  <w:style w:type="paragraph" w:customStyle="1" w:styleId="Figure">
    <w:name w:val="Figure"/>
    <w:basedOn w:val="FigureNo"/>
    <w:next w:val="Normal"/>
    <w:rsid w:val="00573B2F"/>
    <w:pPr>
      <w:keepNext w:val="0"/>
      <w:spacing w:before="0" w:after="240"/>
    </w:pPr>
  </w:style>
  <w:style w:type="paragraph" w:customStyle="1" w:styleId="tocpart">
    <w:name w:val="tocpart"/>
    <w:basedOn w:val="Normal"/>
    <w:rsid w:val="00573B2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73B2F"/>
    <w:pPr>
      <w:keepNext/>
      <w:keepLines/>
      <w:spacing w:before="480"/>
      <w:jc w:val="center"/>
    </w:pPr>
    <w:rPr>
      <w:sz w:val="28"/>
    </w:rPr>
  </w:style>
  <w:style w:type="paragraph" w:customStyle="1" w:styleId="Arttitle">
    <w:name w:val="Art_title"/>
    <w:basedOn w:val="Normal"/>
    <w:next w:val="Normalaftertitle"/>
    <w:link w:val="ArttitleCar"/>
    <w:rsid w:val="00573B2F"/>
    <w:pPr>
      <w:keepNext/>
      <w:keepLines/>
      <w:spacing w:before="240"/>
      <w:jc w:val="center"/>
    </w:pPr>
    <w:rPr>
      <w:b/>
      <w:sz w:val="28"/>
    </w:rPr>
  </w:style>
  <w:style w:type="paragraph" w:customStyle="1" w:styleId="ASN1">
    <w:name w:val="ASN.1"/>
    <w:basedOn w:val="Normal"/>
    <w:next w:val="Normal"/>
    <w:rsid w:val="00573B2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73B2F"/>
    <w:pPr>
      <w:keepNext/>
      <w:keepLines/>
      <w:spacing w:before="160"/>
      <w:ind w:left="794"/>
    </w:pPr>
    <w:rPr>
      <w:i/>
    </w:rPr>
  </w:style>
  <w:style w:type="paragraph" w:customStyle="1" w:styleId="ChapNo">
    <w:name w:val="Chap_No"/>
    <w:basedOn w:val="ArtNo"/>
    <w:next w:val="Chaptitle"/>
    <w:rsid w:val="00573B2F"/>
    <w:rPr>
      <w:b/>
    </w:rPr>
  </w:style>
  <w:style w:type="character" w:styleId="FootnoteReference">
    <w:name w:val="footnote reference"/>
    <w:basedOn w:val="DefaultParagraphFont"/>
    <w:rsid w:val="00573B2F"/>
    <w:rPr>
      <w:position w:val="6"/>
      <w:sz w:val="18"/>
    </w:rPr>
  </w:style>
  <w:style w:type="paragraph" w:styleId="Index1">
    <w:name w:val="index 1"/>
    <w:basedOn w:val="Normal"/>
    <w:next w:val="Normal"/>
    <w:rsid w:val="00573B2F"/>
  </w:style>
  <w:style w:type="paragraph" w:styleId="Index2">
    <w:name w:val="index 2"/>
    <w:basedOn w:val="Normal"/>
    <w:next w:val="Normal"/>
    <w:rsid w:val="00573B2F"/>
    <w:pPr>
      <w:ind w:left="283"/>
    </w:pPr>
  </w:style>
  <w:style w:type="paragraph" w:styleId="Index3">
    <w:name w:val="index 3"/>
    <w:basedOn w:val="Normal"/>
    <w:next w:val="Normal"/>
    <w:rsid w:val="00573B2F"/>
    <w:pPr>
      <w:ind w:left="566"/>
    </w:pPr>
  </w:style>
  <w:style w:type="paragraph" w:styleId="IndexHeading">
    <w:name w:val="index heading"/>
    <w:basedOn w:val="Normal"/>
    <w:next w:val="Index1"/>
    <w:rsid w:val="00573B2F"/>
  </w:style>
  <w:style w:type="paragraph" w:customStyle="1" w:styleId="Line">
    <w:name w:val="Line"/>
    <w:basedOn w:val="Normal"/>
    <w:next w:val="Normal"/>
    <w:rsid w:val="00573B2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73B2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73B2F"/>
  </w:style>
  <w:style w:type="paragraph" w:customStyle="1" w:styleId="Partref">
    <w:name w:val="Part_ref"/>
    <w:basedOn w:val="Normal"/>
    <w:next w:val="Normal"/>
    <w:rsid w:val="00573B2F"/>
    <w:pPr>
      <w:keepNext/>
      <w:keepLines/>
      <w:spacing w:after="280"/>
      <w:jc w:val="center"/>
    </w:pPr>
  </w:style>
  <w:style w:type="paragraph" w:customStyle="1" w:styleId="Parttitle">
    <w:name w:val="Part_title"/>
    <w:basedOn w:val="Normal"/>
    <w:next w:val="Normalaftertitle"/>
    <w:rsid w:val="00573B2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73B2F"/>
  </w:style>
  <w:style w:type="paragraph" w:customStyle="1" w:styleId="QuestionNo">
    <w:name w:val="Question_No"/>
    <w:basedOn w:val="RecNo"/>
    <w:next w:val="Normal"/>
    <w:rsid w:val="00573B2F"/>
  </w:style>
  <w:style w:type="paragraph" w:customStyle="1" w:styleId="Questionref">
    <w:name w:val="Question_ref"/>
    <w:basedOn w:val="Recref"/>
    <w:next w:val="Questiondate"/>
    <w:rsid w:val="00573B2F"/>
  </w:style>
  <w:style w:type="paragraph" w:customStyle="1" w:styleId="Questiontitle">
    <w:name w:val="Question_title"/>
    <w:basedOn w:val="Normal"/>
    <w:next w:val="Questionref"/>
    <w:rsid w:val="00573B2F"/>
  </w:style>
  <w:style w:type="paragraph" w:customStyle="1" w:styleId="Reftext">
    <w:name w:val="Ref_text"/>
    <w:basedOn w:val="Normal"/>
    <w:rsid w:val="00573B2F"/>
    <w:pPr>
      <w:ind w:left="794" w:hanging="794"/>
    </w:pPr>
    <w:rPr>
      <w:sz w:val="22"/>
    </w:rPr>
  </w:style>
  <w:style w:type="paragraph" w:customStyle="1" w:styleId="Reftitle">
    <w:name w:val="Ref_title"/>
    <w:basedOn w:val="Normal"/>
    <w:next w:val="Reftext"/>
    <w:rsid w:val="00573B2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73B2F"/>
  </w:style>
  <w:style w:type="paragraph" w:customStyle="1" w:styleId="RepNo">
    <w:name w:val="Rep_No"/>
    <w:basedOn w:val="RecNo"/>
    <w:next w:val="Reptitle"/>
    <w:rsid w:val="00573B2F"/>
  </w:style>
  <w:style w:type="paragraph" w:customStyle="1" w:styleId="Reptitle">
    <w:name w:val="Rep_title"/>
    <w:basedOn w:val="Rectitle"/>
    <w:next w:val="Repref"/>
    <w:rsid w:val="00573B2F"/>
  </w:style>
  <w:style w:type="paragraph" w:customStyle="1" w:styleId="Repref">
    <w:name w:val="Rep_ref"/>
    <w:basedOn w:val="Recref"/>
    <w:next w:val="Repdate"/>
    <w:rsid w:val="00573B2F"/>
  </w:style>
  <w:style w:type="paragraph" w:customStyle="1" w:styleId="Resdate">
    <w:name w:val="Res_date"/>
    <w:basedOn w:val="Recdate"/>
    <w:next w:val="Normalaftertitle"/>
    <w:rsid w:val="00573B2F"/>
  </w:style>
  <w:style w:type="paragraph" w:customStyle="1" w:styleId="ResNo">
    <w:name w:val="Res_No"/>
    <w:basedOn w:val="RecNo"/>
    <w:next w:val="Restitle"/>
    <w:link w:val="ResNoChar"/>
    <w:rsid w:val="00573B2F"/>
  </w:style>
  <w:style w:type="paragraph" w:customStyle="1" w:styleId="Restitle">
    <w:name w:val="Res_title"/>
    <w:basedOn w:val="Normal"/>
    <w:next w:val="Resref"/>
    <w:link w:val="RestitleChar"/>
    <w:rsid w:val="00573B2F"/>
    <w:pPr>
      <w:spacing w:before="240"/>
      <w:jc w:val="center"/>
    </w:pPr>
    <w:rPr>
      <w:b/>
      <w:sz w:val="28"/>
    </w:rPr>
  </w:style>
  <w:style w:type="paragraph" w:customStyle="1" w:styleId="Resref">
    <w:name w:val="Res_ref"/>
    <w:basedOn w:val="Recref"/>
    <w:next w:val="Resdate"/>
    <w:rsid w:val="00573B2F"/>
  </w:style>
  <w:style w:type="paragraph" w:customStyle="1" w:styleId="SectionNo">
    <w:name w:val="Section_No"/>
    <w:basedOn w:val="Normal"/>
    <w:next w:val="Normal"/>
    <w:rsid w:val="00573B2F"/>
  </w:style>
  <w:style w:type="paragraph" w:customStyle="1" w:styleId="Sectiontitle">
    <w:name w:val="Section_title"/>
    <w:basedOn w:val="Normal"/>
    <w:next w:val="Normalaftertitle"/>
    <w:rsid w:val="00573B2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73B2F"/>
    <w:pPr>
      <w:tabs>
        <w:tab w:val="clear" w:pos="794"/>
        <w:tab w:val="clear" w:pos="1191"/>
        <w:tab w:val="clear" w:pos="1588"/>
        <w:tab w:val="clear" w:pos="1985"/>
        <w:tab w:val="right" w:pos="9611"/>
      </w:tabs>
    </w:pPr>
    <w:rPr>
      <w:i/>
    </w:rPr>
  </w:style>
  <w:style w:type="paragraph" w:styleId="TOC1">
    <w:name w:val="toc 1"/>
    <w:basedOn w:val="Normal"/>
    <w:rsid w:val="00573B2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73B2F"/>
    <w:pPr>
      <w:tabs>
        <w:tab w:val="clear" w:pos="567"/>
        <w:tab w:val="left" w:pos="1276"/>
      </w:tabs>
      <w:spacing w:before="160"/>
      <w:ind w:left="1276" w:hanging="709"/>
    </w:pPr>
  </w:style>
  <w:style w:type="paragraph" w:styleId="TOC3">
    <w:name w:val="toc 3"/>
    <w:basedOn w:val="TOC2"/>
    <w:rsid w:val="00573B2F"/>
    <w:pPr>
      <w:tabs>
        <w:tab w:val="clear" w:pos="1276"/>
        <w:tab w:val="left" w:pos="2155"/>
      </w:tabs>
      <w:ind w:left="2155" w:hanging="879"/>
    </w:pPr>
  </w:style>
  <w:style w:type="paragraph" w:styleId="TOC4">
    <w:name w:val="toc 4"/>
    <w:basedOn w:val="TOC3"/>
    <w:rsid w:val="00573B2F"/>
    <w:pPr>
      <w:tabs>
        <w:tab w:val="left" w:pos="3261"/>
      </w:tabs>
      <w:spacing w:before="80"/>
      <w:ind w:left="3261" w:hanging="993"/>
    </w:pPr>
  </w:style>
  <w:style w:type="paragraph" w:styleId="TOC5">
    <w:name w:val="toc 5"/>
    <w:basedOn w:val="TOC4"/>
    <w:rsid w:val="00573B2F"/>
  </w:style>
  <w:style w:type="paragraph" w:styleId="TOC6">
    <w:name w:val="toc 6"/>
    <w:basedOn w:val="TOC4"/>
    <w:rsid w:val="00573B2F"/>
  </w:style>
  <w:style w:type="paragraph" w:styleId="TOC7">
    <w:name w:val="toc 7"/>
    <w:basedOn w:val="TOC4"/>
    <w:rsid w:val="00573B2F"/>
  </w:style>
  <w:style w:type="paragraph" w:styleId="TOC8">
    <w:name w:val="toc 8"/>
    <w:basedOn w:val="TOC4"/>
    <w:rsid w:val="00573B2F"/>
  </w:style>
  <w:style w:type="paragraph" w:customStyle="1" w:styleId="Appendixref">
    <w:name w:val="Appendix_ref"/>
    <w:basedOn w:val="Annexref"/>
    <w:next w:val="Normalaftertitle"/>
    <w:rsid w:val="00573B2F"/>
  </w:style>
  <w:style w:type="paragraph" w:customStyle="1" w:styleId="Tabletitle">
    <w:name w:val="Table_title"/>
    <w:basedOn w:val="Normal"/>
    <w:next w:val="Tablehead"/>
    <w:link w:val="TabletitleChar"/>
    <w:rsid w:val="00573B2F"/>
    <w:pPr>
      <w:keepNext/>
      <w:spacing w:before="0" w:after="120"/>
      <w:jc w:val="center"/>
    </w:pPr>
    <w:rPr>
      <w:b/>
    </w:rPr>
  </w:style>
  <w:style w:type="paragraph" w:customStyle="1" w:styleId="Summary">
    <w:name w:val="Summary"/>
    <w:basedOn w:val="Normal"/>
    <w:next w:val="Normalaftertitle"/>
    <w:autoRedefine/>
    <w:rsid w:val="009028BD"/>
    <w:pPr>
      <w:spacing w:after="24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573B2F"/>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573B2F"/>
    <w:pPr>
      <w:ind w:left="-85" w:firstLine="0"/>
    </w:pPr>
    <w:rPr>
      <w:lang w:val="en-US"/>
    </w:rPr>
  </w:style>
  <w:style w:type="character" w:customStyle="1" w:styleId="FootnoteTextChar">
    <w:name w:val="Footnote Text Char"/>
    <w:basedOn w:val="DefaultParagraphFont"/>
    <w:link w:val="FootnoteText"/>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 w:type="paragraph" w:customStyle="1" w:styleId="AnnexNo">
    <w:name w:val="Annex_No"/>
    <w:basedOn w:val="Normal"/>
    <w:next w:val="Normal"/>
    <w:rsid w:val="00573B2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73B2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shorttext">
    <w:name w:val="short_text"/>
    <w:rsid w:val="00573B2F"/>
  </w:style>
  <w:style w:type="paragraph" w:customStyle="1" w:styleId="Artheading">
    <w:name w:val="Art_heading"/>
    <w:basedOn w:val="Normal"/>
    <w:next w:val="Normalaftertitle"/>
    <w:rsid w:val="00573B2F"/>
    <w:pPr>
      <w:spacing w:before="480"/>
      <w:jc w:val="center"/>
    </w:pPr>
    <w:rPr>
      <w:b/>
      <w:sz w:val="28"/>
      <w:lang w:val="es-ES_tradnl"/>
    </w:rPr>
  </w:style>
  <w:style w:type="character" w:styleId="EndnoteReference">
    <w:name w:val="endnote reference"/>
    <w:basedOn w:val="DefaultParagraphFont"/>
    <w:rsid w:val="00573B2F"/>
    <w:rPr>
      <w:vertAlign w:val="superscript"/>
    </w:rPr>
  </w:style>
  <w:style w:type="paragraph" w:customStyle="1" w:styleId="Figurewithouttitle">
    <w:name w:val="Figure_without_title"/>
    <w:basedOn w:val="Normal"/>
    <w:next w:val="Normalaftertitle"/>
    <w:rsid w:val="00573B2F"/>
    <w:pPr>
      <w:keepLines/>
      <w:spacing w:before="240" w:after="120"/>
      <w:jc w:val="center"/>
    </w:pPr>
    <w:rPr>
      <w:lang w:val="es-ES_tradnl"/>
    </w:rPr>
  </w:style>
  <w:style w:type="paragraph" w:customStyle="1" w:styleId="FirstFooter">
    <w:name w:val="FirstFooter"/>
    <w:basedOn w:val="Footer"/>
    <w:rsid w:val="00573B2F"/>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573B2F"/>
    <w:pPr>
      <w:spacing w:before="840" w:after="200"/>
      <w:jc w:val="center"/>
    </w:pPr>
    <w:rPr>
      <w:b/>
      <w:sz w:val="28"/>
      <w:lang w:val="es-ES_tradnl"/>
    </w:rPr>
  </w:style>
  <w:style w:type="paragraph" w:customStyle="1" w:styleId="SpecialFooter">
    <w:name w:val="Special Footer"/>
    <w:basedOn w:val="Footer"/>
    <w:rsid w:val="00573B2F"/>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573B2F"/>
    <w:pPr>
      <w:keepNext/>
      <w:spacing w:before="0" w:after="120"/>
      <w:jc w:val="center"/>
    </w:pPr>
    <w:rPr>
      <w:lang w:val="es-ES_tradnl"/>
    </w:rPr>
  </w:style>
  <w:style w:type="paragraph" w:customStyle="1" w:styleId="Title1">
    <w:name w:val="Title 1"/>
    <w:basedOn w:val="Source"/>
    <w:next w:val="Title2"/>
    <w:rsid w:val="00573B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73B2F"/>
  </w:style>
  <w:style w:type="paragraph" w:customStyle="1" w:styleId="Title3">
    <w:name w:val="Title 3"/>
    <w:basedOn w:val="Title2"/>
    <w:next w:val="Title4"/>
    <w:rsid w:val="00573B2F"/>
    <w:rPr>
      <w:caps w:val="0"/>
    </w:rPr>
  </w:style>
  <w:style w:type="paragraph" w:customStyle="1" w:styleId="Title4">
    <w:name w:val="Title 4"/>
    <w:basedOn w:val="Title3"/>
    <w:next w:val="Heading1"/>
    <w:rsid w:val="00573B2F"/>
    <w:rPr>
      <w:b/>
    </w:rPr>
  </w:style>
  <w:style w:type="character" w:customStyle="1" w:styleId="Appdef">
    <w:name w:val="App_def"/>
    <w:basedOn w:val="DefaultParagraphFont"/>
    <w:rsid w:val="00573B2F"/>
    <w:rPr>
      <w:rFonts w:ascii="Times New Roman" w:hAnsi="Times New Roman"/>
      <w:b/>
    </w:rPr>
  </w:style>
  <w:style w:type="character" w:customStyle="1" w:styleId="Appref">
    <w:name w:val="App_ref"/>
    <w:basedOn w:val="DefaultParagraphFont"/>
    <w:rsid w:val="00573B2F"/>
  </w:style>
  <w:style w:type="character" w:customStyle="1" w:styleId="Artdef">
    <w:name w:val="Art_def"/>
    <w:basedOn w:val="DefaultParagraphFont"/>
    <w:rsid w:val="00573B2F"/>
    <w:rPr>
      <w:rFonts w:ascii="Times New Roman" w:hAnsi="Times New Roman"/>
      <w:b/>
    </w:rPr>
  </w:style>
  <w:style w:type="character" w:customStyle="1" w:styleId="Artref">
    <w:name w:val="Art_ref"/>
    <w:basedOn w:val="DefaultParagraphFont"/>
    <w:rsid w:val="00573B2F"/>
  </w:style>
  <w:style w:type="character" w:customStyle="1" w:styleId="Recdef">
    <w:name w:val="Rec_def"/>
    <w:basedOn w:val="DefaultParagraphFont"/>
    <w:rsid w:val="00573B2F"/>
    <w:rPr>
      <w:b/>
    </w:rPr>
  </w:style>
  <w:style w:type="character" w:customStyle="1" w:styleId="Resdef">
    <w:name w:val="Res_def"/>
    <w:basedOn w:val="DefaultParagraphFont"/>
    <w:rsid w:val="00573B2F"/>
    <w:rPr>
      <w:rFonts w:ascii="Times New Roman" w:hAnsi="Times New Roman"/>
      <w:b/>
    </w:rPr>
  </w:style>
  <w:style w:type="character" w:customStyle="1" w:styleId="Tablefreq">
    <w:name w:val="Table_freq"/>
    <w:basedOn w:val="DefaultParagraphFont"/>
    <w:rsid w:val="00573B2F"/>
    <w:rPr>
      <w:b/>
      <w:color w:val="auto"/>
    </w:rPr>
  </w:style>
  <w:style w:type="paragraph" w:customStyle="1" w:styleId="Formal">
    <w:name w:val="Formal"/>
    <w:basedOn w:val="ASN1"/>
    <w:rsid w:val="00573B2F"/>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573B2F"/>
    <w:pPr>
      <w:tabs>
        <w:tab w:val="clear" w:pos="794"/>
        <w:tab w:val="clear" w:pos="1191"/>
        <w:tab w:val="clear" w:pos="1588"/>
        <w:tab w:val="clear" w:pos="1985"/>
      </w:tabs>
      <w:spacing w:before="624"/>
      <w:jc w:val="center"/>
    </w:pPr>
    <w:rPr>
      <w:b/>
      <w:lang w:val="es-ES_tradnl"/>
    </w:rPr>
  </w:style>
  <w:style w:type="paragraph" w:customStyle="1" w:styleId="Section2">
    <w:name w:val="Section_2"/>
    <w:basedOn w:val="Normal"/>
    <w:next w:val="Normal"/>
    <w:rsid w:val="00573B2F"/>
    <w:pPr>
      <w:tabs>
        <w:tab w:val="clear" w:pos="794"/>
        <w:tab w:val="clear" w:pos="1191"/>
        <w:tab w:val="clear" w:pos="1588"/>
        <w:tab w:val="clear" w:pos="1985"/>
      </w:tabs>
      <w:spacing w:before="240"/>
      <w:jc w:val="center"/>
    </w:pPr>
    <w:rPr>
      <w:i/>
      <w:lang w:val="es-ES_tradnl"/>
    </w:rPr>
  </w:style>
  <w:style w:type="paragraph" w:styleId="Caption">
    <w:name w:val="caption"/>
    <w:basedOn w:val="Normal"/>
    <w:next w:val="Normal"/>
    <w:semiHidden/>
    <w:unhideWhenUsed/>
    <w:qFormat/>
    <w:rsid w:val="00573B2F"/>
    <w:pPr>
      <w:spacing w:before="0" w:after="200"/>
    </w:pPr>
    <w:rPr>
      <w:b/>
      <w:bCs/>
      <w:color w:val="4F81BD" w:themeColor="accent1"/>
      <w:sz w:val="18"/>
      <w:szCs w:val="18"/>
    </w:rPr>
  </w:style>
  <w:style w:type="character" w:customStyle="1" w:styleId="hps">
    <w:name w:val="hps"/>
    <w:basedOn w:val="DefaultParagraphFont"/>
    <w:rsid w:val="00573B2F"/>
  </w:style>
  <w:style w:type="paragraph" w:styleId="NormalWeb">
    <w:name w:val="Normal (Web)"/>
    <w:basedOn w:val="Normal"/>
    <w:uiPriority w:val="99"/>
    <w:semiHidden/>
    <w:unhideWhenUsed/>
    <w:rsid w:val="00573B2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styleId="Revision">
    <w:name w:val="Revision"/>
    <w:hidden/>
    <w:uiPriority w:val="99"/>
    <w:semiHidden/>
    <w:rsid w:val="00573B2F"/>
    <w:rPr>
      <w:sz w:val="24"/>
      <w:lang w:val="fr-FR" w:eastAsia="en-US"/>
    </w:rPr>
  </w:style>
  <w:style w:type="paragraph" w:customStyle="1" w:styleId="FigureNotitle">
    <w:name w:val="Figure_No &amp; title"/>
    <w:basedOn w:val="Normal"/>
    <w:next w:val="Normalaftertitle"/>
    <w:rsid w:val="00573B2F"/>
    <w:pPr>
      <w:keepLines/>
      <w:spacing w:before="240" w:after="120"/>
      <w:jc w:val="center"/>
    </w:pPr>
    <w:rPr>
      <w:rFonts w:asciiTheme="minorHAnsi" w:hAnsiTheme="minorHAnsi"/>
      <w:b/>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oleObject" Target="embeddings/oleObject9.bin"/><Relationship Id="rId50" Type="http://schemas.openxmlformats.org/officeDocument/2006/relationships/oleObject" Target="embeddings/oleObject10.bin"/><Relationship Id="rId55" Type="http://schemas.openxmlformats.org/officeDocument/2006/relationships/image" Target="media/image32.wmf"/><Relationship Id="rId63" Type="http://schemas.openxmlformats.org/officeDocument/2006/relationships/image" Target="media/image36.wmf"/><Relationship Id="rId68" Type="http://schemas.openxmlformats.org/officeDocument/2006/relationships/oleObject" Target="embeddings/oleObject19.bin"/><Relationship Id="rId76" Type="http://schemas.openxmlformats.org/officeDocument/2006/relationships/oleObject" Target="embeddings/oleObject23.bin"/><Relationship Id="rId84" Type="http://schemas.openxmlformats.org/officeDocument/2006/relationships/oleObject" Target="embeddings/oleObject27.bin"/><Relationship Id="rId89" Type="http://schemas.openxmlformats.org/officeDocument/2006/relationships/hyperlink" Target="http://www.ircos.ru/en/msr_argamak-im.html" TargetMode="External"/><Relationship Id="rId97"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40.wmf"/><Relationship Id="rId92" Type="http://schemas.openxmlformats.org/officeDocument/2006/relationships/hyperlink" Target="http://www.ircos.ru/en/news.html" TargetMode="Externa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1.gi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wmf"/><Relationship Id="rId53" Type="http://schemas.openxmlformats.org/officeDocument/2006/relationships/image" Target="media/image31.wmf"/><Relationship Id="rId58" Type="http://schemas.openxmlformats.org/officeDocument/2006/relationships/oleObject" Target="embeddings/oleObject14.bin"/><Relationship Id="rId66" Type="http://schemas.openxmlformats.org/officeDocument/2006/relationships/oleObject" Target="embeddings/oleObject18.bin"/><Relationship Id="rId74" Type="http://schemas.openxmlformats.org/officeDocument/2006/relationships/oleObject" Target="embeddings/oleObject22.bin"/><Relationship Id="rId79" Type="http://schemas.openxmlformats.org/officeDocument/2006/relationships/image" Target="media/image44.wmf"/><Relationship Id="rId87" Type="http://schemas.openxmlformats.org/officeDocument/2006/relationships/image" Target="media/image48.png"/><Relationship Id="rId5" Type="http://schemas.openxmlformats.org/officeDocument/2006/relationships/footnotes" Target="footnotes.xml"/><Relationship Id="rId61" Type="http://schemas.openxmlformats.org/officeDocument/2006/relationships/image" Target="media/image35.wmf"/><Relationship Id="rId82" Type="http://schemas.openxmlformats.org/officeDocument/2006/relationships/oleObject" Target="embeddings/oleObject26.bin"/><Relationship Id="rId90" Type="http://schemas.openxmlformats.org/officeDocument/2006/relationships/hyperlink" Target="http://www.ircos.ru/en/msr_argamak-is.html" TargetMode="External"/><Relationship Id="rId95" Type="http://schemas.openxmlformats.org/officeDocument/2006/relationships/header" Target="header5.xml"/><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gi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image" Target="media/image28.png"/><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image" Target="media/image39.wmf"/><Relationship Id="rId77" Type="http://schemas.openxmlformats.org/officeDocument/2006/relationships/image" Target="media/image43.wmf"/><Relationship Id="rId8" Type="http://schemas.openxmlformats.org/officeDocument/2006/relationships/header" Target="header2.xml"/><Relationship Id="rId51" Type="http://schemas.openxmlformats.org/officeDocument/2006/relationships/image" Target="media/image30.wmf"/><Relationship Id="rId72" Type="http://schemas.openxmlformats.org/officeDocument/2006/relationships/oleObject" Target="embeddings/oleObject21.bin"/><Relationship Id="rId80" Type="http://schemas.openxmlformats.org/officeDocument/2006/relationships/oleObject" Target="embeddings/oleObject25.bin"/><Relationship Id="rId85" Type="http://schemas.openxmlformats.org/officeDocument/2006/relationships/image" Target="media/image47.wmf"/><Relationship Id="rId93" Type="http://schemas.openxmlformats.org/officeDocument/2006/relationships/hyperlink" Target="http://www.springerlink.com/openurl.asp?genre=article&amp;id=doi:10.1007/s11018-010-9442-9&amp;sa_campaign=Email/ACE/Paginated" TargetMode="External"/><Relationship Id="rId98" Type="http://schemas.microsoft.com/office/2011/relationships/people" Target="peop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7.wmf"/><Relationship Id="rId59" Type="http://schemas.openxmlformats.org/officeDocument/2006/relationships/image" Target="media/image34.wmf"/><Relationship Id="rId67" Type="http://schemas.openxmlformats.org/officeDocument/2006/relationships/image" Target="media/image38.wmf"/><Relationship Id="rId20" Type="http://schemas.openxmlformats.org/officeDocument/2006/relationships/oleObject" Target="embeddings/oleObject4.bin"/><Relationship Id="rId41" Type="http://schemas.openxmlformats.org/officeDocument/2006/relationships/image" Target="media/image23.png"/><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42.wmf"/><Relationship Id="rId83" Type="http://schemas.openxmlformats.org/officeDocument/2006/relationships/image" Target="media/image46.wmf"/><Relationship Id="rId88" Type="http://schemas.openxmlformats.org/officeDocument/2006/relationships/hyperlink" Target="http://www.ircos.ru/en/msr_argamak.html" TargetMode="External"/><Relationship Id="rId91" Type="http://schemas.openxmlformats.org/officeDocument/2006/relationships/hyperlink" Target="http://www.ircos.ru/en/msr_knv4.html" TargetMode="External"/><Relationship Id="rId9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gif"/><Relationship Id="rId36" Type="http://schemas.openxmlformats.org/officeDocument/2006/relationships/image" Target="media/image18.png"/><Relationship Id="rId49" Type="http://schemas.openxmlformats.org/officeDocument/2006/relationships/image" Target="media/image29.wmf"/><Relationship Id="rId57" Type="http://schemas.openxmlformats.org/officeDocument/2006/relationships/image" Target="media/image33.wmf"/><Relationship Id="rId10" Type="http://schemas.openxmlformats.org/officeDocument/2006/relationships/hyperlink" Target="http://www.itu.int/publ/R-REP/es" TargetMode="External"/><Relationship Id="rId31" Type="http://schemas.openxmlformats.org/officeDocument/2006/relationships/image" Target="media/image13.png"/><Relationship Id="rId44" Type="http://schemas.openxmlformats.org/officeDocument/2006/relationships/oleObject" Target="embeddings/oleObject8.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37.wmf"/><Relationship Id="rId73" Type="http://schemas.openxmlformats.org/officeDocument/2006/relationships/image" Target="media/image41.wmf"/><Relationship Id="rId78" Type="http://schemas.openxmlformats.org/officeDocument/2006/relationships/oleObject" Target="embeddings/oleObject24.bin"/><Relationship Id="rId81" Type="http://schemas.openxmlformats.org/officeDocument/2006/relationships/image" Target="media/image45.wmf"/><Relationship Id="rId86" Type="http://schemas.openxmlformats.org/officeDocument/2006/relationships/oleObject" Target="embeddings/oleObject28.bin"/><Relationship Id="rId94" Type="http://schemas.openxmlformats.org/officeDocument/2006/relationships/hyperlink" Target="http://www.ircos.ru/en/articles.html"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68</TotalTime>
  <Pages>55</Pages>
  <Words>17074</Words>
  <Characters>104841</Characters>
  <Application>Microsoft Office Word</Application>
  <DocSecurity>0</DocSecurity>
  <Lines>2496</Lines>
  <Paragraphs>521</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121394</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Gachet, Christelle</cp:lastModifiedBy>
  <cp:revision>21</cp:revision>
  <cp:lastPrinted>2018-10-30T09:11:00Z</cp:lastPrinted>
  <dcterms:created xsi:type="dcterms:W3CDTF">2017-12-04T09:52:00Z</dcterms:created>
  <dcterms:modified xsi:type="dcterms:W3CDTF">2018-10-30T09:11:00Z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