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B51" w:rsidRDefault="00EC2B51" w:rsidP="00EC2B51"/>
    <w:p w:rsidR="00EC2B51" w:rsidRDefault="00EC2B51" w:rsidP="00EC2B51"/>
    <w:p w:rsidR="00EC2B51" w:rsidRDefault="00EC2B51" w:rsidP="00EC2B51"/>
    <w:p w:rsidR="00EC2B51" w:rsidRDefault="00EC2B51" w:rsidP="00EC2B51"/>
    <w:p w:rsidR="00EC2B51" w:rsidRDefault="00EC2B51" w:rsidP="00EC2B51"/>
    <w:p w:rsidR="00EC2B51" w:rsidRDefault="00EC2B51" w:rsidP="00EC2B51"/>
    <w:p w:rsidR="00EC2B51" w:rsidRDefault="00EC2B51" w:rsidP="00EC2B51"/>
    <w:p w:rsidR="00EC2B51" w:rsidRDefault="00EC2B51" w:rsidP="00EC2B51"/>
    <w:p w:rsidR="00EC2B51" w:rsidRDefault="00EC2B51" w:rsidP="00EC2B51"/>
    <w:p w:rsidR="00EC2B51" w:rsidRDefault="00EC2B51" w:rsidP="00EC2B51"/>
    <w:p w:rsidR="00EC2B51" w:rsidRDefault="00EC2B51" w:rsidP="00EC2B51"/>
    <w:p w:rsidR="00EC2B51" w:rsidRDefault="00EC2B51" w:rsidP="00EC2B51"/>
    <w:tbl>
      <w:tblPr>
        <w:tblW w:w="10089" w:type="dxa"/>
        <w:tblLook w:val="01E0" w:firstRow="1" w:lastRow="1" w:firstColumn="1" w:lastColumn="1" w:noHBand="0" w:noVBand="0"/>
      </w:tblPr>
      <w:tblGrid>
        <w:gridCol w:w="10089"/>
      </w:tblGrid>
      <w:tr w:rsidR="00EC2B51" w:rsidRPr="004D0B82" w:rsidTr="00327D4F">
        <w:tc>
          <w:tcPr>
            <w:tcW w:w="10089" w:type="dxa"/>
          </w:tcPr>
          <w:p w:rsidR="00EC2B51" w:rsidRPr="004D0B82" w:rsidRDefault="00EC2B51" w:rsidP="00327D4F">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6.9pt" o:ole="">
                  <v:imagedata r:id="rId7" o:title=""/>
                </v:shape>
                <o:OLEObject Type="Embed" ProgID="Equation.3" ShapeID="_x0000_i1025" DrawAspect="Content" ObjectID="_1602399202" r:id="rId8"/>
              </w:object>
            </w:r>
          </w:p>
          <w:p w:rsidR="00EC2B51" w:rsidRPr="00132BFC" w:rsidRDefault="00EC2B51" w:rsidP="001F5160">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sidR="00327D4F">
              <w:rPr>
                <w:rFonts w:ascii="Tahoma" w:hAnsi="Tahoma" w:cs="Tahoma"/>
                <w:b/>
                <w:bCs/>
                <w:iCs/>
                <w:color w:val="509141"/>
                <w:sz w:val="36"/>
                <w:szCs w:val="36"/>
                <w:lang w:val="fr-CH"/>
              </w:rPr>
              <w:t>2256-1</w:t>
            </w:r>
          </w:p>
          <w:p w:rsidR="00EC2B51" w:rsidRPr="00132BFC" w:rsidRDefault="00EC2B51" w:rsidP="00327D4F">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327D4F">
              <w:rPr>
                <w:rFonts w:ascii="Tahoma" w:hAnsi="Tahoma" w:cs="Tahoma"/>
                <w:b/>
                <w:bCs/>
                <w:iCs/>
                <w:color w:val="509141"/>
                <w:szCs w:val="24"/>
                <w:lang w:val="fr-CH"/>
              </w:rPr>
              <w:t>08</w:t>
            </w:r>
            <w:r w:rsidRPr="00132BFC">
              <w:rPr>
                <w:rFonts w:ascii="Tahoma" w:hAnsi="Tahoma" w:cs="Tahoma"/>
                <w:b/>
                <w:bCs/>
                <w:iCs/>
                <w:color w:val="509141"/>
                <w:szCs w:val="24"/>
                <w:lang w:val="fr-CH"/>
              </w:rPr>
              <w:t>/20</w:t>
            </w:r>
            <w:r w:rsidR="00327D4F">
              <w:rPr>
                <w:rFonts w:ascii="Tahoma" w:hAnsi="Tahoma" w:cs="Tahoma"/>
                <w:b/>
                <w:bCs/>
                <w:iCs/>
                <w:color w:val="509141"/>
                <w:szCs w:val="24"/>
                <w:lang w:val="fr-CH"/>
              </w:rPr>
              <w:t>16</w:t>
            </w:r>
            <w:r w:rsidRPr="00132BFC">
              <w:rPr>
                <w:rFonts w:ascii="Tahoma" w:hAnsi="Tahoma" w:cs="Tahoma"/>
                <w:b/>
                <w:bCs/>
                <w:iCs/>
                <w:color w:val="509141"/>
                <w:szCs w:val="24"/>
                <w:lang w:val="fr-CH"/>
              </w:rPr>
              <w:t>)</w:t>
            </w:r>
          </w:p>
        </w:tc>
      </w:tr>
      <w:tr w:rsidR="00EC2B51" w:rsidRPr="004D0B82" w:rsidTr="00327D4F">
        <w:tc>
          <w:tcPr>
            <w:tcW w:w="10089" w:type="dxa"/>
          </w:tcPr>
          <w:p w:rsidR="00EC2B51" w:rsidRPr="004D0B82" w:rsidRDefault="00EC2B51" w:rsidP="00327D4F">
            <w:pPr>
              <w:spacing w:before="80" w:line="500" w:lineRule="exact"/>
              <w:jc w:val="right"/>
              <w:rPr>
                <w:rFonts w:ascii="Tahoma" w:hAnsi="Tahoma" w:cs="Tahoma"/>
                <w:b/>
                <w:bCs/>
                <w:iCs/>
                <w:color w:val="509141"/>
                <w:sz w:val="44"/>
                <w:szCs w:val="44"/>
              </w:rPr>
            </w:pPr>
          </w:p>
          <w:p w:rsidR="00EC2B51" w:rsidRPr="004D0B82" w:rsidRDefault="00327D4F" w:rsidP="001F5160">
            <w:pPr>
              <w:spacing w:before="80" w:line="500" w:lineRule="exact"/>
              <w:jc w:val="right"/>
              <w:rPr>
                <w:rFonts w:ascii="Tahoma" w:hAnsi="Tahoma" w:cs="Tahoma"/>
                <w:b/>
                <w:bCs/>
                <w:iCs/>
                <w:color w:val="509141"/>
                <w:sz w:val="44"/>
                <w:szCs w:val="44"/>
              </w:rPr>
            </w:pPr>
            <w:r w:rsidRPr="00327D4F">
              <w:rPr>
                <w:rFonts w:ascii="Tahoma" w:hAnsi="Tahoma" w:cs="Tahoma"/>
                <w:b/>
                <w:bCs/>
                <w:iCs/>
                <w:color w:val="509141"/>
                <w:sz w:val="44"/>
                <w:szCs w:val="44"/>
              </w:rPr>
              <w:t>Mesures et évaluation de l'occupation du</w:t>
            </w:r>
            <w:r w:rsidR="001F5160">
              <w:rPr>
                <w:rFonts w:ascii="Tahoma" w:hAnsi="Tahoma" w:cs="Tahoma"/>
                <w:b/>
                <w:bCs/>
                <w:iCs/>
                <w:color w:val="509141"/>
                <w:sz w:val="44"/>
                <w:szCs w:val="44"/>
              </w:rPr>
              <w:t> </w:t>
            </w:r>
            <w:r w:rsidRPr="00327D4F">
              <w:rPr>
                <w:rFonts w:ascii="Tahoma" w:hAnsi="Tahoma" w:cs="Tahoma"/>
                <w:b/>
                <w:bCs/>
                <w:iCs/>
                <w:color w:val="509141"/>
                <w:sz w:val="44"/>
                <w:szCs w:val="44"/>
              </w:rPr>
              <w:t>spectre</w:t>
            </w:r>
          </w:p>
        </w:tc>
      </w:tr>
      <w:tr w:rsidR="00EC2B51" w:rsidRPr="004D0B82" w:rsidTr="00327D4F">
        <w:tc>
          <w:tcPr>
            <w:tcW w:w="10089" w:type="dxa"/>
          </w:tcPr>
          <w:p w:rsidR="00EC2B51" w:rsidRPr="004D0B82" w:rsidRDefault="00EC2B51" w:rsidP="00327D4F">
            <w:pPr>
              <w:spacing w:before="80" w:line="280" w:lineRule="exact"/>
              <w:ind w:right="640"/>
              <w:rPr>
                <w:rFonts w:ascii="Tahoma" w:hAnsi="Tahoma" w:cs="Tahoma"/>
                <w:b/>
                <w:bCs/>
                <w:iCs/>
                <w:color w:val="243285"/>
                <w:sz w:val="32"/>
                <w:szCs w:val="32"/>
              </w:rPr>
            </w:pPr>
          </w:p>
          <w:p w:rsidR="00EC2B51" w:rsidRPr="004D0B82" w:rsidRDefault="00EC2B51" w:rsidP="00327D4F">
            <w:pPr>
              <w:spacing w:before="80" w:line="280" w:lineRule="exact"/>
              <w:ind w:right="640"/>
              <w:rPr>
                <w:rFonts w:ascii="Tahoma" w:hAnsi="Tahoma" w:cs="Tahoma"/>
                <w:b/>
                <w:bCs/>
                <w:iCs/>
                <w:color w:val="243285"/>
                <w:sz w:val="32"/>
                <w:szCs w:val="32"/>
              </w:rPr>
            </w:pPr>
          </w:p>
          <w:p w:rsidR="00EC2B51" w:rsidRPr="004D0B82" w:rsidRDefault="00EC2B51" w:rsidP="00327D4F">
            <w:pPr>
              <w:spacing w:before="80" w:line="280" w:lineRule="exact"/>
              <w:ind w:right="640"/>
              <w:rPr>
                <w:rFonts w:ascii="Tahoma" w:hAnsi="Tahoma" w:cs="Tahoma"/>
                <w:b/>
                <w:bCs/>
                <w:iCs/>
                <w:color w:val="243285"/>
                <w:sz w:val="32"/>
                <w:szCs w:val="32"/>
              </w:rPr>
            </w:pPr>
          </w:p>
          <w:p w:rsidR="00EC2B51" w:rsidRPr="004D0B82" w:rsidRDefault="00EC2B51" w:rsidP="00327D4F">
            <w:pPr>
              <w:spacing w:before="80" w:after="180" w:line="360" w:lineRule="exact"/>
              <w:jc w:val="right"/>
              <w:rPr>
                <w:rFonts w:ascii="Tahoma" w:hAnsi="Tahoma" w:cs="Tahoma"/>
                <w:b/>
                <w:bCs/>
                <w:iCs/>
                <w:color w:val="243285"/>
                <w:sz w:val="36"/>
                <w:szCs w:val="36"/>
              </w:rPr>
            </w:pPr>
          </w:p>
          <w:p w:rsidR="00EC2B51" w:rsidRPr="004D0B82" w:rsidRDefault="00EC2B51" w:rsidP="00327D4F">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EC2B51" w:rsidRPr="004D0B82" w:rsidRDefault="00EC2B51" w:rsidP="00327D4F">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EC2B51" w:rsidRPr="000C7512" w:rsidRDefault="00EC2B51" w:rsidP="00EC2B51">
      <w:pPr>
        <w:spacing w:before="80"/>
        <w:rPr>
          <w:i/>
          <w:sz w:val="22"/>
        </w:rPr>
      </w:pPr>
    </w:p>
    <w:p w:rsidR="00EC2B51" w:rsidRPr="000C7512" w:rsidRDefault="00EC2B51" w:rsidP="00EC2B51">
      <w:pPr>
        <w:spacing w:before="80"/>
        <w:rPr>
          <w:i/>
          <w:sz w:val="22"/>
        </w:rPr>
      </w:pPr>
    </w:p>
    <w:p w:rsidR="00EC2B51" w:rsidRPr="000C7512" w:rsidRDefault="00EC2B51" w:rsidP="00EC2B51">
      <w:pPr>
        <w:spacing w:before="80"/>
        <w:rPr>
          <w:i/>
          <w:sz w:val="22"/>
        </w:rPr>
      </w:pPr>
    </w:p>
    <w:p w:rsidR="00EC2B51" w:rsidRPr="000C7512" w:rsidRDefault="00EC2B51" w:rsidP="00EC2B51">
      <w:pPr>
        <w:spacing w:before="80"/>
        <w:rPr>
          <w:i/>
          <w:sz w:val="22"/>
        </w:rPr>
      </w:pPr>
    </w:p>
    <w:p w:rsidR="00EC2B51" w:rsidRPr="000C7512" w:rsidRDefault="00EC2B51" w:rsidP="00EC2B51">
      <w:pPr>
        <w:spacing w:before="80"/>
        <w:rPr>
          <w:i/>
          <w:sz w:val="22"/>
        </w:rPr>
      </w:pPr>
    </w:p>
    <w:p w:rsidR="00EC2B51" w:rsidRPr="000C7512" w:rsidRDefault="00EC2B51" w:rsidP="00EC2B51">
      <w:pPr>
        <w:spacing w:before="80"/>
        <w:rPr>
          <w:i/>
          <w:sz w:val="22"/>
        </w:rPr>
      </w:pPr>
    </w:p>
    <w:p w:rsidR="00EC2B51" w:rsidRPr="00132BFC" w:rsidRDefault="00EC2B51" w:rsidP="00EC2B51">
      <w:pPr>
        <w:pStyle w:val="Equation"/>
        <w:tabs>
          <w:tab w:val="clear" w:pos="4820"/>
          <w:tab w:val="clear" w:pos="9639"/>
          <w:tab w:val="left" w:pos="1191"/>
          <w:tab w:val="left" w:pos="1588"/>
          <w:tab w:val="left" w:pos="1985"/>
        </w:tabs>
        <w:rPr>
          <w:rFonts w:ascii="Palatino Linotype" w:hAnsi="Palatino Linotype"/>
          <w:lang w:val="fr-CH"/>
        </w:rPr>
        <w:sectPr w:rsidR="00EC2B51" w:rsidRPr="00132BFC">
          <w:headerReference w:type="even" r:id="rId9"/>
          <w:headerReference w:type="default" r:id="rId10"/>
          <w:pgSz w:w="11907" w:h="16840" w:code="9"/>
          <w:pgMar w:top="1089" w:right="1089" w:bottom="284" w:left="1089" w:header="567" w:footer="284" w:gutter="0"/>
          <w:pgNumType w:start="1"/>
          <w:cols w:space="720"/>
        </w:sectPr>
      </w:pPr>
    </w:p>
    <w:p w:rsidR="00EC2B51" w:rsidRPr="00F54FBD" w:rsidRDefault="00EC2B51" w:rsidP="00EC2B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C2B51" w:rsidRPr="00F54FBD" w:rsidRDefault="00EC2B51" w:rsidP="00EC2B5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C2B51" w:rsidRDefault="00EC2B51" w:rsidP="00EC2B5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C2B51" w:rsidRDefault="00EC2B51" w:rsidP="00EC2B51">
      <w:pPr>
        <w:spacing w:before="0"/>
        <w:rPr>
          <w:sz w:val="20"/>
        </w:rPr>
      </w:pPr>
    </w:p>
    <w:p w:rsidR="00EC2B51" w:rsidRPr="00F54FBD" w:rsidRDefault="00EC2B51" w:rsidP="00EC2B51">
      <w:pPr>
        <w:spacing w:before="0"/>
        <w:rPr>
          <w:sz w:val="20"/>
        </w:rPr>
      </w:pPr>
    </w:p>
    <w:p w:rsidR="00EC2B51" w:rsidRPr="00E44CBB" w:rsidRDefault="00EC2B51" w:rsidP="00EC2B5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C2B51" w:rsidRPr="00E44CBB" w:rsidRDefault="00EC2B51" w:rsidP="00EC2B5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C2B51" w:rsidRPr="00132BFC" w:rsidRDefault="00EC2B51" w:rsidP="00EC2B51">
      <w:pPr>
        <w:spacing w:before="0"/>
        <w:jc w:val="center"/>
        <w:rPr>
          <w:sz w:val="22"/>
          <w:lang w:val="fr-CH"/>
        </w:rPr>
      </w:pPr>
    </w:p>
    <w:p w:rsidR="00EC2B51" w:rsidRPr="00132BFC" w:rsidRDefault="00EC2B51" w:rsidP="00EC2B5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C2B51" w:rsidRPr="009454F8" w:rsidTr="00327D4F">
        <w:tc>
          <w:tcPr>
            <w:tcW w:w="9360" w:type="dxa"/>
            <w:gridSpan w:val="2"/>
          </w:tcPr>
          <w:p w:rsidR="00EC2B51" w:rsidRPr="009454F8" w:rsidRDefault="00EC2B51" w:rsidP="00327D4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EC2B51" w:rsidRPr="009454F8" w:rsidRDefault="00EC2B51" w:rsidP="00327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sidRPr="008B224F">
                <w:rPr>
                  <w:rStyle w:val="Hyperlink"/>
                  <w:b w:val="0"/>
                  <w:sz w:val="18"/>
                  <w:szCs w:val="18"/>
                </w:rPr>
                <w:t>http://www.itu.int/publ/R-REP/fr</w:t>
              </w:r>
            </w:hyperlink>
            <w:r w:rsidRPr="00BC0651">
              <w:rPr>
                <w:b w:val="0"/>
                <w:bCs/>
                <w:sz w:val="18"/>
                <w:szCs w:val="18"/>
              </w:rPr>
              <w:t>)</w:t>
            </w:r>
          </w:p>
        </w:tc>
      </w:tr>
      <w:tr w:rsidR="00EC2B51" w:rsidRPr="00036EE3" w:rsidTr="00327D4F">
        <w:tc>
          <w:tcPr>
            <w:tcW w:w="1140" w:type="dxa"/>
            <w:tcBorders>
              <w:bottom w:val="nil"/>
            </w:tcBorders>
          </w:tcPr>
          <w:p w:rsidR="00EC2B51" w:rsidRPr="00614CC6" w:rsidRDefault="00EC2B51" w:rsidP="00327D4F">
            <w:pPr>
              <w:spacing w:before="90" w:after="100"/>
              <w:ind w:left="57"/>
              <w:rPr>
                <w:b/>
                <w:bCs/>
                <w:sz w:val="20"/>
                <w:lang w:val="en-US"/>
              </w:rPr>
            </w:pPr>
            <w:r w:rsidRPr="00614CC6">
              <w:rPr>
                <w:b/>
                <w:bCs/>
                <w:sz w:val="20"/>
                <w:lang w:val="en-US"/>
              </w:rPr>
              <w:t>Séries</w:t>
            </w:r>
          </w:p>
        </w:tc>
        <w:tc>
          <w:tcPr>
            <w:tcW w:w="8220" w:type="dxa"/>
            <w:tcBorders>
              <w:bottom w:val="nil"/>
            </w:tcBorders>
          </w:tcPr>
          <w:p w:rsidR="00EC2B51" w:rsidRPr="00614CC6" w:rsidRDefault="00EC2B51" w:rsidP="00327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C2B51" w:rsidRPr="00322748" w:rsidTr="00327D4F">
        <w:tc>
          <w:tcPr>
            <w:tcW w:w="1140" w:type="dxa"/>
            <w:tcBorders>
              <w:top w:val="nil"/>
              <w:bottom w:val="nil"/>
            </w:tcBorders>
            <w:shd w:val="clear" w:color="auto" w:fill="auto"/>
          </w:tcPr>
          <w:p w:rsidR="00EC2B51" w:rsidRPr="00322748" w:rsidRDefault="00EC2B51" w:rsidP="00327D4F">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EC2B51" w:rsidRPr="00322748" w:rsidRDefault="00EC2B51" w:rsidP="00327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EC2B51" w:rsidRPr="00BC69EE" w:rsidTr="00327D4F">
        <w:tc>
          <w:tcPr>
            <w:tcW w:w="1140" w:type="dxa"/>
            <w:tcBorders>
              <w:top w:val="nil"/>
              <w:bottom w:val="nil"/>
            </w:tcBorders>
            <w:shd w:val="clear" w:color="auto" w:fill="auto"/>
          </w:tcPr>
          <w:p w:rsidR="00EC2B51" w:rsidRPr="00BC69EE" w:rsidRDefault="00EC2B51" w:rsidP="00327D4F">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EC2B51" w:rsidRPr="00BC69EE" w:rsidRDefault="00EC2B51" w:rsidP="00327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EC2B51" w:rsidRPr="00233361" w:rsidTr="00327D4F">
        <w:tc>
          <w:tcPr>
            <w:tcW w:w="1140" w:type="dxa"/>
            <w:tcBorders>
              <w:top w:val="nil"/>
              <w:bottom w:val="nil"/>
            </w:tcBorders>
            <w:shd w:val="clear" w:color="auto" w:fill="auto"/>
          </w:tcPr>
          <w:p w:rsidR="00EC2B51" w:rsidRPr="00233361" w:rsidRDefault="00EC2B51" w:rsidP="00327D4F">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EC2B51" w:rsidRPr="00233361" w:rsidRDefault="00EC2B51" w:rsidP="00327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EC2B51" w:rsidRPr="00704932" w:rsidTr="00327D4F">
        <w:tc>
          <w:tcPr>
            <w:tcW w:w="1140" w:type="dxa"/>
            <w:tcBorders>
              <w:top w:val="nil"/>
              <w:bottom w:val="nil"/>
            </w:tcBorders>
            <w:shd w:val="clear" w:color="auto" w:fill="auto"/>
          </w:tcPr>
          <w:p w:rsidR="00EC2B51" w:rsidRPr="00704932" w:rsidRDefault="00EC2B51" w:rsidP="00327D4F">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EC2B51" w:rsidRPr="00704932" w:rsidRDefault="00EC2B51" w:rsidP="00327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EC2B51" w:rsidRPr="009230C7" w:rsidTr="00327D4F">
        <w:tc>
          <w:tcPr>
            <w:tcW w:w="1140" w:type="dxa"/>
            <w:tcBorders>
              <w:top w:val="nil"/>
              <w:bottom w:val="nil"/>
            </w:tcBorders>
            <w:shd w:val="clear" w:color="auto" w:fill="auto"/>
          </w:tcPr>
          <w:p w:rsidR="00EC2B51" w:rsidRPr="009230C7" w:rsidRDefault="00EC2B51" w:rsidP="00327D4F">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EC2B51" w:rsidRPr="009230C7" w:rsidRDefault="00EC2B51" w:rsidP="00327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EC2B51" w:rsidRPr="001D3951" w:rsidTr="00327D4F">
        <w:tc>
          <w:tcPr>
            <w:tcW w:w="1140" w:type="dxa"/>
            <w:tcBorders>
              <w:top w:val="nil"/>
              <w:bottom w:val="nil"/>
            </w:tcBorders>
            <w:shd w:val="clear" w:color="auto" w:fill="auto"/>
          </w:tcPr>
          <w:p w:rsidR="00EC2B51" w:rsidRPr="001D3951" w:rsidRDefault="00EC2B51" w:rsidP="00327D4F">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EC2B51" w:rsidRPr="001D3951" w:rsidRDefault="00EC2B51" w:rsidP="00327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EC2B51" w:rsidRPr="00250106" w:rsidTr="00327D4F">
        <w:tc>
          <w:tcPr>
            <w:tcW w:w="1140" w:type="dxa"/>
            <w:tcBorders>
              <w:top w:val="nil"/>
              <w:bottom w:val="nil"/>
            </w:tcBorders>
            <w:shd w:val="clear" w:color="auto" w:fill="auto"/>
          </w:tcPr>
          <w:p w:rsidR="00EC2B51" w:rsidRPr="00250106" w:rsidRDefault="00EC2B51" w:rsidP="00327D4F">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EC2B51" w:rsidRPr="00250106" w:rsidRDefault="00EC2B51" w:rsidP="00327D4F">
            <w:pPr>
              <w:spacing w:before="30" w:after="30"/>
              <w:jc w:val="left"/>
              <w:rPr>
                <w:sz w:val="20"/>
                <w:lang w:val="fr-CH"/>
              </w:rPr>
            </w:pPr>
            <w:r w:rsidRPr="00250106">
              <w:rPr>
                <w:sz w:val="20"/>
              </w:rPr>
              <w:t>Propagation des ondes radioélectriques</w:t>
            </w:r>
          </w:p>
        </w:tc>
      </w:tr>
      <w:tr w:rsidR="00EC2B51" w:rsidRPr="00BE66B1" w:rsidTr="00327D4F">
        <w:tc>
          <w:tcPr>
            <w:tcW w:w="1140" w:type="dxa"/>
            <w:tcBorders>
              <w:top w:val="nil"/>
              <w:bottom w:val="nil"/>
            </w:tcBorders>
            <w:shd w:val="clear" w:color="auto" w:fill="auto"/>
          </w:tcPr>
          <w:p w:rsidR="00EC2B51" w:rsidRPr="00BE66B1" w:rsidRDefault="00EC2B51" w:rsidP="00327D4F">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EC2B51" w:rsidRPr="00BE66B1" w:rsidRDefault="00EC2B51" w:rsidP="00327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EC2B51" w:rsidRPr="00B03866" w:rsidTr="00327D4F">
        <w:tc>
          <w:tcPr>
            <w:tcW w:w="1140" w:type="dxa"/>
            <w:tcBorders>
              <w:top w:val="nil"/>
              <w:bottom w:val="nil"/>
            </w:tcBorders>
            <w:shd w:val="clear" w:color="auto" w:fill="auto"/>
          </w:tcPr>
          <w:p w:rsidR="00EC2B51" w:rsidRPr="00B03866" w:rsidRDefault="00EC2B51" w:rsidP="00327D4F">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EC2B51" w:rsidRPr="00B03866" w:rsidRDefault="00EC2B51" w:rsidP="00327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EC2B51" w:rsidRPr="004A523E" w:rsidTr="00327D4F">
        <w:tc>
          <w:tcPr>
            <w:tcW w:w="1140" w:type="dxa"/>
            <w:tcBorders>
              <w:top w:val="nil"/>
              <w:bottom w:val="nil"/>
            </w:tcBorders>
            <w:shd w:val="clear" w:color="auto" w:fill="auto"/>
          </w:tcPr>
          <w:p w:rsidR="00EC2B51" w:rsidRPr="004A523E" w:rsidRDefault="00EC2B51" w:rsidP="00327D4F">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EC2B51" w:rsidRPr="004A523E" w:rsidRDefault="00EC2B51" w:rsidP="00327D4F">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EC2B51" w:rsidRPr="0071504A" w:rsidTr="00327D4F">
        <w:tc>
          <w:tcPr>
            <w:tcW w:w="1140" w:type="dxa"/>
            <w:tcBorders>
              <w:top w:val="nil"/>
              <w:bottom w:val="nil"/>
            </w:tcBorders>
            <w:shd w:val="clear" w:color="auto" w:fill="auto"/>
          </w:tcPr>
          <w:p w:rsidR="00EC2B51" w:rsidRPr="0071504A" w:rsidRDefault="00EC2B51" w:rsidP="00327D4F">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EC2B51" w:rsidRPr="0071504A" w:rsidRDefault="00EC2B51" w:rsidP="00327D4F">
            <w:pPr>
              <w:spacing w:before="30" w:after="30"/>
              <w:jc w:val="left"/>
              <w:rPr>
                <w:sz w:val="20"/>
                <w:lang w:val="en-US"/>
              </w:rPr>
            </w:pPr>
            <w:r w:rsidRPr="0071504A">
              <w:rPr>
                <w:sz w:val="20"/>
              </w:rPr>
              <w:t>Applications spatiales et météorologie</w:t>
            </w:r>
          </w:p>
        </w:tc>
      </w:tr>
      <w:tr w:rsidR="00EC2B51" w:rsidRPr="0071504A" w:rsidTr="00327D4F">
        <w:tc>
          <w:tcPr>
            <w:tcW w:w="1140" w:type="dxa"/>
            <w:tcBorders>
              <w:top w:val="nil"/>
              <w:bottom w:val="nil"/>
            </w:tcBorders>
            <w:shd w:val="clear" w:color="auto" w:fill="auto"/>
          </w:tcPr>
          <w:p w:rsidR="00EC2B51" w:rsidRPr="005E2B1B" w:rsidRDefault="00EC2B51" w:rsidP="00327D4F">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EC2B51" w:rsidRPr="005E2B1B" w:rsidRDefault="00EC2B51" w:rsidP="00327D4F">
            <w:pPr>
              <w:spacing w:before="30" w:after="30"/>
              <w:jc w:val="left"/>
              <w:rPr>
                <w:sz w:val="20"/>
              </w:rPr>
            </w:pPr>
            <w:r w:rsidRPr="005E2B1B">
              <w:rPr>
                <w:sz w:val="20"/>
              </w:rPr>
              <w:t>Partage des fréquences et coordination entre les systèmes du service fixe par satellite et du service fixe</w:t>
            </w:r>
          </w:p>
        </w:tc>
      </w:tr>
      <w:tr w:rsidR="00EC2B51" w:rsidRPr="005E2B1B" w:rsidTr="00327D4F">
        <w:tc>
          <w:tcPr>
            <w:tcW w:w="1140" w:type="dxa"/>
            <w:tcBorders>
              <w:top w:val="nil"/>
              <w:bottom w:val="nil"/>
            </w:tcBorders>
            <w:shd w:val="clear" w:color="auto" w:fill="F3F3F3"/>
          </w:tcPr>
          <w:p w:rsidR="00EC2B51" w:rsidRPr="005E2B1B" w:rsidRDefault="00EC2B51" w:rsidP="00327D4F">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EC2B51" w:rsidRPr="005E2B1B" w:rsidRDefault="00EC2B51" w:rsidP="00327D4F">
            <w:pPr>
              <w:spacing w:before="30" w:after="30"/>
              <w:jc w:val="left"/>
              <w:rPr>
                <w:b/>
                <w:bCs/>
                <w:color w:val="000080"/>
                <w:sz w:val="20"/>
                <w:lang w:val="en-US"/>
              </w:rPr>
            </w:pPr>
            <w:r w:rsidRPr="005E2B1B">
              <w:rPr>
                <w:b/>
                <w:bCs/>
                <w:color w:val="000080"/>
                <w:sz w:val="20"/>
              </w:rPr>
              <w:t>Gestion du spectre</w:t>
            </w:r>
          </w:p>
        </w:tc>
      </w:tr>
      <w:tr w:rsidR="00EC2B51" w:rsidRPr="00EB0625" w:rsidTr="00327D4F">
        <w:tc>
          <w:tcPr>
            <w:tcW w:w="1140" w:type="dxa"/>
            <w:tcBorders>
              <w:top w:val="nil"/>
              <w:bottom w:val="single" w:sz="12" w:space="0" w:color="000080"/>
            </w:tcBorders>
            <w:shd w:val="clear" w:color="auto" w:fill="auto"/>
          </w:tcPr>
          <w:p w:rsidR="00EC2B51" w:rsidRPr="00EB0625" w:rsidRDefault="00EC2B51" w:rsidP="00327D4F">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EC2B51" w:rsidRPr="00EB0625" w:rsidRDefault="00EC2B51" w:rsidP="00327D4F">
            <w:pPr>
              <w:spacing w:before="30" w:after="30"/>
              <w:jc w:val="left"/>
              <w:rPr>
                <w:b/>
                <w:bCs/>
                <w:sz w:val="20"/>
              </w:rPr>
            </w:pPr>
          </w:p>
        </w:tc>
      </w:tr>
    </w:tbl>
    <w:p w:rsidR="00EC2B51" w:rsidRPr="00036EE3" w:rsidRDefault="00EC2B51" w:rsidP="00EC2B51">
      <w:pPr>
        <w:spacing w:before="0"/>
        <w:jc w:val="center"/>
        <w:rPr>
          <w:sz w:val="20"/>
          <w:lang w:val="en-US"/>
        </w:rPr>
      </w:pPr>
    </w:p>
    <w:p w:rsidR="00EC2B51" w:rsidRPr="00036EE3" w:rsidRDefault="00EC2B51" w:rsidP="00EC2B5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C2B51" w:rsidRPr="004D0B82" w:rsidTr="00327D4F">
        <w:tc>
          <w:tcPr>
            <w:tcW w:w="9360" w:type="dxa"/>
          </w:tcPr>
          <w:p w:rsidR="00EC2B51" w:rsidRPr="004D0B82" w:rsidRDefault="00EC2B51" w:rsidP="00327D4F">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EC2B51" w:rsidRPr="00756B4D" w:rsidRDefault="00EC2B51" w:rsidP="00EC2B51">
      <w:pPr>
        <w:spacing w:before="0"/>
        <w:jc w:val="center"/>
        <w:rPr>
          <w:sz w:val="22"/>
        </w:rPr>
      </w:pPr>
    </w:p>
    <w:p w:rsidR="00EC2B51" w:rsidRPr="00614CC6" w:rsidRDefault="00EC2B51" w:rsidP="00EC2B51">
      <w:pPr>
        <w:spacing w:before="100"/>
        <w:jc w:val="right"/>
        <w:rPr>
          <w:i/>
          <w:iCs/>
          <w:sz w:val="20"/>
        </w:rPr>
      </w:pPr>
      <w:r w:rsidRPr="00614CC6">
        <w:rPr>
          <w:i/>
          <w:iCs/>
          <w:sz w:val="20"/>
        </w:rPr>
        <w:t>Publication électronique</w:t>
      </w:r>
    </w:p>
    <w:p w:rsidR="00EC2B51" w:rsidRPr="00614CC6" w:rsidRDefault="00EC2B51" w:rsidP="00606635">
      <w:pPr>
        <w:spacing w:before="0"/>
        <w:jc w:val="right"/>
        <w:rPr>
          <w:sz w:val="20"/>
        </w:rPr>
      </w:pPr>
      <w:r w:rsidRPr="00614CC6">
        <w:rPr>
          <w:sz w:val="20"/>
        </w:rPr>
        <w:t>Genève, 20</w:t>
      </w:r>
      <w:r>
        <w:rPr>
          <w:sz w:val="20"/>
        </w:rPr>
        <w:t>1</w:t>
      </w:r>
      <w:r w:rsidR="00606635">
        <w:rPr>
          <w:sz w:val="20"/>
        </w:rPr>
        <w:t>8</w:t>
      </w:r>
    </w:p>
    <w:p w:rsidR="00EC2B51" w:rsidRPr="00614CC6" w:rsidRDefault="00EC2B51" w:rsidP="00606635">
      <w:pPr>
        <w:spacing w:before="200"/>
        <w:jc w:val="center"/>
        <w:rPr>
          <w:sz w:val="20"/>
        </w:rPr>
      </w:pPr>
      <w:r w:rsidRPr="00470E28">
        <w:rPr>
          <w:sz w:val="20"/>
          <w:lang w:val="en-US"/>
        </w:rPr>
        <w:sym w:font="Symbol" w:char="F0E3"/>
      </w:r>
      <w:r w:rsidRPr="00614CC6">
        <w:rPr>
          <w:sz w:val="20"/>
        </w:rPr>
        <w:t xml:space="preserve"> UIT 20</w:t>
      </w:r>
      <w:r>
        <w:rPr>
          <w:sz w:val="20"/>
        </w:rPr>
        <w:t>1</w:t>
      </w:r>
      <w:r w:rsidR="00606635">
        <w:rPr>
          <w:sz w:val="20"/>
        </w:rPr>
        <w:t>8</w:t>
      </w:r>
    </w:p>
    <w:p w:rsidR="00EC2B51" w:rsidRPr="00132BFC" w:rsidRDefault="00EC2B51" w:rsidP="00EC2B51">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C2B51" w:rsidRPr="00132BFC" w:rsidRDefault="00EC2B51" w:rsidP="00EC2B51">
      <w:pPr>
        <w:spacing w:before="160"/>
        <w:rPr>
          <w:i/>
          <w:sz w:val="20"/>
          <w:highlight w:val="yellow"/>
          <w:lang w:val="fr-CH"/>
        </w:rPr>
        <w:sectPr w:rsidR="00EC2B51" w:rsidRPr="00132BFC" w:rsidSect="00327D4F">
          <w:headerReference w:type="even" r:id="rId13"/>
          <w:headerReference w:type="default" r:id="rId14"/>
          <w:pgSz w:w="11907" w:h="16834" w:code="9"/>
          <w:pgMar w:top="1418" w:right="1134" w:bottom="1134" w:left="1134" w:header="720" w:footer="482" w:gutter="0"/>
          <w:pgNumType w:fmt="lowerRoman" w:start="2"/>
          <w:cols w:space="720"/>
        </w:sectPr>
      </w:pPr>
    </w:p>
    <w:p w:rsidR="00EC2B51" w:rsidRPr="00327D4F" w:rsidRDefault="00EC2B51" w:rsidP="00EC2B51">
      <w:pPr>
        <w:pStyle w:val="RepNo"/>
        <w:spacing w:before="0"/>
      </w:pPr>
      <w:r w:rsidRPr="00327D4F">
        <w:lastRenderedPageBreak/>
        <w:t xml:space="preserve">RAPPORT  </w:t>
      </w:r>
      <w:r w:rsidRPr="00327D4F">
        <w:rPr>
          <w:rStyle w:val="href"/>
        </w:rPr>
        <w:t>UIT-R  SM.</w:t>
      </w:r>
      <w:bookmarkStart w:id="1" w:name="_GoBack"/>
      <w:bookmarkEnd w:id="1"/>
      <w:r w:rsidR="00327D4F">
        <w:rPr>
          <w:rStyle w:val="href"/>
        </w:rPr>
        <w:t>2256-1</w:t>
      </w:r>
      <w:r w:rsidR="00606635">
        <w:rPr>
          <w:rStyle w:val="FootnoteReference"/>
        </w:rPr>
        <w:footnoteReference w:customMarkFollows="1" w:id="1"/>
        <w:t>*</w:t>
      </w:r>
    </w:p>
    <w:p w:rsidR="00A6617B" w:rsidRDefault="00327D4F" w:rsidP="00327D4F">
      <w:pPr>
        <w:pStyle w:val="Reptitle"/>
      </w:pPr>
      <w:r w:rsidRPr="00327D4F">
        <w:t>Mesures et évaluation de l'occupation du spectre</w:t>
      </w:r>
    </w:p>
    <w:p w:rsidR="00327D4F" w:rsidRPr="00B408BF" w:rsidRDefault="00327D4F" w:rsidP="00327D4F">
      <w:pPr>
        <w:pStyle w:val="Repdate"/>
      </w:pPr>
      <w:r w:rsidRPr="00B408BF">
        <w:t>(</w:t>
      </w:r>
      <w:r w:rsidRPr="007C1B91">
        <w:t>2012</w:t>
      </w:r>
      <w:r>
        <w:t>-2016</w:t>
      </w:r>
      <w:r w:rsidRPr="00B408BF">
        <w:t>)</w:t>
      </w:r>
    </w:p>
    <w:p w:rsidR="00327D4F" w:rsidRPr="00924FA1" w:rsidRDefault="00327D4F" w:rsidP="00924FA1">
      <w:pPr>
        <w:pStyle w:val="HeadingSum"/>
        <w:rPr>
          <w:lang w:val="fr-CH"/>
        </w:rPr>
      </w:pPr>
      <w:r w:rsidRPr="00924FA1">
        <w:rPr>
          <w:lang w:val="fr-CH"/>
        </w:rPr>
        <w:t>Résumé</w:t>
      </w:r>
    </w:p>
    <w:p w:rsidR="00327D4F" w:rsidRPr="00924FA1" w:rsidRDefault="00327D4F" w:rsidP="00924FA1">
      <w:pPr>
        <w:pStyle w:val="Summary"/>
        <w:rPr>
          <w:lang w:val="fr-CH"/>
        </w:rPr>
      </w:pPr>
      <w:r w:rsidRPr="00924FA1">
        <w:rPr>
          <w:lang w:val="fr-CH"/>
        </w:rPr>
        <w:t>Les mesures et l'évaluation de l'occupation du spectre deviennent de plus en plus complexes et difficiles pour les services de contrôle dans les environnements radioélectriques modernes, dans lesquels la densité des systèmes numériques augmente et les bandes de fréquences sont utilisées en partage par différents services de radiocommunication. A partir des Recommandations UIT</w:t>
      </w:r>
      <w:r w:rsidRPr="00924FA1">
        <w:rPr>
          <w:lang w:val="fr-CH"/>
        </w:rPr>
        <w:noBreakHyphen/>
        <w:t>R SM.1880 et UIT</w:t>
      </w:r>
      <w:r w:rsidR="00E319B9" w:rsidRPr="00924FA1">
        <w:rPr>
          <w:lang w:val="fr-CH"/>
        </w:rPr>
        <w:noBreakHyphen/>
      </w:r>
      <w:r w:rsidRPr="00924FA1">
        <w:rPr>
          <w:lang w:val="fr-CH"/>
        </w:rPr>
        <w:t>R</w:t>
      </w:r>
      <w:r w:rsidR="00E319B9" w:rsidRPr="00924FA1">
        <w:rPr>
          <w:lang w:val="fr-CH"/>
        </w:rPr>
        <w:t> </w:t>
      </w:r>
      <w:r w:rsidRPr="00924FA1">
        <w:rPr>
          <w:lang w:val="fr-CH"/>
        </w:rPr>
        <w:t xml:space="preserve">SM.1809 et des informations contenues dans l'édition de 2011 du Manuel de l'UIT sur le contrôle du spectre radioélectrique, le présent Rapport examine de manière beaucoup plus détaillée différentes approches relatives aux mesures de l'occupation du spectre, les éventuels problèmes associés et leurs solutions. </w:t>
      </w:r>
    </w:p>
    <w:p w:rsidR="00327D4F" w:rsidRPr="00B408BF" w:rsidRDefault="00327D4F" w:rsidP="00327D4F">
      <w:pPr>
        <w:spacing w:before="720"/>
        <w:jc w:val="center"/>
        <w:rPr>
          <w:szCs w:val="24"/>
        </w:rPr>
      </w:pPr>
      <w:r w:rsidRPr="00B408BF">
        <w:rPr>
          <w:szCs w:val="24"/>
        </w:rPr>
        <w:t>TABLE DES MATIÈRES</w:t>
      </w:r>
    </w:p>
    <w:p w:rsidR="00327D4F" w:rsidRDefault="00327D4F" w:rsidP="00327D4F">
      <w:pPr>
        <w:pStyle w:val="toc0"/>
      </w:pPr>
      <w:r w:rsidRPr="00B408BF">
        <w:tab/>
      </w:r>
      <w:r w:rsidRPr="00E32B65">
        <w:t>Page</w:t>
      </w:r>
    </w:p>
    <w:p w:rsidR="00327D4F" w:rsidRDefault="00327D4F" w:rsidP="00327D4F">
      <w:pPr>
        <w:pStyle w:val="TOC1"/>
        <w:spacing w:before="120"/>
        <w:rPr>
          <w:rFonts w:asciiTheme="minorHAnsi" w:eastAsiaTheme="minorEastAsia" w:hAnsiTheme="minorHAnsi" w:cstheme="minorBidi"/>
          <w:noProof/>
          <w:sz w:val="22"/>
          <w:szCs w:val="22"/>
          <w:lang w:val="fr-CH" w:eastAsia="zh-CN"/>
        </w:rPr>
      </w:pPr>
      <w:r>
        <w:rPr>
          <w:lang w:val="fr-FR"/>
        </w:rPr>
        <w:fldChar w:fldCharType="begin"/>
      </w:r>
      <w:r>
        <w:rPr>
          <w:lang w:val="fr-FR"/>
        </w:rPr>
        <w:instrText xml:space="preserve"> TOC \o "1-3" \h \z \t "Annex_NoTitle,1,Annex_ref,1,Annex_No,1,Annex_title,1" </w:instrText>
      </w:r>
      <w:r>
        <w:rPr>
          <w:lang w:val="fr-FR"/>
        </w:rPr>
        <w:fldChar w:fldCharType="separate"/>
      </w:r>
      <w:hyperlink w:anchor="_Toc500251211" w:history="1">
        <w:r w:rsidRPr="003536D1">
          <w:rPr>
            <w:rStyle w:val="Hyperlink"/>
            <w:noProof/>
          </w:rPr>
          <w:t>1</w:t>
        </w:r>
        <w:r>
          <w:rPr>
            <w:rFonts w:asciiTheme="minorHAnsi" w:eastAsiaTheme="minorEastAsia" w:hAnsiTheme="minorHAnsi" w:cstheme="minorBidi"/>
            <w:noProof/>
            <w:sz w:val="22"/>
            <w:szCs w:val="22"/>
            <w:lang w:val="fr-CH" w:eastAsia="zh-CN"/>
          </w:rPr>
          <w:tab/>
        </w:r>
        <w:r w:rsidRPr="003536D1">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_Toc500251211 \h </w:instrText>
        </w:r>
        <w:r>
          <w:rPr>
            <w:noProof/>
            <w:webHidden/>
          </w:rPr>
        </w:r>
        <w:r>
          <w:rPr>
            <w:noProof/>
            <w:webHidden/>
          </w:rPr>
          <w:fldChar w:fldCharType="separate"/>
        </w:r>
        <w:r w:rsidR="00AC3D87">
          <w:rPr>
            <w:noProof/>
            <w:webHidden/>
          </w:rPr>
          <w:t>4</w:t>
        </w:r>
        <w:r>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12" w:history="1">
        <w:r w:rsidR="00327D4F" w:rsidRPr="003536D1">
          <w:rPr>
            <w:rStyle w:val="Hyperlink"/>
            <w:noProof/>
          </w:rPr>
          <w:t>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Termes et définitions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_Toc500251212 \h </w:instrText>
        </w:r>
        <w:r w:rsidR="00327D4F">
          <w:rPr>
            <w:noProof/>
            <w:webHidden/>
          </w:rPr>
        </w:r>
        <w:r w:rsidR="00327D4F">
          <w:rPr>
            <w:noProof/>
            <w:webHidden/>
          </w:rPr>
          <w:fldChar w:fldCharType="separate"/>
        </w:r>
        <w:r>
          <w:rPr>
            <w:noProof/>
            <w:webHidden/>
          </w:rPr>
          <w:t>5</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13" w:history="1">
        <w:r w:rsidR="00327D4F" w:rsidRPr="003536D1">
          <w:rPr>
            <w:rStyle w:val="Hyperlink"/>
            <w:noProof/>
          </w:rPr>
          <w:t>2.1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Ressource spectrale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_Toc500251213 \h </w:instrText>
        </w:r>
        <w:r w:rsidR="00327D4F">
          <w:rPr>
            <w:noProof/>
            <w:webHidden/>
          </w:rPr>
        </w:r>
        <w:r w:rsidR="00327D4F">
          <w:rPr>
            <w:noProof/>
            <w:webHidden/>
          </w:rPr>
          <w:fldChar w:fldCharType="separate"/>
        </w:r>
        <w:r>
          <w:rPr>
            <w:noProof/>
            <w:webHidden/>
          </w:rPr>
          <w:t>5</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14" w:history="1">
        <w:r w:rsidR="00327D4F" w:rsidRPr="003536D1">
          <w:rPr>
            <w:rStyle w:val="Hyperlink"/>
            <w:noProof/>
          </w:rPr>
          <w:t>2.2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Mesure de l'occupation de canaux radioélectriques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_Toc500251214 \h </w:instrText>
        </w:r>
        <w:r w:rsidR="00327D4F">
          <w:rPr>
            <w:noProof/>
            <w:webHidden/>
          </w:rPr>
        </w:r>
        <w:r w:rsidR="00327D4F">
          <w:rPr>
            <w:noProof/>
            <w:webHidden/>
          </w:rPr>
          <w:fldChar w:fldCharType="separate"/>
        </w:r>
        <w:r>
          <w:rPr>
            <w:noProof/>
            <w:webHidden/>
          </w:rPr>
          <w:t>5</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15" w:history="1">
        <w:r w:rsidR="00327D4F" w:rsidRPr="003536D1">
          <w:rPr>
            <w:rStyle w:val="Hyperlink"/>
            <w:noProof/>
          </w:rPr>
          <w:t>2.3</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Mesure de l'occupation d'une bande de fréquences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_Toc500251215 \h </w:instrText>
        </w:r>
        <w:r w:rsidR="00327D4F">
          <w:rPr>
            <w:noProof/>
            <w:webHidden/>
          </w:rPr>
        </w:r>
        <w:r w:rsidR="00327D4F">
          <w:rPr>
            <w:noProof/>
            <w:webHidden/>
          </w:rPr>
          <w:fldChar w:fldCharType="separate"/>
        </w:r>
        <w:r>
          <w:rPr>
            <w:noProof/>
            <w:webHidden/>
          </w:rPr>
          <w:t>5</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16" w:history="1">
        <w:r w:rsidR="00327D4F" w:rsidRPr="003536D1">
          <w:rPr>
            <w:rStyle w:val="Hyperlink"/>
            <w:noProof/>
          </w:rPr>
          <w:t>2.4</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Zone de mesure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_Toc500251216 \h </w:instrText>
        </w:r>
        <w:r w:rsidR="00327D4F">
          <w:rPr>
            <w:noProof/>
            <w:webHidden/>
          </w:rPr>
        </w:r>
        <w:r w:rsidR="00327D4F">
          <w:rPr>
            <w:noProof/>
            <w:webHidden/>
          </w:rPr>
          <w:fldChar w:fldCharType="separate"/>
        </w:r>
        <w:r>
          <w:rPr>
            <w:noProof/>
            <w:webHidden/>
          </w:rPr>
          <w:t>5</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17" w:history="1">
        <w:r w:rsidR="00327D4F" w:rsidRPr="003536D1">
          <w:rPr>
            <w:rStyle w:val="Hyperlink"/>
            <w:noProof/>
          </w:rPr>
          <w:t>2.5</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Durée du contrôle (</w:t>
        </w:r>
        <w:r w:rsidR="00327D4F" w:rsidRPr="003536D1">
          <w:rPr>
            <w:rStyle w:val="Hyperlink"/>
            <w:i/>
            <w:iCs/>
            <w:noProof/>
          </w:rPr>
          <w:t>T</w:t>
        </w:r>
        <w:r w:rsidR="00327D4F" w:rsidRPr="003536D1">
          <w:rPr>
            <w:rStyle w:val="Hyperlink"/>
            <w:i/>
            <w:iCs/>
            <w:noProof/>
            <w:vertAlign w:val="subscript"/>
          </w:rPr>
          <w:t>T</w:t>
        </w:r>
        <w:r w:rsidR="00327D4F" w:rsidRPr="003536D1">
          <w:rPr>
            <w:rStyle w:val="Hyperlink"/>
            <w:noProof/>
          </w:rPr>
          <w:t>)</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_Toc500251217 \h </w:instrText>
        </w:r>
        <w:r w:rsidR="00327D4F">
          <w:rPr>
            <w:noProof/>
            <w:webHidden/>
          </w:rPr>
        </w:r>
        <w:r w:rsidR="00327D4F">
          <w:rPr>
            <w:noProof/>
            <w:webHidden/>
          </w:rPr>
          <w:fldChar w:fldCharType="separate"/>
        </w:r>
        <w:r>
          <w:rPr>
            <w:noProof/>
            <w:webHidden/>
          </w:rPr>
          <w:t>6</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18" w:history="1">
        <w:r w:rsidR="00327D4F" w:rsidRPr="003536D1">
          <w:rPr>
            <w:rStyle w:val="Hyperlink"/>
            <w:noProof/>
          </w:rPr>
          <w:t>2.6</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Durée de mesure d'un échantillon (</w:t>
        </w:r>
        <w:r w:rsidR="00327D4F" w:rsidRPr="003536D1">
          <w:rPr>
            <w:rStyle w:val="Hyperlink"/>
            <w:i/>
            <w:iCs/>
            <w:noProof/>
          </w:rPr>
          <w:t>T</w:t>
        </w:r>
        <w:r w:rsidR="00327D4F" w:rsidRPr="003536D1">
          <w:rPr>
            <w:rStyle w:val="Hyperlink"/>
            <w:i/>
            <w:iCs/>
            <w:noProof/>
            <w:vertAlign w:val="subscript"/>
          </w:rPr>
          <w:t>M</w:t>
        </w:r>
        <w:r w:rsidR="00327D4F" w:rsidRPr="003536D1">
          <w:rPr>
            <w:rStyle w:val="Hyperlink"/>
            <w:noProof/>
          </w:rPr>
          <w:t>)</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_Toc500251218 \h </w:instrText>
        </w:r>
        <w:r w:rsidR="00327D4F">
          <w:rPr>
            <w:noProof/>
            <w:webHidden/>
          </w:rPr>
        </w:r>
        <w:r w:rsidR="00327D4F">
          <w:rPr>
            <w:noProof/>
            <w:webHidden/>
          </w:rPr>
          <w:fldChar w:fldCharType="separate"/>
        </w:r>
        <w:r>
          <w:rPr>
            <w:noProof/>
            <w:webHidden/>
          </w:rPr>
          <w:t>6</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19" w:history="1">
        <w:r w:rsidR="00327D4F" w:rsidRPr="003536D1">
          <w:rPr>
            <w:rStyle w:val="Hyperlink"/>
            <w:noProof/>
          </w:rPr>
          <w:t>2.7</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Durée d'observation (</w:t>
        </w:r>
        <w:r w:rsidR="00327D4F" w:rsidRPr="003536D1">
          <w:rPr>
            <w:rStyle w:val="Hyperlink"/>
            <w:i/>
            <w:iCs/>
            <w:noProof/>
          </w:rPr>
          <w:t>T</w:t>
        </w:r>
        <w:r w:rsidR="00327D4F" w:rsidRPr="003536D1">
          <w:rPr>
            <w:rStyle w:val="Hyperlink"/>
            <w:i/>
            <w:iCs/>
            <w:noProof/>
            <w:vertAlign w:val="subscript"/>
          </w:rPr>
          <w:t>Obs</w:t>
        </w:r>
        <w:r w:rsidR="00327D4F" w:rsidRPr="003536D1">
          <w:rPr>
            <w:rStyle w:val="Hyperlink"/>
            <w:noProof/>
          </w:rPr>
          <w:t>)</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_Toc500251219 \h </w:instrText>
        </w:r>
        <w:r w:rsidR="00327D4F">
          <w:rPr>
            <w:noProof/>
            <w:webHidden/>
          </w:rPr>
        </w:r>
        <w:r w:rsidR="00327D4F">
          <w:rPr>
            <w:noProof/>
            <w:webHidden/>
          </w:rPr>
          <w:fldChar w:fldCharType="separate"/>
        </w:r>
        <w:r>
          <w:rPr>
            <w:noProof/>
            <w:webHidden/>
          </w:rPr>
          <w:t>6</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0" w:history="1">
        <w:r w:rsidR="00327D4F" w:rsidRPr="003536D1">
          <w:rPr>
            <w:rStyle w:val="Hyperlink"/>
            <w:noProof/>
          </w:rPr>
          <w:t>2.8</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Durée d'itération (</w:t>
        </w:r>
        <w:r w:rsidR="00327D4F" w:rsidRPr="003536D1">
          <w:rPr>
            <w:rStyle w:val="Hyperlink"/>
            <w:i/>
            <w:iCs/>
            <w:noProof/>
          </w:rPr>
          <w:t>T</w:t>
        </w:r>
        <w:r w:rsidR="00327D4F" w:rsidRPr="003536D1">
          <w:rPr>
            <w:rStyle w:val="Hyperlink"/>
            <w:i/>
            <w:iCs/>
            <w:noProof/>
            <w:vertAlign w:val="subscript"/>
          </w:rPr>
          <w:t>R</w:t>
        </w:r>
        <w:r w:rsidR="00327D4F" w:rsidRPr="003536D1">
          <w:rPr>
            <w:rStyle w:val="Hyperlink"/>
            <w:noProof/>
          </w:rPr>
          <w:t>)</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_Toc500251220 \h </w:instrText>
        </w:r>
        <w:r w:rsidR="00327D4F">
          <w:rPr>
            <w:noProof/>
            <w:webHidden/>
          </w:rPr>
        </w:r>
        <w:r w:rsidR="00327D4F">
          <w:rPr>
            <w:noProof/>
            <w:webHidden/>
          </w:rPr>
          <w:fldChar w:fldCharType="separate"/>
        </w:r>
        <w:r>
          <w:rPr>
            <w:noProof/>
            <w:webHidden/>
          </w:rPr>
          <w:t>6</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1" w:history="1">
        <w:r w:rsidR="00327D4F" w:rsidRPr="003536D1">
          <w:rPr>
            <w:rStyle w:val="Hyperlink"/>
            <w:noProof/>
          </w:rPr>
          <w:t>2.9</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Durée d'occupation (</w:t>
        </w:r>
        <w:r w:rsidR="00327D4F" w:rsidRPr="003536D1">
          <w:rPr>
            <w:rStyle w:val="Hyperlink"/>
            <w:i/>
            <w:iCs/>
            <w:noProof/>
          </w:rPr>
          <w:t>T</w:t>
        </w:r>
        <w:r w:rsidR="00327D4F" w:rsidRPr="003536D1">
          <w:rPr>
            <w:rStyle w:val="Hyperlink"/>
            <w:i/>
            <w:iCs/>
            <w:noProof/>
            <w:vertAlign w:val="subscript"/>
          </w:rPr>
          <w:t>O</w:t>
        </w:r>
        <w:r w:rsidR="00327D4F" w:rsidRPr="003536D1">
          <w:rPr>
            <w:rStyle w:val="Hyperlink"/>
            <w:noProof/>
          </w:rPr>
          <w:t>)</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_Toc500251221 \h </w:instrText>
        </w:r>
        <w:r w:rsidR="00327D4F">
          <w:rPr>
            <w:noProof/>
            <w:webHidden/>
          </w:rPr>
        </w:r>
        <w:r w:rsidR="00327D4F">
          <w:rPr>
            <w:noProof/>
            <w:webHidden/>
          </w:rPr>
          <w:fldChar w:fldCharType="separate"/>
        </w:r>
        <w:r>
          <w:rPr>
            <w:noProof/>
            <w:webHidden/>
          </w:rPr>
          <w:t>6</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2" w:history="1">
        <w:r w:rsidR="00327D4F" w:rsidRPr="003536D1">
          <w:rPr>
            <w:rStyle w:val="Hyperlink"/>
            <w:noProof/>
          </w:rPr>
          <w:t>2.10</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Durée d'intégration (</w:t>
        </w:r>
        <w:r w:rsidR="00327D4F" w:rsidRPr="003536D1">
          <w:rPr>
            <w:rStyle w:val="Hyperlink"/>
            <w:i/>
            <w:iCs/>
            <w:noProof/>
          </w:rPr>
          <w:t>T</w:t>
        </w:r>
        <w:r w:rsidR="00327D4F" w:rsidRPr="003536D1">
          <w:rPr>
            <w:rStyle w:val="Hyperlink"/>
            <w:rFonts w:ascii="(Asiatische Schriftart verwende" w:hAnsi="(Asiatische Schriftart verwende"/>
            <w:i/>
            <w:iCs/>
            <w:noProof/>
            <w:vertAlign w:val="subscript"/>
          </w:rPr>
          <w:t>I</w:t>
        </w:r>
        <w:r w:rsidR="00327D4F" w:rsidRPr="003536D1">
          <w:rPr>
            <w:rStyle w:val="Hyperlink"/>
            <w:noProof/>
          </w:rPr>
          <w:t>)</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_Toc500251222 \h </w:instrText>
        </w:r>
        <w:r w:rsidR="00327D4F">
          <w:rPr>
            <w:noProof/>
            <w:webHidden/>
          </w:rPr>
        </w:r>
        <w:r w:rsidR="00327D4F">
          <w:rPr>
            <w:noProof/>
            <w:webHidden/>
          </w:rPr>
          <w:fldChar w:fldCharType="separate"/>
        </w:r>
        <w:r>
          <w:rPr>
            <w:noProof/>
            <w:webHidden/>
          </w:rPr>
          <w:t>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3" w:history="1">
        <w:r w:rsidR="00327D4F" w:rsidRPr="003536D1">
          <w:rPr>
            <w:rStyle w:val="Hyperlink"/>
            <w:noProof/>
          </w:rPr>
          <w:t>2.11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Nombre maximal de canaux (</w:t>
        </w:r>
        <w:r w:rsidR="00327D4F" w:rsidRPr="003536D1">
          <w:rPr>
            <w:rStyle w:val="Hyperlink"/>
            <w:i/>
            <w:iCs/>
            <w:noProof/>
          </w:rPr>
          <w:t>N</w:t>
        </w:r>
        <w:r w:rsidR="00327D4F" w:rsidRPr="003536D1">
          <w:rPr>
            <w:rStyle w:val="Hyperlink"/>
            <w:i/>
            <w:iCs/>
            <w:noProof/>
            <w:vertAlign w:val="subscript"/>
          </w:rPr>
          <w:t>Ch</w:t>
        </w:r>
        <w:r w:rsidR="00327D4F" w:rsidRPr="003536D1">
          <w:rPr>
            <w:rStyle w:val="Hyperlink"/>
            <w:noProof/>
          </w:rPr>
          <w:t>)</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_Toc500251223 \h </w:instrText>
        </w:r>
        <w:r w:rsidR="00327D4F">
          <w:rPr>
            <w:noProof/>
            <w:webHidden/>
          </w:rPr>
        </w:r>
        <w:r w:rsidR="00327D4F">
          <w:rPr>
            <w:noProof/>
            <w:webHidden/>
          </w:rPr>
          <w:fldChar w:fldCharType="separate"/>
        </w:r>
        <w:r>
          <w:rPr>
            <w:noProof/>
            <w:webHidden/>
          </w:rPr>
          <w:t>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4" w:history="1">
        <w:r w:rsidR="00327D4F" w:rsidRPr="003536D1">
          <w:rPr>
            <w:rStyle w:val="Hyperlink"/>
            <w:noProof/>
          </w:rPr>
          <w:t>2.12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Durée de la transmission</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_Toc500251224 \h </w:instrText>
        </w:r>
        <w:r w:rsidR="00327D4F">
          <w:rPr>
            <w:noProof/>
            <w:webHidden/>
          </w:rPr>
        </w:r>
        <w:r w:rsidR="00327D4F">
          <w:rPr>
            <w:noProof/>
            <w:webHidden/>
          </w:rPr>
          <w:fldChar w:fldCharType="separate"/>
        </w:r>
        <w:r>
          <w:rPr>
            <w:noProof/>
            <w:webHidden/>
          </w:rPr>
          <w:t>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5" w:history="1">
        <w:r w:rsidR="00327D4F" w:rsidRPr="003536D1">
          <w:rPr>
            <w:rStyle w:val="Hyperlink"/>
            <w:noProof/>
          </w:rPr>
          <w:t>2.13</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Seuil</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_Toc500251225 \h </w:instrText>
        </w:r>
        <w:r w:rsidR="00327D4F">
          <w:rPr>
            <w:noProof/>
            <w:webHidden/>
          </w:rPr>
        </w:r>
        <w:r w:rsidR="00327D4F">
          <w:rPr>
            <w:noProof/>
            <w:webHidden/>
          </w:rPr>
          <w:fldChar w:fldCharType="separate"/>
        </w:r>
        <w:r>
          <w:rPr>
            <w:noProof/>
            <w:webHidden/>
          </w:rPr>
          <w:t>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6" w:history="1">
        <w:r w:rsidR="00327D4F" w:rsidRPr="003536D1">
          <w:rPr>
            <w:rStyle w:val="Hyperlink"/>
            <w:noProof/>
          </w:rPr>
          <w:t>2.14</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Heure de pointe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_Toc500251226 \h </w:instrText>
        </w:r>
        <w:r w:rsidR="00327D4F">
          <w:rPr>
            <w:noProof/>
            <w:webHidden/>
          </w:rPr>
        </w:r>
        <w:r w:rsidR="00327D4F">
          <w:rPr>
            <w:noProof/>
            <w:webHidden/>
          </w:rPr>
          <w:fldChar w:fldCharType="separate"/>
        </w:r>
        <w:r>
          <w:rPr>
            <w:noProof/>
            <w:webHidden/>
          </w:rPr>
          <w:t>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7" w:history="1">
        <w:r w:rsidR="00327D4F" w:rsidRPr="003536D1">
          <w:rPr>
            <w:rStyle w:val="Hyperlink"/>
            <w:noProof/>
          </w:rPr>
          <w:t>2.15</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Délai d'accès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_Toc500251227 \h </w:instrText>
        </w:r>
        <w:r w:rsidR="00327D4F">
          <w:rPr>
            <w:noProof/>
            <w:webHidden/>
          </w:rPr>
        </w:r>
        <w:r w:rsidR="00327D4F">
          <w:rPr>
            <w:noProof/>
            <w:webHidden/>
          </w:rPr>
          <w:fldChar w:fldCharType="separate"/>
        </w:r>
        <w:r>
          <w:rPr>
            <w:noProof/>
            <w:webHidden/>
          </w:rPr>
          <w:t>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8" w:history="1">
        <w:r w:rsidR="00327D4F" w:rsidRPr="003536D1">
          <w:rPr>
            <w:rStyle w:val="Hyperlink"/>
            <w:noProof/>
          </w:rPr>
          <w:t>2.16</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Occupation d'un canal radioélectrique (FCO)</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_Toc500251228 \h </w:instrText>
        </w:r>
        <w:r w:rsidR="00327D4F">
          <w:rPr>
            <w:noProof/>
            <w:webHidden/>
          </w:rPr>
        </w:r>
        <w:r w:rsidR="00327D4F">
          <w:rPr>
            <w:noProof/>
            <w:webHidden/>
          </w:rPr>
          <w:fldChar w:fldCharType="separate"/>
        </w:r>
        <w:r>
          <w:rPr>
            <w:noProof/>
            <w:webHidden/>
          </w:rPr>
          <w:t>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29" w:history="1">
        <w:r w:rsidR="00327D4F" w:rsidRPr="003536D1">
          <w:rPr>
            <w:rStyle w:val="Hyperlink"/>
            <w:noProof/>
          </w:rPr>
          <w:t>2.17</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Occupation d'une bande de fréquences (FBO)</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_Toc500251229 \h </w:instrText>
        </w:r>
        <w:r w:rsidR="00327D4F">
          <w:rPr>
            <w:noProof/>
            <w:webHidden/>
          </w:rPr>
        </w:r>
        <w:r w:rsidR="00327D4F">
          <w:rPr>
            <w:noProof/>
            <w:webHidden/>
          </w:rPr>
          <w:fldChar w:fldCharType="separate"/>
        </w:r>
        <w:r>
          <w:rPr>
            <w:noProof/>
            <w:webHidden/>
          </w:rPr>
          <w:t>8</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30" w:history="1">
        <w:r w:rsidR="00327D4F" w:rsidRPr="003536D1">
          <w:rPr>
            <w:rStyle w:val="Hyperlink"/>
            <w:noProof/>
          </w:rPr>
          <w:t>2.18</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Occupation d'une ressource spectrale (SRO)</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_Toc500251230 \h </w:instrText>
        </w:r>
        <w:r w:rsidR="00327D4F">
          <w:rPr>
            <w:noProof/>
            <w:webHidden/>
          </w:rPr>
        </w:r>
        <w:r w:rsidR="00327D4F">
          <w:rPr>
            <w:noProof/>
            <w:webHidden/>
          </w:rPr>
          <w:fldChar w:fldCharType="separate"/>
        </w:r>
        <w:r>
          <w:rPr>
            <w:noProof/>
            <w:webHidden/>
          </w:rPr>
          <w:t>8</w:t>
        </w:r>
        <w:r w:rsidR="00327D4F">
          <w:rPr>
            <w:noProof/>
            <w:webHidden/>
          </w:rPr>
          <w:fldChar w:fldCharType="end"/>
        </w:r>
      </w:hyperlink>
    </w:p>
    <w:p w:rsidR="00327D4F" w:rsidRDefault="00327D4F" w:rsidP="00327D4F">
      <w:pPr>
        <w:pStyle w:val="toc0"/>
      </w:pPr>
      <w:r w:rsidRPr="00B408BF">
        <w:lastRenderedPageBreak/>
        <w:tab/>
      </w:r>
      <w:r w:rsidRPr="00E32B65">
        <w:t>Page</w:t>
      </w:r>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31" w:history="1">
        <w:r w:rsidR="00327D4F" w:rsidRPr="003536D1">
          <w:rPr>
            <w:rStyle w:val="Hyperlink"/>
            <w:noProof/>
          </w:rPr>
          <w:t>3</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Paramètres de mesure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_Toc500251231 \h </w:instrText>
        </w:r>
        <w:r w:rsidR="00327D4F">
          <w:rPr>
            <w:noProof/>
            <w:webHidden/>
          </w:rPr>
        </w:r>
        <w:r w:rsidR="00327D4F">
          <w:rPr>
            <w:noProof/>
            <w:webHidden/>
          </w:rPr>
          <w:fldChar w:fldCharType="separate"/>
        </w:r>
        <w:r>
          <w:rPr>
            <w:noProof/>
            <w:webHidden/>
          </w:rPr>
          <w:t>10</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32" w:history="1">
        <w:r w:rsidR="00327D4F" w:rsidRPr="003536D1">
          <w:rPr>
            <w:rStyle w:val="Hyperlink"/>
            <w:noProof/>
          </w:rPr>
          <w:t>3.1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Sélectivité</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_Toc500251232 \h </w:instrText>
        </w:r>
        <w:r w:rsidR="00327D4F">
          <w:rPr>
            <w:noProof/>
            <w:webHidden/>
          </w:rPr>
        </w:r>
        <w:r w:rsidR="00327D4F">
          <w:rPr>
            <w:noProof/>
            <w:webHidden/>
          </w:rPr>
          <w:fldChar w:fldCharType="separate"/>
        </w:r>
        <w:r>
          <w:rPr>
            <w:noProof/>
            <w:webHidden/>
          </w:rPr>
          <w:t>10</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33" w:history="1">
        <w:r w:rsidR="00327D4F" w:rsidRPr="003536D1">
          <w:rPr>
            <w:rStyle w:val="Hyperlink"/>
            <w:noProof/>
          </w:rPr>
          <w:t>3.2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Rapport signal sur bruit</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_Toc500251233 \h </w:instrText>
        </w:r>
        <w:r w:rsidR="00327D4F">
          <w:rPr>
            <w:noProof/>
            <w:webHidden/>
          </w:rPr>
        </w:r>
        <w:r w:rsidR="00327D4F">
          <w:rPr>
            <w:noProof/>
            <w:webHidden/>
          </w:rPr>
          <w:fldChar w:fldCharType="separate"/>
        </w:r>
        <w:r>
          <w:rPr>
            <w:noProof/>
            <w:webHidden/>
          </w:rPr>
          <w:t>11</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34" w:history="1">
        <w:r w:rsidR="00327D4F" w:rsidRPr="003536D1">
          <w:rPr>
            <w:rStyle w:val="Hyperlink"/>
            <w:noProof/>
          </w:rPr>
          <w:t>3.3</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Plage dynamique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_Toc500251234 \h </w:instrText>
        </w:r>
        <w:r w:rsidR="00327D4F">
          <w:rPr>
            <w:noProof/>
            <w:webHidden/>
          </w:rPr>
        </w:r>
        <w:r w:rsidR="00327D4F">
          <w:rPr>
            <w:noProof/>
            <w:webHidden/>
          </w:rPr>
          <w:fldChar w:fldCharType="separate"/>
        </w:r>
        <w:r>
          <w:rPr>
            <w:noProof/>
            <w:webHidden/>
          </w:rPr>
          <w:t>12</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35" w:history="1">
        <w:r w:rsidR="00327D4F" w:rsidRPr="003536D1">
          <w:rPr>
            <w:rStyle w:val="Hyperlink"/>
            <w:noProof/>
          </w:rPr>
          <w:t>3.4</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Seuil</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_Toc500251235 \h </w:instrText>
        </w:r>
        <w:r w:rsidR="00327D4F">
          <w:rPr>
            <w:noProof/>
            <w:webHidden/>
          </w:rPr>
        </w:r>
        <w:r w:rsidR="00327D4F">
          <w:rPr>
            <w:noProof/>
            <w:webHidden/>
          </w:rPr>
          <w:fldChar w:fldCharType="separate"/>
        </w:r>
        <w:r>
          <w:rPr>
            <w:noProof/>
            <w:webHidden/>
          </w:rPr>
          <w:t>12</w:t>
        </w:r>
        <w:r w:rsidR="00327D4F">
          <w:rPr>
            <w:noProof/>
            <w:webHidden/>
          </w:rPr>
          <w:fldChar w:fldCharType="end"/>
        </w:r>
      </w:hyperlink>
    </w:p>
    <w:p w:rsidR="00327D4F" w:rsidRDefault="00AC3D87" w:rsidP="00327D4F">
      <w:pPr>
        <w:pStyle w:val="TOC3"/>
        <w:spacing w:before="120"/>
        <w:rPr>
          <w:rFonts w:asciiTheme="minorHAnsi" w:eastAsiaTheme="minorEastAsia" w:hAnsiTheme="minorHAnsi" w:cstheme="minorBidi"/>
          <w:noProof/>
          <w:sz w:val="22"/>
          <w:szCs w:val="22"/>
          <w:lang w:val="fr-CH" w:eastAsia="zh-CN"/>
        </w:rPr>
      </w:pPr>
      <w:hyperlink w:anchor="_Toc500251236" w:history="1">
        <w:r w:rsidR="00327D4F" w:rsidRPr="003536D1">
          <w:rPr>
            <w:rStyle w:val="Hyperlink"/>
            <w:noProof/>
          </w:rPr>
          <w:t>3.4.1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Seuil préétabli</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_Toc500251236 \h </w:instrText>
        </w:r>
        <w:r w:rsidR="00327D4F">
          <w:rPr>
            <w:noProof/>
            <w:webHidden/>
          </w:rPr>
        </w:r>
        <w:r w:rsidR="00327D4F">
          <w:rPr>
            <w:noProof/>
            <w:webHidden/>
          </w:rPr>
          <w:fldChar w:fldCharType="separate"/>
        </w:r>
        <w:r>
          <w:rPr>
            <w:noProof/>
            <w:webHidden/>
          </w:rPr>
          <w:t>13</w:t>
        </w:r>
        <w:r w:rsidR="00327D4F">
          <w:rPr>
            <w:noProof/>
            <w:webHidden/>
          </w:rPr>
          <w:fldChar w:fldCharType="end"/>
        </w:r>
      </w:hyperlink>
    </w:p>
    <w:p w:rsidR="00327D4F" w:rsidRDefault="00AC3D87" w:rsidP="00327D4F">
      <w:pPr>
        <w:pStyle w:val="TOC3"/>
        <w:spacing w:before="120"/>
        <w:rPr>
          <w:rFonts w:asciiTheme="minorHAnsi" w:eastAsiaTheme="minorEastAsia" w:hAnsiTheme="minorHAnsi" w:cstheme="minorBidi"/>
          <w:noProof/>
          <w:sz w:val="22"/>
          <w:szCs w:val="22"/>
          <w:lang w:val="fr-CH" w:eastAsia="zh-CN"/>
        </w:rPr>
      </w:pPr>
      <w:hyperlink w:anchor="_Toc500251237" w:history="1">
        <w:r w:rsidR="00327D4F" w:rsidRPr="003536D1">
          <w:rPr>
            <w:rStyle w:val="Hyperlink"/>
            <w:noProof/>
          </w:rPr>
          <w:t>3.4.2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Seuil dynamique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_Toc500251237 \h </w:instrText>
        </w:r>
        <w:r w:rsidR="00327D4F">
          <w:rPr>
            <w:noProof/>
            <w:webHidden/>
          </w:rPr>
        </w:r>
        <w:r w:rsidR="00327D4F">
          <w:rPr>
            <w:noProof/>
            <w:webHidden/>
          </w:rPr>
          <w:fldChar w:fldCharType="separate"/>
        </w:r>
        <w:r>
          <w:rPr>
            <w:noProof/>
            <w:webHidden/>
          </w:rPr>
          <w:t>13</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38" w:history="1">
        <w:r w:rsidR="00327D4F" w:rsidRPr="003536D1">
          <w:rPr>
            <w:rStyle w:val="Hyperlink"/>
            <w:noProof/>
          </w:rPr>
          <w:t>3.5</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Durées intervenant dans les mesures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_Toc500251238 \h </w:instrText>
        </w:r>
        <w:r w:rsidR="00327D4F">
          <w:rPr>
            <w:noProof/>
            <w:webHidden/>
          </w:rPr>
        </w:r>
        <w:r w:rsidR="00327D4F">
          <w:rPr>
            <w:noProof/>
            <w:webHidden/>
          </w:rPr>
          <w:fldChar w:fldCharType="separate"/>
        </w:r>
        <w:r>
          <w:rPr>
            <w:noProof/>
            <w:webHidden/>
          </w:rPr>
          <w:t>15</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39" w:history="1">
        <w:r w:rsidR="00327D4F" w:rsidRPr="003536D1">
          <w:rPr>
            <w:rStyle w:val="Hyperlink"/>
            <w:noProof/>
          </w:rPr>
          <w:t>3.6</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Directivité de l'antenne de mesure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_Toc500251239 \h </w:instrText>
        </w:r>
        <w:r w:rsidR="00327D4F">
          <w:rPr>
            <w:noProof/>
            <w:webHidden/>
          </w:rPr>
        </w:r>
        <w:r w:rsidR="00327D4F">
          <w:rPr>
            <w:noProof/>
            <w:webHidden/>
          </w:rPr>
          <w:fldChar w:fldCharType="separate"/>
        </w:r>
        <w:r>
          <w:rPr>
            <w:noProof/>
            <w:webHidden/>
          </w:rPr>
          <w:t>17</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40" w:history="1">
        <w:r w:rsidR="00327D4F" w:rsidRPr="003536D1">
          <w:rPr>
            <w:rStyle w:val="Hyperlink"/>
            <w:noProof/>
          </w:rPr>
          <w:t>4</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Considérations relatives au site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_Toc500251240 \h </w:instrText>
        </w:r>
        <w:r w:rsidR="00327D4F">
          <w:rPr>
            <w:noProof/>
            <w:webHidden/>
          </w:rPr>
        </w:r>
        <w:r w:rsidR="00327D4F">
          <w:rPr>
            <w:noProof/>
            <w:webHidden/>
          </w:rPr>
          <w:fldChar w:fldCharType="separate"/>
        </w:r>
        <w:r>
          <w:rPr>
            <w:noProof/>
            <w:webHidden/>
          </w:rPr>
          <w:t>19</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41" w:history="1">
        <w:r w:rsidR="00327D4F" w:rsidRPr="003536D1">
          <w:rPr>
            <w:rStyle w:val="Hyperlink"/>
            <w:noProof/>
          </w:rPr>
          <w:t>5</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Procédure de mesure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_Toc500251241 \h </w:instrText>
        </w:r>
        <w:r w:rsidR="00327D4F">
          <w:rPr>
            <w:noProof/>
            <w:webHidden/>
          </w:rPr>
        </w:r>
        <w:r w:rsidR="00327D4F">
          <w:rPr>
            <w:noProof/>
            <w:webHidden/>
          </w:rPr>
          <w:fldChar w:fldCharType="separate"/>
        </w:r>
        <w:r>
          <w:rPr>
            <w:noProof/>
            <w:webHidden/>
          </w:rPr>
          <w:t>20</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42" w:history="1">
        <w:r w:rsidR="00327D4F" w:rsidRPr="003536D1">
          <w:rPr>
            <w:rStyle w:val="Hyperlink"/>
            <w:noProof/>
          </w:rPr>
          <w:t>5.1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Mesure de l'occupation FCO au moyen d'un récepteur à balayage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_Toc500251242 \h </w:instrText>
        </w:r>
        <w:r w:rsidR="00327D4F">
          <w:rPr>
            <w:noProof/>
            <w:webHidden/>
          </w:rPr>
        </w:r>
        <w:r w:rsidR="00327D4F">
          <w:rPr>
            <w:noProof/>
            <w:webHidden/>
          </w:rPr>
          <w:fldChar w:fldCharType="separate"/>
        </w:r>
        <w:r>
          <w:rPr>
            <w:noProof/>
            <w:webHidden/>
          </w:rPr>
          <w:t>20</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43" w:history="1">
        <w:r w:rsidR="00327D4F" w:rsidRPr="003536D1">
          <w:rPr>
            <w:rStyle w:val="Hyperlink"/>
            <w:noProof/>
          </w:rPr>
          <w:t>5.2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Mesure de l'occupation FBO au moyen d'un analyseur à balayage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_Toc500251243 \h </w:instrText>
        </w:r>
        <w:r w:rsidR="00327D4F">
          <w:rPr>
            <w:noProof/>
            <w:webHidden/>
          </w:rPr>
        </w:r>
        <w:r w:rsidR="00327D4F">
          <w:rPr>
            <w:noProof/>
            <w:webHidden/>
          </w:rPr>
          <w:fldChar w:fldCharType="separate"/>
        </w:r>
        <w:r>
          <w:rPr>
            <w:noProof/>
            <w:webHidden/>
          </w:rPr>
          <w:t>20</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44" w:history="1">
        <w:r w:rsidR="00327D4F" w:rsidRPr="003536D1">
          <w:rPr>
            <w:rStyle w:val="Hyperlink"/>
            <w:noProof/>
          </w:rPr>
          <w:t>5.3</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Mesure de l'occupation FBO au moyen de méthodes FFT</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_Toc500251244 \h </w:instrText>
        </w:r>
        <w:r w:rsidR="00327D4F">
          <w:rPr>
            <w:noProof/>
            <w:webHidden/>
          </w:rPr>
        </w:r>
        <w:r w:rsidR="00327D4F">
          <w:rPr>
            <w:noProof/>
            <w:webHidden/>
          </w:rPr>
          <w:fldChar w:fldCharType="separate"/>
        </w:r>
        <w:r>
          <w:rPr>
            <w:noProof/>
            <w:webHidden/>
          </w:rPr>
          <w:t>21</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45" w:history="1">
        <w:r w:rsidR="00327D4F" w:rsidRPr="003536D1">
          <w:rPr>
            <w:rStyle w:val="Hyperlink"/>
            <w:noProof/>
          </w:rPr>
          <w:t>6</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Calcul de l'occupation</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_Toc500251245 \h </w:instrText>
        </w:r>
        <w:r w:rsidR="00327D4F">
          <w:rPr>
            <w:noProof/>
            <w:webHidden/>
          </w:rPr>
        </w:r>
        <w:r w:rsidR="00327D4F">
          <w:rPr>
            <w:noProof/>
            <w:webHidden/>
          </w:rPr>
          <w:fldChar w:fldCharType="separate"/>
        </w:r>
        <w:r>
          <w:rPr>
            <w:noProof/>
            <w:webHidden/>
          </w:rPr>
          <w:t>21</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46" w:history="1">
        <w:r w:rsidR="00327D4F" w:rsidRPr="003536D1">
          <w:rPr>
            <w:rStyle w:val="Hyperlink"/>
            <w:noProof/>
          </w:rPr>
          <w:t>6.1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Combinaison d'échantillons de mesure sur des fréquences voisines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_Toc500251246 \h </w:instrText>
        </w:r>
        <w:r w:rsidR="00327D4F">
          <w:rPr>
            <w:noProof/>
            <w:webHidden/>
          </w:rPr>
        </w:r>
        <w:r w:rsidR="00327D4F">
          <w:rPr>
            <w:noProof/>
            <w:webHidden/>
          </w:rPr>
          <w:fldChar w:fldCharType="separate"/>
        </w:r>
        <w:r>
          <w:rPr>
            <w:noProof/>
            <w:webHidden/>
          </w:rPr>
          <w:t>21</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47" w:history="1">
        <w:r w:rsidR="00327D4F" w:rsidRPr="003536D1">
          <w:rPr>
            <w:rStyle w:val="Hyperlink"/>
            <w:noProof/>
          </w:rPr>
          <w:t>6.2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Classement des émissions dans les bandes en utilisant différentes largeur</w:t>
        </w:r>
        <w:r w:rsidR="00327D4F">
          <w:rPr>
            <w:rStyle w:val="Hyperlink"/>
            <w:noProof/>
          </w:rPr>
          <w:t>s de </w:t>
        </w:r>
        <w:r w:rsidR="00327D4F" w:rsidRPr="003536D1">
          <w:rPr>
            <w:rStyle w:val="Hyperlink"/>
            <w:noProof/>
          </w:rPr>
          <w:t>canal</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_Toc500251247 \h </w:instrText>
        </w:r>
        <w:r w:rsidR="00327D4F">
          <w:rPr>
            <w:noProof/>
            <w:webHidden/>
          </w:rPr>
        </w:r>
        <w:r w:rsidR="00327D4F">
          <w:rPr>
            <w:noProof/>
            <w:webHidden/>
          </w:rPr>
          <w:fldChar w:fldCharType="separate"/>
        </w:r>
        <w:r>
          <w:rPr>
            <w:noProof/>
            <w:webHidden/>
          </w:rPr>
          <w:t>22</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48" w:history="1">
        <w:r w:rsidR="00327D4F" w:rsidRPr="003536D1">
          <w:rPr>
            <w:rStyle w:val="Hyperlink"/>
            <w:noProof/>
          </w:rPr>
          <w:t>7</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Présentation des résultats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_Toc500251248 \h </w:instrText>
        </w:r>
        <w:r w:rsidR="00327D4F">
          <w:rPr>
            <w:noProof/>
            <w:webHidden/>
          </w:rPr>
        </w:r>
        <w:r w:rsidR="00327D4F">
          <w:rPr>
            <w:noProof/>
            <w:webHidden/>
          </w:rPr>
          <w:fldChar w:fldCharType="separate"/>
        </w:r>
        <w:r>
          <w:rPr>
            <w:noProof/>
            <w:webHidden/>
          </w:rPr>
          <w:t>24</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49" w:history="1">
        <w:r w:rsidR="00327D4F" w:rsidRPr="003536D1">
          <w:rPr>
            <w:rStyle w:val="Hyperlink"/>
            <w:noProof/>
          </w:rPr>
          <w:t>7.1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Trafic dans un seul canal</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_Toc500251249 \h </w:instrText>
        </w:r>
        <w:r w:rsidR="00327D4F">
          <w:rPr>
            <w:noProof/>
            <w:webHidden/>
          </w:rPr>
        </w:r>
        <w:r w:rsidR="00327D4F">
          <w:rPr>
            <w:noProof/>
            <w:webHidden/>
          </w:rPr>
          <w:fldChar w:fldCharType="separate"/>
        </w:r>
        <w:r>
          <w:rPr>
            <w:noProof/>
            <w:webHidden/>
          </w:rPr>
          <w:t>24</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50" w:history="1">
        <w:r w:rsidR="00327D4F" w:rsidRPr="003536D1">
          <w:rPr>
            <w:rStyle w:val="Hyperlink"/>
            <w:noProof/>
          </w:rPr>
          <w:t>7.2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Occupation de plusieurs canaux</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_Toc500251250 \h </w:instrText>
        </w:r>
        <w:r w:rsidR="00327D4F">
          <w:rPr>
            <w:noProof/>
            <w:webHidden/>
          </w:rPr>
        </w:r>
        <w:r w:rsidR="00327D4F">
          <w:rPr>
            <w:noProof/>
            <w:webHidden/>
          </w:rPr>
          <w:fldChar w:fldCharType="separate"/>
        </w:r>
        <w:r>
          <w:rPr>
            <w:noProof/>
            <w:webHidden/>
          </w:rPr>
          <w:t>25</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51" w:history="1">
        <w:r w:rsidR="00327D4F" w:rsidRPr="003536D1">
          <w:rPr>
            <w:rStyle w:val="Hyperlink"/>
            <w:noProof/>
          </w:rPr>
          <w:t>7.3</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Occupation d'une bande de fréquences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_Toc500251251 \h </w:instrText>
        </w:r>
        <w:r w:rsidR="00327D4F">
          <w:rPr>
            <w:noProof/>
            <w:webHidden/>
          </w:rPr>
        </w:r>
        <w:r w:rsidR="00327D4F">
          <w:rPr>
            <w:noProof/>
            <w:webHidden/>
          </w:rPr>
          <w:fldChar w:fldCharType="separate"/>
        </w:r>
        <w:r>
          <w:rPr>
            <w:noProof/>
            <w:webHidden/>
          </w:rPr>
          <w:t>26</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52" w:history="1">
        <w:r w:rsidR="00327D4F" w:rsidRPr="003536D1">
          <w:rPr>
            <w:rStyle w:val="Hyperlink"/>
            <w:noProof/>
            <w:lang w:eastAsia="ko-KR"/>
          </w:rPr>
          <w:t>7.4</w:t>
        </w:r>
        <w:r w:rsidR="00327D4F">
          <w:rPr>
            <w:rFonts w:asciiTheme="minorHAnsi" w:eastAsiaTheme="minorEastAsia" w:hAnsiTheme="minorHAnsi" w:cstheme="minorBidi"/>
            <w:noProof/>
            <w:sz w:val="22"/>
            <w:szCs w:val="22"/>
            <w:lang w:val="fr-CH" w:eastAsia="zh-CN"/>
          </w:rPr>
          <w:tab/>
        </w:r>
        <w:r w:rsidR="00327D4F" w:rsidRPr="003536D1">
          <w:rPr>
            <w:rStyle w:val="Hyperlink"/>
            <w:noProof/>
            <w:lang w:eastAsia="ko-KR"/>
          </w:rPr>
          <w:t>Occupation d'une ressource spectrale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_Toc500251252 \h </w:instrText>
        </w:r>
        <w:r w:rsidR="00327D4F">
          <w:rPr>
            <w:noProof/>
            <w:webHidden/>
          </w:rPr>
        </w:r>
        <w:r w:rsidR="00327D4F">
          <w:rPr>
            <w:noProof/>
            <w:webHidden/>
          </w:rPr>
          <w:fldChar w:fldCharType="separate"/>
        </w:r>
        <w:r>
          <w:rPr>
            <w:noProof/>
            <w:webHidden/>
          </w:rPr>
          <w:t>28</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53" w:history="1">
        <w:r w:rsidR="00327D4F" w:rsidRPr="003536D1">
          <w:rPr>
            <w:rStyle w:val="Hyperlink"/>
            <w:noProof/>
          </w:rPr>
          <w:t>7.5</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Disponibilité des résultats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_Toc500251253 \h </w:instrText>
        </w:r>
        <w:r w:rsidR="00327D4F">
          <w:rPr>
            <w:noProof/>
            <w:webHidden/>
          </w:rPr>
        </w:r>
        <w:r w:rsidR="00327D4F">
          <w:rPr>
            <w:noProof/>
            <w:webHidden/>
          </w:rPr>
          <w:fldChar w:fldCharType="separate"/>
        </w:r>
        <w:r>
          <w:rPr>
            <w:noProof/>
            <w:webHidden/>
          </w:rPr>
          <w:t>29</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54" w:history="1">
        <w:r w:rsidR="00327D4F" w:rsidRPr="003536D1">
          <w:rPr>
            <w:rStyle w:val="Hyperlink"/>
            <w:noProof/>
          </w:rPr>
          <w:t>8</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Mesures d'occupation particulières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_Toc500251254 \h </w:instrText>
        </w:r>
        <w:r w:rsidR="00327D4F">
          <w:rPr>
            <w:noProof/>
            <w:webHidden/>
          </w:rPr>
        </w:r>
        <w:r w:rsidR="00327D4F">
          <w:rPr>
            <w:noProof/>
            <w:webHidden/>
          </w:rPr>
          <w:fldChar w:fldCharType="separate"/>
        </w:r>
        <w:r>
          <w:rPr>
            <w:noProof/>
            <w:webHidden/>
          </w:rPr>
          <w:t>29</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55" w:history="1">
        <w:r w:rsidR="00327D4F" w:rsidRPr="003536D1">
          <w:rPr>
            <w:rStyle w:val="Hyperlink"/>
            <w:noProof/>
          </w:rPr>
          <w:t>8.1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Occupation d'un canal dans des bandes de fréqu</w:t>
        </w:r>
        <w:r w:rsidR="00327D4F">
          <w:rPr>
            <w:rStyle w:val="Hyperlink"/>
            <w:noProof/>
          </w:rPr>
          <w:t>ences attribuées à des systèmes </w:t>
        </w:r>
        <w:r w:rsidR="00327D4F" w:rsidRPr="003536D1">
          <w:rPr>
            <w:rStyle w:val="Hyperlink"/>
            <w:noProof/>
          </w:rPr>
          <w:t>point à point du service fixe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_Toc500251255 \h </w:instrText>
        </w:r>
        <w:r w:rsidR="00327D4F">
          <w:rPr>
            <w:noProof/>
            <w:webHidden/>
          </w:rPr>
        </w:r>
        <w:r w:rsidR="00327D4F">
          <w:rPr>
            <w:noProof/>
            <w:webHidden/>
          </w:rPr>
          <w:fldChar w:fldCharType="separate"/>
        </w:r>
        <w:r>
          <w:rPr>
            <w:noProof/>
            <w:webHidden/>
          </w:rPr>
          <w:t>29</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56" w:history="1">
        <w:r w:rsidR="00327D4F" w:rsidRPr="003536D1">
          <w:rPr>
            <w:rStyle w:val="Hyperlink"/>
            <w:noProof/>
          </w:rPr>
          <w:t>8.2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Séparation des valeurs d'occupation d'une ressour</w:t>
        </w:r>
        <w:r w:rsidR="00327D4F">
          <w:rPr>
            <w:rStyle w:val="Hyperlink"/>
            <w:noProof/>
          </w:rPr>
          <w:t>ce spectrale utilisée en </w:t>
        </w:r>
        <w:r w:rsidR="00327D4F" w:rsidRPr="003536D1">
          <w:rPr>
            <w:rStyle w:val="Hyperlink"/>
            <w:noProof/>
          </w:rPr>
          <w:t>partage par différents utilisateurs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_Toc500251256 \h </w:instrText>
        </w:r>
        <w:r w:rsidR="00327D4F">
          <w:rPr>
            <w:noProof/>
            <w:webHidden/>
          </w:rPr>
        </w:r>
        <w:r w:rsidR="00327D4F">
          <w:rPr>
            <w:noProof/>
            <w:webHidden/>
          </w:rPr>
          <w:fldChar w:fldCharType="separate"/>
        </w:r>
        <w:r>
          <w:rPr>
            <w:noProof/>
            <w:webHidden/>
          </w:rPr>
          <w:t>30</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57" w:history="1">
        <w:r w:rsidR="00327D4F" w:rsidRPr="003536D1">
          <w:rPr>
            <w:rStyle w:val="Hyperlink"/>
            <w:noProof/>
            <w:lang w:eastAsia="ko-KR"/>
          </w:rPr>
          <w:t>8.3</w:t>
        </w:r>
        <w:r w:rsidR="00327D4F">
          <w:rPr>
            <w:rFonts w:asciiTheme="minorHAnsi" w:eastAsiaTheme="minorEastAsia" w:hAnsiTheme="minorHAnsi" w:cstheme="minorBidi"/>
            <w:noProof/>
            <w:sz w:val="22"/>
            <w:szCs w:val="22"/>
            <w:lang w:val="fr-CH" w:eastAsia="zh-CN"/>
          </w:rPr>
          <w:tab/>
        </w:r>
        <w:r w:rsidR="00327D4F" w:rsidRPr="003536D1">
          <w:rPr>
            <w:rStyle w:val="Hyperlink"/>
            <w:noProof/>
            <w:lang w:eastAsia="ko-KR"/>
          </w:rPr>
          <w:t xml:space="preserve">Mesure de l'occupation de la bande ISM des 2,4 GHz par les réseaux locaux sans fil </w:t>
        </w:r>
        <w:r w:rsidR="00327D4F" w:rsidRPr="003536D1">
          <w:rPr>
            <w:rStyle w:val="Hyperlink"/>
            <w:noProof/>
          </w:rPr>
          <w:t>(WLAN)</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_Toc500251257 \h </w:instrText>
        </w:r>
        <w:r w:rsidR="00327D4F">
          <w:rPr>
            <w:noProof/>
            <w:webHidden/>
          </w:rPr>
        </w:r>
        <w:r w:rsidR="00327D4F">
          <w:rPr>
            <w:noProof/>
            <w:webHidden/>
          </w:rPr>
          <w:fldChar w:fldCharType="separate"/>
        </w:r>
        <w:r>
          <w:rPr>
            <w:noProof/>
            <w:webHidden/>
          </w:rPr>
          <w:t>31</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58" w:history="1">
        <w:r w:rsidR="00327D4F" w:rsidRPr="003536D1">
          <w:rPr>
            <w:rStyle w:val="Hyperlink"/>
            <w:noProof/>
          </w:rPr>
          <w:t>8.4</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Détermination des canaux nécessaires pour le passage de systèmes analogiques à des systèmes numériques à ressources partagées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_Toc500251258 \h </w:instrText>
        </w:r>
        <w:r w:rsidR="00327D4F">
          <w:rPr>
            <w:noProof/>
            <w:webHidden/>
          </w:rPr>
        </w:r>
        <w:r w:rsidR="00327D4F">
          <w:rPr>
            <w:noProof/>
            <w:webHidden/>
          </w:rPr>
          <w:fldChar w:fldCharType="separate"/>
        </w:r>
        <w:r>
          <w:rPr>
            <w:noProof/>
            <w:webHidden/>
          </w:rPr>
          <w:t>33</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59" w:history="1">
        <w:r w:rsidR="00327D4F" w:rsidRPr="003536D1">
          <w:rPr>
            <w:rStyle w:val="Hyperlink"/>
            <w:noProof/>
          </w:rPr>
          <w:t>8.5</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Estimation de l'utilisation des fréquences radioélectriques par différents services de radiocommunication dans des bandes utilisées en partage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_Toc500251259 \h </w:instrText>
        </w:r>
        <w:r w:rsidR="00327D4F">
          <w:rPr>
            <w:noProof/>
            <w:webHidden/>
          </w:rPr>
        </w:r>
        <w:r w:rsidR="00327D4F">
          <w:rPr>
            <w:noProof/>
            <w:webHidden/>
          </w:rPr>
          <w:fldChar w:fldCharType="separate"/>
        </w:r>
        <w:r>
          <w:rPr>
            <w:noProof/>
            <w:webHidden/>
          </w:rPr>
          <w:t>36</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60" w:history="1">
        <w:r w:rsidR="00327D4F" w:rsidRPr="003536D1">
          <w:rPr>
            <w:rStyle w:val="Hyperlink"/>
            <w:noProof/>
          </w:rPr>
          <w:t>9</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Considérations relatives à l'incertitude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_Toc500251260 \h </w:instrText>
        </w:r>
        <w:r w:rsidR="00327D4F">
          <w:rPr>
            <w:noProof/>
            <w:webHidden/>
          </w:rPr>
        </w:r>
        <w:r w:rsidR="00327D4F">
          <w:rPr>
            <w:noProof/>
            <w:webHidden/>
          </w:rPr>
          <w:fldChar w:fldCharType="separate"/>
        </w:r>
        <w:r>
          <w:rPr>
            <w:noProof/>
            <w:webHidden/>
          </w:rPr>
          <w:t>37</w:t>
        </w:r>
        <w:r w:rsidR="00327D4F">
          <w:rPr>
            <w:noProof/>
            <w:webHidden/>
          </w:rPr>
          <w:fldChar w:fldCharType="end"/>
        </w:r>
      </w:hyperlink>
    </w:p>
    <w:p w:rsidR="00327D4F" w:rsidRDefault="00327D4F" w:rsidP="00327D4F">
      <w:pPr>
        <w:pStyle w:val="TOC1"/>
        <w:spacing w:before="120"/>
        <w:rPr>
          <w:rStyle w:val="Hyperlink"/>
          <w:noProof/>
        </w:rPr>
      </w:pPr>
      <w:r>
        <w:rPr>
          <w:rStyle w:val="Hyperlink"/>
          <w:noProof/>
        </w:rPr>
        <w:br w:type="page"/>
      </w:r>
    </w:p>
    <w:p w:rsidR="00327D4F" w:rsidRDefault="00327D4F" w:rsidP="00327D4F">
      <w:pPr>
        <w:pStyle w:val="toc0"/>
      </w:pPr>
      <w:r w:rsidRPr="00B408BF">
        <w:lastRenderedPageBreak/>
        <w:tab/>
      </w:r>
      <w:r w:rsidRPr="00E32B65">
        <w:t>Page</w:t>
      </w:r>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61" w:history="1">
        <w:r w:rsidR="00327D4F" w:rsidRPr="003536D1">
          <w:rPr>
            <w:rStyle w:val="Hyperlink"/>
            <w:noProof/>
          </w:rPr>
          <w:t>10</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Interprétation et utilisation des résultats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_Toc500251261 \h </w:instrText>
        </w:r>
        <w:r w:rsidR="00327D4F">
          <w:rPr>
            <w:noProof/>
            <w:webHidden/>
          </w:rPr>
        </w:r>
        <w:r w:rsidR="00327D4F">
          <w:rPr>
            <w:noProof/>
            <w:webHidden/>
          </w:rPr>
          <w:fldChar w:fldCharType="separate"/>
        </w:r>
        <w:r>
          <w:rPr>
            <w:noProof/>
            <w:webHidden/>
          </w:rPr>
          <w:t>37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62" w:history="1">
        <w:r w:rsidR="00327D4F" w:rsidRPr="003536D1">
          <w:rPr>
            <w:rStyle w:val="Hyperlink"/>
            <w:noProof/>
            <w:lang w:eastAsia="ko-KR"/>
          </w:rPr>
          <w:t>10.1</w:t>
        </w:r>
        <w:r w:rsidR="00327D4F">
          <w:rPr>
            <w:rFonts w:asciiTheme="minorHAnsi" w:eastAsiaTheme="minorEastAsia" w:hAnsiTheme="minorHAnsi" w:cstheme="minorBidi"/>
            <w:noProof/>
            <w:sz w:val="22"/>
            <w:szCs w:val="22"/>
            <w:lang w:val="fr-CH" w:eastAsia="zh-CN"/>
          </w:rPr>
          <w:tab/>
        </w:r>
        <w:r w:rsidR="00327D4F" w:rsidRPr="003536D1">
          <w:rPr>
            <w:rStyle w:val="Hyperlink"/>
            <w:noProof/>
            <w:lang w:eastAsia="ko-KR"/>
          </w:rPr>
          <w:t>Généralités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_Toc500251262 \h </w:instrText>
        </w:r>
        <w:r w:rsidR="00327D4F">
          <w:rPr>
            <w:noProof/>
            <w:webHidden/>
          </w:rPr>
        </w:r>
        <w:r w:rsidR="00327D4F">
          <w:rPr>
            <w:noProof/>
            <w:webHidden/>
          </w:rPr>
          <w:fldChar w:fldCharType="separate"/>
        </w:r>
        <w:r>
          <w:rPr>
            <w:noProof/>
            <w:webHidden/>
          </w:rPr>
          <w:t>37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63" w:history="1">
        <w:r w:rsidR="00327D4F" w:rsidRPr="003536D1">
          <w:rPr>
            <w:rStyle w:val="Hyperlink"/>
            <w:noProof/>
            <w:lang w:eastAsia="ko-KR"/>
          </w:rPr>
          <w:t>10.2</w:t>
        </w:r>
        <w:r w:rsidR="00327D4F">
          <w:rPr>
            <w:rFonts w:asciiTheme="minorHAnsi" w:eastAsiaTheme="minorEastAsia" w:hAnsiTheme="minorHAnsi" w:cstheme="minorBidi"/>
            <w:noProof/>
            <w:sz w:val="22"/>
            <w:szCs w:val="22"/>
            <w:lang w:val="fr-CH" w:eastAsia="zh-CN"/>
          </w:rPr>
          <w:tab/>
        </w:r>
        <w:r w:rsidR="00327D4F" w:rsidRPr="003536D1">
          <w:rPr>
            <w:rStyle w:val="Hyperlink"/>
            <w:noProof/>
            <w:lang w:eastAsia="ko-KR"/>
          </w:rPr>
          <w:t>Interprétation des résultats de mesure de l'occupation dans des canaux utilisés en partage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_Toc500251263 \h </w:instrText>
        </w:r>
        <w:r w:rsidR="00327D4F">
          <w:rPr>
            <w:noProof/>
            <w:webHidden/>
          </w:rPr>
        </w:r>
        <w:r w:rsidR="00327D4F">
          <w:rPr>
            <w:noProof/>
            <w:webHidden/>
          </w:rPr>
          <w:fldChar w:fldCharType="separate"/>
        </w:r>
        <w:r>
          <w:rPr>
            <w:noProof/>
            <w:webHidden/>
          </w:rPr>
          <w:t>37</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64" w:history="1">
        <w:r w:rsidR="00327D4F" w:rsidRPr="003536D1">
          <w:rPr>
            <w:rStyle w:val="Hyperlink"/>
            <w:noProof/>
            <w:lang w:eastAsia="ko-KR"/>
          </w:rPr>
          <w:t>10.3</w:t>
        </w:r>
        <w:r w:rsidR="00327D4F">
          <w:rPr>
            <w:rFonts w:asciiTheme="minorHAnsi" w:eastAsiaTheme="minorEastAsia" w:hAnsiTheme="minorHAnsi" w:cstheme="minorBidi"/>
            <w:noProof/>
            <w:sz w:val="22"/>
            <w:szCs w:val="22"/>
            <w:lang w:val="fr-CH" w:eastAsia="zh-CN"/>
          </w:rPr>
          <w:tab/>
        </w:r>
        <w:r w:rsidR="00327D4F" w:rsidRPr="003536D1">
          <w:rPr>
            <w:rStyle w:val="Hyperlink"/>
            <w:noProof/>
            <w:lang w:eastAsia="ko-KR"/>
          </w:rPr>
          <w:t>Utilisation des données d'occupation pour évaluer l'utilisation du spectre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_Toc500251264 \h </w:instrText>
        </w:r>
        <w:r w:rsidR="00327D4F">
          <w:rPr>
            <w:noProof/>
            <w:webHidden/>
          </w:rPr>
        </w:r>
        <w:r w:rsidR="00327D4F">
          <w:rPr>
            <w:noProof/>
            <w:webHidden/>
          </w:rPr>
          <w:fldChar w:fldCharType="separate"/>
        </w:r>
        <w:r>
          <w:rPr>
            <w:noProof/>
            <w:webHidden/>
          </w:rPr>
          <w:t>37</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65" w:history="1">
        <w:r w:rsidR="00327D4F" w:rsidRPr="003536D1">
          <w:rPr>
            <w:rStyle w:val="Hyperlink"/>
            <w:noProof/>
          </w:rPr>
          <w:t>11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Conclusions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_Toc500251265 \h </w:instrText>
        </w:r>
        <w:r w:rsidR="00327D4F">
          <w:rPr>
            <w:noProof/>
            <w:webHidden/>
          </w:rPr>
        </w:r>
        <w:r w:rsidR="00327D4F">
          <w:rPr>
            <w:noProof/>
            <w:webHidden/>
          </w:rPr>
          <w:fldChar w:fldCharType="separate"/>
        </w:r>
        <w:r>
          <w:rPr>
            <w:noProof/>
            <w:webHidden/>
          </w:rPr>
          <w:t>39</w:t>
        </w:r>
        <w:r w:rsidR="00327D4F">
          <w:rPr>
            <w:noProof/>
            <w:webHidden/>
          </w:rPr>
          <w:fldChar w:fldCharType="end"/>
        </w:r>
      </w:hyperlink>
    </w:p>
    <w:p w:rsidR="00327D4F" w:rsidRDefault="00AC3D87" w:rsidP="00327D4F">
      <w:pPr>
        <w:pStyle w:val="TOC1"/>
        <w:spacing w:before="120"/>
        <w:ind w:left="0" w:firstLine="0"/>
        <w:rPr>
          <w:rFonts w:asciiTheme="minorHAnsi" w:eastAsiaTheme="minorEastAsia" w:hAnsiTheme="minorHAnsi" w:cstheme="minorBidi"/>
          <w:noProof/>
          <w:sz w:val="22"/>
          <w:szCs w:val="22"/>
          <w:lang w:val="fr-CH" w:eastAsia="zh-CN"/>
        </w:rPr>
      </w:pPr>
      <w:hyperlink w:anchor="_Toc500251266" w:history="1">
        <w:r w:rsidR="00327D4F" w:rsidRPr="003536D1">
          <w:rPr>
            <w:rStyle w:val="Hyperlink"/>
            <w:noProof/>
          </w:rPr>
          <w:t xml:space="preserve">Annexe 1 </w:t>
        </w:r>
        <w:r w:rsidR="00327D4F">
          <w:rPr>
            <w:rStyle w:val="Hyperlink"/>
            <w:noProof/>
          </w:rPr>
          <w:t>–</w:t>
        </w:r>
        <w:r w:rsidR="00327D4F" w:rsidRPr="003536D1">
          <w:rPr>
            <w:rStyle w:val="Hyperlink"/>
            <w:noProof/>
          </w:rPr>
          <w:t xml:space="preserve"> Influence des paramètres de mesure sur le niveau d'exactitude et de confidentialité</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_Toc500251266 \h </w:instrText>
        </w:r>
        <w:r w:rsidR="00327D4F">
          <w:rPr>
            <w:noProof/>
            <w:webHidden/>
          </w:rPr>
        </w:r>
        <w:r w:rsidR="00327D4F">
          <w:rPr>
            <w:noProof/>
            <w:webHidden/>
          </w:rPr>
          <w:fldChar w:fldCharType="separate"/>
        </w:r>
        <w:r>
          <w:rPr>
            <w:noProof/>
            <w:webHidden/>
          </w:rPr>
          <w:t>39</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67" w:history="1">
        <w:r w:rsidR="00327D4F" w:rsidRPr="003536D1">
          <w:rPr>
            <w:rStyle w:val="Hyperlink"/>
            <w:noProof/>
          </w:rPr>
          <w:t>A</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Préface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_Toc500251267 \h </w:instrText>
        </w:r>
        <w:r w:rsidR="00327D4F">
          <w:rPr>
            <w:noProof/>
            <w:webHidden/>
          </w:rPr>
        </w:r>
        <w:r w:rsidR="00327D4F">
          <w:rPr>
            <w:noProof/>
            <w:webHidden/>
          </w:rPr>
          <w:fldChar w:fldCharType="separate"/>
        </w:r>
        <w:r>
          <w:rPr>
            <w:noProof/>
            <w:webHidden/>
          </w:rPr>
          <w:t>39</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68" w:history="1">
        <w:r w:rsidR="00327D4F" w:rsidRPr="003536D1">
          <w:rPr>
            <w:rStyle w:val="Hyperlink"/>
            <w:noProof/>
          </w:rPr>
          <w:t>A1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Méthode statistique pour déterminer l'occupation du spectre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_Toc500251268 \h </w:instrText>
        </w:r>
        <w:r w:rsidR="00327D4F">
          <w:rPr>
            <w:noProof/>
            <w:webHidden/>
          </w:rPr>
        </w:r>
        <w:r w:rsidR="00327D4F">
          <w:rPr>
            <w:noProof/>
            <w:webHidden/>
          </w:rPr>
          <w:fldChar w:fldCharType="separate"/>
        </w:r>
        <w:r>
          <w:rPr>
            <w:noProof/>
            <w:webHidden/>
          </w:rPr>
          <w:t>39</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69" w:history="1">
        <w:r w:rsidR="00327D4F" w:rsidRPr="003536D1">
          <w:rPr>
            <w:rStyle w:val="Hyperlink"/>
            <w:noProof/>
          </w:rPr>
          <w:t>A2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Effet des durées intervenant dans les mesures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_Toc500251269 \h </w:instrText>
        </w:r>
        <w:r w:rsidR="00327D4F">
          <w:rPr>
            <w:noProof/>
            <w:webHidden/>
          </w:rPr>
        </w:r>
        <w:r w:rsidR="00327D4F">
          <w:rPr>
            <w:noProof/>
            <w:webHidden/>
          </w:rPr>
          <w:fldChar w:fldCharType="separate"/>
        </w:r>
        <w:r>
          <w:rPr>
            <w:noProof/>
            <w:webHidden/>
          </w:rPr>
          <w:t>40</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70" w:history="1">
        <w:r w:rsidR="00327D4F" w:rsidRPr="003536D1">
          <w:rPr>
            <w:rStyle w:val="Hyperlink"/>
            <w:noProof/>
          </w:rPr>
          <w:t>A3</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Précision et niveau de confiance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_Toc500251270 \h </w:instrText>
        </w:r>
        <w:r w:rsidR="00327D4F">
          <w:rPr>
            <w:noProof/>
            <w:webHidden/>
          </w:rPr>
        </w:r>
        <w:r w:rsidR="00327D4F">
          <w:rPr>
            <w:noProof/>
            <w:webHidden/>
          </w:rPr>
          <w:fldChar w:fldCharType="separate"/>
        </w:r>
        <w:r>
          <w:rPr>
            <w:noProof/>
            <w:webHidden/>
          </w:rPr>
          <w:t>42</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71" w:history="1">
        <w:r w:rsidR="00327D4F" w:rsidRPr="003536D1">
          <w:rPr>
            <w:rStyle w:val="Hyperlink"/>
            <w:noProof/>
          </w:rPr>
          <w:t>A4</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Paramètres affectant le niveau de confiance statistique de la mesure de l'occupation</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_Toc500251271 \h </w:instrText>
        </w:r>
        <w:r w:rsidR="00327D4F">
          <w:rPr>
            <w:noProof/>
            <w:webHidden/>
          </w:rPr>
        </w:r>
        <w:r w:rsidR="00327D4F">
          <w:rPr>
            <w:noProof/>
            <w:webHidden/>
          </w:rPr>
          <w:fldChar w:fldCharType="separate"/>
        </w:r>
        <w:r>
          <w:rPr>
            <w:noProof/>
            <w:webHidden/>
          </w:rPr>
          <w:t>43</w:t>
        </w:r>
        <w:r w:rsidR="00327D4F">
          <w:rPr>
            <w:noProof/>
            <w:webHidden/>
          </w:rPr>
          <w:fldChar w:fldCharType="end"/>
        </w:r>
      </w:hyperlink>
    </w:p>
    <w:p w:rsidR="00327D4F" w:rsidRPr="00AC346A" w:rsidRDefault="00AC3D87" w:rsidP="00327D4F">
      <w:pPr>
        <w:pStyle w:val="TOC2"/>
        <w:spacing w:before="120"/>
        <w:rPr>
          <w:rFonts w:eastAsiaTheme="minorEastAsia"/>
        </w:rPr>
      </w:pPr>
      <w:hyperlink w:anchor="_Toc500251272" w:history="1">
        <w:r w:rsidR="00327D4F" w:rsidRPr="00AC346A">
          <w:rPr>
            <w:rStyle w:val="Hyperlink"/>
          </w:rPr>
          <w:t>A4.1</w:t>
        </w:r>
        <w:r w:rsidR="00327D4F" w:rsidRPr="00AC346A">
          <w:rPr>
            <w:rFonts w:eastAsiaTheme="minorEastAsia"/>
          </w:rPr>
          <w:tab/>
        </w:r>
        <w:r w:rsidR="00327D4F" w:rsidRPr="00AC346A">
          <w:rPr>
            <w:rStyle w:val="Hyperlink"/>
          </w:rPr>
          <w:t>Signaux de type impulsions, signaux de longue durée et débit de flux de signaux</w:t>
        </w:r>
        <w:r w:rsidR="00327D4F" w:rsidRPr="00AC346A">
          <w:rPr>
            <w:webHidden/>
          </w:rPr>
          <w:tab/>
        </w:r>
        <w:r w:rsidR="00327D4F">
          <w:rPr>
            <w:webHidden/>
          </w:rPr>
          <w:tab/>
        </w:r>
        <w:r w:rsidR="00327D4F" w:rsidRPr="00AC346A">
          <w:rPr>
            <w:webHidden/>
          </w:rPr>
          <w:fldChar w:fldCharType="begin"/>
        </w:r>
        <w:r w:rsidR="00327D4F" w:rsidRPr="00AC346A">
          <w:rPr>
            <w:webHidden/>
          </w:rPr>
          <w:instrText xml:space="preserve"> PAGEREF _Toc500251272 \h </w:instrText>
        </w:r>
        <w:r w:rsidR="00327D4F" w:rsidRPr="00AC346A">
          <w:rPr>
            <w:webHidden/>
          </w:rPr>
        </w:r>
        <w:r w:rsidR="00327D4F" w:rsidRPr="00AC346A">
          <w:rPr>
            <w:webHidden/>
          </w:rPr>
          <w:fldChar w:fldCharType="separate"/>
        </w:r>
        <w:r>
          <w:rPr>
            <w:noProof/>
            <w:webHidden/>
          </w:rPr>
          <w:t>43</w:t>
        </w:r>
        <w:r w:rsidR="00327D4F" w:rsidRPr="00AC346A">
          <w:rPr>
            <w:webHidden/>
          </w:rPr>
          <w:fldChar w:fldCharType="end"/>
        </w:r>
      </w:hyperlink>
    </w:p>
    <w:p w:rsidR="00327D4F" w:rsidRPr="00AC346A" w:rsidRDefault="00AC3D87" w:rsidP="00327D4F">
      <w:pPr>
        <w:pStyle w:val="TOC2"/>
        <w:spacing w:before="120"/>
        <w:rPr>
          <w:rFonts w:eastAsiaTheme="minorEastAsia"/>
        </w:rPr>
      </w:pPr>
      <w:hyperlink w:anchor="_Toc500251273" w:history="1">
        <w:r w:rsidR="00327D4F" w:rsidRPr="00AC346A">
          <w:rPr>
            <w:rStyle w:val="Hyperlink"/>
          </w:rPr>
          <w:t>A4.2</w:t>
        </w:r>
        <w:r w:rsidR="00327D4F" w:rsidRPr="00AC346A">
          <w:rPr>
            <w:rFonts w:eastAsiaTheme="minorEastAsia"/>
          </w:rPr>
          <w:tab/>
        </w:r>
        <w:r w:rsidR="00327D4F" w:rsidRPr="00AC346A">
          <w:rPr>
            <w:rStyle w:val="Hyperlink"/>
          </w:rPr>
          <w:t>Instabilité relative de la durée d'itération</w:t>
        </w:r>
        <w:r w:rsidR="00327D4F" w:rsidRPr="00AC346A">
          <w:rPr>
            <w:webHidden/>
          </w:rPr>
          <w:tab/>
        </w:r>
        <w:r w:rsidR="00327D4F">
          <w:rPr>
            <w:webHidden/>
          </w:rPr>
          <w:tab/>
        </w:r>
        <w:r w:rsidR="00327D4F" w:rsidRPr="00AC346A">
          <w:rPr>
            <w:webHidden/>
          </w:rPr>
          <w:fldChar w:fldCharType="begin"/>
        </w:r>
        <w:r w:rsidR="00327D4F" w:rsidRPr="00AC346A">
          <w:rPr>
            <w:webHidden/>
          </w:rPr>
          <w:instrText xml:space="preserve"> PAGEREF _Toc500251273 \h </w:instrText>
        </w:r>
        <w:r w:rsidR="00327D4F" w:rsidRPr="00AC346A">
          <w:rPr>
            <w:webHidden/>
          </w:rPr>
        </w:r>
        <w:r w:rsidR="00327D4F" w:rsidRPr="00AC346A">
          <w:rPr>
            <w:webHidden/>
          </w:rPr>
          <w:fldChar w:fldCharType="separate"/>
        </w:r>
        <w:r>
          <w:rPr>
            <w:noProof/>
            <w:webHidden/>
          </w:rPr>
          <w:t>43</w:t>
        </w:r>
        <w:r w:rsidR="00327D4F" w:rsidRPr="00AC346A">
          <w:rPr>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74" w:history="1">
        <w:r w:rsidR="00327D4F">
          <w:rPr>
            <w:rStyle w:val="Hyperlink"/>
            <w:noProof/>
          </w:rPr>
          <w:t>A5</w:t>
        </w:r>
        <w:r w:rsidR="00327D4F">
          <w:rPr>
            <w:rStyle w:val="Hyperlink"/>
            <w:noProof/>
          </w:rPr>
          <w:tab/>
        </w:r>
        <w:r w:rsidR="00327D4F" w:rsidRPr="003536D1">
          <w:rPr>
            <w:rStyle w:val="Hyperlink"/>
            <w:noProof/>
          </w:rPr>
          <w:t>Considérations relatives aux mesures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_Toc500251274 \h </w:instrText>
        </w:r>
        <w:r w:rsidR="00327D4F">
          <w:rPr>
            <w:noProof/>
            <w:webHidden/>
          </w:rPr>
        </w:r>
        <w:r w:rsidR="00327D4F">
          <w:rPr>
            <w:noProof/>
            <w:webHidden/>
          </w:rPr>
          <w:fldChar w:fldCharType="separate"/>
        </w:r>
        <w:r>
          <w:rPr>
            <w:noProof/>
            <w:webHidden/>
          </w:rPr>
          <w:t>44</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75" w:history="1">
        <w:r w:rsidR="00327D4F">
          <w:rPr>
            <w:rStyle w:val="Hyperlink"/>
            <w:noProof/>
          </w:rPr>
          <w:t>A5.1</w:t>
        </w:r>
        <w:r w:rsidR="00327D4F">
          <w:rPr>
            <w:rStyle w:val="Hyperlink"/>
            <w:noProof/>
          </w:rPr>
          <w:tab/>
        </w:r>
        <w:r w:rsidR="00327D4F" w:rsidRPr="003536D1">
          <w:rPr>
            <w:rStyle w:val="Hyperlink"/>
            <w:noProof/>
          </w:rPr>
          <w:t>Canaux radioélectriques avec des signaux de longue durée</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_Toc500251275 \h </w:instrText>
        </w:r>
        <w:r w:rsidR="00327D4F">
          <w:rPr>
            <w:noProof/>
            <w:webHidden/>
          </w:rPr>
        </w:r>
        <w:r w:rsidR="00327D4F">
          <w:rPr>
            <w:noProof/>
            <w:webHidden/>
          </w:rPr>
          <w:fldChar w:fldCharType="separate"/>
        </w:r>
        <w:r>
          <w:rPr>
            <w:noProof/>
            <w:webHidden/>
          </w:rPr>
          <w:t>44</w:t>
        </w:r>
        <w:r w:rsidR="00327D4F">
          <w:rPr>
            <w:noProof/>
            <w:webHidden/>
          </w:rPr>
          <w:fldChar w:fldCharType="end"/>
        </w:r>
      </w:hyperlink>
    </w:p>
    <w:p w:rsidR="00327D4F" w:rsidRDefault="00AC3D87" w:rsidP="00327D4F">
      <w:pPr>
        <w:pStyle w:val="TOC3"/>
        <w:spacing w:before="120"/>
        <w:rPr>
          <w:rFonts w:asciiTheme="minorHAnsi" w:eastAsiaTheme="minorEastAsia" w:hAnsiTheme="minorHAnsi" w:cstheme="minorBidi"/>
          <w:noProof/>
          <w:sz w:val="22"/>
          <w:szCs w:val="22"/>
          <w:lang w:val="fr-CH" w:eastAsia="zh-CN"/>
        </w:rPr>
      </w:pPr>
      <w:hyperlink w:anchor="_Toc500251276" w:history="1">
        <w:r w:rsidR="00327D4F" w:rsidRPr="003536D1">
          <w:rPr>
            <w:rStyle w:val="Hyperlink"/>
            <w:noProof/>
          </w:rPr>
          <w:t>A5.1.1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Formule de collecte des données et de mesure de l'occupation en cas de faible instabilité de la durée d'itération</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_Toc500251276 \h </w:instrText>
        </w:r>
        <w:r w:rsidR="00327D4F">
          <w:rPr>
            <w:noProof/>
            <w:webHidden/>
          </w:rPr>
        </w:r>
        <w:r w:rsidR="00327D4F">
          <w:rPr>
            <w:noProof/>
            <w:webHidden/>
          </w:rPr>
          <w:fldChar w:fldCharType="separate"/>
        </w:r>
        <w:r>
          <w:rPr>
            <w:noProof/>
            <w:webHidden/>
          </w:rPr>
          <w:t>44</w:t>
        </w:r>
        <w:r w:rsidR="00327D4F">
          <w:rPr>
            <w:noProof/>
            <w:webHidden/>
          </w:rPr>
          <w:fldChar w:fldCharType="end"/>
        </w:r>
      </w:hyperlink>
    </w:p>
    <w:p w:rsidR="00327D4F" w:rsidRDefault="00AC3D87" w:rsidP="00327D4F">
      <w:pPr>
        <w:pStyle w:val="TOC3"/>
        <w:spacing w:before="120"/>
        <w:rPr>
          <w:rFonts w:asciiTheme="minorHAnsi" w:eastAsiaTheme="minorEastAsia" w:hAnsiTheme="minorHAnsi" w:cstheme="minorBidi"/>
          <w:noProof/>
          <w:sz w:val="22"/>
          <w:szCs w:val="22"/>
          <w:lang w:val="fr-CH" w:eastAsia="zh-CN"/>
        </w:rPr>
      </w:pPr>
      <w:hyperlink w:anchor="_Toc500251277" w:history="1">
        <w:r w:rsidR="00327D4F" w:rsidRPr="003536D1">
          <w:rPr>
            <w:rStyle w:val="Hyperlink"/>
            <w:noProof/>
          </w:rPr>
          <w:t>A5.1.2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Formule de collecte de données et de mesure de l'occupation</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_Toc500251277 \h </w:instrText>
        </w:r>
        <w:r w:rsidR="00327D4F">
          <w:rPr>
            <w:noProof/>
            <w:webHidden/>
          </w:rPr>
        </w:r>
        <w:r w:rsidR="00327D4F">
          <w:rPr>
            <w:noProof/>
            <w:webHidden/>
          </w:rPr>
          <w:fldChar w:fldCharType="separate"/>
        </w:r>
        <w:r>
          <w:rPr>
            <w:noProof/>
            <w:webHidden/>
          </w:rPr>
          <w:t>45</w:t>
        </w:r>
        <w:r w:rsidR="00327D4F">
          <w:rPr>
            <w:noProof/>
            <w:webHidden/>
          </w:rPr>
          <w:fldChar w:fldCharType="end"/>
        </w:r>
      </w:hyperlink>
    </w:p>
    <w:p w:rsidR="00327D4F" w:rsidRDefault="00AC3D87" w:rsidP="00327D4F">
      <w:pPr>
        <w:pStyle w:val="TOC3"/>
        <w:spacing w:before="120"/>
        <w:rPr>
          <w:rFonts w:asciiTheme="minorHAnsi" w:eastAsiaTheme="minorEastAsia" w:hAnsiTheme="minorHAnsi" w:cstheme="minorBidi"/>
          <w:noProof/>
          <w:sz w:val="22"/>
          <w:szCs w:val="22"/>
          <w:lang w:val="fr-CH" w:eastAsia="zh-CN"/>
        </w:rPr>
      </w:pPr>
      <w:hyperlink w:anchor="_Toc500251278" w:history="1">
        <w:r w:rsidR="00327D4F" w:rsidRPr="003536D1">
          <w:rPr>
            <w:rStyle w:val="Hyperlink"/>
            <w:noProof/>
          </w:rPr>
          <w:t>A5.1.3</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Choix du nombre d'échantillons sur la base du débit de flux de signaux attendu</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_Toc500251278 \h </w:instrText>
        </w:r>
        <w:r w:rsidR="00327D4F">
          <w:rPr>
            <w:noProof/>
            <w:webHidden/>
          </w:rPr>
        </w:r>
        <w:r w:rsidR="00327D4F">
          <w:rPr>
            <w:noProof/>
            <w:webHidden/>
          </w:rPr>
          <w:fldChar w:fldCharType="separate"/>
        </w:r>
        <w:r>
          <w:rPr>
            <w:noProof/>
            <w:webHidden/>
          </w:rPr>
          <w:t>45</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79" w:history="1">
        <w:r w:rsidR="00327D4F" w:rsidRPr="003536D1">
          <w:rPr>
            <w:rStyle w:val="Hyperlink"/>
            <w:noProof/>
          </w:rPr>
          <w:t>A5.2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Canaux radioélectriques avec des signaux de type impulsions</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_Toc500251279 \h </w:instrText>
        </w:r>
        <w:r w:rsidR="00327D4F">
          <w:rPr>
            <w:noProof/>
            <w:webHidden/>
          </w:rPr>
        </w:r>
        <w:r w:rsidR="00327D4F">
          <w:rPr>
            <w:noProof/>
            <w:webHidden/>
          </w:rPr>
          <w:fldChar w:fldCharType="separate"/>
        </w:r>
        <w:r>
          <w:rPr>
            <w:noProof/>
            <w:webHidden/>
          </w:rPr>
          <w:t>48</w:t>
        </w:r>
        <w:r w:rsidR="00327D4F">
          <w:rPr>
            <w:noProof/>
            <w:webHidden/>
          </w:rPr>
          <w:fldChar w:fldCharType="end"/>
        </w:r>
      </w:hyperlink>
    </w:p>
    <w:p w:rsidR="00327D4F" w:rsidRDefault="00AC3D87" w:rsidP="00327D4F">
      <w:pPr>
        <w:pStyle w:val="TOC3"/>
        <w:spacing w:before="120"/>
        <w:rPr>
          <w:rFonts w:asciiTheme="minorHAnsi" w:eastAsiaTheme="minorEastAsia" w:hAnsiTheme="minorHAnsi" w:cstheme="minorBidi"/>
          <w:noProof/>
          <w:sz w:val="22"/>
          <w:szCs w:val="22"/>
          <w:lang w:val="fr-CH" w:eastAsia="zh-CN"/>
        </w:rPr>
      </w:pPr>
      <w:hyperlink w:anchor="_Toc500251280" w:history="1">
        <w:r w:rsidR="00327D4F" w:rsidRPr="003536D1">
          <w:rPr>
            <w:rStyle w:val="Hyperlink"/>
            <w:noProof/>
          </w:rPr>
          <w:t>A5.2.1</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Formule de collecte de données et de mesure de l'occupation</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_Toc500251280 \h </w:instrText>
        </w:r>
        <w:r w:rsidR="00327D4F">
          <w:rPr>
            <w:noProof/>
            <w:webHidden/>
          </w:rPr>
        </w:r>
        <w:r w:rsidR="00327D4F">
          <w:rPr>
            <w:noProof/>
            <w:webHidden/>
          </w:rPr>
          <w:fldChar w:fldCharType="separate"/>
        </w:r>
        <w:r>
          <w:rPr>
            <w:noProof/>
            <w:webHidden/>
          </w:rPr>
          <w:t>48</w:t>
        </w:r>
        <w:r w:rsidR="00327D4F">
          <w:rPr>
            <w:noProof/>
            <w:webHidden/>
          </w:rPr>
          <w:fldChar w:fldCharType="end"/>
        </w:r>
      </w:hyperlink>
    </w:p>
    <w:p w:rsidR="00327D4F" w:rsidRDefault="00AC3D87" w:rsidP="00327D4F">
      <w:pPr>
        <w:pStyle w:val="TOC3"/>
        <w:spacing w:before="120"/>
        <w:rPr>
          <w:rFonts w:asciiTheme="minorHAnsi" w:eastAsiaTheme="minorEastAsia" w:hAnsiTheme="minorHAnsi" w:cstheme="minorBidi"/>
          <w:noProof/>
          <w:sz w:val="22"/>
          <w:szCs w:val="22"/>
          <w:lang w:val="fr-CH" w:eastAsia="zh-CN"/>
        </w:rPr>
      </w:pPr>
      <w:hyperlink w:anchor="_Toc500251281" w:history="1">
        <w:r w:rsidR="00327D4F" w:rsidRPr="003536D1">
          <w:rPr>
            <w:rStyle w:val="Hyperlink"/>
            <w:noProof/>
          </w:rPr>
          <w:t>A5.2.2</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Choix du nombre d'échantillons sur la base du niveau d'occupation attendu</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_Toc500251281 \h </w:instrText>
        </w:r>
        <w:r w:rsidR="00327D4F">
          <w:rPr>
            <w:noProof/>
            <w:webHidden/>
          </w:rPr>
        </w:r>
        <w:r w:rsidR="00327D4F">
          <w:rPr>
            <w:noProof/>
            <w:webHidden/>
          </w:rPr>
          <w:fldChar w:fldCharType="separate"/>
        </w:r>
        <w:r>
          <w:rPr>
            <w:noProof/>
            <w:webHidden/>
          </w:rPr>
          <w:t>48</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82" w:history="1">
        <w:r w:rsidR="00327D4F" w:rsidRPr="003536D1">
          <w:rPr>
            <w:rStyle w:val="Hyperlink"/>
            <w:noProof/>
          </w:rPr>
          <w:t>A5.3</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Choix du nombre d'échantillons en l'absence d'information préalablement connues sur le</w:t>
        </w:r>
        <w:r w:rsidR="00327D4F" w:rsidRPr="003536D1">
          <w:rPr>
            <w:rStyle w:val="Hyperlink"/>
            <w:bCs/>
            <w:noProof/>
          </w:rPr>
          <w:t xml:space="preserve"> niveau d'occupation</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_Toc500251282 \h </w:instrText>
        </w:r>
        <w:r w:rsidR="00327D4F">
          <w:rPr>
            <w:noProof/>
            <w:webHidden/>
          </w:rPr>
        </w:r>
        <w:r w:rsidR="00327D4F">
          <w:rPr>
            <w:noProof/>
            <w:webHidden/>
          </w:rPr>
          <w:fldChar w:fldCharType="separate"/>
        </w:r>
        <w:r>
          <w:rPr>
            <w:noProof/>
            <w:webHidden/>
          </w:rPr>
          <w:t>50</w:t>
        </w:r>
        <w:r w:rsidR="00327D4F">
          <w:rPr>
            <w:noProof/>
            <w:webHidden/>
          </w:rPr>
          <w:fldChar w:fldCharType="end"/>
        </w:r>
      </w:hyperlink>
    </w:p>
    <w:p w:rsidR="00327D4F" w:rsidRDefault="00AC3D87" w:rsidP="00327D4F">
      <w:pPr>
        <w:pStyle w:val="TOC2"/>
        <w:spacing w:before="120"/>
        <w:rPr>
          <w:rFonts w:asciiTheme="minorHAnsi" w:eastAsiaTheme="minorEastAsia" w:hAnsiTheme="minorHAnsi" w:cstheme="minorBidi"/>
          <w:noProof/>
          <w:sz w:val="22"/>
          <w:szCs w:val="22"/>
          <w:lang w:val="fr-CH" w:eastAsia="zh-CN"/>
        </w:rPr>
      </w:pPr>
      <w:hyperlink w:anchor="_Toc500251283" w:history="1">
        <w:r w:rsidR="00327D4F" w:rsidRPr="003536D1">
          <w:rPr>
            <w:rStyle w:val="Hyperlink"/>
            <w:noProof/>
          </w:rPr>
          <w:t>A5.4</w:t>
        </w:r>
        <w:r w:rsidR="00327D4F">
          <w:rPr>
            <w:rFonts w:asciiTheme="minorHAnsi" w:eastAsiaTheme="minorEastAsia" w:hAnsiTheme="minorHAnsi" w:cstheme="minorBidi"/>
            <w:noProof/>
            <w:sz w:val="22"/>
            <w:szCs w:val="22"/>
            <w:lang w:val="fr-CH" w:eastAsia="zh-CN"/>
          </w:rPr>
          <w:tab/>
        </w:r>
        <w:r w:rsidR="00327D4F" w:rsidRPr="003536D1">
          <w:rPr>
            <w:rStyle w:val="Hyperlink"/>
            <w:noProof/>
          </w:rPr>
          <w:t>Effet d'un nombre réduit d'échantillons sur le niveau de confiance et l'erreur de mesure de l'occupation</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_Toc500251283 \h </w:instrText>
        </w:r>
        <w:r w:rsidR="00327D4F">
          <w:rPr>
            <w:noProof/>
            <w:webHidden/>
          </w:rPr>
        </w:r>
        <w:r w:rsidR="00327D4F">
          <w:rPr>
            <w:noProof/>
            <w:webHidden/>
          </w:rPr>
          <w:fldChar w:fldCharType="separate"/>
        </w:r>
        <w:r>
          <w:rPr>
            <w:noProof/>
            <w:webHidden/>
          </w:rPr>
          <w:t>53</w:t>
        </w:r>
        <w:r w:rsidR="00327D4F">
          <w:rPr>
            <w:noProof/>
            <w:webHidden/>
          </w:rPr>
          <w:fldChar w:fldCharType="end"/>
        </w:r>
      </w:hyperlink>
    </w:p>
    <w:p w:rsidR="00327D4F" w:rsidRDefault="00AC3D87" w:rsidP="00327D4F">
      <w:pPr>
        <w:pStyle w:val="TOC1"/>
        <w:spacing w:before="120"/>
        <w:rPr>
          <w:rFonts w:asciiTheme="minorHAnsi" w:eastAsiaTheme="minorEastAsia" w:hAnsiTheme="minorHAnsi" w:cstheme="minorBidi"/>
          <w:noProof/>
          <w:sz w:val="22"/>
          <w:szCs w:val="22"/>
          <w:lang w:val="fr-CH" w:eastAsia="zh-CN"/>
        </w:rPr>
      </w:pPr>
      <w:hyperlink w:anchor="_Toc500251284" w:history="1">
        <w:r w:rsidR="00327D4F">
          <w:rPr>
            <w:rStyle w:val="Hyperlink"/>
            <w:noProof/>
          </w:rPr>
          <w:t>Références</w:t>
        </w:r>
        <w:r w:rsidR="00327D4F" w:rsidRPr="003536D1">
          <w:rPr>
            <w:rStyle w:val="Hyperlink"/>
            <w:noProof/>
          </w:rPr>
          <w:t xml:space="preserve"> pour l'Annexe 1</w:t>
        </w:r>
        <w:r w:rsidR="00327D4F">
          <w:rPr>
            <w:noProof/>
            <w:webHidden/>
          </w:rPr>
          <w:tab/>
        </w:r>
        <w:r w:rsidR="00327D4F">
          <w:rPr>
            <w:noProof/>
            <w:webHidden/>
          </w:rPr>
          <w:tab/>
        </w:r>
        <w:r w:rsidR="00327D4F">
          <w:rPr>
            <w:noProof/>
            <w:webHidden/>
          </w:rPr>
          <w:fldChar w:fldCharType="begin"/>
        </w:r>
        <w:r w:rsidR="00327D4F">
          <w:rPr>
            <w:noProof/>
            <w:webHidden/>
          </w:rPr>
          <w:instrText xml:space="preserve"> PAGEREF _Toc500251284 \h </w:instrText>
        </w:r>
        <w:r w:rsidR="00327D4F">
          <w:rPr>
            <w:noProof/>
            <w:webHidden/>
          </w:rPr>
        </w:r>
        <w:r w:rsidR="00327D4F">
          <w:rPr>
            <w:noProof/>
            <w:webHidden/>
          </w:rPr>
          <w:fldChar w:fldCharType="separate"/>
        </w:r>
        <w:r>
          <w:rPr>
            <w:noProof/>
            <w:webHidden/>
          </w:rPr>
          <w:t>54</w:t>
        </w:r>
        <w:r w:rsidR="00327D4F">
          <w:rPr>
            <w:noProof/>
            <w:webHidden/>
          </w:rPr>
          <w:fldChar w:fldCharType="end"/>
        </w:r>
      </w:hyperlink>
    </w:p>
    <w:p w:rsidR="00327D4F" w:rsidRPr="00E73DEC" w:rsidRDefault="00327D4F" w:rsidP="00327D4F">
      <w:pPr>
        <w:pStyle w:val="TOC1"/>
        <w:spacing w:before="120"/>
        <w:rPr>
          <w:lang w:val="fr-FR"/>
        </w:rPr>
      </w:pPr>
      <w:r>
        <w:rPr>
          <w:lang w:val="fr-FR"/>
        </w:rPr>
        <w:fldChar w:fldCharType="end"/>
      </w:r>
    </w:p>
    <w:p w:rsidR="00327D4F" w:rsidRDefault="00327D4F" w:rsidP="00327D4F">
      <w:pPr>
        <w:pStyle w:val="Heading1"/>
        <w:rPr>
          <w:webHidden/>
        </w:rPr>
      </w:pPr>
      <w:bookmarkStart w:id="2" w:name="_Toc294629878"/>
      <w:bookmarkStart w:id="3" w:name="_Toc298501632"/>
      <w:bookmarkStart w:id="4" w:name="_Toc298502434"/>
      <w:bookmarkStart w:id="5" w:name="_Toc311382715"/>
      <w:bookmarkStart w:id="6" w:name="_Toc312075836"/>
      <w:bookmarkStart w:id="7" w:name="_Toc312226364"/>
      <w:bookmarkStart w:id="8" w:name="_Toc312226449"/>
      <w:bookmarkStart w:id="9" w:name="_Toc352134861"/>
      <w:r>
        <w:rPr>
          <w:webHidden/>
        </w:rPr>
        <w:br w:type="page"/>
      </w:r>
    </w:p>
    <w:p w:rsidR="00327D4F" w:rsidRPr="001766D1" w:rsidRDefault="00327D4F" w:rsidP="00327D4F">
      <w:pPr>
        <w:pStyle w:val="Heading1"/>
        <w:rPr>
          <w:webHidden/>
        </w:rPr>
      </w:pPr>
      <w:bookmarkStart w:id="10" w:name="_Toc500251211"/>
      <w:r w:rsidRPr="001766D1">
        <w:rPr>
          <w:webHidden/>
        </w:rPr>
        <w:lastRenderedPageBreak/>
        <w:t>1</w:t>
      </w:r>
      <w:r w:rsidRPr="001766D1">
        <w:rPr>
          <w:webHidden/>
        </w:rPr>
        <w:tab/>
        <w:t>Introduction</w:t>
      </w:r>
      <w:bookmarkEnd w:id="2"/>
      <w:bookmarkEnd w:id="3"/>
      <w:bookmarkEnd w:id="4"/>
      <w:bookmarkEnd w:id="5"/>
      <w:bookmarkEnd w:id="6"/>
      <w:bookmarkEnd w:id="7"/>
      <w:bookmarkEnd w:id="8"/>
      <w:bookmarkEnd w:id="9"/>
      <w:bookmarkEnd w:id="10"/>
    </w:p>
    <w:p w:rsidR="00327D4F" w:rsidRPr="001766D1" w:rsidRDefault="00327D4F" w:rsidP="00327D4F">
      <w:r w:rsidRPr="001766D1">
        <w:t xml:space="preserve">L'utilisation croissante de </w:t>
      </w:r>
      <w:r w:rsidRPr="001766D1">
        <w:rPr>
          <w:rFonts w:eastAsiaTheme="minorEastAsia"/>
          <w:lang w:eastAsia="ja-JP"/>
        </w:rPr>
        <w:t>système</w:t>
      </w:r>
      <w:r w:rsidRPr="001766D1">
        <w:t>s radioélectriques et le peu de fréquences disponibles font qu'il est de plus en plus difficile de satisfaire tous les utilisateurs. Certaines bandes de fréquences sont déjà surchargées à certains moments et les gestionnaires du spectre ont plus souvent besoin de connaître l'occupation effective de certaines bandes de fréquences.</w:t>
      </w:r>
    </w:p>
    <w:p w:rsidR="00327D4F" w:rsidRPr="001766D1" w:rsidRDefault="00327D4F" w:rsidP="00327D4F">
      <w:r w:rsidRPr="001766D1">
        <w:t>Lors de l'élaboration du présent Rapport, il a été tenu compte des documents suivants de l'UIT concernant l'occupation du spectre:</w:t>
      </w:r>
    </w:p>
    <w:p w:rsidR="00327D4F" w:rsidRPr="001766D1" w:rsidRDefault="00327D4F" w:rsidP="00327D4F">
      <w:pPr>
        <w:pStyle w:val="enumlev1"/>
      </w:pPr>
      <w:r>
        <w:t>–</w:t>
      </w:r>
      <w:r w:rsidRPr="001766D1">
        <w:tab/>
        <w:t>Question UIT-R 233/1</w:t>
      </w:r>
    </w:p>
    <w:p w:rsidR="00327D4F" w:rsidRPr="001766D1" w:rsidRDefault="00327D4F" w:rsidP="00327D4F">
      <w:pPr>
        <w:pStyle w:val="enumlev1"/>
      </w:pPr>
      <w:r w:rsidRPr="001766D1">
        <w:tab/>
        <w:t>Publiée en 2007, cette Question a pour objet de mener des études sur les méthodes de mesure, d'évaluation et de présentation des résultats de mesure de l'occupation des canaux radioélectriques et des bandes de fréquences.</w:t>
      </w:r>
    </w:p>
    <w:p w:rsidR="00327D4F" w:rsidRPr="001766D1" w:rsidRDefault="00327D4F" w:rsidP="00327D4F">
      <w:pPr>
        <w:pStyle w:val="enumlev1"/>
      </w:pPr>
      <w:r>
        <w:t>–</w:t>
      </w:r>
      <w:r w:rsidRPr="001766D1">
        <w:tab/>
        <w:t>Recommandation UIT-R SM.1880</w:t>
      </w:r>
    </w:p>
    <w:p w:rsidR="00327D4F" w:rsidRPr="001766D1" w:rsidRDefault="00327D4F" w:rsidP="00327D4F">
      <w:pPr>
        <w:pStyle w:val="enumlev1"/>
      </w:pPr>
      <w:r w:rsidRPr="001766D1">
        <w:tab/>
        <w:t>Cette Recommandation décrit différents aspects à prendre en considération lors de la réalisation de mesures de l'occupation et indique comment les résultats peuvent être présentés.</w:t>
      </w:r>
    </w:p>
    <w:p w:rsidR="00327D4F" w:rsidRPr="001766D1" w:rsidRDefault="00327D4F" w:rsidP="00327D4F">
      <w:pPr>
        <w:pStyle w:val="enumlev1"/>
      </w:pPr>
      <w:r>
        <w:t>–</w:t>
      </w:r>
      <w:r w:rsidRPr="001766D1">
        <w:tab/>
        <w:t>Recommandation UIT-R SM.1809</w:t>
      </w:r>
    </w:p>
    <w:p w:rsidR="00327D4F" w:rsidRPr="001766D1" w:rsidRDefault="00327D4F" w:rsidP="00327D4F">
      <w:pPr>
        <w:pStyle w:val="enumlev1"/>
      </w:pPr>
      <w:r w:rsidRPr="001766D1">
        <w:tab/>
        <w:t>Cette Recommandation définit un format de données commun pour les résultats de mesure de l'occupation des canaux, résultats qui peuvent ainsi être échangés entre des administrations qui utilisent des matériels et des logiciels différents pour effectuer les mesures.</w:t>
      </w:r>
    </w:p>
    <w:p w:rsidR="00327D4F" w:rsidRPr="001766D1" w:rsidRDefault="00327D4F" w:rsidP="00327D4F">
      <w:pPr>
        <w:pStyle w:val="enumlev1"/>
      </w:pPr>
      <w:r>
        <w:t>–</w:t>
      </w:r>
      <w:r w:rsidRPr="001766D1">
        <w:tab/>
        <w:t>Manuel sur le contrôle du spectr</w:t>
      </w:r>
      <w:r w:rsidR="00606635">
        <w:t>e radioélectrique, Chapitre 4.10</w:t>
      </w:r>
    </w:p>
    <w:p w:rsidR="00327D4F" w:rsidRPr="001766D1" w:rsidRDefault="00327D4F" w:rsidP="00327D4F">
      <w:pPr>
        <w:pStyle w:val="enumlev1"/>
      </w:pPr>
      <w:r w:rsidRPr="001766D1">
        <w:tab/>
        <w:t>L'édition de 2011 de ce Manuel récapitule les méthodes de mesure de l'occupation du spectre décrites de manière plus détaillée dans les Recommandations précitées.</w:t>
      </w:r>
    </w:p>
    <w:p w:rsidR="00327D4F" w:rsidRPr="001766D1" w:rsidRDefault="00327D4F" w:rsidP="00327D4F">
      <w:r w:rsidRPr="001766D1">
        <w:t>Toutefois, les facteurs suivants font qu'il est de plus en plus difficile de mesurer l'occupation du spectre et de présenter les résultats de manière telle que les gestionnaires du spectre puissent facilement en déduire les informations dont ils ont besoin:</w:t>
      </w:r>
    </w:p>
    <w:p w:rsidR="00327D4F" w:rsidRPr="001766D1" w:rsidRDefault="00327D4F" w:rsidP="00327D4F">
      <w:pPr>
        <w:pStyle w:val="enumlev1"/>
      </w:pPr>
      <w:r>
        <w:t>–</w:t>
      </w:r>
      <w:r w:rsidRPr="001766D1">
        <w:tab/>
        <w:t>Systèmes radioélectriques auto-organisés</w:t>
      </w:r>
    </w:p>
    <w:p w:rsidR="00327D4F" w:rsidRPr="001766D1" w:rsidRDefault="00327D4F" w:rsidP="00327D4F">
      <w:pPr>
        <w:pStyle w:val="enumlev1"/>
      </w:pPr>
      <w:r w:rsidRPr="001766D1">
        <w:tab/>
        <w:t>Certains systèmes radioélectriques modernes ne fonctionnent pas sur une fréquence unique et/ou fixe, mais peuvent détecter l'occupation actuelle à l'intérieur d'une certaine bande de fréquences et choisir automatiquement une fréquence actuellement libre. La fréquence choisie lors de l'accès d'un dispositif au spectre peut être différente d'une fois sur l'autre. Comme exemple de systèmes se comportant ainsi, on peut citer les téléphones DECT.</w:t>
      </w:r>
    </w:p>
    <w:p w:rsidR="00327D4F" w:rsidRPr="001766D1" w:rsidRDefault="00327D4F" w:rsidP="00327D4F">
      <w:pPr>
        <w:pStyle w:val="enumlev1"/>
      </w:pPr>
      <w:r>
        <w:t>–</w:t>
      </w:r>
      <w:r w:rsidRPr="001766D1">
        <w:tab/>
        <w:t>Systèmes radioélectriques agiles en fréquence</w:t>
      </w:r>
    </w:p>
    <w:p w:rsidR="00327D4F" w:rsidRPr="001766D1" w:rsidRDefault="00327D4F" w:rsidP="00327D4F">
      <w:pPr>
        <w:pStyle w:val="enumlev1"/>
      </w:pPr>
      <w:r w:rsidRPr="001766D1">
        <w:tab/>
        <w:t>Certains systèmes radioélectriques changent de fréquence très rapidement sur la base d'un mécanisme fixe voire souple qui apparaît comme étant aléatoire pour un système de mesure de l'occupation. Comme exemple, on peut citer le système Bluetooth. Les systèmes normalisés de mesure de l'occupation ne sont généralement pas assez rapides pour détecter chaque salve brève et peuvent considérer que la totalité de la bande de fréquences est utilisée alors qu'une seule station est active.</w:t>
      </w:r>
    </w:p>
    <w:p w:rsidR="00327D4F" w:rsidRPr="001766D1" w:rsidRDefault="00327D4F" w:rsidP="00327D4F">
      <w:pPr>
        <w:pStyle w:val="enumlev1"/>
      </w:pPr>
      <w:r>
        <w:t>–</w:t>
      </w:r>
      <w:r w:rsidRPr="001766D1">
        <w:tab/>
        <w:t xml:space="preserve">Systèmes numériques par impulsions (par salves) </w:t>
      </w:r>
    </w:p>
    <w:p w:rsidR="00327D4F" w:rsidRPr="001766D1" w:rsidRDefault="00327D4F" w:rsidP="00327D4F">
      <w:pPr>
        <w:pStyle w:val="enumlev1"/>
      </w:pPr>
      <w:r w:rsidRPr="001766D1">
        <w:tab/>
        <w:t xml:space="preserve">Les systèmes numériques utilisant des méthodes d'accès multiple TDMA émettent généralement par salves. Même si un système de mesure de l'occupation était assez rapide pour détecter chaque salve, se pose toujours la question de savoir comment l'occupation est définie dans ce cas: est-ce que la fréquence doit être considérée comme étant occupée simplement parce qu'un seul intervalle de temps est utilisé, ou la durée comprise entre les salves doit-elle être considérée comme «disponible»? </w:t>
      </w:r>
    </w:p>
    <w:p w:rsidR="00327D4F" w:rsidRPr="001766D1" w:rsidRDefault="00327D4F" w:rsidP="00327D4F">
      <w:pPr>
        <w:pStyle w:val="enumlev1"/>
      </w:pPr>
      <w:r>
        <w:lastRenderedPageBreak/>
        <w:t>–</w:t>
      </w:r>
      <w:r w:rsidRPr="001766D1">
        <w:tab/>
        <w:t>Bandes de fréquences utilisées en partage par des utilisateurs employant des largeurs de bande différentes</w:t>
      </w:r>
    </w:p>
    <w:p w:rsidR="00327D4F" w:rsidRPr="001766D1" w:rsidRDefault="00327D4F" w:rsidP="00327D4F">
      <w:pPr>
        <w:pStyle w:val="enumlev1"/>
      </w:pPr>
      <w:r w:rsidRPr="001766D1">
        <w:tab/>
        <w:t>Dans certaines bandes de fréquences, il se peut que les systèmes coexistants aient une largeur de bande de canal et un espacement des canaux complètement différents. On peut citer comme exemple la bande de radiodiffusion en ondes décimétriques qui peut être utilisée par des émetteurs de télévision ayant une largeur de bande de canal de 8 MHz et par des microphones sans fil ayant un espacement des canaux de 25 kHz. Une mesure de l'occupation avec une résolution de 8 MHz permet de montrer les canaux de télévision occupés mais ne permet pas de détecter les microphones sans fil qui n'occupent qu'une fraction d'un canal de télévision. Si la mesure est effectuée sur la base d'un espacement des canaux de 25 kHz, une émission de télévision apparaîtrait sous la forme d'une série de canaux adjacents de microphone sans fil entièrement occupés.</w:t>
      </w:r>
    </w:p>
    <w:p w:rsidR="00327D4F" w:rsidRPr="001766D1" w:rsidRDefault="00327D4F" w:rsidP="00327D4F">
      <w:r w:rsidRPr="001766D1">
        <w:t>Le présent Rapport décrit de manière plus détaillée les différents aspects de la mesure et de l'évaluation de l'occupation du spectre et aborde également les aspects mentionnés ci-dessus.</w:t>
      </w:r>
    </w:p>
    <w:p w:rsidR="00327D4F" w:rsidRPr="001766D1" w:rsidRDefault="00327D4F" w:rsidP="00327D4F">
      <w:pPr>
        <w:pStyle w:val="Heading1"/>
      </w:pPr>
      <w:bookmarkStart w:id="11" w:name="_Toc337547325"/>
      <w:bookmarkStart w:id="12" w:name="_Toc352134862"/>
      <w:bookmarkStart w:id="13" w:name="_Toc500251212"/>
      <w:r w:rsidRPr="001766D1">
        <w:t>2</w:t>
      </w:r>
      <w:r w:rsidRPr="001766D1">
        <w:tab/>
        <w:t>Termes et définitions</w:t>
      </w:r>
      <w:bookmarkEnd w:id="11"/>
      <w:bookmarkEnd w:id="12"/>
      <w:bookmarkEnd w:id="13"/>
    </w:p>
    <w:p w:rsidR="00327D4F" w:rsidRPr="001766D1" w:rsidRDefault="00327D4F" w:rsidP="00327D4F">
      <w:pPr>
        <w:pStyle w:val="Heading2"/>
      </w:pPr>
      <w:bookmarkStart w:id="14" w:name="_Toc337547326"/>
      <w:bookmarkStart w:id="15" w:name="_Toc352134863"/>
      <w:bookmarkStart w:id="16" w:name="_Toc500251213"/>
      <w:r w:rsidRPr="001766D1">
        <w:t>2.1</w:t>
      </w:r>
      <w:r w:rsidRPr="001766D1">
        <w:tab/>
        <w:t>Ressource spectrale</w:t>
      </w:r>
      <w:bookmarkEnd w:id="14"/>
      <w:bookmarkEnd w:id="15"/>
      <w:bookmarkEnd w:id="16"/>
    </w:p>
    <w:p w:rsidR="00327D4F" w:rsidRPr="001766D1" w:rsidRDefault="00327D4F" w:rsidP="00327D4F">
      <w:r w:rsidRPr="001766D1">
        <w:t>Spectre disponible en termes d'espace (par exemple emplacement, zone de service), de temps et de nombre de canaux (dans une bande subdivisée en canaux) auquel tous les utilisateurs présents sur un certain territoire peuvent accéder.</w:t>
      </w:r>
    </w:p>
    <w:p w:rsidR="00327D4F" w:rsidRPr="001766D1" w:rsidRDefault="00327D4F" w:rsidP="00327D4F">
      <w:r w:rsidRPr="001766D1">
        <w:t>Lorsqu'une seule fréquence est assignée, la ressource spectrale peut correspondre à un seul canal radioélectrique. Dans le cas de réseaux auto-organisés tels que les réseaux à ressources partagées ou les systèmes cellulaires, la ressource spectrale peut être constituée de tous les canaux radioélectriques d'une certaine bande mais peut être limitée dans le temps, par exemple un seul intervalle de temps dans un système TDMA.</w:t>
      </w:r>
    </w:p>
    <w:p w:rsidR="00327D4F" w:rsidRPr="001766D1" w:rsidRDefault="00327D4F" w:rsidP="00327D4F">
      <w:r w:rsidRPr="001766D1">
        <w:t>Par conséquent, la ressource spectrale dépend dans une large mesure du service de radiocommunication et du problème particulier considéré.</w:t>
      </w:r>
    </w:p>
    <w:p w:rsidR="00327D4F" w:rsidRPr="001766D1" w:rsidRDefault="00327D4F" w:rsidP="00327D4F">
      <w:pPr>
        <w:pStyle w:val="Heading2"/>
      </w:pPr>
      <w:bookmarkStart w:id="17" w:name="_Toc352134864"/>
      <w:bookmarkStart w:id="18" w:name="_Toc500251214"/>
      <w:bookmarkStart w:id="19" w:name="_Toc337547327"/>
      <w:r w:rsidRPr="001766D1">
        <w:t>2.2</w:t>
      </w:r>
      <w:r w:rsidRPr="001766D1">
        <w:tab/>
        <w:t>Mesure de l'occupation de canaux radioélectriques</w:t>
      </w:r>
      <w:bookmarkEnd w:id="17"/>
      <w:bookmarkEnd w:id="18"/>
      <w:r w:rsidRPr="001766D1">
        <w:t xml:space="preserve"> </w:t>
      </w:r>
      <w:bookmarkEnd w:id="19"/>
    </w:p>
    <w:p w:rsidR="00327D4F" w:rsidRPr="001766D1" w:rsidRDefault="00327D4F" w:rsidP="00327D4F">
      <w:r w:rsidRPr="001766D1">
        <w:t>Mesure de différents canaux, de même largeur ou de largeurs différentes, et éventuellement répartis sur diverses bandes de fréquences afin de déterminer le degré (pourcentage) d'occupation de ces canaux.</w:t>
      </w:r>
    </w:p>
    <w:p w:rsidR="00327D4F" w:rsidRPr="001766D1" w:rsidRDefault="00327D4F" w:rsidP="00327D4F">
      <w:pPr>
        <w:pStyle w:val="Heading2"/>
      </w:pPr>
      <w:bookmarkStart w:id="20" w:name="_Toc337547328"/>
      <w:bookmarkStart w:id="21" w:name="_Toc352134865"/>
      <w:bookmarkStart w:id="22" w:name="_Toc500251215"/>
      <w:r w:rsidRPr="001766D1">
        <w:t>2.3</w:t>
      </w:r>
      <w:r w:rsidRPr="001766D1">
        <w:tab/>
        <w:t>Mesure de l'occupation d'une bande de fréquences</w:t>
      </w:r>
      <w:bookmarkEnd w:id="20"/>
      <w:bookmarkEnd w:id="21"/>
      <w:bookmarkEnd w:id="22"/>
    </w:p>
    <w:p w:rsidR="00327D4F" w:rsidRPr="001766D1" w:rsidRDefault="00327D4F" w:rsidP="00327D4F">
      <w:r w:rsidRPr="001766D1">
        <w:t>Mesure d'une bande de fréquences, définie par une fréquence de début et une fréquence de fin, avec une largeur de pas (ou résolution en fréquence) qui est généralement plus petite que l'espacement des canaux, afin de déterminer le degré d'occupation sur la totalité de la bande.</w:t>
      </w:r>
    </w:p>
    <w:p w:rsidR="00327D4F" w:rsidRPr="001766D1" w:rsidRDefault="00327D4F" w:rsidP="00327D4F">
      <w:pPr>
        <w:pStyle w:val="Heading2"/>
      </w:pPr>
      <w:bookmarkStart w:id="23" w:name="_Toc337547329"/>
      <w:bookmarkStart w:id="24" w:name="_Toc352134866"/>
      <w:bookmarkStart w:id="25" w:name="_Toc500251216"/>
      <w:r w:rsidRPr="001766D1">
        <w:t>2.4</w:t>
      </w:r>
      <w:r w:rsidRPr="001766D1">
        <w:tab/>
        <w:t>Zone de mesure</w:t>
      </w:r>
      <w:bookmarkEnd w:id="23"/>
      <w:bookmarkEnd w:id="24"/>
      <w:bookmarkEnd w:id="25"/>
    </w:p>
    <w:p w:rsidR="00327D4F" w:rsidRPr="001766D1" w:rsidRDefault="00327D4F" w:rsidP="00327D4F">
      <w:r w:rsidRPr="001766D1">
        <w:t>Dans le présent contexte, il s'agit de la zone dans laquelle les résultats de mesure de l'occupation sont valables. L'occupation déterminée sur une fréquence ou dans un canal peut être considérée comme représentative pour tout emplacement situé à l'intérieur de la zone de mesure, et pas uniquement à l'emplacement de l'antenne de contrôle.</w:t>
      </w:r>
    </w:p>
    <w:p w:rsidR="00327D4F" w:rsidRPr="001766D1" w:rsidRDefault="00327D4F" w:rsidP="00327D4F">
      <w:pPr>
        <w:pStyle w:val="Heading2"/>
      </w:pPr>
      <w:bookmarkStart w:id="26" w:name="_Toc337547330"/>
      <w:bookmarkStart w:id="27" w:name="_Toc352134867"/>
      <w:bookmarkStart w:id="28" w:name="_Toc500251217"/>
      <w:r w:rsidRPr="001766D1">
        <w:lastRenderedPageBreak/>
        <w:t>2.5</w:t>
      </w:r>
      <w:r w:rsidRPr="001766D1">
        <w:tab/>
        <w:t>Durée du contrôle (</w:t>
      </w:r>
      <w:r w:rsidRPr="001766D1">
        <w:rPr>
          <w:i/>
          <w:iCs/>
        </w:rPr>
        <w:t>T</w:t>
      </w:r>
      <w:r w:rsidRPr="001766D1">
        <w:rPr>
          <w:i/>
          <w:iCs/>
          <w:vertAlign w:val="subscript"/>
        </w:rPr>
        <w:t>T</w:t>
      </w:r>
      <w:r w:rsidRPr="001766D1">
        <w:t>)</w:t>
      </w:r>
      <w:bookmarkEnd w:id="26"/>
      <w:bookmarkEnd w:id="27"/>
      <w:bookmarkEnd w:id="28"/>
    </w:p>
    <w:p w:rsidR="00327D4F" w:rsidRPr="001766D1" w:rsidRDefault="00327D4F" w:rsidP="00327D4F">
      <w:r w:rsidRPr="001766D1">
        <w:t>Durée totale pendant laquelle les mesures de l'occupation sont effectuées.</w:t>
      </w:r>
    </w:p>
    <w:p w:rsidR="00327D4F" w:rsidRPr="001766D1" w:rsidRDefault="00327D4F" w:rsidP="00327D4F">
      <w:r w:rsidRPr="001766D1">
        <w:t>Parmi les durées de contrôle courantes, on peut citer une durée de 24 heures, les heures de travail ou une autre période appropriée. La durée de contrôle optimale dépend de la finalité de la mesure de l'occupation et de la connaissance a priori dont on dispose concernant le comportement des systèmes radioélectriques qui utilisent la ressource spectrale. Si, par exemple, la bande à mesurer est utilisée uniquement par des stations de radiodiffusion, il peut suffire de mesurer les canaux ou la bande de fréquences une seule fois, à condition que toutes les stations so</w:t>
      </w:r>
      <w:r>
        <w:t>ie</w:t>
      </w:r>
      <w:r w:rsidRPr="001766D1">
        <w:t>nt censées émettre 24 heures/24. Dans le cas extrême opposé où la mesure concerne un réseau mobile privé rarement utilisé, il peut s'avérer nécessaire d'effectuer des mesures pendant toute une semaine.</w:t>
      </w:r>
    </w:p>
    <w:p w:rsidR="00327D4F" w:rsidRPr="001766D1" w:rsidRDefault="00327D4F" w:rsidP="00327D4F">
      <w:r w:rsidRPr="001766D1">
        <w:t>L'optimisation de la durée du contrôle à partir de toutes les informations disponibles permet de réaliser des économies considérables en termes de main-d'œuvre et de coûts sans réduire la précision du résultat.</w:t>
      </w:r>
    </w:p>
    <w:p w:rsidR="00327D4F" w:rsidRPr="001766D1" w:rsidRDefault="00327D4F" w:rsidP="00327D4F">
      <w:pPr>
        <w:pStyle w:val="Heading2"/>
      </w:pPr>
      <w:bookmarkStart w:id="29" w:name="_Toc337547331"/>
      <w:bookmarkStart w:id="30" w:name="_Toc352134868"/>
      <w:bookmarkStart w:id="31" w:name="_Toc500251218"/>
      <w:r w:rsidRPr="001766D1">
        <w:t>2.6</w:t>
      </w:r>
      <w:r w:rsidRPr="001766D1">
        <w:tab/>
        <w:t>Durée de mesure d'un échantillon (</w:t>
      </w:r>
      <w:r w:rsidRPr="001766D1">
        <w:rPr>
          <w:i/>
          <w:iCs/>
        </w:rPr>
        <w:t>T</w:t>
      </w:r>
      <w:r w:rsidRPr="001766D1">
        <w:rPr>
          <w:i/>
          <w:iCs/>
          <w:vertAlign w:val="subscript"/>
        </w:rPr>
        <w:t>M</w:t>
      </w:r>
      <w:r w:rsidRPr="001766D1">
        <w:t>)</w:t>
      </w:r>
      <w:bookmarkEnd w:id="29"/>
      <w:bookmarkEnd w:id="30"/>
      <w:bookmarkEnd w:id="31"/>
    </w:p>
    <w:p w:rsidR="00327D4F" w:rsidRPr="001766D1" w:rsidRDefault="00327D4F" w:rsidP="00327D4F">
      <w:r w:rsidRPr="001766D1">
        <w:t>Durée de mesure effective (nette) dans un canal ou sur une fréquence.</w:t>
      </w:r>
    </w:p>
    <w:p w:rsidR="00327D4F" w:rsidRPr="001766D1" w:rsidRDefault="00327D4F" w:rsidP="00327D4F">
      <w:pPr>
        <w:pStyle w:val="Heading2"/>
      </w:pPr>
      <w:bookmarkStart w:id="32" w:name="_Toc337547332"/>
      <w:bookmarkStart w:id="33" w:name="_Toc352134869"/>
      <w:bookmarkStart w:id="34" w:name="_Toc500251219"/>
      <w:r w:rsidRPr="001766D1">
        <w:t>2.7</w:t>
      </w:r>
      <w:r w:rsidRPr="001766D1">
        <w:tab/>
        <w:t>Durée d'observation (</w:t>
      </w:r>
      <w:r w:rsidRPr="001766D1">
        <w:rPr>
          <w:i/>
          <w:iCs/>
        </w:rPr>
        <w:t>T</w:t>
      </w:r>
      <w:r w:rsidRPr="001766D1">
        <w:rPr>
          <w:i/>
          <w:iCs/>
          <w:vertAlign w:val="subscript"/>
        </w:rPr>
        <w:t>Obs</w:t>
      </w:r>
      <w:r w:rsidRPr="001766D1">
        <w:t>)</w:t>
      </w:r>
      <w:bookmarkEnd w:id="32"/>
      <w:bookmarkEnd w:id="33"/>
      <w:bookmarkEnd w:id="34"/>
    </w:p>
    <w:p w:rsidR="00327D4F" w:rsidRPr="001766D1" w:rsidRDefault="00327D4F" w:rsidP="00327D4F">
      <w:r w:rsidRPr="001766D1">
        <w:t>Durée dont le système a besoin pour effectuer les mesures nécessaires dans un canal donné, y compris le délai de traitement, par exemple lié au stockage des résultats dans une mémoire ou sur un disque et au réglage du récepteur à la fréquence souhaitée (</w:t>
      </w:r>
      <w:r w:rsidRPr="001766D1">
        <w:rPr>
          <w:i/>
          <w:iCs/>
        </w:rPr>
        <w:t>T</w:t>
      </w:r>
      <w:r w:rsidRPr="001766D1">
        <w:rPr>
          <w:i/>
          <w:iCs/>
          <w:vertAlign w:val="subscript"/>
        </w:rPr>
        <w:t>Obs</w:t>
      </w:r>
      <w:r w:rsidRPr="001766D1">
        <w:t xml:space="preserve"> = </w:t>
      </w:r>
      <w:r w:rsidRPr="001766D1">
        <w:rPr>
          <w:i/>
          <w:iCs/>
        </w:rPr>
        <w:t>T</w:t>
      </w:r>
      <w:r w:rsidRPr="001766D1">
        <w:rPr>
          <w:i/>
          <w:iCs/>
          <w:vertAlign w:val="subscript"/>
        </w:rPr>
        <w:t>M</w:t>
      </w:r>
      <w:r w:rsidRPr="001766D1">
        <w:t xml:space="preserve"> + délai de traitement).</w:t>
      </w:r>
    </w:p>
    <w:p w:rsidR="00327D4F" w:rsidRPr="001766D1" w:rsidRDefault="00327D4F" w:rsidP="00327D4F">
      <w:pPr>
        <w:pStyle w:val="Heading2"/>
      </w:pPr>
      <w:bookmarkStart w:id="35" w:name="_Toc337547333"/>
      <w:bookmarkStart w:id="36" w:name="_Toc352134870"/>
      <w:bookmarkStart w:id="37" w:name="_Toc500251220"/>
      <w:r w:rsidRPr="001766D1">
        <w:t>2.8</w:t>
      </w:r>
      <w:r w:rsidRPr="001766D1">
        <w:tab/>
        <w:t>Durée d'itération (</w:t>
      </w:r>
      <w:r w:rsidRPr="001766D1">
        <w:rPr>
          <w:i/>
          <w:iCs/>
        </w:rPr>
        <w:t>T</w:t>
      </w:r>
      <w:r w:rsidRPr="001766D1">
        <w:rPr>
          <w:i/>
          <w:iCs/>
          <w:vertAlign w:val="subscript"/>
        </w:rPr>
        <w:t>R</w:t>
      </w:r>
      <w:r w:rsidRPr="001766D1">
        <w:t>)</w:t>
      </w:r>
      <w:bookmarkEnd w:id="35"/>
      <w:bookmarkEnd w:id="36"/>
      <w:bookmarkEnd w:id="37"/>
    </w:p>
    <w:p w:rsidR="00327D4F" w:rsidRPr="001766D1" w:rsidRDefault="00327D4F" w:rsidP="00327D4F">
      <w:r w:rsidRPr="001766D1">
        <w:t>Durée nécessaire pour balayer tous les canaux à mesurer (qu'ils soient ou non occupés) et pour revenir au premier canal. Si un seul canal est à mesurer, la durée d'itération est égale à la durée d'observation.</w:t>
      </w:r>
    </w:p>
    <w:p w:rsidR="00327D4F" w:rsidRPr="001766D1" w:rsidRDefault="00327D4F" w:rsidP="00327D4F">
      <w:pPr>
        <w:pStyle w:val="Heading2"/>
      </w:pPr>
      <w:bookmarkStart w:id="38" w:name="_Toc337547334"/>
      <w:bookmarkStart w:id="39" w:name="_Toc352134871"/>
      <w:bookmarkStart w:id="40" w:name="_Toc500251221"/>
      <w:r w:rsidRPr="001766D1">
        <w:t>2.9</w:t>
      </w:r>
      <w:r w:rsidRPr="001766D1">
        <w:tab/>
        <w:t>Durée d'occupation (</w:t>
      </w:r>
      <w:r w:rsidRPr="001766D1">
        <w:rPr>
          <w:i/>
          <w:iCs/>
        </w:rPr>
        <w:t>T</w:t>
      </w:r>
      <w:r w:rsidRPr="001766D1">
        <w:rPr>
          <w:i/>
          <w:iCs/>
          <w:vertAlign w:val="subscript"/>
        </w:rPr>
        <w:t>O</w:t>
      </w:r>
      <w:r w:rsidRPr="001766D1">
        <w:t>)</w:t>
      </w:r>
      <w:bookmarkEnd w:id="38"/>
      <w:bookmarkEnd w:id="39"/>
      <w:bookmarkEnd w:id="40"/>
    </w:p>
    <w:p w:rsidR="00327D4F" w:rsidRPr="001766D1" w:rsidRDefault="00327D4F" w:rsidP="00327D4F">
      <w:r w:rsidRPr="001766D1">
        <w:t>Durée, au cours d'une «durée d'intégration» définie, pendant laquelle le niveau mesuré dans un canal particulier est supérieur au seuil. Lorsque plusieurs canaux sont mesurés, un canal ne peut pas être observé en permanence. Lorsque, après la durée d'itération, on détermine à nouveau qu'un canal est occupé, on considère que ce canal a également été occupé pendant la durée comprise entre les deux mesures successives dans ce canal.</w:t>
      </w:r>
    </w:p>
    <w:p w:rsidR="00327D4F" w:rsidRPr="001766D1" w:rsidRDefault="00327D4F" w:rsidP="00327D4F">
      <w:pPr>
        <w:pStyle w:val="Equation"/>
      </w:pPr>
      <w:r w:rsidRPr="001766D1">
        <w:tab/>
      </w:r>
      <w:r w:rsidRPr="001766D1">
        <w:tab/>
      </w:r>
      <w:r w:rsidRPr="001766D1">
        <w:object w:dxaOrig="1260" w:dyaOrig="360">
          <v:shape id="_x0000_i1026" type="#_x0000_t75" style="width:60.75pt;height:19.4pt" o:ole="">
            <v:imagedata r:id="rId15" o:title=""/>
          </v:shape>
          <o:OLEObject Type="Embed" ProgID="Equation.3" ShapeID="_x0000_i1026" DrawAspect="Content" ObjectID="_1602399203" r:id="rId16"/>
        </w:objec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ED3630">
        <w:rPr>
          <w:i/>
          <w:iCs/>
          <w:lang w:val="fr-CH"/>
        </w:rPr>
        <w:t>N</w:t>
      </w:r>
      <w:r w:rsidRPr="00ED3630">
        <w:rPr>
          <w:i/>
          <w:iCs/>
          <w:vertAlign w:val="subscript"/>
          <w:lang w:val="fr-CH"/>
        </w:rPr>
        <w:t>O</w:t>
      </w:r>
      <w:r w:rsidRPr="00ED3630">
        <w:rPr>
          <w:lang w:val="fr-CH"/>
        </w:rPr>
        <w:t xml:space="preserve"> :</w:t>
      </w:r>
      <w:r w:rsidRPr="00ED3630">
        <w:rPr>
          <w:lang w:val="fr-CH"/>
        </w:rPr>
        <w:tab/>
        <w:t>nombre de mesures avec un niveau au-dessus du seuil</w:t>
      </w:r>
    </w:p>
    <w:p w:rsidR="00327D4F" w:rsidRPr="00ED3630" w:rsidRDefault="00327D4F" w:rsidP="00327D4F">
      <w:pPr>
        <w:pStyle w:val="Equationlegend"/>
        <w:rPr>
          <w:lang w:val="fr-CH"/>
        </w:rPr>
      </w:pPr>
      <w:r w:rsidRPr="00ED3630">
        <w:rPr>
          <w:lang w:val="fr-CH"/>
        </w:rPr>
        <w:tab/>
      </w:r>
      <w:r w:rsidRPr="00ED3630">
        <w:rPr>
          <w:i/>
          <w:iCs/>
          <w:lang w:val="fr-CH"/>
        </w:rPr>
        <w:t>T</w:t>
      </w:r>
      <w:r w:rsidRPr="00ED3630">
        <w:rPr>
          <w:i/>
          <w:iCs/>
          <w:vertAlign w:val="subscript"/>
          <w:lang w:val="fr-CH"/>
        </w:rPr>
        <w:t>R</w:t>
      </w:r>
      <w:r w:rsidRPr="00ED3630">
        <w:rPr>
          <w:lang w:val="fr-CH"/>
        </w:rPr>
        <w:t xml:space="preserve"> :</w:t>
      </w:r>
      <w:r w:rsidRPr="00ED3630">
        <w:rPr>
          <w:lang w:val="fr-CH"/>
        </w:rPr>
        <w:tab/>
        <w:t>durée d'itération.</w:t>
      </w:r>
    </w:p>
    <w:p w:rsidR="00327D4F" w:rsidRPr="001766D1" w:rsidRDefault="00327D4F" w:rsidP="00327D4F">
      <w:pPr>
        <w:keepLines/>
      </w:pPr>
      <w:r w:rsidRPr="001766D1">
        <w:t>Dans le cas le plus courant où la mesure est effectuée en prenant régulièrement des échantillons («instantanés») dans un certain canal, il se peut que la valeur calculée par la formule ci-dessus ne représente pas la vraie occupation car les éventuelles variations du signal entre deux échantillons consécutifs ne sont pas détectées.</w:t>
      </w:r>
    </w:p>
    <w:p w:rsidR="00327D4F" w:rsidRPr="001766D1" w:rsidRDefault="00327D4F" w:rsidP="00327D4F">
      <w:r w:rsidRPr="001766D1">
        <w:t>Dans le cas des systèmes numériques appliquant des méthodes TDMA ou des systèmes dont le facteur d'utilisation est faible, le résultat de mesure de l'occupation devrait, dans l'idéal, correspondre au pourcentage de temps pendant lequel un certain système utilise la ressource.</w:t>
      </w:r>
    </w:p>
    <w:p w:rsidR="00327D4F" w:rsidRPr="001766D1" w:rsidRDefault="00327D4F" w:rsidP="00327D4F">
      <w:r>
        <w:lastRenderedPageBreak/>
        <w:t>Par exemple, si</w:t>
      </w:r>
      <w:r w:rsidRPr="001766D1">
        <w:t xml:space="preserve"> une station GSM occupant un intervalle de temps parmi huit possibles est présente en permanence, la valeur d'occupation donnée devrait être de 12,5% (1/8), même si le canal ne peut pas être utilisé par un autre système pendant 100% du temps.</w:t>
      </w:r>
    </w:p>
    <w:p w:rsidR="00327D4F" w:rsidRPr="001766D1" w:rsidRDefault="00327D4F" w:rsidP="00327D4F">
      <w:pPr>
        <w:pStyle w:val="Heading2"/>
      </w:pPr>
      <w:bookmarkStart w:id="41" w:name="_Toc337547335"/>
      <w:bookmarkStart w:id="42" w:name="_Toc352134872"/>
      <w:bookmarkStart w:id="43" w:name="_Toc500251222"/>
      <w:r w:rsidRPr="001766D1">
        <w:t>2.10</w:t>
      </w:r>
      <w:r w:rsidRPr="001766D1">
        <w:tab/>
        <w:t>Durée d'intégration (</w:t>
      </w:r>
      <w:r w:rsidRPr="001766D1">
        <w:rPr>
          <w:i/>
          <w:iCs/>
        </w:rPr>
        <w:t>T</w:t>
      </w:r>
      <w:r w:rsidRPr="001766D1">
        <w:rPr>
          <w:rFonts w:ascii="(Asiatische Schriftart verwende" w:hAnsi="(Asiatische Schriftart verwende"/>
          <w:i/>
          <w:iCs/>
          <w:szCs w:val="24"/>
          <w:vertAlign w:val="subscript"/>
        </w:rPr>
        <w:t>I</w:t>
      </w:r>
      <w:r w:rsidRPr="001766D1">
        <w:t>)</w:t>
      </w:r>
      <w:bookmarkEnd w:id="41"/>
      <w:bookmarkEnd w:id="42"/>
      <w:bookmarkEnd w:id="43"/>
    </w:p>
    <w:p w:rsidR="00327D4F" w:rsidRPr="001766D1" w:rsidRDefault="00327D4F" w:rsidP="00327D4F">
      <w:r w:rsidRPr="001766D1">
        <w:t xml:space="preserve">Il faut bien comprendre que l'occupation </w:t>
      </w:r>
      <w:r w:rsidRPr="001766D1">
        <w:rPr>
          <w:i/>
          <w:iCs/>
        </w:rPr>
        <w:t>instantanée</w:t>
      </w:r>
      <w:r w:rsidRPr="001766D1">
        <w:t xml:space="preserve"> d'un canal ne</w:t>
      </w:r>
      <w:r>
        <w:t xml:space="preserve"> peut être que de 0 ou de 100%. </w:t>
      </w:r>
      <w:r w:rsidRPr="001766D1">
        <w:t>A</w:t>
      </w:r>
      <w:r>
        <w:t> </w:t>
      </w:r>
      <w:r w:rsidRPr="001766D1">
        <w:t>un instant donné, un canal est occupé ou ne l'est pas. Pour avoir un sens, toutes les valeurs d'occupation calculées doivent être des moyennes sur une certaine période, appelée durée d'intégration. C'est la durée pendant laquelle une certaine valeur d'occupation est donnée. Elle peut être fixée en fonction de la fréquence attendue de variation de l'occupation et en fonction de la résolution temporelle souhaitée du résultat. Parmi les valeurs courantes</w:t>
      </w:r>
      <w:r w:rsidR="008842F5">
        <w:t>, on peut citer des durées de 5 </w:t>
      </w:r>
      <w:r w:rsidRPr="001766D1">
        <w:t>min, de 15 min, d'une heure, d'un jour ou toute la durée de contrôle. Il ne faut pas confondre cette durée d'intégration avec la durée d'intégration du détecteur utilisé dans l'équipement de contrôle.</w:t>
      </w:r>
    </w:p>
    <w:p w:rsidR="00327D4F" w:rsidRPr="001766D1" w:rsidRDefault="00327D4F" w:rsidP="00327D4F">
      <w:pPr>
        <w:pStyle w:val="Heading2"/>
      </w:pPr>
      <w:bookmarkStart w:id="44" w:name="_Toc337547336"/>
      <w:bookmarkStart w:id="45" w:name="_Toc352134873"/>
      <w:bookmarkStart w:id="46" w:name="_Toc500251223"/>
      <w:r w:rsidRPr="001766D1">
        <w:t>2.11</w:t>
      </w:r>
      <w:r w:rsidRPr="001766D1">
        <w:tab/>
        <w:t>Nombre maximal de canaux (</w:t>
      </w:r>
      <w:r w:rsidRPr="001766D1">
        <w:rPr>
          <w:i/>
          <w:iCs/>
        </w:rPr>
        <w:t>N</w:t>
      </w:r>
      <w:r w:rsidRPr="001766D1">
        <w:rPr>
          <w:i/>
          <w:iCs/>
          <w:vertAlign w:val="subscript"/>
        </w:rPr>
        <w:t>Ch</w:t>
      </w:r>
      <w:r w:rsidRPr="001766D1">
        <w:t>)</w:t>
      </w:r>
      <w:bookmarkEnd w:id="44"/>
      <w:bookmarkEnd w:id="45"/>
      <w:bookmarkEnd w:id="46"/>
    </w:p>
    <w:p w:rsidR="00327D4F" w:rsidRPr="001766D1" w:rsidRDefault="00327D4F" w:rsidP="00327D4F">
      <w:r w:rsidRPr="001766D1">
        <w:t>Nombre maximal de canaux qui peuvent être balayés pendant la durée d'itération.</w:t>
      </w:r>
    </w:p>
    <w:p w:rsidR="00327D4F" w:rsidRPr="001766D1" w:rsidRDefault="00327D4F" w:rsidP="00327D4F">
      <w:pPr>
        <w:pStyle w:val="Heading2"/>
      </w:pPr>
      <w:bookmarkStart w:id="47" w:name="_Toc352134874"/>
      <w:bookmarkStart w:id="48" w:name="_Toc500251224"/>
      <w:bookmarkStart w:id="49" w:name="_Toc337547337"/>
      <w:r w:rsidRPr="001766D1">
        <w:t>2.12</w:t>
      </w:r>
      <w:r w:rsidRPr="001766D1">
        <w:tab/>
        <w:t>Durée de la transmission</w:t>
      </w:r>
      <w:bookmarkEnd w:id="47"/>
      <w:bookmarkEnd w:id="48"/>
      <w:r w:rsidRPr="001766D1">
        <w:t xml:space="preserve"> </w:t>
      </w:r>
      <w:bookmarkEnd w:id="49"/>
    </w:p>
    <w:p w:rsidR="00327D4F" w:rsidRPr="001766D1" w:rsidRDefault="00327D4F" w:rsidP="00327D4F">
      <w:r w:rsidRPr="001766D1">
        <w:t>Durée moyenne d'une transmission radioélectrique individuelle.</w:t>
      </w:r>
    </w:p>
    <w:p w:rsidR="00327D4F" w:rsidRPr="001766D1" w:rsidRDefault="00327D4F" w:rsidP="00327D4F">
      <w:pPr>
        <w:pStyle w:val="Heading2"/>
      </w:pPr>
      <w:bookmarkStart w:id="50" w:name="_Toc337547338"/>
      <w:bookmarkStart w:id="51" w:name="_Toc352134875"/>
      <w:bookmarkStart w:id="52" w:name="_Toc500251225"/>
      <w:r w:rsidRPr="001766D1">
        <w:t>2.13</w:t>
      </w:r>
      <w:r w:rsidRPr="001766D1">
        <w:tab/>
      </w:r>
      <w:bookmarkEnd w:id="50"/>
      <w:r w:rsidRPr="001766D1">
        <w:t>Seuil</w:t>
      </w:r>
      <w:bookmarkEnd w:id="51"/>
      <w:bookmarkEnd w:id="52"/>
      <w:r w:rsidRPr="001766D1">
        <w:t xml:space="preserve"> </w:t>
      </w:r>
    </w:p>
    <w:p w:rsidR="00327D4F" w:rsidRPr="001766D1" w:rsidRDefault="00327D4F" w:rsidP="00327D4F">
      <w:r w:rsidRPr="001766D1">
        <w:t>Niveau à l'entrée du récepteur qui détermine si un canal est considéré comme étant occupé. Ce niveau peut être fixe, prédéfini ou variable. L'occupation résultante dépend en grande partie du seuil. Il faut donc examiner minutieusement la méthode à utiliser pour définir le seuil et fixer avec soin sa valeur. On trouvera au § 3.4 des détails sur les différentes méthodes possibles pour fixer le seuil.</w:t>
      </w:r>
    </w:p>
    <w:p w:rsidR="00327D4F" w:rsidRPr="001766D1" w:rsidRDefault="00327D4F" w:rsidP="00327D4F">
      <w:pPr>
        <w:pStyle w:val="Heading2"/>
      </w:pPr>
      <w:bookmarkStart w:id="53" w:name="_Toc337547339"/>
      <w:bookmarkStart w:id="54" w:name="_Toc352134876"/>
      <w:bookmarkStart w:id="55" w:name="_Toc500251226"/>
      <w:r w:rsidRPr="001766D1">
        <w:t>2.14</w:t>
      </w:r>
      <w:r w:rsidRPr="001766D1">
        <w:tab/>
        <w:t>Heure de pointe</w:t>
      </w:r>
      <w:bookmarkEnd w:id="53"/>
      <w:bookmarkEnd w:id="54"/>
      <w:bookmarkEnd w:id="55"/>
    </w:p>
    <w:p w:rsidR="00327D4F" w:rsidRPr="001766D1" w:rsidRDefault="00327D4F" w:rsidP="00327D4F">
      <w:r w:rsidRPr="001766D1">
        <w:t>L'heure de pointe est déterminée par le niveau d'occupation d'un canal ou d'une bande le plus élevé sur une période de 60 min.</w:t>
      </w:r>
    </w:p>
    <w:p w:rsidR="00327D4F" w:rsidRPr="001766D1" w:rsidRDefault="00327D4F" w:rsidP="00327D4F">
      <w:pPr>
        <w:pStyle w:val="Heading2"/>
      </w:pPr>
      <w:bookmarkStart w:id="56" w:name="_Toc337547340"/>
      <w:bookmarkStart w:id="57" w:name="_Toc352134877"/>
      <w:bookmarkStart w:id="58" w:name="_Toc500251227"/>
      <w:r w:rsidRPr="001766D1">
        <w:t>2.15</w:t>
      </w:r>
      <w:r w:rsidRPr="001766D1">
        <w:tab/>
        <w:t>Délai d'accès</w:t>
      </w:r>
      <w:bookmarkEnd w:id="56"/>
      <w:bookmarkEnd w:id="57"/>
      <w:bookmarkEnd w:id="58"/>
    </w:p>
    <w:p w:rsidR="00327D4F" w:rsidRPr="001766D1" w:rsidRDefault="00327D4F" w:rsidP="00327D4F">
      <w:r w:rsidRPr="001766D1">
        <w:t>Tant qu'un canal fixe est libre ou que – dans un réseau auto-organisé – il reste des canaux libres disponibles, un «nouvel» utilisateur peut accéder immédiatement au canal ou au réseau. Si le canal fixe assigné ou tous les canaux disponibles d'un réseau sont occupés, tout nouvel utilisateur doit attendre un certain temps avant de pouvoir accéder à la ressource. Ce temps est appelé délai d'accès. Sa valeur dépend du nombre de canaux disponibles et de la durée de transmission (moyenne). Le délai d'accès maximal acceptable peut être prédéfini (par exemple dans les réseaux assurant des services de sécurité de la vie humaine). Le délai d'accès maximal effectif peut être calculé statistiquement à partir de mesures de l'occupation du spectre.</w:t>
      </w:r>
    </w:p>
    <w:p w:rsidR="00327D4F" w:rsidRPr="001766D1" w:rsidRDefault="00327D4F" w:rsidP="00327D4F">
      <w:pPr>
        <w:pStyle w:val="Heading2"/>
      </w:pPr>
      <w:bookmarkStart w:id="59" w:name="_Toc337547341"/>
      <w:bookmarkStart w:id="60" w:name="_Toc352134878"/>
      <w:bookmarkStart w:id="61" w:name="_Toc500251228"/>
      <w:r w:rsidRPr="001766D1">
        <w:t>2.16</w:t>
      </w:r>
      <w:r w:rsidRPr="001766D1">
        <w:tab/>
        <w:t>Occupation d'un canal radioélectrique (FCO)</w:t>
      </w:r>
      <w:bookmarkEnd w:id="59"/>
      <w:bookmarkEnd w:id="60"/>
      <w:bookmarkEnd w:id="61"/>
    </w:p>
    <w:p w:rsidR="00327D4F" w:rsidRPr="001766D1" w:rsidRDefault="00327D4F" w:rsidP="00327D4F">
      <w:r w:rsidRPr="001766D1">
        <w:t>Un canal radioélectrique est occupé tant que le niveau mesuré est supérieur au seuil. Pour un canal donné, l'occupation FCO est calculée comme suit:</w:t>
      </w:r>
    </w:p>
    <w:p w:rsidR="00327D4F" w:rsidRPr="001766D1" w:rsidRDefault="00327D4F" w:rsidP="00327D4F">
      <w:pPr>
        <w:pStyle w:val="Equation"/>
      </w:pPr>
      <w:r w:rsidRPr="001766D1">
        <w:tab/>
      </w:r>
      <w:r w:rsidRPr="001766D1">
        <w:tab/>
      </w:r>
      <w:r w:rsidRPr="001766D1">
        <w:object w:dxaOrig="1120" w:dyaOrig="700">
          <v:shape id="_x0000_i1027" type="#_x0000_t75" style="width:56.95pt;height:33.8pt" o:ole="">
            <v:imagedata r:id="rId17" o:title=""/>
          </v:shape>
          <o:OLEObject Type="Embed" ProgID="Equation.3" ShapeID="_x0000_i1027" DrawAspect="Content" ObjectID="_1602399204" r:id="rId18"/>
        </w:object>
      </w:r>
    </w:p>
    <w:p w:rsidR="00327D4F" w:rsidRDefault="00327D4F" w:rsidP="00327D4F">
      <w:r>
        <w:br w:type="page"/>
      </w:r>
    </w:p>
    <w:p w:rsidR="00327D4F" w:rsidRPr="001766D1" w:rsidRDefault="00327D4F" w:rsidP="00327D4F">
      <w:r w:rsidRPr="001766D1">
        <w:lastRenderedPageBreak/>
        <w:t>où:</w:t>
      </w:r>
    </w:p>
    <w:p w:rsidR="00327D4F" w:rsidRPr="00ED3630" w:rsidRDefault="00327D4F" w:rsidP="00327D4F">
      <w:pPr>
        <w:pStyle w:val="Equationlegend"/>
        <w:rPr>
          <w:lang w:val="fr-CH"/>
        </w:rPr>
      </w:pPr>
      <w:r w:rsidRPr="00ED3630">
        <w:rPr>
          <w:lang w:val="fr-CH"/>
        </w:rPr>
        <w:tab/>
      </w:r>
      <w:r w:rsidRPr="00ED3630">
        <w:rPr>
          <w:i/>
          <w:iCs/>
          <w:lang w:val="fr-CH"/>
        </w:rPr>
        <w:t>T</w:t>
      </w:r>
      <w:r w:rsidRPr="00ED3630">
        <w:rPr>
          <w:i/>
          <w:iCs/>
          <w:vertAlign w:val="subscript"/>
          <w:lang w:val="fr-CH"/>
        </w:rPr>
        <w:t>O</w:t>
      </w:r>
      <w:r w:rsidRPr="00ED3630">
        <w:rPr>
          <w:lang w:val="fr-CH"/>
        </w:rPr>
        <w:t xml:space="preserve"> : </w:t>
      </w:r>
      <w:r w:rsidRPr="00ED3630">
        <w:rPr>
          <w:lang w:val="fr-CH"/>
        </w:rPr>
        <w:tab/>
        <w:t xml:space="preserve">durée pendant laquelle le niveau mesuré dans ce canal est supérieur au seuil </w:t>
      </w:r>
    </w:p>
    <w:p w:rsidR="00327D4F" w:rsidRPr="00ED3630" w:rsidRDefault="00327D4F" w:rsidP="00327D4F">
      <w:pPr>
        <w:pStyle w:val="Equationlegend"/>
        <w:rPr>
          <w:lang w:val="fr-CH"/>
        </w:rPr>
      </w:pPr>
      <w:r w:rsidRPr="00ED3630">
        <w:rPr>
          <w:lang w:val="fr-CH"/>
        </w:rPr>
        <w:tab/>
      </w:r>
      <w:r w:rsidRPr="00ED3630">
        <w:rPr>
          <w:i/>
          <w:iCs/>
          <w:lang w:val="fr-CH"/>
        </w:rPr>
        <w:t>T</w:t>
      </w:r>
      <w:r w:rsidRPr="00ED3630">
        <w:rPr>
          <w:i/>
          <w:iCs/>
          <w:vertAlign w:val="subscript"/>
          <w:lang w:val="fr-CH"/>
        </w:rPr>
        <w:t>I</w:t>
      </w:r>
      <w:r w:rsidRPr="00ED3630">
        <w:rPr>
          <w:lang w:val="fr-CH"/>
        </w:rPr>
        <w:t xml:space="preserve"> : </w:t>
      </w:r>
      <w:r w:rsidRPr="00ED3630">
        <w:rPr>
          <w:lang w:val="fr-CH"/>
        </w:rPr>
        <w:tab/>
        <w:t>durée d'intégration.</w:t>
      </w:r>
    </w:p>
    <w:p w:rsidR="00327D4F" w:rsidRPr="001766D1" w:rsidRDefault="00327D4F" w:rsidP="00327D4F">
      <w:r w:rsidRPr="001766D1">
        <w:t>Dans l'hypothèse d'une durée d'itération constante, l'occupation FCO peut aussi être calculée comme suit:</w:t>
      </w:r>
    </w:p>
    <w:p w:rsidR="00327D4F" w:rsidRPr="001766D1" w:rsidRDefault="00327D4F" w:rsidP="00327D4F">
      <w:pPr>
        <w:pStyle w:val="Equation"/>
      </w:pPr>
      <w:r w:rsidRPr="001766D1">
        <w:tab/>
      </w:r>
      <w:r w:rsidRPr="001766D1">
        <w:tab/>
      </w:r>
      <w:r w:rsidRPr="001766D1">
        <w:object w:dxaOrig="1200" w:dyaOrig="720">
          <v:shape id="_x0000_i1028" type="#_x0000_t75" style="width:56.95pt;height:37.55pt" o:ole="">
            <v:imagedata r:id="rId19" o:title=""/>
          </v:shape>
          <o:OLEObject Type="Embed" ProgID="Equation.3" ShapeID="_x0000_i1028" DrawAspect="Content" ObjectID="_1602399205" r:id="rId20"/>
        </w:object>
      </w:r>
      <w:r w:rsidRPr="001766D1">
        <w:t xml:space="preserve"> </w: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ED3630">
        <w:rPr>
          <w:i/>
          <w:iCs/>
          <w:lang w:val="fr-CH"/>
        </w:rPr>
        <w:t>N</w:t>
      </w:r>
      <w:r w:rsidRPr="00ED3630">
        <w:rPr>
          <w:i/>
          <w:iCs/>
          <w:vertAlign w:val="subscript"/>
          <w:lang w:val="fr-CH"/>
        </w:rPr>
        <w:t>O</w:t>
      </w:r>
      <w:r w:rsidRPr="00ED3630">
        <w:rPr>
          <w:lang w:val="fr-CH"/>
        </w:rPr>
        <w:t xml:space="preserve"> : </w:t>
      </w:r>
      <w:r w:rsidRPr="00ED3630">
        <w:rPr>
          <w:lang w:val="fr-CH"/>
        </w:rPr>
        <w:tab/>
        <w:t>nombre d'échantillons de mesure dans le canal concerné pour lesquels le niveau est supérieur au seuil</w:t>
      </w:r>
    </w:p>
    <w:p w:rsidR="00327D4F" w:rsidRPr="00ED3630" w:rsidRDefault="00327D4F" w:rsidP="00327D4F">
      <w:pPr>
        <w:pStyle w:val="Equationlegend"/>
        <w:rPr>
          <w:lang w:val="fr-CH"/>
        </w:rPr>
      </w:pPr>
      <w:r w:rsidRPr="00ED3630">
        <w:rPr>
          <w:lang w:val="fr-CH"/>
        </w:rPr>
        <w:tab/>
      </w:r>
      <w:r w:rsidRPr="00ED3630">
        <w:rPr>
          <w:i/>
          <w:iCs/>
          <w:lang w:val="fr-CH"/>
        </w:rPr>
        <w:t>N</w:t>
      </w:r>
      <w:r w:rsidRPr="00ED3630">
        <w:rPr>
          <w:lang w:val="fr-CH"/>
        </w:rPr>
        <w:t xml:space="preserve"> : </w:t>
      </w:r>
      <w:r w:rsidRPr="00ED3630">
        <w:rPr>
          <w:lang w:val="fr-CH"/>
        </w:rPr>
        <w:tab/>
        <w:t>nombre total d'échantillons de mesure pris dans le canal concerné pendant la durée d'intégration.</w:t>
      </w:r>
    </w:p>
    <w:p w:rsidR="00327D4F" w:rsidRPr="001766D1" w:rsidRDefault="00327D4F" w:rsidP="00327D4F">
      <w:pPr>
        <w:pStyle w:val="Heading2"/>
      </w:pPr>
      <w:bookmarkStart w:id="62" w:name="_Toc337547342"/>
      <w:bookmarkStart w:id="63" w:name="_Toc352134879"/>
      <w:bookmarkStart w:id="64" w:name="_Toc500251229"/>
      <w:r w:rsidRPr="001766D1">
        <w:t>2.17</w:t>
      </w:r>
      <w:r w:rsidRPr="001766D1">
        <w:tab/>
        <w:t>Occupation d'une bande de fréquences (FBO)</w:t>
      </w:r>
      <w:bookmarkEnd w:id="62"/>
      <w:bookmarkEnd w:id="63"/>
      <w:bookmarkEnd w:id="64"/>
    </w:p>
    <w:p w:rsidR="00327D4F" w:rsidRPr="001766D1" w:rsidRDefault="00327D4F" w:rsidP="00327D4F">
      <w:r w:rsidRPr="001766D1">
        <w:t>Pour l'occupation de la totalité d'une bande de fréquences, on tient compte de chaque fréquence mesurée et on calcule une valeur totale exprimée en pourcentage de la bande, indépendamment de l'espacement des canaux usuel. Le nombre de fréquences mesurées déterminé par la résolution en fréquence est généralement supérieur au nombre de canaux utilisables dans la bande. Si la durée de mesure est la même pour chaque échantillon, l'occupation FBO est calculée comme suit:</w:t>
      </w:r>
    </w:p>
    <w:p w:rsidR="00327D4F" w:rsidRPr="001766D1" w:rsidRDefault="00327D4F" w:rsidP="00327D4F">
      <w:pPr>
        <w:pStyle w:val="Equation"/>
      </w:pPr>
      <w:r w:rsidRPr="001766D1">
        <w:tab/>
      </w:r>
      <w:r w:rsidRPr="001766D1">
        <w:tab/>
      </w:r>
      <w:r w:rsidRPr="001766D1">
        <w:object w:dxaOrig="1180" w:dyaOrig="639">
          <v:shape id="_x0000_i1029" type="#_x0000_t75" style="width:56.95pt;height:30.7pt" o:ole="">
            <v:imagedata r:id="rId21" o:title=""/>
          </v:shape>
          <o:OLEObject Type="Embed" ProgID="Equation.3" ShapeID="_x0000_i1029" DrawAspect="Content" ObjectID="_1602399206" r:id="rId22"/>
        </w:objec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ED3630">
        <w:rPr>
          <w:i/>
          <w:iCs/>
          <w:lang w:val="fr-CH"/>
        </w:rPr>
        <w:t>N</w:t>
      </w:r>
      <w:r w:rsidRPr="00ED3630">
        <w:rPr>
          <w:i/>
          <w:iCs/>
          <w:vertAlign w:val="subscript"/>
          <w:lang w:val="fr-CH"/>
        </w:rPr>
        <w:t>O</w:t>
      </w:r>
      <w:r w:rsidRPr="00ED3630">
        <w:rPr>
          <w:lang w:val="fr-CH"/>
        </w:rPr>
        <w:t xml:space="preserve"> : </w:t>
      </w:r>
      <w:r w:rsidRPr="00ED3630">
        <w:rPr>
          <w:lang w:val="fr-CH"/>
        </w:rPr>
        <w:tab/>
        <w:t>nombre d'échantillons de mesure pour lesquels le niveau est supérieur au seuil</w:t>
      </w:r>
    </w:p>
    <w:p w:rsidR="00327D4F" w:rsidRPr="00ED3630" w:rsidRDefault="00327D4F" w:rsidP="00327D4F">
      <w:pPr>
        <w:pStyle w:val="Equationlegend"/>
        <w:rPr>
          <w:lang w:val="fr-CH"/>
        </w:rPr>
      </w:pPr>
      <w:r w:rsidRPr="00ED3630">
        <w:rPr>
          <w:lang w:val="fr-CH"/>
        </w:rPr>
        <w:tab/>
      </w:r>
      <w:r w:rsidRPr="00ED3630">
        <w:rPr>
          <w:i/>
          <w:iCs/>
          <w:lang w:val="fr-CH"/>
        </w:rPr>
        <w:t>N</w:t>
      </w:r>
      <w:r w:rsidRPr="00ED3630">
        <w:rPr>
          <w:lang w:val="fr-CH"/>
        </w:rPr>
        <w:t xml:space="preserve"> : </w:t>
      </w:r>
      <w:r w:rsidRPr="00ED3630">
        <w:rPr>
          <w:lang w:val="fr-CH"/>
        </w:rPr>
        <w:tab/>
        <w:t>nombre total d'échantillons de mesure pendant la durée d'intégration.</w:t>
      </w:r>
    </w:p>
    <w:p w:rsidR="00327D4F" w:rsidRPr="001766D1" w:rsidRDefault="00327D4F" w:rsidP="00327D4F">
      <w:r w:rsidRPr="001766D1">
        <w:t>Si la résolution en fréquence de la mesure d'occupation d'une bande est très élevée, la valeur de l'occupation FBO est généralement bien inférieure aux valeurs de l'occupation FCO des canaux de cette bande.</w:t>
      </w:r>
    </w:p>
    <w:p w:rsidR="00327D4F" w:rsidRPr="001766D1" w:rsidRDefault="00327D4F" w:rsidP="00327D4F">
      <w:r>
        <w:t xml:space="preserve">Par exemple, </w:t>
      </w:r>
      <w:r w:rsidRPr="001766D1">
        <w:t xml:space="preserve">la bande de fréquences de </w:t>
      </w:r>
      <w:r w:rsidRPr="001766D1">
        <w:rPr>
          <w:i/>
          <w:iCs/>
        </w:rPr>
        <w:t>F</w:t>
      </w:r>
      <w:r w:rsidRPr="001766D1">
        <w:rPr>
          <w:i/>
          <w:iCs/>
          <w:vertAlign w:val="subscript"/>
        </w:rPr>
        <w:t>start</w:t>
      </w:r>
      <w:r w:rsidRPr="001766D1">
        <w:t xml:space="preserve"> = 112 MHz à </w:t>
      </w:r>
      <w:r w:rsidRPr="001766D1">
        <w:rPr>
          <w:i/>
          <w:iCs/>
        </w:rPr>
        <w:t>F</w:t>
      </w:r>
      <w:r w:rsidRPr="001766D1">
        <w:rPr>
          <w:i/>
          <w:iCs/>
          <w:vertAlign w:val="subscript"/>
        </w:rPr>
        <w:t>stop</w:t>
      </w:r>
      <w:r w:rsidRPr="001766D1">
        <w:t xml:space="preserve"> = 113 MHz est mesurée avec une résolution ∆</w:t>
      </w:r>
      <w:r w:rsidRPr="001766D1">
        <w:rPr>
          <w:i/>
          <w:iCs/>
        </w:rPr>
        <w:t>F</w:t>
      </w:r>
      <w:r w:rsidRPr="001766D1">
        <w:t xml:space="preserve"> = 1 kHz. Le nombre de fréquences mesurées </w:t>
      </w:r>
      <w:r w:rsidRPr="001766D1">
        <w:rPr>
          <w:i/>
          <w:iCs/>
        </w:rPr>
        <w:t>N</w:t>
      </w:r>
      <w:r w:rsidRPr="001766D1">
        <w:rPr>
          <w:i/>
          <w:iCs/>
          <w:vertAlign w:val="subscript"/>
        </w:rPr>
        <w:t>F</w:t>
      </w:r>
      <w:r w:rsidRPr="001766D1">
        <w:t xml:space="preserve"> est donné par:</w:t>
      </w:r>
    </w:p>
    <w:p w:rsidR="00327D4F" w:rsidRPr="001766D1" w:rsidRDefault="00327D4F" w:rsidP="00327D4F">
      <w:pPr>
        <w:pStyle w:val="Equation"/>
      </w:pPr>
      <w:r w:rsidRPr="001766D1">
        <w:tab/>
      </w:r>
      <w:r w:rsidRPr="001766D1">
        <w:tab/>
      </w:r>
      <w:r w:rsidRPr="001766D1">
        <w:rPr>
          <w:position w:val="-24"/>
        </w:rPr>
        <w:object w:dxaOrig="2640" w:dyaOrig="660">
          <v:shape id="_x0000_i1030" type="#_x0000_t75" style="width:133.35pt;height:34.45pt" o:ole="">
            <v:imagedata r:id="rId23" o:title=""/>
          </v:shape>
          <o:OLEObject Type="Embed" ProgID="Equation.3" ShapeID="_x0000_i1030" DrawAspect="Content" ObjectID="_1602399207" r:id="rId24"/>
        </w:object>
      </w:r>
    </w:p>
    <w:p w:rsidR="00327D4F" w:rsidRPr="001766D1" w:rsidRDefault="00327D4F" w:rsidP="00327D4F">
      <w:r w:rsidRPr="001766D1">
        <w:t xml:space="preserve">Dans cette bande, l'espacement des canaux usuel est de 25 kHz, de sorte qu'il existe 40 canaux utilisables dans la bande mesurée. Si 20 canaux sont occupés en permanence, et que la largeur de bande de chaque transmission est de 4 kHz, le nombre d'échantillons </w:t>
      </w:r>
      <w:r>
        <w:t>au-dessus du seuil serait de 20 × </w:t>
      </w:r>
      <w:r w:rsidRPr="001766D1">
        <w:t>4 = 80, d'où une occupation de la bande de fréquences de (80 × </w:t>
      </w:r>
      <w:r w:rsidRPr="001766D1">
        <w:rPr>
          <w:i/>
          <w:iCs/>
        </w:rPr>
        <w:t>N</w:t>
      </w:r>
      <w:r w:rsidRPr="001766D1">
        <w:t>/1000 × </w:t>
      </w:r>
      <w:r w:rsidRPr="001766D1">
        <w:rPr>
          <w:i/>
          <w:iCs/>
        </w:rPr>
        <w:t>N</w:t>
      </w:r>
      <w:r w:rsidRPr="001766D1">
        <w:t>) = 0,08 ou 8%.</w:t>
      </w:r>
    </w:p>
    <w:p w:rsidR="00327D4F" w:rsidRPr="001766D1" w:rsidRDefault="00327D4F" w:rsidP="00327D4F">
      <w:pPr>
        <w:pStyle w:val="Heading2"/>
      </w:pPr>
      <w:bookmarkStart w:id="65" w:name="_Toc337547343"/>
      <w:bookmarkStart w:id="66" w:name="_Toc352134880"/>
      <w:bookmarkStart w:id="67" w:name="_Toc500251230"/>
      <w:r w:rsidRPr="001766D1">
        <w:t>2.18</w:t>
      </w:r>
      <w:r w:rsidRPr="001766D1">
        <w:tab/>
        <w:t>Occupation d'une ressource spectrale (SRO)</w:t>
      </w:r>
      <w:bookmarkEnd w:id="65"/>
      <w:bookmarkEnd w:id="66"/>
      <w:bookmarkEnd w:id="67"/>
    </w:p>
    <w:p w:rsidR="00327D4F" w:rsidRPr="001766D1" w:rsidRDefault="00327D4F" w:rsidP="00327D4F">
      <w:r w:rsidRPr="001766D1">
        <w:t xml:space="preserve">Rapport entre le nombre de canaux </w:t>
      </w:r>
      <w:r w:rsidRPr="001766D1">
        <w:rPr>
          <w:lang w:eastAsia="zh-CN"/>
        </w:rPr>
        <w:t xml:space="preserve">utilisés et le nombre </w:t>
      </w:r>
      <w:r w:rsidRPr="001766D1">
        <w:t>total de canaux dans une bande de fréquences donnée.</w:t>
      </w:r>
    </w:p>
    <w:p w:rsidR="00327D4F" w:rsidRPr="001766D1" w:rsidRDefault="00327D4F" w:rsidP="00327D4F">
      <w:r w:rsidRPr="001766D1">
        <w:t xml:space="preserve">Si on effectue une mesure de l'occupation de plusieurs </w:t>
      </w:r>
      <w:r w:rsidRPr="001766D1">
        <w:rPr>
          <w:u w:val="single"/>
        </w:rPr>
        <w:t>canaux radioélectriques</w:t>
      </w:r>
      <w:r w:rsidRPr="001766D1">
        <w:t>, l'occupation SRO est calculée comme suit:</w:t>
      </w:r>
    </w:p>
    <w:p w:rsidR="00327D4F" w:rsidRPr="001766D1" w:rsidRDefault="00327D4F" w:rsidP="00327D4F">
      <w:pPr>
        <w:pStyle w:val="Equation"/>
      </w:pPr>
      <w:r w:rsidRPr="001766D1">
        <w:lastRenderedPageBreak/>
        <w:tab/>
      </w:r>
      <w:r w:rsidRPr="001766D1">
        <w:tab/>
      </w:r>
      <w:r w:rsidRPr="001766D1">
        <w:object w:dxaOrig="1140" w:dyaOrig="639">
          <v:shape id="_x0000_i1031" type="#_x0000_t75" style="width:56.95pt;height:30.7pt" o:ole="">
            <v:imagedata r:id="rId25" o:title=""/>
          </v:shape>
          <o:OLEObject Type="Embed" ProgID="Equation.3" ShapeID="_x0000_i1031" DrawAspect="Content" ObjectID="_1602399208" r:id="rId26"/>
        </w:objec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ED3630">
        <w:rPr>
          <w:i/>
          <w:iCs/>
          <w:lang w:val="fr-CH"/>
        </w:rPr>
        <w:t>N</w:t>
      </w:r>
      <w:r w:rsidRPr="00ED3630">
        <w:rPr>
          <w:i/>
          <w:iCs/>
          <w:vertAlign w:val="subscript"/>
          <w:lang w:val="fr-CH"/>
        </w:rPr>
        <w:t>O</w:t>
      </w:r>
      <w:r w:rsidRPr="00ED3630">
        <w:rPr>
          <w:lang w:val="fr-CH"/>
        </w:rPr>
        <w:t xml:space="preserve"> : </w:t>
      </w:r>
      <w:r w:rsidRPr="00ED3630">
        <w:rPr>
          <w:lang w:val="fr-CH"/>
        </w:rPr>
        <w:tab/>
        <w:t>nombre d'échantillons dans n'importe quel canal pour lesquels le niveau est supérieur au seuil</w:t>
      </w:r>
    </w:p>
    <w:p w:rsidR="00327D4F" w:rsidRPr="00ED3630" w:rsidRDefault="00327D4F" w:rsidP="00327D4F">
      <w:pPr>
        <w:pStyle w:val="Equationlegend"/>
        <w:rPr>
          <w:lang w:val="fr-CH"/>
        </w:rPr>
      </w:pPr>
      <w:r w:rsidRPr="00ED3630">
        <w:rPr>
          <w:lang w:val="fr-CH"/>
        </w:rPr>
        <w:tab/>
      </w:r>
      <w:r w:rsidRPr="00ED3630">
        <w:rPr>
          <w:i/>
          <w:iCs/>
          <w:lang w:val="fr-CH"/>
        </w:rPr>
        <w:t>N</w:t>
      </w:r>
      <w:r w:rsidRPr="00ED3630">
        <w:rPr>
          <w:lang w:val="fr-CH"/>
        </w:rPr>
        <w:t xml:space="preserve"> :</w:t>
      </w:r>
      <w:r w:rsidRPr="00ED3630">
        <w:rPr>
          <w:lang w:val="fr-CH"/>
        </w:rPr>
        <w:tab/>
        <w:t>nombre total d'échantillons pris dans tous les canaux pendant la durée d'intégration.</w:t>
      </w:r>
    </w:p>
    <w:p w:rsidR="00327D4F" w:rsidRPr="001766D1" w:rsidRDefault="00327D4F" w:rsidP="00327D4F">
      <w:r w:rsidRPr="001766D1">
        <w:t>Lorsqu'un seul canal est mesuré, l'occupation SRO est égale à l'occupation FCO.</w:t>
      </w:r>
    </w:p>
    <w:p w:rsidR="00327D4F" w:rsidRPr="001766D1" w:rsidRDefault="00327D4F" w:rsidP="00327D4F">
      <w:r w:rsidRPr="001766D1">
        <w:t xml:space="preserve">Si on effectue une mesure de l'occupation de la </w:t>
      </w:r>
      <w:r w:rsidRPr="00E67943">
        <w:rPr>
          <w:u w:val="single"/>
        </w:rPr>
        <w:t>bande de fréquences</w:t>
      </w:r>
      <w:r w:rsidRPr="001766D1">
        <w:t>, l'occupation SRO est calculée comme suit:</w:t>
      </w:r>
    </w:p>
    <w:p w:rsidR="00327D4F" w:rsidRPr="001766D1" w:rsidRDefault="00327D4F" w:rsidP="00327D4F">
      <w:r w:rsidRPr="001766D1">
        <w:t>On commence par calculer l'occupation des canaux à partir de tous les échantillons de mesure. Voir le § 6.1 pour plus de détails.</w:t>
      </w:r>
    </w:p>
    <w:p w:rsidR="00327D4F" w:rsidRPr="001766D1" w:rsidRDefault="00327D4F" w:rsidP="00327D4F">
      <w:pPr>
        <w:keepNext/>
        <w:keepLines/>
      </w:pPr>
      <w:r w:rsidRPr="001766D1">
        <w:t>On calcule ensuite l'occupation SRO en fonction de l'occupation FCO:</w:t>
      </w:r>
    </w:p>
    <w:p w:rsidR="00327D4F" w:rsidRPr="001766D1" w:rsidRDefault="00327D4F" w:rsidP="00327D4F">
      <w:pPr>
        <w:pStyle w:val="Equation"/>
        <w:keepNext/>
        <w:keepLines/>
      </w:pPr>
      <w:r w:rsidRPr="001766D1">
        <w:tab/>
      </w:r>
      <w:r w:rsidRPr="001766D1">
        <w:tab/>
      </w:r>
      <w:r w:rsidRPr="001766D1">
        <w:object w:dxaOrig="1320" w:dyaOrig="700">
          <v:shape id="_x0000_i1032" type="#_x0000_t75" style="width:64.5pt;height:33.8pt" o:ole="">
            <v:imagedata r:id="rId27" o:title=""/>
          </v:shape>
          <o:OLEObject Type="Embed" ProgID="Equation.3" ShapeID="_x0000_i1032" DrawAspect="Content" ObjectID="_1602399209" r:id="rId28"/>
        </w:objec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ED3630">
        <w:rPr>
          <w:i/>
          <w:iCs/>
          <w:lang w:val="fr-CH"/>
        </w:rPr>
        <w:t>N</w:t>
      </w:r>
      <w:r w:rsidRPr="00ED3630">
        <w:rPr>
          <w:i/>
          <w:iCs/>
          <w:vertAlign w:val="subscript"/>
          <w:lang w:val="fr-CH"/>
        </w:rPr>
        <w:t>OCh</w:t>
      </w:r>
      <w:r w:rsidRPr="00ED3630">
        <w:rPr>
          <w:vertAlign w:val="subscript"/>
          <w:lang w:val="fr-CH"/>
        </w:rPr>
        <w:t xml:space="preserve"> </w:t>
      </w:r>
      <w:r w:rsidRPr="00ED3630">
        <w:rPr>
          <w:lang w:val="fr-CH"/>
        </w:rPr>
        <w:t>:</w:t>
      </w:r>
      <w:r w:rsidRPr="00ED3630">
        <w:rPr>
          <w:lang w:val="fr-CH"/>
        </w:rPr>
        <w:tab/>
        <w:t>nombre d'échantillons aux fréquences centrales de n'importe quel canal pour lesquels le niveau est supérieur au seuil</w:t>
      </w:r>
    </w:p>
    <w:p w:rsidR="00327D4F" w:rsidRPr="00ED3630" w:rsidRDefault="00327D4F" w:rsidP="00327D4F">
      <w:pPr>
        <w:pStyle w:val="Equationlegend"/>
        <w:rPr>
          <w:lang w:val="fr-CH"/>
        </w:rPr>
      </w:pPr>
      <w:r w:rsidRPr="00ED3630">
        <w:rPr>
          <w:lang w:val="fr-CH"/>
        </w:rPr>
        <w:tab/>
      </w:r>
      <w:r w:rsidRPr="00ED3630">
        <w:rPr>
          <w:i/>
          <w:iCs/>
          <w:lang w:val="fr-CH"/>
        </w:rPr>
        <w:t>N</w:t>
      </w:r>
      <w:r w:rsidRPr="00ED3630">
        <w:rPr>
          <w:i/>
          <w:iCs/>
          <w:vertAlign w:val="subscript"/>
          <w:lang w:val="fr-CH"/>
        </w:rPr>
        <w:t>Ch</w:t>
      </w:r>
      <w:r w:rsidRPr="00ED3630">
        <w:rPr>
          <w:vertAlign w:val="subscript"/>
          <w:lang w:val="fr-CH"/>
        </w:rPr>
        <w:t xml:space="preserve"> </w:t>
      </w:r>
      <w:r w:rsidRPr="00ED3630">
        <w:rPr>
          <w:lang w:val="fr-CH"/>
        </w:rPr>
        <w:t>:</w:t>
      </w:r>
      <w:r w:rsidRPr="00ED3630">
        <w:rPr>
          <w:lang w:val="fr-CH"/>
        </w:rPr>
        <w:tab/>
        <w:t>nombre total d'échantillons pris aux fréquences centrales de n'importe quel canal pendant la durée d'intégration.</w:t>
      </w:r>
    </w:p>
    <w:p w:rsidR="00327D4F" w:rsidRPr="001766D1" w:rsidRDefault="00327D4F" w:rsidP="00327D4F">
      <w:r w:rsidRPr="001766D1">
        <w:t>Ainsi, l'occupation SRO peut être vue comme l'occupation FCO moyennée (ou cumulée) pour plusieurs canaux. La figure qui suit illustre les différences entre les occupations FCO, FBO et SRO par un exemple.</w:t>
      </w:r>
    </w:p>
    <w:p w:rsidR="00327D4F" w:rsidRPr="00D44251" w:rsidRDefault="00327D4F" w:rsidP="00EE2886">
      <w:pPr>
        <w:pStyle w:val="FigureNo"/>
      </w:pPr>
      <w:r w:rsidRPr="00EE2886">
        <w:t>Figure</w:t>
      </w:r>
      <w:r w:rsidRPr="00D44251">
        <w:t xml:space="preserve"> 1</w:t>
      </w:r>
    </w:p>
    <w:p w:rsidR="00327D4F" w:rsidRDefault="00327D4F" w:rsidP="00EE2886">
      <w:pPr>
        <w:pStyle w:val="Figuretitle"/>
      </w:pPr>
      <w:r w:rsidRPr="00EE2886">
        <w:t>Exemple</w:t>
      </w:r>
      <w:r w:rsidRPr="00D44251">
        <w:t xml:space="preserve"> d'occupations</w:t>
      </w:r>
    </w:p>
    <w:p w:rsidR="00327D4F" w:rsidRPr="00127012" w:rsidRDefault="00327D4F" w:rsidP="00327D4F">
      <w:pPr>
        <w:pStyle w:val="Figure"/>
      </w:pPr>
      <w:r w:rsidRPr="001766D1">
        <w:rPr>
          <w:noProof/>
          <w:lang w:val="en-GB" w:eastAsia="en-GB"/>
        </w:rPr>
        <mc:AlternateContent>
          <mc:Choice Requires="wpg">
            <w:drawing>
              <wp:inline distT="0" distB="0" distL="0" distR="0" wp14:anchorId="37846643" wp14:editId="6D53D7CE">
                <wp:extent cx="5347335" cy="2604135"/>
                <wp:effectExtent l="0" t="0" r="24765" b="24765"/>
                <wp:docPr id="1630"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2604135"/>
                          <a:chOff x="1133" y="7785"/>
                          <a:chExt cx="8419" cy="4096"/>
                        </a:xfrm>
                      </wpg:grpSpPr>
                      <wps:wsp>
                        <wps:cNvPr id="1631"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3"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4"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5"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7"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8"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9"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1"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2"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4"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5"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6"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7"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8"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0"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1"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caps w:val="0"/>
                                  <w:lang w:val="de-DE"/>
                                </w:rPr>
                                <w:t xml:space="preserve">Canal </w:t>
                              </w:r>
                              <w:r w:rsidRPr="00127012">
                                <w:rPr>
                                  <w:lang w:val="de-DE"/>
                                </w:rPr>
                                <w:t>1</w:t>
                              </w:r>
                            </w:p>
                          </w:txbxContent>
                        </wps:txbx>
                        <wps:bodyPr rot="0" vert="horz" wrap="square" lIns="18000" tIns="10800" rIns="18000" bIns="10800" anchor="t" anchorCtr="0" upright="1">
                          <a:noAutofit/>
                        </wps:bodyPr>
                      </wps:wsp>
                      <wps:wsp>
                        <wps:cNvPr id="1664" name="Text Box 633"/>
                        <wps:cNvSpPr txBox="1">
                          <a:spLocks noChangeArrowheads="1"/>
                        </wps:cNvSpPr>
                        <wps:spPr bwMode="auto">
                          <a:xfrm>
                            <a:off x="3808" y="8350"/>
                            <a:ext cx="101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2526AD">
                              <w:pPr>
                                <w:pStyle w:val="Figure"/>
                                <w:rPr>
                                  <w:lang w:val="de-DE"/>
                                </w:rPr>
                              </w:pPr>
                              <w:r w:rsidRPr="00127012">
                                <w:rPr>
                                  <w:caps w:val="0"/>
                                  <w:lang w:val="de-DE"/>
                                </w:rPr>
                                <w:t xml:space="preserve">Canal </w:t>
                              </w:r>
                              <w:r w:rsidRPr="00127012">
                                <w:rPr>
                                  <w:lang w:val="de-DE"/>
                                </w:rPr>
                                <w:t>2</w:t>
                              </w:r>
                            </w:p>
                          </w:txbxContent>
                        </wps:txbx>
                        <wps:bodyPr rot="0" vert="horz" wrap="square" lIns="18000" tIns="10800" rIns="18000" bIns="10800" anchor="t" anchorCtr="0" upright="1">
                          <a:noAutofit/>
                        </wps:bodyPr>
                      </wps:wsp>
                      <wps:wsp>
                        <wps:cNvPr id="1665"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caps w:val="0"/>
                                  <w:lang w:val="de-DE"/>
                                </w:rPr>
                                <w:t xml:space="preserve">Canal </w:t>
                              </w:r>
                              <w:r w:rsidRPr="00127012">
                                <w:rPr>
                                  <w:lang w:val="de-DE"/>
                                </w:rPr>
                                <w:t>3</w:t>
                              </w:r>
                            </w:p>
                          </w:txbxContent>
                        </wps:txbx>
                        <wps:bodyPr rot="0" vert="horz" wrap="square" lIns="18000" tIns="10800" rIns="18000" bIns="10800" anchor="t" anchorCtr="0" upright="1">
                          <a:noAutofit/>
                        </wps:bodyPr>
                      </wps:wsp>
                      <wps:wsp>
                        <wps:cNvPr id="1666"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caps w:val="0"/>
                                  <w:lang w:val="de-DE"/>
                                </w:rPr>
                                <w:t xml:space="preserve">Canal </w:t>
                              </w:r>
                              <w:r w:rsidRPr="00127012">
                                <w:rPr>
                                  <w:lang w:val="de-DE"/>
                                </w:rPr>
                                <w:t>4</w:t>
                              </w:r>
                            </w:p>
                            <w:p w:rsidR="001B3A69" w:rsidRDefault="001B3A69" w:rsidP="00EE2886">
                              <w:pPr>
                                <w:pStyle w:val="Figure"/>
                              </w:pPr>
                            </w:p>
                          </w:txbxContent>
                        </wps:txbx>
                        <wps:bodyPr rot="0" vert="horz" wrap="square" lIns="18000" tIns="10800" rIns="18000" bIns="10800" anchor="t" anchorCtr="0" upright="1">
                          <a:noAutofit/>
                        </wps:bodyPr>
                      </wps:wsp>
                      <wps:wsp>
                        <wps:cNvPr id="1667"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caps w:val="0"/>
                                  <w:lang w:val="de-DE"/>
                                </w:rPr>
                                <w:t xml:space="preserve">Canal </w:t>
                              </w:r>
                              <w:r w:rsidRPr="00127012">
                                <w:rPr>
                                  <w:lang w:val="de-DE"/>
                                </w:rPr>
                                <w:t>5</w:t>
                              </w:r>
                            </w:p>
                          </w:txbxContent>
                        </wps:txbx>
                        <wps:bodyPr rot="0" vert="horz" wrap="square" lIns="18000" tIns="10800" rIns="18000" bIns="10800" anchor="t" anchorCtr="0" upright="1">
                          <a:noAutofit/>
                        </wps:bodyPr>
                      </wps:wsp>
                      <wps:wsp>
                        <wps:cNvPr id="1668"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caps w:val="0"/>
                                  <w:lang w:val="de-DE"/>
                                </w:rPr>
                                <w:t xml:space="preserve">Mesure </w:t>
                              </w:r>
                              <w:r w:rsidRPr="00127012">
                                <w:rPr>
                                  <w:lang w:val="de-DE"/>
                                </w:rPr>
                                <w:t>N°</w:t>
                              </w:r>
                            </w:p>
                          </w:txbxContent>
                        </wps:txbx>
                        <wps:bodyPr rot="0" vert="horz" wrap="square" lIns="18000" tIns="10800" rIns="18000" bIns="10800" anchor="t" anchorCtr="0" upright="1">
                          <a:noAutofit/>
                        </wps:bodyPr>
                      </wps:wsp>
                      <wps:wsp>
                        <wps:cNvPr id="1669"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FBO</w:t>
                              </w:r>
                            </w:p>
                          </w:txbxContent>
                        </wps:txbx>
                        <wps:bodyPr rot="0" vert="horz" wrap="square" lIns="18000" tIns="10800" rIns="18000" bIns="10800" anchor="t" anchorCtr="0" upright="1">
                          <a:noAutofit/>
                        </wps:bodyPr>
                      </wps:wsp>
                      <wps:wsp>
                        <wps:cNvPr id="1670"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SRO</w:t>
                              </w:r>
                            </w:p>
                          </w:txbxContent>
                        </wps:txbx>
                        <wps:bodyPr rot="0" vert="horz" wrap="square" lIns="18000" tIns="10800" rIns="18000" bIns="10800" anchor="t" anchorCtr="0" upright="1">
                          <a:noAutofit/>
                        </wps:bodyPr>
                      </wps:wsp>
                      <wps:wsp>
                        <wps:cNvPr id="1671"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FCO</w:t>
                              </w:r>
                            </w:p>
                          </w:txbxContent>
                        </wps:txbx>
                        <wps:bodyPr rot="0" vert="horz" wrap="square" lIns="18000" tIns="10800" rIns="18000" bIns="10800" anchor="t" anchorCtr="0" upright="1">
                          <a:noAutofit/>
                        </wps:bodyPr>
                      </wps:wsp>
                      <wps:wsp>
                        <wps:cNvPr id="1672"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0,7</w:t>
                              </w:r>
                            </w:p>
                          </w:txbxContent>
                        </wps:txbx>
                        <wps:bodyPr rot="0" vert="horz" wrap="square" lIns="18000" tIns="10800" rIns="18000" bIns="10800" anchor="t" anchorCtr="0" upright="1">
                          <a:noAutofit/>
                        </wps:bodyPr>
                      </wps:wsp>
                      <wps:wsp>
                        <wps:cNvPr id="1673"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0,6</w:t>
                              </w:r>
                            </w:p>
                          </w:txbxContent>
                        </wps:txbx>
                        <wps:bodyPr rot="0" vert="horz" wrap="square" lIns="18000" tIns="10800" rIns="18000" bIns="10800" anchor="t" anchorCtr="0" upright="1">
                          <a:noAutofit/>
                        </wps:bodyPr>
                      </wps:wsp>
                      <wps:wsp>
                        <wps:cNvPr id="1674"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0,4</w:t>
                              </w:r>
                            </w:p>
                          </w:txbxContent>
                        </wps:txbx>
                        <wps:bodyPr rot="0" vert="horz" wrap="square" lIns="18000" tIns="10800" rIns="18000" bIns="10800" anchor="t" anchorCtr="0" upright="1">
                          <a:noAutofit/>
                        </wps:bodyPr>
                      </wps:wsp>
                      <wps:wsp>
                        <wps:cNvPr id="1675"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0,3</w:t>
                              </w:r>
                            </w:p>
                          </w:txbxContent>
                        </wps:txbx>
                        <wps:bodyPr rot="0" vert="horz" wrap="square" lIns="18000" tIns="10800" rIns="18000" bIns="10800" anchor="t" anchorCtr="0" upright="1">
                          <a:noAutofit/>
                        </wps:bodyPr>
                      </wps:wsp>
                      <wps:wsp>
                        <wps:cNvPr id="1676"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0,6</w:t>
                              </w:r>
                            </w:p>
                          </w:txbxContent>
                        </wps:txbx>
                        <wps:bodyPr rot="0" vert="horz" wrap="square" lIns="18000" tIns="10800" rIns="18000" bIns="10800" anchor="t" anchorCtr="0" upright="1">
                          <a:noAutofit/>
                        </wps:bodyPr>
                      </wps:wsp>
                      <wps:wsp>
                        <wps:cNvPr id="1677"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213081" w:rsidRDefault="001B3A69" w:rsidP="00EE2886">
                              <w:pPr>
                                <w:pStyle w:val="Figure"/>
                                <w:rPr>
                                  <w:b/>
                                  <w:bCs/>
                                  <w:color w:val="0000FF"/>
                                  <w:lang w:val="de-DE"/>
                                </w:rPr>
                              </w:pPr>
                              <w:r w:rsidRPr="00213081">
                                <w:rPr>
                                  <w:b/>
                                  <w:bCs/>
                                  <w:color w:val="0000FF"/>
                                  <w:lang w:val="de-DE"/>
                                </w:rPr>
                                <w:t>0,225</w:t>
                              </w:r>
                            </w:p>
                          </w:txbxContent>
                        </wps:txbx>
                        <wps:bodyPr rot="0" vert="horz" wrap="square" lIns="18000" tIns="10800" rIns="18000" bIns="10800" anchor="t" anchorCtr="0" upright="1">
                          <a:noAutofit/>
                        </wps:bodyPr>
                      </wps:wsp>
                      <wps:wsp>
                        <wps:cNvPr id="1678"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213081" w:rsidRDefault="001B3A69" w:rsidP="00EE2886">
                              <w:pPr>
                                <w:pStyle w:val="Figure"/>
                                <w:rPr>
                                  <w:b/>
                                  <w:bCs/>
                                  <w:color w:val="0000FF"/>
                                  <w:lang w:val="de-DE"/>
                                </w:rPr>
                              </w:pPr>
                              <w:r w:rsidRPr="00213081">
                                <w:rPr>
                                  <w:b/>
                                  <w:bCs/>
                                  <w:color w:val="0000FF"/>
                                  <w:lang w:val="de-DE"/>
                                </w:rPr>
                                <w:t>0,52</w:t>
                              </w:r>
                            </w:p>
                          </w:txbxContent>
                        </wps:txbx>
                        <wps:bodyPr rot="0" vert="horz" wrap="square" lIns="18000" tIns="10800" rIns="18000" bIns="10800" anchor="t" anchorCtr="0" upright="1">
                          <a:noAutofit/>
                        </wps:bodyPr>
                      </wps:wsp>
                      <wps:wsp>
                        <wps:cNvPr id="1679"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0"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1</w:t>
                              </w:r>
                            </w:p>
                          </w:txbxContent>
                        </wps:txbx>
                        <wps:bodyPr rot="0" vert="horz" wrap="square" lIns="18000" tIns="10800" rIns="18000" bIns="10800" anchor="t" anchorCtr="0" upright="1">
                          <a:noAutofit/>
                        </wps:bodyPr>
                      </wps:wsp>
                      <wps:wsp>
                        <wps:cNvPr id="1681"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2</w:t>
                              </w:r>
                            </w:p>
                          </w:txbxContent>
                        </wps:txbx>
                        <wps:bodyPr rot="0" vert="horz" wrap="square" lIns="18000" tIns="10800" rIns="18000" bIns="10800" anchor="t" anchorCtr="0" upright="1">
                          <a:noAutofit/>
                        </wps:bodyPr>
                      </wps:wsp>
                      <wps:wsp>
                        <wps:cNvPr id="1682" name="Text Box 651"/>
                        <wps:cNvSpPr txBox="1">
                          <a:spLocks noChangeArrowheads="1"/>
                        </wps:cNvSpPr>
                        <wps:spPr bwMode="auto">
                          <a:xfrm rot="730145">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3</w:t>
                              </w:r>
                            </w:p>
                          </w:txbxContent>
                        </wps:txbx>
                        <wps:bodyPr rot="0" vert="horz" wrap="square" lIns="18000" tIns="10800" rIns="18000" bIns="10800" anchor="t" anchorCtr="0" upright="1">
                          <a:noAutofit/>
                        </wps:bodyPr>
                      </wps:wsp>
                      <wps:wsp>
                        <wps:cNvPr id="1683"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4</w:t>
                              </w:r>
                            </w:p>
                          </w:txbxContent>
                        </wps:txbx>
                        <wps:bodyPr rot="0" vert="horz" wrap="square" lIns="18000" tIns="10800" rIns="18000" bIns="10800" anchor="t" anchorCtr="0" upright="1">
                          <a:noAutofit/>
                        </wps:bodyPr>
                      </wps:wsp>
                      <wps:wsp>
                        <wps:cNvPr id="1684"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5</w:t>
                              </w:r>
                            </w:p>
                          </w:txbxContent>
                        </wps:txbx>
                        <wps:bodyPr rot="0" vert="horz" wrap="square" lIns="18000" tIns="10800" rIns="18000" bIns="10800" anchor="t" anchorCtr="0" upright="1">
                          <a:noAutofit/>
                        </wps:bodyPr>
                      </wps:wsp>
                      <wps:wsp>
                        <wps:cNvPr id="1685"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6</w:t>
                              </w:r>
                            </w:p>
                          </w:txbxContent>
                        </wps:txbx>
                        <wps:bodyPr rot="0" vert="horz" wrap="square" lIns="18000" tIns="10800" rIns="18000" bIns="10800" anchor="t" anchorCtr="0" upright="1">
                          <a:noAutofit/>
                        </wps:bodyPr>
                      </wps:wsp>
                      <wps:wsp>
                        <wps:cNvPr id="1686"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7</w:t>
                              </w:r>
                            </w:p>
                          </w:txbxContent>
                        </wps:txbx>
                        <wps:bodyPr rot="0" vert="horz" wrap="square" lIns="18000" tIns="10800" rIns="18000" bIns="10800" anchor="t" anchorCtr="0" upright="1">
                          <a:noAutofit/>
                        </wps:bodyPr>
                      </wps:wsp>
                      <wps:wsp>
                        <wps:cNvPr id="1687"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8</w:t>
                              </w:r>
                            </w:p>
                          </w:txbxContent>
                        </wps:txbx>
                        <wps:bodyPr rot="0" vert="horz" wrap="square" lIns="18000" tIns="10800" rIns="18000" bIns="10800" anchor="t" anchorCtr="0" upright="1">
                          <a:noAutofit/>
                        </wps:bodyPr>
                      </wps:wsp>
                      <wps:wsp>
                        <wps:cNvPr id="1688"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9</w:t>
                              </w:r>
                            </w:p>
                          </w:txbxContent>
                        </wps:txbx>
                        <wps:bodyPr rot="0" vert="horz" wrap="square" lIns="18000" tIns="10800" rIns="18000" bIns="10800" anchor="t" anchorCtr="0" upright="1">
                          <a:noAutofit/>
                        </wps:bodyPr>
                      </wps:wsp>
                      <wps:wsp>
                        <wps:cNvPr id="1689"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10</w:t>
                              </w:r>
                            </w:p>
                          </w:txbxContent>
                        </wps:txbx>
                        <wps:bodyPr rot="0" vert="horz" wrap="square" lIns="18000" tIns="10800" rIns="18000" bIns="10800" anchor="t" anchorCtr="0" upright="1">
                          <a:noAutofit/>
                        </wps:bodyPr>
                      </wps:wsp>
                      <wps:wsp>
                        <wps:cNvPr id="1690"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0,1</w:t>
                              </w:r>
                            </w:p>
                          </w:txbxContent>
                        </wps:txbx>
                        <wps:bodyPr rot="0" vert="horz" wrap="square" lIns="18000" tIns="10800" rIns="18000" bIns="10800" anchor="t" anchorCtr="0" upright="1">
                          <a:noAutofit/>
                        </wps:bodyPr>
                      </wps:wsp>
                      <wps:wsp>
                        <wps:cNvPr id="1691"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0,2</w:t>
                              </w:r>
                            </w:p>
                          </w:txbxContent>
                        </wps:txbx>
                        <wps:bodyPr rot="0" vert="horz" wrap="square" lIns="18000" tIns="10800" rIns="18000" bIns="10800" anchor="t" anchorCtr="0" upright="1">
                          <a:noAutofit/>
                        </wps:bodyPr>
                      </wps:wsp>
                      <wps:wsp>
                        <wps:cNvPr id="1692"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397A01" w:rsidRDefault="001B3A69" w:rsidP="00EE2886">
                              <w:pPr>
                                <w:pStyle w:val="Figure"/>
                                <w:rPr>
                                  <w:lang w:val="de-DE"/>
                                </w:rPr>
                              </w:pPr>
                              <w:r w:rsidRPr="00127012">
                                <w:rPr>
                                  <w:lang w:val="de-DE"/>
                                </w:rPr>
                                <w:t>0,3</w:t>
                              </w:r>
                            </w:p>
                          </w:txbxContent>
                        </wps:txbx>
                        <wps:bodyPr rot="0" vert="horz" wrap="square" lIns="18000" tIns="10800" rIns="18000" bIns="10800" anchor="t" anchorCtr="0" upright="1">
                          <a:noAutofit/>
                        </wps:bodyPr>
                      </wps:wsp>
                      <wps:wsp>
                        <wps:cNvPr id="1693"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0,8</w:t>
                              </w:r>
                            </w:p>
                          </w:txbxContent>
                        </wps:txbx>
                        <wps:bodyPr rot="0" vert="horz" wrap="square" lIns="18000" tIns="10800" rIns="18000" bIns="10800" anchor="t" anchorCtr="0" upright="1">
                          <a:noAutofit/>
                        </wps:bodyPr>
                      </wps:wsp>
                      <wps:wsp>
                        <wps:cNvPr id="1694"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0,3</w:t>
                              </w:r>
                            </w:p>
                          </w:txbxContent>
                        </wps:txbx>
                        <wps:bodyPr rot="0" vert="horz" wrap="square" lIns="18000" tIns="10800" rIns="18000" bIns="10800" anchor="t" anchorCtr="0" upright="1">
                          <a:noAutofit/>
                        </wps:bodyPr>
                      </wps:wsp>
                      <wps:wsp>
                        <wps:cNvPr id="1695"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397A01" w:rsidRDefault="001B3A69" w:rsidP="00EE2886">
                              <w:pPr>
                                <w:pStyle w:val="Figure"/>
                                <w:rPr>
                                  <w:lang w:val="de-DE"/>
                                </w:rPr>
                              </w:pPr>
                              <w:r w:rsidRPr="00127012">
                                <w:rPr>
                                  <w:lang w:val="de-DE"/>
                                </w:rPr>
                                <w:t>0,8</w:t>
                              </w:r>
                            </w:p>
                          </w:txbxContent>
                        </wps:txbx>
                        <wps:bodyPr rot="0" vert="horz" wrap="square" lIns="18000" tIns="10800" rIns="18000" bIns="10800" anchor="t" anchorCtr="0" upright="1">
                          <a:noAutofit/>
                        </wps:bodyPr>
                      </wps:wsp>
                      <wps:wsp>
                        <wps:cNvPr id="1696"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0,2</w:t>
                              </w:r>
                            </w:p>
                          </w:txbxContent>
                        </wps:txbx>
                        <wps:bodyPr rot="0" vert="horz" wrap="square" lIns="18000" tIns="10800" rIns="18000" bIns="10800" anchor="t" anchorCtr="0" upright="1">
                          <a:noAutofit/>
                        </wps:bodyPr>
                      </wps:wsp>
                      <wps:wsp>
                        <wps:cNvPr id="1697"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0,6</w:t>
                              </w:r>
                            </w:p>
                          </w:txbxContent>
                        </wps:txbx>
                        <wps:bodyPr rot="0" vert="horz" wrap="square" lIns="18000" tIns="10800" rIns="18000" bIns="10800" anchor="t" anchorCtr="0" upright="1">
                          <a:noAutofit/>
                        </wps:bodyPr>
                      </wps:wsp>
                      <wps:wsp>
                        <wps:cNvPr id="1698"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0,35</w:t>
                              </w:r>
                            </w:p>
                          </w:txbxContent>
                        </wps:txbx>
                        <wps:bodyPr rot="0" vert="horz" wrap="square" lIns="18000" tIns="10800" rIns="18000" bIns="10800" anchor="t" anchorCtr="0" upright="1">
                          <a:noAutofit/>
                        </wps:bodyPr>
                      </wps:wsp>
                      <wps:wsp>
                        <wps:cNvPr id="1699"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0,6</w:t>
                              </w:r>
                            </w:p>
                          </w:txbxContent>
                        </wps:txbx>
                        <wps:bodyPr rot="0" vert="horz" wrap="square" lIns="18000" tIns="10800" rIns="18000" bIns="10800" anchor="t" anchorCtr="0" upright="1">
                          <a:noAutofit/>
                        </wps:bodyPr>
                      </wps:wsp>
                      <wps:wsp>
                        <wps:cNvPr id="1700"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0,25</w:t>
                              </w:r>
                            </w:p>
                          </w:txbxContent>
                        </wps:txbx>
                        <wps:bodyPr rot="0" vert="horz" wrap="square" lIns="18000" tIns="10800" rIns="18000" bIns="10800" anchor="t" anchorCtr="0" upright="1">
                          <a:noAutofit/>
                        </wps:bodyPr>
                      </wps:wsp>
                      <wps:wsp>
                        <wps:cNvPr id="1701"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0,4</w:t>
                              </w:r>
                            </w:p>
                          </w:txbxContent>
                        </wps:txbx>
                        <wps:bodyPr rot="0" vert="horz" wrap="square" lIns="18000" tIns="10800" rIns="18000" bIns="10800" anchor="t" anchorCtr="0" upright="1">
                          <a:noAutofit/>
                        </wps:bodyPr>
                      </wps:wsp>
                      <wps:wsp>
                        <wps:cNvPr id="1702"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0,4</w:t>
                              </w:r>
                            </w:p>
                          </w:txbxContent>
                        </wps:txbx>
                        <wps:bodyPr rot="0" vert="horz" wrap="square" lIns="18000" tIns="10800" rIns="18000" bIns="10800" anchor="t" anchorCtr="0" upright="1">
                          <a:noAutofit/>
                        </wps:bodyPr>
                      </wps:wsp>
                      <wps:wsp>
                        <wps:cNvPr id="1703"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0,8</w:t>
                              </w:r>
                            </w:p>
                          </w:txbxContent>
                        </wps:txbx>
                        <wps:bodyPr rot="0" vert="horz" wrap="square" lIns="18000" tIns="10800" rIns="18000" bIns="10800" anchor="t" anchorCtr="0" upright="1">
                          <a:noAutofit/>
                        </wps:bodyPr>
                      </wps:wsp>
                      <wps:wsp>
                        <wps:cNvPr id="1704"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0,2</w:t>
                              </w:r>
                            </w:p>
                          </w:txbxContent>
                        </wps:txbx>
                        <wps:bodyPr rot="0" vert="horz" wrap="square" lIns="18000" tIns="10800" rIns="18000" bIns="10800" anchor="t" anchorCtr="0" upright="1">
                          <a:noAutofit/>
                        </wps:bodyPr>
                      </wps:wsp>
                      <wps:wsp>
                        <wps:cNvPr id="1705"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0,6</w:t>
                              </w:r>
                            </w:p>
                          </w:txbxContent>
                        </wps:txbx>
                        <wps:bodyPr rot="0" vert="horz" wrap="square" lIns="18000" tIns="10800" rIns="18000" bIns="10800" anchor="t" anchorCtr="0" upright="1">
                          <a:noAutofit/>
                        </wps:bodyPr>
                      </wps:wsp>
                      <wps:wsp>
                        <wps:cNvPr id="1706"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0,15</w:t>
                              </w:r>
                            </w:p>
                          </w:txbxContent>
                        </wps:txbx>
                        <wps:bodyPr rot="0" vert="horz" wrap="square" lIns="18000" tIns="10800" rIns="18000" bIns="10800" anchor="t" anchorCtr="0" upright="1">
                          <a:noAutofit/>
                        </wps:bodyPr>
                      </wps:wsp>
                      <wps:wsp>
                        <wps:cNvPr id="1707"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0,4</w:t>
                              </w:r>
                            </w:p>
                          </w:txbxContent>
                        </wps:txbx>
                        <wps:bodyPr rot="0" vert="horz" wrap="square" lIns="18000" tIns="10800" rIns="18000" bIns="10800" anchor="t" anchorCtr="0" upright="1">
                          <a:noAutofit/>
                        </wps:bodyPr>
                      </wps:wsp>
                      <wps:wsp>
                        <wps:cNvPr id="1708"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w:t>
                              </w:r>
                            </w:p>
                          </w:txbxContent>
                        </wps:txbx>
                        <wps:bodyPr rot="0" vert="horz" wrap="square" lIns="18000" tIns="10800" rIns="18000" bIns="10800" anchor="t" anchorCtr="0" upright="1">
                          <a:noAutofit/>
                        </wps:bodyPr>
                      </wps:wsp>
                      <wps:wsp>
                        <wps:cNvPr id="1709"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0</w:t>
                              </w:r>
                            </w:p>
                          </w:txbxContent>
                        </wps:txbx>
                        <wps:bodyPr rot="0" vert="horz" wrap="square" lIns="18000" tIns="10800" rIns="18000" bIns="10800" anchor="t" anchorCtr="0" upright="1">
                          <a:noAutofit/>
                        </wps:bodyPr>
                      </wps:wsp>
                      <wps:wsp>
                        <wps:cNvPr id="1710"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1"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12"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13"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14"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15"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16"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17"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18"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9"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lang w:val="de-DE"/>
                                </w:rPr>
                                <w:t>t</w:t>
                              </w:r>
                            </w:p>
                          </w:txbxContent>
                        </wps:txbx>
                        <wps:bodyPr rot="0" vert="horz" wrap="square" lIns="18000" tIns="10800" rIns="18000" bIns="10800" anchor="t" anchorCtr="0" upright="1">
                          <a:noAutofit/>
                        </wps:bodyPr>
                      </wps:wsp>
                      <wps:wsp>
                        <wps:cNvPr id="1720"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1"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325FF4" w:rsidRDefault="001B3A69" w:rsidP="00EE2886">
                              <w:pPr>
                                <w:pStyle w:val="Figure"/>
                                <w:rPr>
                                  <w:lang w:val="de-DE"/>
                                </w:rPr>
                              </w:pPr>
                              <w:r w:rsidRPr="00325FF4">
                                <w:rPr>
                                  <w:lang w:val="de-DE"/>
                                </w:rPr>
                                <w:t>f</w:t>
                              </w:r>
                            </w:p>
                          </w:txbxContent>
                        </wps:txbx>
                        <wps:bodyPr rot="0" vert="horz" wrap="square" lIns="18000" tIns="10800" rIns="18000" bIns="10800" anchor="t" anchorCtr="0" upright="1">
                          <a:noAutofit/>
                        </wps:bodyPr>
                      </wps:wsp>
                    </wpg:wgp>
                  </a:graphicData>
                </a:graphic>
              </wp:inline>
            </w:drawing>
          </mc:Choice>
          <mc:Fallback>
            <w:pict>
              <v:group w14:anchorId="37846643" id="Group 1630" o:spid="_x0000_s1026" style="width:421.05pt;height:205.05pt;mso-position-horizontal-relative:char;mso-position-vertical-relative:line"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">
                <v:line id="Line 600" o:spid="_x0000_s1027"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3728IAAADdAAAADwAAAGRycy9kb3ducmV2LnhtbERPS4vCMBC+L/gfwgje1lQFWapRRPCB&#10;t+0uwt6GZmxrm0lNUq3/3iws7G0+vucs171pxJ2crywrmIwTEMS51RUXCr6/du8fIHxA1thYJgVP&#10;8rBeDd6WmGr74E+6Z6EQMYR9igrKENpUSp+XZNCPbUscuYt1BkOErpDa4SOGm0ZOk2QuDVYcG0ps&#10;aVtSXmedUXDuMv651jvXYLc/HC7nW+1nJ6VGw36zABGoD//iP/dRx/nz2QR+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3728IAAADdAAAADwAAAAAAAAAAAAAA&#10;AAChAgAAZHJzL2Rvd25yZXYueG1sUEsFBgAAAAAEAAQA+QAAAJADAAAAAA==&#10;" strokeweight="1.5pt"/>
                <v:line id="Line 601" o:spid="_x0000_s1028"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U+MYAAADdAAAADwAAAGRycy9kb3ducmV2LnhtbESPQWvCQBCF7wX/wzJCb3WjhVCjqxRB&#10;yCFtqYrnITsmqdnZuLtN0n/fLRS8zfDevO/NejuaVvTkfGNZwXyWgCAurW64UnA67p9eQPiArLG1&#10;TAp+yMN2M3lYY6btwJ/UH0IlYgj7DBXUIXSZlL6syaCf2Y44ahfrDIa4ukpqh0MMN61cJEkqDTYc&#10;CTV2tKupvB6+TeSWVeFu56/rmF/eiv2N++X78UOpx+n4ugIRaAx38/91rmP99HkB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FFPjGAAAA3QAAAA8AAAAAAAAA&#10;AAAAAAAAoQIAAGRycy9kb3ducmV2LnhtbFBLBQYAAAAABAAEAPkAAACUAwAAAAA=&#10;">
                  <v:stroke dashstyle="dash"/>
                </v:line>
                <v:line id="Line 602" o:spid="_x0000_s1029"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xY8UAAADdAAAADwAAAGRycy9kb3ducmV2LnhtbESPT4vCMBDF78J+hzAL3jRdBXGrUWRB&#10;8OAf1MXz0IxttZnUJNb67c3CgrcZ3pv3ezOdt6YSDTlfWlbw1U9AEGdWl5wr+D0ue2MQPiBrrCyT&#10;gid5mM8+OlNMtX3wnppDyEUMYZ+igiKEOpXSZwUZ9H1bE0ftbJ3BEFeXS+3wEcNNJQdJMpIGS46E&#10;Amv6KSi7Hu4mcrN87W6ny7VdnTfr5Y2b7+1xp1T3s11MQARqw9v8f73Ssf5oOIS/b+II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mxY8UAAADdAAAADwAAAAAAAAAA&#10;AAAAAAChAgAAZHJzL2Rvd25yZXYueG1sUEsFBgAAAAAEAAQA+QAAAJMDAAAAAA==&#10;">
                  <v:stroke dashstyle="dash"/>
                </v:line>
                <v:line id="Line 603" o:spid="_x0000_s1030"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pF8cAAADdAAAADwAAAGRycy9kb3ducmV2LnhtbESPQWvCQBCF7wX/wzJCb3VjK2JTNyIF&#10;wYO1GKXnITsmabKzcXcb4793C4XeZnhv3vdmuRpMK3pyvrasYDpJQBAXVtdcKjgdN08LED4ga2wt&#10;k4IbeVhlo4clptpe+UB9HkoRQ9inqKAKoUul9EVFBv3EdsRRO1tnMMTVlVI7vMZw08rnJJlLgzVH&#10;QoUdvVdUNPmPidyi3LnL13czbM8fu82F+9f98VOpx/GwfgMRaAj/5r/rrY715y8z+P0mji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CkXxwAAAN0AAAAPAAAAAAAA&#10;AAAAAAAAAKECAABkcnMvZG93bnJldi54bWxQSwUGAAAAAAQABAD5AAAAlQMAAAAA&#10;">
                  <v:stroke dashstyle="dash"/>
                </v:line>
                <v:line id="Line 604" o:spid="_x0000_s1031"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92MMAAADdAAAADwAAAGRycy9kb3ducmV2LnhtbERPS2vCQBC+F/wPywje6kalItFVRPBB&#10;b02L4G3IjklMdjbubjT9991Cobf5+J6z2vSmEQ9yvrKsYDJOQBDnVldcKPj63L8uQPiArLGxTAq+&#10;ycNmPXhZYartkz/okYVCxBD2KSooQ2hTKX1ekkE/ti1x5K7WGQwRukJqh88Ybho5TZK5NFhxbCix&#10;pV1JeZ11RsG5y/hyq/euwe5wPF7P99rP3pUaDfvtEkSgPvyL/9wnHefPZ2/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G/djDAAAA3QAAAA8AAAAAAAAAAAAA&#10;AAAAoQIAAGRycy9kb3ducmV2LnhtbFBLBQYAAAAABAAEAPkAAACRAwAAAAA=&#10;" strokeweight="1.5pt"/>
                <v:line id="Line 605" o:spid="_x0000_s1032"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S+8YAAADdAAAADwAAAGRycy9kb3ducmV2LnhtbESPT2sCMRDF7wW/QxjBW81WYWm3ZqUI&#10;gge1VMXzsJn9UzeTNYnr+u2bQqG3Gd6b93uzWA6mFT0531hW8DJNQBAXVjdcKTgd18+vIHxA1tha&#10;JgUP8rDMR08LzLS98xf1h1CJGMI+QwV1CF0mpS9qMuintiOOWmmdwRBXV0nt8B7DTStnSZJKgw1H&#10;Qo0drWoqLoebidyi2rrr+fsybMrddn3l/m1//FRqMh4+3kEEGsK/+e96o2P9dJ7C7zdxBJ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EvvGAAAA3QAAAA8AAAAAAAAA&#10;AAAAAAAAoQIAAGRycy9kb3ducmV2LnhtbFBLBQYAAAAABAAEAPkAAACUAwAAAAA=&#10;">
                  <v:stroke dashstyle="dash"/>
                </v:line>
                <v:line id="Line 606" o:spid="_x0000_s1033"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3YMcAAADdAAAADwAAAGRycy9kb3ducmV2LnhtbESPT2vCQBDF7wW/wzJCb7qxBbWpG5GC&#10;4MEq/qHnITsmabKzcXcb02/fFYTeZnhv3u/NYtmbRnTkfGVZwWScgCDOra64UHA+rUdzED4ga2ws&#10;k4Jf8rDMBk8LTLW98YG6YyhEDGGfooIyhDaV0uclGfRj2xJH7WKdwRBXV0jt8BbDTSNfkmQqDVYc&#10;CSW29FFSXh9/TOTmxdZdv77rfnP53K6v3L3tTnulnof96h1EoD78mx/XGx3rT19n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8rdgxwAAAN0AAAAPAAAAAAAA&#10;AAAAAAAAAKECAABkcnMvZG93bnJldi54bWxQSwUGAAAAAAQABAD5AAAAlQMAAAAA&#10;">
                  <v:stroke dashstyle="dash"/>
                </v:line>
                <v:line id="Line 607" o:spid="_x0000_s1034"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0jEsUAAADdAAAADwAAAGRycy9kb3ducmV2LnhtbESPTWvCQBCG7wX/wzKCt7qxgtToKlIQ&#10;PGhLtfQ8ZMckmp2Nu2tM/33nUOhthnk/nlmue9eojkKsPRuYjDNQxIW3NZcGvk7b51dQMSFbbDyT&#10;gR+KsF4NnpaYW//gT+qOqVQSwjFHA1VKba51LCpyGMe+JZbb2QeHSdZQahvwIeGu0S9ZNtMOa5aG&#10;Clt6q6i4Hu9OeotyH27fl2u/Ox/22xt38/fThzGjYb9ZgErUp3/xn3tnBX82FV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0jEsUAAADdAAAADwAAAAAAAAAA&#10;AAAAAAChAgAAZHJzL2Rvd25yZXYueG1sUEsFBgAAAAAEAAQA+QAAAJMDAAAAAA==&#10;">
                  <v:stroke dashstyle="dash"/>
                </v:line>
                <v:line id="Line 608" o:spid="_x0000_s1035"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33cMAAADdAAAADwAAAGRycy9kb3ducmV2LnhtbERPTWvCQBC9F/wPywje6sYKUqOriGCV&#10;3poWwduQHZOY7Gzc3Wj677uC0Ns83ucs171pxI2crywrmIwTEMS51RUXCn6+d6/vIHxA1thYJgW/&#10;5GG9GrwsMdX2zl90y0IhYgj7FBWUIbSplD4vyaAf25Y4cmfrDIYIXSG1w3sMN418S5KZNFhxbCix&#10;pW1JeZ11RsGxy/h0qXeuwe5jvz8fr7Wffio1GvabBYhAffgXP90HHefPpn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L993DAAAA3QAAAA8AAAAAAAAAAAAA&#10;AAAAoQIAAGRycy9kb3ducmV2LnhtbFBLBQYAAAAABAAEAPkAAACRAwAAAAA=&#10;" strokeweight="1.5pt"/>
                <v:line id="Line 609" o:spid="_x0000_s1036"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1cacUAAADdAAAADwAAAGRycy9kb3ducmV2LnhtbESPTWvCQBCG7wX/wzKCt7qxiNToKlIQ&#10;PGhLtfQ8ZMckmp2Nu2tM/33nUOhthnk/nlmue9eojkKsPRuYjDNQxIW3NZcGvk7b51dQMSFbbDyT&#10;gR+KsF4NnpaYW//gT+qOqVQSwjFHA1VKba51LCpyGMe+JZbb2QeHSdZQahvwIeGu0S9ZNtMOa5aG&#10;Clt6q6i4Hu9OeotyH27fl2u/Ox/22xt38/fThzGjYb9ZgErUp3/xn3tnBX82FX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1cacUAAADdAAAADwAAAAAAAAAA&#10;AAAAAAChAgAAZHJzL2Rvd25yZXYueG1sUEsFBgAAAAAEAAQA+QAAAJMDAAAAAA==&#10;">
                  <v:stroke dashstyle="dash"/>
                </v:line>
                <v:line id="Line 610" o:spid="_x0000_s1037"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58sUAAADdAAAADwAAAGRycy9kb3ducmV2LnhtbESPT4vCMBDF78J+hzAL3jR1EXG7RpEF&#10;wYN/UJc9D83YVptJTWKt394IgrcZ3pv3ezOZtaYSDTlfWlYw6CcgiDOrS84V/B0WvTEIH5A1VpZJ&#10;wZ08zKYfnQmm2t54R80+5CKGsE9RQRFCnUrps4IM+r6tiaN2tM5giKvLpXZ4i+Gmkl9JMpIGS46E&#10;Amv6LSg7768mcrN85S7/p3O7PK5Xiws335vDVqnuZzv/ARGoDW/z63qpY/3RcADPb+II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58sUAAADdAAAADwAAAAAAAAAA&#10;AAAAAAChAgAAZHJzL2Rvd25yZXYueG1sUEsFBgAAAAAEAAQA+QAAAJMDAAAAAA==&#10;">
                  <v:stroke dashstyle="dash"/>
                </v:line>
                <v:line id="Line 611" o:spid="_x0000_s1038"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W0cMAAADdAAAADwAAAGRycy9kb3ducmV2LnhtbERPTWvCQBC9C/6HZYTedKMtUlI3QQRr&#10;6a1pEXobsmOSJjsbdzea/vtuQfA2j/c5m3w0nbiQ841lBctFAoK4tLrhSsHX537+DMIHZI2dZVLw&#10;Sx7ybDrZYKrtlT/oUoRKxBD2KSqoQ+hTKX1Zk0G/sD1x5E7WGQwRukpqh9cYbjq5SpK1NNhwbKix&#10;p11NZVsMRsFxKPj7p927DofXw+F0PLf+8V2ph9m4fQERaAx38c39puP89dMK/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pFtHDAAAA3QAAAA8AAAAAAAAAAAAA&#10;AAAAoQIAAGRycy9kb3ducmV2LnhtbFBLBQYAAAAABAAEAPkAAACRAwAAAAA=&#10;" strokeweight="1.5pt"/>
                <v:line id="Line 612" o:spid="_x0000_s1039"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HscAAADdAAAADwAAAGRycy9kb3ducmV2LnhtbESPQWvCQBCF7wX/wzJCb3VjK2JTNyIF&#10;wYO1GKXnITsmabKzcXcb4793C4XeZnhv3vdmuRpMK3pyvrasYDpJQBAXVtdcKjgdN08LED4ga2wt&#10;k4IbeVhlo4clptpe+UB9HkoRQ9inqKAKoUul9EVFBv3EdsRRO1tnMMTVlVI7vMZw08rnJJlLgzVH&#10;QoUdvVdUNPmPidyi3LnL13czbM8fu82F+9f98VOpx/GwfgMRaAj/5r/rrY7157MX+P0mji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z8IexwAAAN0AAAAPAAAAAAAA&#10;AAAAAAAAAKECAABkcnMvZG93bnJldi54bWxQSwUGAAAAAAQABAD5AAAAlQMAAAAA&#10;">
                  <v:stroke dashstyle="dash"/>
                </v:line>
                <v:line id="Line 613" o:spid="_x0000_s1040"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ZaasUAAADdAAAADwAAAGRycy9kb3ducmV2LnhtbESPT4vCMBDF78J+hzAL3jRdEXGrUWRB&#10;8OAf1MXz0IxttZnUJNb67c3CgrcZ3pv3ezOdt6YSDTlfWlbw1U9AEGdWl5wr+D0ue2MQPiBrrCyT&#10;gid5mM8+OlNMtX3wnppDyEUMYZ+igiKEOpXSZwUZ9H1bE0ftbJ3BEFeXS+3wEcNNJQdJMpIGS46E&#10;Amv6KSi7Hu4mcrN87W6ny7VdnTfr5Y2b7+1xp1T3s11MQARqw9v8f73Ssf5oOIS/b+II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ZaasUAAADdAAAADwAAAAAAAAAA&#10;AAAAAAChAgAAZHJzL2Rvd25yZXYueG1sUEsFBgAAAAAEAAQA+QAAAJMDAAAAAA==&#10;">
                  <v:stroke dashstyle="dash"/>
                </v:line>
                <v:line id="Line 614" o:spid="_x0000_s1041"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8ccAAADdAAAADwAAAGRycy9kb3ducmV2LnhtbESPQWvCQBCF7wX/wzJCb3VjqWJTNyIF&#10;wYO1GKXnITsmabKzcXcb4793C4XeZnhv3vdmuRpMK3pyvrasYDpJQBAXVtdcKjgdN08LED4ga2wt&#10;k4IbeVhlo4clptpe+UB9HkoRQ9inqKAKoUul9EVFBv3EdsRRO1tnMMTVlVI7vMZw08rnJJlLgzVH&#10;QoUdvVdUNPmPidyi3LnL13czbM8fu82F+9f98VOpx/GwfgMRaAj/5r/rrY715y8z+P0mji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v/xxwAAAN0AAAAPAAAAAAAA&#10;AAAAAAAAAKECAABkcnMvZG93bnJldi54bWxQSwUGAAAAAAQABAD5AAAAlQMAAAAA&#10;">
                  <v:stroke dashstyle="dash"/>
                </v:line>
                <v:line id="Line 615" o:spid="_x0000_s1042"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hhsYAAADdAAAADwAAAGRycy9kb3ducmV2LnhtbESPT2sCMRDF7wW/QxjBW81WZGm3ZqUI&#10;gge1VMXzsJn9UzeTNYnr+u2bQqG3Gd6b93uzWA6mFT0531hW8DJNQBAXVjdcKTgd18+vIHxA1tha&#10;JgUP8rDMR08LzLS98xf1h1CJGMI+QwV1CF0mpS9qMuintiOOWmmdwRBXV0nt8B7DTStnSZJKgw1H&#10;Qo0drWoqLoebidyi2rrr+fsybMrddn3l/m1//FRqMh4+3kEEGsK/+e96o2P9dJ7C7zdxBJ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4YYbGAAAA3QAAAA8AAAAAAAAA&#10;AAAAAAAAoQIAAGRycy9kb3ducmV2LnhtbFBLBQYAAAAABAAEAPkAAACUAwAAAAA=&#10;">
                  <v:stroke dashstyle="dash"/>
                </v:line>
                <v:line id="Line 616" o:spid="_x0000_s1043"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EHccAAADdAAAADwAAAGRycy9kb3ducmV2LnhtbESPT2vCQBDF7wW/wzJCb7qxFLWpG5GC&#10;4MEq/qHnITsmabKzcXcb02/fFYTeZnhv3u/NYtmbRnTkfGVZwWScgCDOra64UHA+rUdzED4ga2ws&#10;k4Jf8rDMBk8LTLW98YG6YyhEDGGfooIyhDaV0uclGfRj2xJH7WKdwRBXV0jt8BbDTSNfkmQqDVYc&#10;CSW29FFSXh9/TOTmxdZdv77rfnP53K6v3L3tTnulnof96h1EoD78mx/XGx3rT19n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9MQdxwAAAN0AAAAPAAAAAAAA&#10;AAAAAAAAAKECAABkcnMvZG93bnJldi54bWxQSwUGAAAAAAQABAD5AAAAlQMAAAAA&#10;">
                  <v:stroke dashstyle="dash"/>
                </v:line>
                <v:line id="Line 617" o:spid="_x0000_s1044"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hO8YAAADdAAAADwAAAGRycy9kb3ducmV2LnhtbESPQWvCQBCF70L/wzKF3nRTW6SkrlIK&#10;aumtUYTehuyYpMnOprsbTf995yB4m+G9ee+b5Xp0nTpTiI1nA4+zDBRx6W3DlYHDfjN9ARUTssXO&#10;Mxn4owjr1d1kibn1F/6ic5EqJSEcczRQp9TnWseyJodx5nti0U4+OEyyhkrbgBcJd52eZ9lCO2xY&#10;Gmrs6b2msi0GZ+A4FPz9025Ch8N2tzsdf9v49GnMw/349goq0Zhu5uv1hxX8xbP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BITvGAAAA3QAAAA8AAAAAAAAA&#10;AAAAAAAAoQIAAGRycy9kb3ducmV2LnhtbFBLBQYAAAAABAAEAPkAAACUAwAAAAA=&#10;" strokeweight="1.5pt"/>
                <v:line id="Line 618" o:spid="_x0000_s1045"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f19MYAAADdAAAADwAAAGRycy9kb3ducmV2LnhtbESPQWvCQBCF7wX/wzKCt7ppkVBTVykF&#10;IYdoqZaeh+yYpGZn4+6axH/fLRS8zfDevO/NajOaVvTkfGNZwdM8AUFcWt1wpeDruH18AeEDssbW&#10;Mim4kYfNevKwwkzbgT+pP4RKxBD2GSqoQ+gyKX1Zk0E/tx1x1E7WGQxxdZXUDocYblr5nCSpNNhw&#10;JNTY0XtN5flwNZFbVoW7fP+cx/y0K7YX7pf744dSs+n49goi0Bju5v/rXMf66WIJ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n9fTGAAAA3QAAAA8AAAAAAAAA&#10;AAAAAAAAoQIAAGRycy9kb3ducmV2LnhtbFBLBQYAAAAABAAEAPkAAACUAwAAAAA=&#10;">
                  <v:stroke dashstyle="dash"/>
                </v:line>
                <v:line id="Line 619" o:spid="_x0000_s1046"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KtMUAAADdAAAADwAAAGRycy9kb3ducmV2LnhtbESPTWvCQBCG7wX/wzKCt7qxoNToKlIQ&#10;PGhLtfQ8ZMckmp2Nu2tM/33nUOhthnk/nlmue9eojkKsPRuYjDNQxIW3NZcGvk7b51dQMSFbbDyT&#10;gR+KsF4NnpaYW//gT+qOqVQSwjFHA1VKba51LCpyGMe+JZbb2QeHSdZQahvwIeGu0S9ZNtMOa5aG&#10;Clt6q6i4Hu9OeotyH27fl2u/Ox/22xt38/fThzGjYb9ZgErUp3/xn3tnBX82FX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TKtMUAAADdAAAADwAAAAAAAAAA&#10;AAAAAAChAgAAZHJzL2Rvd25yZXYueG1sUEsFBgAAAAAEAAQA+QAAAJMDAAAAAA==&#10;">
                  <v:stroke dashstyle="dash"/>
                </v:line>
                <v:line id="Line 620" o:spid="_x0000_s1047"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ee8MAAADdAAAADwAAAGRycy9kb3ducmV2LnhtbERPTWvCQBC9F/wPywjedKNFKamriGCV&#10;3kyL0NuQHZM02dm4u9H037uC0Ns83ucs171pxJWcrywrmE4SEMS51RUXCr6/duM3ED4ga2wsk4I/&#10;8rBeDV6WmGp74yNds1CIGMI+RQVlCG0qpc9LMugntiWO3Nk6gyFCV0jt8BbDTSNnSbKQBiuODSW2&#10;tC0pr7POKDh1Gf/81jvXYPex359Pl9q/fio1GvabdxCB+vAvfroPOs5fzKf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HnvDAAAA3QAAAA8AAAAAAAAAAAAA&#10;AAAAoQIAAGRycy9kb3ducmV2LnhtbFBLBQYAAAAABAAEAPkAAACRAwAAAAA=&#10;" strokeweight="1.5pt"/>
                <v:line id="Line 621" o:spid="_x0000_s1048"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622" o:spid="_x0000_s1049"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6CcUAAADdAAAADwAAAGRycy9kb3ducmV2LnhtbERPS2vCQBC+C/6HZYTedGOl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6CcUAAADdAAAADwAAAAAAAAAA&#10;AAAAAAChAgAAZHJzL2Rvd25yZXYueG1sUEsFBgAAAAAEAAQA+QAAAJMDAAAAAA==&#10;"/>
                <v:line id="Line 623" o:spid="_x0000_s1050"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ifcUAAADdAAAADwAAAGRycy9kb3ducmV2LnhtbERPTWvCQBC9C/6HZYTedNNWQ0ldRVoK&#10;2oOoLbTHMTtNotnZsLsm6b93hUJv83ifM1/2phYtOV9ZVnA/SUAQ51ZXXCj4/HgbP4HwAVljbZkU&#10;/JKH5WI4mGOmbcd7ag+hEDGEfYYKyhCaTEqfl2TQT2xDHLkf6wyGCF0htcMuhptaPiRJKg1WHBtK&#10;bOilpPx8uBgF28dd2q427+v+a5Me89f98fvUOaXuRv3qGUSgPvyL/9xrHee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ifcUAAADdAAAADwAAAAAAAAAA&#10;AAAAAAChAgAAZHJzL2Rvd25yZXYueG1sUEsFBgAAAAAEAAQA+QAAAJMDAAAAAA==&#10;"/>
                <v:line id="Line 624" o:spid="_x0000_s1051"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H5sUAAADdAAAADwAAAGRycy9kb3ducmV2LnhtbERPS2vCQBC+F/wPywi91Y0tBkldRSwF&#10;7aH4gvY4ZqdJNDsbdrdJ+u/dguBtPr7nzBa9qUVLzleWFYxHCQji3OqKCwXHw/vTFIQPyBpry6Tg&#10;jzws5oOHGWbadryjdh8KEUPYZ6igDKHJpPR5SQb9yDbEkfuxzmCI0BVSO+xiuKnlc5Kk0mDFsaHE&#10;hlYl5Zf9r1Hw+bJN2+XmY91/bdJT/rY7fZ87p9TjsF++ggjUh7v45l7rOD+d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HH5sUAAADdAAAADwAAAAAAAAAA&#10;AAAAAAChAgAAZHJzL2Rvd25yZXYueG1sUEsFBgAAAAAEAAQA+QAAAJMDAAAAAA==&#10;"/>
                <v:line id="Line 625" o:spid="_x0000_s1052"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ZkcUAAADdAAAADwAAAGRycy9kb3ducmV2LnhtbERP32vCMBB+H+x/CDfY20y3sTCqUWRj&#10;oD6IusF8PJtb2625lCS23X9vBMG3+/h+3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NZkcUAAADdAAAADwAAAAAAAAAA&#10;AAAAAAChAgAAZHJzL2Rvd25yZXYueG1sUEsFBgAAAAAEAAQA+QAAAJMDAAAAAA==&#10;"/>
                <v:line id="Line 626" o:spid="_x0000_s1053"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CsUAAADdAAAADwAAAGRycy9kb3ducmV2LnhtbERPTWvCQBC9C/6HZYTedNMW05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CsUAAADdAAAADwAAAAAAAAAA&#10;AAAAAAChAgAAZHJzL2Rvd25yZXYueG1sUEsFBgAAAAAEAAQA+QAAAJMDAAAAAA==&#10;"/>
                <v:line id="Line 627" o:spid="_x0000_s1054"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oe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BoeMgAAADdAAAADwAAAAAA&#10;AAAAAAAAAAChAgAAZHJzL2Rvd25yZXYueG1sUEsFBgAAAAAEAAQA+QAAAJYDAAAAAA==&#10;"/>
                <v:line id="Line 628" o:spid="_x0000_s1055"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N48UAAADdAAAADwAAAGRycy9kb3ducmV2LnhtbERPTWvCQBC9C/6HZYTedNMWQ5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zN48UAAADdAAAADwAAAAAAAAAA&#10;AAAAAAChAgAAZHJzL2Rvd25yZXYueG1sUEsFBgAAAAAEAAQA+QAAAJMDAAAAAA==&#10;"/>
                <v:line id="Line 629" o:spid="_x0000_s1056"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uw8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q7DxwAAAN0AAAAPAAAAAAAA&#10;AAAAAAAAAKECAABkcnMvZG93bnJldi54bWxQSwUGAAAAAAQABAD5AAAAlQMAAAAA&#10;"/>
                <v:line id="Line 630" o:spid="_x0000_s1057"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LWMUAAADdAAAADwAAAGRycy9kb3ducmV2LnhtbERP32vCMBB+H+x/CDfY20zdIIxqFNkY&#10;qA+iTtDHsznbuuZSkqzt/vtFGOztPr6fN50PthEd+VA71jAeZSCIC2dqLjUcPj+eXkGEiGywcUwa&#10;fijAfHZ/N8XcuJ531O1jKVIIhxw1VDG2uZShqMhiGLmWOHEX5y3GBH0pjcc+hdtGPmeZkhZrTg0V&#10;tvRWUfG1/7YaNi9b1S1W6+VwXKl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YLWMUAAADdAAAADwAAAAAAAAAA&#10;AAAAAAChAgAAZHJzL2Rvd25yZXYueG1sUEsFBgAAAAAEAAQA+QAAAJMDAAAAAA==&#10;"/>
                <v:line id="Line 631" o:spid="_x0000_s1058"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VL8UAAADdAAAADwAAAGRycy9kb3ducmV2LnhtbERP32vCMBB+F/wfwgl701QHYVSjiDLQ&#10;PYzpBvPxbG5tZ3MpSdZ2//0yGOztPr6ft9oMthEd+VA71jCfZSCIC2dqLjW8vT5OH0CEiGywcUwa&#10;vinAZj0erTA3rucTdedYihTCIUcNVYxtLmUoKrIYZq4lTtyH8xZjgr6UxmOfwm0jF1mmpMWaU0OF&#10;Le0qKm7nL6vh+f5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SVL8UAAADdAAAADwAAAAAAAAAA&#10;AAAAAAChAgAAZHJzL2Rvd25yZXYueG1sUEsFBgAAAAAEAAQA+QAAAJMDAAAAAA==&#10;"/>
                <v:shapetype id="_x0000_t202" coordsize="21600,21600" o:spt="202" path="m,l,21600r21600,l21600,xe">
                  <v:stroke joinstyle="miter"/>
                  <v:path gradientshapeok="t" o:connecttype="rect"/>
                </v:shapetype>
                <v:shape id="Text Box 632" o:spid="_x0000_s1059"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cAMIA&#10;AADdAAAADwAAAGRycy9kb3ducmV2LnhtbERPTUvDQBC9C/0PyxS82d1WCCV2W2zBosdEDz0O2TEb&#10;mp0N2bFN/fWuIHibx/uczW4KvbrQmLrIFpYLA4q4ia7j1sLH+8vDGlQSZId9ZLJwowS77exug6WL&#10;V67oUkurcginEi14kaHUOjWeAqZFHIgz9xnHgJLh2Go34jWHh16vjCl0wI5zg8eBDp6ac/0VLLRm&#10;VS0r47/703Ffrd9qkdPZWXs/n56fQAlN8i/+c7+6PL8oHu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xwA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caps w:val="0"/>
                            <w:lang w:val="de-DE"/>
                          </w:rPr>
                          <w:t xml:space="preserve">Canal </w:t>
                        </w:r>
                        <w:r w:rsidRPr="00127012">
                          <w:rPr>
                            <w:lang w:val="de-DE"/>
                          </w:rPr>
                          <w:t>1</w:t>
                        </w:r>
                      </w:p>
                    </w:txbxContent>
                  </v:textbox>
                </v:shape>
                <v:shape id="Text Box 633" o:spid="_x0000_s1060" type="#_x0000_t202" style="position:absolute;left:3808;top:8350;width:1017;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dMIA&#10;AADdAAAADwAAAGRycy9kb3ducmV2LnhtbERPTUvDQBC9C/0PyxS82d0WCSV2W2zBosdEDz0O2TEb&#10;mp0N2bFN/fWuIHibx/uczW4KvbrQmLrIFpYLA4q4ia7j1sLH+8vDGlQSZId9ZLJwowS77exug6WL&#10;V67oUkurcginEi14kaHUOjWeAqZFHIgz9xnHgJLh2Go34jWHh16vjCl0wI5zg8eBDp6ac/0VLLRm&#10;VS0r47/703Ffrd9qkdPZWXs/n56fQAlN8i/+c7+6PL8oHu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oR0wgAAAN0AAAAPAAAAAAAAAAAAAAAAAJgCAABkcnMvZG93&#10;bnJldi54bWxQSwUGAAAAAAQABAD1AAAAhwMAAAAA&#10;" filled="f" stroked="f">
                  <v:textbox inset=".5mm,.3mm,.5mm,.3mm">
                    <w:txbxContent>
                      <w:p w:rsidR="001B3A69" w:rsidRPr="00127012" w:rsidRDefault="001B3A69" w:rsidP="002526AD">
                        <w:pPr>
                          <w:pStyle w:val="Figure"/>
                          <w:rPr>
                            <w:lang w:val="de-DE"/>
                          </w:rPr>
                        </w:pPr>
                        <w:r w:rsidRPr="00127012">
                          <w:rPr>
                            <w:caps w:val="0"/>
                            <w:lang w:val="de-DE"/>
                          </w:rPr>
                          <w:t xml:space="preserve">Canal </w:t>
                        </w:r>
                        <w:r w:rsidRPr="00127012">
                          <w:rPr>
                            <w:lang w:val="de-DE"/>
                          </w:rPr>
                          <w:t>2</w:t>
                        </w:r>
                      </w:p>
                    </w:txbxContent>
                  </v:textbox>
                </v:shape>
                <v:shape id="Text Box 634" o:spid="_x0000_s1061"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h78IA&#10;AADdAAAADwAAAGRycy9kb3ducmV2LnhtbERPTUvDQBC9C/0PyxS82d0WDCV2W2zBosdEDz0O2TEb&#10;mp0N2bFN/fWuIHibx/uczW4KvbrQmLrIFpYLA4q4ia7j1sLH+8vDGlQSZId9ZLJwowS77exug6WL&#10;V67oUkurcginEi14kaHUOjWeAqZFHIgz9xnHgJLh2Go34jWHh16vjCl0wI5zg8eBDp6ac/0VLLRm&#10;VS0r47/703Ffrd9qkdPZWXs/n56fQAlN8i/+c7+6PL8oHu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iHv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caps w:val="0"/>
                            <w:lang w:val="de-DE"/>
                          </w:rPr>
                          <w:t xml:space="preserve">Canal </w:t>
                        </w:r>
                        <w:r w:rsidRPr="00127012">
                          <w:rPr>
                            <w:lang w:val="de-DE"/>
                          </w:rPr>
                          <w:t>3</w:t>
                        </w:r>
                      </w:p>
                    </w:txbxContent>
                  </v:textbox>
                </v:shape>
                <v:shape id="Text Box 635" o:spid="_x0000_s1062"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mMIA&#10;AADdAAAADwAAAGRycy9kb3ducmV2LnhtbERPTWvCQBC9F/wPywi91V09BImuokJLe0zag8chO2aD&#10;2dmQnWraX98tFHqbx/uc7X4KvbrRmLrIFpYLA4q4ia7j1sLH+/PTGlQSZId9ZLLwRQn2u9nDFksX&#10;71zRrZZW5RBOJVrwIkOpdWo8BUyLOBBn7hLHgJLh2Go34j2Hh16vjCl0wI5zg8eBTp6aa/0ZLLRm&#10;VS0r47/788uxWr/VIuers/ZxPh02oIQm+Rf/uV9dnl8UB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L+Y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caps w:val="0"/>
                            <w:lang w:val="de-DE"/>
                          </w:rPr>
                          <w:t xml:space="preserve">Canal </w:t>
                        </w:r>
                        <w:r w:rsidRPr="00127012">
                          <w:rPr>
                            <w:lang w:val="de-DE"/>
                          </w:rPr>
                          <w:t>4</w:t>
                        </w:r>
                      </w:p>
                      <w:p w:rsidR="001B3A69" w:rsidRDefault="001B3A69" w:rsidP="00EE2886">
                        <w:pPr>
                          <w:pStyle w:val="Figure"/>
                        </w:pPr>
                      </w:p>
                    </w:txbxContent>
                  </v:textbox>
                </v:shape>
                <v:shape id="Text Box 636" o:spid="_x0000_s1063"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aA8IA&#10;AADdAAAADwAAAGRycy9kb3ducmV2LnhtbERPTUvDQBC9C/0PyxS82d32EEvsttiCRY+JHnocsmM2&#10;NDsbsmOb+utdQfA2j/c5m90UenWhMXWRLSwXBhRxE13HrYWP95eHNagkyA77yGThRgl229ndBksX&#10;r1zRpZZW5RBOJVrwIkOpdWo8BUyLOBBn7jOOASXDsdVuxGsOD71eGVPogB3nBo8DHTw15/orWGjN&#10;qlpWxn/3p+O+Wr/VIqezs/Z+Pj0/gRKa5F/85351eX5RPML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BoD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caps w:val="0"/>
                            <w:lang w:val="de-DE"/>
                          </w:rPr>
                          <w:t xml:space="preserve">Canal </w:t>
                        </w:r>
                        <w:r w:rsidRPr="00127012">
                          <w:rPr>
                            <w:lang w:val="de-DE"/>
                          </w:rPr>
                          <w:t>5</w:t>
                        </w:r>
                      </w:p>
                    </w:txbxContent>
                  </v:textbox>
                </v:shape>
                <v:shape id="Text Box 637" o:spid="_x0000_s1064"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ccQA&#10;AADdAAAADwAAAGRycy9kb3ducmV2LnhtbESPQU/DMAyF70j8h8hI3FiyHaqpLJsACQTHFg47Wo1p&#10;qjVO1Zit8OvxAYmbrff83ufdYUmjOdNchswe1isHhrjLYeDew8f7890WTBHkgGNm8vBNBQ7766sd&#10;1iFfuKFzK73REC41eogiU21t6SIlLKs8Eav2meeEouvc2zDjRcPTaDfOVTbhwNoQcaKnSN2p/Uoe&#10;erdp1o2LP+Px5bHZvrUix1Pw/vZmebgHI7TIv/nv+jUoflUprn6jI9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jnHEAAAA3QAAAA8AAAAAAAAAAAAAAAAAmAIAAGRycy9k&#10;b3ducmV2LnhtbFBLBQYAAAAABAAEAPUAAACJAwAAAAA=&#10;" filled="f" stroked="f">
                  <v:textbox inset=".5mm,.3mm,.5mm,.3mm">
                    <w:txbxContent>
                      <w:p w:rsidR="001B3A69" w:rsidRPr="00127012" w:rsidRDefault="001B3A69" w:rsidP="00EE2886">
                        <w:pPr>
                          <w:pStyle w:val="Figure"/>
                          <w:rPr>
                            <w:lang w:val="de-DE"/>
                          </w:rPr>
                        </w:pPr>
                        <w:r w:rsidRPr="00127012">
                          <w:rPr>
                            <w:caps w:val="0"/>
                            <w:lang w:val="de-DE"/>
                          </w:rPr>
                          <w:t xml:space="preserve">Mesure </w:t>
                        </w:r>
                        <w:r w:rsidRPr="00127012">
                          <w:rPr>
                            <w:lang w:val="de-DE"/>
                          </w:rPr>
                          <w:t>N°</w:t>
                        </w:r>
                      </w:p>
                    </w:txbxContent>
                  </v:textbox>
                </v:shape>
                <v:shape id="Text Box 638" o:spid="_x0000_s1065"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r6sIA&#10;AADdAAAADwAAAGRycy9kb3ducmV2LnhtbERPTUvDQBC9C/0PyxS82d32EGrsttiCRY+JHnocsmM2&#10;NDsbsmOb+utdQfA2j/c5m90UenWhMXWRLSwXBhRxE13HrYWP95eHNagkyA77yGThRgl229ndBksX&#10;r1zRpZZW5RBOJVrwIkOpdWo8BUyLOBBn7jOOASXDsdVuxGsOD71eGVPogB3nBo8DHTw15/orWGjN&#10;qlpWxn/3p+O+Wr/VIqezs/Z+Pj0/gRKa5F/85351eX5RPML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yvq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FBO</w:t>
                        </w:r>
                      </w:p>
                    </w:txbxContent>
                  </v:textbox>
                </v:shape>
                <v:shape id="Text Box 639" o:spid="_x0000_s1066"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qsQA&#10;AADdAAAADwAAAGRycy9kb3ducmV2LnhtbESPQU/DMAyF70j8h8hI3FiyHcZUlk2ABIJjyw47Wo1p&#10;qjVO1Zit8OvxAYmbrff83uftfk6DOdNU+swelgsHhrjNoefOw+Hj5W4DpghywCEzefimAvvd9dUW&#10;q5AvXNO5kc5oCJcKPUSRsbK2tJESlkUeiVX7zFNC0XXqbJjwouFpsCvn1jZhz9oQcaTnSO2p+Uoe&#10;Oreql7WLP8Px9anevDcix1Pw/vZmfnwAIzTLv/nv+i0o/vpe+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AFKrEAAAA3QAAAA8AAAAAAAAAAAAAAAAAmAIAAGRycy9k&#10;b3ducmV2LnhtbFBLBQYAAAAABAAEAPUAAACJAwAAAAA=&#10;" filled="f" stroked="f">
                  <v:textbox inset=".5mm,.3mm,.5mm,.3mm">
                    <w:txbxContent>
                      <w:p w:rsidR="001B3A69" w:rsidRPr="00127012" w:rsidRDefault="001B3A69" w:rsidP="00EE2886">
                        <w:pPr>
                          <w:pStyle w:val="Figure"/>
                          <w:rPr>
                            <w:lang w:val="de-DE"/>
                          </w:rPr>
                        </w:pPr>
                        <w:r w:rsidRPr="00127012">
                          <w:rPr>
                            <w:lang w:val="de-DE"/>
                          </w:rPr>
                          <w:t>SRO</w:t>
                        </w:r>
                      </w:p>
                    </w:txbxContent>
                  </v:textbox>
                </v:shape>
                <v:shape id="Text Box 640" o:spid="_x0000_s1067"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xMcIA&#10;AADdAAAADwAAAGRycy9kb3ducmV2LnhtbERPTUvDQBC9C/0PyxS82d30UEvsttiCosdEDz0O2TEb&#10;mp0N2bGN/fVdQfA2j/c5m90UenWmMXWRLRQLA4q4ia7j1sLnx8vDGlQSZId9ZLLwQwl229ndBksX&#10;L1zRuZZW5RBOJVrwIkOpdWo8BUyLOBBn7iuOASXDsdVuxEsOD71eGrPSATvODR4HOnhqTvV3sNCa&#10;ZVVUxl/74+u+Wr/XIseTs/Z+Pj0/gRKa5F/8535zef7qsYDfb/IJ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LEx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FCO</w:t>
                        </w:r>
                      </w:p>
                    </w:txbxContent>
                  </v:textbox>
                </v:shape>
                <v:shape id="Text Box 641" o:spid="_x0000_s1068"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vRsIA&#10;AADdAAAADwAAAGRycy9kb3ducmV2LnhtbERPTUvDQBC9C/0PyxR6s7vNoZbYbbEFpR4TPfQ4ZMds&#10;aHY2ZMc2+utdQfA2j/c52/0UenWlMXWRLayWBhRxE13HrYX3t+f7DagkyA77yGThixLsd7O7LZYu&#10;3riiay2tyiGcSrTgRYZS69R4CpiWcSDO3EccA0qGY6vdiLccHnpdGLPWATvODR4HOnpqLvVnsNCa&#10;olpVxn/355dDtXmtRc4XZ+1iPj09ghKa5F/85z65PH/9UMDvN/kE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i9G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0,7</w:t>
                        </w:r>
                      </w:p>
                    </w:txbxContent>
                  </v:textbox>
                </v:shape>
                <v:shape id="Text Box 642" o:spid="_x0000_s1069"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K3cIA&#10;AADdAAAADwAAAGRycy9kb3ducmV2LnhtbERPTWsCMRC9F/ofwhR6q4kWrKxGUaGlPe7qweOwGTeL&#10;m8mymeq2v74pFHqbx/uc1WYMnbrSkNrIFqYTA4q4jq7lxsLx8Pq0AJUE2WEXmSx8UYLN+v5uhYWL&#10;Ny7pWkmjcginAi14kb7QOtWeAqZJ7Ikzd45DQMlwaLQb8JbDQ6dnxsx1wJZzg8ee9p7qS/UZLDRm&#10;Vk5L47+709uuXHxUIqeLs/bxYdwuQQmN8i/+c7+7PH/+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ord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0,6</w:t>
                        </w:r>
                      </w:p>
                    </w:txbxContent>
                  </v:textbox>
                </v:shape>
                <v:shape id="Text Box 643" o:spid="_x0000_s1070"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SqcIA&#10;AADdAAAADwAAAGRycy9kb3ducmV2LnhtbERPTWsCMRC9F/ofwhR6q4lSrKxGUaGlPe7qweOwGTeL&#10;m8mymeq2v74pFHqbx/uc1WYMnbrSkNrIFqYTA4q4jq7lxsLx8Pq0AJUE2WEXmSx8UYLN+v5uhYWL&#10;Ny7pWkmjcginAi14kb7QOtWeAqZJ7Ikzd45DQMlwaLQb8JbDQ6dnxsx1wJZzg8ee9p7qS/UZLDRm&#10;Vk5L47+709uuXHxUIqeLs/bxYdwuQQmN8i/+c7+7PH/+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xKp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0,4</w:t>
                        </w:r>
                      </w:p>
                    </w:txbxContent>
                  </v:textbox>
                </v:shape>
                <v:shape id="Text Box 644" o:spid="_x0000_s1071"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3MsIA&#10;AADdAAAADwAAAGRycy9kb3ducmV2LnhtbERPTWsCMRC9F/ofwhR6q4lCraxGUaGlPe7qweOwGTeL&#10;m8mymeq2v74pFHqbx/uc1WYMnbrSkNrIFqYTA4q4jq7lxsLx8Pq0AJUE2WEXmSx8UYLN+v5uhYWL&#10;Ny7pWkmjcginAi14kb7QOtWeAqZJ7Ikzd45DQMlwaLQb8JbDQ6dnxsx1wJZzg8ee9p7qS/UZLDRm&#10;Vk5L47+709uuXHxUIqeLs/bxYdwuQQmN8i/+c7+7PH/+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7cy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0,3</w:t>
                        </w:r>
                      </w:p>
                    </w:txbxContent>
                  </v:textbox>
                </v:shape>
                <v:shape id="Text Box 645" o:spid="_x0000_s1072"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pRcIA&#10;AADdAAAADwAAAGRycy9kb3ducmV2LnhtbERPTUvDQBC9C/0PyxS82d32EEvsttiCRY+JHnocsmM2&#10;NDsbsmOb+utdQfA2j/c5m90UenWhMXWRLSwXBhRxE13HrYWP95eHNagkyA77yGThRgl229ndBksX&#10;r1zRpZZW5RBOJVrwIkOpdWo8BUyLOBBn7jOOASXDsdVuxGsOD71eGVPogB3nBo8DHTw15/orWGjN&#10;qlpWxn/3p+O+Wr/VIqezs/Z+Pj0/gRKa5F/85351eX7xWMD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SlF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0,6</w:t>
                        </w:r>
                      </w:p>
                    </w:txbxContent>
                  </v:textbox>
                </v:shape>
                <v:shape id="Text Box 646" o:spid="_x0000_s1073"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M3sIA&#10;AADdAAAADwAAAGRycy9kb3ducmV2LnhtbERPTWsCMRC9F/wPYYTeaqIHla1RWkFpj7v14HHYTDeL&#10;m8myGXXbX98UCr3N433OZjeGTt1oSG1kC/OZAUVcR9dyY+H0cXhag0qC7LCLTBa+KMFuO3nYYOHi&#10;nUu6VdKoHMKpQAtepC+0TrWngGkWe+LMfcYhoGQ4NNoNeM/hodMLY5Y6YMu5wWNPe0/1pboGC41Z&#10;lPPS+O/ufHwt1++VyPnirH2cji/PoIRG+Rf/ud9cnr9creD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YzewgAAAN0AAAAPAAAAAAAAAAAAAAAAAJgCAABkcnMvZG93&#10;bnJldi54bWxQSwUGAAAAAAQABAD1AAAAhwMAAAAA&#10;" filled="f" stroked="f">
                  <v:textbox inset=".5mm,.3mm,.5mm,.3mm">
                    <w:txbxContent>
                      <w:p w:rsidR="001B3A69" w:rsidRPr="00213081" w:rsidRDefault="001B3A69" w:rsidP="00EE2886">
                        <w:pPr>
                          <w:pStyle w:val="Figure"/>
                          <w:rPr>
                            <w:b/>
                            <w:bCs/>
                            <w:color w:val="0000FF"/>
                            <w:lang w:val="de-DE"/>
                          </w:rPr>
                        </w:pPr>
                        <w:r w:rsidRPr="00213081">
                          <w:rPr>
                            <w:b/>
                            <w:bCs/>
                            <w:color w:val="0000FF"/>
                            <w:lang w:val="de-DE"/>
                          </w:rPr>
                          <w:t>0,225</w:t>
                        </w:r>
                      </w:p>
                    </w:txbxContent>
                  </v:textbox>
                </v:shape>
                <v:shape id="Text Box 647" o:spid="_x0000_s1074"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YrMQA&#10;AADdAAAADwAAAGRycy9kb3ducmV2LnhtbESPQU/DMAyF70j8h8hI3FiyHcZUlk2ABIJjyw47Wo1p&#10;qjVO1Zit8OvxAYmbrff83uftfk6DOdNU+swelgsHhrjNoefOw+Hj5W4DpghywCEzefimAvvd9dUW&#10;q5AvXNO5kc5oCJcKPUSRsbK2tJESlkUeiVX7zFNC0XXqbJjwouFpsCvn1jZhz9oQcaTnSO2p+Uoe&#10;Oreql7WLP8Px9anevDcix1Pw/vZmfnwAIzTLv/nv+i0o/vpe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GKzEAAAA3QAAAA8AAAAAAAAAAAAAAAAAmAIAAGRycy9k&#10;b3ducmV2LnhtbFBLBQYAAAAABAAEAPUAAACJAwAAAAA=&#10;" filled="f" stroked="f">
                  <v:textbox inset=".5mm,.3mm,.5mm,.3mm">
                    <w:txbxContent>
                      <w:p w:rsidR="001B3A69" w:rsidRPr="00213081" w:rsidRDefault="001B3A69" w:rsidP="00EE2886">
                        <w:pPr>
                          <w:pStyle w:val="Figure"/>
                          <w:rPr>
                            <w:b/>
                            <w:bCs/>
                            <w:color w:val="0000FF"/>
                            <w:lang w:val="de-DE"/>
                          </w:rPr>
                        </w:pPr>
                        <w:r w:rsidRPr="00213081">
                          <w:rPr>
                            <w:b/>
                            <w:bCs/>
                            <w:color w:val="0000FF"/>
                            <w:lang w:val="de-DE"/>
                          </w:rPr>
                          <w:t>0,52</w:t>
                        </w:r>
                      </w:p>
                    </w:txbxContent>
                  </v:textbox>
                </v:shape>
                <v:line id="Line 648" o:spid="_x0000_s1075"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SccAAADdAAAADwAAAGRycy9kb3ducmV2LnhtbESPQWvCQBCF7wX/wzJCb3VTD2lNXaUI&#10;Qg6xpSqeh+yYpGZn4+42if++Wyh4m+G9ed+b5Xo0rejJ+caygudZAoK4tLrhSsHxsH16BeEDssbW&#10;Mim4kYf1avKwxEzbgb+o34dKxBD2GSqoQ+gyKX1Zk0E/sx1x1M7WGQxxdZXUDocYblo5T5JUGmw4&#10;EmrsaFNTedn/mMgtq8JdT9+XMT/viu2V+8XH4VOpx+n4/gYi0Bju5v/rXMf66csC/r6JI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z9JxwAAAN0AAAAPAAAAAAAA&#10;AAAAAAAAAKECAABkcnMvZG93bnJldi54bWxQSwUGAAAAAAQABAD5AAAAlQMAAAAA&#10;">
                  <v:stroke dashstyle="dash"/>
                </v:line>
                <v:shape id="Text Box 649" o:spid="_x0000_s1076"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kjcQA&#10;AADdAAAADwAAAGRycy9kb3ducmV2LnhtbESPQU/DMAyF70j8h8hI3FiyHaaqLJsACQTHFg47Wo1p&#10;qjVO1Zit8OvxAYmbrff83ufdYUmjOdNchswe1isHhrjLYeDew8f7810FpghywDEzefimAof99dUO&#10;65Av3NC5ld5oCJcaPUSRqba2dJESllWeiFX7zHNC0XXubZjxouFptBvntjbhwNoQcaKnSN2p/Uoe&#10;erdp1o2LP+Px5bGp3lqR4yl4f3uzPNyDEVrk3/x3/RoUf1spv36jI9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ZI3EAAAA3QAAAA8AAAAAAAAAAAAAAAAAmAIAAGRycy9k&#10;b3ducmV2LnhtbFBLBQYAAAAABAAEAPUAAACJAwAAAAA=&#10;" filled="f" stroked="f">
                  <v:textbox inset=".5mm,.3mm,.5mm,.3mm">
                    <w:txbxContent>
                      <w:p w:rsidR="001B3A69" w:rsidRPr="00127012" w:rsidRDefault="001B3A69" w:rsidP="00EE2886">
                        <w:pPr>
                          <w:pStyle w:val="Figure"/>
                          <w:rPr>
                            <w:lang w:val="de-DE"/>
                          </w:rPr>
                        </w:pPr>
                        <w:r w:rsidRPr="00127012">
                          <w:rPr>
                            <w:lang w:val="de-DE"/>
                          </w:rPr>
                          <w:t>1</w:t>
                        </w:r>
                      </w:p>
                    </w:txbxContent>
                  </v:textbox>
                </v:shape>
                <v:shape id="Text Box 650" o:spid="_x0000_s1077"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BFsIA&#10;AADdAAAADwAAAGRycy9kb3ducmV2LnhtbERPTUvDQBC9C/6HZQRvdjc9lJB2W6qg6DHRQ49DdpoN&#10;zc6G7NhGf323IHibx/uczW4OgzrTlPrIFoqFAUXcRtdzZ+Hr8/WpBJUE2eEQmSz8UILd9v5ug5WL&#10;F67p3EincginCi14kbHSOrWeAqZFHIkzd4xTQMlw6rSb8JLDw6CXxqx0wJ5zg8eRXjy1p+Y7WOjM&#10;si5q43+Hw9tzXX40IoeTs/bxYd6vQQnN8i/+c7+7PH9VFnD7Jp+gt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cEW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2</w:t>
                        </w:r>
                      </w:p>
                    </w:txbxContent>
                  </v:textbox>
                </v:shape>
                <v:shape id="Text Box 651" o:spid="_x0000_s1078" type="#_x0000_t202" style="position:absolute;left:1985;top:9205;width:568;height:284;rotation:7975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s9cIA&#10;AADdAAAADwAAAGRycy9kb3ducmV2LnhtbERPTWsCMRC9F/wPYQRvNavIsqxGEcXSo7WVXsfNuFnc&#10;TJYk6uqvbwqF3ubxPmex6m0rbuRD41jBZJyBIK6cbrhW8PW5ey1AhIissXVMCh4UYLUcvCyw1O7O&#10;H3Q7xFqkEA4lKjAxdqWUoTJkMYxdR5y4s/MWY4K+ltrjPYXbVk6zLJcWG04NBjvaGKouh6tVYE/F&#10;9vuY+8wZcznu37auez5mSo2G/XoOIlIf/8V/7ned5ufFFH6/S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2z1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3</w:t>
                        </w:r>
                      </w:p>
                    </w:txbxContent>
                  </v:textbox>
                </v:shape>
                <v:shape id="Text Box 652" o:spid="_x0000_s1079"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6+sIA&#10;AADdAAAADwAAAGRycy9kb3ducmV2LnhtbERPTUvDQBC9C/0PyxS82d1WKCF2W2zBosdEDz0O2TEb&#10;mp0N2bFN/fWuIHibx/uczW4KvbrQmLrIFpYLA4q4ia7j1sLH+8tDASoJssM+Mlm4UYLddna3wdLF&#10;K1d0qaVVOYRTiRa8yFBqnRpPAdMiDsSZ+4xjQMlwbLUb8ZrDQ69Xxqx1wI5zg8eBDp6ac/0VLLRm&#10;VS0r47/703FfFW+1yOnsrL2fT89PoIQm+Rf/uV9dnr8uHu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r6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4</w:t>
                        </w:r>
                      </w:p>
                    </w:txbxContent>
                  </v:textbox>
                </v:shape>
                <v:shape id="Text Box 653" o:spid="_x0000_s1080"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jsIA&#10;AADdAAAADwAAAGRycy9kb3ducmV2LnhtbERPTUvDQBC9C/0PyxS82d0WKSF2W2zBosdEDz0O2TEb&#10;mp0N2bFN/fWuIHibx/uczW4KvbrQmLrIFpYLA4q4ia7j1sLH+8tDASoJssM+Mlm4UYLddna3wdLF&#10;K1d0qaVVOYRTiRa8yFBqnRpPAdMiDsSZ+4xjQMlwbLUb8ZrDQ69Xxqx1wI5zg8eBDp6ac/0VLLRm&#10;VS0r47/703FfFW+1yOnsrL2fT89PoIQm+Rf/uV9dnr8uHu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7mKO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5</w:t>
                        </w:r>
                      </w:p>
                    </w:txbxContent>
                  </v:textbox>
                </v:shape>
                <v:shape id="Text Box 654" o:spid="_x0000_s1081"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HFcIA&#10;AADdAAAADwAAAGRycy9kb3ducmV2LnhtbERPTUvDQBC9C/0PyxS82d0WLCF2W2zBosdEDz0O2TEb&#10;mp0N2bFN/fWuIHibx/uczW4KvbrQmLrIFpYLA4q4ia7j1sLH+8tDASoJssM+Mlm4UYLddna3wdLF&#10;K1d0qaVVOYRTiRa8yFBqnRpPAdMiDsSZ+4xjQMlwbLUb8ZrDQ69Xxqx1wI5zg8eBDp6ac/0VLLRm&#10;VS0r47/703FfFW+1yOnsrL2fT89PoIQm+Rf/uV9dnr8uHu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scV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6</w:t>
                        </w:r>
                      </w:p>
                    </w:txbxContent>
                  </v:textbox>
                </v:shape>
                <v:shape id="Text Box 655" o:spid="_x0000_s1082"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ZYsIA&#10;AADdAAAADwAAAGRycy9kb3ducmV2LnhtbERPTUvDQBC9C/6HZQRvdrc9hJB2W6pQ0WOihx6H7DQb&#10;mp0N2Wkb/fWuIHibx/uczW4Og7rSlPrIFpYLA4q4ja7nzsLnx+GpBJUE2eEQmSx8UYLd9v5ug5WL&#10;N67p2kincginCi14kbHSOrWeAqZFHIkzd4pTQMlw6rSb8JbDw6BXxhQ6YM+5weNIL57ac3MJFjqz&#10;qpe18d/D8fW5Lt8bkePZWfv4MO/XoIRm+Rf/ud9cnl+UB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Fli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7</w:t>
                        </w:r>
                      </w:p>
                    </w:txbxContent>
                  </v:textbox>
                </v:shape>
                <v:shape id="Text Box 656" o:spid="_x0000_s1083"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8+cIA&#10;AADdAAAADwAAAGRycy9kb3ducmV2LnhtbERPTUvDQBC9C/0PyxS82d32UEPsttiCosdEDz0O2TEb&#10;mp0N2bGN/fVdQfA2j/c5m90UenWmMXWRLSwXBhRxE13HrYXPj5eHAlQSZId9ZLLwQwl229ndBksX&#10;L1zRuZZW5RBOJVrwIkOpdWo8BUyLOBBn7iuOASXDsdVuxEsOD71eGbPWATvODR4HOnhqTvV3sNCa&#10;VbWsjL/2x9d9VbzXIseTs/Z+Pj0/gRKa5F/8535zef66eITfb/IJ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Pz5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8</w:t>
                        </w:r>
                      </w:p>
                    </w:txbxContent>
                  </v:textbox>
                </v:shape>
                <v:shape id="Text Box 657" o:spid="_x0000_s1084"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oi8QA&#10;AADdAAAADwAAAGRycy9kb3ducmV2LnhtbESPQU/DMAyF70j8h8hI3FiyHaaqLJsACQTHFg47Wo1p&#10;qjVO1Zit8OvxAYmbrff83ufdYUmjOdNchswe1isHhrjLYeDew8f7810FpghywDEzefimAof99dUO&#10;65Av3NC5ld5oCJcaPUSRqba2dJESllWeiFX7zHNC0XXubZjxouFptBvntjbhwNoQcaKnSN2p/Uoe&#10;erdp1o2LP+Px5bGp3lqR4yl4f3uzPNyDEVrk3/x3/RoUf1sprn6jI9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aIvEAAAA3QAAAA8AAAAAAAAAAAAAAAAAmAIAAGRycy9k&#10;b3ducmV2LnhtbFBLBQYAAAAABAAEAPUAAACJAwAAAAA=&#10;" filled="f" stroked="f">
                  <v:textbox inset=".5mm,.3mm,.5mm,.3mm">
                    <w:txbxContent>
                      <w:p w:rsidR="001B3A69" w:rsidRPr="00127012" w:rsidRDefault="001B3A69" w:rsidP="00EE2886">
                        <w:pPr>
                          <w:pStyle w:val="Figure"/>
                          <w:rPr>
                            <w:lang w:val="de-DE"/>
                          </w:rPr>
                        </w:pPr>
                        <w:r w:rsidRPr="00127012">
                          <w:rPr>
                            <w:lang w:val="de-DE"/>
                          </w:rPr>
                          <w:t>9</w:t>
                        </w:r>
                      </w:p>
                    </w:txbxContent>
                  </v:textbox>
                </v:shape>
                <v:shape id="Text Box 658" o:spid="_x0000_s1085"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EMIA&#10;AADdAAAADwAAAGRycy9kb3ducmV2LnhtbERPTUvDQBC9C/0PyxS82d32UGLsttiCosdEDz0O2TEb&#10;mp0N2bGN/fVdQfA2j/c5m90UenWmMXWRLSwXBhRxE13HrYXPj5eHAlQSZId9ZLLwQwl229ndBksX&#10;L1zRuZZW5RBOJVrwIkOpdWo8BUyLOBBn7iuOASXDsdVuxEsOD71eGbPWATvODR4HOnhqTvV3sNCa&#10;VbWsjL/2x9d9VbzXIseTs/Z+Pj0/gRKa5F/8535zef66eITfb/IJ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80Q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10</w:t>
                        </w:r>
                      </w:p>
                    </w:txbxContent>
                  </v:textbox>
                </v:shape>
                <v:shape id="Text Box 659" o:spid="_x0000_s1086"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yUMQA&#10;AADdAAAADwAAAGRycy9kb3ducmV2LnhtbESPQU/DMAyF70j8h8hI3FiyHaZRlk2ABIJjyw47Wo1p&#10;qjVO1Zit8OvxAYmbrff83uftfk6DOdNU+swelgsHhrjNoefOw+Hj5W4DpghywCEzefimAvvd9dUW&#10;q5AvXNO5kc5oCJcKPUSRsbK2tJESlkUeiVX7zFNC0XXqbJjwouFpsCvn1jZhz9oQcaTnSO2p+Uoe&#10;Oreql7WLP8Px9anevDcix1Pw/vZmfnwAIzTLv/nv+i0o/vpe+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8lDEAAAA3QAAAA8AAAAAAAAAAAAAAAAAmAIAAGRycy9k&#10;b3ducmV2LnhtbFBLBQYAAAAABAAEAPUAAACJAwAAAAA=&#10;" filled="f" stroked="f">
                  <v:textbox inset=".5mm,.3mm,.5mm,.3mm">
                    <w:txbxContent>
                      <w:p w:rsidR="001B3A69" w:rsidRPr="00127012" w:rsidRDefault="001B3A69" w:rsidP="00EE2886">
                        <w:pPr>
                          <w:pStyle w:val="Figure"/>
                          <w:rPr>
                            <w:lang w:val="de-DE"/>
                          </w:rPr>
                        </w:pPr>
                        <w:r w:rsidRPr="00127012">
                          <w:rPr>
                            <w:lang w:val="de-DE"/>
                          </w:rPr>
                          <w:t>0,1</w:t>
                        </w:r>
                      </w:p>
                    </w:txbxContent>
                  </v:textbox>
                </v:shape>
                <v:shape id="Text Box 660" o:spid="_x0000_s1087"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Xy8IA&#10;AADdAAAADwAAAGRycy9kb3ducmV2LnhtbERPTUvDQBC9C/0PyxS82d30UGrsttiCosdEDz0O2TEb&#10;mp0N2bGN/fVdQfA2j/c5m90UenWmMXWRLRQLA4q4ia7j1sLnx8vDGlQSZId9ZLLwQwl229ndBksX&#10;L1zRuZZW5RBOJVrwIkOpdWo8BUyLOBBn7iuOASXDsdVuxEsOD71eGrPSATvODR4HOnhqTvV3sNCa&#10;ZVVUxl/74+u+Wr/XIseTs/Z+Pj0/gRKa5F/8535zef7qsYDfb/IJ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FfL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0,2</w:t>
                        </w:r>
                      </w:p>
                    </w:txbxContent>
                  </v:textbox>
                </v:shape>
                <v:shape id="Text Box 661" o:spid="_x0000_s1088"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JvMIA&#10;AADdAAAADwAAAGRycy9kb3ducmV2LnhtbERPTUvDQBC9C/0PyxR6s7vNodTYbbEFpR4TPfQ4ZMds&#10;aHY2ZMc2+utdQfA2j/c52/0UenWlMXWRLayWBhRxE13HrYX3t+f7DagkyA77yGThixLsd7O7LZYu&#10;3riiay2tyiGcSrTgRYZS69R4CpiWcSDO3EccA0qGY6vdiLccHnpdGLPWATvODR4HOnpqLvVnsNCa&#10;olpVxn/355dDtXmtRc4XZ+1iPj09ghKa5F/85z65PH/9UMDvN/kE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sm8wgAAAN0AAAAPAAAAAAAAAAAAAAAAAJgCAABkcnMvZG93&#10;bnJldi54bWxQSwUGAAAAAAQABAD1AAAAhwMAAAAA&#10;" filled="f" stroked="f">
                  <v:textbox inset=".5mm,.3mm,.5mm,.3mm">
                    <w:txbxContent>
                      <w:p w:rsidR="001B3A69" w:rsidRPr="00397A01" w:rsidRDefault="001B3A69" w:rsidP="00EE2886">
                        <w:pPr>
                          <w:pStyle w:val="Figure"/>
                          <w:rPr>
                            <w:lang w:val="de-DE"/>
                          </w:rPr>
                        </w:pPr>
                        <w:r w:rsidRPr="00127012">
                          <w:rPr>
                            <w:lang w:val="de-DE"/>
                          </w:rPr>
                          <w:t>0,3</w:t>
                        </w:r>
                      </w:p>
                    </w:txbxContent>
                  </v:textbox>
                </v:shape>
                <v:shape id="Text Box 662" o:spid="_x0000_s1089"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sJ8IA&#10;AADdAAAADwAAAGRycy9kb3ducmV2LnhtbERPTWsCMRC9F/wPYYTeaqIF0a1RtNDSHnf14HHYTDeL&#10;m8mymeq2v74pFHqbx/uczW4MnbrSkNrIFuYzA4q4jq7lxsLp+PKwApUE2WEXmSx8UYLddnK3wcLF&#10;G5d0raRROYRTgRa8SF9onWpPAdMs9sSZ+4hDQMlwaLQb8JbDQ6cXxix1wJZzg8eenj3Vl+ozWGjM&#10;opyXxn9359dDuXqvRM4XZ+39dNw/gRIa5V/8535zef5y/Qi/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3mwn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0,8</w:t>
                        </w:r>
                      </w:p>
                    </w:txbxContent>
                  </v:textbox>
                </v:shape>
                <v:shape id="Text Box 663" o:spid="_x0000_s1090"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0U8IA&#10;AADdAAAADwAAAGRycy9kb3ducmV2LnhtbERPTWsCMRC9F/wPYYTeaqIU0a1RtNDSHnf14HHYTDeL&#10;m8mymeq2v74pFHqbx/uczW4MnbrSkNrIFuYzA4q4jq7lxsLp+PKwApUE2WEXmSx8UYLddnK3wcLF&#10;G5d0raRROYRTgRa8SF9onWpPAdMs9sSZ+4hDQMlwaLQb8JbDQ6cXxix1wJZzg8eenj3Vl+ozWGjM&#10;opyXxn9359dDuXqvRM4XZ+39dNw/gRIa5V/8535zef5y/Qi/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RT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0,3</w:t>
                        </w:r>
                      </w:p>
                    </w:txbxContent>
                  </v:textbox>
                </v:shape>
                <v:shape id="Text Box 664" o:spid="_x0000_s1091"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RyMIA&#10;AADdAAAADwAAAGRycy9kb3ducmV2LnhtbERPTWsCMRC9F/wPYYTeaqJQ0a1RtNDSHnf14HHYTDeL&#10;m8mymeq2v74pFHqbx/uczW4MnbrSkNrIFuYzA4q4jq7lxsLp+PKwApUE2WEXmSx8UYLddnK3wcLF&#10;G5d0raRROYRTgRa8SF9onWpPAdMs9sSZ+4hDQMlwaLQb8JbDQ6cXxix1wJZzg8eenj3Vl+ozWGjM&#10;opyXxn9359dDuXqvRM4XZ+39dNw/gRIa5V/8535zef5y/Qi/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1HIwgAAAN0AAAAPAAAAAAAAAAAAAAAAAJgCAABkcnMvZG93&#10;bnJldi54bWxQSwUGAAAAAAQABAD1AAAAhwMAAAAA&#10;" filled="f" stroked="f">
                  <v:textbox inset=".5mm,.3mm,.5mm,.3mm">
                    <w:txbxContent>
                      <w:p w:rsidR="001B3A69" w:rsidRPr="00397A01" w:rsidRDefault="001B3A69" w:rsidP="00EE2886">
                        <w:pPr>
                          <w:pStyle w:val="Figure"/>
                          <w:rPr>
                            <w:lang w:val="de-DE"/>
                          </w:rPr>
                        </w:pPr>
                        <w:r w:rsidRPr="00127012">
                          <w:rPr>
                            <w:lang w:val="de-DE"/>
                          </w:rPr>
                          <w:t>0,8</w:t>
                        </w:r>
                      </w:p>
                    </w:txbxContent>
                  </v:textbox>
                </v:shape>
                <v:shape id="Text Box 665" o:spid="_x0000_s1092"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Pv8IA&#10;AADdAAAADwAAAGRycy9kb3ducmV2LnhtbERPTUvDQBC9C/0PyxS82d32EGrsttiCRY+JHnocsmM2&#10;NDsbsmOb+utdQfA2j/c5m90UenWhMXWRLSwXBhRxE13HrYWP95eHNagkyA77yGThRgl229ndBksX&#10;r1zRpZZW5RBOJVrwIkOpdWo8BUyLOBBn7jOOASXDsdVuxGsOD71eGVPogB3nBo8DHTw15/orWGjN&#10;qlpWxn/3p+O+Wr/VIqezs/Z+Pj0/gRKa5F/85351eX7xWMD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c+/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0,2</w:t>
                        </w:r>
                      </w:p>
                    </w:txbxContent>
                  </v:textbox>
                </v:shape>
                <v:shape id="Text Box 666" o:spid="_x0000_s1093"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qJMIA&#10;AADdAAAADwAAAGRycy9kb3ducmV2LnhtbERPTU8CMRC9m/AfmiHxJi0cEFYKARONHnfhwHGyHbcb&#10;ttPNdoTVX29NTLzNy/uczW4MnbrSkNrIFuYzA4q4jq7lxsLp+PKwApUE2WEXmSx8UYLddnK3wcLF&#10;G5d0raRROYRTgRa8SF9onWpPAdMs9sSZ+4hDQMlwaLQb8JbDQ6cXxix1wJZzg8eenj3Vl+ozWGjM&#10;opyXxn9359dDuXqvRM4XZ+39dNw/gRIa5V/8535zef5y/Qi/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Wok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0,6</w:t>
                        </w:r>
                      </w:p>
                    </w:txbxContent>
                  </v:textbox>
                </v:shape>
                <v:shape id="Text Box 667" o:spid="_x0000_s1094"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VsQA&#10;AADdAAAADwAAAGRycy9kb3ducmV2LnhtbESPQU/DMAyF70j8h8hI3FiyHaZRlk2ABIJjyw47Wo1p&#10;qjVO1Zit8OvxAYmbrff83uftfk6DOdNU+swelgsHhrjNoefOw+Hj5W4DpghywCEzefimAvvd9dUW&#10;q5AvXNO5kc5oCJcKPUSRsbK2tJESlkUeiVX7zFNC0XXqbJjwouFpsCvn1jZhz9oQcaTnSO2p+Uoe&#10;Oreql7WLP8Px9anevDcix1Pw/vZmfnwAIzTLv/nv+i0o/vpe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lbEAAAA3QAAAA8AAAAAAAAAAAAAAAAAmAIAAGRycy9k&#10;b3ducmV2LnhtbFBLBQYAAAAABAAEAPUAAACJAwAAAAA=&#10;" filled="f" stroked="f">
                  <v:textbox inset=".5mm,.3mm,.5mm,.3mm">
                    <w:txbxContent>
                      <w:p w:rsidR="001B3A69" w:rsidRPr="00127012" w:rsidRDefault="001B3A69" w:rsidP="00EE2886">
                        <w:pPr>
                          <w:pStyle w:val="Figure"/>
                          <w:rPr>
                            <w:lang w:val="de-DE"/>
                          </w:rPr>
                        </w:pPr>
                        <w:r w:rsidRPr="00127012">
                          <w:rPr>
                            <w:lang w:val="de-DE"/>
                          </w:rPr>
                          <w:t>0,35</w:t>
                        </w:r>
                      </w:p>
                    </w:txbxContent>
                  </v:textbox>
                </v:shape>
                <v:shape id="Text Box 668" o:spid="_x0000_s1095"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bzcIA&#10;AADdAAAADwAAAGRycy9kb3ducmV2LnhtbERPTWsCMRC9F/wPYYTeaqIH0a1RWkFpj7v14HHYTDeL&#10;m8myGXXbX98UCr3N433OZjeGTt1oSG1kC/OZAUVcR9dyY+H0cXhagUqC7LCLTBa+KMFuO3nYYOHi&#10;nUu6VdKoHMKpQAtepC+0TrWngGkWe+LMfcYhoGQ4NNoNeM/hodMLY5Y6YMu5wWNPe0/1pboGC41Z&#10;lPPS+O/ufHwtV++VyPnirH2cji/PoIRG+Rf/ud9cnr9cr+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lvN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0,6</w:t>
                        </w:r>
                      </w:p>
                    </w:txbxContent>
                  </v:textbox>
                </v:shape>
                <v:shape id="Text Box 669" o:spid="_x0000_s1096"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SsQA&#10;AADdAAAADwAAAGRycy9kb3ducmV2LnhtbESPQU/DMAyF70j8h8iTuLFkO8BUlk0MCQTHFg47Wo1p&#10;qjVO1Zit8OvxAYmbrff83uftfk6DOdNU+sweVksHhrjNoefOw8f78+0GTBHkgENm8vBNBfa766st&#10;ViFfuKZzI53REC4VeogiY2VtaSMlLMs8Eqv2maeEouvU2TDhRcPTYNfO3dmEPWtDxJGeIrWn5it5&#10;6Ny6XtUu/gzHl0O9eWtEjqfg/c1ifnwAIzTLv/nv+jUo/r1Tfv1GR7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aErEAAAA3QAAAA8AAAAAAAAAAAAAAAAAmAIAAGRycy9k&#10;b3ducmV2LnhtbFBLBQYAAAAABAAEAPUAAACJAwAAAAA=&#10;" filled="f" stroked="f">
                  <v:textbox inset=".5mm,.3mm,.5mm,.3mm">
                    <w:txbxContent>
                      <w:p w:rsidR="001B3A69" w:rsidRPr="00127012" w:rsidRDefault="001B3A69" w:rsidP="00EE2886">
                        <w:pPr>
                          <w:pStyle w:val="Figure"/>
                          <w:rPr>
                            <w:lang w:val="de-DE"/>
                          </w:rPr>
                        </w:pPr>
                        <w:r w:rsidRPr="00127012">
                          <w:rPr>
                            <w:lang w:val="de-DE"/>
                          </w:rPr>
                          <w:t>0,25</w:t>
                        </w:r>
                      </w:p>
                    </w:txbxContent>
                  </v:textbox>
                </v:shape>
                <v:shape id="Text Box 670" o:spid="_x0000_s1097"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N0cIA&#10;AADdAAAADwAAAGRycy9kb3ducmV2LnhtbERPTUvDQBC9C/6HZQRvdjc9aIndllZoqcfEHnocsmM2&#10;NDsbsmOb+utdQfA2j/c5y/UUenWhMXWRLRQzA4q4ia7j1sLxY/e0AJUE2WEfmSzcKMF6dX+3xNLF&#10;K1d0qaVVOYRTiRa8yFBqnRpPAdMsDsSZ+4xjQMlwbLUb8ZrDQ6/nxjzrgB3nBo8DvXlqzvVXsNCa&#10;eVVUxn/3p/22WrzXIqezs/bxYdq8ghKa5F/85z64PP/FFPD7TT5B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83R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0,4</w:t>
                        </w:r>
                      </w:p>
                    </w:txbxContent>
                  </v:textbox>
                </v:shape>
                <v:shape id="Text Box 671" o:spid="_x0000_s1098"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TpsIA&#10;AADdAAAADwAAAGRycy9kb3ducmV2LnhtbERPTUvDQBC9C/0PyxR6s7vNoZbYbWkFRY+JPfQ4ZMds&#10;aHY2ZMc2+utdQfA2j/c52/0UenWlMXWRLayWBhRxE13HrYXT+/P9BlQSZId9ZLLwRQn2u9ndFksX&#10;b1zRtZZW5RBOJVrwIkOpdWo8BUzLOBBn7iOOASXDsdVuxFsOD70ujFnrgB3nBo8DPXlqLvVnsNCa&#10;olpVxn/355djtXmrRc4XZ+1iPh0eQQlN8i/+c7+6PP/BFPD7TT5B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VOm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0,4</w:t>
                        </w:r>
                      </w:p>
                    </w:txbxContent>
                  </v:textbox>
                </v:shape>
                <v:shape id="Text Box 672" o:spid="_x0000_s1099"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2PcIA&#10;AADdAAAADwAAAGRycy9kb3ducmV2LnhtbERPTWsCMRC9F/ofwhS81UQFK1ujtEJLPe62B4/DZrpZ&#10;3EyWzajb/vpGEHqbx/uc9XYMnTrTkNrIFmZTA4q4jq7lxsLX59vjClQSZIddZLLwQwm2m/u7NRYu&#10;XrikcyWNyiGcCrTgRfpC61R7CpimsSfO3HccAkqGQ6PdgJccHjo9N2apA7acGzz2tPNUH6tTsNCY&#10;eTkrjf/tDu+v5WpfiRyOztrJw/jyDEpolH/xzf3h8vwns4DrN/kE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fY9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0,8</w:t>
                        </w:r>
                      </w:p>
                    </w:txbxContent>
                  </v:textbox>
                </v:shape>
                <v:shape id="Text Box 673" o:spid="_x0000_s1100"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uScIA&#10;AADdAAAADwAAAGRycy9kb3ducmV2LnhtbERPTWsCMRC9F/ofwhS81UQRK1ujtEJLPe62B4/DZrpZ&#10;3EyWzajb/vpGEHqbx/uc9XYMnTrTkNrIFmZTA4q4jq7lxsLX59vjClQSZIddZLLwQwm2m/u7NRYu&#10;XrikcyWNyiGcCrTgRfpC61R7CpimsSfO3HccAkqGQ6PdgJccHjo9N2apA7acGzz2tPNUH6tTsNCY&#10;eTkrjf/tDu+v5WpfiRyOztrJw/jyDEpolH/xzf3h8vwns4DrN/kE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G5J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0,2</w:t>
                        </w:r>
                      </w:p>
                    </w:txbxContent>
                  </v:textbox>
                </v:shape>
                <v:shape id="Text Box 674" o:spid="_x0000_s1101"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L0sIA&#10;AADdAAAADwAAAGRycy9kb3ducmV2LnhtbERPTWsCMRC9F/ofwhS81URBK1ujtEJLPe62B4/DZrpZ&#10;3EyWzajb/vpGEHqbx/uc9XYMnTrTkNrIFmZTA4q4jq7lxsLX59vjClQSZIddZLLwQwm2m/u7NRYu&#10;XrikcyWNyiGcCrTgRfpC61R7CpimsSfO3HccAkqGQ6PdgJccHjo9N2apA7acGzz2tPNUH6tTsNCY&#10;eTkrjf/tDu+v5WpfiRyOztrJw/jyDEpolH/xzf3h8vwns4DrN/kE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MvS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0,6</w:t>
                        </w:r>
                      </w:p>
                    </w:txbxContent>
                  </v:textbox>
                </v:shape>
                <v:shape id="Text Box 675" o:spid="_x0000_s1102"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VpcIA&#10;AADdAAAADwAAAGRycy9kb3ducmV2LnhtbERPTWsCMRC9F/wPYQRvNdGDla1RqlCxx9324HHYTDeL&#10;m8mymeraX98UCr3N433OZjeGTl1pSG1kC4u5AUVcR9dyY+Hj/fVxDSoJssMuMlm4U4LddvKwwcLF&#10;G5d0raRROYRTgRa8SF9onWpPAdM89sSZ+4xDQMlwaLQb8JbDQ6eXxqx0wJZzg8eeDp7qS/UVLDRm&#10;WS5K47+783Ffrt8qkfPFWTubji/PoIRG+Rf/uU8uz38yK/j9Jp+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lWl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0,15</w:t>
                        </w:r>
                      </w:p>
                    </w:txbxContent>
                  </v:textbox>
                </v:shape>
                <v:shape id="Text Box 676" o:spid="_x0000_s1103"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wPsIA&#10;AADdAAAADwAAAGRycy9kb3ducmV2LnhtbERPTWsCMRC9F/ofwgi91UQPKluj1EKLHnftweOwmW4W&#10;N5NlM9Vtf70pFLzN433OejuGTl1oSG1kC7OpAUVcR9dyY+Hz+P68ApUE2WEXmSz8UILt5vFhjYWL&#10;Vy7pUkmjcginAi14kb7QOtWeAqZp7Ikz9xWHgJLh0Gg34DWHh07PjVnogC3nBo89vXmqz9V3sNCY&#10;eTkrjf/tTh+7cnWoRE5nZ+3TZHx9ASU0yl387967PH9plvD3TT5Bb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vA+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0,4</w:t>
                        </w:r>
                      </w:p>
                    </w:txbxContent>
                  </v:textbox>
                </v:shape>
                <v:shape id="Text Box 677" o:spid="_x0000_s1104"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kTMQA&#10;AADdAAAADwAAAGRycy9kb3ducmV2LnhtbESPQU/DMAyF70j8h8iTuLFkO8BUlk0MCQTHFg47Wo1p&#10;qjVO1Zit8OvxAYmbrff83uftfk6DOdNU+sweVksHhrjNoefOw8f78+0GTBHkgENm8vBNBfa766st&#10;ViFfuKZzI53REC4VeogiY2VtaSMlLMs8Eqv2maeEouvU2TDhRcPTYNfO3dmEPWtDxJGeIrWn5it5&#10;6Ny6XtUu/gzHl0O9eWtEjqfg/c1ifnwAIzTLv/nv+jUo/r1TXP1GR7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RZEzEAAAA3QAAAA8AAAAAAAAAAAAAAAAAmAIAAGRycy9k&#10;b3ducmV2LnhtbFBLBQYAAAAABAAEAPUAAACJAwAAAAA=&#10;" filled="f" stroked="f">
                  <v:textbox inset=".5mm,.3mm,.5mm,.3mm">
                    <w:txbxContent>
                      <w:p w:rsidR="001B3A69" w:rsidRPr="00127012" w:rsidRDefault="001B3A69" w:rsidP="00EE2886">
                        <w:pPr>
                          <w:pStyle w:val="Figure"/>
                          <w:rPr>
                            <w:lang w:val="de-DE"/>
                          </w:rPr>
                        </w:pPr>
                        <w:r w:rsidRPr="00127012">
                          <w:rPr>
                            <w:lang w:val="de-DE"/>
                          </w:rPr>
                          <w:t>0</w:t>
                        </w:r>
                      </w:p>
                    </w:txbxContent>
                  </v:textbox>
                </v:shape>
                <v:shape id="Text Box 678" o:spid="_x0000_s1105"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18IA&#10;AADdAAAADwAAAGRycy9kb3ducmV2LnhtbERPTU8CMRC9m/AfmiHxJi0cBFcKQRONHnfhwHGyHbYb&#10;ttPNdoTVX29JTLzNy/uc9XYMnbrQkNrIFuYzA4q4jq7lxsJh//awApUE2WEXmSx8U4LtZnK3xsLF&#10;K5d0qaRROYRTgRa8SF9onWpPAdMs9sSZO8UhoGQ4NNoNeM3hodMLYx51wJZzg8eeXj3V5+orWGjM&#10;opyXxv90x/eXcvVZiRzPztr76bh7BiU0yr/4z/3h8vyleYLbN/kE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cHX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0</w:t>
                        </w:r>
                      </w:p>
                    </w:txbxContent>
                  </v:textbox>
                </v:shape>
                <v:line id="Line 679" o:spid="_x0000_s1106"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NvcYAAADdAAAADwAAAGRycy9kb3ducmV2LnhtbESPQWvCQBCF74X+h2WE3upGC22JriIF&#10;a+nNtAi9DdkxicnOxt2Npv++cxB6m+G9ee+b5Xp0nbpQiI1nA7NpBoq49LbhysD31/bxFVRMyBY7&#10;z2TglyKsV/d3S8ytv/KeLkWqlIRwzNFAnVKfax3LmhzGqe+JRTv64DDJGiptA14l3HV6nmXP2mHD&#10;0lBjT281lW0xOAOHoeCfU7sNHQ7vu93xcG7j06cxD5NxswCVaEz/5tv1hxX8l5n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lDb3GAAAA3QAAAA8AAAAAAAAA&#10;AAAAAAAAoQIAAGRycy9kb3ducmV2LnhtbFBLBQYAAAAABAAEAPkAAACUAwAAAAA=&#10;" strokeweight="1.5pt"/>
                <v:rect id="Rectangle 680" o:spid="_x0000_s1107"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cUA&#10;AADdAAAADwAAAGRycy9kb3ducmV2LnhtbERPTWvCQBC9C/6HZYTedBPbqqRughQsQg82tgePQ3aa&#10;hGRnY3Y16b/vCoXe5vE+Z5uNphU36l1tWUG8iEAQF1bXXCr4+tzPNyCcR9bYWiYFP+QgS6eTLSba&#10;DpzT7eRLEULYJaig8r5LpHRFRQbdwnbEgfu2vUEfYF9K3eMQwk0rl1G0kgZrDg0VdvRaUdGcrkZB&#10;87xvVru39fU9f7TH4eNyiPOns1IPs3H3AsLT6P/Ff+6DDvPXcQz3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6T5xQAAAN0AAAAPAAAAAAAAAAAAAAAAAJgCAABkcnMv&#10;ZG93bnJldi54bWxQSwUGAAAAAAQABAD1AAAAigMAAAAA&#10;" fillcolor="#969696"/>
                <v:rect id="Rectangle 681" o:spid="_x0000_s1108"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6jsUA&#10;AADdAAAADwAAAGRycy9kb3ducmV2LnhtbERPTWvCQBC9C/6HZQq96Sa2VYmuIgWL4KFGPXgcstMk&#10;JDsbs6tJ/71bKHibx/uc5bo3tbhT60rLCuJxBII4s7rkXMH5tB3NQTiPrLG2TAp+ycF6NRwsMdG2&#10;45TuR5+LEMIuQQWF900ipcsKMujGtiEO3I9tDfoA21zqFrsQbmo5iaKpNFhyaCiwoc+Csup4Mwqq&#10;j2013XzNbvv0zX53h+suTt8vSr2+9JsFCE+9f4r/3Tsd5s/iCfx9E0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TqOxQAAAN0AAAAPAAAAAAAAAAAAAAAAAJgCAABkcnMv&#10;ZG93bnJldi54bWxQSwUGAAAAAAQABAD1AAAAigMAAAAA&#10;" fillcolor="#969696"/>
                <v:rect id="Rectangle 682" o:spid="_x0000_s1109"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fFcUA&#10;AADdAAAADwAAAGRycy9kb3ducmV2LnhtbERPTWvCQBC9C/6HZQq96SZataSuIgWL4EGjPfQ4ZKdJ&#10;SHY2za4m/feuIHibx/uc5bo3tbhS60rLCuJxBII4s7rkXMH3eTt6B+E8ssbaMin4Jwfr1XCwxETb&#10;jlO6nnwuQgi7BBUU3jeJlC4ryKAb24Y4cL+2NegDbHOpW+xCuKnlJIrm0mDJoaHAhj4LyqrTxSio&#10;ZttqvvlaXPbp1B66498uTt9+lHp96TcfIDz1/il+uHc6zF/EU7h/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Z8VxQAAAN0AAAAPAAAAAAAAAAAAAAAAAJgCAABkcnMv&#10;ZG93bnJldi54bWxQSwUGAAAAAAQABAD1AAAAigMAAAAA&#10;" fillcolor="#969696"/>
                <v:rect id="Rectangle 683" o:spid="_x0000_s1110"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HYcQA&#10;AADdAAAADwAAAGRycy9kb3ducmV2LnhtbERPS2vCQBC+C/6HZQRvuonPkrqKFBShhza2hx6H7JiE&#10;ZGfT7Griv+8WBG/z8T1ns+tNLW7UutKygngagSDOrC45V/D9dZi8gHAeWWNtmRTcycFuOxxsMNG2&#10;45RuZ5+LEMIuQQWF900ipcsKMuimtiEO3MW2Bn2AbS51i10IN7WcRdFKGiw5NBTY0FtBWXW+GgXV&#10;8lCt9sf19T2d24/u8/cUp4sfpcajfv8KwlPvn+KH+6TD/HW8gP9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B2HEAAAA3QAAAA8AAAAAAAAAAAAAAAAAmAIAAGRycy9k&#10;b3ducmV2LnhtbFBLBQYAAAAABAAEAPUAAACJAwAAAAA=&#10;" fillcolor="#969696"/>
                <v:rect id="Rectangle 684" o:spid="_x0000_s1111"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i+sQA&#10;AADdAAAADwAAAGRycy9kb3ducmV2LnhtbERPS2vCQBC+C/6HZQRvuonPkrqKFBShhza2hx6H7JiE&#10;ZGfT7Griv3cLBW/z8T1ns+tNLW7UutKygngagSDOrC45V/D9dZi8gHAeWWNtmRTcycFuOxxsMNG2&#10;45RuZ5+LEMIuQQWF900ipcsKMuimtiEO3MW2Bn2AbS51i10IN7WcRdFKGiw5NBTY0FtBWXW+GgXV&#10;8lCt9sf19T2d24/u8/cUp4sfpcajfv8KwlPvn+J/90mH+et4CX/fhBP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ovrEAAAA3QAAAA8AAAAAAAAAAAAAAAAAmAIAAGRycy9k&#10;b3ducmV2LnhtbFBLBQYAAAAABAAEAPUAAACJAwAAAAA=&#10;" fillcolor="#969696"/>
                <v:rect id="Rectangle 685" o:spid="_x0000_s1112"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8jcUA&#10;AADdAAAADwAAAGRycy9kb3ducmV2LnhtbERPTWvCQBC9F/wPywi91U1sjSW6ihQsgoca20OPQ3ZM&#10;QrKzMbua9N+7BcHbPN7nLNeDacSVOldZVhBPIhDEudUVFwp+vrcv7yCcR9bYWCYFf+RgvRo9LTHV&#10;tueMrkdfiBDCLkUFpfdtKqXLSzLoJrYlDtzJdgZ9gF0hdYd9CDeNnEZRIg1WHBpKbOmjpLw+XoyC&#10;eratk83n/LLPXu1Xfzjv4uztV6nn8bBZgPA0+If47t7pMH8eJ/D/TT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jyNxQAAAN0AAAAPAAAAAAAAAAAAAAAAAJgCAABkcnMv&#10;ZG93bnJldi54bWxQSwUGAAAAAAQABAD1AAAAigMAAAAA&#10;" fillcolor="#969696"/>
                <v:rect id="Rectangle 686" o:spid="_x0000_s1113"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ZFsUA&#10;AADdAAAADwAAAGRycy9kb3ducmV2LnhtbERPS2vCQBC+C/6HZQRvukl9pKSuIoIi9NDG9tDjkJ0m&#10;IdnZNLua+O+7BaG3+fies9kNphE36lxlWUE8j0AQ51ZXXCj4/DjOnkE4j6yxsUwK7uRgtx2PNphq&#10;23NGt4svRAhhl6KC0vs2ldLlJRl0c9sSB+7bdgZ9gF0hdYd9CDeNfIqitTRYcWgosaVDSXl9uRoF&#10;9epYr/en5PqaLexb//5zjrPll1LTybB/AeFp8P/ih/usw/wkTuDvm3C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pkWxQAAAN0AAAAPAAAAAAAAAAAAAAAAAJgCAABkcnMv&#10;ZG93bnJldi54bWxQSwUGAAAAAAQABAD1AAAAigMAAAAA&#10;" fillcolor="#969696"/>
                <v:line id="Line 687" o:spid="_x0000_s1114"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LMcUAAADdAAAADwAAAGRycy9kb3ducmV2LnhtbESPQU/DMAyF70j7D5EncWNpOVBWlk3T&#10;KiQOgLQNcTaNaSoap2pCF/49PiBxs/We3/u82WU/qJmm2Ac2UK4KUMRtsD13Bt7Ojzf3oGJCtjgE&#10;JgM/FGG3XVxtsLbhwkeaT6lTEsKxRgMupbHWOraOPMZVGIlF+wyTxyTr1Gk74UXC/aBvi+JOe+xZ&#10;GhyOdHDUfp2+vYHKNUdd6eb5/NrMfbnOL/n9Y23M9TLvH0Alyunf/Hf9ZAW/Kg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dLMcUAAADdAAAADwAAAAAAAAAA&#10;AAAAAAChAgAAZHJzL2Rvd25yZXYueG1sUEsFBgAAAAAEAAQA+QAAAJMDAAAAAA==&#10;">
                  <v:stroke endarrow="block"/>
                </v:line>
                <v:shape id="Text Box 688" o:spid="_x0000_s1115"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sIA&#10;AADdAAAADwAAAGRycy9kb3ducmV2LnhtbERPPU/DMBDdkfgP1iF1o3Y6QAl1q7YSCMYEho6n+BpH&#10;jc9RfLQpvx4jIbHd0/u81WYKvTrTmLrIFoq5AUXcRNdxa+Hz4+V+CSoJssM+Mlm4UoLN+vZmhaWL&#10;F67oXEurcginEi14kaHUOjWeAqZ5HIgzd4xjQMlwbLUb8ZLDQ68XxjzogB3nBo8D7T01p/orWGjN&#10;oioq47/7w+uuWr7XIoeTs3Z2N22fQQlN8i/+c7+5PP+xeIL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FcKwgAAAN0AAAAPAAAAAAAAAAAAAAAAAJgCAABkcnMvZG93&#10;bnJldi54bWxQSwUGAAAAAAQABAD1AAAAhwMAAAAA&#10;" filled="f" stroked="f">
                  <v:textbox inset=".5mm,.3mm,.5mm,.3mm">
                    <w:txbxContent>
                      <w:p w:rsidR="001B3A69" w:rsidRPr="00127012" w:rsidRDefault="001B3A69" w:rsidP="00EE2886">
                        <w:pPr>
                          <w:pStyle w:val="Figure"/>
                          <w:rPr>
                            <w:lang w:val="de-DE"/>
                          </w:rPr>
                        </w:pPr>
                        <w:r w:rsidRPr="00127012">
                          <w:rPr>
                            <w:lang w:val="de-DE"/>
                          </w:rPr>
                          <w:t>t</w:t>
                        </w:r>
                      </w:p>
                    </w:txbxContent>
                  </v:textbox>
                </v:shape>
                <v:line id="Line 689" o:spid="_x0000_s1116"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NisYAAADdAAAADwAAAGRycy9kb3ducmV2LnhtbESPT0/DMAzF70h8h8hI3Fi6HSgryyZE&#10;hbQDIO2PdvYa01Q0TtVkXfj2+IDEzdZ7fu/n1Sb7Xk00xi6wgfmsAEXcBNtxa+B4eHt4AhUTssU+&#10;MBn4oQib9e3NCisbrryjaZ9aJSEcKzTgUhoqrWPjyGOchYFYtK8wekyyjq22I14l3Pd6URSP2mPH&#10;0uBwoFdHzff+4g2Urt7pUtfvh8966ubL/JFP56Ux93f55RlUopz+zX/XWyv45UL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9jYrGAAAA3QAAAA8AAAAAAAAA&#10;AAAAAAAAoQIAAGRycy9kb3ducmV2LnhtbFBLBQYAAAAABAAEAPkAAACUAwAAAAA=&#10;">
                  <v:stroke endarrow="block"/>
                </v:line>
                <v:shape id="Text Box 690" o:spid="_x0000_s1117"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RscIA&#10;AADdAAAADwAAAGRycy9kb3ducmV2LnhtbERPTUvDQBC9C/0PyxS82d3koCV2W7Sg6DGxhx6H7JgN&#10;zc6G7LSN/npXELzN433OZjeHQV1oSn1kC8XKgCJuo+u5s3D4eLlbg0qC7HCITBa+KMFuu7jZYOXi&#10;lWu6NNKpHMKpQgteZKy0Tq2ngGkVR+LMfcYpoGQ4ddpNeM3hYdClMfc6YM+5weNIe0/tqTkHC50p&#10;66I2/ns4vj7X6/dG5Hhy1t4u56dHUEKz/Iv/3G8uz38oC/j9Jp+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pGxwgAAAN0AAAAPAAAAAAAAAAAAAAAAAJgCAABkcnMvZG93&#10;bnJldi54bWxQSwUGAAAAAAQABAD1AAAAhwMAAAAA&#10;" filled="f" stroked="f">
                  <v:textbox inset=".5mm,.3mm,.5mm,.3mm">
                    <w:txbxContent>
                      <w:p w:rsidR="001B3A69" w:rsidRPr="00325FF4" w:rsidRDefault="001B3A69" w:rsidP="00EE2886">
                        <w:pPr>
                          <w:pStyle w:val="Figure"/>
                          <w:rPr>
                            <w:lang w:val="de-DE"/>
                          </w:rPr>
                        </w:pPr>
                        <w:r w:rsidRPr="00325FF4">
                          <w:rPr>
                            <w:lang w:val="de-DE"/>
                          </w:rPr>
                          <w:t>f</w:t>
                        </w:r>
                      </w:p>
                    </w:txbxContent>
                  </v:textbox>
                </v:shape>
                <w10:anchorlock/>
              </v:group>
            </w:pict>
          </mc:Fallback>
        </mc:AlternateContent>
      </w:r>
    </w:p>
    <w:p w:rsidR="00327D4F" w:rsidRPr="00127012" w:rsidRDefault="00327D4F" w:rsidP="00327D4F">
      <w:pPr>
        <w:pStyle w:val="Figure"/>
      </w:pPr>
    </w:p>
    <w:p w:rsidR="00327D4F" w:rsidRPr="001766D1" w:rsidRDefault="00327D4F" w:rsidP="00327D4F">
      <w:r w:rsidRPr="001766D1">
        <w:lastRenderedPageBreak/>
        <w:t>Dans l'exemple, une</w:t>
      </w:r>
      <w:r>
        <w:t xml:space="preserve"> bande de fréquences contenant cinq</w:t>
      </w:r>
      <w:r w:rsidRPr="001766D1">
        <w:t> canaux est mesurée avec un</w:t>
      </w:r>
      <w:r>
        <w:t>e résolution de ¼ </w:t>
      </w:r>
      <w:r w:rsidRPr="001766D1">
        <w:t>de la largeur de canal, de sorte que l'équipement de mesure prend quatre échantillons dans chaque canal pendant la durée d'itération.</w:t>
      </w:r>
    </w:p>
    <w:p w:rsidR="00327D4F" w:rsidRPr="001766D1" w:rsidRDefault="00327D4F" w:rsidP="00327D4F">
      <w:r w:rsidRPr="001766D1">
        <w:t>L'occupation FCO est calculée séparément pour chaque canal. Un canal est considéré comme occupé chaque fois que l'un quelconque des quatre échantillons dans ce canal est au-dessus du seuil.</w:t>
      </w:r>
    </w:p>
    <w:p w:rsidR="00327D4F" w:rsidRPr="001766D1" w:rsidRDefault="00327D4F" w:rsidP="00327D4F">
      <w:r w:rsidRPr="001766D1">
        <w:t>L'occupation FBO peut être calculée séparément pour chaque intervalle de temps (si on le souhaite)</w:t>
      </w:r>
      <w:r>
        <w:t>,</w:t>
      </w:r>
      <w:r w:rsidRPr="001766D1">
        <w:t xml:space="preserve"> </w:t>
      </w:r>
      <w:r>
        <w:t xml:space="preserve">ce </w:t>
      </w:r>
      <w:r w:rsidRPr="001766D1">
        <w:t>qui correspond à la plus courte durée d'intégration possible. Pour calculer la valeur de l'occupation FBO, les 20 échantillons de la mesure doivent être pris en co</w:t>
      </w:r>
      <w:r>
        <w:t>mpte. L'occupation FBO pour les </w:t>
      </w:r>
      <w:r w:rsidRPr="001766D1">
        <w:t xml:space="preserve">10 intervalles de temps peut être calculée soit en prenant la moyenne des résultats pour chaque intervalle de temps, soit en comptant tous les échantillons parmi les 200 pris à n'importe quelle fréquence qui sont au-dessus du seuil et en divisant le résultat par 200 (dans l'exemple, </w:t>
      </w:r>
      <w:r>
        <w:t>45 </w:t>
      </w:r>
      <w:r w:rsidRPr="001766D1">
        <w:t>échantillons sur les 200 sont occupés, d'où une occupation FBO de 45/200 = 0,225).</w:t>
      </w:r>
    </w:p>
    <w:p w:rsidR="00327D4F" w:rsidRPr="001766D1" w:rsidRDefault="00327D4F" w:rsidP="00327D4F">
      <w:pPr>
        <w:pStyle w:val="Heading1"/>
      </w:pPr>
      <w:bookmarkStart w:id="68" w:name="_Toc337547344"/>
      <w:bookmarkStart w:id="69" w:name="_Toc352134881"/>
      <w:bookmarkStart w:id="70" w:name="_Toc500251231"/>
      <w:r w:rsidRPr="001766D1">
        <w:t>3</w:t>
      </w:r>
      <w:r w:rsidRPr="001766D1">
        <w:tab/>
      </w:r>
      <w:bookmarkEnd w:id="68"/>
      <w:r w:rsidRPr="001766D1">
        <w:t>Paramètres de mesure</w:t>
      </w:r>
      <w:bookmarkEnd w:id="69"/>
      <w:bookmarkEnd w:id="70"/>
    </w:p>
    <w:p w:rsidR="00327D4F" w:rsidRPr="001766D1" w:rsidRDefault="00327D4F" w:rsidP="00327D4F">
      <w:pPr>
        <w:pStyle w:val="Heading2"/>
      </w:pPr>
      <w:bookmarkStart w:id="71" w:name="_Toc337547345"/>
      <w:bookmarkStart w:id="72" w:name="_Toc352134882"/>
      <w:bookmarkStart w:id="73" w:name="_Toc500251232"/>
      <w:r w:rsidRPr="001766D1">
        <w:t>3.1</w:t>
      </w:r>
      <w:r w:rsidRPr="001766D1">
        <w:tab/>
        <w:t>Sélectivit</w:t>
      </w:r>
      <w:bookmarkEnd w:id="71"/>
      <w:r w:rsidRPr="001766D1">
        <w:t>é</w:t>
      </w:r>
      <w:bookmarkEnd w:id="72"/>
      <w:bookmarkEnd w:id="73"/>
    </w:p>
    <w:p w:rsidR="00327D4F" w:rsidRPr="001766D1" w:rsidRDefault="00327D4F" w:rsidP="00327D4F">
      <w:r w:rsidRPr="001766D1">
        <w:t>Lors de la mesure de plusieurs canaux ou</w:t>
      </w:r>
      <w:r>
        <w:t xml:space="preserve"> de</w:t>
      </w:r>
      <w:r w:rsidRPr="001766D1">
        <w:t xml:space="preserve"> la totalité d'une bande de fréquences, il faut parvenir à distinguer les émissions dans les canaux adjacents même lorsque leur niveau est relativement différent. Si la largeur de bande de mesure est trop grande, en présence d'une émission de forte intensité, les canaux voisins apparaissent comme étant également occupés.</w:t>
      </w:r>
    </w:p>
    <w:p w:rsidR="00327D4F" w:rsidRPr="00D44251" w:rsidRDefault="00327D4F" w:rsidP="00EE2886">
      <w:pPr>
        <w:pStyle w:val="FigureNo"/>
      </w:pPr>
      <w:r w:rsidRPr="00EE2886">
        <w:t>Figure</w:t>
      </w:r>
      <w:r w:rsidRPr="00D44251">
        <w:t xml:space="preserve"> 2</w:t>
      </w:r>
    </w:p>
    <w:p w:rsidR="00327D4F" w:rsidRDefault="00327D4F" w:rsidP="00EE2886">
      <w:pPr>
        <w:pStyle w:val="Figuretitle"/>
      </w:pPr>
      <w:r w:rsidRPr="00D44251">
        <w:t>La largeur de bande de mesure fixée est correcte</w:t>
      </w:r>
    </w:p>
    <w:p w:rsidR="00327D4F" w:rsidRPr="00127012" w:rsidRDefault="00327D4F" w:rsidP="00327D4F">
      <w:pPr>
        <w:pStyle w:val="Figure"/>
      </w:pPr>
      <w:r w:rsidRPr="001766D1">
        <w:rPr>
          <w:noProof/>
          <w:lang w:val="en-GB" w:eastAsia="en-GB"/>
        </w:rPr>
        <mc:AlternateContent>
          <mc:Choice Requires="wpg">
            <w:drawing>
              <wp:inline distT="0" distB="0" distL="0" distR="0" wp14:anchorId="448AD95F" wp14:editId="1DC1DBC5">
                <wp:extent cx="4629785" cy="2181225"/>
                <wp:effectExtent l="0" t="38100" r="0" b="95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785" cy="2181225"/>
                          <a:chOff x="1765" y="8220"/>
                          <a:chExt cx="7291" cy="3435"/>
                        </a:xfrm>
                      </wpg:grpSpPr>
                      <wps:wsp>
                        <wps:cNvPr id="3" name="Line 3"/>
                        <wps:cNvCnPr/>
                        <wps:spPr bwMode="auto">
                          <a:xfrm flipV="1">
                            <a:off x="2475" y="822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4"/>
                        <wps:cNvCnPr/>
                        <wps:spPr bwMode="auto">
                          <a:xfrm>
                            <a:off x="2475" y="1120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5"/>
                        <wps:cNvCnPr/>
                        <wps:spPr bwMode="auto">
                          <a:xfrm>
                            <a:off x="358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a:off x="469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a:off x="580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wps:spPr bwMode="auto">
                          <a:xfrm>
                            <a:off x="691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Freeform 9"/>
                        <wps:cNvSpPr>
                          <a:spLocks/>
                        </wps:cNvSpPr>
                        <wps:spPr bwMode="auto">
                          <a:xfrm>
                            <a:off x="2475" y="8370"/>
                            <a:ext cx="5535" cy="2835"/>
                          </a:xfrm>
                          <a:custGeom>
                            <a:avLst/>
                            <a:gdLst>
                              <a:gd name="T0" fmla="*/ 77 w 500"/>
                              <a:gd name="T1" fmla="*/ 2685 h 265"/>
                              <a:gd name="T2" fmla="*/ 166 w 500"/>
                              <a:gd name="T3" fmla="*/ 2717 h 265"/>
                              <a:gd name="T4" fmla="*/ 244 w 500"/>
                              <a:gd name="T5" fmla="*/ 2717 h 265"/>
                              <a:gd name="T6" fmla="*/ 321 w 500"/>
                              <a:gd name="T7" fmla="*/ 2739 h 265"/>
                              <a:gd name="T8" fmla="*/ 410 w 500"/>
                              <a:gd name="T9" fmla="*/ 2707 h 265"/>
                              <a:gd name="T10" fmla="*/ 498 w 500"/>
                              <a:gd name="T11" fmla="*/ 2696 h 265"/>
                              <a:gd name="T12" fmla="*/ 576 w 500"/>
                              <a:gd name="T13" fmla="*/ 2557 h 265"/>
                              <a:gd name="T14" fmla="*/ 664 w 500"/>
                              <a:gd name="T15" fmla="*/ 2760 h 265"/>
                              <a:gd name="T16" fmla="*/ 742 w 500"/>
                              <a:gd name="T17" fmla="*/ 2760 h 265"/>
                              <a:gd name="T18" fmla="*/ 819 w 500"/>
                              <a:gd name="T19" fmla="*/ 2728 h 265"/>
                              <a:gd name="T20" fmla="*/ 886 w 500"/>
                              <a:gd name="T21" fmla="*/ 2653 h 265"/>
                              <a:gd name="T22" fmla="*/ 974 w 500"/>
                              <a:gd name="T23" fmla="*/ 2717 h 265"/>
                              <a:gd name="T24" fmla="*/ 1063 w 500"/>
                              <a:gd name="T25" fmla="*/ 2546 h 265"/>
                              <a:gd name="T26" fmla="*/ 1151 w 500"/>
                              <a:gd name="T27" fmla="*/ 2589 h 265"/>
                              <a:gd name="T28" fmla="*/ 1229 w 500"/>
                              <a:gd name="T29" fmla="*/ 2535 h 265"/>
                              <a:gd name="T30" fmla="*/ 1295 w 500"/>
                              <a:gd name="T31" fmla="*/ 2428 h 265"/>
                              <a:gd name="T32" fmla="*/ 1384 w 500"/>
                              <a:gd name="T33" fmla="*/ 2086 h 265"/>
                              <a:gd name="T34" fmla="*/ 1494 w 500"/>
                              <a:gd name="T35" fmla="*/ 1958 h 265"/>
                              <a:gd name="T36" fmla="*/ 1616 w 500"/>
                              <a:gd name="T37" fmla="*/ 1872 h 265"/>
                              <a:gd name="T38" fmla="*/ 1738 w 500"/>
                              <a:gd name="T39" fmla="*/ 1872 h 265"/>
                              <a:gd name="T40" fmla="*/ 1860 w 500"/>
                              <a:gd name="T41" fmla="*/ 2118 h 265"/>
                              <a:gd name="T42" fmla="*/ 1948 w 500"/>
                              <a:gd name="T43" fmla="*/ 2225 h 265"/>
                              <a:gd name="T44" fmla="*/ 2059 w 500"/>
                              <a:gd name="T45" fmla="*/ 2493 h 265"/>
                              <a:gd name="T46" fmla="*/ 2137 w 500"/>
                              <a:gd name="T47" fmla="*/ 2653 h 265"/>
                              <a:gd name="T48" fmla="*/ 2225 w 500"/>
                              <a:gd name="T49" fmla="*/ 2696 h 265"/>
                              <a:gd name="T50" fmla="*/ 2291 w 500"/>
                              <a:gd name="T51" fmla="*/ 2610 h 265"/>
                              <a:gd name="T52" fmla="*/ 2369 w 500"/>
                              <a:gd name="T53" fmla="*/ 2568 h 265"/>
                              <a:gd name="T54" fmla="*/ 2446 w 500"/>
                              <a:gd name="T55" fmla="*/ 2642 h 265"/>
                              <a:gd name="T56" fmla="*/ 2557 w 500"/>
                              <a:gd name="T57" fmla="*/ 2642 h 265"/>
                              <a:gd name="T58" fmla="*/ 2624 w 500"/>
                              <a:gd name="T59" fmla="*/ 2610 h 265"/>
                              <a:gd name="T60" fmla="*/ 2712 w 500"/>
                              <a:gd name="T61" fmla="*/ 2717 h 265"/>
                              <a:gd name="T62" fmla="*/ 2812 w 500"/>
                              <a:gd name="T63" fmla="*/ 2664 h 265"/>
                              <a:gd name="T64" fmla="*/ 2911 w 500"/>
                              <a:gd name="T65" fmla="*/ 2589 h 265"/>
                              <a:gd name="T66" fmla="*/ 2989 w 500"/>
                              <a:gd name="T67" fmla="*/ 2675 h 265"/>
                              <a:gd name="T68" fmla="*/ 3066 w 500"/>
                              <a:gd name="T69" fmla="*/ 2525 h 265"/>
                              <a:gd name="T70" fmla="*/ 3155 w 500"/>
                              <a:gd name="T71" fmla="*/ 2503 h 265"/>
                              <a:gd name="T72" fmla="*/ 3266 w 500"/>
                              <a:gd name="T73" fmla="*/ 2215 h 265"/>
                              <a:gd name="T74" fmla="*/ 3387 w 500"/>
                              <a:gd name="T75" fmla="*/ 1573 h 265"/>
                              <a:gd name="T76" fmla="*/ 3509 w 500"/>
                              <a:gd name="T77" fmla="*/ 941 h 265"/>
                              <a:gd name="T78" fmla="*/ 3631 w 500"/>
                              <a:gd name="T79" fmla="*/ 310 h 265"/>
                              <a:gd name="T80" fmla="*/ 3753 w 500"/>
                              <a:gd name="T81" fmla="*/ 75 h 265"/>
                              <a:gd name="T82" fmla="*/ 3841 w 500"/>
                              <a:gd name="T83" fmla="*/ 21 h 265"/>
                              <a:gd name="T84" fmla="*/ 3963 w 500"/>
                              <a:gd name="T85" fmla="*/ 21 h 265"/>
                              <a:gd name="T86" fmla="*/ 4085 w 500"/>
                              <a:gd name="T87" fmla="*/ 257 h 265"/>
                              <a:gd name="T88" fmla="*/ 4196 w 500"/>
                              <a:gd name="T89" fmla="*/ 706 h 265"/>
                              <a:gd name="T90" fmla="*/ 4317 w 500"/>
                              <a:gd name="T91" fmla="*/ 1412 h 265"/>
                              <a:gd name="T92" fmla="*/ 4439 w 500"/>
                              <a:gd name="T93" fmla="*/ 1947 h 265"/>
                              <a:gd name="T94" fmla="*/ 4539 w 500"/>
                              <a:gd name="T95" fmla="*/ 2407 h 265"/>
                              <a:gd name="T96" fmla="*/ 4638 w 500"/>
                              <a:gd name="T97" fmla="*/ 2664 h 265"/>
                              <a:gd name="T98" fmla="*/ 4738 w 500"/>
                              <a:gd name="T99" fmla="*/ 2642 h 265"/>
                              <a:gd name="T100" fmla="*/ 4804 w 500"/>
                              <a:gd name="T101" fmla="*/ 2685 h 265"/>
                              <a:gd name="T102" fmla="*/ 4893 w 500"/>
                              <a:gd name="T103" fmla="*/ 2642 h 265"/>
                              <a:gd name="T104" fmla="*/ 4970 w 500"/>
                              <a:gd name="T105" fmla="*/ 2621 h 265"/>
                              <a:gd name="T106" fmla="*/ 5037 w 500"/>
                              <a:gd name="T107" fmla="*/ 2589 h 265"/>
                              <a:gd name="T108" fmla="*/ 5125 w 500"/>
                              <a:gd name="T109" fmla="*/ 2632 h 265"/>
                              <a:gd name="T110" fmla="*/ 5214 w 500"/>
                              <a:gd name="T111" fmla="*/ 2642 h 265"/>
                              <a:gd name="T112" fmla="*/ 5291 w 500"/>
                              <a:gd name="T113" fmla="*/ 2653 h 265"/>
                              <a:gd name="T114" fmla="*/ 5369 w 500"/>
                              <a:gd name="T115" fmla="*/ 2675 h 265"/>
                              <a:gd name="T116" fmla="*/ 5458 w 500"/>
                              <a:gd name="T117" fmla="*/ 2664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0"/>
                        <wps:cNvCnPr/>
                        <wps:spPr bwMode="auto">
                          <a:xfrm>
                            <a:off x="8010"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1"/>
                        <wps:cNvCnPr/>
                        <wps:spPr bwMode="auto">
                          <a:xfrm>
                            <a:off x="2790" y="1098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3915" y="1021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3"/>
                        <wps:cNvCnPr/>
                        <wps:spPr bwMode="auto">
                          <a:xfrm>
                            <a:off x="5040"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4"/>
                        <wps:cNvCnPr/>
                        <wps:spPr bwMode="auto">
                          <a:xfrm>
                            <a:off x="7305"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5"/>
                        <wps:cNvCnPr/>
                        <wps:spPr bwMode="auto">
                          <a:xfrm>
                            <a:off x="6135" y="837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6"/>
                        <wps:cNvCnPr/>
                        <wps:spPr bwMode="auto">
                          <a:xfrm>
                            <a:off x="2478" y="10677"/>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 name="Text Box 17"/>
                        <wps:cNvSpPr txBox="1">
                          <a:spLocks noChangeArrowheads="1"/>
                        </wps:cNvSpPr>
                        <wps:spPr bwMode="auto">
                          <a:xfrm>
                            <a:off x="291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240EA1" w:rsidRDefault="001B3A69" w:rsidP="00EE2886">
                              <w:pPr>
                                <w:pStyle w:val="Figure"/>
                                <w:rPr>
                                  <w:lang w:val="de-DE"/>
                                </w:rPr>
                              </w:pPr>
                              <w:r w:rsidRPr="00240EA1">
                                <w:rPr>
                                  <w:lang w:val="de-DE"/>
                                </w:rPr>
                                <w:t>1</w:t>
                              </w:r>
                            </w:p>
                          </w:txbxContent>
                        </wps:txbx>
                        <wps:bodyPr rot="0" vert="horz" wrap="square" lIns="18000" tIns="0" rIns="18000" bIns="0" anchor="t" anchorCtr="0" upright="1">
                          <a:noAutofit/>
                        </wps:bodyPr>
                      </wps:wsp>
                      <wps:wsp>
                        <wps:cNvPr id="18" name="Text Box 18"/>
                        <wps:cNvSpPr txBox="1">
                          <a:spLocks noChangeArrowheads="1"/>
                        </wps:cNvSpPr>
                        <wps:spPr bwMode="auto">
                          <a:xfrm>
                            <a:off x="2148" y="822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EE2886">
                              <w:pPr>
                                <w:pStyle w:val="Figure"/>
                                <w:rPr>
                                  <w:lang w:val="de-DE"/>
                                </w:rPr>
                              </w:pPr>
                              <w:r>
                                <w:rPr>
                                  <w:lang w:val="de-DE"/>
                                </w:rPr>
                                <w:t>A</w:t>
                              </w:r>
                            </w:p>
                          </w:txbxContent>
                        </wps:txbx>
                        <wps:bodyPr rot="0" vert="horz" wrap="square" lIns="18000" tIns="0" rIns="18000" bIns="0" anchor="t" anchorCtr="0" upright="1">
                          <a:noAutofit/>
                        </wps:bodyPr>
                      </wps:wsp>
                      <wps:wsp>
                        <wps:cNvPr id="19" name="Text Box 19"/>
                        <wps:cNvSpPr txBox="1">
                          <a:spLocks noChangeArrowheads="1"/>
                        </wps:cNvSpPr>
                        <wps:spPr bwMode="auto">
                          <a:xfrm>
                            <a:off x="1765" y="10407"/>
                            <a:ext cx="93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caps w:val="0"/>
                                  <w:lang w:val="de-DE"/>
                                </w:rPr>
                                <w:t>Seuil</w:t>
                              </w:r>
                            </w:p>
                          </w:txbxContent>
                        </wps:txbx>
                        <wps:bodyPr rot="0" vert="horz" wrap="square" lIns="18000" tIns="0" rIns="18000" bIns="0" anchor="t" anchorCtr="0" upright="1">
                          <a:noAutofit/>
                        </wps:bodyPr>
                      </wps:wsp>
                      <wps:wsp>
                        <wps:cNvPr id="20" name="Text Box 20"/>
                        <wps:cNvSpPr txBox="1">
                          <a:spLocks noChangeArrowheads="1"/>
                        </wps:cNvSpPr>
                        <wps:spPr bwMode="auto">
                          <a:xfrm>
                            <a:off x="8123" y="11175"/>
                            <a:ext cx="9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127012" w:rsidRDefault="001B3A69" w:rsidP="00EE2886">
                              <w:pPr>
                                <w:pStyle w:val="Figure"/>
                                <w:rPr>
                                  <w:lang w:val="de-DE"/>
                                </w:rPr>
                              </w:pPr>
                              <w:r w:rsidRPr="00127012">
                                <w:rPr>
                                  <w:caps w:val="0"/>
                                  <w:lang w:val="de-DE"/>
                                </w:rPr>
                                <w:t>Canal</w:t>
                              </w:r>
                            </w:p>
                          </w:txbxContent>
                        </wps:txbx>
                        <wps:bodyPr rot="0" vert="horz" wrap="square" lIns="18000" tIns="0" rIns="18000" bIns="0" anchor="t" anchorCtr="0" upright="1">
                          <a:noAutofit/>
                        </wps:bodyPr>
                      </wps:wsp>
                      <wps:wsp>
                        <wps:cNvPr id="21" name="Text Box 21"/>
                        <wps:cNvSpPr txBox="1">
                          <a:spLocks noChangeArrowheads="1"/>
                        </wps:cNvSpPr>
                        <wps:spPr bwMode="auto">
                          <a:xfrm>
                            <a:off x="403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240EA1" w:rsidRDefault="001B3A69" w:rsidP="00EE2886">
                              <w:pPr>
                                <w:pStyle w:val="Figure"/>
                                <w:rPr>
                                  <w:lang w:val="de-DE"/>
                                </w:rPr>
                              </w:pPr>
                              <w:r w:rsidRPr="00240EA1">
                                <w:rPr>
                                  <w:lang w:val="de-DE"/>
                                </w:rPr>
                                <w:t>2</w:t>
                              </w:r>
                            </w:p>
                          </w:txbxContent>
                        </wps:txbx>
                        <wps:bodyPr rot="0" vert="horz" wrap="square" lIns="18000" tIns="0" rIns="18000" bIns="0" anchor="t" anchorCtr="0" upright="1">
                          <a:noAutofit/>
                        </wps:bodyPr>
                      </wps:wsp>
                      <wps:wsp>
                        <wps:cNvPr id="22" name="Text Box 22"/>
                        <wps:cNvSpPr txBox="1">
                          <a:spLocks noChangeArrowheads="1"/>
                        </wps:cNvSpPr>
                        <wps:spPr bwMode="auto">
                          <a:xfrm>
                            <a:off x="516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240EA1" w:rsidRDefault="001B3A69" w:rsidP="00EE2886">
                              <w:pPr>
                                <w:pStyle w:val="Figure"/>
                                <w:rPr>
                                  <w:lang w:val="de-DE"/>
                                </w:rPr>
                              </w:pPr>
                              <w:r w:rsidRPr="00240EA1">
                                <w:rPr>
                                  <w:lang w:val="de-DE"/>
                                </w:rPr>
                                <w:t>3</w:t>
                              </w:r>
                            </w:p>
                          </w:txbxContent>
                        </wps:txbx>
                        <wps:bodyPr rot="0" vert="horz" wrap="square" lIns="18000" tIns="0" rIns="18000" bIns="0" anchor="t" anchorCtr="0" upright="1">
                          <a:noAutofit/>
                        </wps:bodyPr>
                      </wps:wsp>
                      <wps:wsp>
                        <wps:cNvPr id="23" name="Text Box 23"/>
                        <wps:cNvSpPr txBox="1">
                          <a:spLocks noChangeArrowheads="1"/>
                        </wps:cNvSpPr>
                        <wps:spPr bwMode="auto">
                          <a:xfrm>
                            <a:off x="625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240EA1" w:rsidRDefault="001B3A69" w:rsidP="00EE2886">
                              <w:pPr>
                                <w:pStyle w:val="Figure"/>
                                <w:rPr>
                                  <w:lang w:val="de-DE"/>
                                </w:rPr>
                              </w:pPr>
                              <w:r w:rsidRPr="00240EA1">
                                <w:rPr>
                                  <w:lang w:val="de-DE"/>
                                </w:rPr>
                                <w:t>4</w:t>
                              </w:r>
                            </w:p>
                          </w:txbxContent>
                        </wps:txbx>
                        <wps:bodyPr rot="0" vert="horz" wrap="square" lIns="18000" tIns="0" rIns="18000" bIns="0" anchor="t" anchorCtr="0" upright="1">
                          <a:noAutofit/>
                        </wps:bodyPr>
                      </wps:wsp>
                      <wps:wsp>
                        <wps:cNvPr id="24" name="Text Box 24"/>
                        <wps:cNvSpPr txBox="1">
                          <a:spLocks noChangeArrowheads="1"/>
                        </wps:cNvSpPr>
                        <wps:spPr bwMode="auto">
                          <a:xfrm>
                            <a:off x="730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240EA1" w:rsidRDefault="001B3A69" w:rsidP="00EE2886">
                              <w:pPr>
                                <w:pStyle w:val="Figure"/>
                                <w:rPr>
                                  <w:lang w:val="de-DE"/>
                                </w:rPr>
                              </w:pPr>
                              <w:r w:rsidRPr="00240EA1">
                                <w:rPr>
                                  <w:lang w:val="de-DE"/>
                                </w:rPr>
                                <w:t>5</w:t>
                              </w:r>
                            </w:p>
                          </w:txbxContent>
                        </wps:txbx>
                        <wps:bodyPr rot="0" vert="horz" wrap="square" lIns="18000" tIns="0" rIns="18000" bIns="0" anchor="t" anchorCtr="0" upright="1">
                          <a:noAutofit/>
                        </wps:bodyPr>
                      </wps:wsp>
                    </wpg:wgp>
                  </a:graphicData>
                </a:graphic>
              </wp:inline>
            </w:drawing>
          </mc:Choice>
          <mc:Fallback>
            <w:pict>
              <v:group w14:anchorId="448AD95F" id="Group 1" o:spid="_x0000_s1118" style="width:364.55pt;height:171.75pt;mso-position-horizontal-relative:char;mso-position-vertical-relative:line" coordorigin="1765,8220" coordsize="729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">
                <v:line id="Line 3" o:spid="_x0000_s1119" style="position:absolute;flip:y;visibility:visible;mso-wrap-style:square" from="2475,8220" to="247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vUMAAAADaAAAADwAAAGRycy9kb3ducmV2LnhtbERPS2vCQBC+C/0PyxS8hLrRQLGpq7Q+&#10;oFA8mPbQ45CdJqHZ2ZAdNf77riB4/Pjei9XgWnWiPjSeDUwnKSji0tuGKwPfX7unOaggyBZbz2Tg&#10;QgFWy4fRAnPrz3ygUyGViiEccjRQi3S51qGsyWGY+I44cr++dygR9pW2PZ5juGv1LE2ftcOGY0ON&#10;Ha1rKv+Ko4szdnveZFny7nSSvND2Rz5TLcaMH4e3V1BCg9zFN/eHNZDB9Ur0g1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L1DAAAAA2gAAAA8AAAAAAAAAAAAAAAAA&#10;oQIAAGRycy9kb3ducmV2LnhtbFBLBQYAAAAABAAEAPkAAACOAwAAAAA=&#10;">
                  <v:stroke endarrow="block"/>
                </v:line>
                <v:line id="Line 4" o:spid="_x0000_s1120" style="position:absolute;visibility:visible;mso-wrap-style:square" from="2475,11205" to="829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5" o:spid="_x0000_s1121" style="position:absolute;visibility:visible;mso-wrap-style:square" from="3585,11175" to="358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122" style="position:absolute;visibility:visible;mso-wrap-style:square" from="4695,11175" to="469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123" style="position:absolute;visibility:visible;mso-wrap-style:square" from="5805,11175" to="580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124" style="position:absolute;visibility:visible;mso-wrap-style:square" from="6915,11175" to="691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shape id="Freeform 9" o:spid="_x0000_s1125" style="position:absolute;left:2475;top:8370;width:5535;height:2835;visibility:visible;mso-wrap-style:square;v-text-anchor:top" coordsize="5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UHMMA&#10;AADaAAAADwAAAGRycy9kb3ducmV2LnhtbESPQWvCQBSE74X+h+UVvNVNlUqN2UgRRKGnxh709si+&#10;JqHZt2F3Nau/3i0Uehxm5humWEfTiws531lW8DLNQBDXVnfcKPg6bJ/fQPiArLG3TAqu5GFdPj4U&#10;mGs78iddqtCIBGGfo4I2hCGX0tctGfRTOxAn79s6gyFJ10jtcExw08tZli2kwY7TQosDbVqqf6qz&#10;UTCa+eIaj6dqtruN0X283mxlD0pNnuL7CkSgGP7Df+29VrCE3yvpBs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UHMMAAADaAAAADwAAAAAAAAAAAAAAAACYAgAAZHJzL2Rv&#10;d25yZXYueG1sUEsFBgAAAAAEAAQA9QAAAIgDA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852,28724;1838,29067;2701,29067;3553,29302;4539,28960;5513,28842;6376,27355;7350,29527;8214,29527;9066,29184;9808,28382;10782,29067;11767,27237;12742,27697;13605,27120;14336,25975;15321,22316;16539,20947;17889,20027;19240,20027;20590,22659;21564,23803;22793,26670;23657,28382;24631,28842;25361,27922;26225,27473;27077,28264;28306,28264;29048,27922;30022,29067;31129,28500;32225,27697;33088,28617;33941,27013;34926,26777;36155,23696;37494,16828;38845,10067;40195,3316;41546,802;42520,225;43870,225;45221,2749;46450,7553;47789,15106;49140,20829;50247,25750;51343,28500;52450,28264;53180,28724;54166,28264;55018,28040;55760,27697;56734,28157;57719,28264;58571,28382;59435,28617;60420,28500" o:connectangles="0,0,0,0,0,0,0,0,0,0,0,0,0,0,0,0,0,0,0,0,0,0,0,0,0,0,0,0,0,0,0,0,0,0,0,0,0,0,0,0,0,0,0,0,0,0,0,0,0,0,0,0,0,0,0,0,0,0,0"/>
                </v:shape>
                <v:line id="Line 10" o:spid="_x0000_s1126" style="position:absolute;visibility:visible;mso-wrap-style:square" from="8010,11175" to="801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1" o:spid="_x0000_s1127" style="position:absolute;visibility:visible;mso-wrap-style:square" from="2790,10980" to="324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2" o:spid="_x0000_s1128" style="position:absolute;visibility:visible;mso-wrap-style:square" from="3915,10215" to="4365,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13" o:spid="_x0000_s1129" style="position:absolute;visibility:visible;mso-wrap-style:square" from="5040,10935" to="5490,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4" o:spid="_x0000_s1130" style="position:absolute;visibility:visible;mso-wrap-style:square" from="7305,10935" to="7755,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5" o:spid="_x0000_s1131" style="position:absolute;visibility:visible;mso-wrap-style:square" from="6135,8370" to="6585,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6" o:spid="_x0000_s1132" style="position:absolute;visibility:visible;mso-wrap-style:square" from="2478,10677" to="8013,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6BsIAAADbAAAADwAAAGRycy9kb3ducmV2LnhtbERPyWrDMBC9B/IPYgK9JXJKMcWNEhJD&#10;Sg8lkI30OFgT28QaGUle+vdVodDbPN46q81oGtGT87VlBctFAoK4sLrmUsHlvJ+/gvABWWNjmRR8&#10;k4fNejpZYabtwEfqT6EUMYR9hgqqENpMSl9UZNAvbEscubt1BkOErpTa4RDDTSOfkySVBmuODRW2&#10;lFdUPE6dUbBz9eH2fs0/A74c8/xr2e1u7qDU02zcvoEINIZ/8Z/7Q8f5Kfz+E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6BsIAAADbAAAADwAAAAAAAAAAAAAA&#10;AAChAgAAZHJzL2Rvd25yZXYueG1sUEsFBgAAAAAEAAQA+QAAAJADAAAAAA==&#10;" strokecolor="red">
                  <v:stroke dashstyle="dash"/>
                </v:line>
                <v:shape id="Text Box 17" o:spid="_x0000_s1133" type="#_x0000_t202" style="position:absolute;left:291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BCMIA&#10;AADbAAAADwAAAGRycy9kb3ducmV2LnhtbERPS2vCQBC+C/0PyxR6000L1RJdQygIhfZi9NLbmJ08&#10;NDsbdrdJ2l/fFQRv8/E9Z5NNphMDOd9aVvC8SEAQl1a3XCs4HnbzNxA+IGvsLJOCX/KQbR9mG0y1&#10;HXlPQxFqEUPYp6igCaFPpfRlQwb9wvbEkausMxgidLXUDscYbjr5kiRLabDl2NBgT+8NlZfixyiY&#10;Xovjd7WrnLP0lf+d689xWJ2Uenqc8jWIQFO4i2/uDx3nr+D6Sz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4EIwgAAANsAAAAPAAAAAAAAAAAAAAAAAJgCAABkcnMvZG93&#10;bnJldi54bWxQSwUGAAAAAAQABAD1AAAAhwMAAAAA&#10;" filled="f" stroked="f">
                  <v:textbox inset=".5mm,0,.5mm,0">
                    <w:txbxContent>
                      <w:p w:rsidR="001B3A69" w:rsidRPr="00240EA1" w:rsidRDefault="001B3A69" w:rsidP="00EE2886">
                        <w:pPr>
                          <w:pStyle w:val="Figure"/>
                          <w:rPr>
                            <w:lang w:val="de-DE"/>
                          </w:rPr>
                        </w:pPr>
                        <w:r w:rsidRPr="00240EA1">
                          <w:rPr>
                            <w:lang w:val="de-DE"/>
                          </w:rPr>
                          <w:t>1</w:t>
                        </w:r>
                      </w:p>
                    </w:txbxContent>
                  </v:textbox>
                </v:shape>
                <v:shape id="Text Box 18" o:spid="_x0000_s1134" type="#_x0000_t202" style="position:absolute;left:2148;top:822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VesQA&#10;AADbAAAADwAAAGRycy9kb3ducmV2LnhtbESPT0vDQBDF74LfYRnBm90oaEvsthShINiLaS69jdnJ&#10;nzY7G3bXJPXTOwfB2wzvzXu/WW9n16uRQuw8G3hcZKCIK287bgyUx/3DClRMyBZ7z2TgShG2m9ub&#10;NebWT/xJY5EaJSEcczTQpjTkWseqJYdx4Qdi0WofHCZZQ6NtwEnCXa+fsuxFO+xYGloc6K2l6lJ8&#10;OwPzc1Ge6n0dgqfD7ufcfEzj8suY+7t59woq0Zz+zX/X71b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FXrEAAAA2wAAAA8AAAAAAAAAAAAAAAAAmAIAAGRycy9k&#10;b3ducmV2LnhtbFBLBQYAAAAABAAEAPUAAACJAwAAAAA=&#10;" filled="f" stroked="f">
                  <v:textbox inset=".5mm,0,.5mm,0">
                    <w:txbxContent>
                      <w:p w:rsidR="001B3A69" w:rsidRPr="005E6DFE" w:rsidRDefault="001B3A69" w:rsidP="00EE2886">
                        <w:pPr>
                          <w:pStyle w:val="Figure"/>
                          <w:rPr>
                            <w:lang w:val="de-DE"/>
                          </w:rPr>
                        </w:pPr>
                        <w:r>
                          <w:rPr>
                            <w:lang w:val="de-DE"/>
                          </w:rPr>
                          <w:t>A</w:t>
                        </w:r>
                      </w:p>
                    </w:txbxContent>
                  </v:textbox>
                </v:shape>
                <v:shape id="Text Box 19" o:spid="_x0000_s1135" type="#_x0000_t202" style="position:absolute;left:1765;top:10407;width:93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w4cIA&#10;AADbAAAADwAAAGRycy9kb3ducmV2LnhtbERPS2sCMRC+C/0PYQq9abaF+liNIgWhUC+uXryNm9lH&#10;u5ksSbq7+utNoeBtPr7nrDaDaURHzteWFbxOEhDEudU1lwpOx914DsIHZI2NZVJwJQ+b9dNoham2&#10;PR+oy0IpYgj7FBVUIbSplD6vyKCf2JY4coV1BkOErpTaYR/DTSPfkmQqDdYcGyps6aOi/Cf7NQqG&#10;9+x0LnaFc5b229t3+dV3s4tSL8/Ddgki0BAe4n/3p47zF/D3Sz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LDhwgAAANsAAAAPAAAAAAAAAAAAAAAAAJgCAABkcnMvZG93&#10;bnJldi54bWxQSwUGAAAAAAQABAD1AAAAhwMAAAAA&#10;" filled="f" stroked="f">
                  <v:textbox inset=".5mm,0,.5mm,0">
                    <w:txbxContent>
                      <w:p w:rsidR="001B3A69" w:rsidRPr="00127012" w:rsidRDefault="001B3A69" w:rsidP="00EE2886">
                        <w:pPr>
                          <w:pStyle w:val="Figure"/>
                          <w:rPr>
                            <w:lang w:val="de-DE"/>
                          </w:rPr>
                        </w:pPr>
                        <w:r w:rsidRPr="00127012">
                          <w:rPr>
                            <w:caps w:val="0"/>
                            <w:lang w:val="de-DE"/>
                          </w:rPr>
                          <w:t>Seuil</w:t>
                        </w:r>
                      </w:p>
                    </w:txbxContent>
                  </v:textbox>
                </v:shape>
                <v:shape id="Text Box 20" o:spid="_x0000_s1136" type="#_x0000_t202" style="position:absolute;left:8123;top:11175;width:93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wcEA&#10;AADbAAAADwAAAGRycy9kb3ducmV2LnhtbERPu2rDMBTdC/0HcQvdGjmBNsWJbEIhUGiWOl6y3VrX&#10;j8S6MpJqO/n6aCh0PJz3Np9NL0ZyvrOsYLlIQBBXVnfcKCiP+5d3ED4ga+wtk4Irecizx4ctptpO&#10;/E1jERoRQ9inqKANYUil9FVLBv3CDsSRq60zGCJ0jdQOpxhuerlKkjdpsOPY0OJAHy1Vl+LXKJhf&#10;i/JU72vnLB12t3PzNY3rH6Wen+bdBkSgOfyL/9yfWsEqro9f4g+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i08HBAAAA2wAAAA8AAAAAAAAAAAAAAAAAmAIAAGRycy9kb3du&#10;cmV2LnhtbFBLBQYAAAAABAAEAPUAAACGAwAAAAA=&#10;" filled="f" stroked="f">
                  <v:textbox inset=".5mm,0,.5mm,0">
                    <w:txbxContent>
                      <w:p w:rsidR="001B3A69" w:rsidRPr="00127012" w:rsidRDefault="001B3A69" w:rsidP="00EE2886">
                        <w:pPr>
                          <w:pStyle w:val="Figure"/>
                          <w:rPr>
                            <w:lang w:val="de-DE"/>
                          </w:rPr>
                        </w:pPr>
                        <w:r w:rsidRPr="00127012">
                          <w:rPr>
                            <w:caps w:val="0"/>
                            <w:lang w:val="de-DE"/>
                          </w:rPr>
                          <w:t>Canal</w:t>
                        </w:r>
                      </w:p>
                    </w:txbxContent>
                  </v:textbox>
                </v:shape>
                <v:shape id="Text Box 21" o:spid="_x0000_s1137" type="#_x0000_t202" style="position:absolute;left:403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2WsQA&#10;AADbAAAADwAAAGRycy9kb3ducmV2LnhtbESPT2sCMRTE7wW/Q3hCbzWroJXVKCIIBb1068Xbc/P2&#10;j25eliTd3frpG6HQ4zAzv2HW28E0oiPna8sKppMEBHFudc2lgvPX4W0JwgdkjY1lUvBDHrab0csa&#10;U217/qQuC6WIEPYpKqhCaFMpfV6RQT+xLXH0CusMhihdKbXDPsJNI2dJspAGa44LFba0ryi/Z99G&#10;wTDPzpfiUDhn6bR73Mpj371flXodD7sViEBD+A//tT+0gtkUnl/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dlrEAAAA2wAAAA8AAAAAAAAAAAAAAAAAmAIAAGRycy9k&#10;b3ducmV2LnhtbFBLBQYAAAAABAAEAPUAAACJAwAAAAA=&#10;" filled="f" stroked="f">
                  <v:textbox inset=".5mm,0,.5mm,0">
                    <w:txbxContent>
                      <w:p w:rsidR="001B3A69" w:rsidRPr="00240EA1" w:rsidRDefault="001B3A69" w:rsidP="00EE2886">
                        <w:pPr>
                          <w:pStyle w:val="Figure"/>
                          <w:rPr>
                            <w:lang w:val="de-DE"/>
                          </w:rPr>
                        </w:pPr>
                        <w:r w:rsidRPr="00240EA1">
                          <w:rPr>
                            <w:lang w:val="de-DE"/>
                          </w:rPr>
                          <w:t>2</w:t>
                        </w:r>
                      </w:p>
                    </w:txbxContent>
                  </v:textbox>
                </v:shape>
                <v:shape id="Text Box 22" o:spid="_x0000_s1138" type="#_x0000_t202" style="position:absolute;left:516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oLcQA&#10;AADbAAAADwAAAGRycy9kb3ducmV2LnhtbESPT2vCQBTE7wW/w/KE3urGgLZEVxFBEOylqZfentmX&#10;P5p9G3bXJO2n7wqFHoeZ+Q2z3o6mFT0531hWMJ8lIIgLqxuuFJw/Dy9vIHxA1thaJgXf5GG7mTyt&#10;MdN24A/q81CJCGGfoYI6hC6T0hc1GfQz2xFHr7TOYIjSVVI7HCLctDJNkqU02HBcqLGjfU3FLb8b&#10;BeMiP3+Vh9I5S++7n2t1GvrXi1LP03G3AhFoDP/hv/ZRK0hTeHy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6C3EAAAA2wAAAA8AAAAAAAAAAAAAAAAAmAIAAGRycy9k&#10;b3ducmV2LnhtbFBLBQYAAAAABAAEAPUAAACJAwAAAAA=&#10;" filled="f" stroked="f">
                  <v:textbox inset=".5mm,0,.5mm,0">
                    <w:txbxContent>
                      <w:p w:rsidR="001B3A69" w:rsidRPr="00240EA1" w:rsidRDefault="001B3A69" w:rsidP="00EE2886">
                        <w:pPr>
                          <w:pStyle w:val="Figure"/>
                          <w:rPr>
                            <w:lang w:val="de-DE"/>
                          </w:rPr>
                        </w:pPr>
                        <w:r w:rsidRPr="00240EA1">
                          <w:rPr>
                            <w:lang w:val="de-DE"/>
                          </w:rPr>
                          <w:t>3</w:t>
                        </w:r>
                      </w:p>
                    </w:txbxContent>
                  </v:textbox>
                </v:shape>
                <v:shape id="Text Box 23" o:spid="_x0000_s1139" type="#_x0000_t202" style="position:absolute;left:625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NtsQA&#10;AADbAAAADwAAAGRycy9kb3ducmV2LnhtbESPT2sCMRTE7wW/Q3iCt5rV0iqrUUQQCvbS1Yu35+bt&#10;H928LEnc3fbTN4VCj8PM/IZZbwfTiI6cry0rmE0TEMS51TWXCs6nw/MShA/IGhvLpOCLPGw3o6c1&#10;ptr2/EldFkoRIexTVFCF0KZS+rwig35qW+LoFdYZDFG6UmqHfYSbRs6T5E0arDkuVNjSvqL8nj2M&#10;guE1O1+KQ+GcpY/d96089t3iqtRkPOxWIAIN4T/8137XCuY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TbbEAAAA2wAAAA8AAAAAAAAAAAAAAAAAmAIAAGRycy9k&#10;b3ducmV2LnhtbFBLBQYAAAAABAAEAPUAAACJAwAAAAA=&#10;" filled="f" stroked="f">
                  <v:textbox inset=".5mm,0,.5mm,0">
                    <w:txbxContent>
                      <w:p w:rsidR="001B3A69" w:rsidRPr="00240EA1" w:rsidRDefault="001B3A69" w:rsidP="00EE2886">
                        <w:pPr>
                          <w:pStyle w:val="Figure"/>
                          <w:rPr>
                            <w:lang w:val="de-DE"/>
                          </w:rPr>
                        </w:pPr>
                        <w:r w:rsidRPr="00240EA1">
                          <w:rPr>
                            <w:lang w:val="de-DE"/>
                          </w:rPr>
                          <w:t>4</w:t>
                        </w:r>
                      </w:p>
                    </w:txbxContent>
                  </v:textbox>
                </v:shape>
                <v:shape id="Text Box 24" o:spid="_x0000_s1140" type="#_x0000_t202" style="position:absolute;left:730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VwsQA&#10;AADbAAAADwAAAGRycy9kb3ducmV2LnhtbESPT2sCMRTE7wW/Q3iCt5pV2iqrUUQQCvbS1Yu35+bt&#10;H928LEnc3fbTN4VCj8PM/IZZbwfTiI6cry0rmE0TEMS51TWXCs6nw/MShA/IGhvLpOCLPGw3o6c1&#10;ptr2/EldFkoRIexTVFCF0KZS+rwig35qW+LoFdYZDFG6UmqHfYSbRs6T5E0arDkuVNjSvqL8nj2M&#10;guE1O1+KQ+GcpY/d96089t3iqtRkPOxWIAIN4T/8137XCuY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1cLEAAAA2wAAAA8AAAAAAAAAAAAAAAAAmAIAAGRycy9k&#10;b3ducmV2LnhtbFBLBQYAAAAABAAEAPUAAACJAwAAAAA=&#10;" filled="f" stroked="f">
                  <v:textbox inset=".5mm,0,.5mm,0">
                    <w:txbxContent>
                      <w:p w:rsidR="001B3A69" w:rsidRPr="00240EA1" w:rsidRDefault="001B3A69" w:rsidP="00EE2886">
                        <w:pPr>
                          <w:pStyle w:val="Figure"/>
                          <w:rPr>
                            <w:lang w:val="de-DE"/>
                          </w:rPr>
                        </w:pPr>
                        <w:r w:rsidRPr="00240EA1">
                          <w:rPr>
                            <w:lang w:val="de-DE"/>
                          </w:rPr>
                          <w:t>5</w:t>
                        </w:r>
                      </w:p>
                    </w:txbxContent>
                  </v:textbox>
                </v:shape>
                <w10:anchorlock/>
              </v:group>
            </w:pict>
          </mc:Fallback>
        </mc:AlternateContent>
      </w:r>
    </w:p>
    <w:p w:rsidR="00327D4F" w:rsidRPr="001766D1" w:rsidRDefault="00327D4F" w:rsidP="00327D4F">
      <w:pPr>
        <w:pStyle w:val="Normalaftertitle"/>
      </w:pPr>
      <w:r w:rsidRPr="001766D1">
        <w:t xml:space="preserve">La </w:t>
      </w:r>
      <w:r>
        <w:t>Figure</w:t>
      </w:r>
      <w:r w:rsidRPr="001766D1">
        <w:t> 2 montre un exemple de signal RF dans cinq canaux adjacents. Les canaux 2 et 4 sont occupés par des signaux de niveau différent. Les segments courts horizontaux représentent le niveau du canal après évaluation. Dans cet exemple, la largeur de bande de mesure fixée est correcte: seuls les canaux 2 et 4 ont des niveaux supérieurs au seuil.</w:t>
      </w:r>
    </w:p>
    <w:p w:rsidR="00327D4F" w:rsidRPr="00D44251" w:rsidRDefault="00327D4F" w:rsidP="00EE2886">
      <w:pPr>
        <w:pStyle w:val="FigureNo"/>
      </w:pPr>
      <w:r w:rsidRPr="00EE2886">
        <w:lastRenderedPageBreak/>
        <w:t>Figure</w:t>
      </w:r>
      <w:r w:rsidRPr="00D44251">
        <w:t xml:space="preserve"> 3</w:t>
      </w:r>
    </w:p>
    <w:p w:rsidR="00327D4F" w:rsidRDefault="00327D4F" w:rsidP="00EE2886">
      <w:pPr>
        <w:pStyle w:val="Figuretitle"/>
      </w:pPr>
      <w:r w:rsidRPr="00D44251">
        <w:t>La largeur de bande de mesure fixée est trop grande</w:t>
      </w:r>
    </w:p>
    <w:p w:rsidR="00327D4F" w:rsidRPr="00F35DF0" w:rsidRDefault="00327D4F" w:rsidP="00EE2886">
      <w:pPr>
        <w:pStyle w:val="Figure"/>
      </w:pPr>
      <w:r w:rsidRPr="00D44251">
        <w:rPr>
          <w:noProof/>
          <w:sz w:val="20"/>
          <w:lang w:val="en-GB" w:eastAsia="en-GB"/>
        </w:rPr>
        <mc:AlternateContent>
          <mc:Choice Requires="wpg">
            <w:drawing>
              <wp:inline distT="0" distB="0" distL="0" distR="0" wp14:anchorId="3118C845" wp14:editId="1EC7BF48">
                <wp:extent cx="4699635" cy="2181225"/>
                <wp:effectExtent l="0" t="38100" r="5715" b="9525"/>
                <wp:docPr id="1722"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30" y="2227"/>
                          <a:chExt cx="7401" cy="3435"/>
                        </a:xfrm>
                      </wpg:grpSpPr>
                      <wps:wsp>
                        <wps:cNvPr id="1723"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5"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6"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37"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1</w:t>
                              </w:r>
                            </w:p>
                          </w:txbxContent>
                        </wps:txbx>
                        <wps:bodyPr rot="0" vert="horz" wrap="square" lIns="18000" tIns="0" rIns="18000" bIns="0" anchor="t" anchorCtr="0" upright="1">
                          <a:noAutofit/>
                        </wps:bodyPr>
                      </wps:wsp>
                      <wps:wsp>
                        <wps:cNvPr id="1738"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A</w:t>
                              </w:r>
                            </w:p>
                          </w:txbxContent>
                        </wps:txbx>
                        <wps:bodyPr rot="0" vert="horz" wrap="square" lIns="18000" tIns="0" rIns="18000" bIns="0" anchor="t" anchorCtr="0" upright="1">
                          <a:noAutofit/>
                        </wps:bodyPr>
                      </wps:wsp>
                      <wps:wsp>
                        <wps:cNvPr id="1739" name="Text Box 42"/>
                        <wps:cNvSpPr txBox="1">
                          <a:spLocks noChangeArrowheads="1"/>
                        </wps:cNvSpPr>
                        <wps:spPr bwMode="auto">
                          <a:xfrm>
                            <a:off x="1530" y="44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rPr>
                                  <w:caps w:val="0"/>
                                </w:rPr>
                                <w:t>Seuil</w:t>
                              </w:r>
                            </w:p>
                          </w:txbxContent>
                        </wps:txbx>
                        <wps:bodyPr rot="0" vert="horz" wrap="square" lIns="18000" tIns="0" rIns="18000" bIns="0" anchor="t" anchorCtr="0" upright="1">
                          <a:noAutofit/>
                        </wps:bodyPr>
                      </wps:wsp>
                      <wps:wsp>
                        <wps:cNvPr id="1740" name="Text Box 43"/>
                        <wps:cNvSpPr txBox="1">
                          <a:spLocks noChangeArrowheads="1"/>
                        </wps:cNvSpPr>
                        <wps:spPr bwMode="auto">
                          <a:xfrm>
                            <a:off x="7998" y="52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rPr>
                                  <w:caps w:val="0"/>
                                </w:rPr>
                                <w:t>Canal</w:t>
                              </w:r>
                            </w:p>
                          </w:txbxContent>
                        </wps:txbx>
                        <wps:bodyPr rot="0" vert="horz" wrap="square" lIns="18000" tIns="0" rIns="18000" bIns="0" anchor="t" anchorCtr="0" upright="1">
                          <a:noAutofit/>
                        </wps:bodyPr>
                      </wps:wsp>
                      <wps:wsp>
                        <wps:cNvPr id="1741"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2</w:t>
                              </w:r>
                            </w:p>
                          </w:txbxContent>
                        </wps:txbx>
                        <wps:bodyPr rot="0" vert="horz" wrap="square" lIns="18000" tIns="0" rIns="18000" bIns="0" anchor="t" anchorCtr="0" upright="1">
                          <a:noAutofit/>
                        </wps:bodyPr>
                      </wps:wsp>
                      <wps:wsp>
                        <wps:cNvPr id="1742"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3</w:t>
                              </w:r>
                            </w:p>
                          </w:txbxContent>
                        </wps:txbx>
                        <wps:bodyPr rot="0" vert="horz" wrap="square" lIns="18000" tIns="0" rIns="18000" bIns="0" anchor="t" anchorCtr="0" upright="1">
                          <a:noAutofit/>
                        </wps:bodyPr>
                      </wps:wsp>
                      <wps:wsp>
                        <wps:cNvPr id="1743"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4</w:t>
                              </w:r>
                            </w:p>
                          </w:txbxContent>
                        </wps:txbx>
                        <wps:bodyPr rot="0" vert="horz" wrap="square" lIns="18000" tIns="0" rIns="18000" bIns="0" anchor="t" anchorCtr="0" upright="1">
                          <a:noAutofit/>
                        </wps:bodyPr>
                      </wps:wsp>
                      <wps:wsp>
                        <wps:cNvPr id="1744"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5</w:t>
                              </w:r>
                            </w:p>
                          </w:txbxContent>
                        </wps:txbx>
                        <wps:bodyPr rot="0" vert="horz" wrap="square" lIns="18000" tIns="0" rIns="18000" bIns="0" anchor="t" anchorCtr="0" upright="1">
                          <a:noAutofit/>
                        </wps:bodyPr>
                      </wps:wsp>
                    </wpg:wgp>
                  </a:graphicData>
                </a:graphic>
              </wp:inline>
            </w:drawing>
          </mc:Choice>
          <mc:Fallback>
            <w:pict>
              <v:group w14:anchorId="3118C845" id="Group 1722" o:spid="_x0000_s1141" style="width:370.05pt;height:171.75pt;mso-position-horizontal-relative:char;mso-position-vertical-relative:line" coordorigin="1530,22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">
                <v:shape id="Freeform 26" o:spid="_x0000_s1142" style="position:absolute;left:2463;top:2324;width:5532;height:2888;visibility:visible;mso-wrap-style:square;v-text-anchor:top" coordsize="50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KJcMA&#10;AADdAAAADwAAAGRycy9kb3ducmV2LnhtbERPTWvCQBC9F/oflin0UnRThbTGrFKEQm+atOB1yI5J&#10;SHY27K4x7a/vCoK3ebzPybeT6cVIzreWFbzOExDEldUt1wp+vj9n7yB8QNbYWyYFv+Rhu3l8yDHT&#10;9sIFjWWoRQxhn6GCJoQhk9JXDRn0czsQR+5kncEQoauldniJ4aaXiyRJpcGWY0ODA+0aqrrybBQU&#10;gQ/V6FZpV05Hmb4Uxz+3Z6Wen6aPNYhAU7iLb+4vHee/LZZw/Sae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1KJcMAAADdAAAADwAAAAAAAAAAAAAAAACYAgAAZHJzL2Rv&#10;d25yZXYueG1sUEsFBgAAAAAEAAQA9QAAAIgDA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143" style="position:absolute;flip:y;visibility:visible;mso-wrap-style:square" from="2460,2227" to="246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gTOMYAAADdAAAADwAAAGRycy9kb3ducmV2LnhtbESPT2vCQBDF7wW/wzKCl6AbtdQ2dZX+&#10;URCkB7WHHofsNAlmZ0N21PjtXaHQ2wzv/d68mS87V6sztaHybGA8SkER595WXBj4PqyHz6CCIFus&#10;PZOBKwVYLnoPc8ysv/COznspVAzhkKGBUqTJtA55SQ7DyDfEUfv1rUOJa1to2+IlhrtaT9L0STus&#10;OF4osaGPkvLj/uRijfUXf06nybvTSfJCqx/ZplqMGfS7t1dQQp38m//ojY3cbPII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oEzjGAAAA3QAAAA8AAAAAAAAA&#10;AAAAAAAAoQIAAGRycy9kb3ducmV2LnhtbFBLBQYAAAAABAAEAPkAAACUAwAAAAA=&#10;">
                  <v:stroke endarrow="block"/>
                </v:line>
                <v:line id="Line 28" o:spid="_x0000_s1144" style="position:absolute;visibility:visible;mso-wrap-style:square" from="2460,5212" to="828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ouEsMAAADdAAAADwAAAGRycy9kb3ducmV2LnhtbERP32vCMBB+H+x/CDfY20wVXGc1yrAI&#10;e9CBOvZ8a86mrLmUJtb43y/CwLf7+H7eYhVtKwbqfeNYwXiUgSCunG64VvB13Ly8gfABWWPrmBRc&#10;ycNq+fiwwEK7C+9pOIRapBD2BSowIXSFlL4yZNGPXEecuJPrLYYE+1rqHi8p3LZykmWv0mLDqcFg&#10;R2tD1e/hbBXkptzLXJbb42c5NONZ3MXvn5lSz0/xfQ4iUAx38b/7Q6f5+WQK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KLhLDAAAA3QAAAA8AAAAAAAAAAAAA&#10;AAAAoQIAAGRycy9kb3ducmV2LnhtbFBLBQYAAAAABAAEAPkAAACRAwAAAAA=&#10;">
                  <v:stroke endarrow="block"/>
                </v:line>
                <v:line id="Line 29" o:spid="_x0000_s1145" style="position:absolute;visibility:visible;mso-wrap-style:square" from="3570,5182" to="357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lccUAAADdAAAADwAAAGRycy9kb3ducmV2LnhtbERPTWvCQBC9F/wPywje6qYKaY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lccUAAADdAAAADwAAAAAAAAAA&#10;AAAAAAChAgAAZHJzL2Rvd25yZXYueG1sUEsFBgAAAAAEAAQA+QAAAJMDAAAAAA==&#10;"/>
                <v:line id="Line 30" o:spid="_x0000_s1146" style="position:absolute;visibility:visible;mso-wrap-style:square" from="4680,5182" to="468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A6sUAAADdAAAADwAAAGRycy9kb3ducmV2LnhtbERPTWvCQBC9F/wPywi91Y0WoqSuIkpB&#10;eyhVC+1xzI5JNDsbdrdJ+u+7BcHbPN7nzJe9qUVLzleWFYxHCQji3OqKCwWfx9enGQgfkDXWlknB&#10;L3lYLgYPc8y07XhP7SEUIoawz1BBGUKTSenzkgz6kW2II3e2zmCI0BVSO+xiuKnlJElSabDi2FBi&#10;Q+uS8uvhxyh4f/5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iA6sUAAADdAAAADwAAAAAAAAAA&#10;AAAAAAChAgAAZHJzL2Rvd25yZXYueG1sUEsFBgAAAAAEAAQA+QAAAJMDAAAAAA==&#10;"/>
                <v:line id="Line 31" o:spid="_x0000_s1147" style="position:absolute;visibility:visible;mso-wrap-style:square" from="5790,5182" to="579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UmMgAAADdAAAADwAAAGRycy9kb3ducmV2LnhtbESPT0vDQBDF70K/wzIFb3ZjhSi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UmMgAAADdAAAADwAAAAAA&#10;AAAAAAAAAAChAgAAZHJzL2Rvd25yZXYueG1sUEsFBgAAAAAEAAQA+QAAAJYDAAAAAA==&#10;"/>
                <v:line id="Line 32" o:spid="_x0000_s1148" style="position:absolute;visibility:visible;mso-wrap-style:square" from="6900,5182" to="690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xA8YAAADdAAAADwAAAGRycy9kb3ducmV2LnhtbERPTWvCQBC9F/wPyxR6q5taSGt0FbEU&#10;tIeiVtDjmB2TaHY27G6T9N93CwVv83ifM533phYtOV9ZVvA0TEAQ51ZXXCjYf70/voLwAVljbZkU&#10;/JCH+WxwN8VM24631O5CIWII+wwVlCE0mZQ+L8mgH9qGOHJn6wyGCF0htcMuhptajpIklQYrjg0l&#10;NrQsKb/uvo2Cz+dN2i7WH6v+sE5P+dv2dLx0TqmH+34xARGoDzfxv3ul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sQPGAAAA3QAAAA8AAAAAAAAA&#10;AAAAAAAAoQIAAGRycy9kb3ducmV2LnhtbFBLBQYAAAAABAAEAPkAAACUAwAAAAA=&#10;"/>
                <v:line id="Line 33" o:spid="_x0000_s1149" style="position:absolute;visibility:visible;mso-wrap-style:square" from="7995,5182" to="799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Q8gAAADdAAAADwAAAGRycy9kb3ducmV2LnhtbESPT0vDQBDF70K/wzIFb3ajhSi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OQ8gAAADdAAAADwAAAAAA&#10;AAAAAAAAAAChAgAAZHJzL2Rvd25yZXYueG1sUEsFBgAAAAAEAAQA+QAAAJYDAAAAAA==&#10;"/>
                <v:line id="Line 34" o:spid="_x0000_s1150" style="position:absolute;visibility:visible;mso-wrap-style:square" from="2775,5062" to="322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Si8EAAADdAAAADwAAAGRycy9kb3ducmV2LnhtbERPS4vCMBC+C/6HMII3m6r4oBpFhC57&#10;W6xevE2bsS02k9JktfvvN4LgbT6+52z3vWnEgzpXW1YwjWIQxIXVNZcKLud0sgbhPLLGxjIp+CMH&#10;+91wsMVE2yef6JH5UoQQdgkqqLxvEyldUZFBF9mWOHA32xn0AXal1B0+Q7hp5CyOl9JgzaGhwpaO&#10;FRX37NcouF8vi/Tr56jPTXbQeZn6a37TSo1H/WEDwlPvP+K3+1uH+av5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5KLwQAAAN0AAAAPAAAAAAAAAAAAAAAA&#10;AKECAABkcnMvZG93bnJldi54bWxQSwUGAAAAAAQABAD5AAAAjwMAAAAA&#10;" strokeweight="2pt"/>
                <v:line id="Line 35" o:spid="_x0000_s1151" style="position:absolute;visibility:visible;mso-wrap-style:square" from="3900,4417" to="4350,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M/MIAAADdAAAADwAAAGRycy9kb3ducmV2LnhtbERPS4vCMBC+C/sfwix403SVVek2iggV&#10;b7KtF29jM31gMylN1PrvzcKCt/n4npNsBtOKO/WusazgaxqBIC6sbrhScMrTyQqE88gaW8uk4EkO&#10;NuuPUYKxtg/+pXvmKxFC2MWooPa+i6V0RU0G3dR2xIErbW/QB9hXUvf4COGmlbMoWkiDDYeGGjva&#10;1VRcs5tRcD2fvtP9cafzNtvqS5X686XUSo0/h+0PCE+Df4v/3Qcd5i/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EM/MIAAADdAAAADwAAAAAAAAAAAAAA&#10;AAChAgAAZHJzL2Rvd25yZXYueG1sUEsFBgAAAAAEAAQA+QAAAJADAAAAAA==&#10;" strokeweight="2pt"/>
                <v:line id="Line 36" o:spid="_x0000_s1152" style="position:absolute;visibility:visible;mso-wrap-style:square" from="5025,3967" to="547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pZ8MAAADdAAAADwAAAGRycy9kb3ducmV2LnhtbERPTWvCQBC9C/0PyxS86aZKbUldQxAi&#10;vUmTXHIbs2MSzM6G7Krpv3cLBW/zeJ+zTSbTixuNrrOs4G0ZgSCure64UVAW2eIThPPIGnvLpOCX&#10;HCS7l9kWY23v/EO33DcihLCLUUHr/RBL6eqWDLqlHYgDd7ajQR/g2Eg94j2Em16uomgjDXYcGloc&#10;aN9SfcmvRsGlKt+zw3Gviz5P9anJfHU6a6Xmr1P6BcLT5J/if/e3DvM/1m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NqWfDAAAA3QAAAA8AAAAAAAAAAAAA&#10;AAAAoQIAAGRycy9kb3ducmV2LnhtbFBLBQYAAAAABAAEAPkAAACRAwAAAAA=&#10;" strokeweight="2pt"/>
                <v:line id="Line 37" o:spid="_x0000_s1153" style="position:absolute;visibility:visible;mso-wrap-style:square" from="7290,4237" to="774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xE8IAAADdAAAADwAAAGRycy9kb3ducmV2LnhtbERPS4vCMBC+C/6HMII3TX2sSjWKCBVv&#10;y1Yv3qbN9IHNpDRRu/9+s7Cwt/n4nrM79KYRL+pcbVnBbBqBIM6trrlUcLsmkw0I55E1NpZJwTc5&#10;OOyHgx3G2r75i16pL0UIYRejgsr7NpbS5RUZdFPbEgeusJ1BH2BXSt3hO4SbRs6jaCUN1hwaKmzp&#10;VFH+SJ9GweN++0jOnyd9bdKjzsrE37NCKzUe9cctCE+9/xf/uS86zF8v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QxE8IAAADdAAAADwAAAAAAAAAAAAAA&#10;AAChAgAAZHJzL2Rvd25yZXYueG1sUEsFBgAAAAAEAAQA+QAAAJADAAAAAA==&#10;" strokeweight="2pt"/>
                <v:line id="Line 38" o:spid="_x0000_s1154" style="position:absolute;visibility:visible;mso-wrap-style:square" from="6120,2332" to="6570,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UiMMAAADdAAAADwAAAGRycy9kb3ducmV2LnhtbERPTWvCQBC9C/0PyxS86aYW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IjDAAAA3QAAAA8AAAAAAAAAAAAA&#10;AAAAoQIAAGRycy9kb3ducmV2LnhtbFBLBQYAAAAABAAEAPkAAACRAwAAAAA=&#10;" strokeweight="2pt"/>
                <v:line id="Line 39" o:spid="_x0000_s1155" style="position:absolute;visibility:visible;mso-wrap-style:square" from="2463,4684" to="7998,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zfcQAAADdAAAADwAAAGRycy9kb3ducmV2LnhtbERPTWvCQBC9F/oflin0VjdasSVmlRqw&#10;9FAE04oeh+yYhGZnw+5G47/vCoK3ebzPyZaDacWJnG8sKxiPEhDEpdUNVwp+f9Yv7yB8QNbYWiYF&#10;F/KwXDw+ZJhqe+YtnYpQiRjCPkUFdQhdKqUvazLoR7YjjtzROoMhQldJ7fAcw00rJ0kykwYbjg01&#10;dpTXVP4VvVGwcs1m/7nLvwNOt3l+GPervdso9fw0fMxBBBrCXXxzf+k4/+11Btdv4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TN9xAAAAN0AAAAPAAAAAAAAAAAA&#10;AAAAAKECAABkcnMvZG93bnJldi54bWxQSwUGAAAAAAQABAD5AAAAkgMAAAAA&#10;" strokecolor="red">
                  <v:stroke dashstyle="dash"/>
                </v:line>
                <v:shape id="Text Box 40" o:spid="_x0000_s1156" type="#_x0000_t202" style="position:absolute;left:289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S/8QA&#10;AADdAAAADwAAAGRycy9kb3ducmV2LnhtbERPS2vCQBC+F/wPywje6kalTUldRQShYC+NXrxNs5NH&#10;zc6G3W0S++u7hYK3+fies96OphU9Od9YVrCYJyCIC6sbrhScT4fHFxA+IGtsLZOCG3nYbiYPa8y0&#10;HfiD+jxUIoawz1BBHUKXSemLmgz6ue2II1daZzBE6CqpHQ4x3LRymSTP0mDDsaHGjvY1Fdf82ygY&#10;n/LzpTyUzll63/18VcehTz+Vmk3H3SuIQGO4i//dbzrOT1cp/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Uv/EAAAA3QAAAA8AAAAAAAAAAAAAAAAAmAIAAGRycy9k&#10;b3ducmV2LnhtbFBLBQYAAAAABAAEAPUAAACJAwAAAAA=&#10;" filled="f" stroked="f">
                  <v:textbox inset=".5mm,0,.5mm,0">
                    <w:txbxContent>
                      <w:p w:rsidR="001B3A69" w:rsidRPr="00EE2886" w:rsidRDefault="001B3A69" w:rsidP="00EE2886">
                        <w:pPr>
                          <w:pStyle w:val="Figure"/>
                        </w:pPr>
                        <w:r w:rsidRPr="00EE2886">
                          <w:t>1</w:t>
                        </w:r>
                      </w:p>
                    </w:txbxContent>
                  </v:textbox>
                </v:shape>
                <v:shape id="Text Box 41" o:spid="_x0000_s1157" type="#_x0000_t202" style="position:absolute;left:2133;top:22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GjccA&#10;AADdAAAADwAAAGRycy9kb3ducmV2LnhtbESPT0vDQBDF70K/wzKF3uymLVqJ3ZZSKAh6MfbibcxO&#10;/tjsbNhdk+indw6Ctxnem/d+sztMrlMDhdh6NrBaZqCIS29brg1c3s63D6BiQrbYeSYD3xThsJ/d&#10;7DC3fuRXGopUKwnhmKOBJqU+1zqWDTmMS98Ti1b54DDJGmptA44S7jq9zrJ77bBlaWiwp1ND5bX4&#10;cgamu+LyXp2rEDy9HH8+6+dx2H4Ys5hPx0dQiab0b/67frKCv90IrnwjI+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yxo3HAAAA3QAAAA8AAAAAAAAAAAAAAAAAmAIAAGRy&#10;cy9kb3ducmV2LnhtbFBLBQYAAAAABAAEAPUAAACMAwAAAAA=&#10;" filled="f" stroked="f">
                  <v:textbox inset=".5mm,0,.5mm,0">
                    <w:txbxContent>
                      <w:p w:rsidR="001B3A69" w:rsidRPr="00EE2886" w:rsidRDefault="001B3A69" w:rsidP="00EE2886">
                        <w:pPr>
                          <w:pStyle w:val="Figure"/>
                        </w:pPr>
                        <w:r w:rsidRPr="00EE2886">
                          <w:t>A</w:t>
                        </w:r>
                      </w:p>
                    </w:txbxContent>
                  </v:textbox>
                </v:shape>
                <v:shape id="Text Box 42" o:spid="_x0000_s1158" type="#_x0000_t202" style="position:absolute;left:1530;top:44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jFsQA&#10;AADdAAAADwAAAGRycy9kb3ducmV2LnhtbERPS2sCMRC+F/wPYQRvNaultW6NIoIg2EtXL72Nm9lH&#10;3UyWJN1d++ubQsHbfHzPWW0G04iOnK8tK5hNExDEudU1lwrOp/3jKwgfkDU2lknBjTxs1qOHFaba&#10;9vxBXRZKEUPYp6igCqFNpfR5RQb91LbEkSusMxgidKXUDvsYbho5T5IXabDm2FBhS7uK8mv2bRQM&#10;z9n5s9gXzll63/58lce+W1yUmoyH7RuIQEO4i//dBx3nL56W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xbEAAAA3QAAAA8AAAAAAAAAAAAAAAAAmAIAAGRycy9k&#10;b3ducmV2LnhtbFBLBQYAAAAABAAEAPUAAACJAwAAAAA=&#10;" filled="f" stroked="f">
                  <v:textbox inset=".5mm,0,.5mm,0">
                    <w:txbxContent>
                      <w:p w:rsidR="001B3A69" w:rsidRPr="00EE2886" w:rsidRDefault="001B3A69" w:rsidP="00EE2886">
                        <w:pPr>
                          <w:pStyle w:val="Figure"/>
                        </w:pPr>
                        <w:r w:rsidRPr="00EE2886">
                          <w:rPr>
                            <w:caps w:val="0"/>
                          </w:rPr>
                          <w:t>Seuil</w:t>
                        </w:r>
                      </w:p>
                    </w:txbxContent>
                  </v:textbox>
                </v:shape>
                <v:shape id="Text Box 43" o:spid="_x0000_s1159" type="#_x0000_t202" style="position:absolute;left:7998;top:52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59scA&#10;AADdAAAADwAAAGRycy9kb3ducmV2LnhtbESPT0vDQBDF70K/wzKF3uympVqJ3ZZSKAh6MfbibcxO&#10;/tjsbNhdk+indw6Ctxnem/d+sztMrlMDhdh6NrBaZqCIS29brg1c3s63D6BiQrbYeSYD3xThsJ/d&#10;7DC3fuRXGopUKwnhmKOBJqU+1zqWDTmMS98Ti1b54DDJGmptA44S7jq9zrJ77bBlaWiwp1ND5bX4&#10;cgamu+LyXp2rEDy9HH8+6+dx2H4Ys5hPx0dQiab0b/67frKCv90Iv3wjI+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ufbHAAAA3QAAAA8AAAAAAAAAAAAAAAAAmAIAAGRy&#10;cy9kb3ducmV2LnhtbFBLBQYAAAAABAAEAPUAAACMAwAAAAA=&#10;" filled="f" stroked="f">
                  <v:textbox inset=".5mm,0,.5mm,0">
                    <w:txbxContent>
                      <w:p w:rsidR="001B3A69" w:rsidRPr="00EE2886" w:rsidRDefault="001B3A69" w:rsidP="00EE2886">
                        <w:pPr>
                          <w:pStyle w:val="Figure"/>
                        </w:pPr>
                        <w:r w:rsidRPr="00EE2886">
                          <w:rPr>
                            <w:caps w:val="0"/>
                          </w:rPr>
                          <w:t>Canal</w:t>
                        </w:r>
                      </w:p>
                    </w:txbxContent>
                  </v:textbox>
                </v:shape>
                <v:shape id="Text Box 44" o:spid="_x0000_s1160" type="#_x0000_t202" style="position:absolute;left:402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cbcMA&#10;AADdAAAADwAAAGRycy9kb3ducmV2LnhtbERPS2sCMRC+F/wPYQRvNavYKqtRRBAK7aWrF2/jZvah&#10;m8mSpLvb/vqmUPA2H99zNrvBNKIj52vLCmbTBARxbnXNpYLz6fi8AuEDssbGMin4Jg+77ehpg6m2&#10;PX9Sl4VSxBD2KSqoQmhTKX1ekUE/tS1x5ArrDIYIXSm1wz6Gm0bOk+RVGqw5NlTY0qGi/J59GQXD&#10;S3a+FMfCOUsf+59b+d53y6tSk/GwX4MINISH+N/9puP85WIG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4cbcMAAADdAAAADwAAAAAAAAAAAAAAAACYAgAAZHJzL2Rv&#10;d25yZXYueG1sUEsFBgAAAAAEAAQA9QAAAIgDAAAAAA==&#10;" filled="f" stroked="f">
                  <v:textbox inset=".5mm,0,.5mm,0">
                    <w:txbxContent>
                      <w:p w:rsidR="001B3A69" w:rsidRPr="00EE2886" w:rsidRDefault="001B3A69" w:rsidP="00EE2886">
                        <w:pPr>
                          <w:pStyle w:val="Figure"/>
                        </w:pPr>
                        <w:r w:rsidRPr="00EE2886">
                          <w:t>2</w:t>
                        </w:r>
                      </w:p>
                    </w:txbxContent>
                  </v:textbox>
                </v:shape>
                <v:shape id="Text Box 45" o:spid="_x0000_s1161" type="#_x0000_t202" style="position:absolute;left:514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CGsMA&#10;AADdAAAADwAAAGRycy9kb3ducmV2LnhtbERPS2sCMRC+F/wPYQRvNavYKqtRRBAK7aWrF2/jZvah&#10;m8mSpLvb/vqmUPA2H99zNrvBNKIj52vLCmbTBARxbnXNpYLz6fi8AuEDssbGMin4Jg+77ehpg6m2&#10;PX9Sl4VSxBD2KSqoQmhTKX1ekUE/tS1x5ArrDIYIXSm1wz6Gm0bOk+RVGqw5NlTY0qGi/J59GQXD&#10;S3a+FMfCOUsf+59b+d53y6tSk/GwX4MINISH+N/9puP85WIO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yCGsMAAADdAAAADwAAAAAAAAAAAAAAAACYAgAAZHJzL2Rv&#10;d25yZXYueG1sUEsFBgAAAAAEAAQA9QAAAIgDAAAAAA==&#10;" filled="f" stroked="f">
                  <v:textbox inset=".5mm,0,.5mm,0">
                    <w:txbxContent>
                      <w:p w:rsidR="001B3A69" w:rsidRPr="00EE2886" w:rsidRDefault="001B3A69" w:rsidP="00EE2886">
                        <w:pPr>
                          <w:pStyle w:val="Figure"/>
                        </w:pPr>
                        <w:r w:rsidRPr="00EE2886">
                          <w:t>3</w:t>
                        </w:r>
                      </w:p>
                    </w:txbxContent>
                  </v:textbox>
                </v:shape>
                <v:shape id="Text Box 46" o:spid="_x0000_s1162" type="#_x0000_t202" style="position:absolute;left:624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ngcQA&#10;AADdAAAADwAAAGRycy9kb3ducmV2LnhtbERPS2sCMRC+F/wPYQRvNat9WFajiCAI9tLVS2/TzexD&#10;N5MlSXfX/vqmUPA2H99zVpvBNKIj52vLCmbTBARxbnXNpYLzaf/4BsIHZI2NZVJwIw+b9ehhham2&#10;PX9Ql4VSxBD2KSqoQmhTKX1ekUE/tS1x5ArrDIYIXSm1wz6Gm0bOk+RVGqw5NlTY0q6i/Jp9GwXD&#10;S3b+LPaFc5betz+X8th3iy+lJuNhuwQRaAh38b/7oOP8xfMT/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J4HEAAAA3QAAAA8AAAAAAAAAAAAAAAAAmAIAAGRycy9k&#10;b3ducmV2LnhtbFBLBQYAAAAABAAEAPUAAACJAwAAAAA=&#10;" filled="f" stroked="f">
                  <v:textbox inset=".5mm,0,.5mm,0">
                    <w:txbxContent>
                      <w:p w:rsidR="001B3A69" w:rsidRPr="00EE2886" w:rsidRDefault="001B3A69" w:rsidP="00EE2886">
                        <w:pPr>
                          <w:pStyle w:val="Figure"/>
                        </w:pPr>
                        <w:r w:rsidRPr="00EE2886">
                          <w:t>4</w:t>
                        </w:r>
                      </w:p>
                    </w:txbxContent>
                  </v:textbox>
                </v:shape>
                <v:shape id="Text Box 47" o:spid="_x0000_s1163" type="#_x0000_t202" style="position:absolute;left:729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cMA&#10;AADdAAAADwAAAGRycy9kb3ducmV2LnhtbERPS2sCMRC+F/wPYQRvNWuxVVajiCAI9tKtF2/jZvah&#10;m8mSpLtrf31TKPQ2H99z1tvBNKIj52vLCmbTBARxbnXNpYLz5+F5CcIHZI2NZVLwIA/bzehpjam2&#10;PX9Ql4VSxBD2KSqoQmhTKX1ekUE/tS1x5ArrDIYIXSm1wz6Gm0a+JMmbNFhzbKiwpX1F+T37MgqG&#10;1+x8KQ6Fc5bed9+38tR3i6tSk/GwW4EINIR/8Z/7qOP8xXwO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9cMAAADdAAAADwAAAAAAAAAAAAAAAACYAgAAZHJzL2Rv&#10;d25yZXYueG1sUEsFBgAAAAAEAAQA9QAAAIgDAAAAAA==&#10;" filled="f" stroked="f">
                  <v:textbox inset=".5mm,0,.5mm,0">
                    <w:txbxContent>
                      <w:p w:rsidR="001B3A69" w:rsidRPr="00EE2886" w:rsidRDefault="001B3A69" w:rsidP="00EE2886">
                        <w:pPr>
                          <w:pStyle w:val="Figure"/>
                        </w:pPr>
                        <w:r w:rsidRPr="00EE2886">
                          <w:t>5</w:t>
                        </w:r>
                      </w:p>
                    </w:txbxContent>
                  </v:textbox>
                </v:shape>
                <w10:anchorlock/>
              </v:group>
            </w:pict>
          </mc:Fallback>
        </mc:AlternateContent>
      </w:r>
    </w:p>
    <w:p w:rsidR="00327D4F" w:rsidRPr="001766D1" w:rsidRDefault="00327D4F" w:rsidP="00327D4F">
      <w:pPr>
        <w:spacing w:before="360"/>
      </w:pPr>
      <w:r w:rsidRPr="001766D1">
        <w:t xml:space="preserve">Sur la </w:t>
      </w:r>
      <w:r>
        <w:t>Figure</w:t>
      </w:r>
      <w:r w:rsidRPr="001766D1">
        <w:t> 3, la largeur de bande de mesure est trop grande: l'occupation du canal 2 apparaît toujours correctement, mais le signal de forte intensité dans le canal 4 produit des occupations fantômes dans les canaux 3 et 5.</w:t>
      </w:r>
    </w:p>
    <w:p w:rsidR="00327D4F" w:rsidRPr="001766D1" w:rsidRDefault="00327D4F" w:rsidP="00327D4F">
      <w:r w:rsidRPr="001766D1">
        <w:t>A l'évidence, la résolution en fréquence de l'équipement de mesure doit être au moins aussi fine que l'espacement des canaux (le plus étroit) dans la bande de fréquences étudiée. Toutefois, suivant le montage de mesure, la largeur de bande de résolution maximale peut être beaucoup plus petite:</w:t>
      </w:r>
    </w:p>
    <w:p w:rsidR="00327D4F" w:rsidRPr="001766D1" w:rsidRDefault="00327D4F" w:rsidP="00327D4F">
      <w:pPr>
        <w:pStyle w:val="enumlev1"/>
      </w:pPr>
      <w:r w:rsidRPr="001766D1">
        <w:t>–</w:t>
      </w:r>
      <w:r w:rsidRPr="001766D1">
        <w:tab/>
        <w:t>Si on utilise un récepteur de contrôle standard équipé de filtres de canal, il est possible d'utiliser une largeur de bande de mesure égale à l'espacement des canaux (le plus étroit). Mais il est préférable d'utiliser des largeurs de bande plus petites.</w:t>
      </w:r>
    </w:p>
    <w:p w:rsidR="00327D4F" w:rsidRPr="001766D1" w:rsidRDefault="00327D4F" w:rsidP="00327D4F">
      <w:pPr>
        <w:pStyle w:val="enumlev1"/>
      </w:pPr>
      <w:r w:rsidRPr="001766D1">
        <w:t>–</w:t>
      </w:r>
      <w:r w:rsidRPr="001766D1">
        <w:tab/>
        <w:t>Si on utilise un analyseur de spectre à balayage doté de filtres gaussiens ou CISPR, la largeur de bande de résolution ne devrait pas être plus grande que 1/10 de l'espacement des canaux (le plus étroit) dans la bande.</w:t>
      </w:r>
    </w:p>
    <w:p w:rsidR="00327D4F" w:rsidRPr="001766D1" w:rsidRDefault="00327D4F" w:rsidP="00327D4F">
      <w:pPr>
        <w:pStyle w:val="enumlev1"/>
      </w:pPr>
      <w:r w:rsidRPr="001766D1">
        <w:t>–</w:t>
      </w:r>
      <w:r w:rsidRPr="001766D1">
        <w:tab/>
        <w:t>Si on utilise la méthode FFT pour déterminer l'occupation du spectre, la distance maximale entre segments de fréquences adjacents est égale à l'espacement des canaux (le plus étroit) dans la bande. Mais</w:t>
      </w:r>
      <w:r>
        <w:t>,</w:t>
      </w:r>
      <w:r w:rsidRPr="001766D1">
        <w:t xml:space="preserve"> dans ce cas, les segments de fréquences doivent se trouver sur les fréquences centrales des canaux, faute de quoi la distance entre segments de fréquences adjacents doit être inférieure à la moitié de l'espacement des canaux (le plus étroit) dans la bande.</w:t>
      </w:r>
    </w:p>
    <w:p w:rsidR="00327D4F" w:rsidRPr="001766D1" w:rsidRDefault="00327D4F" w:rsidP="00327D4F">
      <w:r w:rsidRPr="001766D1">
        <w:t>Dans les bandes utilisées par des systèmes à étalement du spectre par saut de fréquence (FHSS), la largeur de bande de mesure peut être déterminée comme décrit ci-dessus. Toutefois, il faut utiliser, comme espacement des canaux, 99% de la largeur de bande d'une salve unique dans la séquence de saut.</w:t>
      </w:r>
    </w:p>
    <w:p w:rsidR="00327D4F" w:rsidRPr="001766D1" w:rsidRDefault="00327D4F" w:rsidP="00327D4F">
      <w:pPr>
        <w:pStyle w:val="Heading2"/>
      </w:pPr>
      <w:bookmarkStart w:id="74" w:name="_Toc337547346"/>
      <w:bookmarkStart w:id="75" w:name="_Toc352134883"/>
      <w:bookmarkStart w:id="76" w:name="_Toc500251233"/>
      <w:r w:rsidRPr="001766D1">
        <w:t>3.2</w:t>
      </w:r>
      <w:r w:rsidRPr="001766D1">
        <w:tab/>
        <w:t xml:space="preserve">Rapport signal </w:t>
      </w:r>
      <w:bookmarkEnd w:id="74"/>
      <w:r w:rsidRPr="001766D1">
        <w:t>sur bruit</w:t>
      </w:r>
      <w:bookmarkEnd w:id="75"/>
      <w:bookmarkEnd w:id="76"/>
    </w:p>
    <w:p w:rsidR="00327D4F" w:rsidRPr="001766D1" w:rsidRDefault="00327D4F" w:rsidP="00327D4F">
      <w:r w:rsidRPr="001766D1">
        <w:t>La sensibilité du montage de mesure devrait être du même ordre que celle des équipements d'utilisateur couramment utilisés dans la bande. Ainsi</w:t>
      </w:r>
      <w:r>
        <w:t>,</w:t>
      </w:r>
      <w:r w:rsidRPr="001766D1">
        <w:t xml:space="preserve"> les signaux détectables par les équipements d'utilisateur apparaissent avec un rapport signal sur bruit (</w:t>
      </w:r>
      <w:r w:rsidRPr="001766D1">
        <w:rPr>
          <w:i/>
          <w:iCs/>
        </w:rPr>
        <w:t>S</w:t>
      </w:r>
      <w:r w:rsidRPr="001766D1">
        <w:t>/</w:t>
      </w:r>
      <w:r w:rsidRPr="001766D1">
        <w:rPr>
          <w:i/>
          <w:iCs/>
        </w:rPr>
        <w:t>N</w:t>
      </w:r>
      <w:r w:rsidRPr="001766D1">
        <w:t xml:space="preserve">) suffisant dans le résultat de mesure afin de pouvoir les distinguer du bruit du fond. Pour cela, on peut prendre comme valeur minimale de rapport </w:t>
      </w:r>
      <w:r w:rsidRPr="001766D1">
        <w:rPr>
          <w:i/>
          <w:iCs/>
        </w:rPr>
        <w:t>S</w:t>
      </w:r>
      <w:r w:rsidRPr="001766D1">
        <w:t>/</w:t>
      </w:r>
      <w:r w:rsidRPr="001766D1">
        <w:rPr>
          <w:i/>
          <w:iCs/>
        </w:rPr>
        <w:t>N</w:t>
      </w:r>
      <w:r w:rsidRPr="001766D1">
        <w:t>:</w:t>
      </w:r>
    </w:p>
    <w:p w:rsidR="00327D4F" w:rsidRPr="001766D1" w:rsidRDefault="00327D4F" w:rsidP="00327D4F">
      <w:pPr>
        <w:pStyle w:val="enumlev1"/>
      </w:pPr>
      <w:r w:rsidRPr="001766D1">
        <w:t>–</w:t>
      </w:r>
      <w:r w:rsidRPr="001766D1">
        <w:tab/>
        <w:t>20 dB pour les communications analogiques à bande étroite (par exemple pour les réseaux privés);</w:t>
      </w:r>
    </w:p>
    <w:p w:rsidR="00327D4F" w:rsidRPr="001766D1" w:rsidRDefault="00327D4F" w:rsidP="00327D4F">
      <w:pPr>
        <w:pStyle w:val="enumlev1"/>
      </w:pPr>
      <w:r w:rsidRPr="001766D1">
        <w:lastRenderedPageBreak/>
        <w:t>–</w:t>
      </w:r>
      <w:r w:rsidRPr="001766D1">
        <w:tab/>
        <w:t>40 dB pour les communications analogiques à bande élargie (par exemple pour la radiodiffusion en modulation de fréquence);</w:t>
      </w:r>
    </w:p>
    <w:p w:rsidR="00327D4F" w:rsidRPr="001766D1" w:rsidRDefault="00327D4F" w:rsidP="00327D4F">
      <w:pPr>
        <w:pStyle w:val="enumlev1"/>
      </w:pPr>
      <w:r w:rsidRPr="001766D1">
        <w:t>–</w:t>
      </w:r>
      <w:r w:rsidRPr="001766D1">
        <w:tab/>
        <w:t>15 dB pour les systèmes numériques (sauf ceux à étalement de spectre à séquence directe).</w:t>
      </w:r>
    </w:p>
    <w:p w:rsidR="00327D4F" w:rsidRPr="001766D1" w:rsidRDefault="00327D4F" w:rsidP="00327D4F">
      <w:r w:rsidRPr="001766D1">
        <w:t>Les mesures de l'occupation des bandes utilisées par des systèmes à étalement de spectre à séquence directe (DSSS) ne peuvent pas être effectuées avec des équipements de mesure standard car le niveau utile dans le domaine fréquentiel est souvent égal ou inférieur au bruit de fond et le rapport signal sur bruit d'un système de mesure standard ne serait alors pas suffisant pour détecter ces émissions. La présence et le niveau d'émissions DSSS ne peuvent être mesurés qu'après étalement en code.</w:t>
      </w:r>
    </w:p>
    <w:p w:rsidR="00327D4F" w:rsidRPr="001766D1" w:rsidRDefault="00327D4F" w:rsidP="00327D4F">
      <w:pPr>
        <w:pStyle w:val="Heading2"/>
      </w:pPr>
      <w:bookmarkStart w:id="77" w:name="_Toc337547347"/>
      <w:bookmarkStart w:id="78" w:name="_Toc352134884"/>
      <w:bookmarkStart w:id="79" w:name="_Toc500251234"/>
      <w:r w:rsidRPr="001766D1">
        <w:t>3.3</w:t>
      </w:r>
      <w:r w:rsidRPr="001766D1">
        <w:tab/>
        <w:t>Plage dynami</w:t>
      </w:r>
      <w:bookmarkEnd w:id="77"/>
      <w:r w:rsidRPr="001766D1">
        <w:t>que</w:t>
      </w:r>
      <w:bookmarkEnd w:id="78"/>
      <w:bookmarkEnd w:id="79"/>
    </w:p>
    <w:p w:rsidR="00327D4F" w:rsidRPr="001766D1" w:rsidRDefault="00327D4F" w:rsidP="00327D4F">
      <w:r w:rsidRPr="001766D1">
        <w:t>L'un des paramètres essentiels d'un système de mesure de l'occupation est la plage dynamique. Celle-ci doit, d'une part, être suffisamment sensible pour pouvoir détecter des signaux mêmes faibles et, d'autre part, permettre de faire face aux signaux de très forte intensité provenant d'émetteurs voisins. Lors de la détermination de l'affaiblissement ou de l'amplification RF approprié dans le système de mesure et lors du choix des emplacements de mesure, il faut veiller à éviter toute surcharge du récepteur pendant la mesure. Une surcharge se traduit souvent par une augmentation considérable du niveau de bruit. Suivant le niveau de seuil fixé, des émissions fantômes peuvent apparaître dans un grand nombre de canaux si ce n'est dans la totalité de la bande.</w:t>
      </w:r>
    </w:p>
    <w:p w:rsidR="00327D4F" w:rsidRPr="00D44251" w:rsidRDefault="00327D4F" w:rsidP="00EE2886">
      <w:pPr>
        <w:pStyle w:val="FigureNo"/>
      </w:pPr>
      <w:r w:rsidRPr="00EE2886">
        <w:t>Figure</w:t>
      </w:r>
      <w:r w:rsidRPr="00D44251">
        <w:t xml:space="preserve"> 4</w:t>
      </w:r>
    </w:p>
    <w:p w:rsidR="00327D4F" w:rsidRDefault="00327D4F" w:rsidP="00EE2886">
      <w:pPr>
        <w:pStyle w:val="Figuretitle"/>
      </w:pPr>
      <w:r w:rsidRPr="00EE2886">
        <w:t>Domaine</w:t>
      </w:r>
      <w:r w:rsidRPr="00D44251">
        <w:t xml:space="preserve"> fréquentiel en situation de surcharge</w:t>
      </w:r>
    </w:p>
    <w:p w:rsidR="00327D4F" w:rsidRPr="00F35DF0" w:rsidRDefault="00327D4F" w:rsidP="00EE2886">
      <w:pPr>
        <w:pStyle w:val="Figure"/>
      </w:pPr>
      <w:r w:rsidRPr="00D44251">
        <w:rPr>
          <w:noProof/>
          <w:sz w:val="20"/>
          <w:lang w:val="en-GB" w:eastAsia="en-GB"/>
        </w:rPr>
        <mc:AlternateContent>
          <mc:Choice Requires="wpg">
            <w:drawing>
              <wp:inline distT="0" distB="0" distL="0" distR="0" wp14:anchorId="7001FA2E" wp14:editId="16E7AC6D">
                <wp:extent cx="4822710" cy="2345635"/>
                <wp:effectExtent l="0" t="38100" r="0" b="17145"/>
                <wp:docPr id="1745"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710" cy="2345635"/>
                          <a:chOff x="1770" y="7027"/>
                          <a:chExt cx="7456" cy="3435"/>
                        </a:xfrm>
                      </wpg:grpSpPr>
                      <wps:wsp>
                        <wps:cNvPr id="1746"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8"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9"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60"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1</w:t>
                              </w:r>
                            </w:p>
                          </w:txbxContent>
                        </wps:txbx>
                        <wps:bodyPr rot="0" vert="horz" wrap="square" lIns="18000" tIns="0" rIns="18000" bIns="0" anchor="t" anchorCtr="0" upright="1">
                          <a:noAutofit/>
                        </wps:bodyPr>
                      </wps:wsp>
                      <wps:wsp>
                        <wps:cNvPr id="1761" name="Text Box 64"/>
                        <wps:cNvSpPr txBox="1">
                          <a:spLocks noChangeArrowheads="1"/>
                        </wps:cNvSpPr>
                        <wps:spPr bwMode="auto">
                          <a:xfrm>
                            <a:off x="2299" y="7027"/>
                            <a:ext cx="33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A</w:t>
                              </w:r>
                            </w:p>
                          </w:txbxContent>
                        </wps:txbx>
                        <wps:bodyPr rot="0" vert="horz" wrap="square" lIns="18000" tIns="0" rIns="18000" bIns="0" anchor="t" anchorCtr="0" upright="1">
                          <a:noAutofit/>
                        </wps:bodyPr>
                      </wps:wsp>
                      <wps:wsp>
                        <wps:cNvPr id="1762" name="Text Box 65"/>
                        <wps:cNvSpPr txBox="1">
                          <a:spLocks noChangeArrowheads="1"/>
                        </wps:cNvSpPr>
                        <wps:spPr bwMode="auto">
                          <a:xfrm>
                            <a:off x="1770" y="9214"/>
                            <a:ext cx="933"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rPr>
                                  <w:caps w:val="0"/>
                                </w:rPr>
                                <w:t>Seuil</w:t>
                              </w:r>
                            </w:p>
                          </w:txbxContent>
                        </wps:txbx>
                        <wps:bodyPr rot="0" vert="horz" wrap="square" lIns="18000" tIns="0" rIns="18000" bIns="0" anchor="t" anchorCtr="0" upright="1">
                          <a:noAutofit/>
                        </wps:bodyPr>
                      </wps:wsp>
                      <wps:wsp>
                        <wps:cNvPr id="1763" name="Text Box 66"/>
                        <wps:cNvSpPr txBox="1">
                          <a:spLocks noChangeArrowheads="1"/>
                        </wps:cNvSpPr>
                        <wps:spPr bwMode="auto">
                          <a:xfrm>
                            <a:off x="8293" y="10056"/>
                            <a:ext cx="93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rPr>
                                  <w:caps w:val="0"/>
                                </w:rPr>
                                <w:t>Canal</w:t>
                              </w:r>
                            </w:p>
                          </w:txbxContent>
                        </wps:txbx>
                        <wps:bodyPr rot="0" vert="horz" wrap="square" lIns="18000" tIns="0" rIns="18000" bIns="0" anchor="t" anchorCtr="0" upright="1">
                          <a:noAutofit/>
                        </wps:bodyPr>
                      </wps:wsp>
                      <wps:wsp>
                        <wps:cNvPr id="1764"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2</w:t>
                              </w:r>
                            </w:p>
                          </w:txbxContent>
                        </wps:txbx>
                        <wps:bodyPr rot="0" vert="horz" wrap="square" lIns="18000" tIns="0" rIns="18000" bIns="0" anchor="t" anchorCtr="0" upright="1">
                          <a:noAutofit/>
                        </wps:bodyPr>
                      </wps:wsp>
                      <wps:wsp>
                        <wps:cNvPr id="1765"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3</w:t>
                              </w:r>
                            </w:p>
                          </w:txbxContent>
                        </wps:txbx>
                        <wps:bodyPr rot="0" vert="horz" wrap="square" lIns="18000" tIns="0" rIns="18000" bIns="0" anchor="t" anchorCtr="0" upright="1">
                          <a:noAutofit/>
                        </wps:bodyPr>
                      </wps:wsp>
                      <wps:wsp>
                        <wps:cNvPr id="1766"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4</w:t>
                              </w:r>
                            </w:p>
                          </w:txbxContent>
                        </wps:txbx>
                        <wps:bodyPr rot="0" vert="horz" wrap="square" lIns="18000" tIns="0" rIns="18000" bIns="0" anchor="t" anchorCtr="0" upright="1">
                          <a:noAutofit/>
                        </wps:bodyPr>
                      </wps:wsp>
                      <wps:wsp>
                        <wps:cNvPr id="1767"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5</w:t>
                              </w:r>
                            </w:p>
                          </w:txbxContent>
                        </wps:txbx>
                        <wps:bodyPr rot="0" vert="horz" wrap="square" lIns="18000" tIns="0" rIns="18000" bIns="0" anchor="t" anchorCtr="0" upright="1">
                          <a:noAutofit/>
                        </wps:bodyPr>
                      </wps:wsp>
                    </wpg:wgp>
                  </a:graphicData>
                </a:graphic>
              </wp:inline>
            </w:drawing>
          </mc:Choice>
          <mc:Fallback>
            <w:pict>
              <v:group w14:anchorId="7001FA2E" id="Group 1745" o:spid="_x0000_s1164" style="width:379.75pt;height:184.7pt;mso-position-horizontal-relative:char;mso-position-vertical-relative:line" coordorigin="1770,7027" coordsize="7456,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">
                <v:shape id="Freeform 49" o:spid="_x0000_s1165" style="position:absolute;left:2700;top:7124;width:5535;height:2272;visibility:visible;mso-wrap-style:square;v-text-anchor:top" coordsize="50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FTccA&#10;AADdAAAADwAAAGRycy9kb3ducmV2LnhtbESPzWrDMBCE74W+g9hCb42c0jrBjRJCoKF2Tvk55LhY&#10;W9uxtTKWEtt9+ipQ6G2XmZ1vdrEaTCNu1LnKsoLpJAJBnFtdcaHgdPx8mYNwHlljY5kUjORgtXx8&#10;WGCibc97uh18IUIIuwQVlN63iZQuL8mgm9iWOGjftjPow9oVUnfYh3DTyNcoiqXBigOhxJY2JeX1&#10;4WoCN0+zNKvb2v8gxuft7jJ9Hy9KPT8N6w8Qngb/b/67/tKh/uwthvs3Y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DBU3HAAAA3QAAAA8AAAAAAAAAAAAAAAAAmAIAAGRy&#10;cy9kb3ducmV2LnhtbFBLBQYAAAAABAAEAPUAAACMAw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166" style="position:absolute;flip:y;visibility:visible;mso-wrap-style:square" from="2700,7027" to="270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o78YAAADdAAAADwAAAGRycy9kb3ducmV2LnhtbESPQWvCQBCF70L/wzIFL0E3rVJt6iqt&#10;VhCkB7WHHofsNAnNzobsqOm/dwXB2wzvfW/ezBadq9WJ2lB5NvA0TEER595WXBj4PqwHU1BBkC3W&#10;nsnAPwVYzB96M8ysP/OOTnspVAzhkKGBUqTJtA55SQ7D0DfEUfv1rUOJa1to2+I5hrtaP6fpi3ZY&#10;cbxQYkPLkvK//dHFGusvXo1GyYfTSfJKnz+yTbUY03/s3t9ACXVyN9/ojY3cZDy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laO/GAAAA3QAAAA8AAAAAAAAA&#10;AAAAAAAAoQIAAGRycy9kb3ducmV2LnhtbFBLBQYAAAAABAAEAPkAAACUAwAAAAA=&#10;">
                  <v:stroke endarrow="block"/>
                </v:line>
                <v:line id="Line 51" o:spid="_x0000_s1167" style="position:absolute;visibility:visible;mso-wrap-style:square" from="2700,10012" to="852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kLMYAAADdAAAADwAAAGRycy9kb3ducmV2LnhtbESPT0vDQBDF74LfYRnBm91UxLSx21Ia&#10;BA8q9A89j9kxG8zOhuyart/eOQjeZnhv3vvNapN9ryYaYxfYwHxWgCJugu24NXA6Pt8tQMWEbLEP&#10;TAZ+KMJmfX21wsqGC+9pOqRWSQjHCg24lIZK69g48hhnYSAW7TOMHpOsY6vtiBcJ972+L4pH7bFj&#10;aXA40M5R83X49gZKV+91qevX43s9dfNlfsvnj6Uxtzd5+wQqUU7/5r/rFyv45Y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UZCzGAAAA3QAAAA8AAAAAAAAA&#10;AAAAAAAAoQIAAGRycy9kb3ducmV2LnhtbFBLBQYAAAAABAAEAPkAAACUAwAAAAA=&#10;">
                  <v:stroke endarrow="block"/>
                </v:line>
                <v:line id="Line 52" o:spid="_x0000_s1168" style="position:absolute;visibility:visible;mso-wrap-style:square" from="3810,9982" to="38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o8YAAADdAAAADwAAAGRycy9kb3ducmV2LnhtbERPTWvCQBC9C/0PyxS86aa1pG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UVKPGAAAA3QAAAA8AAAAAAAAA&#10;AAAAAAAAoQIAAGRycy9kb3ducmV2LnhtbFBLBQYAAAAABAAEAPkAAACUAwAAAAA=&#10;"/>
                <v:line id="Line 53" o:spid="_x0000_s1169" style="position:absolute;visibility:visible;mso-wrap-style:square" from="4920,9982" to="492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r48gAAADdAAAADwAAAGRycy9kb3ducmV2LnhtbESPQUvDQBCF70L/wzKCN7vRYpTYbSlK&#10;ofUgtgrtcZodk9TsbNhdk/jvnYPgbYb35r1v5svRtaqnEBvPBm6mGSji0tuGKwMf7+vrB1AxIVts&#10;PZOBH4qwXEwu5lhYP/CO+n2qlIRwLNBAnVJXaB3LmhzGqe+IRfv0wWGSNVTaBhwk3LX6Nsty7bBh&#10;aaixo6eayq/9tzPwOnvL+9X2ZTMetvmpfN6djuchGHN1Oa4eQSUa07/573pjBf/+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dr48gAAADdAAAADwAAAAAA&#10;AAAAAAAAAAChAgAAZHJzL2Rvd25yZXYueG1sUEsFBgAAAAAEAAQA+QAAAJYDAAAAAA==&#10;"/>
                <v:line id="Line 54" o:spid="_x0000_s1170" style="position:absolute;visibility:visible;mso-wrap-style:square" from="6030,9982" to="603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eMYAAADdAAAADwAAAGRycy9kb3ducmV2LnhtbERPTWvCQBC9F/oflin0VjdaTEt0FbEU&#10;tIeittAex+yYRLOzYXdN0n/vCgVv83ifM533phYtOV9ZVjAcJCCIc6srLhR8f70/vYLwAVljbZkU&#10;/JGH+ez+boqZth1vqd2FQsQQ9hkqKENoMil9XpJBP7ANceQO1hkMEbpCaoddDDe1HCVJKg1WHBtK&#10;bGhZUn7anY2Cz+dN2i7WH6v+Z53u87ft/vfYOaUeH/rFBESgPtzE/+6VjvNfxk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znjGAAAA3QAAAA8AAAAAAAAA&#10;AAAAAAAAoQIAAGRycy9kb3ducmV2LnhtbFBLBQYAAAAABAAEAPkAAACUAwAAAAA=&#10;"/>
                <v:line id="Line 55" o:spid="_x0000_s1171" style="position:absolute;visibility:visible;mso-wrap-style:square" from="7140,9982" to="714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QD8YAAADdAAAADwAAAGRycy9kb3ducmV2LnhtbERPTWvCQBC9F/wPyxR6q5tamkp0FWkp&#10;aA9FraDHMTsmsdnZsLtN0n/vCgVv83ifM533phYtOV9ZVvA0TEAQ51ZXXCjYfX88jkH4gKyxtkwK&#10;/sjDfDa4m2KmbccbarehEDGEfYYKyhCaTEqfl2TQD21DHLmTdQZDhK6Q2mEXw00tR0mSSoMVx4YS&#10;G3orKf/Z/hoFX8/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UA/GAAAA3QAAAA8AAAAAAAAA&#10;AAAAAAAAoQIAAGRycy9kb3ducmV2LnhtbFBLBQYAAAAABAAEAPkAAACUAwAAAAA=&#10;"/>
                <v:line id="Line 56" o:spid="_x0000_s1172" style="position:absolute;visibility:visible;mso-wrap-style:square" from="8235,9982" to="823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1lMYAAADdAAAADwAAAGRycy9kb3ducmV2LnhtbERPTWvCQBC9F/wPyxR6q5tWm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9ZTGAAAA3QAAAA8AAAAAAAAA&#10;AAAAAAAAoQIAAGRycy9kb3ducmV2LnhtbFBLBQYAAAAABAAEAPkAAACUAwAAAAA=&#10;"/>
                <v:line id="Line 57" o:spid="_x0000_s1173" style="position:absolute;visibility:visible;mso-wrap-style:square" from="3015,9202" to="3465,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Us8MAAADdAAAADwAAAGRycy9kb3ducmV2LnhtbERPTWvCQBC9C/0PyxS86aZSbUldQxBS&#10;vJUmueQ2ZsckmJ0N2VXjv3cLBW/zeJ+zTSbTiyuNrrOs4G0ZgSCure64UVAW2eIThPPIGnvLpOBO&#10;DpLdy2yLsbY3/qVr7hsRQtjFqKD1foildHVLBt3SDsSBO9nRoA9wbKQe8RbCTS9XUbSRBjsODS0O&#10;tG+pPucXo+Bclevs+2eviz5P9bHJfHU8aaXmr1P6BcLT5J/if/dBh/k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71LPDAAAA3QAAAA8AAAAAAAAAAAAA&#10;AAAAoQIAAGRycy9kb3ducmV2LnhtbFBLBQYAAAAABAAEAPkAAACRAwAAAAA=&#10;" strokeweight="2pt"/>
                <v:line id="Line 58" o:spid="_x0000_s1174" style="position:absolute;visibility:visible;mso-wrap-style:square" from="4140,9097" to="4590,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xKMIAAADdAAAADwAAAGRycy9kb3ducmV2LnhtbERPTYvCMBC9C/6HMII3TXehKt1GEaHL&#10;3hZrL97GZmxLm0lpslr//UYQvM3jfU66G00nbjS4xrKCj2UEgri0uuFKQXHKFhsQziNr7CyTggc5&#10;2G2nkxQTbe98pFvuKxFC2CWooPa+T6R0ZU0G3dL2xIG72sGgD3CopB7wHsJNJz+jaCUNNhwaauzp&#10;UFPZ5n9GQXsu4uz796BPXb7Xlyrz58tVKzWfjfsvEJ5G/xa/3D86zF/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xKMIAAADdAAAADwAAAAAAAAAAAAAA&#10;AAChAgAAZHJzL2Rvd25yZXYueG1sUEsFBgAAAAAEAAQA+QAAAJADAAAAAA==&#10;" strokeweight="2pt"/>
                <v:line id="Line 59" o:spid="_x0000_s1175" style="position:absolute;visibility:visible;mso-wrap-style:square" from="5265,9112" to="5715,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vX78AAADdAAAADwAAAGRycy9kb3ducmV2LnhtbERPSwrCMBDdC94hjOBOUwU/VKOIUHEn&#10;VjfuxmZsi82kNFHr7Y0guJvH+85y3ZpKPKlxpWUFo2EEgjizuuRcwfmUDOYgnEfWWFkmBW9ysF51&#10;O0uMtX3xkZ6pz0UIYRejgsL7OpbSZQUZdENbEwfuZhuDPsAml7rBVwg3lRxH0VQaLDk0FFjTtqDs&#10;nj6MgvvlPEl2h60+VelGX/PEX643rVS/124WIDy1/i/+ufc6zJ9N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XvX78AAADdAAAADwAAAAAAAAAAAAAAAACh&#10;AgAAZHJzL2Rvd25yZXYueG1sUEsFBgAAAAAEAAQA+QAAAI0DAAAAAA==&#10;" strokeweight="2pt"/>
                <v:line id="Line 60" o:spid="_x0000_s1176" style="position:absolute;visibility:visible;mso-wrap-style:square" from="7530,9127" to="7980,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line id="Line 61" o:spid="_x0000_s1177" style="position:absolute;visibility:visible;mso-wrap-style:square" from="6360,7102" to="6810,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etsMAAADdAAAADwAAAGRycy9kb3ducmV2LnhtbESPQYvCQAyF74L/YYjgTacKulIdRYQu&#10;3harF2+xE9tiJ1M6s1r/vTks7C3hvbz3ZbPrXaOe1IXas4HZNAFFXHhbc2ngcs4mK1AhIltsPJOB&#10;NwXYbYeDDabWv/hEzzyWSkI4pGigirFNtQ5FRQ7D1LfEot195zDK2pXadviScNfoeZIstcOapaHC&#10;lg4VFY/81xl4XC+L7PvnYM9Nvre3MovX290aMx71+zWoSH38N/9dH63gf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3rbDAAAA3QAAAA8AAAAAAAAAAAAA&#10;AAAAoQIAAGRycy9kb3ducmV2LnhtbFBLBQYAAAAABAAEAPkAAACRAwAAAAA=&#10;" strokeweight="2pt"/>
                <v:line id="Line 62" o:spid="_x0000_s1178" style="position:absolute;visibility:visible;mso-wrap-style:square" from="2703,9484" to="8238,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Cr8QAAADdAAAADwAAAGRycy9kb3ducmV2LnhtbERPS2sCMRC+C/0PYQreNKv4aLdG0QWl&#10;BxG0LfY4bKa7i5vJkkTd/nsjCN7m43vObNGaWlzI+cqygkE/AUGcW11xoeD7a917A+EDssbaMin4&#10;Jw+L+Utnhqm2V97T5RAKEUPYp6igDKFJpfR5SQZ93zbEkfuzzmCI0BVSO7zGcFPLYZJMpMGKY0OJ&#10;DWUl5afD2ShYuWp33Pxk24CjfZb9Ds6ro9sp1X1tlx8gArXhKX64P3WcPx2/w/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UKvxAAAAN0AAAAPAAAAAAAAAAAA&#10;AAAAAKECAABkcnMvZG93bnJldi54bWxQSwUGAAAAAAQABAD5AAAAkgMAAAAA&#10;" strokecolor="red">
                  <v:stroke dashstyle="dash"/>
                </v:line>
                <v:shape id="Text Box 63" o:spid="_x0000_s1179" type="#_x0000_t202" style="position:absolute;left:313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llsYA&#10;AADdAAAADwAAAGRycy9kb3ducmV2LnhtbESPT2vDMAzF74N9B6NBb6uzQduR1i1lUBhsl2a97KbG&#10;yp82loPtJdk+/XQo7Cbxnt77abObXKcGCrH1bOBpnoEiLr1tuTZw+jw8voCKCdli55kM/FCE3fb+&#10;boO59SMfaShSrSSEY44GmpT6XOtYNuQwzn1PLFrlg8Mka6i1DThKuOv0c5YttcOWpaHBnl4bKq/F&#10;tzMwLYrTV3WoQvD0sf+91O/jsDobM3uY9mtQiab0b75dv1nBXy2FX76REf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fllsYAAADdAAAADwAAAAAAAAAAAAAAAACYAgAAZHJz&#10;L2Rvd25yZXYueG1sUEsFBgAAAAAEAAQA9QAAAIsDAAAAAA==&#10;" filled="f" stroked="f">
                  <v:textbox inset=".5mm,0,.5mm,0">
                    <w:txbxContent>
                      <w:p w:rsidR="001B3A69" w:rsidRPr="00EE2886" w:rsidRDefault="001B3A69" w:rsidP="00EE2886">
                        <w:pPr>
                          <w:pStyle w:val="Figure"/>
                        </w:pPr>
                        <w:r w:rsidRPr="00EE2886">
                          <w:t>1</w:t>
                        </w:r>
                      </w:p>
                    </w:txbxContent>
                  </v:textbox>
                </v:shape>
                <v:shape id="Text Box 64" o:spid="_x0000_s1180" type="#_x0000_t202" style="position:absolute;left:2299;top:7027;width:33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ADcMA&#10;AADdAAAADwAAAGRycy9kb3ducmV2LnhtbERPS2sCMRC+F/wPYQRvNatQLVujiCAU6sWtl96mm9mH&#10;biZLku6u/nojCL3Nx/ec1WYwjejI+dqygtk0AUGcW11zqeD0vX99B+EDssbGMim4kofNevSywlTb&#10;no/UZaEUMYR9igqqENpUSp9XZNBPbUscucI6gyFCV0rtsI/hppHzJFlIgzXHhgpb2lWUX7I/o2B4&#10;y04/xb5wztJhezuXX323/FVqMh62HyACDeFf/HR/6jh/uZjB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tADcMAAADdAAAADwAAAAAAAAAAAAAAAACYAgAAZHJzL2Rv&#10;d25yZXYueG1sUEsFBgAAAAAEAAQA9QAAAIgDAAAAAA==&#10;" filled="f" stroked="f">
                  <v:textbox inset=".5mm,0,.5mm,0">
                    <w:txbxContent>
                      <w:p w:rsidR="001B3A69" w:rsidRPr="00EE2886" w:rsidRDefault="001B3A69" w:rsidP="00EE2886">
                        <w:pPr>
                          <w:pStyle w:val="Figure"/>
                        </w:pPr>
                        <w:r w:rsidRPr="00EE2886">
                          <w:t>A</w:t>
                        </w:r>
                      </w:p>
                    </w:txbxContent>
                  </v:textbox>
                </v:shape>
                <v:shape id="Text Box 65" o:spid="_x0000_s1181" type="#_x0000_t202" style="position:absolute;left:1770;top:9214;width:933;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eesMA&#10;AADdAAAADwAAAGRycy9kb3ducmV2LnhtbERPS2sCMRC+F/wPYYTealahWrZGEUEQ6sWtl96mm9mH&#10;biZLEne3/nojCL3Nx/ec5XowjejI+dqygukkAUGcW11zqeD0vXv7AOEDssbGMin4Iw/r1ehliam2&#10;PR+py0IpYgj7FBVUIbSplD6vyKCf2JY4coV1BkOErpTaYR/DTSNnSTKXBmuODRW2tK0ov2RXo2B4&#10;z04/xa5wztJhczuXX323+FXqdTxsPkEEGsK/+One6zh/MZ/B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neesMAAADdAAAADwAAAAAAAAAAAAAAAACYAgAAZHJzL2Rv&#10;d25yZXYueG1sUEsFBgAAAAAEAAQA9QAAAIgDAAAAAA==&#10;" filled="f" stroked="f">
                  <v:textbox inset=".5mm,0,.5mm,0">
                    <w:txbxContent>
                      <w:p w:rsidR="001B3A69" w:rsidRPr="00EE2886" w:rsidRDefault="001B3A69" w:rsidP="00EE2886">
                        <w:pPr>
                          <w:pStyle w:val="Figure"/>
                        </w:pPr>
                        <w:r w:rsidRPr="00EE2886">
                          <w:rPr>
                            <w:caps w:val="0"/>
                          </w:rPr>
                          <w:t>Seuil</w:t>
                        </w:r>
                      </w:p>
                    </w:txbxContent>
                  </v:textbox>
                </v:shape>
                <v:shape id="Text Box 66" o:spid="_x0000_s1182" type="#_x0000_t202" style="position:absolute;left:8293;top:10056;width:93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74cMA&#10;AADdAAAADwAAAGRycy9kb3ducmV2LnhtbERPS2sCMRC+F/wPYQRvNWulKqtRRBAEe+nWi7dxM/vQ&#10;zWRJ0t1tf31TKPQ2H99zNrvBNKIj52vLCmbTBARxbnXNpYLLx/F5BcIHZI2NZVLwRR5229HTBlNt&#10;e36nLguliCHsU1RQhdCmUvq8IoN+alviyBXWGQwRulJqh30MN418SZKFNFhzbKiwpUNF+SP7NAqG&#10;1+xyLY6Fc5be9t/38tx3y5tSk/GwX4MINIR/8Z/7pOP85WIO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V74cMAAADdAAAADwAAAAAAAAAAAAAAAACYAgAAZHJzL2Rv&#10;d25yZXYueG1sUEsFBgAAAAAEAAQA9QAAAIgDAAAAAA==&#10;" filled="f" stroked="f">
                  <v:textbox inset=".5mm,0,.5mm,0">
                    <w:txbxContent>
                      <w:p w:rsidR="001B3A69" w:rsidRPr="00EE2886" w:rsidRDefault="001B3A69" w:rsidP="00EE2886">
                        <w:pPr>
                          <w:pStyle w:val="Figure"/>
                        </w:pPr>
                        <w:r w:rsidRPr="00EE2886">
                          <w:rPr>
                            <w:caps w:val="0"/>
                          </w:rPr>
                          <w:t>Canal</w:t>
                        </w:r>
                      </w:p>
                    </w:txbxContent>
                  </v:textbox>
                </v:shape>
                <v:shape id="Text Box 67" o:spid="_x0000_s1183" type="#_x0000_t202" style="position:absolute;left:426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jlcMA&#10;AADdAAAADwAAAGRycy9kb3ducmV2LnhtbERPS2sCMRC+F/wPYQRvNWuxKqtRRBAEe+nWi7dxM/vQ&#10;zWRJ0t1tf31TKPQ2H99zNrvBNKIj52vLCmbTBARxbnXNpYLLx/F5BcIHZI2NZVLwRR5229HTBlNt&#10;e36nLguliCHsU1RQhdCmUvq8IoN+alviyBXWGQwRulJqh30MN418SZKFNFhzbKiwpUNF+SP7NAqG&#10;1+xyLY6Fc5be9t/38tx3y5tSk/GwX4MINIR/8Z/7pOP85WIO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zjlcMAAADdAAAADwAAAAAAAAAAAAAAAACYAgAAZHJzL2Rv&#10;d25yZXYueG1sUEsFBgAAAAAEAAQA9QAAAIgDAAAAAA==&#10;" filled="f" stroked="f">
                  <v:textbox inset=".5mm,0,.5mm,0">
                    <w:txbxContent>
                      <w:p w:rsidR="001B3A69" w:rsidRPr="00EE2886" w:rsidRDefault="001B3A69" w:rsidP="00EE2886">
                        <w:pPr>
                          <w:pStyle w:val="Figure"/>
                        </w:pPr>
                        <w:r w:rsidRPr="00EE2886">
                          <w:t>2</w:t>
                        </w:r>
                      </w:p>
                    </w:txbxContent>
                  </v:textbox>
                </v:shape>
                <v:shape id="Text Box 68" o:spid="_x0000_s1184" type="#_x0000_t202" style="position:absolute;left:538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GDsMA&#10;AADdAAAADwAAAGRycy9kb3ducmV2LnhtbERPS2sCMRC+F/wPYQRvNauglq1RRBAK7cWtl96mm9mH&#10;biZLEnfX/nojCL3Nx/ec9XYwjejI+dqygtk0AUGcW11zqeD0fXh9A+EDssbGMim4kYftZvSyxlTb&#10;no/UZaEUMYR9igqqENpUSp9XZNBPbUscucI6gyFCV0rtsI/hppHzJFlKgzXHhgpb2leUX7KrUTAs&#10;stNPcSics/S1+zuXn323+lVqMh527yACDeFf/HR/6Dh/tVzA4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BGDsMAAADdAAAADwAAAAAAAAAAAAAAAACYAgAAZHJzL2Rv&#10;d25yZXYueG1sUEsFBgAAAAAEAAQA9QAAAIgDAAAAAA==&#10;" filled="f" stroked="f">
                  <v:textbox inset=".5mm,0,.5mm,0">
                    <w:txbxContent>
                      <w:p w:rsidR="001B3A69" w:rsidRPr="00EE2886" w:rsidRDefault="001B3A69" w:rsidP="00EE2886">
                        <w:pPr>
                          <w:pStyle w:val="Figure"/>
                        </w:pPr>
                        <w:r w:rsidRPr="00EE2886">
                          <w:t>3</w:t>
                        </w:r>
                      </w:p>
                    </w:txbxContent>
                  </v:textbox>
                </v:shape>
                <v:shape id="Text Box 69" o:spid="_x0000_s1185" type="#_x0000_t202" style="position:absolute;left:648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YecMA&#10;AADdAAAADwAAAGRycy9kb3ducmV2LnhtbERPS2vCQBC+F/wPywi91Y1CY4muIoJQaC9GL96m2clD&#10;s7Nhd5uk/fVuoeBtPr7nrLejaUVPzjeWFcxnCQjiwuqGKwXn0+HlDYQPyBpby6TghzxsN5OnNWba&#10;DnykPg+ViCHsM1RQh9BlUvqiJoN+ZjviyJXWGQwRukpqh0MMN61cJEkqDTYcG2rsaF9Tccu/jYLx&#10;NT9fykPpnKXP3e+1+hj65ZdSz9NxtwIRaAwP8b/7Xcf5yzSFv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LYecMAAADdAAAADwAAAAAAAAAAAAAAAACYAgAAZHJzL2Rv&#10;d25yZXYueG1sUEsFBgAAAAAEAAQA9QAAAIgDAAAAAA==&#10;" filled="f" stroked="f">
                  <v:textbox inset=".5mm,0,.5mm,0">
                    <w:txbxContent>
                      <w:p w:rsidR="001B3A69" w:rsidRPr="00EE2886" w:rsidRDefault="001B3A69" w:rsidP="00EE2886">
                        <w:pPr>
                          <w:pStyle w:val="Figure"/>
                        </w:pPr>
                        <w:r w:rsidRPr="00EE2886">
                          <w:t>4</w:t>
                        </w:r>
                      </w:p>
                    </w:txbxContent>
                  </v:textbox>
                </v:shape>
                <v:shape id="Text Box 70" o:spid="_x0000_s1186" type="#_x0000_t202" style="position:absolute;left:753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94sMA&#10;AADdAAAADwAAAGRycy9kb3ducmV2LnhtbERPS2vCQBC+F/wPywi91U0FjaSuIoJQ0EtTL97G7OTR&#10;ZmfD7jZJ/fVdQehtPr7nrLejaUVPzjeWFbzOEhDEhdUNVwrOn4eXFQgfkDW2lknBL3nYbiZPa8y0&#10;HfiD+jxUIoawz1BBHUKXSemLmgz6me2II1daZzBE6CqpHQ4x3LRyniRLabDh2FBjR/uaiu/8xygY&#10;F/n5Uh5K5yyddrev6jj06VWp5+m4ewMRaAz/4of7Xcf56TKF+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594sMAAADdAAAADwAAAAAAAAAAAAAAAACYAgAAZHJzL2Rv&#10;d25yZXYueG1sUEsFBgAAAAAEAAQA9QAAAIgDAAAAAA==&#10;" filled="f" stroked="f">
                  <v:textbox inset=".5mm,0,.5mm,0">
                    <w:txbxContent>
                      <w:p w:rsidR="001B3A69" w:rsidRPr="00EE2886" w:rsidRDefault="001B3A69" w:rsidP="00EE2886">
                        <w:pPr>
                          <w:pStyle w:val="Figure"/>
                        </w:pPr>
                        <w:r w:rsidRPr="00EE2886">
                          <w:t>5</w:t>
                        </w:r>
                      </w:p>
                    </w:txbxContent>
                  </v:textbox>
                </v:shape>
                <w10:anchorlock/>
              </v:group>
            </w:pict>
          </mc:Fallback>
        </mc:AlternateContent>
      </w:r>
    </w:p>
    <w:p w:rsidR="00327D4F" w:rsidRPr="001766D1" w:rsidRDefault="00327D4F" w:rsidP="00327D4F">
      <w:pPr>
        <w:pStyle w:val="Normalaftertitle"/>
        <w:spacing w:before="360"/>
      </w:pPr>
      <w:r>
        <w:t>La Figure</w:t>
      </w:r>
      <w:r w:rsidRPr="001766D1">
        <w:t xml:space="preserve"> 4 illustre la même situation d'occupation que la </w:t>
      </w:r>
      <w:r w:rsidR="00EE2886">
        <w:t>Fig.</w:t>
      </w:r>
      <w:r w:rsidRPr="001766D1">
        <w:t> 2, mais le niveau élevé de l'émission dans le canal 4 entraîne une surcharge dans l'équipement de mesure, ce qui a pour effet de faire apparaître les cinq canaux comme étant occupés. Une augmentation du seuil ne permettrait pas de résoudre complètement ce problème car l'occupation effective du canal 2 disparaîtrait alors.</w:t>
      </w:r>
    </w:p>
    <w:p w:rsidR="00327D4F" w:rsidRPr="001766D1" w:rsidRDefault="00327D4F" w:rsidP="00327D4F">
      <w:pPr>
        <w:pStyle w:val="Heading2"/>
      </w:pPr>
      <w:bookmarkStart w:id="80" w:name="_Toc337547348"/>
      <w:bookmarkStart w:id="81" w:name="_Toc352134885"/>
      <w:bookmarkStart w:id="82" w:name="_Toc500251235"/>
      <w:r w:rsidRPr="001766D1">
        <w:t>3.4</w:t>
      </w:r>
      <w:r w:rsidRPr="001766D1">
        <w:tab/>
      </w:r>
      <w:bookmarkEnd w:id="80"/>
      <w:r w:rsidRPr="001766D1">
        <w:t>Seuil</w:t>
      </w:r>
      <w:bookmarkEnd w:id="81"/>
      <w:bookmarkEnd w:id="82"/>
    </w:p>
    <w:p w:rsidR="00327D4F" w:rsidRPr="001766D1" w:rsidRDefault="00327D4F" w:rsidP="00327D4F">
      <w:r w:rsidRPr="001766D1">
        <w:t>Le résultat de mesure de l'occupation dépend en partie d'un facteur qui est le seuil. Celui-ci doit être suffisamment faible pour pouvoir détecter tous les signaux qui pourraient être utilisés par un récepteur commercial à l'emplacement considéré, mais si le niveau fixé est trop faible, on détecterait des émissions fantômes qui en réalité n'existent pas.</w:t>
      </w:r>
    </w:p>
    <w:p w:rsidR="00327D4F" w:rsidRDefault="00327D4F" w:rsidP="00327D4F">
      <w:r>
        <w:br w:type="page"/>
      </w:r>
    </w:p>
    <w:p w:rsidR="00327D4F" w:rsidRPr="001766D1" w:rsidRDefault="00327D4F" w:rsidP="00327D4F">
      <w:r w:rsidRPr="001766D1">
        <w:lastRenderedPageBreak/>
        <w:t>On utilise essentiellement deux méthodes différentes pour fixer le seuil:</w:t>
      </w:r>
    </w:p>
    <w:p w:rsidR="00327D4F" w:rsidRPr="001766D1" w:rsidRDefault="00327D4F" w:rsidP="00327D4F">
      <w:pPr>
        <w:pStyle w:val="enumlev1"/>
      </w:pPr>
      <w:r w:rsidRPr="001766D1">
        <w:t>–</w:t>
      </w:r>
      <w:r w:rsidRPr="001766D1">
        <w:tab/>
        <w:t>Seuil préétabli: la valeur est fixe et reste constante pendant toute la durée du contrôle.</w:t>
      </w:r>
    </w:p>
    <w:p w:rsidR="00327D4F" w:rsidRPr="001766D1" w:rsidRDefault="00327D4F" w:rsidP="00327D4F">
      <w:pPr>
        <w:pStyle w:val="enumlev1"/>
      </w:pPr>
      <w:r w:rsidRPr="001766D1">
        <w:t>–</w:t>
      </w:r>
      <w:r w:rsidRPr="001766D1">
        <w:tab/>
        <w:t xml:space="preserve">Seuil dynamique: la valeur varie en fonction de la situation en cours. </w:t>
      </w:r>
    </w:p>
    <w:p w:rsidR="00327D4F" w:rsidRPr="001766D1" w:rsidRDefault="00327D4F" w:rsidP="00327D4F">
      <w:pPr>
        <w:pStyle w:val="Heading3"/>
      </w:pPr>
      <w:bookmarkStart w:id="83" w:name="_Toc337547349"/>
      <w:bookmarkStart w:id="84" w:name="_Toc352134886"/>
      <w:bookmarkStart w:id="85" w:name="_Toc500251236"/>
      <w:r w:rsidRPr="001766D1">
        <w:t>3.4.1</w:t>
      </w:r>
      <w:r w:rsidRPr="001766D1">
        <w:tab/>
        <w:t xml:space="preserve">Seuil </w:t>
      </w:r>
      <w:bookmarkEnd w:id="83"/>
      <w:r w:rsidRPr="001766D1">
        <w:t>préétabli</w:t>
      </w:r>
      <w:bookmarkEnd w:id="84"/>
      <w:bookmarkEnd w:id="85"/>
    </w:p>
    <w:p w:rsidR="00327D4F" w:rsidRPr="001766D1" w:rsidRDefault="00327D4F" w:rsidP="00327D4F">
      <w:r w:rsidRPr="001766D1">
        <w:t>On peut utiliser un seuil fixe, préétabli si le résultat doit correspondre exactement à la situation perçue par l'équipement d'utilisateur à l'emplacement du contrôle, pour une sensibilité et une largeur de bande données du récepteur. Il faut par ailleurs connaître le rapport signal sur bruit requis du système et le champ utile minimal.</w:t>
      </w:r>
    </w:p>
    <w:p w:rsidR="00327D4F" w:rsidRPr="001766D1" w:rsidRDefault="00327D4F" w:rsidP="00327D4F">
      <w:r w:rsidRPr="001766D1">
        <w:t>Pour fixer le seuil, on utilise alors l'une des deux valeurs suivantes:</w:t>
      </w:r>
    </w:p>
    <w:p w:rsidR="00327D4F" w:rsidRPr="001766D1" w:rsidRDefault="00327D4F" w:rsidP="00327D4F">
      <w:pPr>
        <w:pStyle w:val="enumlev1"/>
      </w:pPr>
      <w:r>
        <w:t>–</w:t>
      </w:r>
      <w:r>
        <w:tab/>
        <w:t>le champ utile minimal;</w:t>
      </w:r>
    </w:p>
    <w:p w:rsidR="00327D4F" w:rsidRPr="001766D1" w:rsidRDefault="00327D4F" w:rsidP="00327D4F">
      <w:pPr>
        <w:pStyle w:val="enumlev1"/>
      </w:pPr>
      <w:r w:rsidRPr="001766D1">
        <w:t>–</w:t>
      </w:r>
      <w:r w:rsidRPr="001766D1">
        <w:tab/>
        <w:t xml:space="preserve">la sensibilité du récepteur plus le rapport </w:t>
      </w:r>
      <w:r w:rsidRPr="001766D1">
        <w:rPr>
          <w:i/>
          <w:iCs/>
        </w:rPr>
        <w:t>S</w:t>
      </w:r>
      <w:r w:rsidRPr="001766D1">
        <w:t>/</w:t>
      </w:r>
      <w:r w:rsidRPr="001766D1">
        <w:rPr>
          <w:i/>
          <w:iCs/>
        </w:rPr>
        <w:t>N</w:t>
      </w:r>
      <w:r w:rsidRPr="001766D1">
        <w:t xml:space="preserve"> minimal pour le service de radiocommunication considéré.</w:t>
      </w:r>
    </w:p>
    <w:p w:rsidR="00327D4F" w:rsidRPr="001766D1" w:rsidRDefault="00327D4F" w:rsidP="00327D4F">
      <w:r w:rsidRPr="001766D1">
        <w:t>Il faut veiller à ce que la largeur de bande de mesure corresponde à la largeur de bande de l'équipement d'utilisateur. Si la largeur de bande de mesure (RBW) est beaucoup plus petite que la largeur de bande occupée par l'émission contrôlée (OBW), le seuil peut être réduit de 10</w:t>
      </w:r>
      <w:r>
        <w:t> </w:t>
      </w:r>
      <w:r w:rsidRPr="001766D1">
        <w:t>×</w:t>
      </w:r>
      <w:r>
        <w:t> </w:t>
      </w:r>
      <w:r w:rsidRPr="001766D1">
        <w:t>log(OBW/RBW).</w:t>
      </w:r>
    </w:p>
    <w:p w:rsidR="00327D4F" w:rsidRPr="001766D1" w:rsidRDefault="00327D4F" w:rsidP="00327D4F">
      <w:pPr>
        <w:pStyle w:val="Heading3"/>
      </w:pPr>
      <w:bookmarkStart w:id="86" w:name="_Toc337547350"/>
      <w:bookmarkStart w:id="87" w:name="_Toc352134887"/>
      <w:bookmarkStart w:id="88" w:name="_Toc500251237"/>
      <w:r w:rsidRPr="001766D1">
        <w:t>3.4.2</w:t>
      </w:r>
      <w:r w:rsidRPr="001766D1">
        <w:tab/>
        <w:t>Seuil dynamique</w:t>
      </w:r>
      <w:bookmarkEnd w:id="86"/>
      <w:bookmarkEnd w:id="87"/>
      <w:bookmarkEnd w:id="88"/>
    </w:p>
    <w:p w:rsidR="00327D4F" w:rsidRPr="001766D1" w:rsidRDefault="00327D4F" w:rsidP="00327D4F">
      <w:r w:rsidRPr="001766D1">
        <w:t>Si l'objectif de la mesure est de détecter le plus grand nombre d'émissions possible, indépendamment de leur niveau, il est préférable d'utiliser un seuil dynamique qui varie en fonction du niveau de bruit en cours. Il est alors essentiel de détecter de manière fiable le niveau de bruit en cours. En principe, on dispose de plusieurs méthodes:</w:t>
      </w:r>
    </w:p>
    <w:p w:rsidR="00327D4F" w:rsidRPr="001766D1" w:rsidRDefault="00327D4F" w:rsidP="00327D4F">
      <w:pPr>
        <w:pStyle w:val="Headingb"/>
      </w:pPr>
      <w:r w:rsidRPr="001766D1">
        <w:t>Mesure directe du niveau de bruit sur une fréquence inutilisée</w:t>
      </w:r>
    </w:p>
    <w:p w:rsidR="00327D4F" w:rsidRPr="001766D1" w:rsidRDefault="00327D4F" w:rsidP="00327D4F">
      <w:r w:rsidRPr="001766D1">
        <w:t>Cette méthode repose sur la disponibilité, près du canal (ou de la bande) effectif à contrôler, d'un canal (ou d'une fréquence) exempt d'émissions utiles ou brouilleuses. Pour la mesure du bruit, il faut utiliser les mêmes paramètres (durée de mesure et largeur de bande) que ceux utilisés pour la mesure de l'occupation effective. La mise en œuvre la plus simple de cette méthode consiste à mesurer le niveau de bruit une fois et à utiliser le résultat pour toute la mesure de l'occupation. Elle ne convient que si:</w:t>
      </w:r>
    </w:p>
    <w:p w:rsidR="00327D4F" w:rsidRPr="001766D1" w:rsidRDefault="00327D4F" w:rsidP="00327D4F">
      <w:pPr>
        <w:pStyle w:val="enumlev1"/>
      </w:pPr>
      <w:r w:rsidRPr="001766D1">
        <w:t>–</w:t>
      </w:r>
      <w:r w:rsidRPr="001766D1">
        <w:tab/>
        <w:t>tous les canaux (ou la bande) à mesurer sont relativement proches de la fréquence du canal utilisé pour la mesure du bruit;</w:t>
      </w:r>
    </w:p>
    <w:p w:rsidR="00327D4F" w:rsidRPr="001766D1" w:rsidRDefault="00327D4F" w:rsidP="00327D4F">
      <w:pPr>
        <w:pStyle w:val="enumlev1"/>
      </w:pPr>
      <w:r w:rsidRPr="001766D1">
        <w:t>–</w:t>
      </w:r>
      <w:r w:rsidRPr="001766D1">
        <w:tab/>
        <w:t>le niveau du bruit artificiel ne varie pas beaucoup pendant la durée du contrôle, ou il est inférieur au niveau de bruit du système de mesure. Dans les bandes au-dessous de 30 MHz, cette méthode n'est généralement pas recommandée car les conditions de propagation sont variables et entraînent une variation du niveau de bruit dans le temps.</w:t>
      </w:r>
    </w:p>
    <w:p w:rsidR="00327D4F" w:rsidRPr="001766D1" w:rsidRDefault="00327D4F" w:rsidP="00327D4F">
      <w:r w:rsidRPr="001766D1">
        <w:t>Si le niveau de bruit n'est pas censé rester constant dans le temps, il est recommandé d'inclure un canal (ou une fréquence) inutilisé dans la liste des fréquences à mesurer, ce qui permet de mesurer le niveau de bruit pour chaque durée d'itération juste avant de commencer le balayage pour mesurer l'occupation effective.</w:t>
      </w:r>
    </w:p>
    <w:p w:rsidR="00327D4F" w:rsidRPr="001766D1" w:rsidRDefault="00327D4F" w:rsidP="00327D4F">
      <w:r w:rsidRPr="001766D1">
        <w:t>Le seuil final de la mesure de l'occupation doit être supérieur au niveau de bruit mesuré d'au moins 3 à 5 dB. Dans le cas contraire, des pics de courte durée dans le niveau de bruit se traduiront par une occupation fantôme.</w:t>
      </w:r>
    </w:p>
    <w:p w:rsidR="00327D4F" w:rsidRDefault="00327D4F" w:rsidP="00327D4F">
      <w:pPr>
        <w:pStyle w:val="Headingb"/>
      </w:pPr>
      <w:r>
        <w:br w:type="page"/>
      </w:r>
    </w:p>
    <w:p w:rsidR="00327D4F" w:rsidRPr="001766D1" w:rsidRDefault="00327D4F" w:rsidP="00327D4F">
      <w:pPr>
        <w:pStyle w:val="Headingb"/>
      </w:pPr>
      <w:r w:rsidRPr="001766D1">
        <w:lastRenderedPageBreak/>
        <w:t>Mesure directe du niveau de bruit dans les intervalles de temps libres</w:t>
      </w:r>
    </w:p>
    <w:p w:rsidR="00327D4F" w:rsidRPr="001766D1" w:rsidRDefault="00327D4F" w:rsidP="00327D4F">
      <w:r w:rsidRPr="001766D1">
        <w:t>Dans les systèmes TDMA ou les systèmes analogiques dans lesquels un canal n'est pas occupé en permanence, le niveau de bruit peut être mesuré directement aux moments où un canal n'est pas occupé. Cette méthode est préférable à la méthode décrite ci-dessus, car la mesure du bruit est effectuée dans le canal même dont on souhaite mesurer l'occupation. L'avantage de cette méthode, en particulier pour les mesures de l'occupation d'un grand nombre de canaux ou de la totalité d'une bande, est qu'elle permet de prendre en considération des niveaux de bruit qui dépendent de la fréquence et du temps. Par exemple, une émission de forte intensité dans un canal peut entraîner une augmentation du niveau de bruit dans les canaux voisins en raison du bruit de phase de l'émetteur.</w:t>
      </w:r>
    </w:p>
    <w:p w:rsidR="00327D4F" w:rsidRPr="00D44251" w:rsidRDefault="00327D4F" w:rsidP="00EE2886">
      <w:pPr>
        <w:pStyle w:val="FigureNo"/>
      </w:pPr>
      <w:r w:rsidRPr="00EE2886">
        <w:t>Figure</w:t>
      </w:r>
      <w:r w:rsidRPr="00D44251">
        <w:t xml:space="preserve"> 5</w:t>
      </w:r>
    </w:p>
    <w:p w:rsidR="00327D4F" w:rsidRDefault="00327D4F" w:rsidP="00EE2886">
      <w:pPr>
        <w:pStyle w:val="Figuretitle"/>
      </w:pPr>
      <w:r w:rsidRPr="00D44251">
        <w:t>Niveau de bruit et seuil adaptatif</w:t>
      </w:r>
    </w:p>
    <w:p w:rsidR="00327D4F" w:rsidRPr="00F35DF0" w:rsidRDefault="00327D4F" w:rsidP="00EE2886">
      <w:pPr>
        <w:pStyle w:val="Figure"/>
        <w:keepLines w:val="0"/>
      </w:pPr>
      <w:r w:rsidRPr="001766D1">
        <w:rPr>
          <w:noProof/>
          <w:lang w:val="en-GB" w:eastAsia="en-GB"/>
        </w:rPr>
        <mc:AlternateContent>
          <mc:Choice Requires="wpg">
            <w:drawing>
              <wp:inline distT="0" distB="0" distL="0" distR="0" wp14:anchorId="50CE92DC" wp14:editId="1FE4E3C8">
                <wp:extent cx="4920615" cy="2378558"/>
                <wp:effectExtent l="0" t="38100" r="0" b="3175"/>
                <wp:docPr id="1768"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0615" cy="2378558"/>
                          <a:chOff x="1662" y="2837"/>
                          <a:chExt cx="7749" cy="3519"/>
                        </a:xfrm>
                      </wpg:grpSpPr>
                      <wps:wsp>
                        <wps:cNvPr id="1769" name="Freeform 72"/>
                        <wps:cNvSpPr>
                          <a:spLocks/>
                        </wps:cNvSpPr>
                        <wps:spPr bwMode="auto">
                          <a:xfrm>
                            <a:off x="2940" y="5354"/>
                            <a:ext cx="5473" cy="157"/>
                          </a:xfrm>
                          <a:custGeom>
                            <a:avLst/>
                            <a:gdLst>
                              <a:gd name="T0" fmla="*/ 77 w 500"/>
                              <a:gd name="T1" fmla="*/ 22 h 14"/>
                              <a:gd name="T2" fmla="*/ 175 w 500"/>
                              <a:gd name="T3" fmla="*/ 67 h 14"/>
                              <a:gd name="T4" fmla="*/ 263 w 500"/>
                              <a:gd name="T5" fmla="*/ 34 h 14"/>
                              <a:gd name="T6" fmla="*/ 361 w 500"/>
                              <a:gd name="T7" fmla="*/ 79 h 14"/>
                              <a:gd name="T8" fmla="*/ 460 w 500"/>
                              <a:gd name="T9" fmla="*/ 90 h 14"/>
                              <a:gd name="T10" fmla="*/ 547 w 500"/>
                              <a:gd name="T11" fmla="*/ 90 h 14"/>
                              <a:gd name="T12" fmla="*/ 635 w 500"/>
                              <a:gd name="T13" fmla="*/ 101 h 14"/>
                              <a:gd name="T14" fmla="*/ 733 w 500"/>
                              <a:gd name="T15" fmla="*/ 79 h 14"/>
                              <a:gd name="T16" fmla="*/ 821 w 500"/>
                              <a:gd name="T17" fmla="*/ 90 h 14"/>
                              <a:gd name="T18" fmla="*/ 919 w 500"/>
                              <a:gd name="T19" fmla="*/ 79 h 14"/>
                              <a:gd name="T20" fmla="*/ 1018 w 500"/>
                              <a:gd name="T21" fmla="*/ 79 h 14"/>
                              <a:gd name="T22" fmla="*/ 1116 w 500"/>
                              <a:gd name="T23" fmla="*/ 123 h 14"/>
                              <a:gd name="T24" fmla="*/ 1204 w 500"/>
                              <a:gd name="T25" fmla="*/ 67 h 14"/>
                              <a:gd name="T26" fmla="*/ 1303 w 500"/>
                              <a:gd name="T27" fmla="*/ 45 h 14"/>
                              <a:gd name="T28" fmla="*/ 1379 w 500"/>
                              <a:gd name="T29" fmla="*/ 112 h 14"/>
                              <a:gd name="T30" fmla="*/ 1467 w 500"/>
                              <a:gd name="T31" fmla="*/ 45 h 14"/>
                              <a:gd name="T32" fmla="*/ 1565 w 500"/>
                              <a:gd name="T33" fmla="*/ 101 h 14"/>
                              <a:gd name="T34" fmla="*/ 1653 w 500"/>
                              <a:gd name="T35" fmla="*/ 67 h 14"/>
                              <a:gd name="T36" fmla="*/ 1751 w 500"/>
                              <a:gd name="T37" fmla="*/ 90 h 14"/>
                              <a:gd name="T38" fmla="*/ 1839 w 500"/>
                              <a:gd name="T39" fmla="*/ 56 h 14"/>
                              <a:gd name="T40" fmla="*/ 1937 w 500"/>
                              <a:gd name="T41" fmla="*/ 45 h 14"/>
                              <a:gd name="T42" fmla="*/ 2025 w 500"/>
                              <a:gd name="T43" fmla="*/ 67 h 14"/>
                              <a:gd name="T44" fmla="*/ 2124 w 500"/>
                              <a:gd name="T45" fmla="*/ 90 h 14"/>
                              <a:gd name="T46" fmla="*/ 2211 w 500"/>
                              <a:gd name="T47" fmla="*/ 101 h 14"/>
                              <a:gd name="T48" fmla="*/ 2299 w 500"/>
                              <a:gd name="T49" fmla="*/ 146 h 14"/>
                              <a:gd name="T50" fmla="*/ 2386 w 500"/>
                              <a:gd name="T51" fmla="*/ 101 h 14"/>
                              <a:gd name="T52" fmla="*/ 2474 w 500"/>
                              <a:gd name="T53" fmla="*/ 90 h 14"/>
                              <a:gd name="T54" fmla="*/ 2572 w 500"/>
                              <a:gd name="T55" fmla="*/ 45 h 14"/>
                              <a:gd name="T56" fmla="*/ 2671 w 500"/>
                              <a:gd name="T57" fmla="*/ 112 h 14"/>
                              <a:gd name="T58" fmla="*/ 2769 w 500"/>
                              <a:gd name="T59" fmla="*/ 101 h 14"/>
                              <a:gd name="T60" fmla="*/ 2868 w 500"/>
                              <a:gd name="T61" fmla="*/ 101 h 14"/>
                              <a:gd name="T62" fmla="*/ 2955 w 500"/>
                              <a:gd name="T63" fmla="*/ 90 h 14"/>
                              <a:gd name="T64" fmla="*/ 3032 w 500"/>
                              <a:gd name="T65" fmla="*/ 34 h 14"/>
                              <a:gd name="T66" fmla="*/ 3131 w 500"/>
                              <a:gd name="T67" fmla="*/ 90 h 14"/>
                              <a:gd name="T68" fmla="*/ 3218 w 500"/>
                              <a:gd name="T69" fmla="*/ 90 h 14"/>
                              <a:gd name="T70" fmla="*/ 3306 w 500"/>
                              <a:gd name="T71" fmla="*/ 56 h 14"/>
                              <a:gd name="T72" fmla="*/ 3404 w 500"/>
                              <a:gd name="T73" fmla="*/ 79 h 14"/>
                              <a:gd name="T74" fmla="*/ 3503 w 500"/>
                              <a:gd name="T75" fmla="*/ 56 h 14"/>
                              <a:gd name="T76" fmla="*/ 3601 w 500"/>
                              <a:gd name="T77" fmla="*/ 90 h 14"/>
                              <a:gd name="T78" fmla="*/ 3700 w 500"/>
                              <a:gd name="T79" fmla="*/ 101 h 14"/>
                              <a:gd name="T80" fmla="*/ 3787 w 500"/>
                              <a:gd name="T81" fmla="*/ 22 h 14"/>
                              <a:gd name="T82" fmla="*/ 3886 w 500"/>
                              <a:gd name="T83" fmla="*/ 123 h 14"/>
                              <a:gd name="T84" fmla="*/ 3962 w 500"/>
                              <a:gd name="T85" fmla="*/ 123 h 14"/>
                              <a:gd name="T86" fmla="*/ 4061 w 500"/>
                              <a:gd name="T87" fmla="*/ 79 h 14"/>
                              <a:gd name="T88" fmla="*/ 4159 w 500"/>
                              <a:gd name="T89" fmla="*/ 56 h 14"/>
                              <a:gd name="T90" fmla="*/ 4247 w 500"/>
                              <a:gd name="T91" fmla="*/ 56 h 14"/>
                              <a:gd name="T92" fmla="*/ 4346 w 500"/>
                              <a:gd name="T93" fmla="*/ 90 h 14"/>
                              <a:gd name="T94" fmla="*/ 4433 w 500"/>
                              <a:gd name="T95" fmla="*/ 79 h 14"/>
                              <a:gd name="T96" fmla="*/ 4532 w 500"/>
                              <a:gd name="T97" fmla="*/ 90 h 14"/>
                              <a:gd name="T98" fmla="*/ 4630 w 500"/>
                              <a:gd name="T99" fmla="*/ 45 h 14"/>
                              <a:gd name="T100" fmla="*/ 4729 w 500"/>
                              <a:gd name="T101" fmla="*/ 90 h 14"/>
                              <a:gd name="T102" fmla="*/ 4816 w 500"/>
                              <a:gd name="T103" fmla="*/ 90 h 14"/>
                              <a:gd name="T104" fmla="*/ 4904 w 500"/>
                              <a:gd name="T105" fmla="*/ 45 h 14"/>
                              <a:gd name="T106" fmla="*/ 5002 w 500"/>
                              <a:gd name="T107" fmla="*/ 67 h 14"/>
                              <a:gd name="T108" fmla="*/ 5090 w 500"/>
                              <a:gd name="T109" fmla="*/ 67 h 14"/>
                              <a:gd name="T110" fmla="*/ 5177 w 500"/>
                              <a:gd name="T111" fmla="*/ 67 h 14"/>
                              <a:gd name="T112" fmla="*/ 5276 w 500"/>
                              <a:gd name="T113" fmla="*/ 22 h 14"/>
                              <a:gd name="T114" fmla="*/ 5374 w 500"/>
                              <a:gd name="T115" fmla="*/ 56 h 14"/>
                              <a:gd name="T116" fmla="*/ 5462 w 500"/>
                              <a:gd name="T117" fmla="*/ 67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73"/>
                        <wps:cNvSpPr>
                          <a:spLocks/>
                        </wps:cNvSpPr>
                        <wps:spPr bwMode="auto">
                          <a:xfrm>
                            <a:off x="2940" y="2934"/>
                            <a:ext cx="5473" cy="2495"/>
                          </a:xfrm>
                          <a:custGeom>
                            <a:avLst/>
                            <a:gdLst>
                              <a:gd name="T0" fmla="*/ 77 w 500"/>
                              <a:gd name="T1" fmla="*/ 2456 h 317"/>
                              <a:gd name="T2" fmla="*/ 175 w 500"/>
                              <a:gd name="T3" fmla="*/ 2487 h 317"/>
                              <a:gd name="T4" fmla="*/ 274 w 500"/>
                              <a:gd name="T5" fmla="*/ 2456 h 317"/>
                              <a:gd name="T6" fmla="*/ 372 w 500"/>
                              <a:gd name="T7" fmla="*/ 2456 h 317"/>
                              <a:gd name="T8" fmla="*/ 471 w 500"/>
                              <a:gd name="T9" fmla="*/ 2464 h 317"/>
                              <a:gd name="T10" fmla="*/ 558 w 500"/>
                              <a:gd name="T11" fmla="*/ 2448 h 317"/>
                              <a:gd name="T12" fmla="*/ 657 w 500"/>
                              <a:gd name="T13" fmla="*/ 2440 h 317"/>
                              <a:gd name="T14" fmla="*/ 755 w 500"/>
                              <a:gd name="T15" fmla="*/ 2464 h 317"/>
                              <a:gd name="T16" fmla="*/ 854 w 500"/>
                              <a:gd name="T17" fmla="*/ 2432 h 317"/>
                              <a:gd name="T18" fmla="*/ 952 w 500"/>
                              <a:gd name="T19" fmla="*/ 2448 h 317"/>
                              <a:gd name="T20" fmla="*/ 1051 w 500"/>
                              <a:gd name="T21" fmla="*/ 2440 h 317"/>
                              <a:gd name="T22" fmla="*/ 1149 w 500"/>
                              <a:gd name="T23" fmla="*/ 2416 h 317"/>
                              <a:gd name="T24" fmla="*/ 1248 w 500"/>
                              <a:gd name="T25" fmla="*/ 2393 h 317"/>
                              <a:gd name="T26" fmla="*/ 1346 w 500"/>
                              <a:gd name="T27" fmla="*/ 2424 h 317"/>
                              <a:gd name="T28" fmla="*/ 1445 w 500"/>
                              <a:gd name="T29" fmla="*/ 2432 h 317"/>
                              <a:gd name="T30" fmla="*/ 1532 w 500"/>
                              <a:gd name="T31" fmla="*/ 2401 h 317"/>
                              <a:gd name="T32" fmla="*/ 1631 w 500"/>
                              <a:gd name="T33" fmla="*/ 2424 h 317"/>
                              <a:gd name="T34" fmla="*/ 1708 w 500"/>
                              <a:gd name="T35" fmla="*/ 2369 h 317"/>
                              <a:gd name="T36" fmla="*/ 1806 w 500"/>
                              <a:gd name="T37" fmla="*/ 2393 h 317"/>
                              <a:gd name="T38" fmla="*/ 1905 w 500"/>
                              <a:gd name="T39" fmla="*/ 2385 h 317"/>
                              <a:gd name="T40" fmla="*/ 2003 w 500"/>
                              <a:gd name="T41" fmla="*/ 2369 h 317"/>
                              <a:gd name="T42" fmla="*/ 2091 w 500"/>
                              <a:gd name="T43" fmla="*/ 2345 h 317"/>
                              <a:gd name="T44" fmla="*/ 2189 w 500"/>
                              <a:gd name="T45" fmla="*/ 2330 h 317"/>
                              <a:gd name="T46" fmla="*/ 2277 w 500"/>
                              <a:gd name="T47" fmla="*/ 2306 h 317"/>
                              <a:gd name="T48" fmla="*/ 2375 w 500"/>
                              <a:gd name="T49" fmla="*/ 2290 h 317"/>
                              <a:gd name="T50" fmla="*/ 2474 w 500"/>
                              <a:gd name="T51" fmla="*/ 2306 h 317"/>
                              <a:gd name="T52" fmla="*/ 2572 w 500"/>
                              <a:gd name="T53" fmla="*/ 2275 h 317"/>
                              <a:gd name="T54" fmla="*/ 2671 w 500"/>
                              <a:gd name="T55" fmla="*/ 2267 h 317"/>
                              <a:gd name="T56" fmla="*/ 2769 w 500"/>
                              <a:gd name="T57" fmla="*/ 2267 h 317"/>
                              <a:gd name="T58" fmla="*/ 2857 w 500"/>
                              <a:gd name="T59" fmla="*/ 2282 h 317"/>
                              <a:gd name="T60" fmla="*/ 2955 w 500"/>
                              <a:gd name="T61" fmla="*/ 2267 h 317"/>
                              <a:gd name="T62" fmla="*/ 3043 w 500"/>
                              <a:gd name="T63" fmla="*/ 2227 h 317"/>
                              <a:gd name="T64" fmla="*/ 3142 w 500"/>
                              <a:gd name="T65" fmla="*/ 2243 h 317"/>
                              <a:gd name="T66" fmla="*/ 3229 w 500"/>
                              <a:gd name="T67" fmla="*/ 2267 h 317"/>
                              <a:gd name="T68" fmla="*/ 3328 w 500"/>
                              <a:gd name="T69" fmla="*/ 2243 h 317"/>
                              <a:gd name="T70" fmla="*/ 3415 w 500"/>
                              <a:gd name="T71" fmla="*/ 2243 h 317"/>
                              <a:gd name="T72" fmla="*/ 3514 w 500"/>
                              <a:gd name="T73" fmla="*/ 1944 h 317"/>
                              <a:gd name="T74" fmla="*/ 3612 w 500"/>
                              <a:gd name="T75" fmla="*/ 1204 h 317"/>
                              <a:gd name="T76" fmla="*/ 3711 w 500"/>
                              <a:gd name="T77" fmla="*/ 551 h 317"/>
                              <a:gd name="T78" fmla="*/ 3809 w 500"/>
                              <a:gd name="T79" fmla="*/ 24 h 317"/>
                              <a:gd name="T80" fmla="*/ 3908 w 500"/>
                              <a:gd name="T81" fmla="*/ 299 h 317"/>
                              <a:gd name="T82" fmla="*/ 4006 w 500"/>
                              <a:gd name="T83" fmla="*/ 944 h 317"/>
                              <a:gd name="T84" fmla="*/ 4105 w 500"/>
                              <a:gd name="T85" fmla="*/ 1755 h 317"/>
                              <a:gd name="T86" fmla="*/ 4203 w 500"/>
                              <a:gd name="T87" fmla="*/ 2227 h 317"/>
                              <a:gd name="T88" fmla="*/ 4302 w 500"/>
                              <a:gd name="T89" fmla="*/ 2243 h 317"/>
                              <a:gd name="T90" fmla="*/ 4400 w 500"/>
                              <a:gd name="T91" fmla="*/ 2243 h 317"/>
                              <a:gd name="T92" fmla="*/ 4499 w 500"/>
                              <a:gd name="T93" fmla="*/ 2267 h 317"/>
                              <a:gd name="T94" fmla="*/ 4597 w 500"/>
                              <a:gd name="T95" fmla="*/ 2243 h 317"/>
                              <a:gd name="T96" fmla="*/ 4696 w 500"/>
                              <a:gd name="T97" fmla="*/ 2220 h 317"/>
                              <a:gd name="T98" fmla="*/ 4794 w 500"/>
                              <a:gd name="T99" fmla="*/ 2267 h 317"/>
                              <a:gd name="T100" fmla="*/ 4882 w 500"/>
                              <a:gd name="T101" fmla="*/ 2235 h 317"/>
                              <a:gd name="T102" fmla="*/ 4980 w 500"/>
                              <a:gd name="T103" fmla="*/ 2267 h 317"/>
                              <a:gd name="T104" fmla="*/ 5079 w 500"/>
                              <a:gd name="T105" fmla="*/ 2282 h 317"/>
                              <a:gd name="T106" fmla="*/ 5177 w 500"/>
                              <a:gd name="T107" fmla="*/ 2306 h 317"/>
                              <a:gd name="T108" fmla="*/ 5265 w 500"/>
                              <a:gd name="T109" fmla="*/ 2322 h 317"/>
                              <a:gd name="T110" fmla="*/ 5364 w 500"/>
                              <a:gd name="T111" fmla="*/ 2353 h 317"/>
                              <a:gd name="T112" fmla="*/ 5462 w 500"/>
                              <a:gd name="T113" fmla="*/ 2345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Line 74"/>
                        <wps:cNvCnPr/>
                        <wps:spPr bwMode="auto">
                          <a:xfrm flipV="1">
                            <a:off x="2940" y="283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2" name="Line 75"/>
                        <wps:cNvCnPr/>
                        <wps:spPr bwMode="auto">
                          <a:xfrm>
                            <a:off x="2940" y="582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3" name="Line 76"/>
                        <wps:cNvCnPr/>
                        <wps:spPr bwMode="auto">
                          <a:xfrm>
                            <a:off x="405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77"/>
                        <wps:cNvCnPr/>
                        <wps:spPr bwMode="auto">
                          <a:xfrm>
                            <a:off x="516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Line 78"/>
                        <wps:cNvCnPr/>
                        <wps:spPr bwMode="auto">
                          <a:xfrm>
                            <a:off x="627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6" name="Line 79"/>
                        <wps:cNvCnPr/>
                        <wps:spPr bwMode="auto">
                          <a:xfrm>
                            <a:off x="738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80"/>
                        <wps:cNvCnPr/>
                        <wps:spPr bwMode="auto">
                          <a:xfrm>
                            <a:off x="8475"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81"/>
                        <wps:cNvCnPr/>
                        <wps:spPr bwMode="auto">
                          <a:xfrm>
                            <a:off x="3255" y="540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82"/>
                        <wps:cNvCnPr/>
                        <wps:spPr bwMode="auto">
                          <a:xfrm>
                            <a:off x="4380" y="53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83"/>
                        <wps:cNvCnPr/>
                        <wps:spPr bwMode="auto">
                          <a:xfrm>
                            <a:off x="5505" y="517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84"/>
                        <wps:cNvCnPr/>
                        <wps:spPr bwMode="auto">
                          <a:xfrm>
                            <a:off x="7770" y="519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2" name="Text Box 85"/>
                        <wps:cNvSpPr txBox="1">
                          <a:spLocks noChangeArrowheads="1"/>
                        </wps:cNvSpPr>
                        <wps:spPr bwMode="auto">
                          <a:xfrm>
                            <a:off x="337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1</w:t>
                              </w:r>
                            </w:p>
                          </w:txbxContent>
                        </wps:txbx>
                        <wps:bodyPr rot="0" vert="horz" wrap="square" lIns="18000" tIns="0" rIns="18000" bIns="0" anchor="t" anchorCtr="0" upright="1">
                          <a:noAutofit/>
                        </wps:bodyPr>
                      </wps:wsp>
                      <wps:wsp>
                        <wps:cNvPr id="1783" name="Text Box 86"/>
                        <wps:cNvSpPr txBox="1">
                          <a:spLocks noChangeArrowheads="1"/>
                        </wps:cNvSpPr>
                        <wps:spPr bwMode="auto">
                          <a:xfrm>
                            <a:off x="2550" y="2837"/>
                            <a:ext cx="33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A</w:t>
                              </w:r>
                            </w:p>
                          </w:txbxContent>
                        </wps:txbx>
                        <wps:bodyPr rot="0" vert="horz" wrap="square" lIns="18000" tIns="0" rIns="18000" bIns="0" anchor="t" anchorCtr="0" upright="1">
                          <a:noAutofit/>
                        </wps:bodyPr>
                      </wps:wsp>
                      <wps:wsp>
                        <wps:cNvPr id="1784" name="Text Box 87"/>
                        <wps:cNvSpPr txBox="1">
                          <a:spLocks noChangeArrowheads="1"/>
                        </wps:cNvSpPr>
                        <wps:spPr bwMode="auto">
                          <a:xfrm>
                            <a:off x="1662" y="5079"/>
                            <a:ext cx="1358"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F35DF0" w:rsidRDefault="001B3A69" w:rsidP="00EE2886">
                              <w:pPr>
                                <w:pStyle w:val="Figure"/>
                                <w:rPr>
                                  <w:lang w:val="de-DE"/>
                                </w:rPr>
                              </w:pPr>
                              <w:r w:rsidRPr="00F35DF0">
                                <w:rPr>
                                  <w:caps w:val="0"/>
                                  <w:lang w:val="de-DE"/>
                                </w:rPr>
                                <w:t xml:space="preserve">Seuil </w:t>
                              </w:r>
                              <w:r w:rsidR="00B82DA9">
                                <w:rPr>
                                  <w:caps w:val="0"/>
                                  <w:lang w:val="de-DE"/>
                                </w:rPr>
                                <w:br/>
                              </w:r>
                              <w:r w:rsidRPr="00F35DF0">
                                <w:rPr>
                                  <w:caps w:val="0"/>
                                  <w:lang w:val="de-DE"/>
                                </w:rPr>
                                <w:t>commun</w:t>
                              </w:r>
                            </w:p>
                          </w:txbxContent>
                        </wps:txbx>
                        <wps:bodyPr rot="0" vert="horz" wrap="square" lIns="18000" tIns="0" rIns="18000" bIns="0" anchor="t" anchorCtr="0" upright="1">
                          <a:noAutofit/>
                        </wps:bodyPr>
                      </wps:wsp>
                      <wps:wsp>
                        <wps:cNvPr id="1785" name="Text Box 88"/>
                        <wps:cNvSpPr txBox="1">
                          <a:spLocks noChangeArrowheads="1"/>
                        </wps:cNvSpPr>
                        <wps:spPr bwMode="auto">
                          <a:xfrm>
                            <a:off x="8544" y="5876"/>
                            <a:ext cx="86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F35DF0" w:rsidRDefault="001B3A69" w:rsidP="00EE2886">
                              <w:pPr>
                                <w:pStyle w:val="Figure"/>
                                <w:rPr>
                                  <w:lang w:val="de-DE"/>
                                </w:rPr>
                              </w:pPr>
                              <w:r w:rsidRPr="00F35DF0">
                                <w:rPr>
                                  <w:caps w:val="0"/>
                                  <w:lang w:val="de-DE"/>
                                </w:rPr>
                                <w:t>Canal</w:t>
                              </w:r>
                            </w:p>
                          </w:txbxContent>
                        </wps:txbx>
                        <wps:bodyPr rot="0" vert="horz" wrap="square" lIns="18000" tIns="0" rIns="18000" bIns="0" anchor="t" anchorCtr="0" upright="1">
                          <a:noAutofit/>
                        </wps:bodyPr>
                      </wps:wsp>
                      <wps:wsp>
                        <wps:cNvPr id="1786" name="Text Box 89"/>
                        <wps:cNvSpPr txBox="1">
                          <a:spLocks noChangeArrowheads="1"/>
                        </wps:cNvSpPr>
                        <wps:spPr bwMode="auto">
                          <a:xfrm>
                            <a:off x="450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2</w:t>
                              </w:r>
                            </w:p>
                          </w:txbxContent>
                        </wps:txbx>
                        <wps:bodyPr rot="0" vert="horz" wrap="square" lIns="18000" tIns="0" rIns="18000" bIns="0" anchor="t" anchorCtr="0" upright="1">
                          <a:noAutofit/>
                        </wps:bodyPr>
                      </wps:wsp>
                      <wps:wsp>
                        <wps:cNvPr id="1787" name="Text Box 90"/>
                        <wps:cNvSpPr txBox="1">
                          <a:spLocks noChangeArrowheads="1"/>
                        </wps:cNvSpPr>
                        <wps:spPr bwMode="auto">
                          <a:xfrm>
                            <a:off x="562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3</w:t>
                              </w:r>
                            </w:p>
                          </w:txbxContent>
                        </wps:txbx>
                        <wps:bodyPr rot="0" vert="horz" wrap="square" lIns="18000" tIns="0" rIns="18000" bIns="0" anchor="t" anchorCtr="0" upright="1">
                          <a:noAutofit/>
                        </wps:bodyPr>
                      </wps:wsp>
                      <wps:wsp>
                        <wps:cNvPr id="1788" name="Text Box 91"/>
                        <wps:cNvSpPr txBox="1">
                          <a:spLocks noChangeArrowheads="1"/>
                        </wps:cNvSpPr>
                        <wps:spPr bwMode="auto">
                          <a:xfrm>
                            <a:off x="672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4</w:t>
                              </w:r>
                            </w:p>
                          </w:txbxContent>
                        </wps:txbx>
                        <wps:bodyPr rot="0" vert="horz" wrap="square" lIns="18000" tIns="0" rIns="18000" bIns="0" anchor="t" anchorCtr="0" upright="1">
                          <a:noAutofit/>
                        </wps:bodyPr>
                      </wps:wsp>
                      <wps:wsp>
                        <wps:cNvPr id="1789" name="Text Box 92"/>
                        <wps:cNvSpPr txBox="1">
                          <a:spLocks noChangeArrowheads="1"/>
                        </wps:cNvSpPr>
                        <wps:spPr bwMode="auto">
                          <a:xfrm>
                            <a:off x="777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5</w:t>
                              </w:r>
                            </w:p>
                          </w:txbxContent>
                        </wps:txbx>
                        <wps:bodyPr rot="0" vert="horz" wrap="square" lIns="18000" tIns="0" rIns="18000" bIns="0" anchor="t" anchorCtr="0" upright="1">
                          <a:noAutofit/>
                        </wps:bodyPr>
                      </wps:wsp>
                      <wps:wsp>
                        <wps:cNvPr id="1790" name="Line 93"/>
                        <wps:cNvCnPr/>
                        <wps:spPr bwMode="auto">
                          <a:xfrm flipH="1">
                            <a:off x="4605" y="4248"/>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1" name="Line 94"/>
                        <wps:cNvCnPr/>
                        <wps:spPr bwMode="auto">
                          <a:xfrm>
                            <a:off x="5070" y="4248"/>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 name="Line 95"/>
                        <wps:cNvCnPr/>
                        <wps:spPr bwMode="auto">
                          <a:xfrm>
                            <a:off x="4377" y="542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3" name="Line 96"/>
                        <wps:cNvCnPr/>
                        <wps:spPr bwMode="auto">
                          <a:xfrm>
                            <a:off x="5505"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4" name="Line 97"/>
                        <wps:cNvCnPr/>
                        <wps:spPr bwMode="auto">
                          <a:xfrm>
                            <a:off x="7770"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5" name="Line 98"/>
                        <wps:cNvCnPr/>
                        <wps:spPr bwMode="auto">
                          <a:xfrm>
                            <a:off x="2085" y="5282"/>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1796" name="Text Box 99"/>
                        <wps:cNvSpPr txBox="1">
                          <a:spLocks noChangeArrowheads="1"/>
                        </wps:cNvSpPr>
                        <wps:spPr bwMode="auto">
                          <a:xfrm>
                            <a:off x="4260" y="3767"/>
                            <a:ext cx="148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F35DF0" w:rsidRDefault="001B3A69" w:rsidP="00EE2886">
                              <w:pPr>
                                <w:pStyle w:val="Figure"/>
                                <w:rPr>
                                  <w:lang w:val="de-DE"/>
                                </w:rPr>
                              </w:pPr>
                              <w:r w:rsidRPr="00F35DF0">
                                <w:rPr>
                                  <w:caps w:val="0"/>
                                  <w:lang w:val="de-DE"/>
                                </w:rPr>
                                <w:t xml:space="preserve">Seuil </w:t>
                              </w:r>
                              <w:r w:rsidR="00B82DA9">
                                <w:rPr>
                                  <w:caps w:val="0"/>
                                  <w:lang w:val="de-DE"/>
                                </w:rPr>
                                <w:br/>
                              </w:r>
                              <w:r w:rsidRPr="00F35DF0">
                                <w:rPr>
                                  <w:caps w:val="0"/>
                                  <w:lang w:val="de-DE"/>
                                </w:rPr>
                                <w:t>adaptatif</w:t>
                              </w:r>
                            </w:p>
                          </w:txbxContent>
                        </wps:txbx>
                        <wps:bodyPr rot="0" vert="horz" wrap="square" lIns="18000" tIns="0" rIns="18000" bIns="0" anchor="t" anchorCtr="0" upright="1">
                          <a:noAutofit/>
                        </wps:bodyPr>
                      </wps:wsp>
                      <wps:wsp>
                        <wps:cNvPr id="1797" name="Line 100"/>
                        <wps:cNvCnPr/>
                        <wps:spPr bwMode="auto">
                          <a:xfrm>
                            <a:off x="3255" y="525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98" name="Line 101"/>
                        <wps:cNvCnPr/>
                        <wps:spPr bwMode="auto">
                          <a:xfrm>
                            <a:off x="4380" y="513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99" name="Line 102"/>
                        <wps:cNvCnPr/>
                        <wps:spPr bwMode="auto">
                          <a:xfrm>
                            <a:off x="5505"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800" name="Line 103"/>
                        <wps:cNvCnPr/>
                        <wps:spPr bwMode="auto">
                          <a:xfrm>
                            <a:off x="7770"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CE92DC" id="Group 1768" o:spid="_x0000_s1187" style="width:387.45pt;height:187.3pt;mso-position-horizontal-relative:char;mso-position-vertical-relative:line" coordorigin="1662,2837" coordsize="7749,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">
                <v:shape id="Freeform 72" o:spid="_x0000_s1188" style="position:absolute;left:2940;top:5354;width:5473;height:157;visibility:visible;mso-wrap-style:square;v-text-anchor:top" coordsize="5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g8sEA&#10;AADdAAAADwAAAGRycy9kb3ducmV2LnhtbERPS4vCMBC+C/sfwizsTVM9VLealqLIijcfdK9DM7bF&#10;ZlKarHb/vREEb/PxPWeVDaYVN+pdY1nBdBKBIC6tbrhScD5txwsQziNrbC2Tgn9ykKUfoxUm2t75&#10;QLejr0QIYZeggtr7LpHSlTUZdBPbEQfuYnuDPsC+krrHewg3rZxFUSwNNhwaauxoXVN5Pf4ZBfG+&#10;KIZZvrU/5jfXutzY2FQ7pb4+h3wJwtPg3+KXe6fD/Hn8Dc9vwgk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4PLBAAAA3QAAAA8AAAAAAAAAAAAAAAAAmAIAAGRycy9kb3du&#10;cmV2LnhtbFBLBQYAAAAABAAEAPUAAACGAw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843,247;1916,751;2879,381;3952,886;5035,1009;5987,1009;6951,1133;8023,886;8987,1009;10059,886;11143,886;12216,1379;13179,751;14263,505;15095,1256;16058,505;17130,1133;18094,751;19166,1009;20130,628;21202,505;22166,751;23249,1009;24202,1133;25165,1637;26117,1133;27080,1009;28153,505;29237,1256;30309,1133;31393,1133;32345,1009;33188,381;34272,1009;35224,1009;36187,628;37260,886;38344,628;39417,1009;40500,1133;41453,247;42536,1379;43368,1379;44452,886;45524,628;46488,628;47571,1009;48524,886;49607,1009;50680,505;51764,1009;52716,1009;53679,505;54752,751;55715,751;56667,751;57751,247;58824,628;59787,751" o:connectangles="0,0,0,0,0,0,0,0,0,0,0,0,0,0,0,0,0,0,0,0,0,0,0,0,0,0,0,0,0,0,0,0,0,0,0,0,0,0,0,0,0,0,0,0,0,0,0,0,0,0,0,0,0,0,0,0,0,0,0"/>
                </v:shape>
                <v:shape id="Freeform 73" o:spid="_x0000_s1189" style="position:absolute;left:2940;top:2934;width:5473;height:2495;visibility:visible;mso-wrap-style:square;v-text-anchor:top" coordsize="5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4h8cA&#10;AADdAAAADwAAAGRycy9kb3ducmV2LnhtbESPzWrDQAyE74W+w6JCb826OdTByTqUQiCF5tAkhxyF&#10;V7GNvVrHu/HP21eHQG8SM5r5tNlOrlUD9aH2bOB9kYAiLrytuTRwPu3eVqBCRLbYeiYDMwXY5s9P&#10;G8ysH/mXhmMslYRwyNBAFWOXaR2KihyGhe+IRbv63mGUtS+17XGUcNfqZZJ8aIc1S0OFHX1VVDTH&#10;uzMwXG7j8jA15+t3/JnnId3fdveLMa8v0+caVKQp/psf13sr+Gkq/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L+IfHAAAA3QAAAA8AAAAAAAAAAAAAAAAAmAIAAGRy&#10;cy9kb3ducmV2LnhtbFBLBQYAAAAABAAEAPUAAACMAw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843,19330;1916,19574;2999,19330;4072,19330;5156,19393;6108,19267;7192,19204;8264,19393;9348,19141;10421,19267;11504,19204;12577,19016;13661,18834;14733,19078;15817,19141;16769,18897;17853,19078;18696,18646;19768,18834;20852,18772;21925,18646;22888,18457;23961,18339;24924,18150;25997,18024;27080,18150;28153,17906;29237,17843;30309,17843;31273,17961;32345,17843;33309,17528;34392,17654;35345,17843;36428,17654;37381,17654;38464,15301;39537,9476;40621,4337;41693,189;42777,2353;43850,7430;44933,13813;46006,17528;47090,17654;48162,17654;49246,17843;50319,17654;51402,17473;52475,17843;53438,17591;54511,17843;55595,17961;56667,18150;57631,18276;58714,18520;59787,18457" o:connectangles="0,0,0,0,0,0,0,0,0,0,0,0,0,0,0,0,0,0,0,0,0,0,0,0,0,0,0,0,0,0,0,0,0,0,0,0,0,0,0,0,0,0,0,0,0,0,0,0,0,0,0,0,0,0,0,0,0"/>
                </v:shape>
                <v:line id="Line 74" o:spid="_x0000_s1190" style="position:absolute;flip:y;visibility:visible;mso-wrap-style:square" from="2940,2837" to="294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fvcYAAADdAAAADwAAAGRycy9kb3ducmV2LnhtbESPT2vCQBDF74LfYRmhl6AbK1RNXUXb&#10;CkLpwT+HHofsNAnNzobsVOO3d4WCtxne+715s1h1rlZnakPl2cB4lIIizr2tuDBwOm6HM1BBkC3W&#10;nsnAlQKslv3eAjPrL7yn80EKFUM4ZGigFGkyrUNeksMw8g1x1H5861Di2hbatniJ4a7Wz2n6oh1W&#10;HC+U2NBbSfnv4c/FGtsvfp9Mko3TSTKnj2/5TLUY8zTo1q+ghDp5mP/pnY3cdDqG+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sn73GAAAA3QAAAA8AAAAAAAAA&#10;AAAAAAAAoQIAAGRycy9kb3ducmV2LnhtbFBLBQYAAAAABAAEAPkAAACUAwAAAAA=&#10;">
                  <v:stroke endarrow="block"/>
                </v:line>
                <v:line id="Line 75" o:spid="_x0000_s1191" style="position:absolute;visibility:visible;mso-wrap-style:square" from="2940,5822" to="876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CZe8MAAADdAAAADwAAAGRycy9kb3ducmV2LnhtbERPTWsCMRC9F/wPYQRvNasHt65GEZeC&#10;B1tQS8/jZtwsbibLJl3Tf98UCr3N433OehttKwbqfeNYwWyagSCunG64VvBxeX1+AeEDssbWMSn4&#10;Jg/bzehpjYV2Dz7RcA61SCHsC1RgQugKKX1lyKKfuo44cTfXWwwJ9rXUPT5SuG3lPMsW0mLDqcFg&#10;R3tD1f38ZRXkpjzJXJbHy3s5NLNlfIuf16VSk3HcrUAEiuFf/Oc+6DQ/z+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QmXvDAAAA3QAAAA8AAAAAAAAAAAAA&#10;AAAAoQIAAGRycy9kb3ducmV2LnhtbFBLBQYAAAAABAAEAPkAAACRAwAAAAA=&#10;">
                  <v:stroke endarrow="block"/>
                </v:line>
                <v:line id="Line 76" o:spid="_x0000_s1192" style="position:absolute;visibility:visible;mso-wrap-style:square" from="4050,5792" to="405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p9MUAAADdAAAADwAAAGRycy9kb3ducmV2LnhtbERPTWvCQBC9F/wPywi91Y0VoqSuIkpB&#10;eyhVC+1xzI5JNDsbdrdJ+u+7BcHbPN7nzJe9qUVLzleWFYxHCQji3OqKCwWfx9enGQgfkDXWlknB&#10;L3lYLgYPc8y07XhP7SEUIoawz1BBGUKTSenzkgz6kW2II3e2zmCI0BVSO+xiuKnlc5Kk0mDFsaHE&#10;htYl5dfDj1HwPvl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Cp9MUAAADdAAAADwAAAAAAAAAA&#10;AAAAAAChAgAAZHJzL2Rvd25yZXYueG1sUEsFBgAAAAAEAAQA+QAAAJMDAAAAAA==&#10;"/>
                <v:line id="Line 77" o:spid="_x0000_s1193" style="position:absolute;visibility:visible;mso-wrap-style:square" from="5160,5792" to="516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xgMUAAADdAAAADwAAAGRycy9kb3ducmV2LnhtbERPS2vCQBC+F/oflil4q5s+i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xgMUAAADdAAAADwAAAAAAAAAA&#10;AAAAAAChAgAAZHJzL2Rvd25yZXYueG1sUEsFBgAAAAAEAAQA+QAAAJMDAAAAAA==&#10;"/>
                <v:line id="Line 78" o:spid="_x0000_s1194" style="position:absolute;visibility:visible;mso-wrap-style:square" from="6270,5792" to="627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UG8YAAADdAAAADwAAAGRycy9kb3ducmV2LnhtbERPTWvCQBC9F/oflil4q5u2NEp0FWkp&#10;aA+iVtDjmB2TtNnZsLsm6b93C0Jv83ifM533phYtOV9ZVvA0TEAQ51ZXXCjYf308jkH4gKyxtkwK&#10;fsnDfHZ/N8VM24631O5CIWII+wwVlCE0mZQ+L8mgH9qGOHJn6wyGCF0htcMuhptaPidJKg1WHBtK&#10;bOitpPxndzEK1i+btF2sPpf9YZWe8vft6fjdOaUGD/1iAiJQH/7FN/dSx/mj0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lBvGAAAA3QAAAA8AAAAAAAAA&#10;AAAAAAAAoQIAAGRycy9kb3ducmV2LnhtbFBLBQYAAAAABAAEAPkAAACUAwAAAAA=&#10;"/>
                <v:line id="Line 79" o:spid="_x0000_s1195" style="position:absolute;visibility:visible;mso-wrap-style:square" from="7380,5792" to="738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KbMUAAADdAAAADwAAAGRycy9kb3ducmV2LnhtbERPTWvCQBC9F/wPywi91Y0KUVJXkYqg&#10;PUi1hfY4ZqdJbHY27G6T9N93BcHbPN7nLFa9qUVLzleWFYxHCQji3OqKCwUf79unOQgfkDXWlknB&#10;H3lYLQcPC8y07fhI7SkUIoawz1BBGUKTSenzkgz6kW2II/dtncEQoSukdtjFcFPLSZKk0mDFsaHE&#10;hl5Kyn9Ov0bBYfqWtuv9667/3KfnfHM8f106p9TjsF8/gwjUh7v45t7pOH82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cKbMUAAADdAAAADwAAAAAAAAAA&#10;AAAAAAChAgAAZHJzL2Rvd25yZXYueG1sUEsFBgAAAAAEAAQA+QAAAJMDAAAAAA==&#10;"/>
                <v:line id="Line 80" o:spid="_x0000_s1196" style="position:absolute;visibility:visible;mso-wrap-style:square" from="8475,5792" to="8475,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v98YAAADdAAAADwAAAGRycy9kb3ducmV2LnhtbERPS2vCQBC+F/oflin0VjetkEh0FWkR&#10;tIdSH6DHMTsmabOzYXebpP++WxC8zcf3nNliMI3oyPnasoLnUQKCuLC65lLBYb96moDwAVljY5kU&#10;/JKHxfz+boa5tj1vqduFUsQQ9jkqqEJocyl9UZFBP7ItceQu1hkMEbpSaod9DDeNfEmSVBqsOTZU&#10;2NJrRcX37sco+Bh/pt1y874ejpv0XLxtz6ev3in1+DAspyACDeEmvrrXOs7Psgz+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r/fGAAAA3QAAAA8AAAAAAAAA&#10;AAAAAAAAoQIAAGRycy9kb3ducmV2LnhtbFBLBQYAAAAABAAEAPkAAACUAwAAAAA=&#10;"/>
                <v:line id="Line 81" o:spid="_x0000_s1197" style="position:absolute;visibility:visible;mso-wrap-style:square" from="3255,5405" to="3705,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C1sQAAADdAAAADwAAAGRycy9kb3ducmV2LnhtbESPT4vCQAzF74LfYYiwN50q+IfqKCJ0&#10;8bZs7cVb7MS22MmUzqx2v/3msOAt4b2898vuMLhWPakPjWcD81kCirj0tuHKQHHJphtQISJbbD2T&#10;gV8KcNiPRztMrX/xNz3zWCkJ4ZCigTrGLtU6lDU5DDPfEYt2973DKGtfadvjS8JdqxdJstIOG5aG&#10;Gjs61VQ+8h9n4HEtltnn18le2vxob1UWr7e7NeZjMhy3oCIN8W3+vz5bwV+vBVe+kR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4LWxAAAAN0AAAAPAAAAAAAAAAAA&#10;AAAAAKECAABkcnMvZG93bnJldi54bWxQSwUGAAAAAAQABAD5AAAAkgMAAAAA&#10;" strokeweight="2pt"/>
                <v:line id="Line 82" o:spid="_x0000_s1198" style="position:absolute;visibility:visible;mso-wrap-style:square" from="4380,5312" to="483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nTcEAAADdAAAADwAAAGRycy9kb3ducmV2LnhtbERPTYvCMBC9C/6HMII3TRVWd6tRROji&#10;TWy9eBubsS02k9JErf/eCIK3ebzPWa47U4s7ta6yrGAyjkAQ51ZXXCg4ZsnoF4TzyBpry6TgSQ7W&#10;q35vibG2Dz7QPfWFCCHsYlRQet/EUrq8JINubBviwF1sa9AH2BZSt/gI4aaW0yiaSYMVh4YSG9qW&#10;lF/Tm1FwPR1/kv/9Vmd1utHnIvGn80UrNRx0mwUIT53/ij/unQ7z5/M/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ydNwQAAAN0AAAAPAAAAAAAAAAAAAAAA&#10;AKECAABkcnMvZG93bnJldi54bWxQSwUGAAAAAAQABAD5AAAAjwMAAAAA&#10;" strokeweight="2pt"/>
                <v:line id="Line 83" o:spid="_x0000_s1199" style="position:absolute;visibility:visible;mso-wrap-style:square" from="5505,5177" to="5955,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98MAAADdAAAADwAAAGRycy9kb3ducmV2LnhtbESPQYvCQAyF7wv+hyGCt3WqoCvVUUSo&#10;eFusXrzFTmyLnUzpjFr/vTks7C3hvbz3ZbXpXaOe1IXas4HJOAFFXHhbc2ngfMq+F6BCRLbYeCYD&#10;bwqwWQ++Vpha/+IjPfNYKgnhkKKBKsY21ToUFTkMY98Si3bzncMoa1dq2+FLwl2jp0ky1w5rloYK&#10;W9pVVNzzhzNwv5xn2f53Z09NvrXXMouX680aMxr22yWoSH38N/9dH6zg/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vfDAAAA3QAAAA8AAAAAAAAAAAAA&#10;AAAAoQIAAGRycy9kb3ducmV2LnhtbFBLBQYAAAAABAAEAPkAAACRAwAAAAA=&#10;" strokeweight="2pt"/>
                <v:line id="Line 84" o:spid="_x0000_s1200" style="position:absolute;visibility:visible;mso-wrap-style:square" from="7770,5192" to="8220,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bbL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xbbL8AAADdAAAADwAAAAAAAAAAAAAAAACh&#10;AgAAZHJzL2Rvd25yZXYueG1sUEsFBgAAAAAEAAQA+QAAAI0DAAAAAA==&#10;" strokeweight="2pt"/>
                <v:shape id="Text Box 85" o:spid="_x0000_s1201" type="#_x0000_t202" style="position:absolute;left:337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4gMMA&#10;AADdAAAADwAAAGRycy9kb3ducmV2LnhtbERPS2sCMRC+C/0PYQq9aVahVbZGEUEQ7KWrl96mm9lH&#10;3UyWJO5u/fVGELzNx/ec5XowjejI+dqygukkAUGcW11zqeB03I0XIHxA1thYJgX/5GG9ehktMdW2&#10;52/qslCKGMI+RQVVCG0qpc8rMugntiWOXGGdwRChK6V22Mdw08hZknxIgzXHhgpb2laUn7OLUTC8&#10;Z6efYlc4Z+lrc/0rD303/1Xq7XXYfIIINISn+OHe6zh/vpjB/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U4gMMAAADdAAAADwAAAAAAAAAAAAAAAACYAgAAZHJzL2Rv&#10;d25yZXYueG1sUEsFBgAAAAAEAAQA9QAAAIgDAAAAAA==&#10;" filled="f" stroked="f">
                  <v:textbox inset=".5mm,0,.5mm,0">
                    <w:txbxContent>
                      <w:p w:rsidR="001B3A69" w:rsidRPr="00EE2886" w:rsidRDefault="001B3A69" w:rsidP="00EE2886">
                        <w:pPr>
                          <w:pStyle w:val="Figure"/>
                        </w:pPr>
                        <w:r w:rsidRPr="00EE2886">
                          <w:t>1</w:t>
                        </w:r>
                      </w:p>
                    </w:txbxContent>
                  </v:textbox>
                </v:shape>
                <v:shape id="Text Box 86" o:spid="_x0000_s1202" type="#_x0000_t202" style="position:absolute;left:2550;top:2837;width:33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dG8MA&#10;AADdAAAADwAAAGRycy9kb3ducmV2LnhtbERPS2sCMRC+F/wPYQRvNavSKqtRRBAK7aWrF2/jZvah&#10;m8mSpLvb/vqmUPA2H99zNrvBNKIj52vLCmbTBARxbnXNpYLz6fi8AuEDssbGMin4Jg+77ehpg6m2&#10;PX9Sl4VSxBD2KSqoQmhTKX1ekUE/tS1x5ArrDIYIXSm1wz6Gm0bOk+RVGqw5NlTY0qGi/J59GQXD&#10;S3a+FMfCOUsf+59b+d53y6tSk/GwX4MINISH+N/9puP85WoB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mdG8MAAADdAAAADwAAAAAAAAAAAAAAAACYAgAAZHJzL2Rv&#10;d25yZXYueG1sUEsFBgAAAAAEAAQA9QAAAIgDAAAAAA==&#10;" filled="f" stroked="f">
                  <v:textbox inset=".5mm,0,.5mm,0">
                    <w:txbxContent>
                      <w:p w:rsidR="001B3A69" w:rsidRPr="00EE2886" w:rsidRDefault="001B3A69" w:rsidP="00EE2886">
                        <w:pPr>
                          <w:pStyle w:val="Figure"/>
                        </w:pPr>
                        <w:r w:rsidRPr="00EE2886">
                          <w:t>A</w:t>
                        </w:r>
                      </w:p>
                    </w:txbxContent>
                  </v:textbox>
                </v:shape>
                <v:shape id="Text Box 87" o:spid="_x0000_s1203" type="#_x0000_t202" style="position:absolute;left:1662;top:5079;width:1358;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Fb8MA&#10;AADdAAAADwAAAGRycy9kb3ducmV2LnhtbERPS2sCMRC+F/wPYQRvNavYKqtRRBAK7aWrF2/jZvah&#10;m8mSpLvb/vqmUPA2H99zNrvBNKIj52vLCmbTBARxbnXNpYLz6fi8AuEDssbGMin4Jg+77ehpg6m2&#10;PX9Sl4VSxBD2KSqoQmhTKX1ekUE/tS1x5ArrDIYIXSm1wz6Gm0bOk+RVGqw5NlTY0qGi/J59GQXD&#10;S3a+FMfCOUsf+59b+d53y6tSk/GwX4MINISH+N/9puP85WoB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AFb8MAAADdAAAADwAAAAAAAAAAAAAAAACYAgAAZHJzL2Rv&#10;d25yZXYueG1sUEsFBgAAAAAEAAQA9QAAAIgDAAAAAA==&#10;" filled="f" stroked="f">
                  <v:textbox inset=".5mm,0,.5mm,0">
                    <w:txbxContent>
                      <w:p w:rsidR="001B3A69" w:rsidRPr="00F35DF0" w:rsidRDefault="001B3A69" w:rsidP="00EE2886">
                        <w:pPr>
                          <w:pStyle w:val="Figure"/>
                          <w:rPr>
                            <w:lang w:val="de-DE"/>
                          </w:rPr>
                        </w:pPr>
                        <w:r w:rsidRPr="00F35DF0">
                          <w:rPr>
                            <w:caps w:val="0"/>
                            <w:lang w:val="de-DE"/>
                          </w:rPr>
                          <w:t xml:space="preserve">Seuil </w:t>
                        </w:r>
                        <w:r w:rsidR="00B82DA9">
                          <w:rPr>
                            <w:caps w:val="0"/>
                            <w:lang w:val="de-DE"/>
                          </w:rPr>
                          <w:br/>
                        </w:r>
                        <w:r w:rsidRPr="00F35DF0">
                          <w:rPr>
                            <w:caps w:val="0"/>
                            <w:lang w:val="de-DE"/>
                          </w:rPr>
                          <w:t>commun</w:t>
                        </w:r>
                      </w:p>
                    </w:txbxContent>
                  </v:textbox>
                </v:shape>
                <v:shape id="Text Box 88" o:spid="_x0000_s1204" type="#_x0000_t202" style="position:absolute;left:8544;top:5876;width:86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g9MMA&#10;AADdAAAADwAAAGRycy9kb3ducmV2LnhtbERPS2sCMRC+C/0PYQreNKtgla1RRBAK9tLVS2/Tzeyj&#10;biZLku5u/fVGELzNx/ec9XYwjejI+dqygtk0AUGcW11zqeB8OkxWIHxA1thYJgX/5GG7eRmtMdW2&#10;5y/qslCKGMI+RQVVCG0qpc8rMuintiWOXGGdwRChK6V22Mdw08h5krxJgzXHhgpb2leUX7I/o2BY&#10;ZOfv4lA4Z+lzd/0tj323/FFq/Drs3kEEGsJT/HB/6Dh/uVrA/Zt4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yg9MMAAADdAAAADwAAAAAAAAAAAAAAAACYAgAAZHJzL2Rv&#10;d25yZXYueG1sUEsFBgAAAAAEAAQA9QAAAIgDAAAAAA==&#10;" filled="f" stroked="f">
                  <v:textbox inset=".5mm,0,.5mm,0">
                    <w:txbxContent>
                      <w:p w:rsidR="001B3A69" w:rsidRPr="00F35DF0" w:rsidRDefault="001B3A69" w:rsidP="00EE2886">
                        <w:pPr>
                          <w:pStyle w:val="Figure"/>
                          <w:rPr>
                            <w:lang w:val="de-DE"/>
                          </w:rPr>
                        </w:pPr>
                        <w:r w:rsidRPr="00F35DF0">
                          <w:rPr>
                            <w:caps w:val="0"/>
                            <w:lang w:val="de-DE"/>
                          </w:rPr>
                          <w:t>Canal</w:t>
                        </w:r>
                      </w:p>
                    </w:txbxContent>
                  </v:textbox>
                </v:shape>
                <v:shape id="Text Box 89" o:spid="_x0000_s1205" type="#_x0000_t202" style="position:absolute;left:450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g8MA&#10;AADdAAAADwAAAGRycy9kb3ducmV2LnhtbERPS2sCMRC+F/ofwhS81axCVbZGEUEo1Iurl96mm9lH&#10;3UyWJN1d/fVGELzNx/ec5XowjejI+dqygsk4AUGcW11zqeB03L0vQPiArLGxTAou5GG9en1ZYqpt&#10;zwfqslCKGMI+RQVVCG0qpc8rMujHtiWOXGGdwRChK6V22Mdw08hpksykwZpjQ4UtbSvKz9m/UTB8&#10;ZKefYlc4Z2m/uf6V3303/1Vq9DZsPkEEGsJT/HB/6Th/vpjB/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g8MAAADdAAAADwAAAAAAAAAAAAAAAACYAgAAZHJzL2Rv&#10;d25yZXYueG1sUEsFBgAAAAAEAAQA9QAAAIgDAAAAAA==&#10;" filled="f" stroked="f">
                  <v:textbox inset=".5mm,0,.5mm,0">
                    <w:txbxContent>
                      <w:p w:rsidR="001B3A69" w:rsidRPr="00EE2886" w:rsidRDefault="001B3A69" w:rsidP="00EE2886">
                        <w:pPr>
                          <w:pStyle w:val="Figure"/>
                        </w:pPr>
                        <w:r w:rsidRPr="00EE2886">
                          <w:t>2</w:t>
                        </w:r>
                      </w:p>
                    </w:txbxContent>
                  </v:textbox>
                </v:shape>
                <v:shape id="Text Box 90" o:spid="_x0000_s1206" type="#_x0000_t202" style="position:absolute;left:562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bGMMA&#10;AADdAAAADwAAAGRycy9kb3ducmV2LnhtbERPS2vCQBC+F/wPyxS81U0FG4muIoIg6KWpF29jdvJo&#10;s7Nhd01if323UOhtPr7nrLejaUVPzjeWFbzOEhDEhdUNVwouH4eXJQgfkDW2lknBgzxsN5OnNWba&#10;DvxOfR4qEUPYZ6igDqHLpPRFTQb9zHbEkSutMxgidJXUDocYblo5T5I3abDh2FBjR/uaiq/8bhSM&#10;i/xyLQ+lc5bOu+/P6jT06U2p6fO4W4EINIZ/8Z/7qOP8dJn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KbGMMAAADdAAAADwAAAAAAAAAAAAAAAACYAgAAZHJzL2Rv&#10;d25yZXYueG1sUEsFBgAAAAAEAAQA9QAAAIgDAAAAAA==&#10;" filled="f" stroked="f">
                  <v:textbox inset=".5mm,0,.5mm,0">
                    <w:txbxContent>
                      <w:p w:rsidR="001B3A69" w:rsidRPr="00EE2886" w:rsidRDefault="001B3A69" w:rsidP="00EE2886">
                        <w:pPr>
                          <w:pStyle w:val="Figure"/>
                        </w:pPr>
                        <w:r w:rsidRPr="00EE2886">
                          <w:t>3</w:t>
                        </w:r>
                      </w:p>
                    </w:txbxContent>
                  </v:textbox>
                </v:shape>
                <v:shape id="Text Box 91" o:spid="_x0000_s1207" type="#_x0000_t202" style="position:absolute;left:672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PasYA&#10;AADdAAAADwAAAGRycy9kb3ducmV2LnhtbESPT0vDQBDF74LfYRnBm91U0Ja02xCEgqAXYy/exuzk&#10;T5udDbtrEv30zkHwNsN7895v9sXiBjVRiL1nA+tVBoq49rbn1sDp/Xi3BRUTssXBMxn4pgjF4fpq&#10;j7n1M7/RVKVWSQjHHA10KY251rHuyGFc+ZFYtMYHh0nW0GobcJZwN+j7LHvUDnuWhg5HeuqovlRf&#10;zsDyUJ0+mmMTgqfX8ufcvszT5tOY25ul3IFKtKR/89/1sxX8zVZw5RsZQR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0PasYAAADdAAAADwAAAAAAAAAAAAAAAACYAgAAZHJz&#10;L2Rvd25yZXYueG1sUEsFBgAAAAAEAAQA9QAAAIsDAAAAAA==&#10;" filled="f" stroked="f">
                  <v:textbox inset=".5mm,0,.5mm,0">
                    <w:txbxContent>
                      <w:p w:rsidR="001B3A69" w:rsidRPr="00EE2886" w:rsidRDefault="001B3A69" w:rsidP="00EE2886">
                        <w:pPr>
                          <w:pStyle w:val="Figure"/>
                        </w:pPr>
                        <w:r w:rsidRPr="00EE2886">
                          <w:t>4</w:t>
                        </w:r>
                      </w:p>
                    </w:txbxContent>
                  </v:textbox>
                </v:shape>
                <v:shape id="Text Box 92" o:spid="_x0000_s1208" type="#_x0000_t202" style="position:absolute;left:777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q8cMA&#10;AADdAAAADwAAAGRycy9kb3ducmV2LnhtbERPS2sCMRC+F/wPYQRvNWvBqqtRRBAEe+nWi7dxM/vQ&#10;zWRJ0t1tf31TKPQ2H99zNrvBNKIj52vLCmbTBARxbnXNpYLLx/F5CcIHZI2NZVLwRR5229HTBlNt&#10;e36nLguliCHsU1RQhdCmUvq8IoN+alviyBXWGQwRulJqh30MN418SZJXabDm2FBhS4eK8kf2aRQM&#10;8+xyLY6Fc5be9t/38tx3i5tSk/GwX4MINIR/8Z/7pOP8xXIF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q8cMAAADdAAAADwAAAAAAAAAAAAAAAACYAgAAZHJzL2Rv&#10;d25yZXYueG1sUEsFBgAAAAAEAAQA9QAAAIgDAAAAAA==&#10;" filled="f" stroked="f">
                  <v:textbox inset=".5mm,0,.5mm,0">
                    <w:txbxContent>
                      <w:p w:rsidR="001B3A69" w:rsidRPr="00EE2886" w:rsidRDefault="001B3A69" w:rsidP="00EE2886">
                        <w:pPr>
                          <w:pStyle w:val="Figure"/>
                        </w:pPr>
                        <w:r w:rsidRPr="00EE2886">
                          <w:t>5</w:t>
                        </w:r>
                      </w:p>
                    </w:txbxContent>
                  </v:textbox>
                </v:shape>
                <v:line id="Line 93" o:spid="_x0000_s1209" style="position:absolute;flip:x;visibility:visible;mso-wrap-style:square" from="4605,4248" to="4830,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c3MYAAADdAAAADwAAAGRycy9kb3ducmV2LnhtbESPT0vDQBDF74LfYRnBS7AbLVQbuwn+&#10;aaEgHmx78DhkxySYnQ3ZsU2/vXMQvM1j3u/Nm1U1hd4caUxdZAe3sxwMcR19x42Dw35z8wAmCbLH&#10;PjI5OFOCqry8WGHh44k/6LiTxmgIpwIdtCJDYW2qWwqYZnEg1t1XHAOKyrGxfsSThofe3uX5wgbs&#10;WC+0ONBLS/X37idojc07v87n2XOwWbak9ae85Vacu76anh7BCE3yb/6jt165+6X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3NzGAAAA3QAAAA8AAAAAAAAA&#10;AAAAAAAAoQIAAGRycy9kb3ducmV2LnhtbFBLBQYAAAAABAAEAPkAAACUAwAAAAA=&#10;">
                  <v:stroke endarrow="block"/>
                </v:line>
                <v:line id="Line 94" o:spid="_x0000_s1210" style="position:absolute;visibility:visible;mso-wrap-style:square" from="5070,4248" to="562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7h9sMAAADdAAAADwAAAGRycy9kb3ducmV2LnhtbERPS0vDQBC+F/wPywje2k08GBO7LWIo&#10;eLCFPvA8ZsdsMDsbstt0/fduoeBtPr7nLNfR9mKi0XeOFeSLDARx43THrYLTcTN/BuEDssbeMSn4&#10;JQ/r1d1siZV2F97TdAitSCHsK1RgQhgqKX1jyKJfuIE4cd9utBgSHFupR7ykcNvLxyx7khY7Tg0G&#10;B3oz1PwczlZBYeq9LGT9cdzVU5eXcRs/v0qlHu7j6wuIQDH8i2/ud53mF2UO1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O4fbDAAAA3QAAAA8AAAAAAAAAAAAA&#10;AAAAoQIAAGRycy9kb3ducmV2LnhtbFBLBQYAAAAABAAEAPkAAACRAwAAAAA=&#10;">
                  <v:stroke endarrow="block"/>
                </v:line>
                <v:line id="Line 95" o:spid="_x0000_s1211" style="position:absolute;visibility:visible;mso-wrap-style:square" from="4377,5429" to="482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KjsUAAADdAAAADwAAAGRycy9kb3ducmV2LnhtbERP22rCQBB9L/Qflin0rW6q4CW6ShGU&#10;UqzQqPg6ZqfJ0uxsyG6T+PeuUOjbHM51FqveVqKlxhvHCl4HCQji3GnDhYLjYfMyBeEDssbKMSm4&#10;kofV8vFhgal2HX9Rm4VCxBD2KSooQ6hTKX1ekkU/cDVx5L5dYzFE2BRSN9jFcFvJYZKMpUXDsaHE&#10;mtYl5T/Zr1UwHm3N1Hx2+8tHdd5N2iwp+tNRqeen/m0OIlAf/sV/7ncd509mQ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BKjsUAAADdAAAADwAAAAAAAAAA&#10;AAAAAAChAgAAZHJzL2Rvd25yZXYueG1sUEsFBgAAAAAEAAQA+QAAAJMDAAAAAA==&#10;" strokeweight="2pt">
                  <v:stroke dashstyle="1 1"/>
                </v:line>
                <v:line id="Line 96" o:spid="_x0000_s1212" style="position:absolute;visibility:visible;mso-wrap-style:square" from="5505,5420" to="5955,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zvFcUAAADdAAAADwAAAGRycy9kb3ducmV2LnhtbERP22rCQBB9L/Qflin4Vjet4CW6Siko&#10;pVihUfF1zE6TpdnZkF2T+PeuUOjbHM51FqveVqKlxhvHCl6GCQji3GnDhYLDfv08BeEDssbKMSm4&#10;kofV8vFhgal2HX9Tm4VCxBD2KSooQ6hTKX1ekkU/dDVx5H5cYzFE2BRSN9jFcFvJ1yQZS4uGY0OJ&#10;Nb2XlP9mF6tgPNqYqfnqdufP6rSdtFlS9MeDUoOn/m0OIlAf/sV/7g8d509mI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zvFcUAAADdAAAADwAAAAAAAAAA&#10;AAAAAAChAgAAZHJzL2Rvd25yZXYueG1sUEsFBgAAAAAEAAQA+QAAAJMDAAAAAA==&#10;" strokeweight="2pt">
                  <v:stroke dashstyle="1 1"/>
                </v:line>
                <v:line id="Line 97" o:spid="_x0000_s1213" style="position:absolute;visibility:visible;mso-wrap-style:square" from="7770,5420" to="8220,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3YcUAAADdAAAADwAAAGRycy9kb3ducmV2LnhtbERP22rCQBB9L/QflhH6Vje2xUt0lVJo&#10;KUULRsXXMTsmS7OzIbtN0r93BaFvczjXWax6W4mWGm8cKxgNExDEudOGCwX73fvjFIQPyBorx6Tg&#10;jzyslvd3C0y163hLbRYKEUPYp6igDKFOpfR5SRb90NXEkTu7xmKIsCmkbrCL4baST0kylhYNx4YS&#10;a3orKf/Jfq2C8fOHmZpN9336qo7rSZslRX/YK/Uw6F/nIAL14V98c3/qOH8ye4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V3YcUAAADdAAAADwAAAAAAAAAA&#10;AAAAAAChAgAAZHJzL2Rvd25yZXYueG1sUEsFBgAAAAAEAAQA+QAAAJMDAAAAAA==&#10;" strokeweight="2pt">
                  <v:stroke dashstyle="1 1"/>
                </v:line>
                <v:line id="Line 98" o:spid="_x0000_s1214" style="position:absolute;visibility:visible;mso-wrap-style:square" from="2085,5282" to="8475,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4rcEAAADdAAAADwAAAGRycy9kb3ducmV2LnhtbERPTWvCQBC9F/wPywheSt3YUq2pq4gg&#10;eDQqnofsmKTJzIbsVuO/dwtCb/N4n7NY9dyoK3W+cmJgMk5AkeTOVlIYOB23b1+gfECx2DghA3fy&#10;sFoOXhaYWneTjK6HUKgYIj5FA2UIbaq1z0ti9GPXkkTu4jrGEGFXaNvhLYZzo9+TZKoZK4kNJba0&#10;KSmvD79sQNcftRxnzGzvm1f64ey87zNjRsN+/Q0qUB/+xU/3zsb5s/kn/H0TT9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SfitwQAAAN0AAAAPAAAAAAAAAAAAAAAA&#10;AKECAABkcnMvZG93bnJldi54bWxQSwUGAAAAAAQABAD5AAAAjwMAAAAA&#10;" strokecolor="green">
                  <v:stroke dashstyle="dash"/>
                </v:line>
                <v:shape id="Text Box 99" o:spid="_x0000_s1215" type="#_x0000_t202" style="position:absolute;left:4260;top:3767;width:148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oXsMA&#10;AADdAAAADwAAAGRycy9kb3ducmV2LnhtbERPS2sCMRC+F/wPYQRvNWtBratRRBAEe+nWi7dxM/vQ&#10;zWRJ0t1tf31TKPQ2H99zNrvBNKIj52vLCmbTBARxbnXNpYLLx/H5FYQPyBoby6TgizzstqOnDaba&#10;9vxOXRZKEUPYp6igCqFNpfR5RQb91LbEkSusMxgidKXUDvsYbhr5kiQLabDm2FBhS4eK8kf2aRQM&#10;8+xyLY6Fc5be9t/38tx3y5tSk/GwX4MINIR/8Z/7pOP85WoB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eoXsMAAADdAAAADwAAAAAAAAAAAAAAAACYAgAAZHJzL2Rv&#10;d25yZXYueG1sUEsFBgAAAAAEAAQA9QAAAIgDAAAAAA==&#10;" filled="f" stroked="f">
                  <v:textbox inset=".5mm,0,.5mm,0">
                    <w:txbxContent>
                      <w:p w:rsidR="001B3A69" w:rsidRPr="00F35DF0" w:rsidRDefault="001B3A69" w:rsidP="00EE2886">
                        <w:pPr>
                          <w:pStyle w:val="Figure"/>
                          <w:rPr>
                            <w:lang w:val="de-DE"/>
                          </w:rPr>
                        </w:pPr>
                        <w:r w:rsidRPr="00F35DF0">
                          <w:rPr>
                            <w:caps w:val="0"/>
                            <w:lang w:val="de-DE"/>
                          </w:rPr>
                          <w:t xml:space="preserve">Seuil </w:t>
                        </w:r>
                        <w:r w:rsidR="00B82DA9">
                          <w:rPr>
                            <w:caps w:val="0"/>
                            <w:lang w:val="de-DE"/>
                          </w:rPr>
                          <w:br/>
                        </w:r>
                        <w:r w:rsidRPr="00F35DF0">
                          <w:rPr>
                            <w:caps w:val="0"/>
                            <w:lang w:val="de-DE"/>
                          </w:rPr>
                          <w:t>adaptatif</w:t>
                        </w:r>
                      </w:p>
                    </w:txbxContent>
                  </v:textbox>
                </v:shape>
                <v:line id="Line 100" o:spid="_x0000_s1216" style="position:absolute;visibility:visible;mso-wrap-style:square" from="3255,5252" to="3705,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3MQAAADdAAAADwAAAGRycy9kb3ducmV2LnhtbERPTWvCQBC9F/oflin0VjdK0TZmlRqw&#10;9FAE04oeh+yYhGZnw+5G47/vCoK3ebzPyZaDacWJnG8sKxiPEhDEpdUNVwp+f9YvbyB8QNbYWiYF&#10;F/KwXDw+ZJhqe+YtnYpQiRjCPkUFdQhdKqUvazLoR7YjjtzROoMhQldJ7fAcw00rJ0kylQYbjg01&#10;dpTXVP4VvVGwcs1m/7nLvwO+bvP8MO5Xe7dR6vlp+JiDCDSEu/jm/tJx/ux9Btdv4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8ncxAAAAN0AAAAPAAAAAAAAAAAA&#10;AAAAAKECAABkcnMvZG93bnJldi54bWxQSwUGAAAAAAQABAD5AAAAkgMAAAAA&#10;" strokecolor="red">
                  <v:stroke dashstyle="dash"/>
                </v:line>
                <v:line id="Line 101" o:spid="_x0000_s1217" style="position:absolute;visibility:visible;mso-wrap-style:square" from="4380,5132" to="4830,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BdrscAAADdAAAADwAAAGRycy9kb3ducmV2LnhtbESPQWvCQBCF70L/wzIFb7qxSFujq9RA&#10;Sw9F0Cp6HLJjEpqdDburpv++cyh4m+G9ee+bxap3rbpSiI1nA5NxBoq49LbhysD++330CiomZIut&#10;ZzLwSxFWy4fBAnPrb7yl6y5VSkI45migTqnLtY5lTQ7j2HfEop19cJhkDZW2AW8S7lr9lGXP2mHD&#10;0lBjR0VN5c/u4gysQ7M5fhyKr4TTbVGcJpf1MWyMGT72b3NQifp0N/9ff1rBf5kJ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EF2uxwAAAN0AAAAPAAAAAAAA&#10;AAAAAAAAAKECAABkcnMvZG93bnJldi54bWxQSwUGAAAAAAQABAD5AAAAlQMAAAAA&#10;" strokecolor="red">
                  <v:stroke dashstyle="dash"/>
                </v:line>
                <v:line id="Line 102" o:spid="_x0000_s1218" style="position:absolute;visibility:visible;mso-wrap-style:square" from="5505,4983" to="5955,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z4NcMAAADdAAAADwAAAGRycy9kb3ducmV2LnhtbERPTYvCMBC9L/gfwgje1lSRVbtG0YKy&#10;h0VQd3GPQzO2xWZSkqj135sFwds83ufMFq2pxZWcrywrGPQTEMS51RUXCn4O6/cJCB+QNdaWScGd&#10;PCzmnbcZptreeEfXfShEDGGfooIyhCaV0uclGfR92xBH7mSdwRChK6R2eIvhppbDJPmQBiuODSU2&#10;lJWUn/cXo2Dlqu1x85t9BxztsuxvcFkd3VapXrddfoII1IaX+On+0nH+eDqF/2/i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c+DXDAAAA3QAAAA8AAAAAAAAAAAAA&#10;AAAAoQIAAGRycy9kb3ducmV2LnhtbFBLBQYAAAAABAAEAPkAAACRAwAAAAA=&#10;" strokecolor="red">
                  <v:stroke dashstyle="dash"/>
                </v:line>
                <v:line id="Line 103" o:spid="_x0000_s1219" style="position:absolute;visibility:visible;mso-wrap-style:square" from="7770,4983" to="8220,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QecUAAADdAAAADwAAAGRycy9kb3ducmV2LnhtbESPQWvCQBCF74L/YRnBm24UKRJdpQYs&#10;PRRBW7HHITtNQrOzYXfV9N93DoK3Gd6b975Zb3vXqhuF2Hg2MJtmoIhLbxuuDHx97idLUDEhW2w9&#10;k4E/irDdDAdrzK2/85Fup1QpCeGYo4E6pS7XOpY1OYxT3xGL9uODwyRrqLQNeJdw1+p5lr1ohw1L&#10;Q40dFTWVv6erM7ALzeHydi4+Ei6ORfE9u+4u4WDMeNS/rkAl6tPT/Lh+t4K/zIRfvpER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hQecUAAADdAAAADwAAAAAAAAAA&#10;AAAAAAChAgAAZHJzL2Rvd25yZXYueG1sUEsFBgAAAAAEAAQA+QAAAJMDAAAAAA==&#10;" strokecolor="red">
                  <v:stroke dashstyle="dash"/>
                </v:line>
                <w10:anchorlock/>
              </v:group>
            </w:pict>
          </mc:Fallback>
        </mc:AlternateContent>
      </w:r>
    </w:p>
    <w:p w:rsidR="00327D4F" w:rsidRPr="001766D1" w:rsidRDefault="00327D4F" w:rsidP="00EE2886">
      <w:pPr>
        <w:pStyle w:val="Normalaftertitle"/>
      </w:pPr>
      <w:r>
        <w:t>Sur la Figure</w:t>
      </w:r>
      <w:r w:rsidRPr="001766D1">
        <w:t xml:space="preserve"> 5, la présence du signal dans le </w:t>
      </w:r>
      <w:r w:rsidRPr="00EE2886">
        <w:t>canal</w:t>
      </w:r>
      <w:r w:rsidRPr="001766D1">
        <w:t> 4 fait augmenter le niveau de bruit dans les canaux</w:t>
      </w:r>
      <w:r>
        <w:t> </w:t>
      </w:r>
      <w:r w:rsidRPr="001766D1">
        <w:t>2, 3 et 5 (courbe fine en rouge). Si on utilise le canal inutilisé 1 pour mesurer le niveau de bruit commun (pointillés épais en noir), le seuil commun résultant (pointillés fins en vert) serait si faible que les canaux 3 et 5 apparaîtraient également comme étant occupés lorsqu'un signal comme celui donné en exemple est présent dans le canal 4. Si le niveau de bruit est mesuré dans chaque canal séparément (trait épais en noir), les seuils adaptatifs résultants (pointillés fins en rouge) permettent d'éviter de détecter ces occupations fantômes. La sensibilité de l'ensemble de la mesure n'est pas réduite, car lorsque le signal dans le canal 4 disparaît (courbe fine en ve</w:t>
      </w:r>
      <w:r>
        <w:t>rt), les seuils pour les canaux </w:t>
      </w:r>
      <w:r w:rsidRPr="001766D1">
        <w:t>2, 3 et 5 s'abaissent pour revenir au seuil commun.</w:t>
      </w:r>
    </w:p>
    <w:p w:rsidR="00327D4F" w:rsidRPr="001766D1" w:rsidRDefault="00327D4F" w:rsidP="00327D4F">
      <w:r w:rsidRPr="001766D1">
        <w:t>Comme dans le cas de la mesure du niveau de bruit sur des fréquences inutilisées, les paramètres essentiels (durée, largeur de bande) doivent être égaux à ceux utilisés pour la mesure de l'occupation effective, et le seuil doit être supérieur d'au moins 3 à 5 dB au niveau de bruit mesuré. Pour les raisons évoquées précédemment, cette méthode est plus précise si la mesure du bruit est effectuée pour chaque durée d'itération juste avant la mesure de l'occupation effective.</w:t>
      </w:r>
    </w:p>
    <w:p w:rsidR="00327D4F" w:rsidRPr="001766D1" w:rsidRDefault="00327D4F" w:rsidP="00327D4F">
      <w:pPr>
        <w:pStyle w:val="Headingb"/>
      </w:pPr>
      <w:r w:rsidRPr="001766D1">
        <w:t>Seuil calculé</w:t>
      </w:r>
    </w:p>
    <w:p w:rsidR="00327D4F" w:rsidRPr="001766D1" w:rsidRDefault="00327D4F" w:rsidP="00327D4F">
      <w:r w:rsidRPr="001766D1">
        <w:t>Si on ne dispose ni de fréquences inutilisées appropriées ni des moments auxquels un canal est censé être inutilisé, on peut aussi calculer le seuil à partir des niveaux mesurés tout au long d'un balayage. Toutefois, cette méthode n'est valable que pour les mesures de l'occupation de bandes de fréquences ou pour les mesures de l'occupation de plusieurs canaux ayant la même largeur de bande.</w:t>
      </w:r>
    </w:p>
    <w:p w:rsidR="00327D4F" w:rsidRDefault="00327D4F" w:rsidP="00327D4F">
      <w:r>
        <w:br w:type="page"/>
      </w:r>
    </w:p>
    <w:p w:rsidR="00327D4F" w:rsidRPr="001766D1" w:rsidRDefault="00327D4F" w:rsidP="00327D4F">
      <w:r w:rsidRPr="001766D1">
        <w:lastRenderedPageBreak/>
        <w:t>La méthode dite des 80% décrite dans la Recommandation UIT-R SM.1753 peut être employée pour calculer le niveau de bruit comme suit: parmi tous les échantillons, on élimine les 80% ayant les niveaux les plus élevés et on prend la moyenne des 20% restants. Le résultat est le niveau de bruit. Comme dans le cas des autres méthodes, le seuil final doit être supérieur d'au moins 3 à 5 dB au niveau de bruit calculé.</w:t>
      </w:r>
    </w:p>
    <w:p w:rsidR="00327D4F" w:rsidRPr="001766D1" w:rsidRDefault="00327D4F" w:rsidP="00327D4F">
      <w:r w:rsidRPr="001766D1">
        <w:t>Le moyen le plus simple d'appliquer cette méthode consiste à utiliser tous les échantillons de mesure dans tous les canaux (ou sur toutes les fréquences) pendant toute la durée du contrôle pour le calcul. On obtiendra ainsi une seule valeur fixe pour le seuil. A nouveau, cette méthode ne peut être employée que si le niveau de bruit ne varie pas en fonction du temps.</w:t>
      </w:r>
    </w:p>
    <w:p w:rsidR="00327D4F" w:rsidRPr="001766D1" w:rsidRDefault="00327D4F" w:rsidP="00327D4F">
      <w:r w:rsidRPr="001766D1">
        <w:t>On obtient une meilleure adaptation du seuil au niveau de bruit instantané lorsqu'on utilise uniquement les échantillons d'un seul balayage (ou d'un seul cycle sur tous les canaux) dans la méthode des 80% et que le niveau de bruit est recalculé juste avant chacun des balayages.</w:t>
      </w:r>
    </w:p>
    <w:p w:rsidR="00327D4F" w:rsidRPr="001766D1" w:rsidRDefault="00327D4F" w:rsidP="00327D4F">
      <w:r w:rsidRPr="001766D1">
        <w:t>La méthode de calcul a pour avantage de ne pas nécessiter de canaux inutilisés ni de moments de repos (ou d'en avoir connaissance). Mais l'inconvénient est que le niveau de bruit calculé augmente lorsque davantage de canaux sont occupés par des signaux de niveau élevé, auquel cas la sensibilité de la mesure est perdue.</w:t>
      </w:r>
    </w:p>
    <w:p w:rsidR="00327D4F" w:rsidRPr="00D44251" w:rsidRDefault="00327D4F" w:rsidP="00EE2886">
      <w:pPr>
        <w:pStyle w:val="FigureNo"/>
      </w:pPr>
      <w:r w:rsidRPr="00EE2886">
        <w:t>Figure</w:t>
      </w:r>
      <w:r w:rsidRPr="00D44251">
        <w:t xml:space="preserve"> 6</w:t>
      </w:r>
    </w:p>
    <w:p w:rsidR="00327D4F" w:rsidRDefault="00327D4F" w:rsidP="00EE2886">
      <w:pPr>
        <w:pStyle w:val="Figuretitle"/>
      </w:pPr>
      <w:r w:rsidRPr="00D44251">
        <w:t>Relation entre le seuil et l'occupation</w:t>
      </w:r>
    </w:p>
    <w:p w:rsidR="00327D4F" w:rsidRPr="0042062C" w:rsidRDefault="00327D4F" w:rsidP="00EE2886">
      <w:pPr>
        <w:pStyle w:val="Figure"/>
      </w:pPr>
      <w:r w:rsidRPr="001766D1">
        <w:rPr>
          <w:noProof/>
          <w:lang w:val="en-GB" w:eastAsia="en-GB"/>
        </w:rPr>
        <mc:AlternateContent>
          <mc:Choice Requires="wpg">
            <w:drawing>
              <wp:inline distT="0" distB="0" distL="0" distR="0" wp14:anchorId="2B032BAD" wp14:editId="33AF5248">
                <wp:extent cx="4791710" cy="2440305"/>
                <wp:effectExtent l="0" t="38100" r="8890" b="17145"/>
                <wp:docPr id="1801"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2440305"/>
                          <a:chOff x="1256" y="4653"/>
                          <a:chExt cx="7734" cy="3544"/>
                        </a:xfrm>
                      </wpg:grpSpPr>
                      <wps:wsp>
                        <wps:cNvPr id="1802" name="Freeform 105"/>
                        <wps:cNvSpPr>
                          <a:spLocks/>
                        </wps:cNvSpPr>
                        <wps:spPr bwMode="auto">
                          <a:xfrm>
                            <a:off x="2622" y="6147"/>
                            <a:ext cx="5625" cy="1207"/>
                          </a:xfrm>
                          <a:custGeom>
                            <a:avLst/>
                            <a:gdLst>
                              <a:gd name="T0" fmla="*/ 79 w 500"/>
                              <a:gd name="T1" fmla="*/ 1179 h 85"/>
                              <a:gd name="T2" fmla="*/ 169 w 500"/>
                              <a:gd name="T3" fmla="*/ 1079 h 85"/>
                              <a:gd name="T4" fmla="*/ 259 w 500"/>
                              <a:gd name="T5" fmla="*/ 1164 h 85"/>
                              <a:gd name="T6" fmla="*/ 338 w 500"/>
                              <a:gd name="T7" fmla="*/ 1136 h 85"/>
                              <a:gd name="T8" fmla="*/ 428 w 500"/>
                              <a:gd name="T9" fmla="*/ 1150 h 85"/>
                              <a:gd name="T10" fmla="*/ 506 w 500"/>
                              <a:gd name="T11" fmla="*/ 1136 h 85"/>
                              <a:gd name="T12" fmla="*/ 608 w 500"/>
                              <a:gd name="T13" fmla="*/ 1136 h 85"/>
                              <a:gd name="T14" fmla="*/ 698 w 500"/>
                              <a:gd name="T15" fmla="*/ 1122 h 85"/>
                              <a:gd name="T16" fmla="*/ 799 w 500"/>
                              <a:gd name="T17" fmla="*/ 1193 h 85"/>
                              <a:gd name="T18" fmla="*/ 889 w 500"/>
                              <a:gd name="T19" fmla="*/ 1093 h 85"/>
                              <a:gd name="T20" fmla="*/ 979 w 500"/>
                              <a:gd name="T21" fmla="*/ 1079 h 85"/>
                              <a:gd name="T22" fmla="*/ 1069 w 500"/>
                              <a:gd name="T23" fmla="*/ 1051 h 85"/>
                              <a:gd name="T24" fmla="*/ 1170 w 500"/>
                              <a:gd name="T25" fmla="*/ 880 h 85"/>
                              <a:gd name="T26" fmla="*/ 1271 w 500"/>
                              <a:gd name="T27" fmla="*/ 724 h 85"/>
                              <a:gd name="T28" fmla="*/ 1384 w 500"/>
                              <a:gd name="T29" fmla="*/ 710 h 85"/>
                              <a:gd name="T30" fmla="*/ 1496 w 500"/>
                              <a:gd name="T31" fmla="*/ 724 h 85"/>
                              <a:gd name="T32" fmla="*/ 1609 w 500"/>
                              <a:gd name="T33" fmla="*/ 838 h 85"/>
                              <a:gd name="T34" fmla="*/ 1699 w 500"/>
                              <a:gd name="T35" fmla="*/ 1037 h 85"/>
                              <a:gd name="T36" fmla="*/ 1789 w 500"/>
                              <a:gd name="T37" fmla="*/ 1108 h 85"/>
                              <a:gd name="T38" fmla="*/ 1890 w 500"/>
                              <a:gd name="T39" fmla="*/ 1079 h 85"/>
                              <a:gd name="T40" fmla="*/ 1980 w 500"/>
                              <a:gd name="T41" fmla="*/ 1122 h 85"/>
                              <a:gd name="T42" fmla="*/ 2081 w 500"/>
                              <a:gd name="T43" fmla="*/ 1108 h 85"/>
                              <a:gd name="T44" fmla="*/ 2183 w 500"/>
                              <a:gd name="T45" fmla="*/ 1136 h 85"/>
                              <a:gd name="T46" fmla="*/ 2284 w 500"/>
                              <a:gd name="T47" fmla="*/ 1193 h 85"/>
                              <a:gd name="T48" fmla="*/ 2385 w 500"/>
                              <a:gd name="T49" fmla="*/ 1150 h 85"/>
                              <a:gd name="T50" fmla="*/ 2486 w 500"/>
                              <a:gd name="T51" fmla="*/ 1150 h 85"/>
                              <a:gd name="T52" fmla="*/ 2588 w 500"/>
                              <a:gd name="T53" fmla="*/ 1079 h 85"/>
                              <a:gd name="T54" fmla="*/ 2689 w 500"/>
                              <a:gd name="T55" fmla="*/ 1108 h 85"/>
                              <a:gd name="T56" fmla="*/ 2779 w 500"/>
                              <a:gd name="T57" fmla="*/ 1150 h 85"/>
                              <a:gd name="T58" fmla="*/ 2869 w 500"/>
                              <a:gd name="T59" fmla="*/ 1164 h 85"/>
                              <a:gd name="T60" fmla="*/ 2970 w 500"/>
                              <a:gd name="T61" fmla="*/ 1150 h 85"/>
                              <a:gd name="T62" fmla="*/ 3071 w 500"/>
                              <a:gd name="T63" fmla="*/ 1179 h 85"/>
                              <a:gd name="T64" fmla="*/ 3161 w 500"/>
                              <a:gd name="T65" fmla="*/ 1108 h 85"/>
                              <a:gd name="T66" fmla="*/ 3263 w 500"/>
                              <a:gd name="T67" fmla="*/ 1079 h 85"/>
                              <a:gd name="T68" fmla="*/ 3353 w 500"/>
                              <a:gd name="T69" fmla="*/ 696 h 85"/>
                              <a:gd name="T70" fmla="*/ 3465 w 500"/>
                              <a:gd name="T71" fmla="*/ 128 h 85"/>
                              <a:gd name="T72" fmla="*/ 3578 w 500"/>
                              <a:gd name="T73" fmla="*/ 14 h 85"/>
                              <a:gd name="T74" fmla="*/ 3690 w 500"/>
                              <a:gd name="T75" fmla="*/ 28 h 85"/>
                              <a:gd name="T76" fmla="*/ 3803 w 500"/>
                              <a:gd name="T77" fmla="*/ 28 h 85"/>
                              <a:gd name="T78" fmla="*/ 3915 w 500"/>
                              <a:gd name="T79" fmla="*/ 497 h 85"/>
                              <a:gd name="T80" fmla="*/ 4028 w 500"/>
                              <a:gd name="T81" fmla="*/ 1037 h 85"/>
                              <a:gd name="T82" fmla="*/ 4118 w 500"/>
                              <a:gd name="T83" fmla="*/ 1164 h 85"/>
                              <a:gd name="T84" fmla="*/ 4208 w 500"/>
                              <a:gd name="T85" fmla="*/ 1179 h 85"/>
                              <a:gd name="T86" fmla="*/ 4298 w 500"/>
                              <a:gd name="T87" fmla="*/ 1136 h 85"/>
                              <a:gd name="T88" fmla="*/ 4388 w 500"/>
                              <a:gd name="T89" fmla="*/ 1164 h 85"/>
                              <a:gd name="T90" fmla="*/ 4478 w 500"/>
                              <a:gd name="T91" fmla="*/ 1136 h 85"/>
                              <a:gd name="T92" fmla="*/ 4568 w 500"/>
                              <a:gd name="T93" fmla="*/ 1150 h 85"/>
                              <a:gd name="T94" fmla="*/ 4658 w 500"/>
                              <a:gd name="T95" fmla="*/ 1136 h 85"/>
                              <a:gd name="T96" fmla="*/ 4759 w 500"/>
                              <a:gd name="T97" fmla="*/ 1164 h 85"/>
                              <a:gd name="T98" fmla="*/ 4838 w 500"/>
                              <a:gd name="T99" fmla="*/ 1150 h 85"/>
                              <a:gd name="T100" fmla="*/ 4939 w 500"/>
                              <a:gd name="T101" fmla="*/ 1164 h 85"/>
                              <a:gd name="T102" fmla="*/ 5040 w 500"/>
                              <a:gd name="T103" fmla="*/ 1150 h 85"/>
                              <a:gd name="T104" fmla="*/ 5141 w 500"/>
                              <a:gd name="T105" fmla="*/ 1136 h 85"/>
                              <a:gd name="T106" fmla="*/ 5243 w 500"/>
                              <a:gd name="T107" fmla="*/ 1108 h 85"/>
                              <a:gd name="T108" fmla="*/ 5344 w 500"/>
                              <a:gd name="T109" fmla="*/ 1164 h 85"/>
                              <a:gd name="T110" fmla="*/ 5434 w 500"/>
                              <a:gd name="T111" fmla="*/ 1179 h 85"/>
                              <a:gd name="T112" fmla="*/ 5524 w 500"/>
                              <a:gd name="T113" fmla="*/ 1179 h 85"/>
                              <a:gd name="T114" fmla="*/ 5603 w 500"/>
                              <a:gd name="T115" fmla="*/ 115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06"/>
                        <wps:cNvSpPr>
                          <a:spLocks/>
                        </wps:cNvSpPr>
                        <wps:spPr bwMode="auto">
                          <a:xfrm>
                            <a:off x="2622" y="4653"/>
                            <a:ext cx="5625" cy="2704"/>
                          </a:xfrm>
                          <a:custGeom>
                            <a:avLst/>
                            <a:gdLst>
                              <a:gd name="T0" fmla="*/ 79 w 500"/>
                              <a:gd name="T1" fmla="*/ 2663 h 199"/>
                              <a:gd name="T2" fmla="*/ 158 w 500"/>
                              <a:gd name="T3" fmla="*/ 2677 h 199"/>
                              <a:gd name="T4" fmla="*/ 225 w 500"/>
                              <a:gd name="T5" fmla="*/ 2663 h 199"/>
                              <a:gd name="T6" fmla="*/ 281 w 500"/>
                              <a:gd name="T7" fmla="*/ 2636 h 199"/>
                              <a:gd name="T8" fmla="*/ 383 w 500"/>
                              <a:gd name="T9" fmla="*/ 2595 h 199"/>
                              <a:gd name="T10" fmla="*/ 473 w 500"/>
                              <a:gd name="T11" fmla="*/ 2677 h 199"/>
                              <a:gd name="T12" fmla="*/ 563 w 500"/>
                              <a:gd name="T13" fmla="*/ 2650 h 199"/>
                              <a:gd name="T14" fmla="*/ 653 w 500"/>
                              <a:gd name="T15" fmla="*/ 2704 h 199"/>
                              <a:gd name="T16" fmla="*/ 743 w 500"/>
                              <a:gd name="T17" fmla="*/ 2663 h 199"/>
                              <a:gd name="T18" fmla="*/ 810 w 500"/>
                              <a:gd name="T19" fmla="*/ 2622 h 199"/>
                              <a:gd name="T20" fmla="*/ 878 w 500"/>
                              <a:gd name="T21" fmla="*/ 2622 h 199"/>
                              <a:gd name="T22" fmla="*/ 945 w 500"/>
                              <a:gd name="T23" fmla="*/ 2609 h 199"/>
                              <a:gd name="T24" fmla="*/ 1024 w 500"/>
                              <a:gd name="T25" fmla="*/ 2636 h 199"/>
                              <a:gd name="T26" fmla="*/ 1091 w 500"/>
                              <a:gd name="T27" fmla="*/ 2527 h 199"/>
                              <a:gd name="T28" fmla="*/ 1159 w 500"/>
                              <a:gd name="T29" fmla="*/ 2391 h 199"/>
                              <a:gd name="T30" fmla="*/ 1249 w 500"/>
                              <a:gd name="T31" fmla="*/ 2310 h 199"/>
                              <a:gd name="T32" fmla="*/ 1350 w 500"/>
                              <a:gd name="T33" fmla="*/ 2256 h 199"/>
                              <a:gd name="T34" fmla="*/ 1440 w 500"/>
                              <a:gd name="T35" fmla="*/ 2201 h 199"/>
                              <a:gd name="T36" fmla="*/ 1541 w 500"/>
                              <a:gd name="T37" fmla="*/ 2283 h 199"/>
                              <a:gd name="T38" fmla="*/ 1643 w 500"/>
                              <a:gd name="T39" fmla="*/ 2487 h 199"/>
                              <a:gd name="T40" fmla="*/ 1733 w 500"/>
                              <a:gd name="T41" fmla="*/ 2568 h 199"/>
                              <a:gd name="T42" fmla="*/ 1823 w 500"/>
                              <a:gd name="T43" fmla="*/ 2677 h 199"/>
                              <a:gd name="T44" fmla="*/ 1913 w 500"/>
                              <a:gd name="T45" fmla="*/ 2650 h 199"/>
                              <a:gd name="T46" fmla="*/ 2014 w 500"/>
                              <a:gd name="T47" fmla="*/ 2500 h 199"/>
                              <a:gd name="T48" fmla="*/ 2093 w 500"/>
                              <a:gd name="T49" fmla="*/ 2201 h 199"/>
                              <a:gd name="T50" fmla="*/ 2194 w 500"/>
                              <a:gd name="T51" fmla="*/ 1467 h 199"/>
                              <a:gd name="T52" fmla="*/ 2295 w 500"/>
                              <a:gd name="T53" fmla="*/ 924 h 199"/>
                              <a:gd name="T54" fmla="*/ 2396 w 500"/>
                              <a:gd name="T55" fmla="*/ 584 h 199"/>
                              <a:gd name="T56" fmla="*/ 2498 w 500"/>
                              <a:gd name="T57" fmla="*/ 584 h 199"/>
                              <a:gd name="T58" fmla="*/ 2599 w 500"/>
                              <a:gd name="T59" fmla="*/ 571 h 199"/>
                              <a:gd name="T60" fmla="*/ 2700 w 500"/>
                              <a:gd name="T61" fmla="*/ 639 h 199"/>
                              <a:gd name="T62" fmla="*/ 2801 w 500"/>
                              <a:gd name="T63" fmla="*/ 1114 h 199"/>
                              <a:gd name="T64" fmla="*/ 2903 w 500"/>
                              <a:gd name="T65" fmla="*/ 1834 h 199"/>
                              <a:gd name="T66" fmla="*/ 3004 w 500"/>
                              <a:gd name="T67" fmla="*/ 2378 h 199"/>
                              <a:gd name="T68" fmla="*/ 3094 w 500"/>
                              <a:gd name="T69" fmla="*/ 2446 h 199"/>
                              <a:gd name="T70" fmla="*/ 3161 w 500"/>
                              <a:gd name="T71" fmla="*/ 1997 h 199"/>
                              <a:gd name="T72" fmla="*/ 3263 w 500"/>
                              <a:gd name="T73" fmla="*/ 1359 h 199"/>
                              <a:gd name="T74" fmla="*/ 3364 w 500"/>
                              <a:gd name="T75" fmla="*/ 639 h 199"/>
                              <a:gd name="T76" fmla="*/ 3465 w 500"/>
                              <a:gd name="T77" fmla="*/ 136 h 199"/>
                              <a:gd name="T78" fmla="*/ 3566 w 500"/>
                              <a:gd name="T79" fmla="*/ 0 h 199"/>
                              <a:gd name="T80" fmla="*/ 3668 w 500"/>
                              <a:gd name="T81" fmla="*/ 0 h 199"/>
                              <a:gd name="T82" fmla="*/ 3769 w 500"/>
                              <a:gd name="T83" fmla="*/ 0 h 199"/>
                              <a:gd name="T84" fmla="*/ 3870 w 500"/>
                              <a:gd name="T85" fmla="*/ 231 h 199"/>
                              <a:gd name="T86" fmla="*/ 3971 w 500"/>
                              <a:gd name="T87" fmla="*/ 815 h 199"/>
                              <a:gd name="T88" fmla="*/ 4073 w 500"/>
                              <a:gd name="T89" fmla="*/ 1522 h 199"/>
                              <a:gd name="T90" fmla="*/ 4174 w 500"/>
                              <a:gd name="T91" fmla="*/ 2120 h 199"/>
                              <a:gd name="T92" fmla="*/ 4264 w 500"/>
                              <a:gd name="T93" fmla="*/ 2364 h 199"/>
                              <a:gd name="T94" fmla="*/ 4365 w 500"/>
                              <a:gd name="T95" fmla="*/ 1671 h 199"/>
                              <a:gd name="T96" fmla="*/ 4466 w 500"/>
                              <a:gd name="T97" fmla="*/ 992 h 199"/>
                              <a:gd name="T98" fmla="*/ 4568 w 500"/>
                              <a:gd name="T99" fmla="*/ 421 h 199"/>
                              <a:gd name="T100" fmla="*/ 4669 w 500"/>
                              <a:gd name="T101" fmla="*/ 217 h 199"/>
                              <a:gd name="T102" fmla="*/ 4770 w 500"/>
                              <a:gd name="T103" fmla="*/ 204 h 199"/>
                              <a:gd name="T104" fmla="*/ 4871 w 500"/>
                              <a:gd name="T105" fmla="*/ 204 h 199"/>
                              <a:gd name="T106" fmla="*/ 4961 w 500"/>
                              <a:gd name="T107" fmla="*/ 340 h 199"/>
                              <a:gd name="T108" fmla="*/ 5063 w 500"/>
                              <a:gd name="T109" fmla="*/ 802 h 199"/>
                              <a:gd name="T110" fmla="*/ 5164 w 500"/>
                              <a:gd name="T111" fmla="*/ 1467 h 199"/>
                              <a:gd name="T112" fmla="*/ 5265 w 500"/>
                              <a:gd name="T113" fmla="*/ 2106 h 199"/>
                              <a:gd name="T114" fmla="*/ 5366 w 500"/>
                              <a:gd name="T115" fmla="*/ 2555 h 199"/>
                              <a:gd name="T116" fmla="*/ 5456 w 500"/>
                              <a:gd name="T117" fmla="*/ 2663 h 199"/>
                              <a:gd name="T118" fmla="*/ 5546 w 500"/>
                              <a:gd name="T119" fmla="*/ 2704 h 199"/>
                              <a:gd name="T120" fmla="*/ 5625 w 500"/>
                              <a:gd name="T121" fmla="*/ 2677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Line 107"/>
                        <wps:cNvCnPr/>
                        <wps:spPr bwMode="auto">
                          <a:xfrm flipV="1">
                            <a:off x="2427" y="465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Line 108"/>
                        <wps:cNvCnPr/>
                        <wps:spPr bwMode="auto">
                          <a:xfrm>
                            <a:off x="2427" y="7638"/>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Line 109"/>
                        <wps:cNvCnPr/>
                        <wps:spPr bwMode="auto">
                          <a:xfrm>
                            <a:off x="353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7" name="Line 110"/>
                        <wps:cNvCnPr/>
                        <wps:spPr bwMode="auto">
                          <a:xfrm>
                            <a:off x="464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11"/>
                        <wps:cNvCnPr/>
                        <wps:spPr bwMode="auto">
                          <a:xfrm>
                            <a:off x="575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12"/>
                        <wps:cNvCnPr/>
                        <wps:spPr bwMode="auto">
                          <a:xfrm>
                            <a:off x="686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13"/>
                        <wps:cNvCnPr/>
                        <wps:spPr bwMode="auto">
                          <a:xfrm>
                            <a:off x="7962"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Text Box 114"/>
                        <wps:cNvSpPr txBox="1">
                          <a:spLocks noChangeArrowheads="1"/>
                        </wps:cNvSpPr>
                        <wps:spPr bwMode="auto">
                          <a:xfrm>
                            <a:off x="286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1</w:t>
                              </w:r>
                            </w:p>
                          </w:txbxContent>
                        </wps:txbx>
                        <wps:bodyPr rot="0" vert="horz" wrap="square" lIns="18000" tIns="0" rIns="18000" bIns="0" anchor="t" anchorCtr="0" upright="1">
                          <a:noAutofit/>
                        </wps:bodyPr>
                      </wps:wsp>
                      <wps:wsp>
                        <wps:cNvPr id="1812" name="Text Box 115"/>
                        <wps:cNvSpPr txBox="1">
                          <a:spLocks noChangeArrowheads="1"/>
                        </wps:cNvSpPr>
                        <wps:spPr bwMode="auto">
                          <a:xfrm>
                            <a:off x="2052" y="4653"/>
                            <a:ext cx="33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A</w:t>
                              </w:r>
                            </w:p>
                          </w:txbxContent>
                        </wps:txbx>
                        <wps:bodyPr rot="0" vert="horz" wrap="square" lIns="18000" tIns="0" rIns="18000" bIns="0" anchor="t" anchorCtr="0" upright="1">
                          <a:noAutofit/>
                        </wps:bodyPr>
                      </wps:wsp>
                      <wps:wsp>
                        <wps:cNvPr id="1813" name="Text Box 116"/>
                        <wps:cNvSpPr txBox="1">
                          <a:spLocks noChangeArrowheads="1"/>
                        </wps:cNvSpPr>
                        <wps:spPr bwMode="auto">
                          <a:xfrm>
                            <a:off x="1256" y="7094"/>
                            <a:ext cx="121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42062C" w:rsidRDefault="001B3A69" w:rsidP="00EE2886">
                              <w:pPr>
                                <w:pStyle w:val="Figure"/>
                                <w:rPr>
                                  <w:lang w:val="de-DE"/>
                                </w:rPr>
                              </w:pPr>
                              <w:r w:rsidRPr="0042062C">
                                <w:rPr>
                                  <w:caps w:val="0"/>
                                  <w:lang w:val="de-DE"/>
                                </w:rPr>
                                <w:t xml:space="preserve">Seuil </w:t>
                              </w:r>
                              <w:r w:rsidRPr="0042062C">
                                <w:rPr>
                                  <w:lang w:val="de-DE"/>
                                </w:rPr>
                                <w:t>1</w:t>
                              </w:r>
                            </w:p>
                          </w:txbxContent>
                        </wps:txbx>
                        <wps:bodyPr rot="0" vert="horz" wrap="square" lIns="18000" tIns="0" rIns="18000" bIns="0" anchor="t" anchorCtr="0" upright="1">
                          <a:noAutofit/>
                        </wps:bodyPr>
                      </wps:wsp>
                      <wps:wsp>
                        <wps:cNvPr id="1814" name="Text Box 117"/>
                        <wps:cNvSpPr txBox="1">
                          <a:spLocks noChangeArrowheads="1"/>
                        </wps:cNvSpPr>
                        <wps:spPr bwMode="auto">
                          <a:xfrm>
                            <a:off x="8057" y="7683"/>
                            <a:ext cx="933"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42062C" w:rsidRDefault="001B3A69" w:rsidP="00EE2886">
                              <w:pPr>
                                <w:pStyle w:val="Figure"/>
                                <w:rPr>
                                  <w:lang w:val="de-DE"/>
                                </w:rPr>
                              </w:pPr>
                              <w:r w:rsidRPr="0042062C">
                                <w:rPr>
                                  <w:caps w:val="0"/>
                                  <w:lang w:val="de-DE"/>
                                </w:rPr>
                                <w:t>Canal</w:t>
                              </w:r>
                            </w:p>
                          </w:txbxContent>
                        </wps:txbx>
                        <wps:bodyPr rot="0" vert="horz" wrap="square" lIns="18000" tIns="0" rIns="18000" bIns="0" anchor="t" anchorCtr="0" upright="1">
                          <a:noAutofit/>
                        </wps:bodyPr>
                      </wps:wsp>
                      <wps:wsp>
                        <wps:cNvPr id="1815" name="Text Box 118"/>
                        <wps:cNvSpPr txBox="1">
                          <a:spLocks noChangeArrowheads="1"/>
                        </wps:cNvSpPr>
                        <wps:spPr bwMode="auto">
                          <a:xfrm>
                            <a:off x="398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2</w:t>
                              </w:r>
                            </w:p>
                          </w:txbxContent>
                        </wps:txbx>
                        <wps:bodyPr rot="0" vert="horz" wrap="square" lIns="18000" tIns="0" rIns="18000" bIns="0" anchor="t" anchorCtr="0" upright="1">
                          <a:noAutofit/>
                        </wps:bodyPr>
                      </wps:wsp>
                      <wps:wsp>
                        <wps:cNvPr id="1816" name="Text Box 119"/>
                        <wps:cNvSpPr txBox="1">
                          <a:spLocks noChangeArrowheads="1"/>
                        </wps:cNvSpPr>
                        <wps:spPr bwMode="auto">
                          <a:xfrm>
                            <a:off x="511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3</w:t>
                              </w:r>
                            </w:p>
                          </w:txbxContent>
                        </wps:txbx>
                        <wps:bodyPr rot="0" vert="horz" wrap="square" lIns="18000" tIns="0" rIns="18000" bIns="0" anchor="t" anchorCtr="0" upright="1">
                          <a:noAutofit/>
                        </wps:bodyPr>
                      </wps:wsp>
                      <wps:wsp>
                        <wps:cNvPr id="1817" name="Text Box 120"/>
                        <wps:cNvSpPr txBox="1">
                          <a:spLocks noChangeArrowheads="1"/>
                        </wps:cNvSpPr>
                        <wps:spPr bwMode="auto">
                          <a:xfrm>
                            <a:off x="620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4</w:t>
                              </w:r>
                            </w:p>
                          </w:txbxContent>
                        </wps:txbx>
                        <wps:bodyPr rot="0" vert="horz" wrap="square" lIns="18000" tIns="0" rIns="18000" bIns="0" anchor="t" anchorCtr="0" upright="1">
                          <a:noAutofit/>
                        </wps:bodyPr>
                      </wps:wsp>
                      <wps:wsp>
                        <wps:cNvPr id="1818" name="Text Box 121"/>
                        <wps:cNvSpPr txBox="1">
                          <a:spLocks noChangeArrowheads="1"/>
                        </wps:cNvSpPr>
                        <wps:spPr bwMode="auto">
                          <a:xfrm>
                            <a:off x="725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EE2886" w:rsidRDefault="001B3A69" w:rsidP="00EE2886">
                              <w:pPr>
                                <w:pStyle w:val="Figure"/>
                              </w:pPr>
                              <w:r w:rsidRPr="00EE2886">
                                <w:t>5</w:t>
                              </w:r>
                            </w:p>
                          </w:txbxContent>
                        </wps:txbx>
                        <wps:bodyPr rot="0" vert="horz" wrap="square" lIns="18000" tIns="0" rIns="18000" bIns="0" anchor="t" anchorCtr="0" upright="1">
                          <a:noAutofit/>
                        </wps:bodyPr>
                      </wps:wsp>
                      <wps:wsp>
                        <wps:cNvPr id="1819" name="Line 122"/>
                        <wps:cNvCnPr/>
                        <wps:spPr bwMode="auto">
                          <a:xfrm>
                            <a:off x="1572" y="7023"/>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1820" name="Line 123"/>
                        <wps:cNvCnPr/>
                        <wps:spPr bwMode="auto">
                          <a:xfrm>
                            <a:off x="1572" y="670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821" name="Text Box 124"/>
                        <wps:cNvSpPr txBox="1">
                          <a:spLocks noChangeArrowheads="1"/>
                        </wps:cNvSpPr>
                        <wps:spPr bwMode="auto">
                          <a:xfrm>
                            <a:off x="1256" y="6382"/>
                            <a:ext cx="121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42062C" w:rsidRDefault="001B3A69" w:rsidP="00EE2886">
                              <w:pPr>
                                <w:pStyle w:val="Figure"/>
                                <w:rPr>
                                  <w:lang w:val="de-DE"/>
                                </w:rPr>
                              </w:pPr>
                              <w:r w:rsidRPr="0042062C">
                                <w:rPr>
                                  <w:caps w:val="0"/>
                                  <w:lang w:val="de-DE"/>
                                </w:rPr>
                                <w:t xml:space="preserve">Seuil </w:t>
                              </w:r>
                              <w:r w:rsidRPr="0042062C">
                                <w:rPr>
                                  <w:lang w:val="de-DE"/>
                                </w:rPr>
                                <w:t>2</w:t>
                              </w:r>
                            </w:p>
                          </w:txbxContent>
                        </wps:txbx>
                        <wps:bodyPr rot="0" vert="horz" wrap="square" lIns="18000" tIns="0" rIns="18000" bIns="0" anchor="t" anchorCtr="0" upright="1">
                          <a:noAutofit/>
                        </wps:bodyPr>
                      </wps:wsp>
                    </wpg:wgp>
                  </a:graphicData>
                </a:graphic>
              </wp:inline>
            </w:drawing>
          </mc:Choice>
          <mc:Fallback>
            <w:pict>
              <v:group w14:anchorId="2B032BAD" id="Group 1801" o:spid="_x0000_s1220" style="width:377.3pt;height:192.15pt;mso-position-horizontal-relative:char;mso-position-vertical-relative:line" coordorigin="1256,4653" coordsize="773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">
                <v:shape id="Freeform 105" o:spid="_x0000_s1221" style="position:absolute;left:2622;top:6147;width:5625;height:1207;visibility:visible;mso-wrap-style:square;v-text-anchor:top" coordsize="5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h+cQA&#10;AADdAAAADwAAAGRycy9kb3ducmV2LnhtbERPTWvCQBC9C/0PyxR6kbrRgLVpVpHQgle1HrwN2WkS&#10;kp1Ndrcm/fddodDbPN7n5LvJdOJGzjeWFSwXCQji0uqGKwWf54/nDQgfkDV2lknBD3nYbR9mOWba&#10;jnyk2ylUIoawz1BBHUKfSenLmgz6he2JI/dlncEQoaukdjjGcNPJVZKspcGGY0ONPRU1le3p2ygY&#10;X1pZpG4YDhczvBfpdd6kr3Olnh6n/RuIQFP4F/+5DzrO3yQruH8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fnEAAAA3QAAAA8AAAAAAAAAAAAAAAAAmAIAAGRycy9k&#10;b3ducmV2LnhtbFBLBQYAAAAABAAEAPUAAACJAw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889,16742;1901,15322;2914,16529;3803,16131;4815,16330;5693,16131;6840,16131;7853,15932;8989,16941;10001,15521;11014,15322;12026,14924;13163,12496;14299,10281;15570,10082;16830,10281;18101,11900;19114,14725;20126,15734;21263,15322;22275,15932;23411,15734;24559,16131;25695,16941;26831,16330;27968,16330;29115,15322;30251,15734;31264,16330;32276,16529;33413,16330;34549,16742;35561,15734;36709,15322;37721,9883;38981,1818;40253,199;41513,398;42784,398;44044,7057;45315,14725;46328,16529;47340,16742;48353,16131;49365,16529;50378,16131;51390,16330;52403,16131;53539,16529;54428,16330;55564,16529;56700,16330;57836,16131;58984,15734;60120,16529;61133,16742;62145,16742;63034,16330" o:connectangles="0,0,0,0,0,0,0,0,0,0,0,0,0,0,0,0,0,0,0,0,0,0,0,0,0,0,0,0,0,0,0,0,0,0,0,0,0,0,0,0,0,0,0,0,0,0,0,0,0,0,0,0,0,0,0,0,0,0"/>
                </v:shape>
                <v:shape id="Freeform 106" o:spid="_x0000_s1222" style="position:absolute;left:2622;top:4653;width:5625;height:2704;visibility:visible;mso-wrap-style:square;v-text-anchor:top" coordsize="5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VAccA&#10;AADdAAAADwAAAGRycy9kb3ducmV2LnhtbESPW2sCMRCF3wv+hzCCbzXrBVm2RilKsS+i9QI+Dpvp&#10;7tJkst2kuvrrjSD0bYZz5nxnpvPWGnGmxleOFQz6CQji3OmKCwWH/cdrCsIHZI3GMSm4kof5rPMy&#10;xUy7C3/ReRcKEUPYZ6igDKHOpPR5SRZ939XEUft2jcUQ16aQusFLDLdGDpNkIi1WHAkl1rQoKf/Z&#10;/dkI2Yw2p9vxuPZOLsfj8GtW25NRqtdt399ABGrDv/l5/alj/TQZweObOIK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lQHHAAAA3QAAAA8AAAAAAAAAAAAAAAAAmAIAAGRy&#10;cy9kb3ducmV2LnhtbFBLBQYAAAAABAAEAPUAAACMAw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889,36185;1778,36375;2531,36185;3161,35818;4309,35261;5321,36375;6334,36008;7346,36742;8359,36185;9113,35628;9878,35628;10631,35451;11520,35818;12274,34337;13039,32489;14051,31388;15188,30654;16200,29907;17336,31021;18484,33793;19496,34894;20509,36375;21521,36008;22658,33970;23546,29907;24683,19934;25819,12555;26955,7935;28103,7935;29239,7759;30375,8683;31511,15137;32659,24920;33795,32312;34808,33236;35561,27135;36709,18466;37845,8683;38981,1848;40118,0;41265,0;42401,0;43538,3139;44674,11074;45821,20681;46958,28806;47970,32122;49106,22705;50243,13479;51390,5721;52526,2949;53663,2772;54799,2772;55811,4620;56959,10898;58095,19934;59231,28616;60368,34717;61380,36185;62393,36742;63281,36375" o:connectangles="0,0,0,0,0,0,0,0,0,0,0,0,0,0,0,0,0,0,0,0,0,0,0,0,0,0,0,0,0,0,0,0,0,0,0,0,0,0,0,0,0,0,0,0,0,0,0,0,0,0,0,0,0,0,0,0,0,0,0,0,0"/>
                </v:shape>
                <v:line id="Line 107" o:spid="_x0000_s1223" style="position:absolute;flip:y;visibility:visible;mso-wrap-style:square" from="2427,4653" to="242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bDsYAAADdAAAADwAAAGRycy9kb3ducmV2LnhtbESPQWvCQBCF74L/YRmhl1B3rUVs6ira&#10;VhDEQ20PPQ7ZaRLMzobsVNN/3xUK3mZ473vzZrHqfaPO1MU6sIXJ2IAiLoKrubTw+bG9n4OKguyw&#10;CUwWfinCajkcLDB34cLvdD5KqVIIxxwtVCJtrnUsKvIYx6ElTtp36DxKWrtSuw4vKdw3+sGYmfZY&#10;c7pQYUsvFRWn449PNbYHfp1Os43XWfZEb1+yN1qsvRv162dQQr3czP/0ziVubh7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p2w7GAAAA3QAAAA8AAAAAAAAA&#10;AAAAAAAAoQIAAGRycy9kb3ducmV2LnhtbFBLBQYAAAAABAAEAPkAAACUAwAAAAA=&#10;">
                  <v:stroke endarrow="block"/>
                </v:line>
                <v:line id="Line 108" o:spid="_x0000_s1224" style="position:absolute;visibility:visible;mso-wrap-style:square" from="2427,7638" to="824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mJMMAAADdAAAADwAAAGRycy9kb3ducmV2LnhtbERPS2sCMRC+C/0PYQq9adZCq65GEZdC&#10;D7XgA8/jZtwsbibLJl3Tf98IBW/z8T1nsYq2ET11vnasYDzKQBCXTtdcKTgePoZTED4ga2wck4Jf&#10;8rBaPg0WmGt34x31+1CJFMI+RwUmhDaX0peGLPqRa4kTd3GdxZBgV0nd4S2F20a+Ztm7tFhzajDY&#10;0sZQed3/WAUTU+zkRBZfh++ir8ezuI2n80ypl+e4noMIFMND/O/+1Gn+NHu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L5iTDAAAA3QAAAA8AAAAAAAAAAAAA&#10;AAAAoQIAAGRycy9kb3ducmV2LnhtbFBLBQYAAAAABAAEAPkAAACRAwAAAAA=&#10;">
                  <v:stroke endarrow="block"/>
                </v:line>
                <v:line id="Line 109" o:spid="_x0000_s1225" style="position:absolute;visibility:visible;mso-wrap-style:square" from="3537,7608" to="353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tR8QAAADdAAAADwAAAGRycy9kb3ducmV2LnhtbERPTWvCQBC9C/6HZYTedGMLQaKriFLQ&#10;Hkq1gh7H7JhEs7Nhd5uk/75bKPQ2j/c5i1VvatGS85VlBdNJAoI4t7riQsHp83U8A+EDssbaMin4&#10;Jg+r5XCwwEzbjg/UHkMhYgj7DBWUITSZlD4vyaCf2IY4cjfrDIYIXSG1wy6Gm1o+J0kqDVYcG0ps&#10;aFNS/jh+GQXvL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1HxAAAAN0AAAAPAAAAAAAAAAAA&#10;AAAAAKECAABkcnMvZG93bnJldi54bWxQSwUGAAAAAAQABAD5AAAAkgMAAAAA&#10;"/>
                <v:line id="Line 110" o:spid="_x0000_s1226" style="position:absolute;visibility:visible;mso-wrap-style:square" from="4647,7608" to="464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I3MUAAADdAAAADwAAAGRycy9kb3ducmV2LnhtbERPTWvCQBC9C/6HZQRvurFCKqmrSEtB&#10;eyhVC+1xzI5JNDsbdrdJ+u+7BcHbPN7nLNe9qUVLzleWFcymCQji3OqKCwWfx9fJAoQPyBpry6Tg&#10;lzysV8PBEjNtO95TewiFiCHsM1RQhtBkUvq8JIN+ahviyJ2tMxgidIXUDrsYbmr5kCSpNFhxbCix&#10;oeeS8uvhxyh4n3+k7Wb3tu2/dukpf9mfvi+dU2o86jdPIAL14S6+ubc6zl8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I3MUAAADdAAAADwAAAAAAAAAA&#10;AAAAAAChAgAAZHJzL2Rvd25yZXYueG1sUEsFBgAAAAAEAAQA+QAAAJMDAAAAAA==&#10;"/>
                <v:line id="Line 111" o:spid="_x0000_s1227" style="position:absolute;visibility:visible;mso-wrap-style:square" from="5757,7608" to="575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bcrsgAAADdAAAADwAAAGRycy9kb3ducmV2LnhtbESPT0vDQBDF74LfYRnBm91UIZTYbSkV&#10;ofUg9g/Y4zQ7TaLZ2bC7JvHbOwehtxnem/d+M1+OrlU9hdh4NjCdZKCIS28brgwcD68PM1AxIVts&#10;PZOBX4qwXNzezLGwfuAd9ftUKQnhWKCBOqWu0DqWNTmME98Ri3bxwWGSNVTaBhwk3LX6Mcty7bBh&#10;aaixo3VN5ff+xxl4f/r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bcrsgAAADdAAAADwAAAAAA&#10;AAAAAAAAAAChAgAAZHJzL2Rvd25yZXYueG1sUEsFBgAAAAAEAAQA+QAAAJYDAAAAAA==&#10;"/>
                <v:line id="Line 112" o:spid="_x0000_s1228" style="position:absolute;visibility:visible;mso-wrap-style:square" from="6867,7608" to="686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line id="Line 113" o:spid="_x0000_s1229" style="position:absolute;visibility:visible;mso-wrap-style:square" from="7962,7608" to="7962,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shape id="Text Box 114" o:spid="_x0000_s1230" type="#_x0000_t202" style="position:absolute;left:286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nJsMA&#10;AADdAAAADwAAAGRycy9kb3ducmV2LnhtbERPS2vCQBC+F/oflin0VjcRtBJdRQRBsJemXryN2cmj&#10;zc6G3TVJ++u7guBtPr7nrDajaUVPzjeWFaSTBARxYXXDlYLT1/5tAcIHZI2tZVLwSx426+enFWba&#10;DvxJfR4qEUPYZ6igDqHLpPRFTQb9xHbEkSutMxgidJXUDocYblo5TZK5NNhwbKixo11NxU9+NQrG&#10;WX46l/vSOUsf27/v6jj07xelXl/G7RJEoDE8xHf3Qcf5izSF2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mnJsMAAADdAAAADwAAAAAAAAAAAAAAAACYAgAAZHJzL2Rv&#10;d25yZXYueG1sUEsFBgAAAAAEAAQA9QAAAIgDAAAAAA==&#10;" filled="f" stroked="f">
                  <v:textbox inset=".5mm,0,.5mm,0">
                    <w:txbxContent>
                      <w:p w:rsidR="001B3A69" w:rsidRPr="00EE2886" w:rsidRDefault="001B3A69" w:rsidP="00EE2886">
                        <w:pPr>
                          <w:pStyle w:val="Figure"/>
                        </w:pPr>
                        <w:r w:rsidRPr="00EE2886">
                          <w:t>1</w:t>
                        </w:r>
                      </w:p>
                    </w:txbxContent>
                  </v:textbox>
                </v:shape>
                <v:shape id="Text Box 115" o:spid="_x0000_s1231" type="#_x0000_t202" style="position:absolute;left:2052;top:4653;width:33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5UcMA&#10;AADdAAAADwAAAGRycy9kb3ducmV2LnhtbERPS2sCMRC+F/wPYYTealZBK6tRRBAEe+nWi7dxM/vQ&#10;zWRJ4u62v74RCr3Nx/ec9XYwjejI+dqygukkAUGcW11zqeD8dXhbgvABWWNjmRR8k4ftZvSyxlTb&#10;nj+py0IpYgj7FBVUIbSplD6vyKCf2JY4coV1BkOErpTaYR/DTSNnSbKQBmuODRW2tK8ov2cPo2CY&#10;Z+dLcSics/Sx+7mVp757vyr1Oh52KxCBhvAv/nMfdZy/nM7g+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5UcMAAADdAAAADwAAAAAAAAAAAAAAAACYAgAAZHJzL2Rv&#10;d25yZXYueG1sUEsFBgAAAAAEAAQA9QAAAIgDAAAAAA==&#10;" filled="f" stroked="f">
                  <v:textbox inset=".5mm,0,.5mm,0">
                    <w:txbxContent>
                      <w:p w:rsidR="001B3A69" w:rsidRPr="00EE2886" w:rsidRDefault="001B3A69" w:rsidP="00EE2886">
                        <w:pPr>
                          <w:pStyle w:val="Figure"/>
                        </w:pPr>
                        <w:r w:rsidRPr="00EE2886">
                          <w:t>A</w:t>
                        </w:r>
                      </w:p>
                    </w:txbxContent>
                  </v:textbox>
                </v:shape>
                <v:shape id="Text Box 116" o:spid="_x0000_s1232" type="#_x0000_t202" style="position:absolute;left:1256;top:7094;width:121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cysMA&#10;AADdAAAADwAAAGRycy9kb3ducmV2LnhtbERPS2sCMRC+F/wPYYTeatZKq6xGEUEQ2ktXL97GzexD&#10;N5MlSXdXf31TKPQ2H99zVpvBNKIj52vLCqaTBARxbnXNpYLTcf+yAOEDssbGMim4k4fNevS0wlTb&#10;nr+oy0IpYgj7FBVUIbSplD6vyKCf2JY4coV1BkOErpTaYR/DTSNfk+RdGqw5NlTY0q6i/JZ9GwXD&#10;W3Y6F/vCOUuf28e1/Oi7+UWp5/GwXYIINIR/8Z/7oOP8xXQG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ecysMAAADdAAAADwAAAAAAAAAAAAAAAACYAgAAZHJzL2Rv&#10;d25yZXYueG1sUEsFBgAAAAAEAAQA9QAAAIgDAAAAAA==&#10;" filled="f" stroked="f">
                  <v:textbox inset=".5mm,0,.5mm,0">
                    <w:txbxContent>
                      <w:p w:rsidR="001B3A69" w:rsidRPr="0042062C" w:rsidRDefault="001B3A69" w:rsidP="00EE2886">
                        <w:pPr>
                          <w:pStyle w:val="Figure"/>
                          <w:rPr>
                            <w:lang w:val="de-DE"/>
                          </w:rPr>
                        </w:pPr>
                        <w:r w:rsidRPr="0042062C">
                          <w:rPr>
                            <w:caps w:val="0"/>
                            <w:lang w:val="de-DE"/>
                          </w:rPr>
                          <w:t xml:space="preserve">Seuil </w:t>
                        </w:r>
                        <w:r w:rsidRPr="0042062C">
                          <w:rPr>
                            <w:lang w:val="de-DE"/>
                          </w:rPr>
                          <w:t>1</w:t>
                        </w:r>
                      </w:p>
                    </w:txbxContent>
                  </v:textbox>
                </v:shape>
                <v:shape id="Text Box 117" o:spid="_x0000_s1233" type="#_x0000_t202" style="position:absolute;left:8057;top:7683;width:933;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EvsMA&#10;AADdAAAADwAAAGRycy9kb3ducmV2LnhtbERPS2sCMRC+F/wPYYTeatZiq6xGEUEQ2ktXL97GzexD&#10;N5MlSXdXf31TKPQ2H99zVpvBNKIj52vLCqaTBARxbnXNpYLTcf+yAOEDssbGMim4k4fNevS0wlTb&#10;nr+oy0IpYgj7FBVUIbSplD6vyKCf2JY4coV1BkOErpTaYR/DTSNfk+RdGqw5NlTY0q6i/JZ9GwXD&#10;W3Y6F/vCOUuf28e1/Oi7+UWp5/GwXYIINIR/8Z/7oOP8xXQG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4EvsMAAADdAAAADwAAAAAAAAAAAAAAAACYAgAAZHJzL2Rv&#10;d25yZXYueG1sUEsFBgAAAAAEAAQA9QAAAIgDAAAAAA==&#10;" filled="f" stroked="f">
                  <v:textbox inset=".5mm,0,.5mm,0">
                    <w:txbxContent>
                      <w:p w:rsidR="001B3A69" w:rsidRPr="0042062C" w:rsidRDefault="001B3A69" w:rsidP="00EE2886">
                        <w:pPr>
                          <w:pStyle w:val="Figure"/>
                          <w:rPr>
                            <w:lang w:val="de-DE"/>
                          </w:rPr>
                        </w:pPr>
                        <w:r w:rsidRPr="0042062C">
                          <w:rPr>
                            <w:caps w:val="0"/>
                            <w:lang w:val="de-DE"/>
                          </w:rPr>
                          <w:t>Canal</w:t>
                        </w:r>
                      </w:p>
                    </w:txbxContent>
                  </v:textbox>
                </v:shape>
                <v:shape id="Text Box 118" o:spid="_x0000_s1234" type="#_x0000_t202" style="position:absolute;left:398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hJcMA&#10;AADdAAAADwAAAGRycy9kb3ducmV2LnhtbERPS2sCMRC+F/wPYYTealZBK6tRRBAEe+nWi7dxM/vQ&#10;zWRJ4u62v74RCr3Nx/ec9XYwjejI+dqygukkAUGcW11zqeD8dXhbgvABWWNjmRR8k4ftZvSyxlTb&#10;nj+py0IpYgj7FBVUIbSplD6vyKCf2JY4coV1BkOErpTaYR/DTSNnSbKQBmuODRW2tK8ov2cPo2CY&#10;Z+dLcSics/Sx+7mVp757vyr1Oh52KxCBhvAv/nMfdZy/nM7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KhJcMAAADdAAAADwAAAAAAAAAAAAAAAACYAgAAZHJzL2Rv&#10;d25yZXYueG1sUEsFBgAAAAAEAAQA9QAAAIgDAAAAAA==&#10;" filled="f" stroked="f">
                  <v:textbox inset=".5mm,0,.5mm,0">
                    <w:txbxContent>
                      <w:p w:rsidR="001B3A69" w:rsidRPr="00EE2886" w:rsidRDefault="001B3A69" w:rsidP="00EE2886">
                        <w:pPr>
                          <w:pStyle w:val="Figure"/>
                        </w:pPr>
                        <w:r w:rsidRPr="00EE2886">
                          <w:t>2</w:t>
                        </w:r>
                      </w:p>
                    </w:txbxContent>
                  </v:textbox>
                </v:shape>
                <v:shape id="Text Box 119" o:spid="_x0000_s1235" type="#_x0000_t202" style="position:absolute;left:511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UsMA&#10;AADdAAAADwAAAGRycy9kb3ducmV2LnhtbERPS2sCMRC+F/wPYQRvNWtBK6tRRBAEvXTrxdu4mX3o&#10;ZrIk6e7aX98UCr3Nx/ec9XYwjejI+dqygtk0AUGcW11zqeDyeXhdgvABWWNjmRQ8ycN2M3pZY6pt&#10;zx/UZaEUMYR9igqqENpUSp9XZNBPbUscucI6gyFCV0rtsI/hppFvSbKQBmuODRW2tK8of2RfRsEw&#10;zy7X4lA4Z+m8+76Xp757vyk1GQ+7FYhAQ/gX/7mPOs5fzh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UsMAAADdAAAADwAAAAAAAAAAAAAAAACYAgAAZHJzL2Rv&#10;d25yZXYueG1sUEsFBgAAAAAEAAQA9QAAAIgDAAAAAA==&#10;" filled="f" stroked="f">
                  <v:textbox inset=".5mm,0,.5mm,0">
                    <w:txbxContent>
                      <w:p w:rsidR="001B3A69" w:rsidRPr="00EE2886" w:rsidRDefault="001B3A69" w:rsidP="00EE2886">
                        <w:pPr>
                          <w:pStyle w:val="Figure"/>
                        </w:pPr>
                        <w:r w:rsidRPr="00EE2886">
                          <w:t>3</w:t>
                        </w:r>
                      </w:p>
                    </w:txbxContent>
                  </v:textbox>
                </v:shape>
                <v:shape id="Text Box 120" o:spid="_x0000_s1236" type="#_x0000_t202" style="position:absolute;left:620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aycMA&#10;AADdAAAADwAAAGRycy9kb3ducmV2LnhtbERPS2sCMRC+F/wPYQRvNWvBKqtRRBAEvXTrxdu4mX3o&#10;ZrIk6e7aX98UCr3Nx/ec9XYwjejI+dqygtk0AUGcW11zqeDyeXhdgvABWWNjmRQ8ycN2M3pZY6pt&#10;zx/UZaEUMYR9igqqENpUSp9XZNBPbUscucI6gyFCV0rtsI/hppFvSfIuDdYcGypsaV9R/si+jIJh&#10;nl2uxaFwztJ5930vT323uCk1GQ+7FYhAQ/gX/7mPOs5fzh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yaycMAAADdAAAADwAAAAAAAAAAAAAAAACYAgAAZHJzL2Rv&#10;d25yZXYueG1sUEsFBgAAAAAEAAQA9QAAAIgDAAAAAA==&#10;" filled="f" stroked="f">
                  <v:textbox inset=".5mm,0,.5mm,0">
                    <w:txbxContent>
                      <w:p w:rsidR="001B3A69" w:rsidRPr="00EE2886" w:rsidRDefault="001B3A69" w:rsidP="00EE2886">
                        <w:pPr>
                          <w:pStyle w:val="Figure"/>
                        </w:pPr>
                        <w:r w:rsidRPr="00EE2886">
                          <w:t>4</w:t>
                        </w:r>
                      </w:p>
                    </w:txbxContent>
                  </v:textbox>
                </v:shape>
                <v:shape id="Text Box 121" o:spid="_x0000_s1237" type="#_x0000_t202" style="position:absolute;left:725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Ou8YA&#10;AADdAAAADwAAAGRycy9kb3ducmV2LnhtbESPT0vDQBDF7wW/wzKCt3ZTQS2x21KEgqAXYy69TbOT&#10;P5qdDbtrEvvpOwfB2wzvzXu/2e5n16uRQuw8G1ivMlDElbcdNwbKz+NyAyomZIu9ZzLwSxH2u5vF&#10;FnPrJ/6gsUiNkhCOORpoUxpyrWPVksO48gOxaLUPDpOsodE24CThrtf3WfaoHXYsDS0O9NJS9V38&#10;OAPzQ1Ge6mMdgqf3w+WreZvGp7Mxd7fz4RlUojn9m/+uX63gb9aCK9/ICHp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Ou8YAAADdAAAADwAAAAAAAAAAAAAAAACYAgAAZHJz&#10;L2Rvd25yZXYueG1sUEsFBgAAAAAEAAQA9QAAAIsDAAAAAA==&#10;" filled="f" stroked="f">
                  <v:textbox inset=".5mm,0,.5mm,0">
                    <w:txbxContent>
                      <w:p w:rsidR="001B3A69" w:rsidRPr="00EE2886" w:rsidRDefault="001B3A69" w:rsidP="00EE2886">
                        <w:pPr>
                          <w:pStyle w:val="Figure"/>
                        </w:pPr>
                        <w:r w:rsidRPr="00EE2886">
                          <w:t>5</w:t>
                        </w:r>
                      </w:p>
                    </w:txbxContent>
                  </v:textbox>
                </v:shape>
                <v:line id="Line 122" o:spid="_x0000_s1238" style="position:absolute;visibility:visible;mso-wrap-style:square" from="1572,7023" to="7962,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NlpMAAAADdAAAADwAAAGRycy9kb3ducmV2LnhtbERPTWvCQBC9F/oflil4KXWjgtroKkUo&#10;9GiMeB6yY5ImMxuyW43/visI3ubxPme9HbhVF+p97cTAZJyAIimcraU0cMy/P5agfECx2DohAzfy&#10;sN28vqwxte4qGV0OoVQxRHyKBqoQulRrX1TE6MeuI4nc2fWMIcK+1LbHawznVk+TZK4Za4kNFXa0&#10;q6hoDn9sQDezRvIFM9vb7p1+OTvth8yY0dvwtQIVaAhP8cP9Y+P85eQT7t/EE/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jZaTAAAAA3QAAAA8AAAAAAAAAAAAAAAAA&#10;oQIAAGRycy9kb3ducmV2LnhtbFBLBQYAAAAABAAEAPkAAACOAwAAAAA=&#10;" strokecolor="green">
                  <v:stroke dashstyle="dash"/>
                </v:line>
                <v:line id="Line 123" o:spid="_x0000_s1239" style="position:absolute;visibility:visible;mso-wrap-style:square" from="1572,6702" to="7962,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vs8YAAADdAAAADwAAAGRycy9kb3ducmV2LnhtbESPQUvDQBCF74L/YRnBm90kBy2x21IE&#10;UfQgthXqbdidJsHsbMiOTfz3zkHwNsN78943q80ce3OmMXeJHZSLAgyxT6HjxsFh/3izBJMFOWCf&#10;mBz8UIbN+vJihXVIE7/TeSeN0RDONTpoRYba2uxbipgXaSBW7ZTGiKLr2Ngw4qThsbdVUdzaiB1r&#10;Q4sDPbTkv3bf0cHb9lRO3j9VpeSjHD5e08vn3dG566t5ew9GaJZ/89/1c1D8ZaX8+o2O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L7PGAAAA3QAAAA8AAAAAAAAA&#10;AAAAAAAAoQIAAGRycy9kb3ducmV2LnhtbFBLBQYAAAAABAAEAPkAAACUAwAAAAA=&#10;" strokecolor="blue">
                  <v:stroke dashstyle="dash"/>
                </v:line>
                <v:shape id="Text Box 124" o:spid="_x0000_s1240" type="#_x0000_t202" style="position:absolute;left:1256;top:6382;width:121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tm8MA&#10;AADdAAAADwAAAGRycy9kb3ducmV2LnhtbERPS2sCMRC+F/wPYYTealZBK6tRRBAEe+nWi7dxM/vQ&#10;zWRJ4u62v74RCr3Nx/ec9XYwjejI+dqygukkAUGcW11zqeD8dXhbgvABWWNjmRR8k4ftZvSyxlTb&#10;nj+py0IpYgj7FBVUIbSplD6vyKCf2JY4coV1BkOErpTaYR/DTSNnSbKQBmuODRW2tK8ov2cPo2CY&#10;Z+dLcSics/Sx+7mVp757vyr1Oh52KxCBhvAv/nMfdZy/nE3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Vtm8MAAADdAAAADwAAAAAAAAAAAAAAAACYAgAAZHJzL2Rv&#10;d25yZXYueG1sUEsFBgAAAAAEAAQA9QAAAIgDAAAAAA==&#10;" filled="f" stroked="f">
                  <v:textbox inset=".5mm,0,.5mm,0">
                    <w:txbxContent>
                      <w:p w:rsidR="001B3A69" w:rsidRPr="0042062C" w:rsidRDefault="001B3A69" w:rsidP="00EE2886">
                        <w:pPr>
                          <w:pStyle w:val="Figure"/>
                          <w:rPr>
                            <w:lang w:val="de-DE"/>
                          </w:rPr>
                        </w:pPr>
                        <w:r w:rsidRPr="0042062C">
                          <w:rPr>
                            <w:caps w:val="0"/>
                            <w:lang w:val="de-DE"/>
                          </w:rPr>
                          <w:t xml:space="preserve">Seuil </w:t>
                        </w:r>
                        <w:r w:rsidRPr="0042062C">
                          <w:rPr>
                            <w:lang w:val="de-DE"/>
                          </w:rPr>
                          <w:t>2</w:t>
                        </w:r>
                      </w:p>
                    </w:txbxContent>
                  </v:textbox>
                </v:shape>
                <w10:anchorlock/>
              </v:group>
            </w:pict>
          </mc:Fallback>
        </mc:AlternateContent>
      </w:r>
    </w:p>
    <w:p w:rsidR="00327D4F" w:rsidRPr="001766D1" w:rsidRDefault="00327D4F" w:rsidP="00327D4F">
      <w:pPr>
        <w:pStyle w:val="Normalaftertitle"/>
        <w:spacing w:before="360"/>
      </w:pPr>
      <w:r w:rsidRPr="001766D1">
        <w:t xml:space="preserve">La </w:t>
      </w:r>
      <w:r>
        <w:t>Figure</w:t>
      </w:r>
      <w:r w:rsidRPr="001766D1">
        <w:t> 6 montre un exemple de mesure dans cinq canaux lorsque deux seulement d'entre eux sont occupés (courbe inférieure en vert) et lorsque quatre canaux sont occupés par des signaux de niveau élevé (courbe supérieure en bleu). Le seuil calculé à partir des 20% d'échantillons de niveau le plus faible est plus faible lorsque peu de canaux sont occupés par des signaux de faible niveau. Le seuil 2, calculé pour une forte occupation et des niveaux élevés, ne permet pas de détecter l'occupation dans le canal 2, ce qui signifie que la sensibilité est alors perdue.</w:t>
      </w:r>
    </w:p>
    <w:p w:rsidR="00327D4F" w:rsidRPr="001766D1" w:rsidRDefault="00327D4F" w:rsidP="00327D4F">
      <w:pPr>
        <w:pStyle w:val="Heading2"/>
      </w:pPr>
      <w:bookmarkStart w:id="89" w:name="_Toc337547351"/>
      <w:bookmarkStart w:id="90" w:name="_Toc352134888"/>
      <w:bookmarkStart w:id="91" w:name="_Toc500251238"/>
      <w:r w:rsidRPr="001766D1">
        <w:t>3.5</w:t>
      </w:r>
      <w:r w:rsidRPr="001766D1">
        <w:tab/>
        <w:t>Durées intervenant dans les mesure</w:t>
      </w:r>
      <w:bookmarkEnd w:id="89"/>
      <w:r w:rsidRPr="001766D1">
        <w:t>s</w:t>
      </w:r>
      <w:bookmarkEnd w:id="90"/>
      <w:bookmarkEnd w:id="91"/>
    </w:p>
    <w:p w:rsidR="00327D4F" w:rsidRPr="001766D1" w:rsidRDefault="00327D4F" w:rsidP="00327D4F">
      <w:r w:rsidRPr="001766D1">
        <w:t xml:space="preserve">Les systèmes numériques particulièrement modernes fonctionnent souvent avec des durées de transmission courtes et des périodes d'inactivité relativement longues (faible facteur d'utilisation). Un montage standard de mesure de l'occupation ne permet généralement pas de détecter chacune des salves d'une émission. Mais ce n'est pas nécessaire car les résultats seront de toute manière évalués statistiquement. Sous réserve de prendre un grand nombre d'échantillons dans un canal/sur une fréquence, le facteur d'utilisation relatif à des émissions avec interruption apparaîtra dans le résultat </w:t>
      </w:r>
      <w:r w:rsidRPr="001766D1">
        <w:lastRenderedPageBreak/>
        <w:t>avec une précision raisonnable. A moins de vouloir étudier l'occupation à l'intérieur de la structure de trame d'un système TDMA, il suffit d'indiquer qu'une fréquence particulière est occupée en permanence lorsqu'au moins une station émet, quel que soit le nombre d'intervalles de temps qu'elle utilise dans une trame radioélectrique.</w:t>
      </w:r>
    </w:p>
    <w:p w:rsidR="00327D4F" w:rsidRPr="001766D1" w:rsidRDefault="00327D4F" w:rsidP="00327D4F">
      <w:r w:rsidRPr="001766D1">
        <w:t>Si on prend en considération la performance du système de mesure en termes de vitesse de balayage, les paramètres de durée fixés pour la mesure résulteront généralement d'un compromis entre la durée de mesure dans un canal et la durée d'itération. Lors de la détermination des paramètres de durée, on peut tenir compte des éléments suivants:</w:t>
      </w:r>
    </w:p>
    <w:p w:rsidR="00327D4F" w:rsidRPr="001766D1" w:rsidRDefault="00327D4F" w:rsidP="00327D4F">
      <w:pPr>
        <w:pStyle w:val="enumlev1"/>
      </w:pPr>
      <w:r w:rsidRPr="001766D1">
        <w:t>–</w:t>
      </w:r>
      <w:r w:rsidRPr="001766D1">
        <w:tab/>
        <w:t>La durée d'itération devrait être la plus court</w:t>
      </w:r>
      <w:r>
        <w:t>e</w:t>
      </w:r>
      <w:r w:rsidRPr="001766D1">
        <w:t xml:space="preserve"> possible. En tout cas, elle doit être plus courte que la durée moyenne de transmission.</w:t>
      </w:r>
    </w:p>
    <w:p w:rsidR="00327D4F" w:rsidRPr="001766D1" w:rsidRDefault="00327D4F" w:rsidP="00327D4F">
      <w:pPr>
        <w:pStyle w:val="enumlev1"/>
      </w:pPr>
      <w:r w:rsidRPr="001766D1">
        <w:t>–</w:t>
      </w:r>
      <w:r w:rsidRPr="001766D1">
        <w:tab/>
        <w:t>La durée de mesure d'un échantillon devrait être la plus courte possible. En tout cas, elle devrait être plus courte que celle d'une trame radioélectrique dans une bande utilisée par des systèmes TDMA.</w:t>
      </w:r>
    </w:p>
    <w:p w:rsidR="00327D4F" w:rsidRPr="001766D1" w:rsidRDefault="00327D4F" w:rsidP="00327D4F">
      <w:r w:rsidRPr="001766D1">
        <w:t>Lorsqu'on utilise un équipement FFT, la durée de mesure d'un échantillon est égale à la durée d'acquisition. S'il est impossible de respecter les exigences minimales relatives à la durée d'itération, il faudra soit raccourcir la durée de mesure d'un échantillon</w:t>
      </w:r>
      <w:r>
        <w:t>,</w:t>
      </w:r>
      <w:r w:rsidRPr="001766D1">
        <w:t xml:space="preserve"> soit réduire le nombre de canaux (ou la largeur de la bande pour l'occupation FBO).</w:t>
      </w:r>
    </w:p>
    <w:p w:rsidR="00327D4F" w:rsidRPr="001766D1" w:rsidRDefault="00327D4F" w:rsidP="00327D4F">
      <w:r w:rsidRPr="001766D1">
        <w:t>L'Annexe 1 donne plus de détails sur les relations entre ces paramètres.</w:t>
      </w:r>
    </w:p>
    <w:p w:rsidR="00327D4F" w:rsidRPr="001766D1" w:rsidRDefault="00327D4F" w:rsidP="00327D4F">
      <w:r w:rsidRPr="001766D1">
        <w:t xml:space="preserve">La </w:t>
      </w:r>
      <w:r>
        <w:t>f</w:t>
      </w:r>
      <w:r w:rsidRPr="001766D1">
        <w:t>igure qui suit illustre les différentes durées intervenant dans les mesures de l'occupation et les relations entre elles.</w:t>
      </w:r>
    </w:p>
    <w:p w:rsidR="00327D4F" w:rsidRPr="00D44251" w:rsidRDefault="00327D4F" w:rsidP="00327D4F">
      <w:pPr>
        <w:pStyle w:val="FigureNo"/>
        <w:rPr>
          <w:sz w:val="20"/>
        </w:rPr>
      </w:pPr>
      <w:r w:rsidRPr="00EE2886">
        <w:t>Figure</w:t>
      </w:r>
      <w:r w:rsidRPr="00D44251">
        <w:rPr>
          <w:sz w:val="20"/>
        </w:rPr>
        <w:t xml:space="preserve"> 7</w:t>
      </w:r>
    </w:p>
    <w:p w:rsidR="00327D4F" w:rsidRDefault="00327D4F" w:rsidP="00EE2886">
      <w:pPr>
        <w:pStyle w:val="Figuretitle"/>
      </w:pPr>
      <w:r w:rsidRPr="00EE2886">
        <w:t>Relations</w:t>
      </w:r>
      <w:r w:rsidRPr="00D44251">
        <w:t xml:space="preserve"> entre les durées </w:t>
      </w:r>
    </w:p>
    <w:p w:rsidR="00233FE5" w:rsidRPr="00233FE5" w:rsidRDefault="00233FE5" w:rsidP="00233FE5"/>
    <w:p w:rsidR="00327D4F" w:rsidRPr="006960AF" w:rsidRDefault="00327D4F" w:rsidP="00327D4F">
      <w:pPr>
        <w:pStyle w:val="Figure"/>
      </w:pPr>
      <w:r w:rsidRPr="001766D1">
        <w:rPr>
          <w:noProof/>
          <w:lang w:val="en-GB" w:eastAsia="en-GB"/>
        </w:rPr>
        <mc:AlternateContent>
          <mc:Choice Requires="wpg">
            <w:drawing>
              <wp:inline distT="0" distB="0" distL="0" distR="0" wp14:anchorId="67F4641A" wp14:editId="25B13262">
                <wp:extent cx="5504815" cy="2457450"/>
                <wp:effectExtent l="0" t="19050" r="76835" b="0"/>
                <wp:docPr id="1822"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1823"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51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5" name="Line 512"/>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6" name="Line 513"/>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1838"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1839" name="Line 516"/>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0" name="Line 517"/>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1" name="Line 518"/>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2" name="Line 519"/>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3" name="Line 520"/>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4" name="Line 52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5" name="Line 522"/>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46" name="Group 523"/>
                        <wpg:cNvGrpSpPr>
                          <a:grpSpLocks/>
                        </wpg:cNvGrpSpPr>
                        <wpg:grpSpPr bwMode="auto">
                          <a:xfrm>
                            <a:off x="9292" y="7035"/>
                            <a:ext cx="638" cy="360"/>
                            <a:chOff x="8302" y="6270"/>
                            <a:chExt cx="638" cy="360"/>
                          </a:xfrm>
                        </wpg:grpSpPr>
                        <wps:wsp>
                          <wps:cNvPr id="1847" name="Line 524"/>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525"/>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526"/>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527"/>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1" name="Line 528"/>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852" name="Line 529"/>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3" name="Line 530"/>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4" name="Line 53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5" name="Line 532"/>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6" name="Line 533"/>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7" name="Line 534"/>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8" name="Line 535"/>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9" name="Line 536"/>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60"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083BA3" w:rsidRDefault="001B3A69" w:rsidP="00327D4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wps:txbx>
                        <wps:bodyPr rot="0" vert="horz" wrap="square" lIns="36000" tIns="10800" rIns="36000" bIns="10800" anchor="t" anchorCtr="0" upright="1">
                          <a:noAutofit/>
                        </wps:bodyPr>
                      </wps:wsp>
                      <wps:wsp>
                        <wps:cNvPr id="1861" name="Text Box 538"/>
                        <wps:cNvSpPr txBox="1">
                          <a:spLocks noChangeArrowheads="1"/>
                        </wps:cNvSpPr>
                        <wps:spPr bwMode="auto">
                          <a:xfrm>
                            <a:off x="2776" y="6465"/>
                            <a:ext cx="45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083BA3" w:rsidRDefault="001B3A69" w:rsidP="00FC7068">
                              <w:pPr>
                                <w:spacing w:before="0"/>
                                <w:jc w:val="center"/>
                                <w:rPr>
                                  <w:rFonts w:ascii="Arial" w:hAnsi="Arial" w:cs="Arial"/>
                                  <w:i/>
                                  <w:iCs/>
                                  <w:sz w:val="18"/>
                                  <w:szCs w:val="18"/>
                                  <w:lang w:val="de-DE"/>
                                </w:rPr>
                              </w:pPr>
                              <w:r w:rsidRPr="00FC7068">
                                <w:rPr>
                                  <w:rFonts w:ascii="Arial" w:hAnsi="Arial" w:cs="Arial"/>
                                  <w:i/>
                                  <w:iCs/>
                                  <w:sz w:val="16"/>
                                  <w:szCs w:val="16"/>
                                  <w:lang w:val="de-DE"/>
                                </w:rPr>
                                <w:t>T</w:t>
                              </w:r>
                              <w:r w:rsidRPr="00083BA3">
                                <w:rPr>
                                  <w:rFonts w:ascii="Arial" w:hAnsi="Arial" w:cs="Arial"/>
                                  <w:i/>
                                  <w:iCs/>
                                  <w:sz w:val="18"/>
                                  <w:szCs w:val="18"/>
                                  <w:vertAlign w:val="subscript"/>
                                  <w:lang w:val="de-DE"/>
                                </w:rPr>
                                <w:t>M</w:t>
                              </w:r>
                            </w:p>
                          </w:txbxContent>
                        </wps:txbx>
                        <wps:bodyPr rot="0" vert="horz" wrap="square" lIns="36000" tIns="10800" rIns="36000" bIns="10800" anchor="t" anchorCtr="0" upright="1">
                          <a:noAutofit/>
                        </wps:bodyPr>
                      </wps:wsp>
                      <wps:wsp>
                        <wps:cNvPr id="1862" name="Text Box 539"/>
                        <wps:cNvSpPr txBox="1">
                          <a:spLocks noChangeArrowheads="1"/>
                        </wps:cNvSpPr>
                        <wps:spPr bwMode="auto">
                          <a:xfrm>
                            <a:off x="2881" y="6780"/>
                            <a:ext cx="4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083BA3" w:rsidRDefault="001B3A69" w:rsidP="00327D4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wps:txbx>
                        <wps:bodyPr rot="0" vert="horz" wrap="square" lIns="36000" tIns="10800" rIns="36000" bIns="10800" anchor="t" anchorCtr="0" upright="1">
                          <a:noAutofit/>
                        </wps:bodyPr>
                      </wps:wsp>
                      <wps:wsp>
                        <wps:cNvPr id="1863"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1864"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1865"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1866"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wps:txbx>
                        <wps:bodyPr rot="0" vert="horz" wrap="square" lIns="36000" tIns="10800" rIns="36000" bIns="10800" anchor="t" anchorCtr="0" upright="1">
                          <a:noAutofit/>
                        </wps:bodyPr>
                      </wps:wsp>
                      <wps:wsp>
                        <wps:cNvPr id="1867"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083BA3" w:rsidRDefault="001B3A69" w:rsidP="00327D4F">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wps:txbx>
                        <wps:bodyPr rot="0" vert="horz" wrap="square" lIns="36000" tIns="10800" rIns="36000" bIns="10800" anchor="t" anchorCtr="0" upright="1">
                          <a:noAutofit/>
                        </wps:bodyPr>
                      </wps:wsp>
                      <wps:wsp>
                        <wps:cNvPr id="1868" name="Text Box 545"/>
                        <wps:cNvSpPr txBox="1">
                          <a:spLocks noChangeArrowheads="1"/>
                        </wps:cNvSpPr>
                        <wps:spPr bwMode="auto">
                          <a:xfrm>
                            <a:off x="1591" y="5490"/>
                            <a:ext cx="40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83BA3" w:rsidRDefault="00233FE5" w:rsidP="00327D4F">
                              <w:pPr>
                                <w:spacing w:before="0"/>
                                <w:jc w:val="center"/>
                                <w:rPr>
                                  <w:rFonts w:ascii="Arial" w:hAnsi="Arial" w:cs="Arial"/>
                                  <w:i/>
                                  <w:iCs/>
                                  <w:sz w:val="18"/>
                                  <w:szCs w:val="18"/>
                                  <w:lang w:val="de-DE"/>
                                </w:rPr>
                              </w:pPr>
                              <w:r>
                                <w:rPr>
                                  <w:rFonts w:ascii="Arial" w:hAnsi="Arial" w:cs="Arial"/>
                                  <w:i/>
                                  <w:iCs/>
                                  <w:sz w:val="18"/>
                                  <w:szCs w:val="18"/>
                                  <w:lang w:val="de-DE"/>
                                </w:rPr>
                                <w:t>f</w:t>
                              </w:r>
                            </w:p>
                          </w:txbxContent>
                        </wps:txbx>
                        <wps:bodyPr rot="0" vert="horz" wrap="square" lIns="36000" tIns="10800" rIns="36000" bIns="10800" anchor="t" anchorCtr="0" upright="1">
                          <a:noAutofit/>
                        </wps:bodyPr>
                      </wps:wsp>
                      <wps:wsp>
                        <wps:cNvPr id="1869"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233FE5" w:rsidP="00327D4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1870" name="Line 547"/>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Line 548"/>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2"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233FE5" w:rsidP="00327D4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1873"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233FE5" w:rsidP="00327D4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1874"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1875"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1876" name="Group 553"/>
                        <wpg:cNvGrpSpPr>
                          <a:grpSpLocks/>
                        </wpg:cNvGrpSpPr>
                        <wpg:grpSpPr bwMode="auto">
                          <a:xfrm>
                            <a:off x="4508" y="8025"/>
                            <a:ext cx="960" cy="360"/>
                            <a:chOff x="3039" y="6225"/>
                            <a:chExt cx="960" cy="360"/>
                          </a:xfrm>
                        </wpg:grpSpPr>
                        <wps:wsp>
                          <wps:cNvPr id="1877"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1878"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879"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1880"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1881" name="Group 558"/>
                        <wpg:cNvGrpSpPr>
                          <a:grpSpLocks/>
                        </wpg:cNvGrpSpPr>
                        <wpg:grpSpPr bwMode="auto">
                          <a:xfrm>
                            <a:off x="6434" y="7035"/>
                            <a:ext cx="960" cy="360"/>
                            <a:chOff x="3039" y="6225"/>
                            <a:chExt cx="960" cy="360"/>
                          </a:xfrm>
                        </wpg:grpSpPr>
                        <wps:wsp>
                          <wps:cNvPr id="1882"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1883"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884"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1885"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1886" name="Group 563"/>
                        <wpg:cNvGrpSpPr>
                          <a:grpSpLocks/>
                        </wpg:cNvGrpSpPr>
                        <wpg:grpSpPr bwMode="auto">
                          <a:xfrm>
                            <a:off x="8332" y="6045"/>
                            <a:ext cx="960" cy="360"/>
                            <a:chOff x="3039" y="6225"/>
                            <a:chExt cx="960" cy="360"/>
                          </a:xfrm>
                        </wpg:grpSpPr>
                        <wps:wsp>
                          <wps:cNvPr id="1887"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1888"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889" name="Group 566"/>
                        <wpg:cNvGrpSpPr>
                          <a:grpSpLocks/>
                        </wpg:cNvGrpSpPr>
                        <wpg:grpSpPr bwMode="auto">
                          <a:xfrm>
                            <a:off x="3767" y="6095"/>
                            <a:ext cx="344" cy="233"/>
                            <a:chOff x="3767" y="6095"/>
                            <a:chExt cx="344" cy="233"/>
                          </a:xfrm>
                        </wpg:grpSpPr>
                        <wps:wsp>
                          <wps:cNvPr id="1890"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1"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36000" tIns="10800" rIns="36000" bIns="10800" anchor="t" anchorCtr="0" upright="1">
                            <a:noAutofit/>
                          </wps:bodyPr>
                        </wps:wsp>
                      </wpg:grpSp>
                      <wpg:grpSp>
                        <wpg:cNvPr id="1892" name="Group 569"/>
                        <wpg:cNvGrpSpPr>
                          <a:grpSpLocks/>
                        </wpg:cNvGrpSpPr>
                        <wpg:grpSpPr bwMode="auto">
                          <a:xfrm>
                            <a:off x="6886" y="6108"/>
                            <a:ext cx="344" cy="233"/>
                            <a:chOff x="3767" y="6095"/>
                            <a:chExt cx="344" cy="233"/>
                          </a:xfrm>
                        </wpg:grpSpPr>
                        <wps:wsp>
                          <wps:cNvPr id="1893"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4"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B</w:t>
                                </w:r>
                              </w:p>
                            </w:txbxContent>
                          </wps:txbx>
                          <wps:bodyPr rot="0" vert="horz" wrap="square" lIns="36000" tIns="10800" rIns="36000" bIns="10800" anchor="t" anchorCtr="0" upright="1">
                            <a:noAutofit/>
                          </wps:bodyPr>
                        </wps:wsp>
                      </wpg:grpSp>
                      <wpg:grpSp>
                        <wpg:cNvPr id="1895" name="Group 572"/>
                        <wpg:cNvGrpSpPr>
                          <a:grpSpLocks/>
                        </wpg:cNvGrpSpPr>
                        <wpg:grpSpPr bwMode="auto">
                          <a:xfrm>
                            <a:off x="4987" y="7095"/>
                            <a:ext cx="344" cy="233"/>
                            <a:chOff x="3767" y="6095"/>
                            <a:chExt cx="344" cy="233"/>
                          </a:xfrm>
                        </wpg:grpSpPr>
                        <wps:wsp>
                          <wps:cNvPr id="1896"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7"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C</w:t>
                                </w:r>
                              </w:p>
                            </w:txbxContent>
                          </wps:txbx>
                          <wps:bodyPr rot="0" vert="horz" wrap="square" lIns="36000" tIns="10800" rIns="36000" bIns="10800" anchor="t" anchorCtr="0" upright="1">
                            <a:noAutofit/>
                          </wps:bodyPr>
                        </wps:wsp>
                      </wpg:grpSp>
                      <wpg:grpSp>
                        <wpg:cNvPr id="1898" name="Group 575"/>
                        <wpg:cNvGrpSpPr>
                          <a:grpSpLocks/>
                        </wpg:cNvGrpSpPr>
                        <wpg:grpSpPr bwMode="auto">
                          <a:xfrm>
                            <a:off x="9660" y="8091"/>
                            <a:ext cx="344" cy="233"/>
                            <a:chOff x="3767" y="6095"/>
                            <a:chExt cx="344" cy="233"/>
                          </a:xfrm>
                        </wpg:grpSpPr>
                        <wps:wsp>
                          <wps:cNvPr id="1899"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0"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1901" name="Group 578"/>
                        <wpg:cNvGrpSpPr>
                          <a:grpSpLocks/>
                        </wpg:cNvGrpSpPr>
                        <wpg:grpSpPr bwMode="auto">
                          <a:xfrm>
                            <a:off x="8539" y="8083"/>
                            <a:ext cx="344" cy="233"/>
                            <a:chOff x="3767" y="6095"/>
                            <a:chExt cx="344" cy="233"/>
                          </a:xfrm>
                        </wpg:grpSpPr>
                        <wps:wsp>
                          <wps:cNvPr id="1902"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3"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1904" name="Group 581"/>
                        <wpg:cNvGrpSpPr>
                          <a:grpSpLocks/>
                        </wpg:cNvGrpSpPr>
                        <wpg:grpSpPr bwMode="auto">
                          <a:xfrm>
                            <a:off x="6945" y="8075"/>
                            <a:ext cx="344" cy="233"/>
                            <a:chOff x="3767" y="6095"/>
                            <a:chExt cx="344" cy="233"/>
                          </a:xfrm>
                        </wpg:grpSpPr>
                        <wps:wsp>
                          <wps:cNvPr id="1905"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6"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1907" name="Group 584"/>
                        <wpg:cNvGrpSpPr>
                          <a:grpSpLocks/>
                        </wpg:cNvGrpSpPr>
                        <wpg:grpSpPr bwMode="auto">
                          <a:xfrm>
                            <a:off x="5786" y="8075"/>
                            <a:ext cx="344" cy="233"/>
                            <a:chOff x="3767" y="6095"/>
                            <a:chExt cx="344" cy="233"/>
                          </a:xfrm>
                        </wpg:grpSpPr>
                        <wps:wsp>
                          <wps:cNvPr id="1908"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1910" name="Group 587"/>
                        <wpg:cNvGrpSpPr>
                          <a:grpSpLocks/>
                        </wpg:cNvGrpSpPr>
                        <wpg:grpSpPr bwMode="auto">
                          <a:xfrm>
                            <a:off x="4596" y="8087"/>
                            <a:ext cx="344" cy="233"/>
                            <a:chOff x="3767" y="6095"/>
                            <a:chExt cx="344" cy="233"/>
                          </a:xfrm>
                        </wpg:grpSpPr>
                        <wps:wsp>
                          <wps:cNvPr id="1911"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1913" name="Group 590"/>
                        <wpg:cNvGrpSpPr>
                          <a:grpSpLocks/>
                        </wpg:cNvGrpSpPr>
                        <wpg:grpSpPr bwMode="auto">
                          <a:xfrm>
                            <a:off x="3563" y="8081"/>
                            <a:ext cx="344" cy="233"/>
                            <a:chOff x="3767" y="6095"/>
                            <a:chExt cx="344" cy="233"/>
                          </a:xfrm>
                        </wpg:grpSpPr>
                        <wps:wsp>
                          <wps:cNvPr id="1914"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1916" name="Group 593"/>
                        <wpg:cNvGrpSpPr>
                          <a:grpSpLocks/>
                        </wpg:cNvGrpSpPr>
                        <wpg:grpSpPr bwMode="auto">
                          <a:xfrm>
                            <a:off x="3021" y="8073"/>
                            <a:ext cx="344" cy="233"/>
                            <a:chOff x="3767" y="6095"/>
                            <a:chExt cx="344" cy="233"/>
                          </a:xfrm>
                        </wpg:grpSpPr>
                        <wps:wsp>
                          <wps:cNvPr id="1917"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wgp>
                  </a:graphicData>
                </a:graphic>
              </wp:inline>
            </w:drawing>
          </mc:Choice>
          <mc:Fallback>
            <w:pict>
              <v:group w14:anchorId="67F4641A" id="Group 1822" o:spid="_x0000_s1241" style="width:433.45pt;height:193.5pt;mso-position-horizontal-relative:char;mso-position-vertical-relative:line"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">
                <v:rect id="Rectangle 500" o:spid="_x0000_s1242" style="position:absolute;left:8294;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" fillcolor="#f60" stroked="f">
                  <v:fill color2="#ffa96f" rotate="t" focus="50%" type="gradient"/>
                </v:rect>
                <v:rect id="Rectangle 501" o:spid="_x0000_s1243" style="position:absolute;left:4940;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" fillcolor="#f60" stroked="f">
                  <v:fill color2="#ffa96f" rotate="t" focus="50%" type="gradient"/>
                </v:rect>
                <v:rect id="Rectangle 502" o:spid="_x0000_s1244" style="position:absolute;left:3907;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" fillcolor="#f60" stroked="f">
                  <v:fill color2="#ffa96f" rotate="t" focus="50%" type="gradient"/>
                </v:rect>
                <v:rect id="Rectangle 503" o:spid="_x0000_s1245" style="position:absolute;left:2776;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" fillcolor="#f60" stroked="f">
                  <v:fill color2="#ffa96f" rotate="t" focus="50%" type="gradient"/>
                </v:rect>
                <v:rect id="Rectangle 504" o:spid="_x0000_s1246" style="position:absolute;left:7261;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" fillcolor="#f60" stroked="f">
                  <v:fill color2="#ffa96f" rotate="t" focus="50%" type="gradient"/>
                </v:rect>
                <v:rect id="Rectangle 505" o:spid="_x0000_s1247" style="position:absolute;left:6130;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" fillcolor="#f60" stroked="f">
                  <v:fill color2="#ffa96f" rotate="t" focus="50%" type="gradient"/>
                </v:rect>
                <v:rect id="Rectangle 506" o:spid="_x0000_s1248" style="position:absolute;left:9425;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" fillcolor="#f60" stroked="f">
                  <v:fill color2="#ffa96f" rotate="t" focus="50%" type="gradient"/>
                </v:rect>
                <v:rect id="Rectangle 507" o:spid="_x0000_s1249" style="position:absolute;left:8294;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" fillcolor="#f60" stroked="f">
                  <v:fill color2="#ffa96f" rotate="t" focus="50%" type="gradient"/>
                </v:rect>
                <v:rect id="Rectangle 508" o:spid="_x0000_s1250" style="position:absolute;left:4079;top:7035;width:26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" fillcolor="#f60" stroked="f">
                  <v:fill color2="#ffa96f" rotate="t" focus="50%" type="gradient"/>
                </v:rect>
                <v:rect id="Rectangle 509" o:spid="_x0000_s1251" style="position:absolute;left:6319;top:6045;width:16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" fillcolor="#f60" stroked="f">
                  <v:fill color2="#ffa96f" rotate="t" focus="50%" type="gradient"/>
                </v:rect>
                <v:rect id="Rectangle 510" o:spid="_x0000_s1252" style="position:absolute;left:2322;top:6045;width:21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" fillcolor="#f60" stroked="f">
                  <v:fill color2="#ffa96f" rotate="t" focus="50%" type="gradient"/>
                </v:rect>
                <v:line id="Line 511" o:spid="_x0000_s1253" style="position:absolute;visibility:visible;mso-wrap-style:square" from="1935,8970" to="1026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">
                  <v:stroke endarrow="block"/>
                </v:line>
                <v:line id="Line 512" o:spid="_x0000_s1254" style="position:absolute;flip:y;visibility:visible;mso-wrap-style:square" from="1935,5580" to="193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">
                  <v:stroke endarrow="block"/>
                </v:line>
                <v:line id="Line 513" o:spid="_x0000_s1255" style="position:absolute;visibility:visible;mso-wrap-style:square" from="1891,6210" to="1995,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"/>
                <v:rect id="Rectangle 514" o:spid="_x0000_s1256" style="position:absolute;left:2610;top:604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">
                  <v:fill opacity="32125f"/>
                </v:rect>
                <v:rect id="Rectangle 515" o:spid="_x0000_s1257" style="position:absolute;left:3324;top:604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" fillcolor="black">
                  <v:fill r:id="rId29" o:title="" opacity="31354f" o:opacity2="31354f" type="pattern"/>
                </v:rect>
                <v:line id="Line 516" o:spid="_x0000_s1258" style="position:absolute;visibility:visible;mso-wrap-style:square" from="3570,6405" to="3570,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">
                  <v:stroke dashstyle="dash"/>
                </v:line>
                <v:line id="Line 517" o:spid="_x0000_s1259" style="position:absolute;visibility:visible;mso-wrap-style:square" from="4524,7395" to="4524,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">
                  <v:stroke dashstyle="dash"/>
                </v:line>
                <v:line id="Line 518" o:spid="_x0000_s1260" style="position:absolute;visibility:visible;mso-wrap-style:square" from="5468,5730" to="5468,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">
                  <v:stroke dashstyle="dash"/>
                </v:line>
                <v:line id="Line 519" o:spid="_x0000_s1261" style="position:absolute;visibility:visible;mso-wrap-style:square" from="6434,6405" to="6434,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">
                  <v:stroke dashstyle="dash"/>
                </v:line>
                <v:line id="Line 520" o:spid="_x0000_s1262" style="position:absolute;visibility:visible;mso-wrap-style:square" from="7388,7395" to="7388,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">
                  <v:stroke dashstyle="dash"/>
                </v:line>
                <v:line id="Line 521" o:spid="_x0000_s1263" style="position:absolute;visibility:visible;mso-wrap-style:square" from="8332,6405" to="8332,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">
                  <v:stroke dashstyle="dash"/>
                </v:line>
                <v:line id="Line 522" o:spid="_x0000_s1264" style="position:absolute;visibility:visible;mso-wrap-style:square" from="9292,6405" to="929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">
                  <v:stroke dashstyle="dash"/>
                </v:line>
                <v:group id="Group 523" o:spid="_x0000_s1265" style="position:absolute;left:9292;top:7035;width:638;height:360" coordorigin="8302,6270" coordsize="6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line id="Line 524" o:spid="_x0000_s1266" style="position:absolute;visibility:visible;mso-wrap-style:square" from="8302,6270" to="8302,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"/>
                  <v:line id="Line 525" o:spid="_x0000_s1267" style="position:absolute;visibility:visible;mso-wrap-style:square" from="8302,6270" to="8670,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"/>
                  <v:line id="Line 526" o:spid="_x0000_s1268" style="position:absolute;visibility:visible;mso-wrap-style:square" from="8302,6630" to="867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"/>
                  <v:line id="Line 527" o:spid="_x0000_s1269" style="position:absolute;visibility:visible;mso-wrap-style:square" from="8670,6270" to="8940,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">
                    <v:stroke dashstyle="dash"/>
                  </v:line>
                  <v:line id="Line 528" o:spid="_x0000_s1270" style="position:absolute;visibility:visible;mso-wrap-style:square" from="8670,6630" to="894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">
                    <v:stroke dashstyle="dash"/>
                  </v:line>
                </v:group>
                <v:line id="Line 529" o:spid="_x0000_s1271" style="position:absolute;visibility:visible;mso-wrap-style:square" from="2610,5730" to="261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">
                  <v:stroke dashstyle="dash"/>
                </v:line>
                <v:line id="Line 530" o:spid="_x0000_s1272" style="position:absolute;flip:x;visibility:visible;mso-wrap-style:square" from="3570,7665" to="357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">
                  <v:stroke dashstyle="dash"/>
                </v:line>
                <v:line id="Line 531" o:spid="_x0000_s1273" style="position:absolute;visibility:visible;mso-wrap-style:square" from="4508,8580" to="4508,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">
                  <v:stroke dashstyle="dash"/>
                </v:line>
                <v:line id="Line 532" o:spid="_x0000_s1274" style="position:absolute;visibility:visible;mso-wrap-style:square" from="5468,8580" to="5468,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">
                  <v:stroke dashstyle="dash"/>
                </v:line>
                <v:line id="Line 533" o:spid="_x0000_s1275" style="position:absolute;visibility:visible;mso-wrap-style:square" from="3324,6405" to="3324,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">
                  <v:stroke dashstyle="dash"/>
                </v:line>
                <v:line id="Line 534" o:spid="_x0000_s1276" style="position:absolute;visibility:visible;mso-wrap-style:square" from="2610,6585" to="332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">
                  <v:stroke startarrow="block" endarrow="block"/>
                </v:line>
                <v:line id="Line 535" o:spid="_x0000_s1277" style="position:absolute;visibility:visible;mso-wrap-style:square" from="2610,6900" to="3564,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">
                  <v:stroke startarrow="block" endarrow="block"/>
                </v:line>
                <v:line id="Line 536" o:spid="_x0000_s1278" style="position:absolute;visibility:visible;mso-wrap-style:square" from="2610,5805" to="5468,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">
                  <v:stroke startarrow="block" endarrow="block"/>
                </v:line>
                <v:shapetype id="_x0000_t202" coordsize="21600,21600" o:spt="202" path="m,l,21600r21600,l21600,xe">
                  <v:stroke joinstyle="miter"/>
                  <v:path gradientshapeok="t" o:connecttype="rect"/>
                </v:shapetype>
                <v:shape id="Text Box 537" o:spid="_x0000_s1279" type="#_x0000_t202" style="position:absolute;left:3800;top:565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" stroked="f">
                  <v:textbox inset="1mm,.3mm,1mm,.3mm">
                    <w:txbxContent>
                      <w:p w:rsidR="001B3A69" w:rsidRPr="00083BA3" w:rsidRDefault="001B3A69" w:rsidP="00327D4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v:textbox>
                </v:shape>
                <v:shape id="Text Box 538" o:spid="_x0000_s1280" type="#_x0000_t202" style="position:absolute;left:2776;top:6465;width:45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" stroked="f">
                  <v:textbox inset="1mm,.3mm,1mm,.3mm">
                    <w:txbxContent>
                      <w:p w:rsidR="001B3A69" w:rsidRPr="00083BA3" w:rsidRDefault="001B3A69" w:rsidP="00FC7068">
                        <w:pPr>
                          <w:spacing w:before="0"/>
                          <w:jc w:val="center"/>
                          <w:rPr>
                            <w:rFonts w:ascii="Arial" w:hAnsi="Arial" w:cs="Arial"/>
                            <w:i/>
                            <w:iCs/>
                            <w:sz w:val="18"/>
                            <w:szCs w:val="18"/>
                            <w:lang w:val="de-DE"/>
                          </w:rPr>
                        </w:pPr>
                        <w:r w:rsidRPr="00FC7068">
                          <w:rPr>
                            <w:rFonts w:ascii="Arial" w:hAnsi="Arial" w:cs="Arial"/>
                            <w:i/>
                            <w:iCs/>
                            <w:sz w:val="16"/>
                            <w:szCs w:val="16"/>
                            <w:lang w:val="de-DE"/>
                          </w:rPr>
                          <w:t>T</w:t>
                        </w:r>
                        <w:r w:rsidRPr="00083BA3">
                          <w:rPr>
                            <w:rFonts w:ascii="Arial" w:hAnsi="Arial" w:cs="Arial"/>
                            <w:i/>
                            <w:iCs/>
                            <w:sz w:val="18"/>
                            <w:szCs w:val="18"/>
                            <w:vertAlign w:val="subscript"/>
                            <w:lang w:val="de-DE"/>
                          </w:rPr>
                          <w:t>M</w:t>
                        </w:r>
                      </w:p>
                    </w:txbxContent>
                  </v:textbox>
                </v:shape>
                <v:shape id="Text Box 539" o:spid="_x0000_s1281" type="#_x0000_t202" style="position:absolute;left:2881;top:6780;width:44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" stroked="f">
                  <v:textbox inset="1mm,.3mm,1mm,.3mm">
                    <w:txbxContent>
                      <w:p w:rsidR="001B3A69" w:rsidRPr="00083BA3" w:rsidRDefault="001B3A69" w:rsidP="00327D4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v:textbox>
                </v:shape>
                <v:shape id="Text Box 540" o:spid="_x0000_s1282" type="#_x0000_t202" style="position:absolute;left:2432;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" stroked="f">
                  <v:textbox inset="1mm,.3mm,1mm,.3mm">
                    <w:txbxContent>
                      <w:p w:rsidR="001B3A69" w:rsidRPr="00B802E4" w:rsidRDefault="001B3A69" w:rsidP="00327D4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v:textbox>
                </v:shape>
                <v:shape id="Text Box 541" o:spid="_x0000_s1283" type="#_x0000_t202" style="position:absolute;left:3391;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" stroked="f">
                  <v:textbox inset="1mm,.3mm,1mm,.3mm">
                    <w:txbxContent>
                      <w:p w:rsidR="001B3A69" w:rsidRPr="00B802E4" w:rsidRDefault="001B3A69" w:rsidP="00327D4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v:textbox>
                </v:shape>
                <v:shape id="Text Box 542" o:spid="_x0000_s1284" type="#_x0000_t202" style="position:absolute;left:4366;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" stroked="f">
                  <v:textbox inset="1mm,.3mm,1mm,.3mm">
                    <w:txbxContent>
                      <w:p w:rsidR="001B3A69" w:rsidRPr="00B802E4" w:rsidRDefault="001B3A69" w:rsidP="00327D4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v:textbox>
                </v:shape>
                <v:shape id="Text Box 543" o:spid="_x0000_s1285" type="#_x0000_t202" style="position:absolute;left:5331;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" stroked="f">
                  <v:textbox inset="1mm,.3mm,1mm,.3mm">
                    <w:txbxContent>
                      <w:p w:rsidR="001B3A69" w:rsidRPr="00B802E4" w:rsidRDefault="001B3A69" w:rsidP="00327D4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v:textbox>
                </v:shape>
                <v:shape id="Text Box 544" o:spid="_x0000_s1286" type="#_x0000_t202" style="position:absolute;left:9916;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" stroked="f">
                  <v:textbox inset="1mm,.3mm,1mm,.3mm">
                    <w:txbxContent>
                      <w:p w:rsidR="001B3A69" w:rsidRPr="00083BA3" w:rsidRDefault="001B3A69" w:rsidP="00327D4F">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v:textbox>
                </v:shape>
                <v:shape id="Text Box 545" o:spid="_x0000_s1287" type="#_x0000_t202" style="position:absolute;left:1591;top:5490;width:40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" filled="f" stroked="f">
                  <v:textbox inset="1mm,.3mm,1mm,.3mm">
                    <w:txbxContent>
                      <w:p w:rsidR="001B3A69" w:rsidRPr="00083BA3" w:rsidRDefault="00233FE5" w:rsidP="00327D4F">
                        <w:pPr>
                          <w:spacing w:before="0"/>
                          <w:jc w:val="center"/>
                          <w:rPr>
                            <w:rFonts w:ascii="Arial" w:hAnsi="Arial" w:cs="Arial"/>
                            <w:i/>
                            <w:iCs/>
                            <w:sz w:val="18"/>
                            <w:szCs w:val="18"/>
                            <w:lang w:val="de-DE"/>
                          </w:rPr>
                        </w:pPr>
                        <w:r>
                          <w:rPr>
                            <w:rFonts w:ascii="Arial" w:hAnsi="Arial" w:cs="Arial"/>
                            <w:i/>
                            <w:iCs/>
                            <w:sz w:val="18"/>
                            <w:szCs w:val="18"/>
                            <w:lang w:val="de-DE"/>
                          </w:rPr>
                          <w:t>f</w:t>
                        </w:r>
                      </w:p>
                    </w:txbxContent>
                  </v:textbox>
                </v:shape>
                <v:shape id="Text Box 546" o:spid="_x0000_s1288" type="#_x0000_t202" style="position:absolute;left:1591;top:6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" filled="f" stroked="f">
                  <v:textbox inset="1mm,.3mm,1mm,.3mm">
                    <w:txbxContent>
                      <w:p w:rsidR="001B3A69" w:rsidRPr="00B802E4" w:rsidRDefault="00233FE5" w:rsidP="00327D4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v:textbox>
                </v:shape>
                <v:line id="Line 547" o:spid="_x0000_s1289" style="position:absolute;visibility:visible;mso-wrap-style:square" from="1891,7200" to="199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"/>
                <v:line id="Line 548" o:spid="_x0000_s1290" style="position:absolute;visibility:visible;mso-wrap-style:square" from="1875,8160" to="1979,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"/>
                <v:shape id="Text Box 549" o:spid="_x0000_s1291" type="#_x0000_t202" style="position:absolute;left:1591;top:703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" filled="f" stroked="f">
                  <v:textbox inset="1mm,.3mm,1mm,.3mm">
                    <w:txbxContent>
                      <w:p w:rsidR="001B3A69" w:rsidRPr="00B802E4" w:rsidRDefault="00233FE5" w:rsidP="00327D4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v:textbox>
                </v:shape>
                <v:shape id="Text Box 550" o:spid="_x0000_s1292" type="#_x0000_t202" style="position:absolute;left:1591;top:802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" filled="f" stroked="f">
                  <v:textbox inset="1mm,.3mm,1mm,.3mm">
                    <w:txbxContent>
                      <w:p w:rsidR="001B3A69" w:rsidRPr="00B802E4" w:rsidRDefault="00233FE5" w:rsidP="00327D4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v:textbox>
                </v:shape>
                <v:rect id="Rectangle 551" o:spid="_x0000_s1293" style="position:absolute;left:3564;top:703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">
                  <v:fill opacity="32125f"/>
                </v:rect>
                <v:rect id="Rectangle 552" o:spid="_x0000_s1294" style="position:absolute;left:4278;top:703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" fillcolor="black">
                  <v:fill r:id="rId29" o:title="" opacity="32125f" o:opacity2="32125f" type="pattern"/>
                </v:rect>
                <v:group id="Group 553" o:spid="_x0000_s1295" style="position:absolute;left:4508;top:8025;width:960;height:360" coordorigin="3039,6225"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rect id="Rectangle 554" o:spid="_x0000_s1296" style="position:absolute;left:3039;top:62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">
                    <v:fill opacity="32125f"/>
                  </v:rect>
                  <v:rect id="Rectangle 555" o:spid="_x0000_s1297" style="position:absolute;left:3753;top:62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" fillcolor="black">
                    <v:fill r:id="rId29" o:title="" type="pattern"/>
                  </v:rect>
                </v:group>
                <v:rect id="Rectangle 556" o:spid="_x0000_s1298" style="position:absolute;left:5468;top:604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">
                  <v:fill opacity="32125f"/>
                </v:rect>
                <v:rect id="Rectangle 557" o:spid="_x0000_s1299" style="position:absolute;left:6182;top:604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" fillcolor="black">
                  <v:fill r:id="rId29" o:title="" opacity="31354f" o:opacity2="31354f" type="pattern"/>
                </v:rect>
                <v:group id="Group 558" o:spid="_x0000_s1300" style="position:absolute;left:6434;top:7035;width:960;height:360" coordorigin="3039,6225"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rect id="Rectangle 559" o:spid="_x0000_s1301" style="position:absolute;left:3039;top:62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">
                    <v:fill opacity="32125f"/>
                  </v:rect>
                  <v:rect id="Rectangle 560" o:spid="_x0000_s1302" style="position:absolute;left:3753;top:62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" fillcolor="black">
                    <v:fill r:id="rId29" o:title="" type="pattern"/>
                  </v:rect>
                </v:group>
                <v:rect id="Rectangle 561" o:spid="_x0000_s1303" style="position:absolute;left:7372;top:80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">
                  <v:fill opacity="32125f"/>
                </v:rect>
                <v:rect id="Rectangle 562" o:spid="_x0000_s1304" style="position:absolute;left:8089;top:80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" fillcolor="black">
                  <v:fill r:id="rId29" o:title="" opacity="32125f" o:opacity2="32125f" type="pattern"/>
                </v:rect>
                <v:group id="Group 563" o:spid="_x0000_s1305" style="position:absolute;left:8332;top:6045;width:960;height:360" coordorigin="3039,6225"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rect id="Rectangle 564" o:spid="_x0000_s1306" style="position:absolute;left:3039;top:62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">
                    <v:fill opacity="32125f"/>
                  </v:rect>
                  <v:rect id="Rectangle 565" o:spid="_x0000_s1307" style="position:absolute;left:3753;top:62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" fillcolor="black">
                    <v:fill r:id="rId29" o:title="" type="pattern"/>
                  </v:rect>
                </v:group>
                <v:group id="Group 566" o:spid="_x0000_s1308" style="position:absolute;left:3767;top:609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oval id="Oval 567" o:spid="_x0000_s1309"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"/>
                  <v:shape id="Text Box 568" o:spid="_x0000_s1310"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A</w:t>
                          </w:r>
                        </w:p>
                      </w:txbxContent>
                    </v:textbox>
                  </v:shape>
                </v:group>
                <v:group id="Group 569" o:spid="_x0000_s1311" style="position:absolute;left:6886;top:6108;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oval id="Oval 570" o:spid="_x0000_s1312"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"/>
                  <v:shape id="Text Box 571" o:spid="_x0000_s1313"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B</w:t>
                          </w:r>
                        </w:p>
                      </w:txbxContent>
                    </v:textbox>
                  </v:shape>
                </v:group>
                <v:group id="Group 572" o:spid="_x0000_s1314" style="position:absolute;left:4987;top:709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oval id="Oval 573" o:spid="_x0000_s1315"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"/>
                  <v:shape id="Text Box 574" o:spid="_x0000_s1316"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C</w:t>
                          </w:r>
                        </w:p>
                      </w:txbxContent>
                    </v:textbox>
                  </v:shape>
                </v:group>
                <v:group id="Group 575" o:spid="_x0000_s1317" style="position:absolute;left:9660;top:8091;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oval id="Oval 576" o:spid="_x0000_s1318"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"/>
                  <v:shape id="Text Box 577" o:spid="_x0000_s1319"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78" o:spid="_x0000_s1320" style="position:absolute;left:8539;top:8083;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oval id="Oval 579" o:spid="_x0000_s1321"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"/>
                  <v:shape id="Text Box 580" o:spid="_x0000_s1322"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1" o:spid="_x0000_s1323" style="position:absolute;left:6945;top:807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oval id="Oval 582" o:spid="_x0000_s1324"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"/>
                  <v:shape id="Text Box 583" o:spid="_x0000_s1325"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4" o:spid="_x0000_s1326" style="position:absolute;left:5786;top:807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oval id="Oval 585" o:spid="_x0000_s1327"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"/>
                  <v:shape id="Text Box 586" o:spid="_x0000_s1328"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7" o:spid="_x0000_s1329" style="position:absolute;left:4596;top:8087;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oval id="Oval 588" o:spid="_x0000_s1330"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"/>
                  <v:shape id="Text Box 589" o:spid="_x0000_s1331"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0" o:spid="_x0000_s1332" style="position:absolute;left:3563;top:8081;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oval id="Oval 591" o:spid="_x0000_s1333"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"/>
                  <v:shape id="Text Box 592" o:spid="_x0000_s1334"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3" o:spid="_x0000_s1335" style="position:absolute;left:3021;top:8073;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oval id="Oval 594" o:spid="_x0000_s1336"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"/>
                  <v:shape id="Text Box 595" o:spid="_x0000_s1337"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" filled="f" stroked="f">
                    <v:textbox inset="1mm,.3mm,1mm,.3mm">
                      <w:txbxContent>
                        <w:p w:rsidR="001B3A69" w:rsidRPr="00B802E4" w:rsidRDefault="001B3A69" w:rsidP="00327D4F">
                          <w:pPr>
                            <w:spacing w:before="0"/>
                            <w:jc w:val="center"/>
                            <w:rPr>
                              <w:rFonts w:ascii="Arial" w:hAnsi="Arial" w:cs="Arial"/>
                              <w:sz w:val="18"/>
                              <w:szCs w:val="18"/>
                              <w:lang w:val="de-DE"/>
                            </w:rPr>
                          </w:pPr>
                          <w:r>
                            <w:rPr>
                              <w:rFonts w:ascii="Arial" w:hAnsi="Arial" w:cs="Arial"/>
                              <w:sz w:val="18"/>
                              <w:szCs w:val="18"/>
                              <w:lang w:val="de-DE"/>
                            </w:rPr>
                            <w:t>D</w:t>
                          </w:r>
                        </w:p>
                      </w:txbxContent>
                    </v:textbox>
                  </v:shape>
                </v:group>
                <w10:anchorlock/>
              </v:group>
            </w:pict>
          </mc:Fallback>
        </mc:AlternateContent>
      </w:r>
    </w:p>
    <w:p w:rsidR="00327D4F" w:rsidRPr="001766D1" w:rsidRDefault="00327D4F" w:rsidP="00327D4F">
      <w:pPr>
        <w:pStyle w:val="Figurelegend"/>
      </w:pPr>
      <w:r w:rsidRPr="001766D1">
        <w:rPr>
          <w:i/>
          <w:iCs/>
        </w:rPr>
        <w:tab/>
        <w:t>T</w:t>
      </w:r>
      <w:r w:rsidRPr="001766D1">
        <w:rPr>
          <w:i/>
          <w:iCs/>
          <w:vertAlign w:val="subscript"/>
        </w:rPr>
        <w:t>R</w:t>
      </w:r>
      <w:r w:rsidRPr="001766D1">
        <w:t xml:space="preserve"> = durée d'itération</w:t>
      </w:r>
    </w:p>
    <w:p w:rsidR="00327D4F" w:rsidRPr="001766D1" w:rsidRDefault="00327D4F" w:rsidP="00327D4F">
      <w:pPr>
        <w:pStyle w:val="Figurelegend"/>
      </w:pPr>
      <w:r w:rsidRPr="001766D1">
        <w:rPr>
          <w:i/>
          <w:iCs/>
        </w:rPr>
        <w:tab/>
        <w:t>T</w:t>
      </w:r>
      <w:r w:rsidRPr="001766D1">
        <w:rPr>
          <w:i/>
          <w:iCs/>
          <w:vertAlign w:val="subscript"/>
        </w:rPr>
        <w:t>M</w:t>
      </w:r>
      <w:r w:rsidRPr="001766D1">
        <w:t xml:space="preserve"> = durée de mesure</w:t>
      </w:r>
    </w:p>
    <w:p w:rsidR="00327D4F" w:rsidRDefault="00327D4F" w:rsidP="00327D4F">
      <w:pPr>
        <w:pStyle w:val="Figurelegend"/>
      </w:pPr>
      <w:r w:rsidRPr="001766D1">
        <w:rPr>
          <w:i/>
          <w:iCs/>
        </w:rPr>
        <w:tab/>
        <w:t>T</w:t>
      </w:r>
      <w:r w:rsidRPr="001766D1">
        <w:rPr>
          <w:i/>
          <w:iCs/>
          <w:vertAlign w:val="subscript"/>
        </w:rPr>
        <w:t>obs</w:t>
      </w:r>
      <w:r w:rsidRPr="001766D1">
        <w:t xml:space="preserve"> = durée d'observation (</w:t>
      </w:r>
      <w:r w:rsidRPr="001766D1">
        <w:rPr>
          <w:i/>
          <w:iCs/>
        </w:rPr>
        <w:t>T</w:t>
      </w:r>
      <w:r w:rsidRPr="001766D1">
        <w:rPr>
          <w:rFonts w:ascii="(Asiatische Schriftart verwende" w:hAnsi="(Asiatische Schriftart verwende"/>
          <w:i/>
          <w:iCs/>
          <w:szCs w:val="24"/>
          <w:vertAlign w:val="subscript"/>
        </w:rPr>
        <w:t>M</w:t>
      </w:r>
      <w:r w:rsidRPr="001766D1">
        <w:t xml:space="preserve"> + délai de traitement)</w:t>
      </w:r>
    </w:p>
    <w:p w:rsidR="00233FE5" w:rsidRPr="001766D1" w:rsidRDefault="00233FE5" w:rsidP="00072709"/>
    <w:p w:rsidR="00327D4F" w:rsidRDefault="00327D4F" w:rsidP="00327D4F">
      <w:pPr>
        <w:spacing w:before="360"/>
      </w:pPr>
      <w:r>
        <w:br w:type="page"/>
      </w:r>
    </w:p>
    <w:p w:rsidR="00327D4F" w:rsidRPr="001766D1" w:rsidRDefault="00327D4F" w:rsidP="00026ECE">
      <w:pPr>
        <w:pStyle w:val="Normalaftertitle"/>
      </w:pPr>
      <w:r w:rsidRPr="001766D1">
        <w:lastRenderedPageBreak/>
        <w:t xml:space="preserve">La transmission A sur la fréquence </w:t>
      </w:r>
      <w:r w:rsidRPr="001766D1">
        <w:rPr>
          <w:i/>
          <w:iCs/>
        </w:rPr>
        <w:t>f</w:t>
      </w:r>
      <w:r w:rsidRPr="001766D1">
        <w:rPr>
          <w:vertAlign w:val="subscript"/>
        </w:rPr>
        <w:t>1</w:t>
      </w:r>
      <w:r w:rsidRPr="001766D1">
        <w:t xml:space="preserve"> est supposée durer entre </w:t>
      </w:r>
      <w:r w:rsidRPr="001766D1">
        <w:rPr>
          <w:i/>
          <w:iCs/>
        </w:rPr>
        <w:t>t</w:t>
      </w:r>
      <w:r w:rsidRPr="001766D1">
        <w:rPr>
          <w:vertAlign w:val="subscript"/>
        </w:rPr>
        <w:t>1</w:t>
      </w:r>
      <w:r w:rsidRPr="001766D1">
        <w:t xml:space="preserve"> et </w:t>
      </w:r>
      <w:r w:rsidRPr="001766D1">
        <w:rPr>
          <w:i/>
          <w:iCs/>
        </w:rPr>
        <w:t>t</w:t>
      </w:r>
      <w:r w:rsidRPr="001766D1">
        <w:rPr>
          <w:vertAlign w:val="subscript"/>
        </w:rPr>
        <w:t>4</w:t>
      </w:r>
      <w:r w:rsidRPr="001766D1">
        <w:t xml:space="preserve"> (durée d'itération), mais en réalité elle est plus courte. La transmission B sur la fréquence </w:t>
      </w:r>
      <w:r w:rsidRPr="001766D1">
        <w:rPr>
          <w:i/>
          <w:iCs/>
        </w:rPr>
        <w:t>f</w:t>
      </w:r>
      <w:r w:rsidRPr="001766D1">
        <w:rPr>
          <w:vertAlign w:val="subscript"/>
        </w:rPr>
        <w:t>1</w:t>
      </w:r>
      <w:r w:rsidRPr="001766D1">
        <w:t xml:space="preserve"> n'est pas détectée du tout car elle est en dehors de la fenêtre de mesure </w:t>
      </w:r>
      <w:r w:rsidRPr="001766D1">
        <w:rPr>
          <w:i/>
          <w:iCs/>
        </w:rPr>
        <w:t>T</w:t>
      </w:r>
      <w:r w:rsidRPr="001766D1">
        <w:rPr>
          <w:i/>
          <w:iCs/>
          <w:vertAlign w:val="subscript"/>
        </w:rPr>
        <w:t>M</w:t>
      </w:r>
      <w:r w:rsidRPr="001766D1">
        <w:t>. La durée d'itération doit donc être beaucoup plus courte afin d'augmenter la probabilité de détection des transmissions courtes sur la fréquence </w:t>
      </w:r>
      <w:r w:rsidRPr="001766D1">
        <w:rPr>
          <w:i/>
          <w:iCs/>
        </w:rPr>
        <w:t>f</w:t>
      </w:r>
      <w:r w:rsidRPr="001766D1">
        <w:rPr>
          <w:vertAlign w:val="subscript"/>
        </w:rPr>
        <w:t>1</w:t>
      </w:r>
      <w:r w:rsidRPr="001766D1">
        <w:t>.</w:t>
      </w:r>
    </w:p>
    <w:p w:rsidR="00327D4F" w:rsidRPr="001766D1" w:rsidRDefault="00327D4F" w:rsidP="00327D4F">
      <w:r w:rsidRPr="001766D1">
        <w:t xml:space="preserve">La transmission C sur la fréquence </w:t>
      </w:r>
      <w:r w:rsidRPr="001766D1">
        <w:rPr>
          <w:i/>
          <w:iCs/>
        </w:rPr>
        <w:t>f</w:t>
      </w:r>
      <w:r w:rsidRPr="001766D1">
        <w:rPr>
          <w:vertAlign w:val="subscript"/>
        </w:rPr>
        <w:t>2</w:t>
      </w:r>
      <w:r w:rsidRPr="001766D1">
        <w:t xml:space="preserve"> est détectée dans les deux mesures car si on utilise un détecteur de crête, le niveau résultant ne dépend pas de la question de savoir si l'émission est présente pendant toute la durée de mesure </w:t>
      </w:r>
      <w:r w:rsidRPr="001766D1">
        <w:rPr>
          <w:i/>
          <w:iCs/>
        </w:rPr>
        <w:t>T</w:t>
      </w:r>
      <w:r w:rsidRPr="001766D1">
        <w:rPr>
          <w:i/>
          <w:iCs/>
          <w:vertAlign w:val="subscript"/>
        </w:rPr>
        <w:t>M</w:t>
      </w:r>
      <w:r w:rsidRPr="001766D1">
        <w:t xml:space="preserve"> ou uniquement pendant une partie.</w:t>
      </w:r>
    </w:p>
    <w:p w:rsidR="00327D4F" w:rsidRPr="001766D1" w:rsidRDefault="00327D4F" w:rsidP="00327D4F">
      <w:pPr>
        <w:keepLines/>
      </w:pPr>
      <w:r w:rsidRPr="001766D1">
        <w:t xml:space="preserve">La transmission D sur la fréquence </w:t>
      </w:r>
      <w:r w:rsidRPr="001766D1">
        <w:rPr>
          <w:i/>
          <w:iCs/>
        </w:rPr>
        <w:t>f</w:t>
      </w:r>
      <w:r w:rsidRPr="001766D1">
        <w:rPr>
          <w:vertAlign w:val="subscript"/>
        </w:rPr>
        <w:t>3</w:t>
      </w:r>
      <w:r w:rsidRPr="001766D1">
        <w:t xml:space="preserve"> provient d'un système TDMA ayant un certain facteur d'utilisation. Etant donné qu'en général, </w:t>
      </w:r>
      <w:r w:rsidRPr="001766D1">
        <w:rPr>
          <w:szCs w:val="24"/>
          <w:lang w:eastAsia="de-DE"/>
        </w:rPr>
        <w:t xml:space="preserve">la durée d'itération de la mesure et la durée d'une trame du système TDMA ne sont pas synchronisées, il y a des chances que certaines salves ne soient pas détectées si la durée d'itération est plus longue que la longueur d'une trame. Dans ce cas, si on prenait un grand nombre d'échantillons sur la fréquence </w:t>
      </w:r>
      <w:r w:rsidRPr="001766D1">
        <w:rPr>
          <w:i/>
          <w:iCs/>
          <w:szCs w:val="24"/>
          <w:lang w:eastAsia="de-DE"/>
        </w:rPr>
        <w:t>f</w:t>
      </w:r>
      <w:r w:rsidRPr="001766D1">
        <w:rPr>
          <w:szCs w:val="24"/>
          <w:vertAlign w:val="subscript"/>
          <w:lang w:eastAsia="de-DE"/>
        </w:rPr>
        <w:t>3</w:t>
      </w:r>
      <w:r w:rsidRPr="001766D1">
        <w:rPr>
          <w:szCs w:val="24"/>
          <w:lang w:eastAsia="de-DE"/>
        </w:rPr>
        <w:t xml:space="preserve">, la probabilité de détecter une salve serait égale au facteur d'utilisation et représenterait également l'occupation du canal. </w:t>
      </w:r>
    </w:p>
    <w:p w:rsidR="00327D4F" w:rsidRPr="001766D1" w:rsidRDefault="00327D4F" w:rsidP="00327D4F">
      <w:pPr>
        <w:rPr>
          <w:lang w:eastAsia="ko-KR"/>
        </w:rPr>
      </w:pPr>
      <w:r w:rsidRPr="001766D1">
        <w:rPr>
          <w:lang w:eastAsia="ko-KR"/>
        </w:rPr>
        <w:t>Pour améliorer la probabilité de détecter les émissions courtes produites par des systèmes numériques à impulsions (WLAN par exemple) et, par là-même</w:t>
      </w:r>
      <w:r>
        <w:rPr>
          <w:lang w:eastAsia="ko-KR"/>
        </w:rPr>
        <w:t>,</w:t>
      </w:r>
      <w:r w:rsidRPr="001766D1">
        <w:rPr>
          <w:lang w:eastAsia="ko-KR"/>
        </w:rPr>
        <w:t xml:space="preserve"> augmenter le niveau de confiance du résultat, on peut prendre plusieurs échantillons de mesure dans un même canal avant de passer au canal suivant. Ainsi</w:t>
      </w:r>
      <w:r>
        <w:rPr>
          <w:lang w:eastAsia="ko-KR"/>
        </w:rPr>
        <w:t>,</w:t>
      </w:r>
      <w:r w:rsidRPr="001766D1">
        <w:rPr>
          <w:lang w:eastAsia="ko-KR"/>
        </w:rPr>
        <w:t xml:space="preserve"> on limite la durée de non-détection au délai de traitement – qui comprend notamment la durée nécessaire au réglage sur le canal suivant. Ce principe est illustré sur la </w:t>
      </w:r>
      <w:r>
        <w:rPr>
          <w:lang w:eastAsia="ko-KR"/>
        </w:rPr>
        <w:t>Figure 8.</w:t>
      </w:r>
    </w:p>
    <w:p w:rsidR="00327D4F" w:rsidRPr="00D44251" w:rsidRDefault="00327D4F" w:rsidP="00026ECE">
      <w:pPr>
        <w:pStyle w:val="FigureNo"/>
        <w:rPr>
          <w:lang w:eastAsia="ko-KR"/>
        </w:rPr>
      </w:pPr>
      <w:r w:rsidRPr="00026ECE">
        <w:t>FIGURE</w:t>
      </w:r>
      <w:r w:rsidRPr="00D44251">
        <w:rPr>
          <w:lang w:eastAsia="ko-KR"/>
        </w:rPr>
        <w:t xml:space="preserve"> 8</w:t>
      </w:r>
    </w:p>
    <w:p w:rsidR="00327D4F" w:rsidRPr="00D44251" w:rsidRDefault="00327D4F" w:rsidP="00026ECE">
      <w:pPr>
        <w:pStyle w:val="Figuretitle"/>
        <w:rPr>
          <w:lang w:eastAsia="ko-KR"/>
        </w:rPr>
      </w:pPr>
      <w:r w:rsidRPr="00D44251">
        <w:rPr>
          <w:lang w:eastAsia="ko-KR"/>
        </w:rPr>
        <w:t xml:space="preserve">Optimisation </w:t>
      </w:r>
      <w:r w:rsidRPr="00026ECE">
        <w:t>des</w:t>
      </w:r>
      <w:r w:rsidRPr="00D44251">
        <w:rPr>
          <w:lang w:eastAsia="ko-KR"/>
        </w:rPr>
        <w:t xml:space="preserve"> durées pour les signaux de courte durée</w:t>
      </w:r>
    </w:p>
    <w:p w:rsidR="00327D4F" w:rsidRPr="001766D1" w:rsidRDefault="00327D4F" w:rsidP="00026ECE">
      <w:pPr>
        <w:jc w:val="center"/>
        <w:rPr>
          <w:u w:val="single"/>
          <w:lang w:eastAsia="ko-KR"/>
        </w:rPr>
      </w:pPr>
      <w:r w:rsidRPr="001766D1">
        <w:rPr>
          <w:noProof/>
          <w:u w:val="single"/>
          <w:lang w:val="en-GB" w:eastAsia="en-GB"/>
        </w:rPr>
        <mc:AlternateContent>
          <mc:Choice Requires="wpc">
            <w:drawing>
              <wp:inline distT="0" distB="0" distL="0" distR="0" wp14:anchorId="19E69386" wp14:editId="3DB63ED1">
                <wp:extent cx="5009515" cy="3124835"/>
                <wp:effectExtent l="0" t="0" r="19685" b="0"/>
                <wp:docPr id="2501" name="Canvas 25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Line 66"/>
                        <wps:cNvCnPr/>
                        <wps:spPr bwMode="auto">
                          <a:xfrm>
                            <a:off x="413385" y="76898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67"/>
                        <wps:cNvCnPr/>
                        <wps:spPr bwMode="auto">
                          <a:xfrm>
                            <a:off x="413385" y="1176020"/>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68"/>
                        <wps:cNvCnPr/>
                        <wps:spPr bwMode="auto">
                          <a:xfrm>
                            <a:off x="413385" y="158305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69"/>
                        <wps:cNvCnPr/>
                        <wps:spPr bwMode="auto">
                          <a:xfrm>
                            <a:off x="413385" y="198945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70"/>
                        <wps:cNvCnPr/>
                        <wps:spPr bwMode="auto">
                          <a:xfrm>
                            <a:off x="413385" y="260032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71"/>
                        <wps:cNvCnPr/>
                        <wps:spPr bwMode="auto">
                          <a:xfrm>
                            <a:off x="413385" y="3007360"/>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Rectangle 72"/>
                        <wps:cNvSpPr>
                          <a:spLocks noChangeArrowheads="1"/>
                        </wps:cNvSpPr>
                        <wps:spPr bwMode="auto">
                          <a:xfrm rot="5400000">
                            <a:off x="2217420" y="2174875"/>
                            <a:ext cx="292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pPr>
                              <w:r w:rsidRPr="00026ECE">
                                <w:rPr>
                                  <w:rFonts w:eastAsia="??"/>
                                </w:rPr>
                                <w:t>.</w:t>
                              </w:r>
                            </w:p>
                          </w:txbxContent>
                        </wps:txbx>
                        <wps:bodyPr rot="0" vert="horz" wrap="none" lIns="0" tIns="0" rIns="0" bIns="0" anchor="t" anchorCtr="0">
                          <a:spAutoFit/>
                        </wps:bodyPr>
                      </wps:wsp>
                      <wps:wsp>
                        <wps:cNvPr id="1600" name="Rectangle 73"/>
                        <wps:cNvSpPr>
                          <a:spLocks noChangeArrowheads="1"/>
                        </wps:cNvSpPr>
                        <wps:spPr bwMode="auto">
                          <a:xfrm rot="5400000">
                            <a:off x="2217420" y="2239645"/>
                            <a:ext cx="292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pPr>
                              <w:r w:rsidRPr="00026ECE">
                                <w:rPr>
                                  <w:rFonts w:eastAsia="??"/>
                                </w:rPr>
                                <w:t>.</w:t>
                              </w:r>
                            </w:p>
                          </w:txbxContent>
                        </wps:txbx>
                        <wps:bodyPr rot="0" vert="horz" wrap="none" lIns="0" tIns="0" rIns="0" bIns="0" anchor="t" anchorCtr="0">
                          <a:spAutoFit/>
                        </wps:bodyPr>
                      </wps:wsp>
                      <wps:wsp>
                        <wps:cNvPr id="1601" name="Rectangle 74"/>
                        <wps:cNvSpPr>
                          <a:spLocks noChangeArrowheads="1"/>
                        </wps:cNvSpPr>
                        <wps:spPr bwMode="auto">
                          <a:xfrm rot="5400000">
                            <a:off x="2217420" y="2303780"/>
                            <a:ext cx="292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pPr>
                              <w:r w:rsidRPr="00026ECE">
                                <w:rPr>
                                  <w:rFonts w:eastAsia="??"/>
                                </w:rPr>
                                <w:t>.</w:t>
                              </w:r>
                            </w:p>
                          </w:txbxContent>
                        </wps:txbx>
                        <wps:bodyPr rot="0" vert="horz" wrap="none" lIns="0" tIns="0" rIns="0" bIns="0" anchor="t" anchorCtr="0">
                          <a:spAutoFit/>
                        </wps:bodyPr>
                      </wps:wsp>
                      <wps:wsp>
                        <wps:cNvPr id="1602" name="Rectangle 75"/>
                        <wps:cNvSpPr>
                          <a:spLocks noChangeArrowheads="1"/>
                        </wps:cNvSpPr>
                        <wps:spPr bwMode="auto">
                          <a:xfrm rot="5400000">
                            <a:off x="4660900" y="2174875"/>
                            <a:ext cx="292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pPr>
                              <w:r w:rsidRPr="00026ECE">
                                <w:rPr>
                                  <w:rFonts w:eastAsia="??"/>
                                </w:rPr>
                                <w:t>.</w:t>
                              </w:r>
                            </w:p>
                          </w:txbxContent>
                        </wps:txbx>
                        <wps:bodyPr rot="0" vert="horz" wrap="none" lIns="0" tIns="0" rIns="0" bIns="0" anchor="t" anchorCtr="0">
                          <a:spAutoFit/>
                        </wps:bodyPr>
                      </wps:wsp>
                      <wps:wsp>
                        <wps:cNvPr id="1603" name="Rectangle 76"/>
                        <wps:cNvSpPr>
                          <a:spLocks noChangeArrowheads="1"/>
                        </wps:cNvSpPr>
                        <wps:spPr bwMode="auto">
                          <a:xfrm rot="5400000">
                            <a:off x="4660900" y="2239645"/>
                            <a:ext cx="292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pPr>
                              <w:r w:rsidRPr="00026ECE">
                                <w:rPr>
                                  <w:rFonts w:eastAsia="??"/>
                                </w:rPr>
                                <w:t>.</w:t>
                              </w:r>
                            </w:p>
                          </w:txbxContent>
                        </wps:txbx>
                        <wps:bodyPr rot="0" vert="horz" wrap="none" lIns="0" tIns="0" rIns="0" bIns="0" anchor="t" anchorCtr="0">
                          <a:spAutoFit/>
                        </wps:bodyPr>
                      </wps:wsp>
                      <wps:wsp>
                        <wps:cNvPr id="1604" name="Rectangle 77"/>
                        <wps:cNvSpPr>
                          <a:spLocks noChangeArrowheads="1"/>
                        </wps:cNvSpPr>
                        <wps:spPr bwMode="auto">
                          <a:xfrm rot="5400000">
                            <a:off x="4660900" y="2303780"/>
                            <a:ext cx="292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pPr>
                              <w:r w:rsidRPr="00026ECE">
                                <w:rPr>
                                  <w:rFonts w:eastAsia="??"/>
                                </w:rPr>
                                <w:t>.</w:t>
                              </w:r>
                            </w:p>
                          </w:txbxContent>
                        </wps:txbx>
                        <wps:bodyPr rot="0" vert="horz" wrap="none" lIns="0" tIns="0" rIns="0" bIns="0" anchor="t" anchorCtr="0">
                          <a:spAutoFit/>
                        </wps:bodyPr>
                      </wps:wsp>
                      <wps:wsp>
                        <wps:cNvPr id="1605" name="Rectangle 78"/>
                        <wps:cNvSpPr>
                          <a:spLocks noChangeArrowheads="1"/>
                        </wps:cNvSpPr>
                        <wps:spPr bwMode="auto">
                          <a:xfrm>
                            <a:off x="107950" y="867425"/>
                            <a:ext cx="352425" cy="20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rPr>
                                  <w:rFonts w:eastAsia="??"/>
                                </w:rPr>
                              </w:pPr>
                              <w:r w:rsidRPr="00026ECE">
                                <w:rPr>
                                  <w:rFonts w:eastAsia="??"/>
                                  <w:caps w:val="0"/>
                                </w:rPr>
                                <w:t xml:space="preserve">Canal </w:t>
                              </w:r>
                              <w:r w:rsidRPr="00026ECE">
                                <w:rPr>
                                  <w:rFonts w:eastAsia="??"/>
                                </w:rPr>
                                <w:t>1</w:t>
                              </w:r>
                            </w:p>
                          </w:txbxContent>
                        </wps:txbx>
                        <wps:bodyPr rot="0" vert="horz" wrap="none" lIns="0" tIns="0" rIns="0" bIns="0" anchor="t" anchorCtr="0">
                          <a:noAutofit/>
                        </wps:bodyPr>
                      </wps:wsp>
                      <wps:wsp>
                        <wps:cNvPr id="1606" name="Rectangle 90"/>
                        <wps:cNvSpPr>
                          <a:spLocks noChangeArrowheads="1"/>
                        </wps:cNvSpPr>
                        <wps:spPr bwMode="auto">
                          <a:xfrm>
                            <a:off x="514350" y="768985"/>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91"/>
                        <wps:cNvSpPr>
                          <a:spLocks noChangeArrowheads="1"/>
                        </wps:cNvSpPr>
                        <wps:spPr bwMode="auto">
                          <a:xfrm>
                            <a:off x="514350" y="768985"/>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92"/>
                        <wps:cNvSpPr>
                          <a:spLocks noEditPoints="1"/>
                        </wps:cNvSpPr>
                        <wps:spPr bwMode="auto">
                          <a:xfrm>
                            <a:off x="611505"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09" name="Freeform 93"/>
                        <wps:cNvSpPr>
                          <a:spLocks noEditPoints="1"/>
                        </wps:cNvSpPr>
                        <wps:spPr bwMode="auto">
                          <a:xfrm>
                            <a:off x="713105"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10" name="Freeform 94"/>
                        <wps:cNvSpPr>
                          <a:spLocks noEditPoints="1"/>
                        </wps:cNvSpPr>
                        <wps:spPr bwMode="auto">
                          <a:xfrm>
                            <a:off x="814705"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4"/>
                                  <a:pt x="4" y="0"/>
                                  <a:pt x="8" y="0"/>
                                </a:cubicBezTo>
                                <a:cubicBezTo>
                                  <a:pt x="12" y="0"/>
                                  <a:pt x="16" y="4"/>
                                  <a:pt x="16" y="8"/>
                                </a:cubicBezTo>
                                <a:close/>
                                <a:moveTo>
                                  <a:pt x="16" y="200"/>
                                </a:moveTo>
                                <a:lnTo>
                                  <a:pt x="16" y="312"/>
                                </a:lnTo>
                                <a:cubicBezTo>
                                  <a:pt x="16" y="316"/>
                                  <a:pt x="12" y="320"/>
                                  <a:pt x="8" y="320"/>
                                </a:cubicBezTo>
                                <a:cubicBezTo>
                                  <a:pt x="4" y="320"/>
                                  <a:pt x="0" y="316"/>
                                  <a:pt x="0" y="312"/>
                                </a:cubicBezTo>
                                <a:lnTo>
                                  <a:pt x="0" y="200"/>
                                </a:lnTo>
                                <a:cubicBezTo>
                                  <a:pt x="0" y="196"/>
                                  <a:pt x="4" y="192"/>
                                  <a:pt x="8" y="192"/>
                                </a:cubicBezTo>
                                <a:cubicBezTo>
                                  <a:pt x="12" y="192"/>
                                  <a:pt x="16" y="196"/>
                                  <a:pt x="16" y="200"/>
                                </a:cubicBezTo>
                                <a:close/>
                                <a:moveTo>
                                  <a:pt x="16" y="392"/>
                                </a:moveTo>
                                <a:lnTo>
                                  <a:pt x="16" y="504"/>
                                </a:lnTo>
                                <a:cubicBezTo>
                                  <a:pt x="16" y="508"/>
                                  <a:pt x="12" y="512"/>
                                  <a:pt x="8" y="512"/>
                                </a:cubicBezTo>
                                <a:cubicBezTo>
                                  <a:pt x="4" y="512"/>
                                  <a:pt x="0" y="508"/>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11" name="Freeform 95"/>
                        <wps:cNvSpPr>
                          <a:spLocks noEditPoints="1"/>
                        </wps:cNvSpPr>
                        <wps:spPr bwMode="auto">
                          <a:xfrm>
                            <a:off x="916305"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4"/>
                                  <a:pt x="4" y="0"/>
                                  <a:pt x="8" y="0"/>
                                </a:cubicBezTo>
                                <a:cubicBezTo>
                                  <a:pt x="13" y="0"/>
                                  <a:pt x="16" y="4"/>
                                  <a:pt x="16" y="8"/>
                                </a:cubicBezTo>
                                <a:close/>
                                <a:moveTo>
                                  <a:pt x="16" y="200"/>
                                </a:moveTo>
                                <a:lnTo>
                                  <a:pt x="16" y="312"/>
                                </a:lnTo>
                                <a:cubicBezTo>
                                  <a:pt x="16" y="316"/>
                                  <a:pt x="13" y="320"/>
                                  <a:pt x="8" y="320"/>
                                </a:cubicBezTo>
                                <a:cubicBezTo>
                                  <a:pt x="4" y="320"/>
                                  <a:pt x="0" y="316"/>
                                  <a:pt x="0" y="312"/>
                                </a:cubicBezTo>
                                <a:lnTo>
                                  <a:pt x="0" y="200"/>
                                </a:lnTo>
                                <a:cubicBezTo>
                                  <a:pt x="0" y="196"/>
                                  <a:pt x="4" y="192"/>
                                  <a:pt x="8" y="192"/>
                                </a:cubicBezTo>
                                <a:cubicBezTo>
                                  <a:pt x="13" y="192"/>
                                  <a:pt x="16" y="196"/>
                                  <a:pt x="16" y="200"/>
                                </a:cubicBezTo>
                                <a:close/>
                                <a:moveTo>
                                  <a:pt x="16" y="392"/>
                                </a:moveTo>
                                <a:lnTo>
                                  <a:pt x="16" y="504"/>
                                </a:lnTo>
                                <a:cubicBezTo>
                                  <a:pt x="16" y="508"/>
                                  <a:pt x="13" y="512"/>
                                  <a:pt x="8" y="512"/>
                                </a:cubicBezTo>
                                <a:cubicBezTo>
                                  <a:pt x="4" y="512"/>
                                  <a:pt x="0" y="508"/>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12" name="Rectangle 96"/>
                        <wps:cNvSpPr>
                          <a:spLocks noChangeArrowheads="1"/>
                        </wps:cNvSpPr>
                        <wps:spPr bwMode="auto">
                          <a:xfrm>
                            <a:off x="1125220" y="1176020"/>
                            <a:ext cx="508000"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97"/>
                        <wps:cNvSpPr>
                          <a:spLocks noChangeArrowheads="1"/>
                        </wps:cNvSpPr>
                        <wps:spPr bwMode="auto">
                          <a:xfrm>
                            <a:off x="1125220" y="1176020"/>
                            <a:ext cx="508000"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98"/>
                        <wps:cNvSpPr>
                          <a:spLocks noEditPoints="1"/>
                        </wps:cNvSpPr>
                        <wps:spPr bwMode="auto">
                          <a:xfrm>
                            <a:off x="1221740"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15" name="Freeform 99"/>
                        <wps:cNvSpPr>
                          <a:spLocks noEditPoints="1"/>
                        </wps:cNvSpPr>
                        <wps:spPr bwMode="auto">
                          <a:xfrm>
                            <a:off x="1323340"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3"/>
                                </a:lnTo>
                                <a:cubicBezTo>
                                  <a:pt x="16" y="617"/>
                                  <a:pt x="12" y="621"/>
                                  <a:pt x="8" y="621"/>
                                </a:cubicBezTo>
                                <a:cubicBezTo>
                                  <a:pt x="4" y="621"/>
                                  <a:pt x="0" y="617"/>
                                  <a:pt x="0" y="613"/>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16" name="Freeform 100"/>
                        <wps:cNvSpPr>
                          <a:spLocks noEditPoints="1"/>
                        </wps:cNvSpPr>
                        <wps:spPr bwMode="auto">
                          <a:xfrm>
                            <a:off x="1424940"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17" name="Freeform 101"/>
                        <wps:cNvSpPr>
                          <a:spLocks noEditPoints="1"/>
                        </wps:cNvSpPr>
                        <wps:spPr bwMode="auto">
                          <a:xfrm>
                            <a:off x="1526540"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18" name="Rectangle 102"/>
                        <wps:cNvSpPr>
                          <a:spLocks noChangeArrowheads="1"/>
                        </wps:cNvSpPr>
                        <wps:spPr bwMode="auto">
                          <a:xfrm>
                            <a:off x="1735455" y="1583055"/>
                            <a:ext cx="508635" cy="40640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03"/>
                        <wps:cNvSpPr>
                          <a:spLocks noChangeArrowheads="1"/>
                        </wps:cNvSpPr>
                        <wps:spPr bwMode="auto">
                          <a:xfrm>
                            <a:off x="1735455" y="1583055"/>
                            <a:ext cx="508635" cy="40640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04"/>
                        <wps:cNvSpPr>
                          <a:spLocks noEditPoints="1"/>
                        </wps:cNvSpPr>
                        <wps:spPr bwMode="auto">
                          <a:xfrm>
                            <a:off x="183197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2"/>
                                </a:lnTo>
                                <a:cubicBezTo>
                                  <a:pt x="16" y="617"/>
                                  <a:pt x="12" y="620"/>
                                  <a:pt x="8" y="620"/>
                                </a:cubicBezTo>
                                <a:cubicBezTo>
                                  <a:pt x="3" y="620"/>
                                  <a:pt x="0" y="617"/>
                                  <a:pt x="0" y="612"/>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21" name="Freeform 105"/>
                        <wps:cNvSpPr>
                          <a:spLocks noEditPoints="1"/>
                        </wps:cNvSpPr>
                        <wps:spPr bwMode="auto">
                          <a:xfrm>
                            <a:off x="193357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2"/>
                                </a:lnTo>
                                <a:cubicBezTo>
                                  <a:pt x="16" y="617"/>
                                  <a:pt x="12" y="620"/>
                                  <a:pt x="8" y="620"/>
                                </a:cubicBezTo>
                                <a:cubicBezTo>
                                  <a:pt x="4" y="620"/>
                                  <a:pt x="0" y="617"/>
                                  <a:pt x="0" y="612"/>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22" name="Freeform 106"/>
                        <wps:cNvSpPr>
                          <a:spLocks noEditPoints="1"/>
                        </wps:cNvSpPr>
                        <wps:spPr bwMode="auto">
                          <a:xfrm>
                            <a:off x="203517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23" name="Freeform 107"/>
                        <wps:cNvSpPr>
                          <a:spLocks noEditPoints="1"/>
                        </wps:cNvSpPr>
                        <wps:spPr bwMode="auto">
                          <a:xfrm>
                            <a:off x="213677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24" name="Rectangle 108"/>
                        <wps:cNvSpPr>
                          <a:spLocks noChangeArrowheads="1"/>
                        </wps:cNvSpPr>
                        <wps:spPr bwMode="auto">
                          <a:xfrm>
                            <a:off x="2650490" y="2600325"/>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09"/>
                        <wps:cNvSpPr>
                          <a:spLocks noChangeArrowheads="1"/>
                        </wps:cNvSpPr>
                        <wps:spPr bwMode="auto">
                          <a:xfrm>
                            <a:off x="2650490" y="2600325"/>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10"/>
                        <wps:cNvSpPr>
                          <a:spLocks noEditPoints="1"/>
                        </wps:cNvSpPr>
                        <wps:spPr bwMode="auto">
                          <a:xfrm>
                            <a:off x="2747010" y="259461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3" y="128"/>
                                  <a:pt x="8" y="128"/>
                                </a:cubicBezTo>
                                <a:cubicBezTo>
                                  <a:pt x="4" y="128"/>
                                  <a:pt x="0" y="125"/>
                                  <a:pt x="0" y="120"/>
                                </a:cubicBezTo>
                                <a:lnTo>
                                  <a:pt x="0" y="8"/>
                                </a:lnTo>
                                <a:cubicBezTo>
                                  <a:pt x="0" y="4"/>
                                  <a:pt x="4" y="0"/>
                                  <a:pt x="8" y="0"/>
                                </a:cubicBezTo>
                                <a:cubicBezTo>
                                  <a:pt x="13" y="0"/>
                                  <a:pt x="16" y="4"/>
                                  <a:pt x="16" y="8"/>
                                </a:cubicBezTo>
                                <a:close/>
                                <a:moveTo>
                                  <a:pt x="16" y="200"/>
                                </a:moveTo>
                                <a:lnTo>
                                  <a:pt x="16" y="312"/>
                                </a:lnTo>
                                <a:cubicBezTo>
                                  <a:pt x="16" y="317"/>
                                  <a:pt x="13" y="320"/>
                                  <a:pt x="8" y="320"/>
                                </a:cubicBezTo>
                                <a:cubicBezTo>
                                  <a:pt x="4" y="320"/>
                                  <a:pt x="0" y="317"/>
                                  <a:pt x="0" y="312"/>
                                </a:cubicBezTo>
                                <a:lnTo>
                                  <a:pt x="0" y="200"/>
                                </a:lnTo>
                                <a:cubicBezTo>
                                  <a:pt x="0" y="196"/>
                                  <a:pt x="4" y="192"/>
                                  <a:pt x="8" y="192"/>
                                </a:cubicBezTo>
                                <a:cubicBezTo>
                                  <a:pt x="13" y="192"/>
                                  <a:pt x="16" y="196"/>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27" name="Freeform 111"/>
                        <wps:cNvSpPr>
                          <a:spLocks noEditPoints="1"/>
                        </wps:cNvSpPr>
                        <wps:spPr bwMode="auto">
                          <a:xfrm>
                            <a:off x="2849245" y="259461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3" y="128"/>
                                  <a:pt x="0" y="125"/>
                                  <a:pt x="0" y="120"/>
                                </a:cubicBezTo>
                                <a:lnTo>
                                  <a:pt x="0" y="8"/>
                                </a:lnTo>
                                <a:cubicBezTo>
                                  <a:pt x="0" y="4"/>
                                  <a:pt x="3" y="0"/>
                                  <a:pt x="8" y="0"/>
                                </a:cubicBezTo>
                                <a:cubicBezTo>
                                  <a:pt x="12" y="0"/>
                                  <a:pt x="16" y="4"/>
                                  <a:pt x="16" y="8"/>
                                </a:cubicBezTo>
                                <a:close/>
                                <a:moveTo>
                                  <a:pt x="16" y="200"/>
                                </a:moveTo>
                                <a:lnTo>
                                  <a:pt x="16" y="312"/>
                                </a:lnTo>
                                <a:cubicBezTo>
                                  <a:pt x="16" y="317"/>
                                  <a:pt x="12" y="320"/>
                                  <a:pt x="8" y="320"/>
                                </a:cubicBezTo>
                                <a:cubicBezTo>
                                  <a:pt x="3" y="320"/>
                                  <a:pt x="0" y="317"/>
                                  <a:pt x="0" y="312"/>
                                </a:cubicBezTo>
                                <a:lnTo>
                                  <a:pt x="0" y="200"/>
                                </a:lnTo>
                                <a:cubicBezTo>
                                  <a:pt x="0" y="196"/>
                                  <a:pt x="3" y="192"/>
                                  <a:pt x="8" y="192"/>
                                </a:cubicBezTo>
                                <a:cubicBezTo>
                                  <a:pt x="12" y="192"/>
                                  <a:pt x="16" y="196"/>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28" name="Freeform 112"/>
                        <wps:cNvSpPr>
                          <a:spLocks noEditPoints="1"/>
                        </wps:cNvSpPr>
                        <wps:spPr bwMode="auto">
                          <a:xfrm>
                            <a:off x="2950845" y="259461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3" y="128"/>
                                  <a:pt x="0" y="125"/>
                                  <a:pt x="0" y="120"/>
                                </a:cubicBezTo>
                                <a:lnTo>
                                  <a:pt x="0" y="8"/>
                                </a:lnTo>
                                <a:cubicBezTo>
                                  <a:pt x="0" y="4"/>
                                  <a:pt x="3" y="0"/>
                                  <a:pt x="8" y="0"/>
                                </a:cubicBezTo>
                                <a:cubicBezTo>
                                  <a:pt x="12" y="0"/>
                                  <a:pt x="16" y="4"/>
                                  <a:pt x="16" y="8"/>
                                </a:cubicBezTo>
                                <a:close/>
                                <a:moveTo>
                                  <a:pt x="16" y="200"/>
                                </a:moveTo>
                                <a:lnTo>
                                  <a:pt x="16" y="312"/>
                                </a:lnTo>
                                <a:cubicBezTo>
                                  <a:pt x="16" y="317"/>
                                  <a:pt x="12" y="320"/>
                                  <a:pt x="8" y="320"/>
                                </a:cubicBezTo>
                                <a:cubicBezTo>
                                  <a:pt x="3" y="320"/>
                                  <a:pt x="0" y="317"/>
                                  <a:pt x="0" y="312"/>
                                </a:cubicBezTo>
                                <a:lnTo>
                                  <a:pt x="0" y="200"/>
                                </a:lnTo>
                                <a:cubicBezTo>
                                  <a:pt x="0" y="196"/>
                                  <a:pt x="3" y="192"/>
                                  <a:pt x="8" y="192"/>
                                </a:cubicBezTo>
                                <a:cubicBezTo>
                                  <a:pt x="12" y="192"/>
                                  <a:pt x="16" y="196"/>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629" name="Freeform 113"/>
                        <wps:cNvSpPr>
                          <a:spLocks noEditPoints="1"/>
                        </wps:cNvSpPr>
                        <wps:spPr bwMode="auto">
                          <a:xfrm>
                            <a:off x="3052445" y="259461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4" y="128"/>
                                  <a:pt x="0" y="125"/>
                                  <a:pt x="0" y="120"/>
                                </a:cubicBezTo>
                                <a:lnTo>
                                  <a:pt x="0" y="8"/>
                                </a:lnTo>
                                <a:cubicBezTo>
                                  <a:pt x="0" y="4"/>
                                  <a:pt x="4" y="0"/>
                                  <a:pt x="8" y="0"/>
                                </a:cubicBezTo>
                                <a:cubicBezTo>
                                  <a:pt x="12" y="0"/>
                                  <a:pt x="16" y="4"/>
                                  <a:pt x="16" y="8"/>
                                </a:cubicBezTo>
                                <a:close/>
                                <a:moveTo>
                                  <a:pt x="16" y="200"/>
                                </a:moveTo>
                                <a:lnTo>
                                  <a:pt x="16" y="312"/>
                                </a:lnTo>
                                <a:cubicBezTo>
                                  <a:pt x="16" y="317"/>
                                  <a:pt x="12" y="320"/>
                                  <a:pt x="8" y="320"/>
                                </a:cubicBezTo>
                                <a:cubicBezTo>
                                  <a:pt x="4" y="320"/>
                                  <a:pt x="0" y="317"/>
                                  <a:pt x="0" y="312"/>
                                </a:cubicBezTo>
                                <a:lnTo>
                                  <a:pt x="0" y="200"/>
                                </a:lnTo>
                                <a:cubicBezTo>
                                  <a:pt x="0" y="196"/>
                                  <a:pt x="4" y="192"/>
                                  <a:pt x="8" y="192"/>
                                </a:cubicBezTo>
                                <a:cubicBezTo>
                                  <a:pt x="12" y="192"/>
                                  <a:pt x="16" y="196"/>
                                  <a:pt x="16" y="200"/>
                                </a:cubicBezTo>
                                <a:close/>
                                <a:moveTo>
                                  <a:pt x="16" y="392"/>
                                </a:moveTo>
                                <a:lnTo>
                                  <a:pt x="16" y="504"/>
                                </a:lnTo>
                                <a:cubicBezTo>
                                  <a:pt x="16" y="509"/>
                                  <a:pt x="12" y="512"/>
                                  <a:pt x="8" y="512"/>
                                </a:cubicBezTo>
                                <a:cubicBezTo>
                                  <a:pt x="4" y="512"/>
                                  <a:pt x="0" y="509"/>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19" name="Rectangle 114"/>
                        <wps:cNvSpPr>
                          <a:spLocks noChangeArrowheads="1"/>
                        </wps:cNvSpPr>
                        <wps:spPr bwMode="auto">
                          <a:xfrm>
                            <a:off x="3260725" y="768985"/>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115"/>
                        <wps:cNvSpPr>
                          <a:spLocks noChangeArrowheads="1"/>
                        </wps:cNvSpPr>
                        <wps:spPr bwMode="auto">
                          <a:xfrm>
                            <a:off x="3260725" y="768985"/>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116"/>
                        <wps:cNvSpPr>
                          <a:spLocks noEditPoints="1"/>
                        </wps:cNvSpPr>
                        <wps:spPr bwMode="auto">
                          <a:xfrm>
                            <a:off x="3357880"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22" name="Freeform 117"/>
                        <wps:cNvSpPr>
                          <a:spLocks noEditPoints="1"/>
                        </wps:cNvSpPr>
                        <wps:spPr bwMode="auto">
                          <a:xfrm>
                            <a:off x="3459480"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23" name="Freeform 118"/>
                        <wps:cNvSpPr>
                          <a:spLocks noEditPoints="1"/>
                        </wps:cNvSpPr>
                        <wps:spPr bwMode="auto">
                          <a:xfrm>
                            <a:off x="3561080"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4"/>
                                  <a:pt x="4" y="0"/>
                                  <a:pt x="8" y="0"/>
                                </a:cubicBezTo>
                                <a:cubicBezTo>
                                  <a:pt x="12" y="0"/>
                                  <a:pt x="16" y="4"/>
                                  <a:pt x="16" y="8"/>
                                </a:cubicBezTo>
                                <a:close/>
                                <a:moveTo>
                                  <a:pt x="16" y="200"/>
                                </a:moveTo>
                                <a:lnTo>
                                  <a:pt x="16" y="312"/>
                                </a:lnTo>
                                <a:cubicBezTo>
                                  <a:pt x="16" y="316"/>
                                  <a:pt x="12" y="320"/>
                                  <a:pt x="8" y="320"/>
                                </a:cubicBezTo>
                                <a:cubicBezTo>
                                  <a:pt x="4" y="320"/>
                                  <a:pt x="0" y="316"/>
                                  <a:pt x="0" y="312"/>
                                </a:cubicBezTo>
                                <a:lnTo>
                                  <a:pt x="0" y="200"/>
                                </a:lnTo>
                                <a:cubicBezTo>
                                  <a:pt x="0" y="196"/>
                                  <a:pt x="4" y="192"/>
                                  <a:pt x="8" y="192"/>
                                </a:cubicBezTo>
                                <a:cubicBezTo>
                                  <a:pt x="12" y="192"/>
                                  <a:pt x="16" y="196"/>
                                  <a:pt x="16" y="200"/>
                                </a:cubicBezTo>
                                <a:close/>
                                <a:moveTo>
                                  <a:pt x="16" y="392"/>
                                </a:moveTo>
                                <a:lnTo>
                                  <a:pt x="16" y="504"/>
                                </a:lnTo>
                                <a:cubicBezTo>
                                  <a:pt x="16" y="508"/>
                                  <a:pt x="12" y="512"/>
                                  <a:pt x="8" y="512"/>
                                </a:cubicBezTo>
                                <a:cubicBezTo>
                                  <a:pt x="4" y="512"/>
                                  <a:pt x="0" y="508"/>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24" name="Freeform 119"/>
                        <wps:cNvSpPr>
                          <a:spLocks noEditPoints="1"/>
                        </wps:cNvSpPr>
                        <wps:spPr bwMode="auto">
                          <a:xfrm>
                            <a:off x="3662680"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4"/>
                                  <a:pt x="4" y="0"/>
                                  <a:pt x="8" y="0"/>
                                </a:cubicBezTo>
                                <a:cubicBezTo>
                                  <a:pt x="13" y="0"/>
                                  <a:pt x="16" y="4"/>
                                  <a:pt x="16" y="8"/>
                                </a:cubicBezTo>
                                <a:close/>
                                <a:moveTo>
                                  <a:pt x="16" y="200"/>
                                </a:moveTo>
                                <a:lnTo>
                                  <a:pt x="16" y="312"/>
                                </a:lnTo>
                                <a:cubicBezTo>
                                  <a:pt x="16" y="316"/>
                                  <a:pt x="13" y="320"/>
                                  <a:pt x="8" y="320"/>
                                </a:cubicBezTo>
                                <a:cubicBezTo>
                                  <a:pt x="4" y="320"/>
                                  <a:pt x="0" y="316"/>
                                  <a:pt x="0" y="312"/>
                                </a:cubicBezTo>
                                <a:lnTo>
                                  <a:pt x="0" y="200"/>
                                </a:lnTo>
                                <a:cubicBezTo>
                                  <a:pt x="0" y="196"/>
                                  <a:pt x="4" y="192"/>
                                  <a:pt x="8" y="192"/>
                                </a:cubicBezTo>
                                <a:cubicBezTo>
                                  <a:pt x="13" y="192"/>
                                  <a:pt x="16" y="196"/>
                                  <a:pt x="16" y="200"/>
                                </a:cubicBezTo>
                                <a:close/>
                                <a:moveTo>
                                  <a:pt x="16" y="392"/>
                                </a:moveTo>
                                <a:lnTo>
                                  <a:pt x="16" y="504"/>
                                </a:lnTo>
                                <a:cubicBezTo>
                                  <a:pt x="16" y="508"/>
                                  <a:pt x="13" y="512"/>
                                  <a:pt x="8" y="512"/>
                                </a:cubicBezTo>
                                <a:cubicBezTo>
                                  <a:pt x="4" y="512"/>
                                  <a:pt x="0" y="508"/>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25" name="Rectangle 120"/>
                        <wps:cNvSpPr>
                          <a:spLocks noChangeArrowheads="1"/>
                        </wps:cNvSpPr>
                        <wps:spPr bwMode="auto">
                          <a:xfrm>
                            <a:off x="3870960" y="1176020"/>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121"/>
                        <wps:cNvSpPr>
                          <a:spLocks noChangeArrowheads="1"/>
                        </wps:cNvSpPr>
                        <wps:spPr bwMode="auto">
                          <a:xfrm>
                            <a:off x="3870960" y="1176020"/>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122"/>
                        <wps:cNvSpPr>
                          <a:spLocks noEditPoints="1"/>
                        </wps:cNvSpPr>
                        <wps:spPr bwMode="auto">
                          <a:xfrm>
                            <a:off x="3968115"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28" name="Freeform 123"/>
                        <wps:cNvSpPr>
                          <a:spLocks noEditPoints="1"/>
                        </wps:cNvSpPr>
                        <wps:spPr bwMode="auto">
                          <a:xfrm>
                            <a:off x="4069715"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29" name="Freeform 124"/>
                        <wps:cNvSpPr>
                          <a:spLocks noEditPoints="1"/>
                        </wps:cNvSpPr>
                        <wps:spPr bwMode="auto">
                          <a:xfrm>
                            <a:off x="4171315"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3"/>
                                </a:lnTo>
                                <a:cubicBezTo>
                                  <a:pt x="16" y="617"/>
                                  <a:pt x="12" y="621"/>
                                  <a:pt x="8" y="621"/>
                                </a:cubicBezTo>
                                <a:cubicBezTo>
                                  <a:pt x="4" y="621"/>
                                  <a:pt x="0" y="617"/>
                                  <a:pt x="0" y="613"/>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30" name="Freeform 125"/>
                        <wps:cNvSpPr>
                          <a:spLocks noEditPoints="1"/>
                        </wps:cNvSpPr>
                        <wps:spPr bwMode="auto">
                          <a:xfrm>
                            <a:off x="4272915"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31" name="Rectangle 126"/>
                        <wps:cNvSpPr>
                          <a:spLocks noChangeArrowheads="1"/>
                        </wps:cNvSpPr>
                        <wps:spPr bwMode="auto">
                          <a:xfrm>
                            <a:off x="4481830" y="1583055"/>
                            <a:ext cx="508000" cy="40640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Rectangle 127"/>
                        <wps:cNvSpPr>
                          <a:spLocks noChangeArrowheads="1"/>
                        </wps:cNvSpPr>
                        <wps:spPr bwMode="auto">
                          <a:xfrm>
                            <a:off x="4481830" y="1583055"/>
                            <a:ext cx="508000" cy="40640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28"/>
                        <wps:cNvSpPr>
                          <a:spLocks noEditPoints="1"/>
                        </wps:cNvSpPr>
                        <wps:spPr bwMode="auto">
                          <a:xfrm>
                            <a:off x="4578350"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2"/>
                                </a:lnTo>
                                <a:cubicBezTo>
                                  <a:pt x="16" y="617"/>
                                  <a:pt x="12" y="620"/>
                                  <a:pt x="8" y="620"/>
                                </a:cubicBezTo>
                                <a:cubicBezTo>
                                  <a:pt x="3" y="620"/>
                                  <a:pt x="0" y="617"/>
                                  <a:pt x="0" y="612"/>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34" name="Freeform 129"/>
                        <wps:cNvSpPr>
                          <a:spLocks noEditPoints="1"/>
                        </wps:cNvSpPr>
                        <wps:spPr bwMode="auto">
                          <a:xfrm>
                            <a:off x="4679950" y="1577975"/>
                            <a:ext cx="10160"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2"/>
                                </a:lnTo>
                                <a:cubicBezTo>
                                  <a:pt x="16" y="617"/>
                                  <a:pt x="12" y="620"/>
                                  <a:pt x="8" y="620"/>
                                </a:cubicBezTo>
                                <a:cubicBezTo>
                                  <a:pt x="4" y="620"/>
                                  <a:pt x="0" y="617"/>
                                  <a:pt x="0" y="612"/>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35" name="Freeform 130"/>
                        <wps:cNvSpPr>
                          <a:spLocks noEditPoints="1"/>
                        </wps:cNvSpPr>
                        <wps:spPr bwMode="auto">
                          <a:xfrm>
                            <a:off x="4781550" y="1577975"/>
                            <a:ext cx="10160"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36" name="Freeform 131"/>
                        <wps:cNvSpPr>
                          <a:spLocks noEditPoints="1"/>
                        </wps:cNvSpPr>
                        <wps:spPr bwMode="auto">
                          <a:xfrm>
                            <a:off x="488251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37" name="Freeform 132"/>
                        <wps:cNvSpPr>
                          <a:spLocks noEditPoints="1"/>
                        </wps:cNvSpPr>
                        <wps:spPr bwMode="auto">
                          <a:xfrm>
                            <a:off x="1633220" y="540385"/>
                            <a:ext cx="875665" cy="1115695"/>
                          </a:xfrm>
                          <a:custGeom>
                            <a:avLst/>
                            <a:gdLst>
                              <a:gd name="T0" fmla="*/ 0 w 1379"/>
                              <a:gd name="T1" fmla="*/ 0 h 1757"/>
                              <a:gd name="T2" fmla="*/ 0 w 1379"/>
                              <a:gd name="T3" fmla="*/ 949 h 1757"/>
                              <a:gd name="T4" fmla="*/ 0 w 1379"/>
                              <a:gd name="T5" fmla="*/ 0 h 1757"/>
                              <a:gd name="T6" fmla="*/ 161 w 1379"/>
                              <a:gd name="T7" fmla="*/ 0 h 1757"/>
                              <a:gd name="T8" fmla="*/ 161 w 1379"/>
                              <a:gd name="T9" fmla="*/ 1757 h 1757"/>
                              <a:gd name="T10" fmla="*/ 161 w 1379"/>
                              <a:gd name="T11" fmla="*/ 0 h 1757"/>
                              <a:gd name="T12" fmla="*/ 161 w 1379"/>
                              <a:gd name="T13" fmla="*/ 181 h 1757"/>
                              <a:gd name="T14" fmla="*/ 1379 w 1379"/>
                              <a:gd name="T15" fmla="*/ 181 h 1757"/>
                              <a:gd name="T16" fmla="*/ 161 w 1379"/>
                              <a:gd name="T17" fmla="*/ 181 h 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9" h="1757">
                                <a:moveTo>
                                  <a:pt x="0" y="0"/>
                                </a:moveTo>
                                <a:lnTo>
                                  <a:pt x="0" y="949"/>
                                </a:lnTo>
                                <a:lnTo>
                                  <a:pt x="0" y="0"/>
                                </a:lnTo>
                                <a:close/>
                                <a:moveTo>
                                  <a:pt x="161" y="0"/>
                                </a:moveTo>
                                <a:lnTo>
                                  <a:pt x="161" y="1757"/>
                                </a:lnTo>
                                <a:lnTo>
                                  <a:pt x="161" y="0"/>
                                </a:lnTo>
                                <a:close/>
                                <a:moveTo>
                                  <a:pt x="161" y="181"/>
                                </a:moveTo>
                                <a:lnTo>
                                  <a:pt x="1379" y="181"/>
                                </a:lnTo>
                                <a:lnTo>
                                  <a:pt x="161"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33"/>
                        <wps:cNvSpPr>
                          <a:spLocks/>
                        </wps:cNvSpPr>
                        <wps:spPr bwMode="auto">
                          <a:xfrm>
                            <a:off x="1633220" y="540385"/>
                            <a:ext cx="0" cy="602615"/>
                          </a:xfrm>
                          <a:custGeom>
                            <a:avLst/>
                            <a:gdLst>
                              <a:gd name="T0" fmla="*/ 0 h 949"/>
                              <a:gd name="T1" fmla="*/ 949 h 949"/>
                              <a:gd name="T2" fmla="*/ 0 h 949"/>
                            </a:gdLst>
                            <a:ahLst/>
                            <a:cxnLst>
                              <a:cxn ang="0">
                                <a:pos x="0" y="T0"/>
                              </a:cxn>
                              <a:cxn ang="0">
                                <a:pos x="0" y="T1"/>
                              </a:cxn>
                              <a:cxn ang="0">
                                <a:pos x="0" y="T2"/>
                              </a:cxn>
                            </a:cxnLst>
                            <a:rect l="0" t="0" r="r" b="b"/>
                            <a:pathLst>
                              <a:path h="949">
                                <a:moveTo>
                                  <a:pt x="0" y="0"/>
                                </a:moveTo>
                                <a:lnTo>
                                  <a:pt x="0" y="949"/>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134"/>
                        <wps:cNvSpPr>
                          <a:spLocks/>
                        </wps:cNvSpPr>
                        <wps:spPr bwMode="auto">
                          <a:xfrm>
                            <a:off x="1735455" y="540385"/>
                            <a:ext cx="0" cy="1115695"/>
                          </a:xfrm>
                          <a:custGeom>
                            <a:avLst/>
                            <a:gdLst>
                              <a:gd name="T0" fmla="*/ 0 h 1757"/>
                              <a:gd name="T1" fmla="*/ 1757 h 1757"/>
                              <a:gd name="T2" fmla="*/ 0 h 1757"/>
                            </a:gdLst>
                            <a:ahLst/>
                            <a:cxnLst>
                              <a:cxn ang="0">
                                <a:pos x="0" y="T0"/>
                              </a:cxn>
                              <a:cxn ang="0">
                                <a:pos x="0" y="T1"/>
                              </a:cxn>
                              <a:cxn ang="0">
                                <a:pos x="0" y="T2"/>
                              </a:cxn>
                            </a:cxnLst>
                            <a:rect l="0" t="0" r="r" b="b"/>
                            <a:pathLst>
                              <a:path h="1757">
                                <a:moveTo>
                                  <a:pt x="0" y="0"/>
                                </a:moveTo>
                                <a:lnTo>
                                  <a:pt x="0" y="1757"/>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35"/>
                        <wps:cNvSpPr>
                          <a:spLocks/>
                        </wps:cNvSpPr>
                        <wps:spPr bwMode="auto">
                          <a:xfrm>
                            <a:off x="1735455" y="655320"/>
                            <a:ext cx="773430" cy="0"/>
                          </a:xfrm>
                          <a:custGeom>
                            <a:avLst/>
                            <a:gdLst>
                              <a:gd name="T0" fmla="*/ 0 w 1218"/>
                              <a:gd name="T1" fmla="*/ 1218 w 1218"/>
                              <a:gd name="T2" fmla="*/ 0 w 1218"/>
                            </a:gdLst>
                            <a:ahLst/>
                            <a:cxnLst>
                              <a:cxn ang="0">
                                <a:pos x="T0" y="0"/>
                              </a:cxn>
                              <a:cxn ang="0">
                                <a:pos x="T1" y="0"/>
                              </a:cxn>
                              <a:cxn ang="0">
                                <a:pos x="T2" y="0"/>
                              </a:cxn>
                            </a:cxnLst>
                            <a:rect l="0" t="0" r="r" b="b"/>
                            <a:pathLst>
                              <a:path w="1218">
                                <a:moveTo>
                                  <a:pt x="0" y="0"/>
                                </a:moveTo>
                                <a:lnTo>
                                  <a:pt x="1218" y="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36"/>
                        <wps:cNvSpPr>
                          <a:spLocks noEditPoints="1"/>
                        </wps:cNvSpPr>
                        <wps:spPr bwMode="auto">
                          <a:xfrm>
                            <a:off x="1461770" y="655320"/>
                            <a:ext cx="446405" cy="0"/>
                          </a:xfrm>
                          <a:custGeom>
                            <a:avLst/>
                            <a:gdLst>
                              <a:gd name="T0" fmla="*/ 0 w 703"/>
                              <a:gd name="T1" fmla="*/ 144 w 703"/>
                              <a:gd name="T2" fmla="*/ 703 w 703"/>
                              <a:gd name="T3" fmla="*/ 557 w 703"/>
                            </a:gdLst>
                            <a:ahLst/>
                            <a:cxnLst>
                              <a:cxn ang="0">
                                <a:pos x="T0" y="0"/>
                              </a:cxn>
                              <a:cxn ang="0">
                                <a:pos x="T1" y="0"/>
                              </a:cxn>
                              <a:cxn ang="0">
                                <a:pos x="T2" y="0"/>
                              </a:cxn>
                              <a:cxn ang="0">
                                <a:pos x="T3" y="0"/>
                              </a:cxn>
                            </a:cxnLst>
                            <a:rect l="0" t="0" r="r" b="b"/>
                            <a:pathLst>
                              <a:path w="703">
                                <a:moveTo>
                                  <a:pt x="0" y="0"/>
                                </a:moveTo>
                                <a:lnTo>
                                  <a:pt x="144" y="0"/>
                                </a:lnTo>
                                <a:moveTo>
                                  <a:pt x="703" y="0"/>
                                </a:moveTo>
                                <a:lnTo>
                                  <a:pt x="557"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37"/>
                        <wps:cNvSpPr>
                          <a:spLocks/>
                        </wps:cNvSpPr>
                        <wps:spPr bwMode="auto">
                          <a:xfrm>
                            <a:off x="1546225" y="626110"/>
                            <a:ext cx="86995" cy="58420"/>
                          </a:xfrm>
                          <a:custGeom>
                            <a:avLst/>
                            <a:gdLst>
                              <a:gd name="T0" fmla="*/ 0 w 137"/>
                              <a:gd name="T1" fmla="*/ 0 h 92"/>
                              <a:gd name="T2" fmla="*/ 137 w 137"/>
                              <a:gd name="T3" fmla="*/ 46 h 92"/>
                              <a:gd name="T4" fmla="*/ 0 w 137"/>
                              <a:gd name="T5" fmla="*/ 92 h 92"/>
                              <a:gd name="T6" fmla="*/ 0 w 137"/>
                              <a:gd name="T7" fmla="*/ 0 h 92"/>
                            </a:gdLst>
                            <a:ahLst/>
                            <a:cxnLst>
                              <a:cxn ang="0">
                                <a:pos x="T0" y="T1"/>
                              </a:cxn>
                              <a:cxn ang="0">
                                <a:pos x="T2" y="T3"/>
                              </a:cxn>
                              <a:cxn ang="0">
                                <a:pos x="T4" y="T5"/>
                              </a:cxn>
                              <a:cxn ang="0">
                                <a:pos x="T6" y="T7"/>
                              </a:cxn>
                            </a:cxnLst>
                            <a:rect l="0" t="0" r="r" b="b"/>
                            <a:pathLst>
                              <a:path w="137" h="92">
                                <a:moveTo>
                                  <a:pt x="0" y="0"/>
                                </a:moveTo>
                                <a:lnTo>
                                  <a:pt x="137" y="46"/>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38"/>
                        <wps:cNvSpPr>
                          <a:spLocks/>
                        </wps:cNvSpPr>
                        <wps:spPr bwMode="auto">
                          <a:xfrm>
                            <a:off x="1735455" y="626110"/>
                            <a:ext cx="87630" cy="58420"/>
                          </a:xfrm>
                          <a:custGeom>
                            <a:avLst/>
                            <a:gdLst>
                              <a:gd name="T0" fmla="*/ 138 w 138"/>
                              <a:gd name="T1" fmla="*/ 92 h 92"/>
                              <a:gd name="T2" fmla="*/ 0 w 138"/>
                              <a:gd name="T3" fmla="*/ 46 h 92"/>
                              <a:gd name="T4" fmla="*/ 138 w 138"/>
                              <a:gd name="T5" fmla="*/ 0 h 92"/>
                              <a:gd name="T6" fmla="*/ 138 w 138"/>
                              <a:gd name="T7" fmla="*/ 92 h 92"/>
                            </a:gdLst>
                            <a:ahLst/>
                            <a:cxnLst>
                              <a:cxn ang="0">
                                <a:pos x="T0" y="T1"/>
                              </a:cxn>
                              <a:cxn ang="0">
                                <a:pos x="T2" y="T3"/>
                              </a:cxn>
                              <a:cxn ang="0">
                                <a:pos x="T4" y="T5"/>
                              </a:cxn>
                              <a:cxn ang="0">
                                <a:pos x="T6" y="T7"/>
                              </a:cxn>
                            </a:cxnLst>
                            <a:rect l="0" t="0" r="r" b="b"/>
                            <a:pathLst>
                              <a:path w="138" h="92">
                                <a:moveTo>
                                  <a:pt x="138" y="92"/>
                                </a:moveTo>
                                <a:lnTo>
                                  <a:pt x="0" y="46"/>
                                </a:lnTo>
                                <a:lnTo>
                                  <a:pt x="138" y="0"/>
                                </a:lnTo>
                                <a:lnTo>
                                  <a:pt x="13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Rectangle 139"/>
                        <wps:cNvSpPr>
                          <a:spLocks noChangeArrowheads="1"/>
                        </wps:cNvSpPr>
                        <wps:spPr bwMode="auto">
                          <a:xfrm>
                            <a:off x="1880870" y="586105"/>
                            <a:ext cx="1254760"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Rectangle 142"/>
                        <wps:cNvSpPr>
                          <a:spLocks noChangeArrowheads="1"/>
                        </wps:cNvSpPr>
                        <wps:spPr bwMode="auto">
                          <a:xfrm>
                            <a:off x="1908176" y="576195"/>
                            <a:ext cx="1144270" cy="14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jc w:val="left"/>
                              </w:pPr>
                              <w:r w:rsidRPr="00026ECE">
                                <w:rPr>
                                  <w:rFonts w:eastAsia="??"/>
                                  <w:caps w:val="0"/>
                                </w:rPr>
                                <w:t>c) délai de traitement</w:t>
                              </w:r>
                            </w:p>
                          </w:txbxContent>
                        </wps:txbx>
                        <wps:bodyPr rot="0" vert="horz" wrap="square" lIns="0" tIns="0" rIns="0" bIns="0" anchor="t" anchorCtr="0">
                          <a:noAutofit/>
                        </wps:bodyPr>
                      </wps:wsp>
                      <wps:wsp>
                        <wps:cNvPr id="1946" name="Freeform 143"/>
                        <wps:cNvSpPr>
                          <a:spLocks noEditPoints="1"/>
                        </wps:cNvSpPr>
                        <wps:spPr bwMode="auto">
                          <a:xfrm>
                            <a:off x="514350" y="109220"/>
                            <a:ext cx="1038225" cy="805815"/>
                          </a:xfrm>
                          <a:custGeom>
                            <a:avLst/>
                            <a:gdLst>
                              <a:gd name="T0" fmla="*/ 0 w 1635"/>
                              <a:gd name="T1" fmla="*/ 0 h 1269"/>
                              <a:gd name="T2" fmla="*/ 0 w 1635"/>
                              <a:gd name="T3" fmla="*/ 1269 h 1269"/>
                              <a:gd name="T4" fmla="*/ 0 w 1635"/>
                              <a:gd name="T5" fmla="*/ 0 h 1269"/>
                              <a:gd name="T6" fmla="*/ 162 w 1635"/>
                              <a:gd name="T7" fmla="*/ 0 h 1269"/>
                              <a:gd name="T8" fmla="*/ 162 w 1635"/>
                              <a:gd name="T9" fmla="*/ 1269 h 1269"/>
                              <a:gd name="T10" fmla="*/ 162 w 1635"/>
                              <a:gd name="T11" fmla="*/ 0 h 1269"/>
                              <a:gd name="T12" fmla="*/ 162 w 1635"/>
                              <a:gd name="T13" fmla="*/ 181 h 1269"/>
                              <a:gd name="T14" fmla="*/ 1635 w 1635"/>
                              <a:gd name="T15" fmla="*/ 181 h 1269"/>
                              <a:gd name="T16" fmla="*/ 162 w 1635"/>
                              <a:gd name="T17" fmla="*/ 181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5" h="1269">
                                <a:moveTo>
                                  <a:pt x="0" y="0"/>
                                </a:moveTo>
                                <a:lnTo>
                                  <a:pt x="0" y="1269"/>
                                </a:lnTo>
                                <a:lnTo>
                                  <a:pt x="0" y="0"/>
                                </a:lnTo>
                                <a:close/>
                                <a:moveTo>
                                  <a:pt x="162" y="0"/>
                                </a:moveTo>
                                <a:lnTo>
                                  <a:pt x="162" y="1269"/>
                                </a:lnTo>
                                <a:lnTo>
                                  <a:pt x="162" y="0"/>
                                </a:lnTo>
                                <a:close/>
                                <a:moveTo>
                                  <a:pt x="162" y="181"/>
                                </a:moveTo>
                                <a:lnTo>
                                  <a:pt x="1635" y="181"/>
                                </a:lnTo>
                                <a:lnTo>
                                  <a:pt x="162"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44"/>
                        <wps:cNvSpPr>
                          <a:spLocks/>
                        </wps:cNvSpPr>
                        <wps:spPr bwMode="auto">
                          <a:xfrm>
                            <a:off x="514350" y="109220"/>
                            <a:ext cx="0" cy="805815"/>
                          </a:xfrm>
                          <a:custGeom>
                            <a:avLst/>
                            <a:gdLst>
                              <a:gd name="T0" fmla="*/ 0 h 1269"/>
                              <a:gd name="T1" fmla="*/ 1269 h 1269"/>
                              <a:gd name="T2" fmla="*/ 0 h 1269"/>
                            </a:gdLst>
                            <a:ahLst/>
                            <a:cxnLst>
                              <a:cxn ang="0">
                                <a:pos x="0" y="T0"/>
                              </a:cxn>
                              <a:cxn ang="0">
                                <a:pos x="0" y="T1"/>
                              </a:cxn>
                              <a:cxn ang="0">
                                <a:pos x="0" y="T2"/>
                              </a:cxn>
                            </a:cxnLst>
                            <a:rect l="0" t="0" r="r" b="b"/>
                            <a:pathLst>
                              <a:path h="1269">
                                <a:moveTo>
                                  <a:pt x="0" y="0"/>
                                </a:moveTo>
                                <a:lnTo>
                                  <a:pt x="0" y="1269"/>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45"/>
                        <wps:cNvSpPr>
                          <a:spLocks/>
                        </wps:cNvSpPr>
                        <wps:spPr bwMode="auto">
                          <a:xfrm>
                            <a:off x="617220" y="109220"/>
                            <a:ext cx="0" cy="805815"/>
                          </a:xfrm>
                          <a:custGeom>
                            <a:avLst/>
                            <a:gdLst>
                              <a:gd name="T0" fmla="*/ 0 h 1269"/>
                              <a:gd name="T1" fmla="*/ 1269 h 1269"/>
                              <a:gd name="T2" fmla="*/ 0 h 1269"/>
                            </a:gdLst>
                            <a:ahLst/>
                            <a:cxnLst>
                              <a:cxn ang="0">
                                <a:pos x="0" y="T0"/>
                              </a:cxn>
                              <a:cxn ang="0">
                                <a:pos x="0" y="T1"/>
                              </a:cxn>
                              <a:cxn ang="0">
                                <a:pos x="0" y="T2"/>
                              </a:cxn>
                            </a:cxnLst>
                            <a:rect l="0" t="0" r="r" b="b"/>
                            <a:pathLst>
                              <a:path h="1269">
                                <a:moveTo>
                                  <a:pt x="0" y="0"/>
                                </a:moveTo>
                                <a:lnTo>
                                  <a:pt x="0" y="1269"/>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46"/>
                        <wps:cNvSpPr>
                          <a:spLocks/>
                        </wps:cNvSpPr>
                        <wps:spPr bwMode="auto">
                          <a:xfrm>
                            <a:off x="617220" y="224155"/>
                            <a:ext cx="935355" cy="0"/>
                          </a:xfrm>
                          <a:custGeom>
                            <a:avLst/>
                            <a:gdLst>
                              <a:gd name="T0" fmla="*/ 0 w 1473"/>
                              <a:gd name="T1" fmla="*/ 1473 w 1473"/>
                              <a:gd name="T2" fmla="*/ 0 w 1473"/>
                            </a:gdLst>
                            <a:ahLst/>
                            <a:cxnLst>
                              <a:cxn ang="0">
                                <a:pos x="T0" y="0"/>
                              </a:cxn>
                              <a:cxn ang="0">
                                <a:pos x="T1" y="0"/>
                              </a:cxn>
                              <a:cxn ang="0">
                                <a:pos x="T2" y="0"/>
                              </a:cxn>
                            </a:cxnLst>
                            <a:rect l="0" t="0" r="r" b="b"/>
                            <a:pathLst>
                              <a:path w="1473">
                                <a:moveTo>
                                  <a:pt x="0" y="0"/>
                                </a:moveTo>
                                <a:lnTo>
                                  <a:pt x="1473" y="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47"/>
                        <wps:cNvSpPr>
                          <a:spLocks noEditPoints="1"/>
                        </wps:cNvSpPr>
                        <wps:spPr bwMode="auto">
                          <a:xfrm>
                            <a:off x="342900" y="224155"/>
                            <a:ext cx="446405" cy="0"/>
                          </a:xfrm>
                          <a:custGeom>
                            <a:avLst/>
                            <a:gdLst>
                              <a:gd name="T0" fmla="*/ 0 w 703"/>
                              <a:gd name="T1" fmla="*/ 144 w 703"/>
                              <a:gd name="T2" fmla="*/ 703 w 703"/>
                              <a:gd name="T3" fmla="*/ 558 w 703"/>
                            </a:gdLst>
                            <a:ahLst/>
                            <a:cxnLst>
                              <a:cxn ang="0">
                                <a:pos x="T0" y="0"/>
                              </a:cxn>
                              <a:cxn ang="0">
                                <a:pos x="T1" y="0"/>
                              </a:cxn>
                              <a:cxn ang="0">
                                <a:pos x="T2" y="0"/>
                              </a:cxn>
                              <a:cxn ang="0">
                                <a:pos x="T3" y="0"/>
                              </a:cxn>
                            </a:cxnLst>
                            <a:rect l="0" t="0" r="r" b="b"/>
                            <a:pathLst>
                              <a:path w="703">
                                <a:moveTo>
                                  <a:pt x="0" y="0"/>
                                </a:moveTo>
                                <a:lnTo>
                                  <a:pt x="144" y="0"/>
                                </a:lnTo>
                                <a:moveTo>
                                  <a:pt x="703" y="0"/>
                                </a:moveTo>
                                <a:lnTo>
                                  <a:pt x="558"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48"/>
                        <wps:cNvSpPr>
                          <a:spLocks/>
                        </wps:cNvSpPr>
                        <wps:spPr bwMode="auto">
                          <a:xfrm>
                            <a:off x="427355" y="194310"/>
                            <a:ext cx="86995" cy="58420"/>
                          </a:xfrm>
                          <a:custGeom>
                            <a:avLst/>
                            <a:gdLst>
                              <a:gd name="T0" fmla="*/ 0 w 137"/>
                              <a:gd name="T1" fmla="*/ 0 h 92"/>
                              <a:gd name="T2" fmla="*/ 137 w 137"/>
                              <a:gd name="T3" fmla="*/ 47 h 92"/>
                              <a:gd name="T4" fmla="*/ 0 w 137"/>
                              <a:gd name="T5" fmla="*/ 92 h 92"/>
                              <a:gd name="T6" fmla="*/ 0 w 137"/>
                              <a:gd name="T7" fmla="*/ 0 h 92"/>
                            </a:gdLst>
                            <a:ahLst/>
                            <a:cxnLst>
                              <a:cxn ang="0">
                                <a:pos x="T0" y="T1"/>
                              </a:cxn>
                              <a:cxn ang="0">
                                <a:pos x="T2" y="T3"/>
                              </a:cxn>
                              <a:cxn ang="0">
                                <a:pos x="T4" y="T5"/>
                              </a:cxn>
                              <a:cxn ang="0">
                                <a:pos x="T6" y="T7"/>
                              </a:cxn>
                            </a:cxnLst>
                            <a:rect l="0" t="0" r="r" b="b"/>
                            <a:pathLst>
                              <a:path w="137" h="92">
                                <a:moveTo>
                                  <a:pt x="0" y="0"/>
                                </a:moveTo>
                                <a:lnTo>
                                  <a:pt x="137" y="47"/>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49"/>
                        <wps:cNvSpPr>
                          <a:spLocks/>
                        </wps:cNvSpPr>
                        <wps:spPr bwMode="auto">
                          <a:xfrm>
                            <a:off x="617220" y="194310"/>
                            <a:ext cx="86995" cy="58420"/>
                          </a:xfrm>
                          <a:custGeom>
                            <a:avLst/>
                            <a:gdLst>
                              <a:gd name="T0" fmla="*/ 137 w 137"/>
                              <a:gd name="T1" fmla="*/ 92 h 92"/>
                              <a:gd name="T2" fmla="*/ 0 w 137"/>
                              <a:gd name="T3" fmla="*/ 47 h 92"/>
                              <a:gd name="T4" fmla="*/ 137 w 137"/>
                              <a:gd name="T5" fmla="*/ 0 h 92"/>
                              <a:gd name="T6" fmla="*/ 137 w 137"/>
                              <a:gd name="T7" fmla="*/ 92 h 92"/>
                            </a:gdLst>
                            <a:ahLst/>
                            <a:cxnLst>
                              <a:cxn ang="0">
                                <a:pos x="T0" y="T1"/>
                              </a:cxn>
                              <a:cxn ang="0">
                                <a:pos x="T2" y="T3"/>
                              </a:cxn>
                              <a:cxn ang="0">
                                <a:pos x="T4" y="T5"/>
                              </a:cxn>
                              <a:cxn ang="0">
                                <a:pos x="T6" y="T7"/>
                              </a:cxn>
                            </a:cxnLst>
                            <a:rect l="0" t="0" r="r" b="b"/>
                            <a:pathLst>
                              <a:path w="137" h="92">
                                <a:moveTo>
                                  <a:pt x="137" y="92"/>
                                </a:moveTo>
                                <a:lnTo>
                                  <a:pt x="0" y="47"/>
                                </a:lnTo>
                                <a:lnTo>
                                  <a:pt x="137" y="0"/>
                                </a:lnTo>
                                <a:lnTo>
                                  <a:pt x="137"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Rectangle 150"/>
                        <wps:cNvSpPr>
                          <a:spLocks noChangeArrowheads="1"/>
                        </wps:cNvSpPr>
                        <wps:spPr bwMode="auto">
                          <a:xfrm>
                            <a:off x="762635" y="154940"/>
                            <a:ext cx="1579245"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Rectangle 153"/>
                        <wps:cNvSpPr>
                          <a:spLocks noChangeArrowheads="1"/>
                        </wps:cNvSpPr>
                        <wps:spPr bwMode="auto">
                          <a:xfrm>
                            <a:off x="825500" y="153035"/>
                            <a:ext cx="18891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jc w:val="left"/>
                              </w:pPr>
                              <w:r w:rsidRPr="00026ECE">
                                <w:rPr>
                                  <w:rFonts w:eastAsia="??"/>
                                  <w:caps w:val="0"/>
                                </w:rPr>
                                <w:t>a) durée de mesure d'un échantillon</w:t>
                              </w:r>
                            </w:p>
                          </w:txbxContent>
                        </wps:txbx>
                        <wps:bodyPr rot="0" vert="horz" wrap="square" lIns="0" tIns="0" rIns="0" bIns="0" anchor="t" anchorCtr="0">
                          <a:noAutofit/>
                        </wps:bodyPr>
                      </wps:wsp>
                      <wps:wsp>
                        <wps:cNvPr id="1955" name="Freeform 154"/>
                        <wps:cNvSpPr>
                          <a:spLocks noEditPoints="1"/>
                        </wps:cNvSpPr>
                        <wps:spPr bwMode="auto">
                          <a:xfrm>
                            <a:off x="1125220" y="386715"/>
                            <a:ext cx="671195" cy="935355"/>
                          </a:xfrm>
                          <a:custGeom>
                            <a:avLst/>
                            <a:gdLst>
                              <a:gd name="T0" fmla="*/ 0 w 1057"/>
                              <a:gd name="T1" fmla="*/ 76 h 1473"/>
                              <a:gd name="T2" fmla="*/ 0 w 1057"/>
                              <a:gd name="T3" fmla="*/ 1320 h 1473"/>
                              <a:gd name="T4" fmla="*/ 0 w 1057"/>
                              <a:gd name="T5" fmla="*/ 76 h 1473"/>
                              <a:gd name="T6" fmla="*/ 800 w 1057"/>
                              <a:gd name="T7" fmla="*/ 76 h 1473"/>
                              <a:gd name="T8" fmla="*/ 800 w 1057"/>
                              <a:gd name="T9" fmla="*/ 1473 h 1473"/>
                              <a:gd name="T10" fmla="*/ 800 w 1057"/>
                              <a:gd name="T11" fmla="*/ 76 h 1473"/>
                              <a:gd name="T12" fmla="*/ 401 w 1057"/>
                              <a:gd name="T13" fmla="*/ 257 h 1473"/>
                              <a:gd name="T14" fmla="*/ 1057 w 1057"/>
                              <a:gd name="T15" fmla="*/ 0 h 1473"/>
                              <a:gd name="T16" fmla="*/ 401 w 1057"/>
                              <a:gd name="T17" fmla="*/ 257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7" h="1473">
                                <a:moveTo>
                                  <a:pt x="0" y="76"/>
                                </a:moveTo>
                                <a:lnTo>
                                  <a:pt x="0" y="1320"/>
                                </a:lnTo>
                                <a:lnTo>
                                  <a:pt x="0" y="76"/>
                                </a:lnTo>
                                <a:close/>
                                <a:moveTo>
                                  <a:pt x="800" y="76"/>
                                </a:moveTo>
                                <a:lnTo>
                                  <a:pt x="800" y="1473"/>
                                </a:lnTo>
                                <a:lnTo>
                                  <a:pt x="800" y="76"/>
                                </a:lnTo>
                                <a:close/>
                                <a:moveTo>
                                  <a:pt x="401" y="257"/>
                                </a:moveTo>
                                <a:lnTo>
                                  <a:pt x="1057" y="0"/>
                                </a:lnTo>
                                <a:lnTo>
                                  <a:pt x="401"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55"/>
                        <wps:cNvSpPr>
                          <a:spLocks/>
                        </wps:cNvSpPr>
                        <wps:spPr bwMode="auto">
                          <a:xfrm>
                            <a:off x="1125220" y="434975"/>
                            <a:ext cx="0" cy="789940"/>
                          </a:xfrm>
                          <a:custGeom>
                            <a:avLst/>
                            <a:gdLst>
                              <a:gd name="T0" fmla="*/ 0 h 1244"/>
                              <a:gd name="T1" fmla="*/ 1244 h 1244"/>
                              <a:gd name="T2" fmla="*/ 0 h 1244"/>
                            </a:gdLst>
                            <a:ahLst/>
                            <a:cxnLst>
                              <a:cxn ang="0">
                                <a:pos x="0" y="T0"/>
                              </a:cxn>
                              <a:cxn ang="0">
                                <a:pos x="0" y="T1"/>
                              </a:cxn>
                              <a:cxn ang="0">
                                <a:pos x="0" y="T2"/>
                              </a:cxn>
                            </a:cxnLst>
                            <a:rect l="0" t="0" r="r" b="b"/>
                            <a:pathLst>
                              <a:path h="1244">
                                <a:moveTo>
                                  <a:pt x="0" y="0"/>
                                </a:moveTo>
                                <a:lnTo>
                                  <a:pt x="0" y="1244"/>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56"/>
                        <wps:cNvSpPr>
                          <a:spLocks/>
                        </wps:cNvSpPr>
                        <wps:spPr bwMode="auto">
                          <a:xfrm>
                            <a:off x="1633220" y="434975"/>
                            <a:ext cx="0" cy="887095"/>
                          </a:xfrm>
                          <a:custGeom>
                            <a:avLst/>
                            <a:gdLst>
                              <a:gd name="T0" fmla="*/ 0 h 1397"/>
                              <a:gd name="T1" fmla="*/ 1397 h 1397"/>
                              <a:gd name="T2" fmla="*/ 0 h 1397"/>
                            </a:gdLst>
                            <a:ahLst/>
                            <a:cxnLst>
                              <a:cxn ang="0">
                                <a:pos x="0" y="T0"/>
                              </a:cxn>
                              <a:cxn ang="0">
                                <a:pos x="0" y="T1"/>
                              </a:cxn>
                              <a:cxn ang="0">
                                <a:pos x="0" y="T2"/>
                              </a:cxn>
                            </a:cxnLst>
                            <a:rect l="0" t="0" r="r" b="b"/>
                            <a:pathLst>
                              <a:path h="1397">
                                <a:moveTo>
                                  <a:pt x="0" y="0"/>
                                </a:moveTo>
                                <a:lnTo>
                                  <a:pt x="0" y="1397"/>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57"/>
                        <wps:cNvSpPr>
                          <a:spLocks/>
                        </wps:cNvSpPr>
                        <wps:spPr bwMode="auto">
                          <a:xfrm>
                            <a:off x="1379855" y="386715"/>
                            <a:ext cx="416560" cy="163195"/>
                          </a:xfrm>
                          <a:custGeom>
                            <a:avLst/>
                            <a:gdLst>
                              <a:gd name="T0" fmla="*/ 0 w 656"/>
                              <a:gd name="T1" fmla="*/ 257 h 257"/>
                              <a:gd name="T2" fmla="*/ 656 w 656"/>
                              <a:gd name="T3" fmla="*/ 0 h 257"/>
                              <a:gd name="T4" fmla="*/ 0 w 656"/>
                              <a:gd name="T5" fmla="*/ 257 h 257"/>
                            </a:gdLst>
                            <a:ahLst/>
                            <a:cxnLst>
                              <a:cxn ang="0">
                                <a:pos x="T0" y="T1"/>
                              </a:cxn>
                              <a:cxn ang="0">
                                <a:pos x="T2" y="T3"/>
                              </a:cxn>
                              <a:cxn ang="0">
                                <a:pos x="T4" y="T5"/>
                              </a:cxn>
                            </a:cxnLst>
                            <a:rect l="0" t="0" r="r" b="b"/>
                            <a:pathLst>
                              <a:path w="656" h="257">
                                <a:moveTo>
                                  <a:pt x="0" y="257"/>
                                </a:moveTo>
                                <a:lnTo>
                                  <a:pt x="656" y="0"/>
                                </a:lnTo>
                                <a:lnTo>
                                  <a:pt x="0" y="257"/>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58"/>
                        <wps:cNvSpPr>
                          <a:spLocks noEditPoints="1"/>
                        </wps:cNvSpPr>
                        <wps:spPr bwMode="auto">
                          <a:xfrm>
                            <a:off x="1205865" y="549910"/>
                            <a:ext cx="347345" cy="0"/>
                          </a:xfrm>
                          <a:custGeom>
                            <a:avLst/>
                            <a:gdLst>
                              <a:gd name="T0" fmla="*/ 274 w 547"/>
                              <a:gd name="T1" fmla="*/ 0 w 547"/>
                              <a:gd name="T2" fmla="*/ 274 w 547"/>
                              <a:gd name="T3" fmla="*/ 547 w 547"/>
                            </a:gdLst>
                            <a:ahLst/>
                            <a:cxnLst>
                              <a:cxn ang="0">
                                <a:pos x="T0" y="0"/>
                              </a:cxn>
                              <a:cxn ang="0">
                                <a:pos x="T1" y="0"/>
                              </a:cxn>
                              <a:cxn ang="0">
                                <a:pos x="T2" y="0"/>
                              </a:cxn>
                              <a:cxn ang="0">
                                <a:pos x="T3" y="0"/>
                              </a:cxn>
                            </a:cxnLst>
                            <a:rect l="0" t="0" r="r" b="b"/>
                            <a:pathLst>
                              <a:path w="547">
                                <a:moveTo>
                                  <a:pt x="274" y="0"/>
                                </a:moveTo>
                                <a:lnTo>
                                  <a:pt x="0" y="0"/>
                                </a:lnTo>
                                <a:moveTo>
                                  <a:pt x="274" y="0"/>
                                </a:moveTo>
                                <a:lnTo>
                                  <a:pt x="547"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59"/>
                        <wps:cNvSpPr>
                          <a:spLocks/>
                        </wps:cNvSpPr>
                        <wps:spPr bwMode="auto">
                          <a:xfrm>
                            <a:off x="1125220" y="520065"/>
                            <a:ext cx="87630" cy="58420"/>
                          </a:xfrm>
                          <a:custGeom>
                            <a:avLst/>
                            <a:gdLst>
                              <a:gd name="T0" fmla="*/ 138 w 138"/>
                              <a:gd name="T1" fmla="*/ 92 h 92"/>
                              <a:gd name="T2" fmla="*/ 0 w 138"/>
                              <a:gd name="T3" fmla="*/ 47 h 92"/>
                              <a:gd name="T4" fmla="*/ 138 w 138"/>
                              <a:gd name="T5" fmla="*/ 0 h 92"/>
                              <a:gd name="T6" fmla="*/ 138 w 138"/>
                              <a:gd name="T7" fmla="*/ 92 h 92"/>
                            </a:gdLst>
                            <a:ahLst/>
                            <a:cxnLst>
                              <a:cxn ang="0">
                                <a:pos x="T0" y="T1"/>
                              </a:cxn>
                              <a:cxn ang="0">
                                <a:pos x="T2" y="T3"/>
                              </a:cxn>
                              <a:cxn ang="0">
                                <a:pos x="T4" y="T5"/>
                              </a:cxn>
                              <a:cxn ang="0">
                                <a:pos x="T6" y="T7"/>
                              </a:cxn>
                            </a:cxnLst>
                            <a:rect l="0" t="0" r="r" b="b"/>
                            <a:pathLst>
                              <a:path w="138" h="92">
                                <a:moveTo>
                                  <a:pt x="138" y="92"/>
                                </a:moveTo>
                                <a:lnTo>
                                  <a:pt x="0" y="47"/>
                                </a:lnTo>
                                <a:lnTo>
                                  <a:pt x="138" y="0"/>
                                </a:lnTo>
                                <a:lnTo>
                                  <a:pt x="13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60"/>
                        <wps:cNvSpPr>
                          <a:spLocks/>
                        </wps:cNvSpPr>
                        <wps:spPr bwMode="auto">
                          <a:xfrm>
                            <a:off x="1546225" y="520065"/>
                            <a:ext cx="86995" cy="58420"/>
                          </a:xfrm>
                          <a:custGeom>
                            <a:avLst/>
                            <a:gdLst>
                              <a:gd name="T0" fmla="*/ 0 w 137"/>
                              <a:gd name="T1" fmla="*/ 0 h 92"/>
                              <a:gd name="T2" fmla="*/ 137 w 137"/>
                              <a:gd name="T3" fmla="*/ 47 h 92"/>
                              <a:gd name="T4" fmla="*/ 0 w 137"/>
                              <a:gd name="T5" fmla="*/ 92 h 92"/>
                              <a:gd name="T6" fmla="*/ 0 w 137"/>
                              <a:gd name="T7" fmla="*/ 0 h 92"/>
                            </a:gdLst>
                            <a:ahLst/>
                            <a:cxnLst>
                              <a:cxn ang="0">
                                <a:pos x="T0" y="T1"/>
                              </a:cxn>
                              <a:cxn ang="0">
                                <a:pos x="T2" y="T3"/>
                              </a:cxn>
                              <a:cxn ang="0">
                                <a:pos x="T4" y="T5"/>
                              </a:cxn>
                              <a:cxn ang="0">
                                <a:pos x="T6" y="T7"/>
                              </a:cxn>
                            </a:cxnLst>
                            <a:rect l="0" t="0" r="r" b="b"/>
                            <a:pathLst>
                              <a:path w="137" h="92">
                                <a:moveTo>
                                  <a:pt x="0" y="0"/>
                                </a:moveTo>
                                <a:lnTo>
                                  <a:pt x="137" y="47"/>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Rectangle 161"/>
                        <wps:cNvSpPr>
                          <a:spLocks noChangeArrowheads="1"/>
                        </wps:cNvSpPr>
                        <wps:spPr bwMode="auto">
                          <a:xfrm>
                            <a:off x="1278890" y="317500"/>
                            <a:ext cx="1035685"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 name="Rectangle 164"/>
                        <wps:cNvSpPr>
                          <a:spLocks noChangeArrowheads="1"/>
                        </wps:cNvSpPr>
                        <wps:spPr bwMode="auto">
                          <a:xfrm>
                            <a:off x="1155383" y="322580"/>
                            <a:ext cx="1218565" cy="167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pPr>
                              <w:r w:rsidRPr="00026ECE">
                                <w:rPr>
                                  <w:rFonts w:eastAsia="??"/>
                                  <w:caps w:val="0"/>
                                </w:rPr>
                                <w:t>b) durée d'observation</w:t>
                              </w:r>
                            </w:p>
                          </w:txbxContent>
                        </wps:txbx>
                        <wps:bodyPr rot="0" vert="horz" wrap="square" lIns="0" tIns="0" rIns="0" bIns="0" anchor="t" anchorCtr="0">
                          <a:noAutofit/>
                        </wps:bodyPr>
                      </wps:wsp>
                      <wps:wsp>
                        <wps:cNvPr id="1964" name="Rectangle 78"/>
                        <wps:cNvSpPr>
                          <a:spLocks noChangeArrowheads="1"/>
                        </wps:cNvSpPr>
                        <wps:spPr bwMode="auto">
                          <a:xfrm>
                            <a:off x="107950" y="1701953"/>
                            <a:ext cx="352425" cy="19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rPr>
                                  <w:rFonts w:eastAsia="??"/>
                                </w:rPr>
                              </w:pPr>
                              <w:r w:rsidRPr="00026ECE">
                                <w:rPr>
                                  <w:rFonts w:eastAsia="??"/>
                                  <w:caps w:val="0"/>
                                </w:rPr>
                                <w:t xml:space="preserve">Canal </w:t>
                              </w:r>
                              <w:r w:rsidRPr="00026ECE">
                                <w:rPr>
                                  <w:rFonts w:eastAsia="??"/>
                                </w:rPr>
                                <w:t>3</w:t>
                              </w:r>
                            </w:p>
                          </w:txbxContent>
                        </wps:txbx>
                        <wps:bodyPr rot="0" vert="horz" wrap="none" lIns="0" tIns="0" rIns="0" bIns="0" anchor="t" anchorCtr="0">
                          <a:noAutofit/>
                        </wps:bodyPr>
                      </wps:wsp>
                      <wps:wsp>
                        <wps:cNvPr id="1965" name="Rectangle 78"/>
                        <wps:cNvSpPr>
                          <a:spLocks noChangeArrowheads="1"/>
                        </wps:cNvSpPr>
                        <wps:spPr bwMode="auto">
                          <a:xfrm>
                            <a:off x="107950" y="1297305"/>
                            <a:ext cx="352425" cy="193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rPr>
                                  <w:rFonts w:eastAsia="??"/>
                                </w:rPr>
                              </w:pPr>
                              <w:r w:rsidRPr="00026ECE">
                                <w:rPr>
                                  <w:rFonts w:eastAsia="??"/>
                                  <w:caps w:val="0"/>
                                </w:rPr>
                                <w:t xml:space="preserve">Canal </w:t>
                              </w:r>
                              <w:r w:rsidRPr="00026ECE">
                                <w:rPr>
                                  <w:rFonts w:eastAsia="??"/>
                                </w:rPr>
                                <w:t>2</w:t>
                              </w:r>
                            </w:p>
                          </w:txbxContent>
                        </wps:txbx>
                        <wps:bodyPr rot="0" vert="horz" wrap="none" lIns="0" tIns="0" rIns="0" bIns="0" anchor="t" anchorCtr="0">
                          <a:noAutofit/>
                        </wps:bodyPr>
                      </wps:wsp>
                      <wps:wsp>
                        <wps:cNvPr id="1966" name="Rectangle 78"/>
                        <wps:cNvSpPr>
                          <a:spLocks noChangeArrowheads="1"/>
                        </wps:cNvSpPr>
                        <wps:spPr bwMode="auto">
                          <a:xfrm>
                            <a:off x="107950" y="2708662"/>
                            <a:ext cx="37782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26ECE" w:rsidRDefault="001B3A69" w:rsidP="00026ECE">
                              <w:pPr>
                                <w:pStyle w:val="Figure"/>
                                <w:rPr>
                                  <w:rFonts w:eastAsia="??"/>
                                </w:rPr>
                              </w:pPr>
                              <w:r w:rsidRPr="00026ECE">
                                <w:rPr>
                                  <w:rFonts w:eastAsia="??"/>
                                  <w:caps w:val="0"/>
                                </w:rPr>
                                <w:t xml:space="preserve">Canal </w:t>
                              </w:r>
                              <w:r w:rsidRPr="00026ECE">
                                <w:rPr>
                                  <w:rFonts w:eastAsia="??"/>
                                </w:rPr>
                                <w:t>N</w:t>
                              </w:r>
                            </w:p>
                          </w:txbxContent>
                        </wps:txbx>
                        <wps:bodyPr rot="0" vert="horz" wrap="none" lIns="0" tIns="0" rIns="0" bIns="0" anchor="t" anchorCtr="0">
                          <a:spAutoFit/>
                        </wps:bodyPr>
                      </wps:wsp>
                    </wpc:wpc>
                  </a:graphicData>
                </a:graphic>
              </wp:inline>
            </w:drawing>
          </mc:Choice>
          <mc:Fallback>
            <w:pict>
              <v:group w14:anchorId="19E69386" id="Canvas 2501" o:spid="_x0000_s1338" editas="canvas" style="width:394.45pt;height:246.05pt;mso-position-horizontal-relative:char;mso-position-vertical-relative:line" coordsize="50095,3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">
                <v:shape id="_x0000_s1339" type="#_x0000_t75" style="position:absolute;width:50095;height:31248;visibility:visible;mso-wrap-style:square">
                  <v:fill o:detectmouseclick="t"/>
                  <v:path o:connecttype="none"/>
                </v:shape>
                <v:line id="Line 66" o:spid="_x0000_s1340" style="position:absolute;visibility:visible;mso-wrap-style:square" from="4133,7689" to="49898,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" strokeweight="1e-4mm">
                  <v:stroke endcap="round"/>
                </v:line>
                <v:line id="Line 67" o:spid="_x0000_s1341" style="position:absolute;visibility:visible;mso-wrap-style:square" from="4133,11760" to="49898,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" strokeweight="1e-4mm">
                  <v:stroke endcap="round"/>
                </v:line>
                <v:line id="Line 68" o:spid="_x0000_s1342" style="position:absolute;visibility:visible;mso-wrap-style:square" from="4133,15830" to="49898,1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" strokeweight="1e-4mm">
                  <v:stroke endcap="round"/>
                </v:line>
                <v:line id="Line 69" o:spid="_x0000_s1343" style="position:absolute;visibility:visible;mso-wrap-style:square" from="4133,19894" to="49898,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" strokeweight="1e-4mm">
                  <v:stroke endcap="round"/>
                </v:line>
                <v:line id="Line 70" o:spid="_x0000_s1344" style="position:absolute;visibility:visible;mso-wrap-style:square" from="4133,26003" to="49898,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" strokeweight="1e-4mm">
                  <v:stroke endcap="round"/>
                </v:line>
                <v:line id="Line 71" o:spid="_x0000_s1345" style="position:absolute;visibility:visible;mso-wrap-style:square" from="4133,30073" to="49898,3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" strokeweight="1e-4mm">
                  <v:stroke endcap="round"/>
                </v:line>
                <v:rect id="Rectangle 72" o:spid="_x0000_s1346" style="position:absolute;left:22173;top:21749;width:293;height:28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" filled="f" stroked="f">
                  <v:textbox style="mso-fit-shape-to-text:t" inset="0,0,0,0">
                    <w:txbxContent>
                      <w:p w:rsidR="001B3A69" w:rsidRPr="00026ECE" w:rsidRDefault="001B3A69" w:rsidP="00026ECE">
                        <w:pPr>
                          <w:pStyle w:val="Figure"/>
                        </w:pPr>
                        <w:r w:rsidRPr="00026ECE">
                          <w:rPr>
                            <w:rFonts w:eastAsia="??"/>
                          </w:rPr>
                          <w:t>.</w:t>
                        </w:r>
                      </w:p>
                    </w:txbxContent>
                  </v:textbox>
                </v:rect>
                <v:rect id="Rectangle 73" o:spid="_x0000_s1347" style="position:absolute;left:22174;top:22396;width:292;height:28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" filled="f" stroked="f">
                  <v:textbox style="mso-fit-shape-to-text:t" inset="0,0,0,0">
                    <w:txbxContent>
                      <w:p w:rsidR="001B3A69" w:rsidRPr="00026ECE" w:rsidRDefault="001B3A69" w:rsidP="00026ECE">
                        <w:pPr>
                          <w:pStyle w:val="Figure"/>
                        </w:pPr>
                        <w:r w:rsidRPr="00026ECE">
                          <w:rPr>
                            <w:rFonts w:eastAsia="??"/>
                          </w:rPr>
                          <w:t>.</w:t>
                        </w:r>
                      </w:p>
                    </w:txbxContent>
                  </v:textbox>
                </v:rect>
                <v:rect id="Rectangle 74" o:spid="_x0000_s1348" style="position:absolute;left:22173;top:23038;width:293;height:28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" filled="f" stroked="f">
                  <v:textbox style="mso-fit-shape-to-text:t" inset="0,0,0,0">
                    <w:txbxContent>
                      <w:p w:rsidR="001B3A69" w:rsidRPr="00026ECE" w:rsidRDefault="001B3A69" w:rsidP="00026ECE">
                        <w:pPr>
                          <w:pStyle w:val="Figure"/>
                        </w:pPr>
                        <w:r w:rsidRPr="00026ECE">
                          <w:rPr>
                            <w:rFonts w:eastAsia="??"/>
                          </w:rPr>
                          <w:t>.</w:t>
                        </w:r>
                      </w:p>
                    </w:txbxContent>
                  </v:textbox>
                </v:rect>
                <v:rect id="Rectangle 75" o:spid="_x0000_s1349" style="position:absolute;left:46608;top:21748;width:293;height:283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" filled="f" stroked="f">
                  <v:textbox style="mso-fit-shape-to-text:t" inset="0,0,0,0">
                    <w:txbxContent>
                      <w:p w:rsidR="001B3A69" w:rsidRPr="00026ECE" w:rsidRDefault="001B3A69" w:rsidP="00026ECE">
                        <w:pPr>
                          <w:pStyle w:val="Figure"/>
                        </w:pPr>
                        <w:r w:rsidRPr="00026ECE">
                          <w:rPr>
                            <w:rFonts w:eastAsia="??"/>
                          </w:rPr>
                          <w:t>.</w:t>
                        </w:r>
                      </w:p>
                    </w:txbxContent>
                  </v:textbox>
                </v:rect>
                <v:rect id="Rectangle 76" o:spid="_x0000_s1350" style="position:absolute;left:46609;top:22395;width:292;height:283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" filled="f" stroked="f">
                  <v:textbox style="mso-fit-shape-to-text:t" inset="0,0,0,0">
                    <w:txbxContent>
                      <w:p w:rsidR="001B3A69" w:rsidRPr="00026ECE" w:rsidRDefault="001B3A69" w:rsidP="00026ECE">
                        <w:pPr>
                          <w:pStyle w:val="Figure"/>
                        </w:pPr>
                        <w:r w:rsidRPr="00026ECE">
                          <w:rPr>
                            <w:rFonts w:eastAsia="??"/>
                          </w:rPr>
                          <w:t>.</w:t>
                        </w:r>
                      </w:p>
                    </w:txbxContent>
                  </v:textbox>
                </v:rect>
                <v:rect id="Rectangle 77" o:spid="_x0000_s1351" style="position:absolute;left:46608;top:23037;width:293;height:283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" filled="f" stroked="f">
                  <v:textbox style="mso-fit-shape-to-text:t" inset="0,0,0,0">
                    <w:txbxContent>
                      <w:p w:rsidR="001B3A69" w:rsidRPr="00026ECE" w:rsidRDefault="001B3A69" w:rsidP="00026ECE">
                        <w:pPr>
                          <w:pStyle w:val="Figure"/>
                        </w:pPr>
                        <w:r w:rsidRPr="00026ECE">
                          <w:rPr>
                            <w:rFonts w:eastAsia="??"/>
                          </w:rPr>
                          <w:t>.</w:t>
                        </w:r>
                      </w:p>
                    </w:txbxContent>
                  </v:textbox>
                </v:rect>
                <v:rect id="Rectangle 78" o:spid="_x0000_s1352" style="position:absolute;left:1079;top:8674;width:3524;height:20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" filled="f" stroked="f">
                  <v:textbox inset="0,0,0,0">
                    <w:txbxContent>
                      <w:p w:rsidR="001B3A69" w:rsidRPr="00026ECE" w:rsidRDefault="001B3A69" w:rsidP="00026ECE">
                        <w:pPr>
                          <w:pStyle w:val="Figure"/>
                          <w:rPr>
                            <w:rFonts w:eastAsia="??"/>
                          </w:rPr>
                        </w:pPr>
                        <w:r w:rsidRPr="00026ECE">
                          <w:rPr>
                            <w:rFonts w:eastAsia="??"/>
                            <w:caps w:val="0"/>
                          </w:rPr>
                          <w:t xml:space="preserve">Canal </w:t>
                        </w:r>
                        <w:r w:rsidRPr="00026ECE">
                          <w:rPr>
                            <w:rFonts w:eastAsia="??"/>
                          </w:rPr>
                          <w:t>1</w:t>
                        </w:r>
                      </w:p>
                    </w:txbxContent>
                  </v:textbox>
                </v:rect>
                <v:rect id="Rectangle 90" o:spid="_x0000_s1353" style="position:absolute;left:5143;top:7689;width:5086;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" fillcolor="#e8eef7" stroked="f"/>
                <v:rect id="Rectangle 91" o:spid="_x0000_s1354" style="position:absolute;left:5143;top:7689;width:5086;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" filled="f" strokeweight="1e-4mm">
                  <v:stroke joinstyle="round" endcap="round"/>
                </v:rect>
                <v:shape id="Freeform 92" o:spid="_x0000_s1355" style="position:absolute;left:6115;top:763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3" o:spid="_x0000_s1356" style="position:absolute;left:7131;top:763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4" o:spid="_x0000_s1357" style="position:absolute;left:8147;top:763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" path="m16,8r,112c16,124,12,128,8,128,4,128,,124,,120l,8c,4,4,,8,v4,,8,4,8,8xm16,200r,112c16,316,12,320,8,320,4,320,,316,,312l,200v,-4,4,-8,8,-8c12,192,16,196,16,200xm16,392r,112c16,508,12,512,8,512,4,512,,508,,504l,392v,-4,4,-8,8,-8c12,384,16,388,16,392xm16,584r,29c16,617,12,621,8,621,4,621,,617,,613l,584v,-4,4,-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5" o:spid="_x0000_s1358" style="position:absolute;left:9163;top:763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" path="m16,8r,112c16,124,13,128,8,128,4,128,,124,,120l,8c,4,4,,8,v5,,8,4,8,8xm16,200r,112c16,316,13,320,8,320,4,320,,316,,312l,200v,-4,4,-8,8,-8c13,192,16,196,16,200xm16,392r,112c16,508,13,512,8,512,4,512,,508,,504l,392v,-4,4,-8,8,-8c13,384,16,388,16,392xm16,584r,29c16,617,13,621,8,621,4,621,,617,,613l,584v,-4,4,-8,8,-8c13,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96" o:spid="_x0000_s1359" style="position:absolute;left:11252;top:11760;width:5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" fillcolor="#e8eef7" stroked="f"/>
                <v:rect id="Rectangle 97" o:spid="_x0000_s1360" style="position:absolute;left:11252;top:11760;width:5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" filled="f" strokeweight="1e-4mm">
                  <v:stroke joinstyle="round" endcap="round"/>
                </v:rect>
                <v:shape id="Freeform 98" o:spid="_x0000_s1361" style="position:absolute;left:12217;top:1170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9" o:spid="_x0000_s1362" style="position:absolute;left:13233;top:1170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" path="m16,8r,112c16,124,12,128,8,128,4,128,,124,,120l,8c,3,4,,8,v4,,8,3,8,8xm16,200r,112c16,316,12,320,8,320,4,320,,316,,312l,200v,-5,4,-8,8,-8c12,192,16,195,16,200xm16,392r,112c16,508,12,512,8,512,4,512,,508,,504l,392v,-5,4,-8,8,-8c12,384,16,387,16,392xm16,584r,29c16,617,12,621,8,621,4,621,,617,,613l,584v,-5,4,-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00" o:spid="_x0000_s1363" style="position:absolute;left:14249;top:1170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01" o:spid="_x0000_s1364" style="position:absolute;left:15265;top:1170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102" o:spid="_x0000_s1365" style="position:absolute;left:17354;top:15830;width:508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" fillcolor="#e8eef7" stroked="f"/>
                <v:rect id="Rectangle 103" o:spid="_x0000_s1366" style="position:absolute;left:17354;top:15830;width:508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" filled="f" strokeweight="1e-4mm">
                  <v:stroke joinstyle="round" endcap="round"/>
                </v:rect>
                <v:shape id="Freeform 104" o:spid="_x0000_s1367" style="position:absolute;left:18319;top:15779;width:108;height:4172;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" path="m16,8r,112c16,124,12,128,8,128,3,128,,124,,120l,8c,3,3,,8,v4,,8,3,8,8xm16,200r,112c16,316,12,320,8,320,3,320,,316,,312l,200v,-5,3,-8,8,-8c12,192,16,195,16,200xm16,392r,112c16,508,12,512,8,512,3,512,,508,,504l,392v,-5,3,-8,8,-8c12,384,16,387,16,392xm16,584r,28c16,617,12,620,8,620,3,620,,617,,612l,584v,-5,3,-8,8,-8c12,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05" o:spid="_x0000_s1368" style="position:absolute;left:19335;top:15779;width:108;height:4172;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" path="m16,8r,112c16,124,12,128,8,128,4,128,,124,,120l,8c,3,4,,8,v4,,8,3,8,8xm16,200r,112c16,316,12,320,8,320,4,320,,316,,312l,200v,-5,4,-8,8,-8c12,192,16,195,16,200xm16,392r,112c16,508,12,512,8,512,4,512,,508,,504l,392v,-5,4,-8,8,-8c12,384,16,387,16,392xm16,584r,28c16,617,12,620,8,620,4,620,,617,,612l,584v,-5,4,-8,8,-8c12,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06" o:spid="_x0000_s1369" style="position:absolute;left:20351;top:15779;width:108;height:4172;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07" o:spid="_x0000_s1370" style="position:absolute;left:21367;top:15779;width:108;height:4172;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rect id="Rectangle 108" o:spid="_x0000_s1371" style="position:absolute;left:26504;top:26003;width:5087;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" fillcolor="#e8eef7" stroked="f"/>
                <v:rect id="Rectangle 109" o:spid="_x0000_s1372" style="position:absolute;left:26504;top:26003;width:5087;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" filled="f" strokeweight="1e-4mm">
                  <v:stroke joinstyle="round" endcap="round"/>
                </v:rect>
                <v:shape id="Freeform 110" o:spid="_x0000_s1373" style="position:absolute;left:27470;top:25946;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" path="m16,8r,112c16,125,13,128,8,128,4,128,,125,,120l,8c,4,4,,8,v5,,8,4,8,8xm16,200r,112c16,317,13,320,8,320,4,320,,317,,312l,200v,-4,4,-8,8,-8c13,192,16,196,16,200xm16,392r,112c16,509,13,512,8,512,4,512,,509,,504l,392v,-4,4,-8,8,-8c13,384,16,388,16,392xm16,584r,29c16,617,13,621,8,621,4,621,,617,,613l,584v,-4,4,-8,8,-8c13,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1" o:spid="_x0000_s1374" style="position:absolute;left:28492;top:25946;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" path="m16,8r,112c16,125,12,128,8,128,3,128,,125,,120l,8c,4,3,,8,v4,,8,4,8,8xm16,200r,112c16,317,12,320,8,320,3,320,,317,,312l,200v,-4,3,-8,8,-8c12,192,16,196,16,200xm16,392r,112c16,509,12,512,8,512,3,512,,509,,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2" o:spid="_x0000_s1375" style="position:absolute;left:29508;top:25946;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" path="m16,8r,112c16,125,12,128,8,128,3,128,,125,,120l,8c,4,3,,8,v4,,8,4,8,8xm16,200r,112c16,317,12,320,8,320,3,320,,317,,312l,200v,-4,3,-8,8,-8c12,192,16,196,16,200xm16,392r,112c16,509,12,512,8,512,3,512,,509,,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3" o:spid="_x0000_s1376" style="position:absolute;left:30524;top:25946;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" path="m16,8r,112c16,125,12,128,8,128,4,128,,125,,120l,8c,4,4,,8,v4,,8,4,8,8xm16,200r,112c16,317,12,320,8,320,4,320,,317,,312l,200v,-4,4,-8,8,-8c12,192,16,196,16,200xm16,392r,112c16,509,12,512,8,512,4,512,,509,,504l,392v,-4,4,-8,8,-8c12,384,16,388,16,392xm16,584r,29c16,617,12,621,8,621,4,621,,617,,613l,584v,-4,4,-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114" o:spid="_x0000_s1377" style="position:absolute;left:32607;top:7689;width:5086;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" fillcolor="#e8eef7" stroked="f"/>
                <v:rect id="Rectangle 115" o:spid="_x0000_s1378" style="position:absolute;left:32607;top:7689;width:5086;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" filled="f" strokeweight="1e-4mm">
                  <v:stroke joinstyle="round" endcap="round"/>
                </v:rect>
                <v:shape id="Freeform 116" o:spid="_x0000_s1379" style="position:absolute;left:33578;top:763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7" o:spid="_x0000_s1380" style="position:absolute;left:34594;top:763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8" o:spid="_x0000_s1381" style="position:absolute;left:35610;top:763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" path="m16,8r,112c16,124,12,128,8,128,4,128,,124,,120l,8c,4,4,,8,v4,,8,4,8,8xm16,200r,112c16,316,12,320,8,320,4,320,,316,,312l,200v,-4,4,-8,8,-8c12,192,16,196,16,200xm16,392r,112c16,508,12,512,8,512,4,512,,508,,504l,392v,-4,4,-8,8,-8c12,384,16,388,16,392xm16,584r,29c16,617,12,621,8,621,4,621,,617,,613l,584v,-4,4,-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9" o:spid="_x0000_s1382" style="position:absolute;left:36626;top:763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" path="m16,8r,112c16,124,13,128,8,128,4,128,,124,,120l,8c,4,4,,8,v5,,8,4,8,8xm16,200r,112c16,316,13,320,8,320,4,320,,316,,312l,200v,-4,4,-8,8,-8c13,192,16,196,16,200xm16,392r,112c16,508,13,512,8,512,4,512,,508,,504l,392v,-4,4,-8,8,-8c13,384,16,388,16,392xm16,584r,29c16,617,13,621,8,621,4,621,,617,,613l,584v,-4,4,-8,8,-8c13,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120" o:spid="_x0000_s1383" style="position:absolute;left:38709;top:11760;width:508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" fillcolor="#e8eef7" stroked="f"/>
                <v:rect id="Rectangle 121" o:spid="_x0000_s1384" style="position:absolute;left:38709;top:11760;width:508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" filled="f" strokeweight="1e-4mm">
                  <v:stroke joinstyle="round" endcap="round"/>
                </v:rect>
                <v:shape id="Freeform 122" o:spid="_x0000_s1385" style="position:absolute;left:39681;top:1170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23" o:spid="_x0000_s1386" style="position:absolute;left:40697;top:1170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24" o:spid="_x0000_s1387" style="position:absolute;left:41713;top:1170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" path="m16,8r,112c16,124,12,128,8,128,4,128,,124,,120l,8c,3,4,,8,v4,,8,3,8,8xm16,200r,112c16,316,12,320,8,320,4,320,,316,,312l,200v,-5,4,-8,8,-8c12,192,16,195,16,200xm16,392r,112c16,508,12,512,8,512,4,512,,508,,504l,392v,-5,4,-8,8,-8c12,384,16,387,16,392xm16,584r,29c16,617,12,621,8,621,4,621,,617,,613l,584v,-5,4,-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25" o:spid="_x0000_s1388" style="position:absolute;left:42729;top:11709;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126" o:spid="_x0000_s1389" style="position:absolute;left:44818;top:15830;width:5080;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" fillcolor="#e8eef7" stroked="f"/>
                <v:rect id="Rectangle 127" o:spid="_x0000_s1390" style="position:absolute;left:44818;top:15830;width:5080;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" filled="f" strokeweight="1e-4mm">
                  <v:stroke joinstyle="round" endcap="round"/>
                </v:rect>
                <v:shape id="Freeform 128" o:spid="_x0000_s1391" style="position:absolute;left:45783;top:15779;width:108;height:4172;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" path="m16,8r,112c16,124,12,128,8,128,3,128,,124,,120l,8c,3,3,,8,v4,,8,3,8,8xm16,200r,112c16,316,12,320,8,320,3,320,,316,,312l,200v,-5,3,-8,8,-8c12,192,16,195,16,200xm16,392r,112c16,508,12,512,8,512,3,512,,508,,504l,392v,-5,3,-8,8,-8c12,384,16,387,16,392xm16,584r,28c16,617,12,620,8,620,3,620,,617,,612l,584v,-5,3,-8,8,-8c12,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29" o:spid="_x0000_s1392" style="position:absolute;left:46799;top:15779;width:102;height:4172;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" path="m16,8r,112c16,124,12,128,8,128,4,128,,124,,120l,8c,3,4,,8,v4,,8,3,8,8xm16,200r,112c16,316,12,320,8,320,4,320,,316,,312l,200v,-5,4,-8,8,-8c12,192,16,195,16,200xm16,392r,112c16,508,12,512,8,512,4,512,,508,,504l,392v,-5,4,-8,8,-8c12,384,16,387,16,392xm16,584r,28c16,617,12,620,8,620,4,620,,617,,612l,584v,-5,4,-8,8,-8c12,576,16,579,16,584xe" fillcolor="black" strokeweight="47e-5mm">
                  <v:stroke joinstyle="bevel"/>
                  <v:path arrowok="t" o:connecttype="custom" o:connectlocs="10160,5383;10160,80747;5080,86131;0,80747;0,5383;5080,0;10160,5383;10160,134579;10160,209943;5080,215326;0,209943;0,134579;5080,129196;10160,134579;10160,263775;10160,339139;5080,344522;0,339139;0,263775;5080,258392;10160,263775;10160,392971;10160,411812;5080,417195;0,411812;0,392971;5080,387588;10160,392971" o:connectangles="0,0,0,0,0,0,0,0,0,0,0,0,0,0,0,0,0,0,0,0,0,0,0,0,0,0,0,0"/>
                  <o:lock v:ext="edit" verticies="t"/>
                </v:shape>
                <v:shape id="Freeform 130" o:spid="_x0000_s1393" style="position:absolute;left:47815;top:15779;width:102;height:4172;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160,5383;10160,80747;5080,86131;0,80747;0,5383;5080,0;10160,5383;10160,134579;10160,209943;5080,215326;0,209943;0,134579;5080,129196;10160,134579;10160,263775;10160,339139;5080,344522;0,339139;0,263775;5080,258392;10160,263775;10160,392971;10160,411812;5080,417195;0,411812;0,392971;5080,387588;10160,392971" o:connectangles="0,0,0,0,0,0,0,0,0,0,0,0,0,0,0,0,0,0,0,0,0,0,0,0,0,0,0,0"/>
                  <o:lock v:ext="edit" verticies="t"/>
                </v:shape>
                <v:shape id="Freeform 131" o:spid="_x0000_s1394" style="position:absolute;left:48825;top:15779;width:108;height:4172;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32" o:spid="_x0000_s1395" style="position:absolute;left:16332;top:5403;width:8756;height:11157;visibility:visible;mso-wrap-style:square;v-text-anchor:top" coordsize="1379,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" path="m,l,949,,xm161,r,1757l161,xm161,181r1218,l161,181xe" stroked="f">
                  <v:path arrowok="t" o:connecttype="custom" o:connectlocs="0,0;0,602615;0,0;102235,0;102235,1115695;102235,0;102235,114935;875665,114935;102235,114935" o:connectangles="0,0,0,0,0,0,0,0,0"/>
                  <o:lock v:ext="edit" verticies="t"/>
                </v:shape>
                <v:shape id="Freeform 133" o:spid="_x0000_s1396" style="position:absolute;left:16332;top:5403;width:0;height:6027;visibility:visible;mso-wrap-style:square;v-text-anchor:top" coordsize="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" path="m,l,949,,xe" filled="f" strokeweight="1e-4mm">
                  <v:stroke endcap="round"/>
                  <v:path arrowok="t" o:connecttype="custom" o:connectlocs="0,0;0,602615;0,0" o:connectangles="0,0,0"/>
                </v:shape>
                <v:shape id="Freeform 134" o:spid="_x0000_s1397" style="position:absolute;left:17354;top:5403;width:0;height:11157;visibility:visible;mso-wrap-style:square;v-text-anchor:top" coordsize="0,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" path="m,l,1757,,xe" filled="f" strokeweight="1e-4mm">
                  <v:stroke endcap="round"/>
                  <v:path arrowok="t" o:connecttype="custom" o:connectlocs="0,0;0,1115695;0,0" o:connectangles="0,0,0"/>
                </v:shape>
                <v:shape id="Freeform 135" o:spid="_x0000_s1398" style="position:absolute;left:17354;top:6553;width:7734;height:0;visibility:visible;mso-wrap-style:square;v-text-anchor:top" coordsize="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" path="m,l1218,,,xe" filled="f" strokeweight="1e-4mm">
                  <v:stroke endcap="round"/>
                  <v:path arrowok="t" o:connecttype="custom" o:connectlocs="0,0;773430,0;0,0" o:connectangles="0,0,0"/>
                </v:shape>
                <v:shape id="Freeform 136" o:spid="_x0000_s1399" style="position:absolute;left:14617;top:6553;width:4464;height:0;visibility:visible;mso-wrap-style:square;v-text-anchor:top" coordsize="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" path="m,l144,m703,l557,e" filled="f" strokeweight="1e-4mm">
                  <v:stroke endcap="round"/>
                  <v:path arrowok="t" o:connecttype="custom" o:connectlocs="0,0;91440,0;446405,0;353695,0" o:connectangles="0,0,0,0"/>
                  <o:lock v:ext="edit" verticies="t"/>
                </v:shape>
                <v:shape id="Freeform 137" o:spid="_x0000_s1400" style="position:absolute;left:15462;top:6261;width:870;height:584;visibility:visible;mso-wrap-style:square;v-text-anchor:top" coordsize="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" path="m,l137,46,,92,,xe" fillcolor="black" stroked="f">
                  <v:path arrowok="t" o:connecttype="custom" o:connectlocs="0,0;86995,29210;0,58420;0,0" o:connectangles="0,0,0,0"/>
                </v:shape>
                <v:shape id="Freeform 138" o:spid="_x0000_s1401" style="position:absolute;left:17354;top:6261;width:876;height:584;visibility:visible;mso-wrap-style:square;v-text-anchor:top" coordsize="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" path="m138,92l,46,138,r,92xe" fillcolor="black" stroked="f">
                  <v:path arrowok="t" o:connecttype="custom" o:connectlocs="87630,58420;0,29210;87630,0;87630,58420" o:connectangles="0,0,0,0"/>
                </v:shape>
                <v:rect id="Rectangle 139" o:spid="_x0000_s1402" style="position:absolute;left:18808;top:5861;width:1254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" stroked="f"/>
                <v:rect id="Rectangle 142" o:spid="_x0000_s1403" style="position:absolute;left:19081;top:5761;width:11443;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rsidR="001B3A69" w:rsidRPr="00026ECE" w:rsidRDefault="001B3A69" w:rsidP="00026ECE">
                        <w:pPr>
                          <w:pStyle w:val="Figure"/>
                          <w:jc w:val="left"/>
                        </w:pPr>
                        <w:r w:rsidRPr="00026ECE">
                          <w:rPr>
                            <w:rFonts w:eastAsia="??"/>
                            <w:caps w:val="0"/>
                          </w:rPr>
                          <w:t>c) délai de traitement</w:t>
                        </w:r>
                      </w:p>
                    </w:txbxContent>
                  </v:textbox>
                </v:rect>
                <v:shape id="Freeform 143" o:spid="_x0000_s1404" style="position:absolute;left:5143;top:1092;width:10382;height:8058;visibility:visible;mso-wrap-style:square;v-text-anchor:top" coordsize="1635,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" path="m,l,1269,,xm162,r,1269l162,xm162,181r1473,l162,181xe" stroked="f">
                  <v:path arrowok="t" o:connecttype="custom" o:connectlocs="0,0;0,805815;0,0;102870,0;102870,805815;102870,0;102870,114935;1038225,114935;102870,114935" o:connectangles="0,0,0,0,0,0,0,0,0"/>
                  <o:lock v:ext="edit" verticies="t"/>
                </v:shape>
                <v:shape id="Freeform 144" o:spid="_x0000_s1405" style="position:absolute;left:5143;top:1092;width:0;height:8058;visibility:visible;mso-wrap-style:square;v-text-anchor:top" coordsize="0,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" path="m,l,1269,,xe" filled="f" strokeweight="1e-4mm">
                  <v:stroke endcap="round"/>
                  <v:path arrowok="t" o:connecttype="custom" o:connectlocs="0,0;0,805815;0,0" o:connectangles="0,0,0"/>
                </v:shape>
                <v:shape id="Freeform 145" o:spid="_x0000_s1406" style="position:absolute;left:6172;top:1092;width:0;height:8058;visibility:visible;mso-wrap-style:square;v-text-anchor:top" coordsize="0,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" path="m,l,1269,,xe" filled="f" strokeweight="1e-4mm">
                  <v:stroke endcap="round"/>
                  <v:path arrowok="t" o:connecttype="custom" o:connectlocs="0,0;0,805815;0,0" o:connectangles="0,0,0"/>
                </v:shape>
                <v:shape id="Freeform 146" o:spid="_x0000_s1407" style="position:absolute;left:6172;top:2241;width:9353;height:0;visibility:visible;mso-wrap-style:square;v-text-anchor:top" coordsize="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" path="m,l1473,,,xe" filled="f" strokeweight="1e-4mm">
                  <v:stroke endcap="round"/>
                  <v:path arrowok="t" o:connecttype="custom" o:connectlocs="0,0;935355,0;0,0" o:connectangles="0,0,0"/>
                </v:shape>
                <v:shape id="Freeform 147" o:spid="_x0000_s1408" style="position:absolute;left:3429;top:2241;width:4464;height:0;visibility:visible;mso-wrap-style:square;v-text-anchor:top" coordsize="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" path="m,l144,m703,l558,e" filled="f" strokeweight="1e-4mm">
                  <v:stroke endcap="round"/>
                  <v:path arrowok="t" o:connecttype="custom" o:connectlocs="0,0;91440,0;446405,0;354330,0" o:connectangles="0,0,0,0"/>
                  <o:lock v:ext="edit" verticies="t"/>
                </v:shape>
                <v:shape id="Freeform 148" o:spid="_x0000_s1409" style="position:absolute;left:4273;top:1943;width:870;height:584;visibility:visible;mso-wrap-style:square;v-text-anchor:top" coordsize="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" path="m,l137,47,,92,,xe" fillcolor="black" stroked="f">
                  <v:path arrowok="t" o:connecttype="custom" o:connectlocs="0,0;86995,29845;0,58420;0,0" o:connectangles="0,0,0,0"/>
                </v:shape>
                <v:shape id="Freeform 149" o:spid="_x0000_s1410" style="position:absolute;left:6172;top:1943;width:870;height:584;visibility:visible;mso-wrap-style:square;v-text-anchor:top" coordsize="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" path="m137,92l,47,137,r,92xe" fillcolor="black" stroked="f">
                  <v:path arrowok="t" o:connecttype="custom" o:connectlocs="86995,58420;0,29845;86995,0;86995,58420" o:connectangles="0,0,0,0"/>
                </v:shape>
                <v:rect id="Rectangle 150" o:spid="_x0000_s1411" style="position:absolute;left:7626;top:1549;width:1579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" stroked="f"/>
                <v:rect id="Rectangle 153" o:spid="_x0000_s1412" style="position:absolute;left:8255;top:1530;width:1889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rsidR="001B3A69" w:rsidRPr="00026ECE" w:rsidRDefault="001B3A69" w:rsidP="00026ECE">
                        <w:pPr>
                          <w:pStyle w:val="Figure"/>
                          <w:jc w:val="left"/>
                        </w:pPr>
                        <w:r w:rsidRPr="00026ECE">
                          <w:rPr>
                            <w:rFonts w:eastAsia="??"/>
                            <w:caps w:val="0"/>
                          </w:rPr>
                          <w:t>a) durée de mesure d'un échantillon</w:t>
                        </w:r>
                      </w:p>
                    </w:txbxContent>
                  </v:textbox>
                </v:rect>
                <v:shape id="Freeform 154" o:spid="_x0000_s1413" style="position:absolute;left:11252;top:3867;width:6712;height:9353;visibility:visible;mso-wrap-style:square;v-text-anchor:top" coordsize="1057,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" path="m,76l,1320,,76xm800,76r,1397l800,76xm401,257l1057,,401,257xe" stroked="f">
                  <v:path arrowok="t" o:connecttype="custom" o:connectlocs="0,48260;0,838200;0,48260;508000,48260;508000,935355;508000,48260;254635,163195;671195,0;254635,163195" o:connectangles="0,0,0,0,0,0,0,0,0"/>
                  <o:lock v:ext="edit" verticies="t"/>
                </v:shape>
                <v:shape id="Freeform 155" o:spid="_x0000_s1414" style="position:absolute;left:11252;top:4349;width:0;height:7900;visibility:visible;mso-wrap-style:square;v-text-anchor:top" coordsize="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" path="m,l,1244,,xe" filled="f" strokeweight="1e-4mm">
                  <v:stroke endcap="round"/>
                  <v:path arrowok="t" o:connecttype="custom" o:connectlocs="0,0;0,789940;0,0" o:connectangles="0,0,0"/>
                </v:shape>
                <v:shape id="Freeform 156" o:spid="_x0000_s1415" style="position:absolute;left:16332;top:4349;width:0;height:8871;visibility:visible;mso-wrap-style:square;v-text-anchor:top" coordsize="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" path="m,l,1397,,xe" filled="f" strokeweight="1e-4mm">
                  <v:stroke endcap="round"/>
                  <v:path arrowok="t" o:connecttype="custom" o:connectlocs="0,0;0,887095;0,0" o:connectangles="0,0,0"/>
                </v:shape>
                <v:shape id="Freeform 157" o:spid="_x0000_s1416" style="position:absolute;left:13798;top:3867;width:4166;height:1632;visibility:visible;mso-wrap-style:square;v-text-anchor:top" coordsize="65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" path="m,257l656,,,257xe" filled="f" strokeweight="1e-4mm">
                  <v:stroke endcap="round"/>
                  <v:path arrowok="t" o:connecttype="custom" o:connectlocs="0,163195;416560,0;0,163195" o:connectangles="0,0,0"/>
                </v:shape>
                <v:shape id="Freeform 158" o:spid="_x0000_s1417" style="position:absolute;left:12058;top:5499;width:3474;height:0;visibility:visible;mso-wrap-style:square;v-text-anchor:top" coordsize="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" path="m274,l,m274,l547,e" filled="f" strokeweight="1e-4mm">
                  <v:stroke endcap="round"/>
                  <v:path arrowok="t" o:connecttype="custom" o:connectlocs="173990,0;0,0;173990,0;347345,0" o:connectangles="0,0,0,0"/>
                  <o:lock v:ext="edit" verticies="t"/>
                </v:shape>
                <v:shape id="Freeform 159" o:spid="_x0000_s1418" style="position:absolute;left:11252;top:5200;width:876;height:584;visibility:visible;mso-wrap-style:square;v-text-anchor:top" coordsize="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" path="m138,92l,47,138,r,92xe" fillcolor="black" stroked="f">
                  <v:path arrowok="t" o:connecttype="custom" o:connectlocs="87630,58420;0,29845;87630,0;87630,58420" o:connectangles="0,0,0,0"/>
                </v:shape>
                <v:shape id="Freeform 160" o:spid="_x0000_s1419" style="position:absolute;left:15462;top:5200;width:870;height:584;visibility:visible;mso-wrap-style:square;v-text-anchor:top" coordsize="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" path="m,l137,47,,92,,xe" fillcolor="black" stroked="f">
                  <v:path arrowok="t" o:connecttype="custom" o:connectlocs="0,0;86995,29845;0,58420;0,0" o:connectangles="0,0,0,0"/>
                </v:shape>
                <v:rect id="Rectangle 161" o:spid="_x0000_s1420" style="position:absolute;left:12788;top:3175;width:1035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" stroked="f"/>
                <v:rect id="Rectangle 164" o:spid="_x0000_s1421" style="position:absolute;left:11553;top:3225;width:1218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rsidR="001B3A69" w:rsidRPr="00026ECE" w:rsidRDefault="001B3A69" w:rsidP="00026ECE">
                        <w:pPr>
                          <w:pStyle w:val="Figure"/>
                        </w:pPr>
                        <w:r w:rsidRPr="00026ECE">
                          <w:rPr>
                            <w:rFonts w:eastAsia="??"/>
                            <w:caps w:val="0"/>
                          </w:rPr>
                          <w:t>b) durée d'observation</w:t>
                        </w:r>
                      </w:p>
                    </w:txbxContent>
                  </v:textbox>
                </v:rect>
                <v:rect id="Rectangle 78" o:spid="_x0000_s1422" style="position:absolute;left:1079;top:17019;width:352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" filled="f" stroked="f">
                  <v:textbox inset="0,0,0,0">
                    <w:txbxContent>
                      <w:p w:rsidR="001B3A69" w:rsidRPr="00026ECE" w:rsidRDefault="001B3A69" w:rsidP="00026ECE">
                        <w:pPr>
                          <w:pStyle w:val="Figure"/>
                          <w:rPr>
                            <w:rFonts w:eastAsia="??"/>
                          </w:rPr>
                        </w:pPr>
                        <w:r w:rsidRPr="00026ECE">
                          <w:rPr>
                            <w:rFonts w:eastAsia="??"/>
                            <w:caps w:val="0"/>
                          </w:rPr>
                          <w:t xml:space="preserve">Canal </w:t>
                        </w:r>
                        <w:r w:rsidRPr="00026ECE">
                          <w:rPr>
                            <w:rFonts w:eastAsia="??"/>
                          </w:rPr>
                          <w:t>3</w:t>
                        </w:r>
                      </w:p>
                    </w:txbxContent>
                  </v:textbox>
                </v:rect>
                <v:rect id="Rectangle 78" o:spid="_x0000_s1423" style="position:absolute;left:1079;top:12973;width:3524;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" filled="f" stroked="f">
                  <v:textbox inset="0,0,0,0">
                    <w:txbxContent>
                      <w:p w:rsidR="001B3A69" w:rsidRPr="00026ECE" w:rsidRDefault="001B3A69" w:rsidP="00026ECE">
                        <w:pPr>
                          <w:pStyle w:val="Figure"/>
                          <w:rPr>
                            <w:rFonts w:eastAsia="??"/>
                          </w:rPr>
                        </w:pPr>
                        <w:r w:rsidRPr="00026ECE">
                          <w:rPr>
                            <w:rFonts w:eastAsia="??"/>
                            <w:caps w:val="0"/>
                          </w:rPr>
                          <w:t xml:space="preserve">Canal </w:t>
                        </w:r>
                        <w:r w:rsidRPr="00026ECE">
                          <w:rPr>
                            <w:rFonts w:eastAsia="??"/>
                          </w:rPr>
                          <w:t>2</w:t>
                        </w:r>
                      </w:p>
                    </w:txbxContent>
                  </v:textbox>
                </v:rect>
                <v:rect id="Rectangle 78" o:spid="_x0000_s1424" style="position:absolute;left:1079;top:27086;width:37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" filled="f" stroked="f">
                  <v:textbox style="mso-fit-shape-to-text:t" inset="0,0,0,0">
                    <w:txbxContent>
                      <w:p w:rsidR="001B3A69" w:rsidRPr="00026ECE" w:rsidRDefault="001B3A69" w:rsidP="00026ECE">
                        <w:pPr>
                          <w:pStyle w:val="Figure"/>
                          <w:rPr>
                            <w:rFonts w:eastAsia="??"/>
                          </w:rPr>
                        </w:pPr>
                        <w:r w:rsidRPr="00026ECE">
                          <w:rPr>
                            <w:rFonts w:eastAsia="??"/>
                            <w:caps w:val="0"/>
                          </w:rPr>
                          <w:t xml:space="preserve">Canal </w:t>
                        </w:r>
                        <w:r w:rsidRPr="00026ECE">
                          <w:rPr>
                            <w:rFonts w:eastAsia="??"/>
                          </w:rPr>
                          <w:t>N</w:t>
                        </w:r>
                      </w:p>
                    </w:txbxContent>
                  </v:textbox>
                </v:rect>
                <w10:anchorlock/>
              </v:group>
            </w:pict>
          </mc:Fallback>
        </mc:AlternateContent>
      </w:r>
    </w:p>
    <w:p w:rsidR="00327D4F" w:rsidRPr="001766D1" w:rsidRDefault="00327D4F" w:rsidP="00327D4F">
      <w:pPr>
        <w:pStyle w:val="Heading2"/>
      </w:pPr>
      <w:bookmarkStart w:id="92" w:name="_Toc337547352"/>
      <w:bookmarkStart w:id="93" w:name="_Toc352134889"/>
      <w:bookmarkStart w:id="94" w:name="_Toc500251239"/>
      <w:r w:rsidRPr="001766D1">
        <w:t>3.6</w:t>
      </w:r>
      <w:r w:rsidRPr="001766D1">
        <w:tab/>
        <w:t>Directivité de l'antenne de mesure</w:t>
      </w:r>
      <w:bookmarkEnd w:id="92"/>
      <w:bookmarkEnd w:id="93"/>
      <w:bookmarkEnd w:id="94"/>
    </w:p>
    <w:p w:rsidR="00327D4F" w:rsidRPr="001766D1" w:rsidRDefault="00327D4F" w:rsidP="00327D4F">
      <w:r w:rsidRPr="001766D1">
        <w:t>Le plus souvent, les données de mesure de l'occupation devraient être valables à l'emplacement du contrôle ou dans une zone spécifiée autour de cet emplacement. Pour que les résultats soient valables dans une zone circulaire autour de l'emplacement du contrôle, il faut utiliser une antenne de mesure non directive. Il s'agira le plus souvent du montage standard.</w:t>
      </w:r>
    </w:p>
    <w:p w:rsidR="00327D4F" w:rsidRDefault="00327D4F" w:rsidP="00327D4F">
      <w:r>
        <w:br w:type="page"/>
      </w:r>
    </w:p>
    <w:p w:rsidR="00327D4F" w:rsidRPr="001766D1" w:rsidRDefault="00327D4F" w:rsidP="00327D4F">
      <w:r w:rsidRPr="001766D1">
        <w:lastRenderedPageBreak/>
        <w:t>Toutefois, une antenne de mesure directive sera nécessaire dans les cas suivants:</w:t>
      </w:r>
    </w:p>
    <w:p w:rsidR="00327D4F" w:rsidRPr="001766D1" w:rsidRDefault="00327D4F" w:rsidP="00327D4F">
      <w:pPr>
        <w:pStyle w:val="enumlev1"/>
      </w:pPr>
      <w:r w:rsidRPr="001766D1">
        <w:t>–</w:t>
      </w:r>
      <w:r w:rsidRPr="001766D1">
        <w:tab/>
        <w:t xml:space="preserve">La mesure doit indiquer l'occupation pour un emplacement particulier et un service qui utilise aussi des antennes directives. C'est le cas par exemple lorsqu'on doit mesurer l'occupation par le réseau de communication d'une compagnie ferroviaire. Les stations de base de l'utilisateur sont placées le long des rails et des antennes bidirectives sont utilisées pour que le faisceau radioélectrique pointe sur les rails (voir la </w:t>
      </w:r>
      <w:r>
        <w:t>Figure</w:t>
      </w:r>
      <w:r w:rsidRPr="001766D1">
        <w:t> 9). Dans ce cas, l'antenne de mesure peut avoir la même directivité que l'antenne de la station de base. On retrouve la même situation pour la mesure de l'occupation d'une bande dans le cas de liaisons radioélectriques point à point.</w:t>
      </w:r>
    </w:p>
    <w:p w:rsidR="00327D4F" w:rsidRPr="00D44251" w:rsidRDefault="00327D4F" w:rsidP="00C90ABE">
      <w:pPr>
        <w:pStyle w:val="FigureNo"/>
      </w:pPr>
      <w:r w:rsidRPr="00C90ABE">
        <w:t>Figure</w:t>
      </w:r>
      <w:r w:rsidRPr="00D44251">
        <w:t xml:space="preserve"> 9</w:t>
      </w:r>
    </w:p>
    <w:p w:rsidR="00327D4F" w:rsidRPr="00D44251" w:rsidRDefault="00327D4F" w:rsidP="00C90ABE">
      <w:pPr>
        <w:pStyle w:val="Figuretitle"/>
      </w:pPr>
      <w:r w:rsidRPr="00D44251">
        <w:t xml:space="preserve">Exemple </w:t>
      </w:r>
      <w:r w:rsidRPr="00C90ABE">
        <w:t>de</w:t>
      </w:r>
      <w:r w:rsidRPr="00D44251">
        <w:t xml:space="preserve"> montage pour un réseau de communication ferroviaire</w:t>
      </w:r>
    </w:p>
    <w:p w:rsidR="00327D4F" w:rsidRPr="001766D1" w:rsidRDefault="00FC7068" w:rsidP="00C90ABE">
      <w:pPr>
        <w:jc w:val="center"/>
      </w:pPr>
      <w:r w:rsidRPr="001766D1">
        <w:rPr>
          <w:noProof/>
          <w:lang w:val="en-GB" w:eastAsia="en-GB"/>
        </w:rPr>
        <mc:AlternateContent>
          <mc:Choice Requires="wps">
            <w:drawing>
              <wp:anchor distT="0" distB="0" distL="114300" distR="114300" simplePos="0" relativeHeight="251666432" behindDoc="0" locked="0" layoutInCell="1" allowOverlap="1" wp14:anchorId="31CCFB21" wp14:editId="1FCADEBB">
                <wp:simplePos x="0" y="0"/>
                <wp:positionH relativeFrom="column">
                  <wp:posOffset>3009900</wp:posOffset>
                </wp:positionH>
                <wp:positionV relativeFrom="paragraph">
                  <wp:posOffset>51765</wp:posOffset>
                </wp:positionV>
                <wp:extent cx="775335" cy="146050"/>
                <wp:effectExtent l="0" t="0" r="5715" b="6350"/>
                <wp:wrapNone/>
                <wp:docPr id="791" name="Text Box 791"/>
                <wp:cNvGraphicFramePr/>
                <a:graphic xmlns:a="http://schemas.openxmlformats.org/drawingml/2006/main">
                  <a:graphicData uri="http://schemas.microsoft.com/office/word/2010/wordprocessingShape">
                    <wps:wsp>
                      <wps:cNvSpPr txBox="1"/>
                      <wps:spPr>
                        <a:xfrm>
                          <a:off x="0" y="0"/>
                          <a:ext cx="775335"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3A69" w:rsidRPr="00FC7068" w:rsidRDefault="001B3A69" w:rsidP="00327D4F">
                            <w:pPr>
                              <w:spacing w:before="0"/>
                              <w:jc w:val="center"/>
                              <w:rPr>
                                <w:sz w:val="16"/>
                                <w:szCs w:val="16"/>
                                <w:lang w:val="fr-CH"/>
                              </w:rPr>
                            </w:pPr>
                            <w:r w:rsidRPr="00FC7068">
                              <w:rPr>
                                <w:sz w:val="16"/>
                                <w:szCs w:val="16"/>
                                <w:lang w:val="fr-CH"/>
                              </w:rPr>
                              <w:t>Stations de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FB21" id="Text Box 791" o:spid="_x0000_s1425" type="#_x0000_t202" style="position:absolute;left:0;text-align:left;margin-left:237pt;margin-top:4.1pt;width:61.05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" fillcolor="white [3201]" stroked="f" strokeweight=".5pt">
                <v:textbox inset="0,0,0,0">
                  <w:txbxContent>
                    <w:p w:rsidR="001B3A69" w:rsidRPr="00FC7068" w:rsidRDefault="001B3A69" w:rsidP="00327D4F">
                      <w:pPr>
                        <w:spacing w:before="0"/>
                        <w:jc w:val="center"/>
                        <w:rPr>
                          <w:sz w:val="16"/>
                          <w:szCs w:val="16"/>
                          <w:lang w:val="fr-CH"/>
                        </w:rPr>
                      </w:pPr>
                      <w:r w:rsidRPr="00FC7068">
                        <w:rPr>
                          <w:sz w:val="16"/>
                          <w:szCs w:val="16"/>
                          <w:lang w:val="fr-CH"/>
                        </w:rPr>
                        <w:t>Stations de base</w:t>
                      </w:r>
                    </w:p>
                  </w:txbxContent>
                </v:textbox>
              </v:shape>
            </w:pict>
          </mc:Fallback>
        </mc:AlternateContent>
      </w:r>
      <w:r w:rsidR="00327D4F">
        <w:rPr>
          <w:noProof/>
          <w:lang w:val="en-GB" w:eastAsia="en-GB"/>
        </w:rPr>
        <mc:AlternateContent>
          <mc:Choice Requires="wpg">
            <w:drawing>
              <wp:inline distT="0" distB="0" distL="0" distR="0" wp14:anchorId="4ED8E1C2" wp14:editId="7159BA79">
                <wp:extent cx="4580890" cy="1456690"/>
                <wp:effectExtent l="0" t="0" r="10160" b="48260"/>
                <wp:docPr id="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1456690"/>
                          <a:chOff x="2191" y="2582"/>
                          <a:chExt cx="7214" cy="2294"/>
                        </a:xfrm>
                      </wpg:grpSpPr>
                      <wps:wsp>
                        <wps:cNvPr id="67" name="Freeform 3"/>
                        <wps:cNvSpPr>
                          <a:spLocks/>
                        </wps:cNvSpPr>
                        <wps:spPr bwMode="auto">
                          <a:xfrm>
                            <a:off x="2191" y="2986"/>
                            <a:ext cx="2523" cy="1699"/>
                          </a:xfrm>
                          <a:custGeom>
                            <a:avLst/>
                            <a:gdLst>
                              <a:gd name="T0" fmla="*/ 2482 w 2523"/>
                              <a:gd name="T1" fmla="*/ 173 h 1699"/>
                              <a:gd name="T2" fmla="*/ 607 w 2523"/>
                              <a:gd name="T3" fmla="*/ 563 h 1699"/>
                              <a:gd name="T4" fmla="*/ 322 w 2523"/>
                              <a:gd name="T5" fmla="*/ 818 h 1699"/>
                              <a:gd name="T6" fmla="*/ 359 w 2523"/>
                              <a:gd name="T7" fmla="*/ 1598 h 1699"/>
                              <a:gd name="T8" fmla="*/ 2482 w 2523"/>
                              <a:gd name="T9" fmla="*/ 173 h 1699"/>
                            </a:gdLst>
                            <a:ahLst/>
                            <a:cxnLst>
                              <a:cxn ang="0">
                                <a:pos x="T0" y="T1"/>
                              </a:cxn>
                              <a:cxn ang="0">
                                <a:pos x="T2" y="T3"/>
                              </a:cxn>
                              <a:cxn ang="0">
                                <a:pos x="T4" y="T5"/>
                              </a:cxn>
                              <a:cxn ang="0">
                                <a:pos x="T6" y="T7"/>
                              </a:cxn>
                              <a:cxn ang="0">
                                <a:pos x="T8" y="T9"/>
                              </a:cxn>
                            </a:cxnLst>
                            <a:rect l="0" t="0" r="r" b="b"/>
                            <a:pathLst>
                              <a:path w="2523" h="1699">
                                <a:moveTo>
                                  <a:pt x="2482" y="173"/>
                                </a:moveTo>
                                <a:cubicBezTo>
                                  <a:pt x="2523" y="0"/>
                                  <a:pt x="967" y="456"/>
                                  <a:pt x="607" y="563"/>
                                </a:cubicBezTo>
                                <a:cubicBezTo>
                                  <a:pt x="247" y="670"/>
                                  <a:pt x="363" y="646"/>
                                  <a:pt x="322" y="818"/>
                                </a:cubicBezTo>
                                <a:cubicBezTo>
                                  <a:pt x="281" y="990"/>
                                  <a:pt x="0" y="1699"/>
                                  <a:pt x="359" y="1598"/>
                                </a:cubicBezTo>
                                <a:cubicBezTo>
                                  <a:pt x="718" y="1497"/>
                                  <a:pt x="2441" y="346"/>
                                  <a:pt x="2482" y="173"/>
                                </a:cubicBezTo>
                                <a:close/>
                              </a:path>
                            </a:pathLst>
                          </a:custGeom>
                          <a:gradFill rotWithShape="1">
                            <a:gsLst>
                              <a:gs pos="0">
                                <a:srgbClr val="FF9900">
                                  <a:gamma/>
                                  <a:tint val="32157"/>
                                  <a:invGamma/>
                                </a:srgbClr>
                              </a:gs>
                              <a:gs pos="100000">
                                <a:srgbClr val="FF9900"/>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 name="Group 4"/>
                        <wpg:cNvGrpSpPr>
                          <a:grpSpLocks/>
                        </wpg:cNvGrpSpPr>
                        <wpg:grpSpPr bwMode="auto">
                          <a:xfrm>
                            <a:off x="4890" y="3129"/>
                            <a:ext cx="3928" cy="1309"/>
                            <a:chOff x="4005" y="2243"/>
                            <a:chExt cx="3928" cy="1309"/>
                          </a:xfrm>
                        </wpg:grpSpPr>
                        <wps:wsp>
                          <wps:cNvPr id="69" name="Freeform 5"/>
                          <wps:cNvSpPr>
                            <a:spLocks/>
                          </wps:cNvSpPr>
                          <wps:spPr bwMode="auto">
                            <a:xfrm>
                              <a:off x="4020" y="2243"/>
                              <a:ext cx="3913" cy="1267"/>
                            </a:xfrm>
                            <a:custGeom>
                              <a:avLst/>
                              <a:gdLst>
                                <a:gd name="T0" fmla="*/ 0 w 3913"/>
                                <a:gd name="T1" fmla="*/ 0 h 1267"/>
                                <a:gd name="T2" fmla="*/ 3278 w 3913"/>
                                <a:gd name="T3" fmla="*/ 487 h 1267"/>
                                <a:gd name="T4" fmla="*/ 3810 w 3913"/>
                                <a:gd name="T5" fmla="*/ 1267 h 1267"/>
                              </a:gdLst>
                              <a:ahLst/>
                              <a:cxnLst>
                                <a:cxn ang="0">
                                  <a:pos x="T0" y="T1"/>
                                </a:cxn>
                                <a:cxn ang="0">
                                  <a:pos x="T2" y="T3"/>
                                </a:cxn>
                                <a:cxn ang="0">
                                  <a:pos x="T4" y="T5"/>
                                </a:cxn>
                              </a:cxnLst>
                              <a:rect l="0" t="0" r="r" b="b"/>
                              <a:pathLst>
                                <a:path w="3913" h="1267">
                                  <a:moveTo>
                                    <a:pt x="0" y="0"/>
                                  </a:moveTo>
                                  <a:cubicBezTo>
                                    <a:pt x="1321" y="138"/>
                                    <a:pt x="2643" y="276"/>
                                    <a:pt x="3278" y="487"/>
                                  </a:cubicBezTo>
                                  <a:cubicBezTo>
                                    <a:pt x="3913" y="698"/>
                                    <a:pt x="3861" y="982"/>
                                    <a:pt x="3810" y="1267"/>
                                  </a:cubicBezTo>
                                </a:path>
                              </a:pathLst>
                            </a:custGeom>
                            <a:gradFill rotWithShape="1">
                              <a:gsLst>
                                <a:gs pos="0">
                                  <a:srgbClr val="FF9900"/>
                                </a:gs>
                                <a:gs pos="100000">
                                  <a:srgbClr val="FF9900">
                                    <a:gamma/>
                                    <a:tint val="34510"/>
                                    <a:invGamma/>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
                          <wps:cNvSpPr>
                            <a:spLocks/>
                          </wps:cNvSpPr>
                          <wps:spPr bwMode="auto">
                            <a:xfrm rot="2180621" flipV="1">
                              <a:off x="4005" y="2288"/>
                              <a:ext cx="3913" cy="1264"/>
                            </a:xfrm>
                            <a:custGeom>
                              <a:avLst/>
                              <a:gdLst>
                                <a:gd name="T0" fmla="*/ 0 w 3913"/>
                                <a:gd name="T1" fmla="*/ 0 h 1267"/>
                                <a:gd name="T2" fmla="*/ 3278 w 3913"/>
                                <a:gd name="T3" fmla="*/ 487 h 1267"/>
                                <a:gd name="T4" fmla="*/ 3810 w 3913"/>
                                <a:gd name="T5" fmla="*/ 1267 h 1267"/>
                              </a:gdLst>
                              <a:ahLst/>
                              <a:cxnLst>
                                <a:cxn ang="0">
                                  <a:pos x="T0" y="T1"/>
                                </a:cxn>
                                <a:cxn ang="0">
                                  <a:pos x="T2" y="T3"/>
                                </a:cxn>
                                <a:cxn ang="0">
                                  <a:pos x="T4" y="T5"/>
                                </a:cxn>
                              </a:cxnLst>
                              <a:rect l="0" t="0" r="r" b="b"/>
                              <a:pathLst>
                                <a:path w="3913" h="1267">
                                  <a:moveTo>
                                    <a:pt x="0" y="0"/>
                                  </a:moveTo>
                                  <a:cubicBezTo>
                                    <a:pt x="1321" y="138"/>
                                    <a:pt x="2643" y="276"/>
                                    <a:pt x="3278" y="487"/>
                                  </a:cubicBezTo>
                                  <a:cubicBezTo>
                                    <a:pt x="3913" y="698"/>
                                    <a:pt x="3861" y="982"/>
                                    <a:pt x="3810" y="1267"/>
                                  </a:cubicBezTo>
                                </a:path>
                              </a:pathLst>
                            </a:custGeom>
                            <a:gradFill rotWithShape="1">
                              <a:gsLst>
                                <a:gs pos="0">
                                  <a:srgbClr val="FF9900"/>
                                </a:gs>
                                <a:gs pos="100000">
                                  <a:srgbClr val="FF9900">
                                    <a:gamma/>
                                    <a:tint val="34510"/>
                                    <a:invGamma/>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85" name="Freeform 7"/>
                        <wps:cNvSpPr>
                          <a:spLocks/>
                        </wps:cNvSpPr>
                        <wps:spPr bwMode="auto">
                          <a:xfrm>
                            <a:off x="2580" y="3418"/>
                            <a:ext cx="4125" cy="693"/>
                          </a:xfrm>
                          <a:custGeom>
                            <a:avLst/>
                            <a:gdLst>
                              <a:gd name="T0" fmla="*/ 0 w 4125"/>
                              <a:gd name="T1" fmla="*/ 693 h 693"/>
                              <a:gd name="T2" fmla="*/ 2055 w 4125"/>
                              <a:gd name="T3" fmla="*/ 48 h 693"/>
                              <a:gd name="T4" fmla="*/ 4125 w 4125"/>
                              <a:gd name="T5" fmla="*/ 408 h 693"/>
                            </a:gdLst>
                            <a:ahLst/>
                            <a:cxnLst>
                              <a:cxn ang="0">
                                <a:pos x="T0" y="T1"/>
                              </a:cxn>
                              <a:cxn ang="0">
                                <a:pos x="T2" y="T3"/>
                              </a:cxn>
                              <a:cxn ang="0">
                                <a:pos x="T4" y="T5"/>
                              </a:cxn>
                            </a:cxnLst>
                            <a:rect l="0" t="0" r="r" b="b"/>
                            <a:pathLst>
                              <a:path w="4125" h="693">
                                <a:moveTo>
                                  <a:pt x="0" y="693"/>
                                </a:moveTo>
                                <a:cubicBezTo>
                                  <a:pt x="683" y="394"/>
                                  <a:pt x="1367" y="96"/>
                                  <a:pt x="2055" y="48"/>
                                </a:cubicBezTo>
                                <a:cubicBezTo>
                                  <a:pt x="2743" y="0"/>
                                  <a:pt x="3434" y="204"/>
                                  <a:pt x="4125"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8"/>
                        <wps:cNvSpPr>
                          <a:spLocks/>
                        </wps:cNvSpPr>
                        <wps:spPr bwMode="auto">
                          <a:xfrm>
                            <a:off x="2580" y="3658"/>
                            <a:ext cx="4125" cy="693"/>
                          </a:xfrm>
                          <a:custGeom>
                            <a:avLst/>
                            <a:gdLst>
                              <a:gd name="T0" fmla="*/ 0 w 4125"/>
                              <a:gd name="T1" fmla="*/ 693 h 693"/>
                              <a:gd name="T2" fmla="*/ 2055 w 4125"/>
                              <a:gd name="T3" fmla="*/ 48 h 693"/>
                              <a:gd name="T4" fmla="*/ 4125 w 4125"/>
                              <a:gd name="T5" fmla="*/ 408 h 693"/>
                            </a:gdLst>
                            <a:ahLst/>
                            <a:cxnLst>
                              <a:cxn ang="0">
                                <a:pos x="T0" y="T1"/>
                              </a:cxn>
                              <a:cxn ang="0">
                                <a:pos x="T2" y="T3"/>
                              </a:cxn>
                              <a:cxn ang="0">
                                <a:pos x="T4" y="T5"/>
                              </a:cxn>
                            </a:cxnLst>
                            <a:rect l="0" t="0" r="r" b="b"/>
                            <a:pathLst>
                              <a:path w="4125" h="693">
                                <a:moveTo>
                                  <a:pt x="0" y="693"/>
                                </a:moveTo>
                                <a:cubicBezTo>
                                  <a:pt x="683" y="394"/>
                                  <a:pt x="1367" y="96"/>
                                  <a:pt x="2055" y="48"/>
                                </a:cubicBezTo>
                                <a:cubicBezTo>
                                  <a:pt x="2743" y="0"/>
                                  <a:pt x="3434" y="204"/>
                                  <a:pt x="4125"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9"/>
                        <wps:cNvCnPr>
                          <a:cxnSpLocks noChangeShapeType="1"/>
                        </wps:cNvCnPr>
                        <wps:spPr bwMode="auto">
                          <a:xfrm>
                            <a:off x="6705" y="3826"/>
                            <a:ext cx="270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0"/>
                        <wps:cNvCnPr>
                          <a:cxnSpLocks noChangeShapeType="1"/>
                        </wps:cNvCnPr>
                        <wps:spPr bwMode="auto">
                          <a:xfrm>
                            <a:off x="6705" y="4066"/>
                            <a:ext cx="2700"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 name="Oval 11"/>
                        <wps:cNvSpPr>
                          <a:spLocks noChangeArrowheads="1"/>
                        </wps:cNvSpPr>
                        <wps:spPr bwMode="auto">
                          <a:xfrm>
                            <a:off x="4695" y="303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590" name="Group 12"/>
                        <wpg:cNvGrpSpPr>
                          <a:grpSpLocks/>
                        </wpg:cNvGrpSpPr>
                        <wpg:grpSpPr bwMode="auto">
                          <a:xfrm rot="395804">
                            <a:off x="4875" y="3016"/>
                            <a:ext cx="278" cy="293"/>
                            <a:chOff x="3990" y="2130"/>
                            <a:chExt cx="278" cy="293"/>
                          </a:xfrm>
                        </wpg:grpSpPr>
                        <wps:wsp>
                          <wps:cNvPr id="1591" name="Line 13"/>
                          <wps:cNvCnPr>
                            <a:cxnSpLocks noChangeShapeType="1"/>
                          </wps:cNvCnPr>
                          <wps:spPr bwMode="auto">
                            <a:xfrm>
                              <a:off x="3990" y="2265"/>
                              <a:ext cx="278"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4"/>
                          <wps:cNvCnPr>
                            <a:cxnSpLocks noChangeShapeType="1"/>
                          </wps:cNvCnPr>
                          <wps:spPr bwMode="auto">
                            <a:xfrm flipH="1">
                              <a:off x="3998" y="2130"/>
                              <a:ext cx="9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5"/>
                          <wps:cNvCnPr>
                            <a:cxnSpLocks noChangeShapeType="1"/>
                          </wps:cNvCnPr>
                          <wps:spPr bwMode="auto">
                            <a:xfrm flipH="1">
                              <a:off x="4110" y="2198"/>
                              <a:ext cx="6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6"/>
                          <wps:cNvCnPr>
                            <a:cxnSpLocks noChangeShapeType="1"/>
                          </wps:cNvCnPr>
                          <wps:spPr bwMode="auto">
                            <a:xfrm flipH="1">
                              <a:off x="4208" y="2280"/>
                              <a:ext cx="2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95" name="Group 17"/>
                        <wpg:cNvGrpSpPr>
                          <a:grpSpLocks/>
                        </wpg:cNvGrpSpPr>
                        <wpg:grpSpPr bwMode="auto">
                          <a:xfrm rot="8672151">
                            <a:off x="4426" y="3061"/>
                            <a:ext cx="278" cy="293"/>
                            <a:chOff x="3990" y="2130"/>
                            <a:chExt cx="278" cy="293"/>
                          </a:xfrm>
                        </wpg:grpSpPr>
                        <wps:wsp>
                          <wps:cNvPr id="1596" name="Line 18"/>
                          <wps:cNvCnPr>
                            <a:cxnSpLocks noChangeShapeType="1"/>
                          </wps:cNvCnPr>
                          <wps:spPr bwMode="auto">
                            <a:xfrm>
                              <a:off x="3990" y="2265"/>
                              <a:ext cx="278"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9"/>
                          <wps:cNvCnPr>
                            <a:cxnSpLocks noChangeShapeType="1"/>
                          </wps:cNvCnPr>
                          <wps:spPr bwMode="auto">
                            <a:xfrm flipH="1">
                              <a:off x="3998" y="2130"/>
                              <a:ext cx="9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20"/>
                          <wps:cNvCnPr>
                            <a:cxnSpLocks noChangeShapeType="1"/>
                          </wps:cNvCnPr>
                          <wps:spPr bwMode="auto">
                            <a:xfrm flipH="1">
                              <a:off x="4110" y="2198"/>
                              <a:ext cx="6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21"/>
                          <wps:cNvCnPr>
                            <a:cxnSpLocks noChangeShapeType="1"/>
                          </wps:cNvCnPr>
                          <wps:spPr bwMode="auto">
                            <a:xfrm flipH="1">
                              <a:off x="4208" y="2280"/>
                              <a:ext cx="2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9" name="WordArt 22"/>
                        <wps:cNvSpPr txBox="1">
                          <a:spLocks noChangeArrowheads="1" noChangeShapeType="1" noTextEdit="1"/>
                        </wps:cNvSpPr>
                        <wps:spPr bwMode="auto">
                          <a:xfrm rot="978831">
                            <a:off x="7804" y="4409"/>
                            <a:ext cx="1409" cy="447"/>
                          </a:xfrm>
                          <a:prstGeom prst="rect">
                            <a:avLst/>
                          </a:prstGeom>
                          <a:extLst>
                            <a:ext uri="{AF507438-7753-43E0-B8FC-AC1667EBCBE1}">
                              <a14:hiddenEffects xmlns:a14="http://schemas.microsoft.com/office/drawing/2010/main">
                                <a:effectLst/>
                              </a14:hiddenEffects>
                            </a:ext>
                          </a:extLst>
                        </wps:spPr>
                        <wps:txbx>
                          <w:txbxContent>
                            <w:p w:rsidR="001B3A69" w:rsidRPr="00C90ABE" w:rsidRDefault="001B3A69" w:rsidP="00C90ABE">
                              <w:pPr>
                                <w:pStyle w:val="Figure"/>
                              </w:pPr>
                              <w:r w:rsidRPr="00C90ABE">
                                <w:t>Rails</w:t>
                              </w:r>
                            </w:p>
                          </w:txbxContent>
                        </wps:txbx>
                        <wps:bodyPr wrap="square" lIns="0" tIns="0" rIns="0" bIns="0" numCol="1" fromWordArt="1">
                          <a:prstTxWarp prst="textPlain">
                            <a:avLst>
                              <a:gd name="adj" fmla="val 50000"/>
                            </a:avLst>
                          </a:prstTxWarp>
                          <a:spAutoFit/>
                        </wps:bodyPr>
                      </wps:wsp>
                      <wps:wsp>
                        <wps:cNvPr id="380" name="AutoShape 23"/>
                        <wps:cNvSpPr>
                          <a:spLocks/>
                        </wps:cNvSpPr>
                        <wps:spPr bwMode="auto">
                          <a:xfrm>
                            <a:off x="5603" y="2582"/>
                            <a:ext cx="1440" cy="353"/>
                          </a:xfrm>
                          <a:prstGeom prst="borderCallout2">
                            <a:avLst>
                              <a:gd name="adj1" fmla="val 50991"/>
                              <a:gd name="adj2" fmla="val -8333"/>
                              <a:gd name="adj3" fmla="val 50991"/>
                              <a:gd name="adj4" fmla="val -28611"/>
                              <a:gd name="adj5" fmla="val 112463"/>
                              <a:gd name="adj6" fmla="val -48958"/>
                            </a:avLst>
                          </a:prstGeom>
                          <a:solidFill>
                            <a:srgbClr val="FFFFFF"/>
                          </a:solidFill>
                          <a:ln w="9525">
                            <a:solidFill>
                              <a:srgbClr val="000000"/>
                            </a:solidFill>
                            <a:miter lim="800000"/>
                            <a:headEnd/>
                            <a:tailEnd/>
                          </a:ln>
                        </wps:spPr>
                        <wps:txbx>
                          <w:txbxContent>
                            <w:p w:rsidR="001B3A69" w:rsidRPr="00693341" w:rsidRDefault="001B3A69" w:rsidP="00C90ABE">
                              <w:pPr>
                                <w:pStyle w:val="Figure"/>
                                <w:rPr>
                                  <w:lang w:val="de-DE"/>
                                </w:rPr>
                              </w:pPr>
                              <w:r>
                                <w:rPr>
                                  <w:lang w:val="de-DE"/>
                                </w:rPr>
                                <w:t>S</w:t>
                              </w:r>
                              <w:r w:rsidRPr="00693341">
                                <w:rPr>
                                  <w:lang w:val="de-DE"/>
                                </w:rPr>
                                <w:t>tation</w:t>
                              </w:r>
                              <w:r>
                                <w:rPr>
                                  <w:lang w:val="de-DE"/>
                                </w:rPr>
                                <w:t xml:space="preserve"> de base</w:t>
                              </w:r>
                            </w:p>
                          </w:txbxContent>
                        </wps:txbx>
                        <wps:bodyPr rot="0" vert="horz" wrap="square" lIns="91440" tIns="45720" rIns="91440" bIns="45720" anchor="t" anchorCtr="0" upright="1">
                          <a:noAutofit/>
                        </wps:bodyPr>
                      </wps:wsp>
                    </wpg:wgp>
                  </a:graphicData>
                </a:graphic>
              </wp:inline>
            </w:drawing>
          </mc:Choice>
          <mc:Fallback>
            <w:pict>
              <v:group w14:anchorId="4ED8E1C2" id="Group 2" o:spid="_x0000_s1426" style="width:360.7pt;height:114.7pt;mso-position-horizontal-relative:char;mso-position-vertical-relative:line" coordorigin="2191,2582" coordsize="721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">
                <v:shape id="Freeform 3" o:spid="_x0000_s1427" style="position:absolute;left:2191;top:2986;width:2523;height:1699;visibility:visible;mso-wrap-style:square;v-text-anchor:top" coordsize="252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" path="m2482,173c2523,,967,456,607,563,247,670,363,646,322,818,281,990,,1699,359,1598,718,1497,2441,346,2482,173xe" fillcolor="#ffdead" stroked="f">
                  <v:fill color2="#f90" rotate="t" angle="135" focus="100%" type="gradient"/>
                  <v:path arrowok="t" o:connecttype="custom" o:connectlocs="2482,173;607,563;322,818;359,1598;2482,173" o:connectangles="0,0,0,0,0"/>
                </v:shape>
                <v:group id="Group 4" o:spid="_x0000_s1428" style="position:absolute;left:4890;top:3129;width:3928;height:1309" coordorigin="4005,2243" coordsize="3928,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 o:spid="_x0000_s1429" style="position:absolute;left:4020;top:2243;width:3913;height:1267;visibility:visible;mso-wrap-style:square;v-text-anchor:top" coordsize="391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" path="m,c1321,138,2643,276,3278,487v635,211,583,495,532,780e" fillcolor="#f90" stroked="f">
                    <v:fill color2="#ffdca7" rotate="t" angle="45" focus="100%" type="gradient"/>
                    <v:path arrowok="t" o:connecttype="custom" o:connectlocs="0,0;3278,487;3810,1267" o:connectangles="0,0,0"/>
                  </v:shape>
                  <v:shape id="Freeform 6" o:spid="_x0000_s1430" style="position:absolute;left:4005;top:2288;width:3913;height:1264;rotation:-2381820fd;flip:y;visibility:visible;mso-wrap-style:square;v-text-anchor:top" coordsize="391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" path="m,c1321,138,2643,276,3278,487v635,211,583,495,532,780e" fillcolor="#f90" stroked="f">
                    <v:fill color2="#ffdca7" rotate="t" angle="45" focus="100%" type="gradient"/>
                    <v:path arrowok="t" o:connecttype="custom" o:connectlocs="0,0;3278,486;3810,1264" o:connectangles="0,0,0"/>
                  </v:shape>
                </v:group>
                <v:shape id="Freeform 7" o:spid="_x0000_s1431" style="position:absolute;left:2580;top:3418;width:4125;height:693;visibility:visible;mso-wrap-style:square;v-text-anchor:top" coordsize="41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" path="m,693c683,394,1367,96,2055,48,2743,,3434,204,4125,408e" filled="f">
                  <v:path arrowok="t" o:connecttype="custom" o:connectlocs="0,693;2055,48;4125,408" o:connectangles="0,0,0"/>
                </v:shape>
                <v:shape id="Freeform 8" o:spid="_x0000_s1432" style="position:absolute;left:2580;top:3658;width:4125;height:693;visibility:visible;mso-wrap-style:square;v-text-anchor:top" coordsize="41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" path="m,693c683,394,1367,96,2055,48,2743,,3434,204,4125,408e" filled="f">
                  <v:path arrowok="t" o:connecttype="custom" o:connectlocs="0,693;2055,48;4125,408" o:connectangles="0,0,0"/>
                </v:shape>
                <v:line id="Line 9" o:spid="_x0000_s1433" style="position:absolute;visibility:visible;mso-wrap-style:square" from="6705,3826" to="94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"/>
                <v:line id="Line 10" o:spid="_x0000_s1434" style="position:absolute;visibility:visible;mso-wrap-style:square" from="6705,4066" to="9405,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VD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"/>
                <v:oval id="Oval 11" o:spid="_x0000_s1435" style="position:absolute;left:4695;top:303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" fillcolor="black"/>
                <v:group id="Group 12" o:spid="_x0000_s1436" style="position:absolute;left:4875;top:3016;width:278;height:293;rotation:432324fd" coordorigin="3990,2130" coordsize="2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">
                  <v:line id="Line 13" o:spid="_x0000_s1437" style="position:absolute;visibility:visible;mso-wrap-style:square" from="3990,2265" to="4268,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oDxgAAAN0AAAAPAAAAZHJzL2Rvd25yZXYueG1sRE9Na8JA&#10;EL0X+h+WKfRWN1oM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0YYaA8YAAADdAAAA&#10;DwAAAAAAAAAAAAAAAAAHAgAAZHJzL2Rvd25yZXYueG1sUEsFBgAAAAADAAMAtwAAAPoCAAAAAA==&#10;"/>
                  <v:line id="Line 14" o:spid="_x0000_s1438" style="position:absolute;flip:x;visibility:visible;mso-wrap-style:square" from="3998,2130" to="4088,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"/>
                  <v:line id="Line 15" o:spid="_x0000_s1439" style="position:absolute;flip:x;visibility:visible;mso-wrap-style:square" from="4110,2198" to="417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"/>
                  <v:line id="Line 16" o:spid="_x0000_s1440" style="position:absolute;flip:x;visibility:visible;mso-wrap-style:square" from="4208,2280" to="423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"/>
                </v:group>
                <v:group id="Group 17" o:spid="_x0000_s1441" style="position:absolute;left:4426;top:3061;width:278;height:293;rotation:9472301fd" coordorigin="3990,2130" coordsize="2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">
                  <v:line id="Line 18" o:spid="_x0000_s1442" style="position:absolute;visibility:visible;mso-wrap-style:square" from="3990,2265" to="4268,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J3xQAAAN0AAAAPAAAAZHJzL2Rvd25yZXYueG1sRE9Na8JA&#10;EL0L/odlhN500xZD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Beb4J3xQAAAN0AAAAP&#10;AAAAAAAAAAAAAAAAAAcCAABkcnMvZG93bnJldi54bWxQSwUGAAAAAAMAAwC3AAAA+QIAAAAA&#10;"/>
                  <v:line id="Line 19" o:spid="_x0000_s1443" style="position:absolute;flip:x;visibility:visible;mso-wrap-style:square" from="3998,2130" to="4088,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"/>
                  <v:line id="Line 20" o:spid="_x0000_s1444" style="position:absolute;flip:x;visibility:visible;mso-wrap-style:square" from="4110,2198" to="417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"/>
                  <v:line id="Line 21" o:spid="_x0000_s1445" style="position:absolute;flip:x;visibility:visible;mso-wrap-style:square" from="4208,2280" to="423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"/>
                </v:group>
                <v:shapetype id="_x0000_t202" coordsize="21600,21600" o:spt="202" path="m,l,21600r21600,l21600,xe">
                  <v:stroke joinstyle="miter"/>
                  <v:path gradientshapeok="t" o:connecttype="rect"/>
                </v:shapetype>
                <v:shape id="WordArt 22" o:spid="_x0000_s1446" type="#_x0000_t202" style="position:absolute;left:7804;top:4409;width:1409;height:447;rotation:10691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" filled="f" stroked="f">
                  <o:lock v:ext="edit" shapetype="t"/>
                  <v:textbox style="mso-fit-shape-to-text:t" inset="0,0,0,0">
                    <w:txbxContent>
                      <w:p w:rsidR="001B3A69" w:rsidRPr="00C90ABE" w:rsidRDefault="001B3A69" w:rsidP="00C90ABE">
                        <w:pPr>
                          <w:pStyle w:val="Figure"/>
                        </w:pPr>
                        <w:r w:rsidRPr="00C90ABE">
                          <w:t>Rails</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3" o:spid="_x0000_s1447" type="#_x0000_t48" style="position:absolute;left:5603;top:2582;width:144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" adj="-10575,24292,-6180,11014,,11014">
                  <v:textbox>
                    <w:txbxContent>
                      <w:p w:rsidR="001B3A69" w:rsidRPr="00693341" w:rsidRDefault="001B3A69" w:rsidP="00C90ABE">
                        <w:pPr>
                          <w:pStyle w:val="Figure"/>
                          <w:rPr>
                            <w:lang w:val="de-DE"/>
                          </w:rPr>
                        </w:pPr>
                        <w:r>
                          <w:rPr>
                            <w:lang w:val="de-DE"/>
                          </w:rPr>
                          <w:t>S</w:t>
                        </w:r>
                        <w:r w:rsidRPr="00693341">
                          <w:rPr>
                            <w:lang w:val="de-DE"/>
                          </w:rPr>
                          <w:t>tation</w:t>
                        </w:r>
                        <w:r>
                          <w:rPr>
                            <w:lang w:val="de-DE"/>
                          </w:rPr>
                          <w:t xml:space="preserve"> de base</w:t>
                        </w:r>
                      </w:p>
                    </w:txbxContent>
                  </v:textbox>
                  <o:callout v:ext="edit" minusy="t"/>
                </v:shape>
                <w10:anchorlock/>
              </v:group>
            </w:pict>
          </mc:Fallback>
        </mc:AlternateContent>
      </w:r>
    </w:p>
    <w:p w:rsidR="00327D4F" w:rsidRPr="001766D1" w:rsidRDefault="00327D4F" w:rsidP="00327D4F">
      <w:pPr>
        <w:pStyle w:val="enumlev1"/>
        <w:spacing w:before="360"/>
      </w:pPr>
      <w:r w:rsidRPr="001766D1">
        <w:t>–</w:t>
      </w:r>
      <w:r w:rsidRPr="001766D1">
        <w:tab/>
        <w:t xml:space="preserve">Le résultat de la mesure doit être valable dans une zone qui n'est pas uniformément répartie autour du site de contrôle, qui se trouve à la frontière voire en dehors de la zone de mesure. C'est le cas par exemple lorsqu'on doit mesurer l'occupation dans une zone située dans une vallée pour laquelle le site de contrôle optimal se trouve sur une colline surplombant la vallée (voir la </w:t>
      </w:r>
      <w:r w:rsidR="00C90ABE">
        <w:t>Fig.</w:t>
      </w:r>
      <w:r w:rsidRPr="001766D1">
        <w:t> 10). Dans ce cas, une antenne de mesure directive permet de garantir que ce sont essentiellement les signaux provenant de la zone de mesure qui sont détectés. Les utilisateurs situés en dehors de la zone de mesure (par exemple dans la vallée suivante à l'arrière du site de contrôle) sont dans une large mesure exclus du résultat.</w:t>
      </w:r>
    </w:p>
    <w:p w:rsidR="00327D4F" w:rsidRPr="00D44251" w:rsidRDefault="00327D4F" w:rsidP="00C90ABE">
      <w:pPr>
        <w:pStyle w:val="FigureNo"/>
      </w:pPr>
      <w:r w:rsidRPr="00C90ABE">
        <w:t>Figure</w:t>
      </w:r>
      <w:r w:rsidRPr="00D44251">
        <w:t xml:space="preserve"> 10</w:t>
      </w:r>
    </w:p>
    <w:p w:rsidR="00327D4F" w:rsidRDefault="00327D4F" w:rsidP="00C90ABE">
      <w:pPr>
        <w:pStyle w:val="Figuretitle"/>
      </w:pPr>
      <w:r w:rsidRPr="00C90ABE">
        <w:t>Site</w:t>
      </w:r>
      <w:r w:rsidRPr="00D44251">
        <w:t xml:space="preserve"> de contrôle en dehors de la zone de mesure</w:t>
      </w:r>
    </w:p>
    <w:p w:rsidR="00327D4F" w:rsidRPr="006960AF" w:rsidRDefault="00327D4F" w:rsidP="00327D4F">
      <w:pPr>
        <w:pStyle w:val="Figure"/>
      </w:pPr>
      <w:r w:rsidRPr="001766D1">
        <w:rPr>
          <w:noProof/>
          <w:lang w:val="en-GB" w:eastAsia="en-GB"/>
        </w:rPr>
        <mc:AlternateContent>
          <mc:Choice Requires="wpg">
            <w:drawing>
              <wp:inline distT="0" distB="0" distL="0" distR="0" wp14:anchorId="1A539C7C" wp14:editId="14A70383">
                <wp:extent cx="5429250" cy="1943100"/>
                <wp:effectExtent l="0" t="0" r="19050" b="19050"/>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943100"/>
                          <a:chOff x="1530" y="9839"/>
                          <a:chExt cx="8550" cy="3060"/>
                        </a:xfrm>
                      </wpg:grpSpPr>
                      <wps:wsp>
                        <wps:cNvPr id="753" name="Line 148"/>
                        <wps:cNvCnPr/>
                        <wps:spPr bwMode="auto">
                          <a:xfrm>
                            <a:off x="1530" y="12224"/>
                            <a:ext cx="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Freeform 149"/>
                        <wps:cNvSpPr>
                          <a:spLocks/>
                        </wps:cNvSpPr>
                        <wps:spPr bwMode="auto">
                          <a:xfrm>
                            <a:off x="3045" y="10604"/>
                            <a:ext cx="1440" cy="37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755" name="Freeform 150"/>
                        <wps:cNvSpPr>
                          <a:spLocks/>
                        </wps:cNvSpPr>
                        <wps:spPr bwMode="auto">
                          <a:xfrm>
                            <a:off x="4260" y="10619"/>
                            <a:ext cx="5070" cy="160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56" name="Freeform 151"/>
                        <wps:cNvSpPr>
                          <a:spLocks/>
                        </wps:cNvSpPr>
                        <wps:spPr bwMode="auto">
                          <a:xfrm>
                            <a:off x="5235" y="12029"/>
                            <a:ext cx="3195" cy="195"/>
                          </a:xfrm>
                          <a:custGeom>
                            <a:avLst/>
                            <a:gdLst>
                              <a:gd name="T0" fmla="*/ 0 w 3195"/>
                              <a:gd name="T1" fmla="*/ 165 h 195"/>
                              <a:gd name="T2" fmla="*/ 345 w 3195"/>
                              <a:gd name="T3" fmla="*/ 60 h 195"/>
                              <a:gd name="T4" fmla="*/ 780 w 3195"/>
                              <a:gd name="T5" fmla="*/ 0 h 195"/>
                              <a:gd name="T6" fmla="*/ 3195 w 3195"/>
                              <a:gd name="T7" fmla="*/ 0 h 195"/>
                              <a:gd name="T8" fmla="*/ 3000 w 3195"/>
                              <a:gd name="T9" fmla="*/ 195 h 195"/>
                              <a:gd name="T10" fmla="*/ 0 w 3195"/>
                              <a:gd name="T11" fmla="*/ 16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57" name="Freeform 152"/>
                        <wps:cNvSpPr>
                          <a:spLocks/>
                        </wps:cNvSpPr>
                        <wps:spPr bwMode="auto">
                          <a:xfrm>
                            <a:off x="8220" y="11489"/>
                            <a:ext cx="1860" cy="7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758" name="Line 153"/>
                        <wps:cNvCnPr/>
                        <wps:spPr bwMode="auto">
                          <a:xfrm flipV="1">
                            <a:off x="4429" y="11804"/>
                            <a:ext cx="52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54"/>
                        <wps:cNvCnPr/>
                        <wps:spPr bwMode="auto">
                          <a:xfrm>
                            <a:off x="4260" y="11489"/>
                            <a:ext cx="671"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55"/>
                        <wps:cNvCnPr/>
                        <wps:spPr bwMode="auto">
                          <a:xfrm>
                            <a:off x="3806" y="11294"/>
                            <a:ext cx="454"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56"/>
                        <wps:cNvCnPr/>
                        <wps:spPr bwMode="auto">
                          <a:xfrm>
                            <a:off x="3945" y="10679"/>
                            <a:ext cx="307"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2" name="Group 157"/>
                        <wpg:cNvGrpSpPr>
                          <a:grpSpLocks/>
                        </wpg:cNvGrpSpPr>
                        <wpg:grpSpPr bwMode="auto">
                          <a:xfrm>
                            <a:off x="3173" y="10312"/>
                            <a:ext cx="408" cy="639"/>
                            <a:chOff x="3173" y="9623"/>
                            <a:chExt cx="408" cy="639"/>
                          </a:xfrm>
                        </wpg:grpSpPr>
                        <wps:wsp>
                          <wps:cNvPr id="763"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 name="Line 16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62"/>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63"/>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64"/>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65"/>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66"/>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2" name="Freeform 167"/>
                        <wps:cNvSpPr>
                          <a:spLocks/>
                        </wps:cNvSpPr>
                        <wps:spPr bwMode="auto">
                          <a:xfrm>
                            <a:off x="6000" y="11069"/>
                            <a:ext cx="908" cy="54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73" name="Freeform 168"/>
                        <wps:cNvSpPr>
                          <a:spLocks/>
                        </wps:cNvSpPr>
                        <wps:spPr bwMode="auto">
                          <a:xfrm>
                            <a:off x="1542" y="11046"/>
                            <a:ext cx="1361" cy="117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Line 169"/>
                        <wps:cNvCnPr/>
                        <wps:spPr bwMode="auto">
                          <a:xfrm flipH="1">
                            <a:off x="2464" y="11092"/>
                            <a:ext cx="45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70"/>
                        <wps:cNvCnPr/>
                        <wps:spPr bwMode="auto">
                          <a:xfrm flipH="1" flipV="1">
                            <a:off x="2010" y="11043"/>
                            <a:ext cx="45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71"/>
                        <wps:cNvCnPr/>
                        <wps:spPr bwMode="auto">
                          <a:xfrm flipH="1">
                            <a:off x="1541" y="11047"/>
                            <a:ext cx="46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172"/>
                        <wps:cNvSpPr>
                          <a:spLocks/>
                        </wps:cNvSpPr>
                        <wps:spPr bwMode="auto">
                          <a:xfrm>
                            <a:off x="7305" y="12464"/>
                            <a:ext cx="1860" cy="37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1B3A69" w:rsidRPr="00E04FAD" w:rsidRDefault="001B3A69" w:rsidP="00C90ABE">
                              <w:pPr>
                                <w:pStyle w:val="Figure"/>
                                <w:rPr>
                                  <w:lang w:val="de-DE"/>
                                </w:rPr>
                              </w:pPr>
                              <w:r w:rsidRPr="00E04FAD">
                                <w:rPr>
                                  <w:caps w:val="0"/>
                                  <w:lang w:val="de-DE"/>
                                </w:rPr>
                                <w:t>Z</w:t>
                              </w:r>
                              <w:r>
                                <w:rPr>
                                  <w:caps w:val="0"/>
                                  <w:lang w:val="de-DE"/>
                                </w:rPr>
                                <w:t>one d</w:t>
                              </w:r>
                              <w:r w:rsidRPr="00E04FAD">
                                <w:rPr>
                                  <w:caps w:val="0"/>
                                  <w:lang w:val="de-DE"/>
                                </w:rPr>
                                <w:t xml:space="preserve">e </w:t>
                              </w:r>
                              <w:r>
                                <w:rPr>
                                  <w:caps w:val="0"/>
                                  <w:lang w:val="de-DE"/>
                                </w:rPr>
                                <w:t>m</w:t>
                              </w:r>
                              <w:r w:rsidRPr="00E04FAD">
                                <w:rPr>
                                  <w:caps w:val="0"/>
                                  <w:lang w:val="de-DE"/>
                                </w:rPr>
                                <w:t>esure</w:t>
                              </w:r>
                            </w:p>
                          </w:txbxContent>
                        </wps:txbx>
                        <wps:bodyPr rot="0" vert="horz" wrap="square" lIns="91440" tIns="45720" rIns="91440" bIns="45720" anchor="t" anchorCtr="0" upright="1">
                          <a:noAutofit/>
                        </wps:bodyPr>
                      </wps:wsp>
                      <wps:wsp>
                        <wps:cNvPr id="778" name="AutoShape 173"/>
                        <wps:cNvSpPr>
                          <a:spLocks/>
                        </wps:cNvSpPr>
                        <wps:spPr bwMode="auto">
                          <a:xfrm>
                            <a:off x="6210" y="9839"/>
                            <a:ext cx="1860" cy="37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1B3A69" w:rsidRPr="00E04FAD" w:rsidRDefault="001B3A69" w:rsidP="00C90ABE">
                              <w:pPr>
                                <w:pStyle w:val="Figure"/>
                                <w:rPr>
                                  <w:lang w:val="de-DE"/>
                                </w:rPr>
                              </w:pPr>
                              <w:r>
                                <w:rPr>
                                  <w:caps w:val="0"/>
                                  <w:lang w:val="de-DE"/>
                                </w:rPr>
                                <w:t>S</w:t>
                              </w:r>
                              <w:r w:rsidRPr="00E04FAD">
                                <w:rPr>
                                  <w:caps w:val="0"/>
                                  <w:lang w:val="de-DE"/>
                                </w:rPr>
                                <w:t>ite de contrôle</w:t>
                              </w:r>
                            </w:p>
                          </w:txbxContent>
                        </wps:txbx>
                        <wps:bodyPr rot="0" vert="horz" wrap="square" lIns="91440" tIns="45720" rIns="91440" bIns="45720" anchor="t" anchorCtr="0" upright="1">
                          <a:noAutofit/>
                        </wps:bodyPr>
                      </wps:wsp>
                      <wps:wsp>
                        <wps:cNvPr id="779" name="Freeform 174"/>
                        <wps:cNvSpPr>
                          <a:spLocks/>
                        </wps:cNvSpPr>
                        <wps:spPr bwMode="auto">
                          <a:xfrm>
                            <a:off x="1538" y="12052"/>
                            <a:ext cx="926" cy="161"/>
                          </a:xfrm>
                          <a:custGeom>
                            <a:avLst/>
                            <a:gdLst>
                              <a:gd name="T0" fmla="*/ 7 w 926"/>
                              <a:gd name="T1" fmla="*/ 161 h 161"/>
                              <a:gd name="T2" fmla="*/ 892 w 926"/>
                              <a:gd name="T3" fmla="*/ 161 h 161"/>
                              <a:gd name="T4" fmla="*/ 926 w 926"/>
                              <a:gd name="T5" fmla="*/ 0 h 161"/>
                              <a:gd name="T6" fmla="*/ 0 w 926"/>
                              <a:gd name="T7" fmla="*/ 0 h 161"/>
                              <a:gd name="T8" fmla="*/ 7 w 926"/>
                              <a:gd name="T9" fmla="*/ 161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Line 175"/>
                        <wps:cNvCnPr/>
                        <wps:spPr bwMode="auto">
                          <a:xfrm flipH="1">
                            <a:off x="1538" y="12052"/>
                            <a:ext cx="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Freeform 176"/>
                        <wps:cNvSpPr>
                          <a:spLocks/>
                        </wps:cNvSpPr>
                        <wps:spPr bwMode="auto">
                          <a:xfrm>
                            <a:off x="2430" y="10979"/>
                            <a:ext cx="2790" cy="123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782" name="AutoShape 177"/>
                        <wps:cNvSpPr>
                          <a:spLocks/>
                        </wps:cNvSpPr>
                        <wps:spPr bwMode="auto">
                          <a:xfrm>
                            <a:off x="2259" y="12479"/>
                            <a:ext cx="3153" cy="420"/>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1B3A69" w:rsidRPr="00E04FAD" w:rsidRDefault="001B3A69" w:rsidP="00C90ABE">
                              <w:pPr>
                                <w:pStyle w:val="Figure"/>
                                <w:rPr>
                                  <w:lang w:val="de-DE"/>
                                </w:rPr>
                              </w:pPr>
                              <w:r>
                                <w:rPr>
                                  <w:caps w:val="0"/>
                                  <w:lang w:val="de-DE"/>
                                </w:rPr>
                                <w:t>Autres utilisateurs</w:t>
                              </w:r>
                              <w:r w:rsidRPr="00E04FAD">
                                <w:rPr>
                                  <w:caps w:val="0"/>
                                  <w:lang w:val="de-DE"/>
                                </w:rPr>
                                <w:t xml:space="preserve"> à supprimer</w:t>
                              </w:r>
                            </w:p>
                          </w:txbxContent>
                        </wps:txbx>
                        <wps:bodyPr rot="0" vert="horz" wrap="square" lIns="91440" tIns="45720" rIns="91440" bIns="45720" anchor="t" anchorCtr="0" upright="1">
                          <a:noAutofit/>
                        </wps:bodyPr>
                      </wps:wsp>
                    </wpg:wgp>
                  </a:graphicData>
                </a:graphic>
              </wp:inline>
            </w:drawing>
          </mc:Choice>
          <mc:Fallback>
            <w:pict>
              <v:group w14:anchorId="1A539C7C" id="Group 752" o:spid="_x0000_s1448" style="width:427.5pt;height:153pt;mso-position-horizontal-relative:char;mso-position-vertical-relative:line" coordorigin="1530,9839" coordsize="855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">
                <v:line id="Line 148" o:spid="_x0000_s1449" style="position:absolute;visibility:visible;mso-wrap-style:square" from="1530,12224" to="9360,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shape id="Freeform 149" o:spid="_x0000_s1450" style="position:absolute;left:3045;top:10604;width:1440;height:375;visibility:visible;mso-wrap-style:square;v-text-anchor:top" coordsize="144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o9sYA&#10;AADcAAAADwAAAGRycy9kb3ducmV2LnhtbESP3WoCMRSE7wXfIRyhd5pY6qpbo0ihUAot/uH16eZ0&#10;d+vmZN1E3fbpG0HwcpiZb5jZorWVOFPjS8cahgMFgjhzpuRcw2772p+A8AHZYOWYNPySh8W825lh&#10;atyF13TehFxECPsUNRQh1KmUPivIoh+4mjh6366xGKJscmkavES4reSjUom0WHJcKLCml4Kyw+Zk&#10;Nbwnq+V+9Pn3oY4/xzXWyfikpl9aP/Ta5TOIQG24h2/tN6NhPHqC65l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Fo9sYAAADcAAAADwAAAAAAAAAAAAAAAACYAgAAZHJz&#10;L2Rvd25yZXYueG1sUEsFBgAAAAAEAAQA9QAAAIsDAAAAAA==&#10;" path="m,375l435,90,1020,r420,30l900,75,495,375,,375xe" fillcolor="#ffc">
                  <v:path arrowok="t" o:connecttype="custom" o:connectlocs="0,375;435,90;1020,0;1440,30;900,75;495,375;0,375" o:connectangles="0,0,0,0,0,0,0"/>
                </v:shape>
                <v:shape id="Freeform 150" o:spid="_x0000_s1451" style="position:absolute;left:4260;top:10619;width:5070;height:1605;visibility:visible;mso-wrap-style:square;v-text-anchor:top" coordsize="5070,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OscA&#10;AADcAAAADwAAAGRycy9kb3ducmV2LnhtbESP3WoCMRSE7wt9h3AK3tVsBa1ujSIFrYiW+kOhd4fN&#10;6e7i5iRs0nX16Y0g9HKYmW+Y8bQ1lWio9qVlBS/dBARxZnXJuYLDfv48BOEDssbKMik4k4fp5PFh&#10;jKm2J95Sswu5iBD2KSooQnCplD4ryKDvWkccvV9bGwxR1rnUNZ4i3FSylyQDabDkuFCgo/eCsuPu&#10;zyg46lXzs/kYrj9d72tUuplZXL4XSnWe2tkbiEBt+A/f20ut4LXfh9uZe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fsDrHAAAA3AAAAA8AAAAAAAAAAAAAAAAAmAIAAGRy&#10;cy9kb3ducmV2LnhtbFBLBQYAAAAABAAEAPUAAACMAwAAAAA=&#10;" path="m210,l930,345r585,75l1965,990,2310,735r750,75l3540,630r930,30l5070,870r-495,180l3960,1605r-3030,l1290,1485r465,-75l675,1185,195,750,,330,210,xe" fillcolor="lime">
                  <v:fill color2="#d6ffd6" rotate="t" focus="100%" type="gradient"/>
                  <v:path arrowok="t" o:connecttype="custom" o:connectlocs="210,0;930,345;1515,420;1965,990;2310,735;3060,810;3540,630;4470,660;5070,870;4575,1050;3960,1605;930,1605;1290,1485;1755,1410;675,1185;195,750;0,330;210,0" o:connectangles="0,0,0,0,0,0,0,0,0,0,0,0,0,0,0,0,0,0"/>
                </v:shape>
                <v:shape id="Freeform 151" o:spid="_x0000_s1452" style="position:absolute;left:5235;top:12029;width:3195;height:195;visibility:visible;mso-wrap-style:square;v-text-anchor:top" coordsize="3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6w8YA&#10;AADcAAAADwAAAGRycy9kb3ducmV2LnhtbESPQWvCQBSE74X+h+UVvNVNxMYSXaUIggfRVnvo8ZF9&#10;ZkOzb0N2jYm/visUPA4z8w2zWPW2Fh21vnKsIB0nIIgLpysuFXyfNq/vIHxA1lg7JgUDeVgtn58W&#10;mGt35S/qjqEUEcI+RwUmhCaX0heGLPqxa4ijd3atxRBlW0rd4jXCbS0nSZJJixXHBYMNrQ0Vv8eL&#10;VbDeHz5t93NKJ9Osm912uyG9mEGp0Uv/MQcRqA+P8H97qxXM3jK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n6w8YAAADcAAAADwAAAAAAAAAAAAAAAACYAgAAZHJz&#10;L2Rvd25yZXYueG1sUEsFBgAAAAAEAAQA9QAAAIsDAAAAAA==&#10;" path="m,165l345,60,780,,3195,,3000,195,,165xe" fillcolor="black">
                  <v:fill r:id="rId30" o:title="" type="pattern"/>
                  <v:path arrowok="t" o:connecttype="custom" o:connectlocs="0,165;345,60;780,0;3195,0;3000,195;0,165" o:connectangles="0,0,0,0,0,0"/>
                </v:shape>
                <v:shape id="Freeform 152" o:spid="_x0000_s1453" style="position:absolute;left:8220;top:11489;width:1860;height:750;visibility:visible;mso-wrap-style:square;v-text-anchor:top" coordsize="18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N8MA&#10;AADcAAAADwAAAGRycy9kb3ducmV2LnhtbESPT4vCMBTE78J+h/AW9qapFa1UoywFYfck/gGvz+bZ&#10;FJuX0mS1++2NIHgcZuY3zHLd20bcqPO1YwXjUQKCuHS65krB8bAZzkH4gKyxcUwK/snDevUxWGKu&#10;3Z13dNuHSkQI+xwVmBDaXEpfGrLoR64ljt7FdRZDlF0ldYf3CLeNTJNkJi3WHBcMtlQYKq/7P6uA&#10;i+3xbH7nGz/R1S5Nw6SYpSelvj777wWIQH14h1/tH60gm2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1N8MAAADcAAAADwAAAAAAAAAAAAAAAACYAgAAZHJzL2Rv&#10;d25yZXYueG1sUEsFBgAAAAAEAAQA9QAAAIgDAAAAAA==&#10;" path="m1080,r210,150l1410,510r285,210l1860,750,,735,195,540,615,165,1080,xe" fillcolor="#fc9">
                  <v:path arrowok="t" o:connecttype="custom" o:connectlocs="1080,0;1290,150;1410,510;1695,720;1860,750;0,735;195,540;615,165;1080,0" o:connectangles="0,0,0,0,0,0,0,0,0"/>
                </v:shape>
                <v:line id="Line 153" o:spid="_x0000_s1454" style="position:absolute;flip:y;visibility:visible;mso-wrap-style:square" from="4429,11804" to="4950,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gQsQAAADcAAAADwAAAGRycy9kb3ducmV2LnhtbERPy2oCMRTdC/5DuEI3UjNKH3ZqFBEE&#10;F260ZaS728ntZJjJzZikOv17syi4PJz3YtXbVlzIh9qxgukkA0FcOl1zpeDzY/s4BxEissbWMSn4&#10;owCr5XCwwFy7Kx/ocoyVSCEcclRgYuxyKUNpyGKYuI44cT/OW4wJ+kpqj9cUbls5y7IXabHm1GCw&#10;o42hsjn+WgVyvh+f/fr7qSma0+nNFGXRfe2Vehj163cQkfp4F/+7d1rB63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2BCxAAAANwAAAAPAAAAAAAAAAAA&#10;AAAAAKECAABkcnMvZG93bnJldi54bWxQSwUGAAAAAAQABAD5AAAAkgMAAAAA&#10;"/>
                <v:line id="Line 154" o:spid="_x0000_s1455" style="position:absolute;visibility:visible;mso-wrap-style:square" from="4260,11489" to="4931,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line id="Line 155" o:spid="_x0000_s1456" style="position:absolute;visibility:visible;mso-wrap-style:square" from="3806,11294" to="426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v:line id="Line 156" o:spid="_x0000_s1457" style="position:absolute;visibility:visible;mso-wrap-style:square" from="3945,10679" to="4252,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group id="Group 157" o:spid="_x0000_s1458" style="position:absolute;left:3173;top:10312;width:408;height:639" coordorigin="3173,9623" coordsize="40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158" o:spid="_x0000_s1459" style="position:absolute;left:3173;top:10043;width:408;height:172;visibility:visible;mso-wrap-style:square;v-text-anchor:top" coordsize="4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iTMQA&#10;AADcAAAADwAAAGRycy9kb3ducmV2LnhtbESP0WrCQBRE34X+w3ILfdONCpqmriKCUPRFox9wzV6z&#10;0ezdkN0m6d93C4U+DjNzhlltBluLjlpfOVYwnSQgiAunKy4VXC/7cQrCB2SNtWNS8E0eNuuX0Qoz&#10;7Xo+U5eHUkQI+wwVmBCaTEpfGLLoJ64hjt7dtRZDlG0pdYt9hNtazpJkIS1WHBcMNrQzVDzzL6vg&#10;duzsYVucHvNDqt+xn93MKT0q9fY6bD9ABBrCf/iv/akVLBd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YkzEAAAA3AAAAA8AAAAAAAAAAAAAAAAAmAIAAGRycy9k&#10;b3ducmV2LnhtbFBLBQYAAAAABAAEAPUAAACJAwAAAAA=&#10;" path="m,172r408,l408,78,360,,3,,,172xe">
                    <v:path arrowok="t" o:connecttype="custom" o:connectlocs="0,172;408,172;408,78;360,0;3,0;0,172" o:connectangles="0,0,0,0,0,0"/>
                  </v:shape>
                  <v:oval id="Oval 159" o:spid="_x0000_s1460" style="position:absolute;left:3217;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ItcUA&#10;AADcAAAADwAAAGRycy9kb3ducmV2LnhtbESPQWvCQBSE74X+h+UJvdWNjaYSXUWUgj300LTeH9ln&#10;Esy+DdlnTP99Vyj0OMzMN8x6O7pWDdSHxrOB2TQBRVx623Bl4Pvr7XkJKgiyxdYzGfihANvN48Ma&#10;c+tv/ElDIZWKEA45GqhFulzrUNbkMEx9Rxy9s+8dSpR9pW2Ptwh3rX5Jkkw7bDgu1NjRvqbyUlyd&#10;gUO1K7JBp7JIz4ejLC6nj/d0ZszTZNytQAmN8h/+ax+tgdd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ki1xQAAANwAAAAPAAAAAAAAAAAAAAAAAJgCAABkcnMv&#10;ZG93bnJldi54bWxQSwUGAAAAAAQABAD1AAAAigMAAAAA&#10;"/>
                  <v:oval id="Oval 160" o:spid="_x0000_s1461" style="position:absolute;left:3465;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tLsQA&#10;AADcAAAADwAAAGRycy9kb3ducmV2LnhtbESPQWvCQBSE74X+h+UJ3urGhsQSXUUqgj300Gjvj+wz&#10;CWbfhuxrTP99t1DocZiZb5jNbnKdGmkIrWcDy0UCirjytuXawOV8fHoBFQTZYueZDHxTgN328WGD&#10;hfV3/qCxlFpFCIcCDTQifaF1qBpyGBa+J47e1Q8OJcqh1nbAe4S7Tj8nSa4dthwXGuzptaHqVn45&#10;A4d6X+ajTiVLr4eTZLfP97d0acx8Nu3XoIQm+Q//tU/WwCrP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7S7EAAAA3AAAAA8AAAAAAAAAAAAAAAAAmAIAAGRycy9k&#10;b3ducmV2LnhtbFBLBQYAAAAABAAEAPUAAACJAwAAAAA=&#10;"/>
                  <v:line id="Line 161" o:spid="_x0000_s1462" style="position:absolute;visibility:visible;mso-wrap-style:square" from="3199,10114" to="3540,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line id="Line 162" o:spid="_x0000_s1463" style="position:absolute;flip:y;visibility:visible;mso-wrap-style:square" from="3259,9634" to="3259,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jcYAAADcAAAADwAAAGRycy9kb3ducmV2LnhtbESPQWsCMRSE70L/Q3iFXkrNtoja1ShS&#10;KHjwopaV3p6b182ym5dtkur6741Q8DjMzDfMfNnbVpzIh9qxgtdhBoK4dLrmSsHX/vNlCiJEZI2t&#10;Y1JwoQDLxcNgjrl2Z97SaRcrkSAcclRgYuxyKUNpyGIYuo44eT/OW4xJ+kpqj+cEt618y7KxtFhz&#10;WjDY0Yehstn9WQVyunn+9avjqCmaw+HdFGXRfW+UenrsVzMQkfp4D/+311rBZ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gPo3GAAAA3AAAAA8AAAAAAAAA&#10;AAAAAAAAoQIAAGRycy9kb3ducmV2LnhtbFBLBQYAAAAABAAEAPkAAACUAwAAAAA=&#10;"/>
                  <v:line id="Line 163" o:spid="_x0000_s1464" style="position:absolute;visibility:visible;mso-wrap-style:square" from="3270,9671" to="3469,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164" o:spid="_x0000_s1465" style="position:absolute;flip:x;visibility:visible;mso-wrap-style:square" from="3289,9623" to="3338,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PZMYAAADcAAAADwAAAGRycy9kb3ducmV2LnhtbESPQWsCMRSE70L/Q3gFL6VmK2J1NYoU&#10;BA9eqmWlt+fmdbPs5mWbRN3++6ZQ8DjMzDfMct3bVlzJh9qxgpdRBoK4dLrmSsHHcfs8AxEissbW&#10;MSn4oQDr1cNgibl2N36n6yFWIkE45KjAxNjlUobSkMUwch1x8r6ctxiT9JXUHm8Jbls5zrKptFhz&#10;WjDY0ZuhsjlcrAI52z99+8150hTN6TQ3RVl0n3ulho/9ZgEiUh/v4f/2Tit4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zD2TGAAAA3AAAAA8AAAAAAAAA&#10;AAAAAAAAoQIAAGRycy9kb3ducmV2LnhtbFBLBQYAAAAABAAEAPkAAACUAwAAAAA=&#10;"/>
                  <v:line id="Line 165" o:spid="_x0000_s1466" style="position:absolute;flip:x;visibility:visible;mso-wrap-style:square" from="3356,9664" to="3386,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wJMQAAADcAAAADwAAAGRycy9kb3ducmV2LnhtbERPy2oCMRTdC/5DuEI3RTNKqXZqFCkI&#10;XbjxwUh3t5PrZJjJzTRJdfr3zUJweTjv5bq3rbiSD7VjBdNJBoK4dLrmSsHpuB0vQISIrLF1TAr+&#10;KMB6NRwsMdfuxnu6HmIlUgiHHBWYGLtcylAashgmriNO3MV5izFBX0nt8ZbCbStnWfYqLdacGgx2&#10;9GGobA6/VoFc7J5//Ob7pSma8/nNFGXRfe2Uehr1m3cQkfr4EN/dn1rBfJ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DAkxAAAANwAAAAPAAAAAAAAAAAA&#10;AAAAAKECAABkcnMvZG93bnJldi54bWxQSwUGAAAAAAQABAD5AAAAkgMAAAAA&#10;"/>
                  <v:line id="Line 166" o:spid="_x0000_s1467" style="position:absolute;flip:x;visibility:visible;mso-wrap-style:square" from="3416,9698" to="3435,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Vv8YAAADcAAAADwAAAGRycy9kb3ducmV2LnhtbESPQWsCMRSE70L/Q3iFXopmLaXa1Sgi&#10;CB68VGWlt+fmdbPs5mWbRN3++6ZQ8DjMzDfMfNnbVlzJh9qxgvEoA0FcOl1zpeB42AynIEJE1tg6&#10;JgU/FGC5eBjMMdfuxh903cdKJAiHHBWYGLtcylAashhGriNO3pfzFmOSvpLa4y3BbStfsuxNWqw5&#10;LRjsaG2obPYXq0BOd8/ffnV+bYrmdHo3RVl0nzulnh771QxEpD7ew//trVYwm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clb/GAAAA3AAAAA8AAAAAAAAA&#10;AAAAAAAAoQIAAGRycy9kb3ducmV2LnhtbFBLBQYAAAAABAAEAPkAAACUAwAAAAA=&#10;"/>
                </v:group>
                <v:shape id="Freeform 167" o:spid="_x0000_s1468" style="position:absolute;left:6000;top:11069;width:908;height:540;visibility:visible;mso-wrap-style:square;v-text-anchor:top" coordsize="9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sucUA&#10;AADcAAAADwAAAGRycy9kb3ducmV2LnhtbESPQWsCMRSE7wX/Q3iCt5p1qVq2RpFCy15sddtDj4/N&#10;62bbzcuSRF3/fVMQPA4z8w2z2gy2EyfyoXWsYDbNQBDXTrfcKPj8eLl/BBEissbOMSm4UIDNenS3&#10;wkK7Mx/oVMVGJAiHAhWYGPtCylAbshimridO3rfzFmOSvpHa4znBbSfzLFtIiy2nBYM9PRuqf6uj&#10;VaDL0pTHfOdf/dfbT2Uf9vP4vldqMh62TyAiDfEWvrZLrWC5zOH/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Ky5xQAAANwAAAAPAAAAAAAAAAAAAAAAAJgCAABkcnMv&#10;ZG93bnJldi54bWxQSwUGAAAAAAQABAD1AAAAigMAAAAA&#10;" path="m,251l221,540,570,281r338,38l458,,,251xe" fillcolor="#f0fff0">
                  <v:fill color2="#cfc" rotate="t" focus="100%" type="gradient"/>
                  <v:path arrowok="t" o:connecttype="custom" o:connectlocs="0,251;221,540;570,281;908,319;458,0;0,251" o:connectangles="0,0,0,0,0,0"/>
                </v:shape>
                <v:shape id="Freeform 168" o:spid="_x0000_s1469" style="position:absolute;left:1542;top:11046;width:1361;height:1170;visibility:visible;mso-wrap-style:square;v-text-anchor:top" coordsize="136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KW8UA&#10;AADcAAAADwAAAGRycy9kb3ducmV2LnhtbESPQUvDQBSE74L/YXmCN7uxaiOx29IKQqEnU3t/zT6T&#10;YPZtuvvapv76riD0OMzMN8x0PrhOHSnE1rOBx1EGirjytuXawNfm4+EVVBRki51nMnCmCPPZ7c0U&#10;C+tP/EnHUmqVIBwLNNCI9IXWsWrIYRz5njh53z44lCRDrW3AU4K7To+zbKIdtpwWGuzpvaHqpzw4&#10;A8vt7yDP5csy357XsqL9rszDzpj7u2HxBkpokGv4v72yBvL8Cf7OpCO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UpbxQAAANwAAAAPAAAAAAAAAAAAAAAAAJgCAABkcnMv&#10;ZG93bnJldi54bWxQSwUGAAAAAAQABAD1AAAAigMAAAAA&#10;" path="m881,1163l1076,334,1361,56,930,131,469,,,120,,1170r881,-7xe" fillcolor="lime" stroked="f">
                  <v:fill color2="#bcffbc" rotate="t" focus="100%" type="gradient"/>
                  <v:path arrowok="t" o:connecttype="custom" o:connectlocs="881,1163;1076,334;1361,56;930,131;469,0;0,120;0,1170;881,1163" o:connectangles="0,0,0,0,0,0,0,0"/>
                </v:shape>
                <v:line id="Line 169" o:spid="_x0000_s1470" style="position:absolute;flip:x;visibility:visible;mso-wrap-style:square" from="2464,11092" to="2921,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2J8YAAADcAAAADwAAAGRycy9kb3ducmV2LnhtbESPQWsCMRSE74X+h/AKvUjNVqTa1Sgi&#10;CD14UctKb8/N62bZzcuapLr996Yg9DjMzDfMfNnbVlzIh9qxgtdhBoK4dLrmSsHnYfMyBREissbW&#10;MSn4pQDLxePDHHPtrryjyz5WIkE45KjAxNjlUobSkMUwdB1x8r6dtxiT9JXUHq8Jbls5yrI3abHm&#10;tGCwo7Whstn/WAVyuh2c/eo0bormeHw3RVl0X1ulnp/61QxEpD7+h+/tD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NifGAAAA3AAAAA8AAAAAAAAA&#10;AAAAAAAAoQIAAGRycy9kb3ducmV2LnhtbFBLBQYAAAAABAAEAPkAAACUAwAAAAA=&#10;"/>
                <v:line id="Line 170" o:spid="_x0000_s1471" style="position:absolute;flip:x y;visibility:visible;mso-wrap-style:square" from="2010,11043" to="2464,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erOsUAAADcAAAADwAAAGRycy9kb3ducmV2LnhtbESPQWvCQBSE74X+h+UVeim6SdQq0VVC&#10;odKTolW8PrLPJJh9G7LbJO2v7wqFHoeZ+YZZbQZTi45aV1lWEI8jEMS51RUXCk6f76MFCOeRNdaW&#10;ScE3OdisHx9WmGrb84G6oy9EgLBLUUHpfZNK6fKSDLqxbYiDd7WtQR9kW0jdYh/gppZJFL1KgxWH&#10;hRIbeispvx2/jALk3c9k0cc0lVu6uGS3f8nOV6Wen4ZsCcLT4P/Df+0PrWA+n8H9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erOsUAAADcAAAADwAAAAAAAAAA&#10;AAAAAAChAgAAZHJzL2Rvd25yZXYueG1sUEsFBgAAAAAEAAQA+QAAAJMDAAAAAA==&#10;"/>
                <v:line id="Line 171" o:spid="_x0000_s1472" style="position:absolute;flip:x;visibility:visible;mso-wrap-style:square" from="1541,11047" to="200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Ny8YAAADcAAAADwAAAGRycy9kb3ducmV2LnhtbESPQWsCMRSE70L/Q3iFXkrNtoja1ShS&#10;KHjwopaV3p6b182ym5dtkur6741Q8DjMzDfMfNnbVpzIh9qxgtdhBoK4dLrmSsHX/vNlCiJEZI2t&#10;Y1JwoQDLxcNgjrl2Z97SaRcrkSAcclRgYuxyKUNpyGIYuo44eT/OW4xJ+kpqj+cEt618y7KxtFhz&#10;WjDY0Yehstn9WQVyunn+9avjqCmaw+HdFGXRfW+UenrsVzMQkfp4D/+311rBZ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1DcvGAAAA3AAAAA8AAAAAAAAA&#10;AAAAAAAAoQIAAGRycy9kb3ducmV2LnhtbFBLBQYAAAAABAAEAPkAAACUAwAAAAA=&#10;"/>
                <v:shape id="AutoShape 172" o:spid="_x0000_s1473" type="#_x0000_t48" style="position:absolute;left:7305;top:12464;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5MUA&#10;AADcAAAADwAAAGRycy9kb3ducmV2LnhtbESPT2sCMRTE7wW/Q3hCL0WzluIuW6OUYot68x/0+Ng8&#10;dxc3LyGJuv32plDwOMzMb5jZojeduJIPrWUFk3EGgriyuuVawWH/NSpAhIissbNMCn4pwGI+eJph&#10;qe2Nt3TdxVokCIcSFTQxulLKUDVkMIytI07eyXqDMUlfS+3xluCmk69ZNpUGW04LDTr6bKg67y5G&#10;QbFcdW9nt/Rrfsncpv6Wx+LnpNTzsP94BxGpj4/wf3ulFeR5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4DkxQAAANwAAAAPAAAAAAAAAAAAAAAAAJgCAABkcnMv&#10;ZG93bnJldi54bWxQSwUGAAAAAAQABAD1AAAAigMAAAAA&#10;" adj="-5923,-17280,-3635,10368,-1394,10368">
                  <v:textbox>
                    <w:txbxContent>
                      <w:p w:rsidR="001B3A69" w:rsidRPr="00E04FAD" w:rsidRDefault="001B3A69" w:rsidP="00C90ABE">
                        <w:pPr>
                          <w:pStyle w:val="Figure"/>
                          <w:rPr>
                            <w:lang w:val="de-DE"/>
                          </w:rPr>
                        </w:pPr>
                        <w:r w:rsidRPr="00E04FAD">
                          <w:rPr>
                            <w:caps w:val="0"/>
                            <w:lang w:val="de-DE"/>
                          </w:rPr>
                          <w:t>Z</w:t>
                        </w:r>
                        <w:r>
                          <w:rPr>
                            <w:caps w:val="0"/>
                            <w:lang w:val="de-DE"/>
                          </w:rPr>
                          <w:t>one d</w:t>
                        </w:r>
                        <w:r w:rsidRPr="00E04FAD">
                          <w:rPr>
                            <w:caps w:val="0"/>
                            <w:lang w:val="de-DE"/>
                          </w:rPr>
                          <w:t xml:space="preserve">e </w:t>
                        </w:r>
                        <w:r>
                          <w:rPr>
                            <w:caps w:val="0"/>
                            <w:lang w:val="de-DE"/>
                          </w:rPr>
                          <w:t>m</w:t>
                        </w:r>
                        <w:r w:rsidRPr="00E04FAD">
                          <w:rPr>
                            <w:caps w:val="0"/>
                            <w:lang w:val="de-DE"/>
                          </w:rPr>
                          <w:t>esure</w:t>
                        </w:r>
                      </w:p>
                    </w:txbxContent>
                  </v:textbox>
                </v:shape>
                <v:shape id="AutoShape 173" o:spid="_x0000_s1474" type="#_x0000_t48" style="position:absolute;left:6210;top:9839;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PbwA&#10;AADcAAAADwAAAGRycy9kb3ducmV2LnhtbERPSwrCMBDdC94hjOBOUxWsVKOIKLgQwc8BhmZsi82k&#10;JLHW25uF4PLx/qtNZ2rRkvOVZQWTcQKCOLe64kLB/XYYLUD4gKyxtkwKPuRhs+73Vphp++YLtddQ&#10;iBjCPkMFZQhNJqXPSzLox7YhjtzDOoMhQldI7fAdw00tp0kylwYrjg0lNrQrKX9eX0bBrU1xdtqf&#10;LzbhrWlctdcU7koNB912CSJQF/7in/uoFaRpXBv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fEQ9vAAAANwAAAAPAAAAAAAAAAAAAAAAAJgCAABkcnMvZG93bnJldi54&#10;bWxQSwUGAAAAAAQABAD1AAAAgQMAAAAA&#10;" adj="-31703,29376,-16374,10368,-1394,10368">
                  <v:textbox>
                    <w:txbxContent>
                      <w:p w:rsidR="001B3A69" w:rsidRPr="00E04FAD" w:rsidRDefault="001B3A69" w:rsidP="00C90ABE">
                        <w:pPr>
                          <w:pStyle w:val="Figure"/>
                          <w:rPr>
                            <w:lang w:val="de-DE"/>
                          </w:rPr>
                        </w:pPr>
                        <w:r>
                          <w:rPr>
                            <w:caps w:val="0"/>
                            <w:lang w:val="de-DE"/>
                          </w:rPr>
                          <w:t>S</w:t>
                        </w:r>
                        <w:r w:rsidRPr="00E04FAD">
                          <w:rPr>
                            <w:caps w:val="0"/>
                            <w:lang w:val="de-DE"/>
                          </w:rPr>
                          <w:t>ite de contrôle</w:t>
                        </w:r>
                      </w:p>
                    </w:txbxContent>
                  </v:textbox>
                  <o:callout v:ext="edit" minusy="t"/>
                </v:shape>
                <v:shape id="Freeform 174" o:spid="_x0000_s1475" style="position:absolute;left:1538;top:12052;width:926;height:161;visibility:visible;mso-wrap-style:square;v-text-anchor:top" coordsize="9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w5sQA&#10;AADcAAAADwAAAGRycy9kb3ducmV2LnhtbESPQWvCQBSE7wX/w/KE3pqNHrSJriKKIPTSJl68PbPP&#10;JJp9G7Jrkv77bqHQ4zAz3zDr7Wga0VPnassKZlEMgriwuuZSwTk/vr2DcB5ZY2OZFHyTg+1m8rLG&#10;VNuBv6jPfCkChF2KCirv21RKV1Rk0EW2JQ7ezXYGfZBdKXWHQ4CbRs7jeCEN1hwWKmxpX1HxyJ4m&#10;UAbM70l+/Th+zpPLtc/vbLKDUq/TcbcC4Wn0/+G/9kkrWC4T+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MObEAAAA3AAAAA8AAAAAAAAAAAAAAAAAmAIAAGRycy9k&#10;b3ducmV2LnhtbFBLBQYAAAAABAAEAPUAAACJAwAAAAA=&#10;" path="m7,161r885,l926,,,,7,161xe" fillcolor="black" stroked="f">
                  <v:fill r:id="rId31" o:title="" type="pattern"/>
                  <v:path arrowok="t" o:connecttype="custom" o:connectlocs="7,161;892,161;926,0;0,0;7,161" o:connectangles="0,0,0,0,0"/>
                </v:shape>
                <v:line id="Line 175" o:spid="_x0000_s1476" style="position:absolute;flip:x;visibility:visible;mso-wrap-style:square" from="1538,12052" to="2460,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AA8MAAADcAAAADwAAAGRycy9kb3ducmV2LnhtbERPz2vCMBS+D/wfwht4kZk6xHWdUUQY&#10;ePCiG5Xd3pq3prR5qUnU7r9fDsKOH9/v5XqwnbiSD41jBbNpBoK4crrhWsHnx/tTDiJEZI2dY1Lw&#10;SwHWq9HDEgvtbnyg6zHWIoVwKFCBibEvpAyVIYth6nrixP04bzEm6GupPd5SuO3kc5YtpMWGU4PB&#10;nraGqvZ4sQpkvp+c/eZ73pbt6fRqyqrsv/ZKjR+HzRuISEP8F9/dO63gJU/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FQAPDAAAA3AAAAA8AAAAAAAAAAAAA&#10;AAAAoQIAAGRycy9kb3ducmV2LnhtbFBLBQYAAAAABAAEAPkAAACRAwAAAAA=&#10;"/>
                <v:shape id="Freeform 176" o:spid="_x0000_s1477" style="position:absolute;left:2430;top:10979;width:2790;height:1230;visibility:visible;mso-wrap-style:square;v-text-anchor:top" coordsize="279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DqccA&#10;AADcAAAADwAAAGRycy9kb3ducmV2LnhtbESPW2vCQBSE3wv9D8sp9KWYjS1ojNmIWEoFKcXLg4+H&#10;7MkFs2dDdquxv94VCn0cZuYbJlsMphVn6l1jWcE4ikEQF1Y3XCk47D9GCQjnkTW2lknBlRws8seH&#10;DFNtL7yl885XIkDYpaig9r5LpXRFTQZdZDvi4JW2N+iD7Cupe7wEuGnlaxxPpMGGw0KNHa1qKk67&#10;H6Pg6/i+L7+Ljf188/Y6e5H42+FEqeenYTkH4Wnw/+G/9lormCZjuJ8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A6nHAAAA3AAAAA8AAAAAAAAAAAAAAAAAmAIAAGRy&#10;cy9kb3ducmV2LnhtbFBLBQYAAAAABAAEAPUAAACMAwAAAAA=&#10;" path="m,1230l195,405,615,r480,l1365,315r450,195l1995,870r795,360l,1230xe" fillcolor="#fc9">
                  <v:path arrowok="t" o:connecttype="custom" o:connectlocs="0,1230;195,405;615,0;1095,0;1365,315;1815,510;1995,870;2790,1230;0,1230" o:connectangles="0,0,0,0,0,0,0,0,0"/>
                </v:shape>
                <v:shape id="AutoShape 177" o:spid="_x0000_s1478" type="#_x0000_t48" style="position:absolute;left:2259;top:12479;width:315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OIcQA&#10;AADcAAAADwAAAGRycy9kb3ducmV2LnhtbESPT4vCMBTE7wt+h/AEb2vaumipRhFhYcGTf0C8PZpn&#10;W2xeShNt++3NguBxmJnfMKtNb2rxpNZVlhXE0wgEcW51xYWC8+n3OwXhPLLG2jIpGMjBZj36WmGm&#10;bccHeh59IQKEXYYKSu+bTEqXl2TQTW1DHLybbQ36INtC6ha7ADe1TKJoLg1WHBZKbGhXUn4/PoyC&#10;tNjHs9pctsPhmjx+uksTD4urUpNxv12C8NT7T/jd/tMKFmkC/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TiHEAAAA3AAAAA8AAAAAAAAAAAAAAAAAmAIAAGRycy9k&#10;b3ducmV2LnhtbFBLBQYAAAAABAAEAPUAAACJAwAAAAA=&#10;" adj="-2508,-21600,-929,12343,-929,12343">
                  <v:textbox>
                    <w:txbxContent>
                      <w:p w:rsidR="001B3A69" w:rsidRPr="00E04FAD" w:rsidRDefault="001B3A69" w:rsidP="00C90ABE">
                        <w:pPr>
                          <w:pStyle w:val="Figure"/>
                          <w:rPr>
                            <w:lang w:val="de-DE"/>
                          </w:rPr>
                        </w:pPr>
                        <w:r>
                          <w:rPr>
                            <w:caps w:val="0"/>
                            <w:lang w:val="de-DE"/>
                          </w:rPr>
                          <w:t>Autres utilisateurs</w:t>
                        </w:r>
                        <w:r w:rsidRPr="00E04FAD">
                          <w:rPr>
                            <w:caps w:val="0"/>
                            <w:lang w:val="de-DE"/>
                          </w:rPr>
                          <w:t xml:space="preserve"> à supprimer</w:t>
                        </w:r>
                      </w:p>
                    </w:txbxContent>
                  </v:textbox>
                </v:shape>
                <w10:anchorlock/>
              </v:group>
            </w:pict>
          </mc:Fallback>
        </mc:AlternateContent>
      </w:r>
    </w:p>
    <w:p w:rsidR="00327D4F" w:rsidRPr="001766D1" w:rsidRDefault="00327D4F" w:rsidP="009C5C74">
      <w:pPr>
        <w:pStyle w:val="Normalaftertitle"/>
      </w:pPr>
      <w:r w:rsidRPr="001766D1">
        <w:t>Pour améliorer encore la probabilité que seules les émissions utiles provenant de la zone de mesure so</w:t>
      </w:r>
      <w:r>
        <w:t>ie</w:t>
      </w:r>
      <w:r w:rsidRPr="001766D1">
        <w:t>nt prises en compte, on peut appliquer des méthodes d'identification des signaux comme le décodage (par exemple détermination de l'identificateur d'ensem</w:t>
      </w:r>
      <w:r>
        <w:t>bles de services (SSID) pour un </w:t>
      </w:r>
      <w:r w:rsidRPr="001766D1">
        <w:t>RLAN).</w:t>
      </w:r>
    </w:p>
    <w:p w:rsidR="00327D4F" w:rsidRPr="001766D1" w:rsidRDefault="00327D4F" w:rsidP="00327D4F">
      <w:pPr>
        <w:pStyle w:val="Heading1"/>
        <w:keepNext w:val="0"/>
        <w:keepLines w:val="0"/>
      </w:pPr>
      <w:bookmarkStart w:id="95" w:name="_Toc337547353"/>
      <w:bookmarkStart w:id="96" w:name="_Toc352134890"/>
      <w:bookmarkStart w:id="97" w:name="_Toc500251240"/>
      <w:r w:rsidRPr="001766D1">
        <w:lastRenderedPageBreak/>
        <w:t>4</w:t>
      </w:r>
      <w:r w:rsidRPr="001766D1">
        <w:tab/>
        <w:t>Considérations</w:t>
      </w:r>
      <w:bookmarkEnd w:id="95"/>
      <w:r w:rsidRPr="001766D1">
        <w:t xml:space="preserve"> relatives au site</w:t>
      </w:r>
      <w:bookmarkEnd w:id="96"/>
      <w:bookmarkEnd w:id="97"/>
    </w:p>
    <w:p w:rsidR="00327D4F" w:rsidRPr="001766D1" w:rsidRDefault="00327D4F" w:rsidP="00327D4F">
      <w:r w:rsidRPr="001766D1">
        <w:t xml:space="preserve">Mis à part les cas particuliers mentionnés au § 3.6 ci-dessus, le site de contrôle optimal dépend des attentes concernant la validité des résultats: </w:t>
      </w:r>
    </w:p>
    <w:p w:rsidR="00327D4F" w:rsidRPr="001766D1" w:rsidRDefault="00327D4F" w:rsidP="00327D4F">
      <w:r w:rsidRPr="001766D1">
        <w:t>Si la mesure doit refléter uniquement l'occupation pour une station d'utilisateur fixe particulière, le site de contrôle devrait se trouver à l'emplacement de cette station ou à proximité. Si possible, l'antenne de la station d'utilisateur proprement dite devrait être utilisée pour la mesure. Toutefois, si la station d'utilisateur est déjà en service et qu'elle émet également pendant la période de contrôle, des mesures particulières doivent être prises pour éviter toute surcharge de l'équipement de mesure: on peut par exemple utiliser des filtres coupe-bande (pour les mesures effectuées au moyen d'une antenne distincte) ou des coupleurs directifs (pour les mesures effectuées directement à l'antenne de la station d'utilisateur).</w:t>
      </w:r>
    </w:p>
    <w:p w:rsidR="00327D4F" w:rsidRPr="001766D1" w:rsidRDefault="00327D4F" w:rsidP="00327D4F">
      <w:r w:rsidRPr="001766D1">
        <w:t>Si la mesure doit refléter l'occupation dans une zone plus vaste, le site de contrôle optimal se trouve au centre de cette zone (zone de mesure). La taille de la zone de mesure dépend des facteurs suivants:</w:t>
      </w:r>
    </w:p>
    <w:p w:rsidR="00327D4F" w:rsidRPr="001766D1" w:rsidRDefault="00327D4F" w:rsidP="00327D4F">
      <w:pPr>
        <w:pStyle w:val="enumlev1"/>
      </w:pPr>
      <w:r w:rsidRPr="001766D1">
        <w:t>–</w:t>
      </w:r>
      <w:r w:rsidRPr="001766D1">
        <w:tab/>
        <w:t>valeur du seuil (plus le seuil est faible, plus la zone de mesure est vaste);</w:t>
      </w:r>
    </w:p>
    <w:p w:rsidR="00327D4F" w:rsidRPr="001766D1" w:rsidRDefault="00327D4F" w:rsidP="00327D4F">
      <w:pPr>
        <w:pStyle w:val="enumlev1"/>
      </w:pPr>
      <w:r w:rsidRPr="001766D1">
        <w:t>–</w:t>
      </w:r>
      <w:r w:rsidRPr="001766D1">
        <w:tab/>
        <w:t>hauteur de l'antenne de contrôle (plus l'antenne est haute, plus la zone de mesure est vaste);</w:t>
      </w:r>
    </w:p>
    <w:p w:rsidR="00327D4F" w:rsidRPr="001766D1" w:rsidRDefault="00327D4F" w:rsidP="00327D4F">
      <w:pPr>
        <w:pStyle w:val="enumlev1"/>
      </w:pPr>
      <w:r w:rsidRPr="001766D1">
        <w:t>–</w:t>
      </w:r>
      <w:r w:rsidRPr="001766D1">
        <w:tab/>
        <w:t>profil de hauteur du terrain (zone de mesure limitée par des collines ou d'autres obstacles).</w:t>
      </w:r>
    </w:p>
    <w:p w:rsidR="00327D4F" w:rsidRPr="001766D1" w:rsidRDefault="00327D4F" w:rsidP="00327D4F">
      <w:r w:rsidRPr="001766D1">
        <w:t>Si les mesures ont pour objet de détecter le plus grand nombre possible d'émissions dans la zone de contrôle, il est préférable d'utiliser un site de contrôle plus en altitude.</w:t>
      </w:r>
    </w:p>
    <w:p w:rsidR="00327D4F" w:rsidRPr="001766D1" w:rsidRDefault="00327D4F" w:rsidP="00327D4F">
      <w:r w:rsidRPr="001766D1">
        <w:t xml:space="preserve">Si la sensibilité du système de mesure n'est pas supérieure à celle des équipements d'utilisateur dans la bande, il est possible que l'occupation telle qu'elle est vue par les utilisateurs au bord de la zone de mesure soit différente du résultat calculé. La </w:t>
      </w:r>
      <w:r>
        <w:t>Figure</w:t>
      </w:r>
      <w:r w:rsidRPr="001766D1">
        <w:t> 11 montre un exemple de réseau d'entreprise partagé avec deux stations de base à l'intérieur de la zone de mesure.</w:t>
      </w:r>
    </w:p>
    <w:p w:rsidR="00327D4F" w:rsidRPr="00D44251" w:rsidRDefault="00327D4F" w:rsidP="009C5C74">
      <w:pPr>
        <w:pStyle w:val="FigureNo"/>
      </w:pPr>
      <w:r w:rsidRPr="009C5C74">
        <w:t>Figure</w:t>
      </w:r>
      <w:r w:rsidRPr="00D44251">
        <w:t xml:space="preserve"> 11</w:t>
      </w:r>
    </w:p>
    <w:p w:rsidR="00327D4F" w:rsidRDefault="00327D4F" w:rsidP="009C5C74">
      <w:pPr>
        <w:pStyle w:val="Figuretitle"/>
      </w:pPr>
      <w:r w:rsidRPr="009C5C74">
        <w:t>Exemple</w:t>
      </w:r>
      <w:r w:rsidRPr="00D44251">
        <w:t xml:space="preserve"> de répartition de stations pour un réseau d'entreprise partagé </w:t>
      </w:r>
    </w:p>
    <w:p w:rsidR="00327D4F" w:rsidRPr="006960AF" w:rsidRDefault="00327D4F" w:rsidP="009C5C74">
      <w:pPr>
        <w:pStyle w:val="Figure"/>
      </w:pPr>
      <w:r w:rsidRPr="001766D1">
        <w:rPr>
          <w:noProof/>
          <w:lang w:val="en-GB" w:eastAsia="en-GB"/>
        </w:rPr>
        <mc:AlternateContent>
          <mc:Choice Requires="wpg">
            <w:drawing>
              <wp:inline distT="0" distB="0" distL="0" distR="0" wp14:anchorId="663E707C" wp14:editId="046E3239">
                <wp:extent cx="5163820" cy="3236595"/>
                <wp:effectExtent l="0" t="0" r="0" b="20955"/>
                <wp:docPr id="1967"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20" cy="3236595"/>
                          <a:chOff x="1549" y="10101"/>
                          <a:chExt cx="8132" cy="5097"/>
                        </a:xfrm>
                      </wpg:grpSpPr>
                      <wps:wsp>
                        <wps:cNvPr id="1968" name="Oval 179"/>
                        <wps:cNvSpPr>
                          <a:spLocks noChangeArrowheads="1"/>
                        </wps:cNvSpPr>
                        <wps:spPr bwMode="auto">
                          <a:xfrm>
                            <a:off x="3336" y="10401"/>
                            <a:ext cx="4725" cy="4785"/>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1969" name="Line 180"/>
                        <wps:cNvCnPr/>
                        <wps:spPr bwMode="auto">
                          <a:xfrm flipV="1">
                            <a:off x="6945" y="10671"/>
                            <a:ext cx="1485" cy="16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70" name="Line 181"/>
                        <wps:cNvCnPr/>
                        <wps:spPr bwMode="auto">
                          <a:xfrm flipH="1" flipV="1">
                            <a:off x="2820" y="10671"/>
                            <a:ext cx="1515" cy="1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971" name="Group 182"/>
                        <wpg:cNvGrpSpPr>
                          <a:grpSpLocks/>
                        </wpg:cNvGrpSpPr>
                        <wpg:grpSpPr bwMode="auto">
                          <a:xfrm>
                            <a:off x="2085" y="10101"/>
                            <a:ext cx="4535" cy="4535"/>
                            <a:chOff x="1950" y="10200"/>
                            <a:chExt cx="4535" cy="4535"/>
                          </a:xfrm>
                        </wpg:grpSpPr>
                        <wps:wsp>
                          <wps:cNvPr id="1972"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1974" name="Group 185"/>
                        <wpg:cNvGrpSpPr>
                          <a:grpSpLocks/>
                        </wpg:cNvGrpSpPr>
                        <wpg:grpSpPr bwMode="auto">
                          <a:xfrm>
                            <a:off x="4695" y="10101"/>
                            <a:ext cx="4535" cy="4535"/>
                            <a:chOff x="1950" y="10200"/>
                            <a:chExt cx="4535" cy="4535"/>
                          </a:xfrm>
                        </wpg:grpSpPr>
                        <wps:wsp>
                          <wps:cNvPr id="1975"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1977" name="Group 188"/>
                        <wpg:cNvGrpSpPr>
                          <a:grpSpLocks/>
                        </wpg:cNvGrpSpPr>
                        <wpg:grpSpPr bwMode="auto">
                          <a:xfrm>
                            <a:off x="5318" y="12629"/>
                            <a:ext cx="674" cy="375"/>
                            <a:chOff x="5183" y="13103"/>
                            <a:chExt cx="674" cy="375"/>
                          </a:xfrm>
                        </wpg:grpSpPr>
                        <wps:wsp>
                          <wps:cNvPr id="1978"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79"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0" name="Line 19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92"/>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2"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3" name="Line 194"/>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5"/>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96"/>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97"/>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 name="Group 198"/>
                        <wpg:cNvGrpSpPr>
                          <a:grpSpLocks/>
                        </wpg:cNvGrpSpPr>
                        <wpg:grpSpPr bwMode="auto">
                          <a:xfrm rot="2735078">
                            <a:off x="7246" y="13420"/>
                            <a:ext cx="450" cy="277"/>
                            <a:chOff x="6781" y="13148"/>
                            <a:chExt cx="450" cy="277"/>
                          </a:xfrm>
                        </wpg:grpSpPr>
                        <wps:wsp>
                          <wps:cNvPr id="73"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Line 200"/>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0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02"/>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03"/>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9"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Line 206"/>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07"/>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08"/>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09"/>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 name="Freeform 210"/>
                        <wps:cNvSpPr>
                          <a:spLocks/>
                        </wps:cNvSpPr>
                        <wps:spPr bwMode="auto">
                          <a:xfrm>
                            <a:off x="2235" y="13458"/>
                            <a:ext cx="6360" cy="174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85" name="Freeform 211"/>
                        <wps:cNvSpPr>
                          <a:spLocks/>
                        </wps:cNvSpPr>
                        <wps:spPr bwMode="auto">
                          <a:xfrm>
                            <a:off x="2955" y="14061"/>
                            <a:ext cx="5205" cy="747"/>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12"/>
                        <wps:cNvCnPr/>
                        <wps:spPr bwMode="auto">
                          <a:xfrm flipV="1">
                            <a:off x="5658" y="10416"/>
                            <a:ext cx="0" cy="23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7" name="Text Box 213"/>
                        <wps:cNvSpPr txBox="1">
                          <a:spLocks noChangeArrowheads="1"/>
                        </wps:cNvSpPr>
                        <wps:spPr bwMode="auto">
                          <a:xfrm>
                            <a:off x="6945" y="1376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9C5C74" w:rsidRDefault="001B3A69" w:rsidP="009C5C74">
                              <w:pPr>
                                <w:pStyle w:val="Figure"/>
                              </w:pPr>
                              <w:r w:rsidRPr="009C5C74">
                                <w:rPr>
                                  <w:caps w:val="0"/>
                                </w:rPr>
                                <w:t xml:space="preserve">Mobile </w:t>
                              </w:r>
                              <w:r w:rsidRPr="009C5C74">
                                <w:t>1</w:t>
                              </w:r>
                            </w:p>
                          </w:txbxContent>
                        </wps:txbx>
                        <wps:bodyPr rot="0" vert="horz" wrap="square" lIns="18000" tIns="10800" rIns="18000" bIns="10800" anchor="t" anchorCtr="0" upright="1">
                          <a:noAutofit/>
                        </wps:bodyPr>
                      </wps:wsp>
                      <wps:wsp>
                        <wps:cNvPr id="88" name="Text Box 214"/>
                        <wps:cNvSpPr txBox="1">
                          <a:spLocks noChangeArrowheads="1"/>
                        </wps:cNvSpPr>
                        <wps:spPr bwMode="auto">
                          <a:xfrm>
                            <a:off x="7125" y="1220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9C5C74" w:rsidRDefault="001B3A69" w:rsidP="009C5C74">
                              <w:pPr>
                                <w:pStyle w:val="Figure"/>
                              </w:pPr>
                              <w:r w:rsidRPr="009C5C74">
                                <w:rPr>
                                  <w:caps w:val="0"/>
                                </w:rPr>
                                <w:t xml:space="preserve">Base </w:t>
                              </w:r>
                              <w:r w:rsidRPr="009C5C74">
                                <w:t>1</w:t>
                              </w:r>
                            </w:p>
                          </w:txbxContent>
                        </wps:txbx>
                        <wps:bodyPr rot="0" vert="horz" wrap="square" lIns="18000" tIns="10800" rIns="18000" bIns="10800" anchor="t" anchorCtr="0" upright="1">
                          <a:noAutofit/>
                        </wps:bodyPr>
                      </wps:wsp>
                      <wps:wsp>
                        <wps:cNvPr id="89" name="Text Box 215"/>
                        <wps:cNvSpPr txBox="1">
                          <a:spLocks noChangeArrowheads="1"/>
                        </wps:cNvSpPr>
                        <wps:spPr bwMode="auto">
                          <a:xfrm>
                            <a:off x="3510" y="1232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9C5C74" w:rsidRDefault="001B3A69" w:rsidP="009C5C74">
                              <w:pPr>
                                <w:pStyle w:val="Figure"/>
                              </w:pPr>
                              <w:r w:rsidRPr="009C5C74">
                                <w:rPr>
                                  <w:caps w:val="0"/>
                                </w:rPr>
                                <w:t xml:space="preserve">Base </w:t>
                              </w:r>
                              <w:r w:rsidRPr="009C5C74">
                                <w:t>2</w:t>
                              </w:r>
                            </w:p>
                          </w:txbxContent>
                        </wps:txbx>
                        <wps:bodyPr rot="0" vert="horz" wrap="square" lIns="18000" tIns="10800" rIns="18000" bIns="10800" anchor="t" anchorCtr="0" upright="1">
                          <a:noAutofit/>
                        </wps:bodyPr>
                      </wps:wsp>
                      <wps:wsp>
                        <wps:cNvPr id="90" name="Text Box 216"/>
                        <wps:cNvSpPr txBox="1">
                          <a:spLocks noChangeArrowheads="1"/>
                        </wps:cNvSpPr>
                        <wps:spPr bwMode="auto">
                          <a:xfrm>
                            <a:off x="5235" y="13026"/>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9C5C74" w:rsidRDefault="001B3A69" w:rsidP="009C5C74">
                              <w:pPr>
                                <w:pStyle w:val="Figure"/>
                              </w:pPr>
                              <w:r>
                                <w:rPr>
                                  <w:caps w:val="0"/>
                                </w:rPr>
                                <w:t>S</w:t>
                              </w:r>
                              <w:r w:rsidRPr="009C5C74">
                                <w:rPr>
                                  <w:caps w:val="0"/>
                                </w:rPr>
                                <w:t>ite de</w:t>
                              </w:r>
                              <w:r w:rsidRPr="009C5C74">
                                <w:rPr>
                                  <w:caps w:val="0"/>
                                </w:rPr>
                                <w:br/>
                                <w:t>contrôle</w:t>
                              </w:r>
                            </w:p>
                          </w:txbxContent>
                        </wps:txbx>
                        <wps:bodyPr rot="0" vert="horz" wrap="square" lIns="18000" tIns="10800" rIns="18000" bIns="10800" anchor="t" anchorCtr="0" upright="1">
                          <a:noAutofit/>
                        </wps:bodyPr>
                      </wps:wsp>
                      <wps:wsp>
                        <wps:cNvPr id="91" name="Text Box 217"/>
                        <wps:cNvSpPr txBox="1">
                          <a:spLocks noChangeArrowheads="1"/>
                        </wps:cNvSpPr>
                        <wps:spPr bwMode="auto">
                          <a:xfrm>
                            <a:off x="8121" y="10229"/>
                            <a:ext cx="15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9C5C74" w:rsidRDefault="001B3A69" w:rsidP="009C5C74">
                              <w:pPr>
                                <w:pStyle w:val="Figure"/>
                              </w:pPr>
                              <w:r>
                                <w:rPr>
                                  <w:caps w:val="0"/>
                                </w:rPr>
                                <w:t>Z</w:t>
                              </w:r>
                              <w:r w:rsidRPr="009C5C74">
                                <w:rPr>
                                  <w:caps w:val="0"/>
                                </w:rPr>
                                <w:t xml:space="preserve">one de couverture de la base </w:t>
                              </w:r>
                              <w:r w:rsidRPr="009C5C74">
                                <w:t>1</w:t>
                              </w:r>
                            </w:p>
                          </w:txbxContent>
                        </wps:txbx>
                        <wps:bodyPr rot="0" vert="horz" wrap="square" lIns="18000" tIns="10800" rIns="18000" bIns="10800" anchor="t" anchorCtr="0" upright="1">
                          <a:noAutofit/>
                        </wps:bodyPr>
                      </wps:wsp>
                      <wps:wsp>
                        <wps:cNvPr id="92" name="Text Box 218"/>
                        <wps:cNvSpPr txBox="1">
                          <a:spLocks noChangeArrowheads="1"/>
                        </wps:cNvSpPr>
                        <wps:spPr bwMode="auto">
                          <a:xfrm>
                            <a:off x="1549" y="10191"/>
                            <a:ext cx="16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9C5C74" w:rsidRDefault="001B3A69" w:rsidP="009C5C74">
                              <w:pPr>
                                <w:pStyle w:val="Figure"/>
                              </w:pPr>
                              <w:r>
                                <w:rPr>
                                  <w:caps w:val="0"/>
                                </w:rPr>
                                <w:t>Z</w:t>
                              </w:r>
                              <w:r w:rsidRPr="009C5C74">
                                <w:rPr>
                                  <w:caps w:val="0"/>
                                </w:rPr>
                                <w:t xml:space="preserve">one de couverture de la base </w:t>
                              </w:r>
                              <w:r w:rsidRPr="009C5C74">
                                <w:t>2</w:t>
                              </w:r>
                            </w:p>
                          </w:txbxContent>
                        </wps:txbx>
                        <wps:bodyPr rot="0" vert="horz" wrap="square" lIns="18000" tIns="10800" rIns="18000" bIns="10800" anchor="t" anchorCtr="0" upright="1">
                          <a:noAutofit/>
                        </wps:bodyPr>
                      </wps:wsp>
                      <wps:wsp>
                        <wps:cNvPr id="93" name="Text Box 219"/>
                        <wps:cNvSpPr txBox="1">
                          <a:spLocks noChangeArrowheads="1"/>
                        </wps:cNvSpPr>
                        <wps:spPr bwMode="auto">
                          <a:xfrm>
                            <a:off x="4785" y="14826"/>
                            <a:ext cx="12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9C5C74" w:rsidRDefault="001B3A69" w:rsidP="009C5C74">
                              <w:pPr>
                                <w:pStyle w:val="Figure"/>
                              </w:pPr>
                              <w:r w:rsidRPr="009C5C74">
                                <w:rPr>
                                  <w:caps w:val="0"/>
                                </w:rPr>
                                <w:t>Montagnes</w:t>
                              </w:r>
                            </w:p>
                          </w:txbxContent>
                        </wps:txbx>
                        <wps:bodyPr rot="0" vert="horz" wrap="square" lIns="18000" tIns="10800" rIns="18000" bIns="10800" anchor="t" anchorCtr="0" upright="1">
                          <a:noAutofit/>
                        </wps:bodyPr>
                      </wps:wsp>
                      <wpg:grpSp>
                        <wpg:cNvPr id="94" name="Group 220"/>
                        <wpg:cNvGrpSpPr>
                          <a:grpSpLocks/>
                        </wpg:cNvGrpSpPr>
                        <wpg:grpSpPr bwMode="auto">
                          <a:xfrm rot="-1574595">
                            <a:off x="2686" y="11635"/>
                            <a:ext cx="450" cy="277"/>
                            <a:chOff x="6781" y="13148"/>
                            <a:chExt cx="450" cy="277"/>
                          </a:xfrm>
                        </wpg:grpSpPr>
                        <wps:wsp>
                          <wps:cNvPr id="95"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8" name="Line 222"/>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223"/>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224"/>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225"/>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73"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4" name="Line 228"/>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229"/>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230"/>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23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8" name="Text Box 232"/>
                        <wps:cNvSpPr txBox="1">
                          <a:spLocks noChangeArrowheads="1"/>
                        </wps:cNvSpPr>
                        <wps:spPr bwMode="auto">
                          <a:xfrm>
                            <a:off x="2550" y="12036"/>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9C5C74" w:rsidRDefault="001B3A69" w:rsidP="009C5C74">
                              <w:pPr>
                                <w:pStyle w:val="Figure"/>
                              </w:pPr>
                              <w:r>
                                <w:rPr>
                                  <w:caps w:val="0"/>
                                </w:rPr>
                                <w:t>M</w:t>
                              </w:r>
                              <w:r w:rsidRPr="009C5C74">
                                <w:rPr>
                                  <w:caps w:val="0"/>
                                </w:rPr>
                                <w:t xml:space="preserve">obile </w:t>
                              </w:r>
                              <w:r w:rsidRPr="009C5C74">
                                <w:t>2</w:t>
                              </w:r>
                            </w:p>
                          </w:txbxContent>
                        </wps:txbx>
                        <wps:bodyPr rot="0" vert="horz" wrap="square" lIns="18000" tIns="10800" rIns="18000" bIns="10800" anchor="t" anchorCtr="0" upright="1">
                          <a:noAutofit/>
                        </wps:bodyPr>
                      </wps:wsp>
                    </wpg:wgp>
                  </a:graphicData>
                </a:graphic>
              </wp:inline>
            </w:drawing>
          </mc:Choice>
          <mc:Fallback>
            <w:pict>
              <v:group w14:anchorId="663E707C" id="Group 1967" o:spid="_x0000_s1479" style="width:406.6pt;height:254.85pt;mso-position-horizontal-relative:char;mso-position-vertical-relative:line" coordorigin="1549,10101" coordsize="8132,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">
                <v:oval id="Oval 179" o:spid="_x0000_s1480" style="position:absolute;left:3336;top:10401;width:4725;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9uMgA&#10;AADdAAAADwAAAGRycy9kb3ducmV2LnhtbESPT0sDMRDF74LfIYzgzWbbQtC1aSkWQRER++fgbdhM&#10;d5duJkuSbrff3jkI3mZ4b977zWI1+k4NFFMb2MJ0UoAiroJrubaw370+PIJKGdlhF5gsXCnBanl7&#10;s8DShQt/07DNtZIQTiVaaHLuS61T1ZDHNAk9sWjHED1mWWOtXcSLhPtOz4rCaI8tS0ODPb00VJ22&#10;Z2/BfM2NN3F6Psyun+8fw89mftptrL2/G9fPoDKN+d/8d/3mBP/J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24yAAAAN0AAAAPAAAAAAAAAAAAAAAAAJgCAABk&#10;cnMvZG93bnJldi54bWxQSwUGAAAAAAQABAD1AAAAjQMAAAAA&#10;" fillcolor="#cfc">
                  <v:stroke dashstyle="dash"/>
                </v:oval>
                <v:line id="Line 180" o:spid="_x0000_s1481" style="position:absolute;flip:y;visibility:visible;mso-wrap-style:square" from="6945,10671" to="8430,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3I8UAAADdAAAADwAAAGRycy9kb3ducmV2LnhtbESPQYvCMBCF74L/IYywN00VFK1GEWFh&#10;D7Ji68Hj0Ixtd5tJaVKN/94sLHib4b3vzZvNLphG3KlztWUF00kCgriwuuZSwSX/HC9BOI+ssbFM&#10;Cp7kYLcdDjaYavvgM90zX4oYwi5FBZX3bSqlKyoy6Ca2JY7azXYGfVy7UuoOHzHcNHKWJAtpsOZ4&#10;ocKWDhUVv1lvYo153+Rh2h9neA3l2X5nt9PPU6mPUdivQXgK/m3+p7905FaLFfx9E0e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f3I8UAAADdAAAADwAAAAAAAAAA&#10;AAAAAAChAgAAZHJzL2Rvd25yZXYueG1sUEsFBgAAAAAEAAQA+QAAAJMDAAAAAA==&#10;">
                  <v:stroke dashstyle="dash" endarrow="block"/>
                </v:line>
                <v:line id="Line 181" o:spid="_x0000_s1482" style="position:absolute;flip:x y;visibility:visible;mso-wrap-style:square" from="2820,10671" to="4335,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e8sUAAADdAAAADwAAAGRycy9kb3ducmV2LnhtbESPzU7DMAzH70i8Q2SkXRBLYRpjZdkE&#10;0yYhcWLjAazGNBGNU5q0695+PkziZsv/j59XmzE0aqAu+cgGHqcFKOIqWs+1ge/j/uEFVMrIFpvI&#10;ZOBMCTbr25sVljae+IuGQ66VhHAq0YDLuS21TpWjgGkaW2K5/cQuYJa1q7Xt8CThodFPRfGsA3qW&#10;BoctbR1Vv4c+SG+fd077pV98zod7mh/fZ3+9M2ZyN769gso05n/x1f1hBX+5EH75Rkb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Je8sUAAADdAAAADwAAAAAAAAAA&#10;AAAAAAChAgAAZHJzL2Rvd25yZXYueG1sUEsFBgAAAAAEAAQA+QAAAJMDAAAAAA==&#10;">
                  <v:stroke dashstyle="dash" endarrow="block"/>
                </v:line>
                <v:group id="Group 182" o:spid="_x0000_s1483" style="position:absolute;left:208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oval id="Oval 183" o:spid="_x0000_s1484"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M0cMA&#10;AADdAAAADwAAAGRycy9kb3ducmV2LnhtbERPzWoCMRC+F3yHMIKXUrMVae3WKCIIHgSt+gDjZppd&#10;3Uy2SXTXtzeFQm/z8f3OdN7ZWtzIh8qxgtdhBoK4cLpio+B4WL1MQISIrLF2TAruFGA+6z1NMdeu&#10;5S+67aMRKYRDjgrKGJtcylCUZDEMXUOcuG/nLcYEvZHaY5vCbS1HWfYmLVacGkpsaFlScdlfrYLT&#10;6eg6+eO3u2dz8Tg+t43Z7JQa9LvFJ4hIXfwX/7nXOs3/eB/B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M0cMAAADdAAAADwAAAAAAAAAAAAAAAACYAgAAZHJzL2Rv&#10;d25yZXYueG1sUEsFBgAAAAAEAAQA9QAAAIgDA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485"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GP8QA&#10;AADdAAAADwAAAGRycy9kb3ducmV2LnhtbERPyW7CMBC9I/EP1lTqDZzSiiXFiRDqdqFs/YBRPFkg&#10;HkexgbRfXyMhcZunt8487UwtztS6yrKCp2EEgjizuuJCwc/+fTAF4TyyxtoyKfglB2nS780x1vbC&#10;WzrvfCFCCLsYFZTeN7GULivJoBvahjhwuW0N+gDbQuoWLyHc1HIURWNpsOLQUGJDy5Ky4+5kFNjR&#10;X4THl9XbfrX5PuXO5B+fh7VSjw/d4hWEp87fxTf3lw7zZ5NnuH4TT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Rj/EAAAA3QAAAA8AAAAAAAAAAAAAAAAAmAIAAGRycy9k&#10;b3ducmV2LnhtbFBLBQYAAAAABAAEAPUAAACJAwAAAAA=&#10;" fillcolor="gray"/>
                </v:group>
                <v:group id="Group 185" o:spid="_x0000_s1486" style="position:absolute;left:469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oval id="Oval 186" o:spid="_x0000_s1487"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UpcMA&#10;AADdAAAADwAAAGRycy9kb3ducmV2LnhtbERP22oCMRB9F/yHMEJfpGYt1barUUqh0IeC1w8YN2N2&#10;dTPZJqm7/ftGEHybw7nOfNnZWlzIh8qxgvEoA0FcOF2xUbDffT6+gggRWWPtmBT8UYDlot+bY65d&#10;yxu6bKMRKYRDjgrKGJtcylCUZDGMXEOcuKPzFmOC3kjtsU3htpZPWTaVFitODSU29FFScd7+WgWH&#10;w9518sev1kNz9vh8ahvzvVbqYdC9z0BE6uJdfHN/6TT/7WUC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yUpcMAAADdAAAADwAAAAAAAAAAAAAAAACYAgAAZHJzL2Rv&#10;d25yZXYueG1sUEsFBgAAAAAEAAQA9QAAAIgDAAAAAA==&#10;" filled="f"/>
                  <v:shape id="AutoShape 187" o:spid="_x0000_s1488"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lp8MA&#10;AADdAAAADwAAAGRycy9kb3ducmV2LnhtbERPyW7CMBC9I/EP1iD1Bk5RxRLioKrqdmHnA0bxZCnx&#10;OIoNpP36GgmJ2zy9dZJlZ2pxodZVlhU8jyIQxJnVFRcKjoeP4QyE88gaa8uk4JccLNN+L8FY2yvv&#10;6LL3hQgh7GJUUHrfxFK6rCSDbmQb4sDltjXoA2wLqVu8hnBTy3EUTaTBikNDiQ29lZSd9mejwI7/&#10;Ijy9rN4Pq+36nDuTf379bJR6GnSvCxCeOv8Q393fOsyfTydw+y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7lp8MAAADdAAAADwAAAAAAAAAAAAAAAACYAgAAZHJzL2Rv&#10;d25yZXYueG1sUEsFBgAAAAAEAAQA9QAAAIgDAAAAAA==&#10;" fillcolor="gray"/>
                </v:group>
                <v:group id="Group 188" o:spid="_x0000_s1489" style="position:absolute;left:5318;top:12629;width:674;height:375" coordorigin="5183,13103" coordsize="6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rect id="Rectangle 189" o:spid="_x0000_s1490" style="position:absolute;left:5186;top:13113;width:67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zD8gA&#10;AADdAAAADwAAAGRycy9kb3ducmV2LnhtbESPQU/CQBCF7yT+h82YeIMtKkUrCyEmGBIOWvTgcdId&#10;26bd2dpdaP33zIHE20zem/e+WW1G16oz9aH2bGA+S0ARF97WXBr4+txNn0CFiGyx9UwG/ijAZn0z&#10;WWFm/cA5nY+xVBLCIUMDVYxdpnUoKnIYZr4jFu3H9w6jrH2pbY+DhLtW3ydJqh3WLA0VdvRaUdEc&#10;T85As9g16fZteTrkD/59+Pjdz/PHb2PubsftC6hIY/w3X6/3VvCfl4Ir38gIe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3MPyAAAAN0AAAAPAAAAAAAAAAAAAAAAAJgCAABk&#10;cnMvZG93bnJldi54bWxQSwUGAAAAAAQABAD1AAAAjQMAAAAA&#10;" fillcolor="#969696"/>
                  <v:rect id="Rectangle 190" o:spid="_x0000_s1491" style="position:absolute;left:5269;top:13133;width:57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aU8IA&#10;AADdAAAADwAAAGRycy9kb3ducmV2LnhtbERPTYvCMBC9C/6HMII3TVVYbdcosouyHrVe9jbbzLbV&#10;ZlKaqNVfbwTB2zze58yXranEhRpXWlYwGkYgiDOrS84VHNL1YAbCeWSNlWVScCMHy0W3M8dE2yvv&#10;6LL3uQgh7BJUUHhfJ1K6rCCDbmhr4sD928agD7DJpW7wGsJNJcdR9CENlhwaCqzpq6DstD8bBX/l&#10;+ID3XbqJTLye+G2bHs+/30r1e+3qE4Sn1r/FL/ePDvPja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JpTwgAAAN0AAAAPAAAAAAAAAAAAAAAAAJgCAABkcnMvZG93&#10;bnJldi54bWxQSwUGAAAAAAQABAD1AAAAhwMAAAAA&#10;"/>
                  <v:line id="Line 191" o:spid="_x0000_s1492" style="position:absolute;flip:x y;visibility:visible;mso-wrap-style:square" from="5190,13118" to="5273,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9sYAAADdAAAADwAAAGRycy9kb3ducmV2LnhtbESPQWvCQBCF7wX/wzKCF9GNVkqauooU&#10;lJ6U2kqvQ3ZMQrOzIbs10V/vHITeZnhv3vtmue5drS7Uhsqzgdk0AUWce1txYeD7aztJQYWIbLH2&#10;TAauFGC9GjwtMbO+40+6HGOhJIRDhgbKGJtM65CX5DBMfUMs2tm3DqOsbaFti52Eu1rPk+RFO6xY&#10;Gkps6L2k/Pf45wwg72/PaTejhd7RT5jvD+PN6WzMaNhv3kBF6uO/+XH9YQX/NRV++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qLPbGAAAA3QAAAA8AAAAAAAAA&#10;AAAAAAAAoQIAAGRycy9kb3ducmV2LnhtbFBLBQYAAAAABAAEAPkAAACUAwAAAAA=&#10;"/>
                  <v:line id="Line 192" o:spid="_x0000_s1493" style="position:absolute;flip:x;visibility:visible;mso-wrap-style:square" from="5183,13448" to="5265,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JC8UAAADdAAAADwAAAGRycy9kb3ducmV2LnhtbERPTWsCMRC9F/ofwhR6KTVrKbKuRpFC&#10;wYMXtaz0Nm6mm2U3k20Sdf33jSD0No/3OfPlYDtxJh8axwrGowwEceV0w7WCr/3naw4iRGSNnWNS&#10;cKUAy8XjwxwL7S68pfMu1iKFcChQgYmxL6QMlSGLYeR64sT9OG8xJuhrqT1eUrjt5FuWTaTFhlOD&#10;wZ4+DFXt7mQVyHzz8utXx/e2bA+HqSmrsv/eKPX8NKxmICIN8V98d691mj/Nx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UJC8UAAADdAAAADwAAAAAAAAAA&#10;AAAAAAChAgAAZHJzL2Rvd25yZXYueG1sUEsFBgAAAAAEAAQA+QAAAJMDAAAAAA==&#10;"/>
                  <v:oval id="Oval 193" o:spid="_x0000_s1494" style="position:absolute;left:5476;top:13243;width:9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TjMIA&#10;AADdAAAADwAAAGRycy9kb3ducmV2LnhtbERPTWvCQBC9C/6HZQpepG4UKmnqKhJQvDbNweOYnSah&#10;2dmwu5rk37uFQm/zeJ+zO4ymEw9yvrWsYL1KQBBXVrdcKyi/Tq8pCB+QNXaWScFEHg77+WyHmbYD&#10;f9KjCLWIIewzVNCE0GdS+qohg35le+LIfVtnMEToaqkdDjHcdHKTJFtpsOXY0GBPeUPVT3E3Ctyy&#10;n/Lpkp/WNz4Xb0Oqr9tSK7V4GY8fIAKN4V/8577oOP893cDvN/EE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tOMwgAAAN0AAAAPAAAAAAAAAAAAAAAAAJgCAABkcnMvZG93&#10;bnJldi54bWxQSwUGAAAAAAQABAD1AAAAhwMAAAAA&#10;" fillcolor="black"/>
                  <v:line id="Line 194" o:spid="_x0000_s1495" style="position:absolute;visibility:visible;mso-wrap-style:square" from="5270,13103" to="5367,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CGMUAAADdAAAADwAAAGRycy9kb3ducmV2LnhtbERPTWvCQBC9F/wPywi91Y0VgqauIkpB&#10;eyhVC+1xzI5JNDsbdrdJ+u+7BcHbPN7nzJe9qUVLzleWFYxHCQji3OqKCwWfx9enKQgfkDXWlknB&#10;L3lYLgYPc8y07XhP7SEUIoawz1BBGUKTSenzkgz6kW2II3e2zmCI0BVSO+xiuKnlc5Kk0mDFsaHE&#10;htYl5dfDj1HwPvlI29Xubdt/7dJTvtmfvi+dU+px2K9eQATqw118c291nD+b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BCGMUAAADdAAAADwAAAAAAAAAA&#10;AAAAAAChAgAAZHJzL2Rvd25yZXYueG1sUEsFBgAAAAAEAAQA+QAAAJMDAAAAAA==&#10;"/>
                  <v:line id="Line 195" o:spid="_x0000_s1496" style="position:absolute;visibility:visible;mso-wrap-style:square" from="5705,13104" to="58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96" o:spid="_x0000_s1497" style="position:absolute;visibility:visible;mso-wrap-style:square" from="5264,13477" to="5361,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197" o:spid="_x0000_s1498" style="position:absolute;visibility:visible;mso-wrap-style:square" from="5705,13478" to="5802,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group>
                <v:group id="Group 198" o:spid="_x0000_s1499" style="position:absolute;left:7246;top:13420;width:450;height:277;rotation:2987435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B4R8QAAADbAAAA&#10;DwAAAAAAAAAAAAAAAACqAgAAZHJzL2Rvd25yZXYueG1sUEsFBgAAAAAEAAQA+gAAAJsDAAAAAA==&#10;">
                  <v:rect id="Rectangle 199" o:spid="_x0000_s1500"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line id="Line 200" o:spid="_x0000_s1501"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01" o:spid="_x0000_s1502"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202" o:spid="_x0000_s1503"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03" o:spid="_x0000_s1504"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rect id="Rectangle 204" o:spid="_x0000_s1505"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KK8IA&#10;AADbAAAADwAAAGRycy9kb3ducmV2LnhtbERPy4rCMBTdD/gP4Q64G1N1fFCNIoKDMAutunB5ae60&#10;pc1NbaKtf28WAy4P571cd6YSD2pcYVnBcBCBIE6tLjhTcDnvvuYgnEfWWFkmBU9ysF71PpYYa9ty&#10;Qo+Tz0QIYRejgtz7OpbSpTkZdANbEwfuzzYGfYBNJnWDbQg3lRxF0VQaLDg05FjTNqe0PN2NgnKy&#10;K6ebn9n9NxnbQ3u87YfJ91Wp/me3WYDw1Pm3+N+91wpmYWz4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YorwgAAANsAAAAPAAAAAAAAAAAAAAAAAJgCAABkcnMvZG93&#10;bnJldi54bWxQSwUGAAAAAAQABAD1AAAAhwMAAAAA&#10;" fillcolor="#969696"/>
                  <v:rect id="Rectangle 205" o:spid="_x0000_s1506"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line id="Line 206" o:spid="_x0000_s1507"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VD78AAADbAAAADwAAAGRycy9kb3ducmV2LnhtbERPy4rCMBTdC/5DuIIb0VRnkFKNIoLi&#10;ShkfuL0017bY3JQm2jpfbxaCy8N5z5etKcWTaldYVjAeRSCIU6sLzhScT5thDMJ5ZI2lZVLwIgfL&#10;Rbczx0Tbhv/oefSZCCHsElSQe18lUro0J4NuZCviwN1sbdAHWGdS19iEcFPKSRRNpcGCQ0OOFa1z&#10;Su/Hh1GAvP//iZsx/cotXd1kfxisLjel+r12NQPhqfVf8ce90wrisD58CT9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0cVD78AAADbAAAADwAAAAAAAAAAAAAAAACh&#10;AgAAZHJzL2Rvd25yZXYueG1sUEsFBgAAAAAEAAQA+QAAAI0DAAAAAA==&#10;"/>
                  <v:line id="Line 207" o:spid="_x0000_s1508"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208" o:spid="_x0000_s1509"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209" o:spid="_x0000_s1510"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group>
                <v:shape id="Freeform 210" o:spid="_x0000_s1511" style="position:absolute;left:2235;top:13458;width:6360;height:1740;visibility:visible;mso-wrap-style:square;v-text-anchor:top" coordsize="636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vd8UA&#10;AADbAAAADwAAAGRycy9kb3ducmV2LnhtbESPQWvCQBSE7wX/w/IEb3VjLcWmriEoxebQQmMvvT2y&#10;zySafRuyq0n+vSsUehxm5htmnQymEVfqXG1ZwWIegSAurK65VPBzeH9cgXAeWWNjmRSM5CDZTB7W&#10;GGvb8zddc1+KAGEXo4LK+zaW0hUVGXRz2xIH72g7gz7IrpS6wz7ATSOfouhFGqw5LFTY0rai4pxf&#10;jIJs/NTpL3312fK0N+64O+Sv5U6p2XRI30B4Gvx/+K/9oRWsnuH+Jfw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i93xQAAANsAAAAPAAAAAAAAAAAAAAAAAJgCAABkcnMv&#10;ZG93bnJldi54bWxQSwUGAAAAAAQABAD1AAAAigM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660,1425;1950,1740;5205,1740;5700,1590;5925,1425;6045,1200;6225,975;6360,795;6345,555;6195,450;5985,450;5700,600;5070,915;4770,975;4110,885;3465,660;2880,690;2070,600;1485,330;1200,120;810,0;480,60;285,255;45,420;0,645;105,810;270,1155;660,1425" o:connectangles="0,0,0,0,0,0,0,0,0,0,0,0,0,0,0,0,0,0,0,0,0,0,0,0,0,0,0,0"/>
                </v:shape>
                <v:shape id="Freeform 211" o:spid="_x0000_s1512" style="position:absolute;left:2955;top:14061;width:5205;height:747;visibility:visible;mso-wrap-style:square;v-text-anchor:top" coordsize="520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J5sQA&#10;AADbAAAADwAAAGRycy9kb3ducmV2LnhtbESP3WrCQBSE7wXfYTmCN1I3ClaJruIvtN5o0z7AIXtM&#10;otmzIbua+PbdQsHLYWa+YRar1pTiQbUrLCsYDSMQxKnVBWcKfr4PbzMQziNrLC2Tgic5WC27nQXG&#10;2jb8RY/EZyJA2MWoIPe+iqV0aU4G3dBWxMG72NqgD7LOpK6xCXBTynEUvUuDBYeFHCva5pTekrtR&#10;sDtfp7cJ0r783Oyb0/04SE4pKdXvtes5CE+tf4X/2x9awWwCf1/C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yebEAAAA2wAAAA8AAAAAAAAAAAAAAAAAmAIAAGRycy9k&#10;b3ducmV2LnhtbFBLBQYAAAAABAAEAPUAAACJAwAAAAA=&#10;" path="m,c215,110,430,220,630,300v200,80,363,140,570,180c1407,520,1648,533,1875,540v227,7,500,-30,690,-15c2755,540,2848,595,3015,630v167,35,373,93,555,105c3752,747,3938,720,4110,705v172,-15,350,-10,495,-60c4750,595,4880,483,4980,405v100,-78,162,-152,225,-225e" filled="f">
                  <v:path arrowok="t" o:connecttype="custom" o:connectlocs="0,0;630,300;1200,480;1875,540;2565,525;3015,630;3570,735;4110,705;4605,645;4980,405;5205,180" o:connectangles="0,0,0,0,0,0,0,0,0,0,0"/>
                </v:shape>
                <v:line id="Line 212" o:spid="_x0000_s1513" style="position:absolute;flip:y;visibility:visible;mso-wrap-style:square" from="5658,10416" to="5658,1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GycQAAADbAAAADwAAAGRycy9kb3ducmV2LnhtbESPT2vCQBDF7wW/wzJCb3WjUJHoRkQQ&#10;eigVYw89DtnJH83OhuzGbL59Vyj0+Hjzfm/ebh9MKx7Uu8ayguUiAUFcWN1wpeD7enrbgHAeWWNr&#10;mRRM5GCfzV52mGo78oUeua9EhLBLUUHtfZdK6YqaDLqF7YijV9reoI+yr6TucYxw08pVkqylwYZj&#10;Q40dHWsq7vlg4hvvQ3sNy+FzhT+hutivvDzfJqVe5+GwBeEp+P/jv/SHVrBZw3NLBI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4bJxAAAANsAAAAPAAAAAAAAAAAA&#10;AAAAAKECAABkcnMvZG93bnJldi54bWxQSwUGAAAAAAQABAD5AAAAkgMAAAAA&#10;">
                  <v:stroke dashstyle="dash" endarrow="block"/>
                </v:line>
                <v:shape id="Text Box 213" o:spid="_x0000_s1514" type="#_x0000_t202" style="position:absolute;left:6945;top:1376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YJMMA&#10;AADbAAAADwAAAGRycy9kb3ducmV2LnhtbESPwWrDMBBE74X8g9hAbo2UHFLjRglJoaU92s0hx8Xa&#10;WibWyljbxO3XV4VCj8PMvGG2+yn06kpj6iJbWC0NKOImuo5bC6f35/sCVBJkh31ksvBFCfa72d0W&#10;SxdvXNG1llZlCKcSLXiRodQ6NZ4CpmUciLP3EceAkuXYajfiLcNDr9fGbHTAjvOCx4GePDWX+jNY&#10;aM26WlXGf/fnl2NV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YJMMAAADbAAAADwAAAAAAAAAAAAAAAACYAgAAZHJzL2Rv&#10;d25yZXYueG1sUEsFBgAAAAAEAAQA9QAAAIgDAAAAAA==&#10;" filled="f" stroked="f">
                  <v:textbox inset=".5mm,.3mm,.5mm,.3mm">
                    <w:txbxContent>
                      <w:p w:rsidR="001B3A69" w:rsidRPr="009C5C74" w:rsidRDefault="001B3A69" w:rsidP="009C5C74">
                        <w:pPr>
                          <w:pStyle w:val="Figure"/>
                        </w:pPr>
                        <w:r w:rsidRPr="009C5C74">
                          <w:rPr>
                            <w:caps w:val="0"/>
                          </w:rPr>
                          <w:t xml:space="preserve">Mobile </w:t>
                        </w:r>
                        <w:r w:rsidRPr="009C5C74">
                          <w:t>1</w:t>
                        </w:r>
                      </w:p>
                    </w:txbxContent>
                  </v:textbox>
                </v:shape>
                <v:shape id="Text Box 214" o:spid="_x0000_s1515" type="#_x0000_t202" style="position:absolute;left:7125;top:1220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MVr8A&#10;AADbAAAADwAAAGRycy9kb3ducmV2LnhtbERPPWvDMBDdA/0P4grdEikZinGihLbQkI52Mng8rKtl&#10;Yp2MdU3c/vpqKHR8vO/dYQ6DutGU+sgW1isDiriNrufOwuX8vixAJUF2OEQmC9+U4LB/WOywdPHO&#10;Fd1q6VQO4VSiBS8yllqn1lPAtIojceY+4xRQMpw67Sa85/Aw6I0xzzpgz7nB40hvntpr/RUsdGZT&#10;rSvjf4bm+FoVH7VIc3XWPj3OL1tQQrP8i//cJ2ehyGPzl/wD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C8xWvwAAANsAAAAPAAAAAAAAAAAAAAAAAJgCAABkcnMvZG93bnJl&#10;di54bWxQSwUGAAAAAAQABAD1AAAAhAMAAAAA&#10;" filled="f" stroked="f">
                  <v:textbox inset=".5mm,.3mm,.5mm,.3mm">
                    <w:txbxContent>
                      <w:p w:rsidR="001B3A69" w:rsidRPr="009C5C74" w:rsidRDefault="001B3A69" w:rsidP="009C5C74">
                        <w:pPr>
                          <w:pStyle w:val="Figure"/>
                        </w:pPr>
                        <w:r w:rsidRPr="009C5C74">
                          <w:rPr>
                            <w:caps w:val="0"/>
                          </w:rPr>
                          <w:t xml:space="preserve">Base </w:t>
                        </w:r>
                        <w:r w:rsidRPr="009C5C74">
                          <w:t>1</w:t>
                        </w:r>
                      </w:p>
                    </w:txbxContent>
                  </v:textbox>
                </v:shape>
                <v:shape id="Text Box 215" o:spid="_x0000_s1516" type="#_x0000_t202" style="position:absolute;left:3510;top:1232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pzcMA&#10;AADbAAAADwAAAGRycy9kb3ducmV2LnhtbESPwWrDMBBE74X8g9hAbo2UHILrRglJoaU92s0hx8Xa&#10;WibWyljbxO3XV4VCj8PMvGG2+yn06kpj6iJbWC0NKOImuo5bC6f35/sCVBJkh31ksvBFCfa72d0W&#10;SxdvXNG1llZlCKcSLXiRodQ6NZ4CpmUciLP3EceAkuXYajfiLcNDr9fGbHTAjvOCx4GePDWX+jNY&#10;aM26WlXGf/fnl2NV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dpzcMAAADbAAAADwAAAAAAAAAAAAAAAACYAgAAZHJzL2Rv&#10;d25yZXYueG1sUEsFBgAAAAAEAAQA9QAAAIgDAAAAAA==&#10;" filled="f" stroked="f">
                  <v:textbox inset=".5mm,.3mm,.5mm,.3mm">
                    <w:txbxContent>
                      <w:p w:rsidR="001B3A69" w:rsidRPr="009C5C74" w:rsidRDefault="001B3A69" w:rsidP="009C5C74">
                        <w:pPr>
                          <w:pStyle w:val="Figure"/>
                        </w:pPr>
                        <w:r w:rsidRPr="009C5C74">
                          <w:rPr>
                            <w:caps w:val="0"/>
                          </w:rPr>
                          <w:t xml:space="preserve">Base </w:t>
                        </w:r>
                        <w:r w:rsidRPr="009C5C74">
                          <w:t>2</w:t>
                        </w:r>
                      </w:p>
                    </w:txbxContent>
                  </v:textbox>
                </v:shape>
                <v:shape id="Text Box 216" o:spid="_x0000_s1517" type="#_x0000_t202" style="position:absolute;left:5235;top:13026;width:10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Wjb8A&#10;AADbAAAADwAAAGRycy9kb3ducmV2LnhtbERPPW/CMBDdkfofrEPqBjYMFQQMKpVatWMCA+MpvsYR&#10;8TmKr5D219cDEuPT+97ux9CpKw2pjWxhMTegiOvoWm4snI7vsxWoJMgOu8hk4ZcS7HdPky0WLt64&#10;pGsljcohnAq04EX6QutUewqY5rEnztx3HAJKhkOj3YC3HB46vTTmRQdsOTd47OnNU32pfoKFxizL&#10;RWn8X3f+OJSrr0rkfHHWPk/H1w0ooVEe4rv701lY5/X5S/4Be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FaNvwAAANsAAAAPAAAAAAAAAAAAAAAAAJgCAABkcnMvZG93bnJl&#10;di54bWxQSwUGAAAAAAQABAD1AAAAhAMAAAAA&#10;" filled="f" stroked="f">
                  <v:textbox inset=".5mm,.3mm,.5mm,.3mm">
                    <w:txbxContent>
                      <w:p w:rsidR="001B3A69" w:rsidRPr="009C5C74" w:rsidRDefault="001B3A69" w:rsidP="009C5C74">
                        <w:pPr>
                          <w:pStyle w:val="Figure"/>
                        </w:pPr>
                        <w:r>
                          <w:rPr>
                            <w:caps w:val="0"/>
                          </w:rPr>
                          <w:t>S</w:t>
                        </w:r>
                        <w:r w:rsidRPr="009C5C74">
                          <w:rPr>
                            <w:caps w:val="0"/>
                          </w:rPr>
                          <w:t>ite de</w:t>
                        </w:r>
                        <w:r w:rsidRPr="009C5C74">
                          <w:rPr>
                            <w:caps w:val="0"/>
                          </w:rPr>
                          <w:br/>
                          <w:t>contrôle</w:t>
                        </w:r>
                      </w:p>
                    </w:txbxContent>
                  </v:textbox>
                </v:shape>
                <v:shape id="Text Box 217" o:spid="_x0000_s1518" type="#_x0000_t202" style="position:absolute;left:8121;top:10229;width:15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zFsMA&#10;AADbAAAADwAAAGRycy9kb3ducmV2LnhtbESPwWrDMBBE74X+g9hCb43kHEriRglJoSU92skhx8Xa&#10;WibWyljbxOnXV4VCj8PMvGFWmyn06kJj6iJbKGYGFHETXcethePh7WkBKgmywz4yWbhRgs36/m6F&#10;pYtXruhSS6syhFOJFrzIUGqdGk8B0ywOxNn7jGNAyXJstRvxmuGh13NjnnXAjvOCx4FePTXn+itY&#10;aM28Kirjv/vT+65afNQip7Oz9vFh2r6AEprkP/zX3jsLywJ+v+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zFsMAAADbAAAADwAAAAAAAAAAAAAAAACYAgAAZHJzL2Rv&#10;d25yZXYueG1sUEsFBgAAAAAEAAQA9QAAAIgDAAAAAA==&#10;" filled="f" stroked="f">
                  <v:textbox inset=".5mm,.3mm,.5mm,.3mm">
                    <w:txbxContent>
                      <w:p w:rsidR="001B3A69" w:rsidRPr="009C5C74" w:rsidRDefault="001B3A69" w:rsidP="009C5C74">
                        <w:pPr>
                          <w:pStyle w:val="Figure"/>
                        </w:pPr>
                        <w:r>
                          <w:rPr>
                            <w:caps w:val="0"/>
                          </w:rPr>
                          <w:t>Z</w:t>
                        </w:r>
                        <w:r w:rsidRPr="009C5C74">
                          <w:rPr>
                            <w:caps w:val="0"/>
                          </w:rPr>
                          <w:t xml:space="preserve">one de couverture de la base </w:t>
                        </w:r>
                        <w:r w:rsidRPr="009C5C74">
                          <w:t>1</w:t>
                        </w:r>
                      </w:p>
                    </w:txbxContent>
                  </v:textbox>
                </v:shape>
                <v:shape id="Text Box 218" o:spid="_x0000_s1519" type="#_x0000_t202" style="position:absolute;left:1549;top:10191;width:16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tYcMA&#10;AADbAAAADwAAAGRycy9kb3ducmV2LnhtbESPwWrDMBBE74X8g9hAbo0UH0LqRglJoaU92s0hx8Xa&#10;WibWyljbxO3XV4VCj8PMvGG2+yn06kpj6iJbWC0NKOImuo5bC6f35/sNqCTIDvvIZOGLEux3s7st&#10;li7euKJrLa3KEE4lWvAiQ6l1ajwFTMs4EGfvI44BJcux1W7EW4aHXhfGrHXAjvOCx4GePDWX+jNY&#10;aE1RrSrjv/vzy7HavNUi54uzdjGfDo+ghCb5D/+1X52FhwJ+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ptYcMAAADbAAAADwAAAAAAAAAAAAAAAACYAgAAZHJzL2Rv&#10;d25yZXYueG1sUEsFBgAAAAAEAAQA9QAAAIgDAAAAAA==&#10;" filled="f" stroked="f">
                  <v:textbox inset=".5mm,.3mm,.5mm,.3mm">
                    <w:txbxContent>
                      <w:p w:rsidR="001B3A69" w:rsidRPr="009C5C74" w:rsidRDefault="001B3A69" w:rsidP="009C5C74">
                        <w:pPr>
                          <w:pStyle w:val="Figure"/>
                        </w:pPr>
                        <w:r>
                          <w:rPr>
                            <w:caps w:val="0"/>
                          </w:rPr>
                          <w:t>Z</w:t>
                        </w:r>
                        <w:r w:rsidRPr="009C5C74">
                          <w:rPr>
                            <w:caps w:val="0"/>
                          </w:rPr>
                          <w:t xml:space="preserve">one de couverture de la base </w:t>
                        </w:r>
                        <w:r w:rsidRPr="009C5C74">
                          <w:t>2</w:t>
                        </w:r>
                      </w:p>
                    </w:txbxContent>
                  </v:textbox>
                </v:shape>
                <v:shape id="Text Box 219" o:spid="_x0000_s1520" type="#_x0000_t202" style="position:absolute;left:4785;top:14826;width:12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I+sMA&#10;AADbAAAADwAAAGRycy9kb3ducmV2LnhtbESPQWsCMRSE7wX/Q3hCbzXRgtitUWyhpT3u6sHjY/Pc&#10;LG5els2rbvvrG6HQ4zAz3zDr7Rg6daEhtZEtzGcGFHEdXcuNhcP+7WEFKgmywy4yWfimBNvN5G6N&#10;hYtXLulSSaMyhFOBFrxIX2idak8B0yz2xNk7xSGgZDk02g14zfDQ6YUxSx2w5bzgsadXT/W5+goW&#10;GrMo56XxP93x/aVcfVYix7Oz9n467p5BCY3yH/5rfzgLT49w+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bI+sMAAADbAAAADwAAAAAAAAAAAAAAAACYAgAAZHJzL2Rv&#10;d25yZXYueG1sUEsFBgAAAAAEAAQA9QAAAIgDAAAAAA==&#10;" filled="f" stroked="f">
                  <v:textbox inset=".5mm,.3mm,.5mm,.3mm">
                    <w:txbxContent>
                      <w:p w:rsidR="001B3A69" w:rsidRPr="009C5C74" w:rsidRDefault="001B3A69" w:rsidP="009C5C74">
                        <w:pPr>
                          <w:pStyle w:val="Figure"/>
                        </w:pPr>
                        <w:r w:rsidRPr="009C5C74">
                          <w:rPr>
                            <w:caps w:val="0"/>
                          </w:rPr>
                          <w:t>Montagnes</w:t>
                        </w:r>
                      </w:p>
                    </w:txbxContent>
                  </v:textbox>
                </v:shape>
                <v:group id="Group 220" o:spid="_x0000_s1521" style="position:absolute;left:2686;top:11635;width:450;height:277;rotation:-1719878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57mfwwAAANsAAAAP&#10;AAAAAAAAAAAAAAAAAKoCAABkcnMvZG93bnJldi54bWxQSwUGAAAAAAQABAD6AAAAmgMAAAAA&#10;">
                  <v:rect id="Rectangle 221" o:spid="_x0000_s1522"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line id="Line 222" o:spid="_x0000_s1523"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Du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nDucgAAADdAAAADwAAAAAA&#10;AAAAAAAAAAChAgAAZHJzL2Rvd25yZXYueG1sUEsFBgAAAAAEAAQA+QAAAJYDAAAAAA==&#10;"/>
                  <v:line id="Line 223" o:spid="_x0000_s1524"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mIsUAAADdAAAADwAAAGRycy9kb3ducmV2LnhtbERPTWvCQBC9C/6HZYTedNMWQ5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mIsUAAADdAAAADwAAAAAAAAAA&#10;AAAAAAChAgAAZHJzL2Rvd25yZXYueG1sUEsFBgAAAAAEAAQA+QAAAJMDAAAAAA==&#10;"/>
                  <v:line id="Line 224" o:spid="_x0000_s1525"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ZYsgAAADdAAAADwAAAGRycy9kb3ducmV2LnhtbESPQUvDQBCF70L/wzKCN7vRY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ZZYsgAAADdAAAADwAAAAAA&#10;AAAAAAAAAAChAgAAZHJzL2Rvd25yZXYueG1sUEsFBgAAAAAEAAQA+QAAAJYDAAAAAA==&#10;"/>
                  <v:line id="Line 225" o:spid="_x0000_s1526"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8+cYAAADdAAAADwAAAGRycy9kb3ducmV2LnhtbERPTWvCQBC9F/oflin0VjdaTE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PnGAAAA3QAAAA8AAAAAAAAA&#10;AAAAAAAAoQIAAGRycy9kb3ducmV2LnhtbFBLBQYAAAAABAAEAPkAAACUAwAAAAA=&#10;"/>
                  <v:rect id="Rectangle 226" o:spid="_x0000_s1527"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xz8UA&#10;AADdAAAADwAAAGRycy9kb3ducmV2LnhtbERPS2vCQBC+F/oflil4qxu1PoiuIoJF6KHG9uBxyI5J&#10;SHY2Zjcm/nu3UPA2H99zVpveVOJGjSssKxgNIxDEqdUFZwp+f/bvCxDOI2usLJOCOznYrF9fVhhr&#10;23FCt5PPRAhhF6OC3Ps6ltKlORl0Q1sTB+5iG4M+wCaTusEuhJtKjqNoJg0WHBpyrGmXU1qeWqOg&#10;nO7L2fZz3n4lE/vdHa+HUfJxVmrw1m+XIDz1/in+dx90mD+dj+Hvm3CC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rHPxQAAAN0AAAAPAAAAAAAAAAAAAAAAAJgCAABkcnMv&#10;ZG93bnJldi54bWxQSwUGAAAAAAQABAD1AAAAigMAAAAA&#10;" fillcolor="#969696"/>
                  <v:rect id="Rectangle 227" o:spid="_x0000_s1528"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Yk8IA&#10;AADdAAAADwAAAGRycy9kb3ducmV2LnhtbERPTYvCMBC9C/6HMII3TVXU3WoU2UXRo9bL3mabsa02&#10;k9JErf76zYLgbR7vc+bLxpTiRrUrLCsY9CMQxKnVBWcKjsm69wHCeWSNpWVS8CAHy0W7NcdY2zvv&#10;6XbwmQgh7GJUkHtfxVK6NCeDrm8r4sCdbG3QB1hnUtd4D+GmlMMomkiDBYeGHCv6yim9HK5GwW8x&#10;POJzn2wi87ke+V2TnK8/30p1O81qBsJT49/il3urw/zxdAT/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ViTwgAAAN0AAAAPAAAAAAAAAAAAAAAAAJgCAABkcnMvZG93&#10;bnJldi54bWxQSwUGAAAAAAQABAD1AAAAhwMAAAAA&#10;"/>
                  <v:line id="Line 228" o:spid="_x0000_s1529"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v+MQAAADdAAAADwAAAGRycy9kb3ducmV2LnhtbERPTWvCQBC9F/wPywi9lLoxtVaiqwSh&#10;xVOk2uJ1yI5JMDsbstsk9de7QqG3ebzPWW0GU4uOWldZVjCdRCCIc6srLhR8Hd+fFyCcR9ZYWyYF&#10;v+Rgsx49rDDRtudP6g6+ECGEXYIKSu+bREqXl2TQTWxDHLizbQ36ANtC6hb7EG5qGUfRXBqsODSU&#10;2NC2pPxy+DEKkLPry6Kf0kx+0MnF2f4p/T4r9Tge0iUIT4P/F/+5dzrMf32bwf2bcIJ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a/4xAAAAN0AAAAPAAAAAAAAAAAA&#10;AAAAAKECAABkcnMvZG93bnJldi54bWxQSwUGAAAAAAQABAD5AAAAkgMAAAAA&#10;"/>
                  <v:line id="Line 229" o:spid="_x0000_s1530"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KBcUAAADdAAAADwAAAGRycy9kb3ducmV2LnhtbERPTWsCMRC9F/ofwhS8FM221Kpbo0hB&#10;8OClVla8jZvpZtnNZJtE3f77piD0No/3OfNlb1txIR9qxwqeRhkI4tLpmisF+8/1cAoiRGSNrWNS&#10;8EMBlov7uznm2l35gy67WIkUwiFHBSbGLpcylIYshpHriBP35bzFmKCvpPZ4TeG2lc9Z9iot1pwa&#10;DHb0bqhsdmerQE63j99+dXppiuZwmJmiLLrjVqnBQ796AxGpj//im3uj0/zx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qKBcUAAADdAAAADwAAAAAAAAAA&#10;AAAAAAChAgAAZHJzL2Rvd25yZXYueG1sUEsFBgAAAAAEAAQA+QAAAJMDAAAAAA==&#10;"/>
                  <v:line id="Line 230" o:spid="_x0000_s1531"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UcsYAAADdAAAADwAAAGRycy9kb3ducmV2LnhtbERPS2sCMRC+F/ofwhS8FM22tD62RpGC&#10;4MFLrax4GzfTzbKbyTaJuv33TUHobT6+58yXvW3FhXyoHSt4GmUgiEuna64U7D/XwymIEJE1to5J&#10;wQ8FWC7u7+aYa3flD7rsYiVSCIccFZgYu1zKUBqyGEauI07cl/MWY4K+ktrjNYXbVj5n2VharDk1&#10;GOzo3VDZ7M5WgZxuH7/96vTSFM3hMDNFWXTHrVKDh371BiJSH//FN/dGp/mvkzH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IFHLGAAAA3QAAAA8AAAAAAAAA&#10;AAAAAAAAoQIAAGRycy9kb3ducmV2LnhtbFBLBQYAAAAABAAEAPkAAACUAwAAAAA=&#10;"/>
                  <v:line id="Line 231" o:spid="_x0000_s1532"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FsYAAADdAAAADwAAAGRycy9kb3ducmV2LnhtbERPTWvCQBC9F/oflil4q5u2NEp0FWkp&#10;aA+iVtDjmB2TtNnZsLsm6b93C0Jv83ifM533phYtOV9ZVvA0TEAQ51ZXXCjYf308jkH4gKyxtkwK&#10;fsnDfHZ/N8VM24631O5CIWII+wwVlCE0mZQ+L8mgH9qGOHJn6wyGCF0htcMuhptaPidJKg1WHBtK&#10;bOitpPxndzEK1i+btF2sPpf9YZWe8vft6fjdOaUGD/1iAiJQH/7FN/dSx/mvo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vwRbGAAAA3QAAAA8AAAAAAAAA&#10;AAAAAAAAoQIAAGRycy9kb3ducmV2LnhtbFBLBQYAAAAABAAEAPkAAACUAwAAAAA=&#10;"/>
                </v:group>
                <v:shape id="Text Box 232" o:spid="_x0000_s1533" type="#_x0000_t202" style="position:absolute;left:2550;top:12036;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50MQA&#10;AADdAAAADwAAAGRycy9kb3ducmV2LnhtbESPQU/DMAyF70j8h8hI3FiyScBUlk2ABIJjOw47Wo1p&#10;qjVO1Zit8OvxAYmbrff83ufNbk6DOdFU+swelgsHhrjNoefOw8f+5WYNpghywCEzefimArvt5cUG&#10;q5DPXNOpkc5oCJcKPUSRsbK2tJESlkUeiVX7zFNC0XXqbJjwrOFpsCvn7mzCnrUh4kjPkdpj85U8&#10;dG5VL2sXf4bD61O9fm9EDsfg/fXV/PgARmiWf/Pf9VtQ/Nt7xdV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edDEAAAA3QAAAA8AAAAAAAAAAAAAAAAAmAIAAGRycy9k&#10;b3ducmV2LnhtbFBLBQYAAAAABAAEAPUAAACJAwAAAAA=&#10;" filled="f" stroked="f">
                  <v:textbox inset=".5mm,.3mm,.5mm,.3mm">
                    <w:txbxContent>
                      <w:p w:rsidR="001B3A69" w:rsidRPr="009C5C74" w:rsidRDefault="001B3A69" w:rsidP="009C5C74">
                        <w:pPr>
                          <w:pStyle w:val="Figure"/>
                        </w:pPr>
                        <w:r>
                          <w:rPr>
                            <w:caps w:val="0"/>
                          </w:rPr>
                          <w:t>M</w:t>
                        </w:r>
                        <w:r w:rsidRPr="009C5C74">
                          <w:rPr>
                            <w:caps w:val="0"/>
                          </w:rPr>
                          <w:t xml:space="preserve">obile </w:t>
                        </w:r>
                        <w:r w:rsidRPr="009C5C74">
                          <w:t>2</w:t>
                        </w:r>
                      </w:p>
                    </w:txbxContent>
                  </v:textbox>
                </v:shape>
                <w10:anchorlock/>
              </v:group>
            </w:pict>
          </mc:Fallback>
        </mc:AlternateContent>
      </w:r>
    </w:p>
    <w:p w:rsidR="00327D4F" w:rsidRPr="001766D1" w:rsidRDefault="00327D4F" w:rsidP="00327D4F">
      <w:pPr>
        <w:pStyle w:val="Normalaftertitle"/>
        <w:spacing w:before="360"/>
      </w:pPr>
      <w:r w:rsidRPr="001766D1">
        <w:t xml:space="preserve">Sur la </w:t>
      </w:r>
      <w:r>
        <w:t>Figure</w:t>
      </w:r>
      <w:r w:rsidRPr="001766D1">
        <w:t xml:space="preserve"> 11, le véhicule de contrôle est placé au centre de la zone de mesure et détecte les émissions de la base 1 et de la base 2. La zone de mesure est limitée au sud par des montagnes mais </w:t>
      </w:r>
      <w:r w:rsidRPr="001766D1">
        <w:lastRenderedPageBreak/>
        <w:t>ce cas est utopique puisque les montagnes limitent aussi la couverture du réseau mobile. La sensibilité de l'équipement de mesure est égale à celle des stations de base et la zone de mesure a donc la même taille que les zones de couverture de ces stations.</w:t>
      </w:r>
    </w:p>
    <w:p w:rsidR="00327D4F" w:rsidRPr="001766D1" w:rsidRDefault="00327D4F" w:rsidP="00327D4F">
      <w:r w:rsidRPr="001766D1">
        <w:t>Les émissions provenant du mobile 1 sont détectées, ce qui est correct pour la base 1 associée. Toutefois, pour la base 2, la fréquence apparaît comme étant libre alors que la base 2 est à l'intérieur de la zone de mesure pour laquelle, par définition, le résultat de mesure de l'occupation devrait être valable.</w:t>
      </w:r>
    </w:p>
    <w:p w:rsidR="00327D4F" w:rsidRPr="001766D1" w:rsidRDefault="00327D4F" w:rsidP="00327D4F">
      <w:r w:rsidRPr="001766D1">
        <w:t>Les émissions provenant du mobile 2 ne sont pas détectées par l'équipement de contrôle, ce qui est correct puisque le mobile 2 est en dehors de la zone de mesure. Toutefois, la fréquence apparaît comme étant occupée pour la base 2 associée.</w:t>
      </w:r>
    </w:p>
    <w:p w:rsidR="00327D4F" w:rsidRPr="001766D1" w:rsidRDefault="00327D4F" w:rsidP="00327D4F">
      <w:r w:rsidRPr="001766D1">
        <w:t xml:space="preserve">La situation illustrée dans l'exemple conduit à des résultats de mesure de l'occupation inexacts si on compte sur une validité pour l'ensemble de la zone de mesure. Toutefois, d'un point de vue statistique, le résultat </w:t>
      </w:r>
      <w:r>
        <w:t xml:space="preserve">de mesure </w:t>
      </w:r>
      <w:r w:rsidRPr="001766D1">
        <w:t>de l'occupation reste valable car on peut supposer que les deux effets ont la même probabilité. Dans notre exemple, la probabilité de manquer une transmission provenant du mobile 2 pourrait être égale à la probabilité d'inclure une transmission provenant du mobile 1. Par conséquent, pour la base 2, l'occupation statistique est identique à ce qu'elle serait si l'équipement de contrôle était situé à l'emplacement de la base 2.</w:t>
      </w:r>
    </w:p>
    <w:p w:rsidR="00327D4F" w:rsidRPr="001766D1" w:rsidRDefault="00327D4F" w:rsidP="00327D4F">
      <w:r w:rsidRPr="001766D1">
        <w:t>Pour éviter le problème mentionné ci-dessus, il faut augmenter la sensibilité du système de contrôle, ce qui est parfois possible en choisissant un autre site de contrôle, plus en altitude (dans notre exemple sur la colline au sud).</w:t>
      </w:r>
    </w:p>
    <w:p w:rsidR="00327D4F" w:rsidRPr="001766D1" w:rsidRDefault="00327D4F" w:rsidP="00327D4F">
      <w:pPr>
        <w:pStyle w:val="Heading1"/>
      </w:pPr>
      <w:bookmarkStart w:id="98" w:name="_Toc337547354"/>
      <w:bookmarkStart w:id="99" w:name="_Toc352134891"/>
      <w:bookmarkStart w:id="100" w:name="_Toc500251241"/>
      <w:r w:rsidRPr="001766D1">
        <w:t>5</w:t>
      </w:r>
      <w:r w:rsidRPr="001766D1">
        <w:tab/>
        <w:t>Procédure de mesure</w:t>
      </w:r>
      <w:bookmarkEnd w:id="98"/>
      <w:bookmarkEnd w:id="99"/>
      <w:bookmarkEnd w:id="100"/>
    </w:p>
    <w:p w:rsidR="00327D4F" w:rsidRPr="001766D1" w:rsidRDefault="00327D4F" w:rsidP="00327D4F">
      <w:r w:rsidRPr="001766D1">
        <w:t>Suivant le type de mesure à effectuer (FBO ou FCO) et la nature du récepteur de mesure, la procédure de mesure à utiliser et les paramètres importants doivent être adaptés.</w:t>
      </w:r>
    </w:p>
    <w:p w:rsidR="00327D4F" w:rsidRPr="001766D1" w:rsidRDefault="00327D4F" w:rsidP="00327D4F">
      <w:r w:rsidRPr="001766D1">
        <w:t xml:space="preserve">D'une manière générale, la mesure devrait consister à enregistrer le niveau instantané détecté dans chaque canal ou sur chaque fréquence, ainsi que l'instant. Si l'instant n'est pas enregistré, il est également possible de calculer l'instant de chaque échantillon compte tenu du début du contrôle et de la durée d'itération, sous réserve qu'elle soit constante. </w:t>
      </w:r>
    </w:p>
    <w:p w:rsidR="00327D4F" w:rsidRPr="001766D1" w:rsidRDefault="00327D4F" w:rsidP="00327D4F">
      <w:r w:rsidRPr="001766D1">
        <w:t>Pour la mesure de niveau, il faut utiliser un détecteur de crête, afin de pouvoir détecter le plein niveau, y compris pour les émissions par impulsions.</w:t>
      </w:r>
    </w:p>
    <w:p w:rsidR="00327D4F" w:rsidRPr="001766D1" w:rsidRDefault="00327D4F" w:rsidP="00327D4F">
      <w:r w:rsidRPr="001766D1">
        <w:t>Si le récepteur ou l'analyseur de mesure ne peut pas stocker les résultats, il doit être connecté à un ordinateur qui assure cette fonction.</w:t>
      </w:r>
    </w:p>
    <w:p w:rsidR="00327D4F" w:rsidRPr="001766D1" w:rsidRDefault="00327D4F" w:rsidP="00327D4F">
      <w:pPr>
        <w:pStyle w:val="Heading2"/>
      </w:pPr>
      <w:bookmarkStart w:id="101" w:name="_Toc337547355"/>
      <w:bookmarkStart w:id="102" w:name="_Toc352134892"/>
      <w:bookmarkStart w:id="103" w:name="_Toc500251242"/>
      <w:r w:rsidRPr="001766D1">
        <w:t>5.1</w:t>
      </w:r>
      <w:r w:rsidRPr="001766D1">
        <w:tab/>
        <w:t>Mesure de l'occupation FCO au moyen d'un récepteur à balayage</w:t>
      </w:r>
      <w:bookmarkEnd w:id="101"/>
      <w:bookmarkEnd w:id="102"/>
      <w:bookmarkEnd w:id="103"/>
    </w:p>
    <w:p w:rsidR="00327D4F" w:rsidRPr="001766D1" w:rsidRDefault="00327D4F" w:rsidP="00327D4F">
      <w:r w:rsidRPr="001766D1">
        <w:t xml:space="preserve">Pendant la mesure, le récepteur balaye un à un tous les canaux à mesurer et ce, de façon répétée. Pour que la performance soit la meilleure possible, il est nécessaire de choisir un compromis optimal entre la durée de mesure effective dans un canal et la vitesse de balayage (voir le § 3.5 relatif aux durées). </w:t>
      </w:r>
    </w:p>
    <w:p w:rsidR="00327D4F" w:rsidRPr="001766D1" w:rsidRDefault="00327D4F" w:rsidP="00327D4F">
      <w:pPr>
        <w:pStyle w:val="Heading2"/>
      </w:pPr>
      <w:bookmarkStart w:id="104" w:name="_Toc337547356"/>
      <w:bookmarkStart w:id="105" w:name="_Toc352134893"/>
      <w:bookmarkStart w:id="106" w:name="_Toc500251243"/>
      <w:r w:rsidRPr="001766D1">
        <w:t>5.2</w:t>
      </w:r>
      <w:r w:rsidRPr="001766D1">
        <w:tab/>
        <w:t>Mesure de l'occupation FBO au moyen d'un analyseur à balayage</w:t>
      </w:r>
      <w:bookmarkEnd w:id="104"/>
      <w:bookmarkEnd w:id="105"/>
      <w:bookmarkEnd w:id="106"/>
    </w:p>
    <w:p w:rsidR="00327D4F" w:rsidRPr="001766D1" w:rsidRDefault="00327D4F" w:rsidP="0010618E">
      <w:r w:rsidRPr="001766D1">
        <w:t>Pendant la mesure, l'analyseur effectue un balayage depuis la fréquence de début jusqu'à la fréquence de fin et ce, de façon répétée. La largeur de bande de résolution (RBW) est déterminée par la largeur des canaux (la plus étroite) de la bande conformément aux principes énoncés au § 3.1. La durée d'itération est égale à la durée de balayage. En mode «auto», la plupart des analyseurs sélectionnent automatiquement la durée de balayage la plus courte possible en fonction de la largeur de bande de résolution et de l'intervalle de fréquences.</w:t>
      </w:r>
    </w:p>
    <w:p w:rsidR="00327D4F" w:rsidRPr="001766D1" w:rsidRDefault="00327D4F" w:rsidP="00327D4F">
      <w:pPr>
        <w:pStyle w:val="Heading2"/>
      </w:pPr>
      <w:bookmarkStart w:id="107" w:name="_Toc352134894"/>
      <w:bookmarkStart w:id="108" w:name="_Toc500251244"/>
      <w:bookmarkStart w:id="109" w:name="_Toc337547357"/>
      <w:r w:rsidRPr="001766D1">
        <w:lastRenderedPageBreak/>
        <w:t>5.3</w:t>
      </w:r>
      <w:r w:rsidRPr="001766D1">
        <w:tab/>
        <w:t>Mesure de l'occupation FBO au moyen de méthodes FFT</w:t>
      </w:r>
      <w:bookmarkEnd w:id="107"/>
      <w:bookmarkEnd w:id="108"/>
      <w:r w:rsidRPr="001766D1">
        <w:t xml:space="preserve"> </w:t>
      </w:r>
      <w:bookmarkEnd w:id="109"/>
    </w:p>
    <w:p w:rsidR="00327D4F" w:rsidRPr="001766D1" w:rsidRDefault="00327D4F" w:rsidP="00327D4F">
      <w:r w:rsidRPr="001766D1">
        <w:t>Pendant la mesure, l'analyseur FFT ou le récepteur à bande élargie détecte la bande à mesurer et ce, de façon répétée. Idéalement, la totalité de la bande à mesurer peut être traitée en parallèle. Toutefois, l'espacement maximal des segments de fréquences adjacents après la FFT doit respecter les exigences expliquées au § 3.1. Conjointement avec l'ordre de la FFT, cet espacement détermine la largeur de bande maximale qui peut être traitée en une seule fois. Prenons par exemple le cas d'un espacement des canaux et donc d'un espacement minimal entre les segments de fréquences adjacents de 20 kHz (si les segments de fréquences se trouvent sur les fréquences centrales des canaux). Si le récepteur effectue une FFT 1k, la largeur de bande maximale qui peut être détec</w:t>
      </w:r>
      <w:r>
        <w:t>tée en une seule fois est de 20 </w:t>
      </w:r>
      <w:r w:rsidRPr="001766D1">
        <w:t>kHz × 1</w:t>
      </w:r>
      <w:r>
        <w:t> </w:t>
      </w:r>
      <w:r w:rsidRPr="001766D1">
        <w:t>024 = 20,48 MHz.</w:t>
      </w:r>
    </w:p>
    <w:p w:rsidR="00327D4F" w:rsidRPr="001766D1" w:rsidRDefault="00327D4F" w:rsidP="00327D4F">
      <w:r w:rsidRPr="001766D1">
        <w:t>La durée d'itération et la durée d'observation sont égales à la durée d'acquisition plus le temps nécessaire pour effectuer la FFT.</w:t>
      </w:r>
    </w:p>
    <w:p w:rsidR="00327D4F" w:rsidRPr="001766D1" w:rsidRDefault="00327D4F" w:rsidP="00327D4F">
      <w:r w:rsidRPr="001766D1">
        <w:t>Si la largeur de bande maximale de détection de l'équipement est inférieure à la bande de fréquences souhaitée (qu'elle soit limitée par les spécifications de l'équipe</w:t>
      </w:r>
      <w:r>
        <w:t>ment ou par le calcul décrit ci</w:t>
      </w:r>
      <w:r>
        <w:noBreakHyphen/>
      </w:r>
      <w:r w:rsidRPr="001766D1">
        <w:t>dessus), elle doit être subdivisée en plusieurs sous-bandes qui sont traitées successivement. Dans ce cas, la durée d'itération est nettement plus longue.</w:t>
      </w:r>
    </w:p>
    <w:p w:rsidR="00327D4F" w:rsidRPr="001766D1" w:rsidRDefault="00327D4F" w:rsidP="00327D4F">
      <w:pPr>
        <w:pStyle w:val="Heading1"/>
      </w:pPr>
      <w:bookmarkStart w:id="110" w:name="_Toc337547358"/>
      <w:bookmarkStart w:id="111" w:name="_Toc352134895"/>
      <w:bookmarkStart w:id="112" w:name="_Toc500251245"/>
      <w:r w:rsidRPr="001766D1">
        <w:t>6</w:t>
      </w:r>
      <w:r w:rsidRPr="001766D1">
        <w:tab/>
        <w:t>Calcul de l'occupa</w:t>
      </w:r>
      <w:bookmarkEnd w:id="110"/>
      <w:r w:rsidRPr="001766D1">
        <w:t>tion</w:t>
      </w:r>
      <w:bookmarkEnd w:id="111"/>
      <w:bookmarkEnd w:id="112"/>
    </w:p>
    <w:p w:rsidR="00327D4F" w:rsidRPr="001766D1" w:rsidRDefault="00327D4F" w:rsidP="00327D4F">
      <w:pPr>
        <w:keepNext/>
        <w:keepLines/>
      </w:pPr>
      <w:r w:rsidRPr="001766D1">
        <w:t>Le principe du calcul de l'occupation d'un canal (FCO), d'une bande (FBO) et d'une ressource (SRO) a été expliqué au § 2 ci-dessus. On s'intéresse donc ici uniquement à certaines méthodes particulières de prétraitement des données de mesure afin d'obtenir des résultats d'une précision raisonnable.</w:t>
      </w:r>
    </w:p>
    <w:p w:rsidR="00327D4F" w:rsidRPr="001766D1" w:rsidRDefault="00327D4F" w:rsidP="00327D4F">
      <w:pPr>
        <w:pStyle w:val="Heading2"/>
      </w:pPr>
      <w:bookmarkStart w:id="113" w:name="_Toc337547359"/>
      <w:bookmarkStart w:id="114" w:name="_Toc352134896"/>
      <w:bookmarkStart w:id="115" w:name="_Toc500251246"/>
      <w:r w:rsidRPr="001766D1">
        <w:t>6.1</w:t>
      </w:r>
      <w:r w:rsidRPr="001766D1">
        <w:tab/>
        <w:t xml:space="preserve">Combinaison d'échantillons de mesure sur des fréquences </w:t>
      </w:r>
      <w:bookmarkEnd w:id="113"/>
      <w:r w:rsidRPr="001766D1">
        <w:t>voisines</w:t>
      </w:r>
      <w:bookmarkEnd w:id="114"/>
      <w:bookmarkEnd w:id="115"/>
    </w:p>
    <w:p w:rsidR="00327D4F" w:rsidRPr="001766D1" w:rsidRDefault="00327D4F" w:rsidP="00327D4F">
      <w:r w:rsidRPr="001766D1">
        <w:t>Lorsqu'une mesure FBO a été effectuée et que l'occupation de certains canaux doit être calculée, il est souvent nécessaire de combiner les résultats de mesure dans des canaux voisins pour déterminer l'occupation dans un canal donné. Cette procédure est toujours nécessaire lorsque la résolution en fréquence de la mesure est supérieure à l'espacement des canaux.</w:t>
      </w:r>
    </w:p>
    <w:p w:rsidR="00327D4F" w:rsidRPr="001766D1" w:rsidRDefault="00327D4F" w:rsidP="00327D4F">
      <w:r w:rsidRPr="001766D1">
        <w:t xml:space="preserve">La méthode la plus simple consiste à ne considérer que les échantillons de mesure qui sont sur la fréquence la plus proche de la fréquence centrale du canal et d'éliminer tous les autres échantillons de mesure. La </w:t>
      </w:r>
      <w:r>
        <w:t>Figure</w:t>
      </w:r>
      <w:r w:rsidRPr="001766D1">
        <w:t> 12 illustre ce principe.</w:t>
      </w:r>
    </w:p>
    <w:p w:rsidR="00327D4F" w:rsidRPr="00D44251" w:rsidRDefault="00327D4F" w:rsidP="0031783B">
      <w:pPr>
        <w:pStyle w:val="FigureNo"/>
      </w:pPr>
      <w:r w:rsidRPr="0031783B">
        <w:t>Figure</w:t>
      </w:r>
      <w:r w:rsidRPr="00D44251">
        <w:t xml:space="preserve"> 12</w:t>
      </w:r>
    </w:p>
    <w:p w:rsidR="00327D4F" w:rsidRDefault="00327D4F" w:rsidP="0031783B">
      <w:pPr>
        <w:pStyle w:val="Figuretitle"/>
      </w:pPr>
      <w:r w:rsidRPr="00D44251">
        <w:t xml:space="preserve">Méthode </w:t>
      </w:r>
      <w:r w:rsidRPr="0031783B">
        <w:t>simple</w:t>
      </w:r>
      <w:r w:rsidRPr="00D44251">
        <w:t xml:space="preserve"> de combinaison d'échantillons de mesure</w:t>
      </w:r>
    </w:p>
    <w:p w:rsidR="00327D4F" w:rsidRPr="001554DB" w:rsidRDefault="00327D4F" w:rsidP="00327D4F">
      <w:pPr>
        <w:pStyle w:val="Figure"/>
      </w:pPr>
      <w:r w:rsidRPr="001766D1">
        <w:rPr>
          <w:noProof/>
          <w:lang w:val="en-GB" w:eastAsia="en-GB"/>
        </w:rPr>
        <mc:AlternateContent>
          <mc:Choice Requires="wpg">
            <w:drawing>
              <wp:inline distT="0" distB="0" distL="0" distR="0" wp14:anchorId="12895AC6" wp14:editId="3A6C1BE5">
                <wp:extent cx="4882515" cy="2181225"/>
                <wp:effectExtent l="0" t="38100" r="0" b="9525"/>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2515" cy="2181225"/>
                          <a:chOff x="1854" y="7068"/>
                          <a:chExt cx="7689" cy="3435"/>
                        </a:xfrm>
                      </wpg:grpSpPr>
                      <wps:wsp>
                        <wps:cNvPr id="1580" name="Line 234"/>
                        <wps:cNvCnPr/>
                        <wps:spPr bwMode="auto">
                          <a:xfrm flipV="1">
                            <a:off x="3072" y="706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1" name="Line 235"/>
                        <wps:cNvCnPr/>
                        <wps:spPr bwMode="auto">
                          <a:xfrm>
                            <a:off x="3072" y="1005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2" name="Line 236"/>
                        <wps:cNvCnPr/>
                        <wps:spPr bwMode="auto">
                          <a:xfrm>
                            <a:off x="418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Line 237"/>
                        <wps:cNvCnPr/>
                        <wps:spPr bwMode="auto">
                          <a:xfrm>
                            <a:off x="529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238"/>
                        <wps:cNvCnPr/>
                        <wps:spPr bwMode="auto">
                          <a:xfrm>
                            <a:off x="640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39"/>
                        <wps:cNvCnPr/>
                        <wps:spPr bwMode="auto">
                          <a:xfrm>
                            <a:off x="751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40"/>
                        <wps:cNvCnPr/>
                        <wps:spPr bwMode="auto">
                          <a:xfrm>
                            <a:off x="8607"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Text Box 241"/>
                        <wps:cNvSpPr txBox="1">
                          <a:spLocks noChangeArrowheads="1"/>
                        </wps:cNvSpPr>
                        <wps:spPr bwMode="auto">
                          <a:xfrm>
                            <a:off x="350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31783B">
                              <w:pPr>
                                <w:pStyle w:val="Figure"/>
                                <w:rPr>
                                  <w:lang w:val="de-DE"/>
                                </w:rPr>
                              </w:pPr>
                              <w:r>
                                <w:rPr>
                                  <w:lang w:val="de-DE"/>
                                </w:rPr>
                                <w:t>1</w:t>
                              </w:r>
                            </w:p>
                          </w:txbxContent>
                        </wps:txbx>
                        <wps:bodyPr rot="0" vert="horz" wrap="square" lIns="18000" tIns="0" rIns="18000" bIns="0" anchor="t" anchorCtr="0" upright="1">
                          <a:noAutofit/>
                        </wps:bodyPr>
                      </wps:wsp>
                      <wps:wsp>
                        <wps:cNvPr id="355" name="Text Box 242"/>
                        <wps:cNvSpPr txBox="1">
                          <a:spLocks noChangeArrowheads="1"/>
                        </wps:cNvSpPr>
                        <wps:spPr bwMode="auto">
                          <a:xfrm>
                            <a:off x="2745" y="706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31783B">
                              <w:pPr>
                                <w:pStyle w:val="Figure"/>
                                <w:rPr>
                                  <w:lang w:val="de-DE"/>
                                </w:rPr>
                              </w:pPr>
                              <w:r>
                                <w:rPr>
                                  <w:lang w:val="de-DE"/>
                                </w:rPr>
                                <w:t>A</w:t>
                              </w:r>
                            </w:p>
                          </w:txbxContent>
                        </wps:txbx>
                        <wps:bodyPr rot="0" vert="horz" wrap="square" lIns="18000" tIns="0" rIns="18000" bIns="0" anchor="t" anchorCtr="0" upright="1">
                          <a:noAutofit/>
                        </wps:bodyPr>
                      </wps:wsp>
                      <wps:wsp>
                        <wps:cNvPr id="356" name="Text Box 243"/>
                        <wps:cNvSpPr txBox="1">
                          <a:spLocks noChangeArrowheads="1"/>
                        </wps:cNvSpPr>
                        <wps:spPr bwMode="auto">
                          <a:xfrm>
                            <a:off x="1854" y="9490"/>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13AFA" w:rsidRDefault="001B3A69" w:rsidP="0031783B">
                              <w:pPr>
                                <w:pStyle w:val="Figure"/>
                                <w:rPr>
                                  <w:lang w:val="de-DE"/>
                                </w:rPr>
                              </w:pPr>
                              <w:r w:rsidRPr="00813AFA">
                                <w:rPr>
                                  <w:caps w:val="0"/>
                                  <w:lang w:val="de-DE"/>
                                </w:rPr>
                                <w:t xml:space="preserve">Seuil </w:t>
                              </w:r>
                            </w:p>
                          </w:txbxContent>
                        </wps:txbx>
                        <wps:bodyPr rot="0" vert="horz" wrap="square" lIns="18000" tIns="0" rIns="18000" bIns="0" anchor="t" anchorCtr="0" upright="1">
                          <a:noAutofit/>
                        </wps:bodyPr>
                      </wps:wsp>
                      <wps:wsp>
                        <wps:cNvPr id="357" name="Text Box 244"/>
                        <wps:cNvSpPr txBox="1">
                          <a:spLocks noChangeArrowheads="1"/>
                        </wps:cNvSpPr>
                        <wps:spPr bwMode="auto">
                          <a:xfrm>
                            <a:off x="8610" y="1009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13AFA" w:rsidRDefault="001B3A69" w:rsidP="0031783B">
                              <w:pPr>
                                <w:pStyle w:val="Figure"/>
                                <w:rPr>
                                  <w:lang w:val="de-DE"/>
                                </w:rPr>
                              </w:pPr>
                              <w:r w:rsidRPr="00813AFA">
                                <w:rPr>
                                  <w:caps w:val="0"/>
                                  <w:lang w:val="de-DE"/>
                                </w:rPr>
                                <w:t>Canal</w:t>
                              </w:r>
                            </w:p>
                          </w:txbxContent>
                        </wps:txbx>
                        <wps:bodyPr rot="0" vert="horz" wrap="square" lIns="18000" tIns="0" rIns="18000" bIns="0" anchor="t" anchorCtr="0" upright="1">
                          <a:noAutofit/>
                        </wps:bodyPr>
                      </wps:wsp>
                      <wps:wsp>
                        <wps:cNvPr id="358" name="Text Box 245"/>
                        <wps:cNvSpPr txBox="1">
                          <a:spLocks noChangeArrowheads="1"/>
                        </wps:cNvSpPr>
                        <wps:spPr bwMode="auto">
                          <a:xfrm>
                            <a:off x="463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31783B">
                              <w:pPr>
                                <w:pStyle w:val="Figure"/>
                                <w:rPr>
                                  <w:lang w:val="de-DE"/>
                                </w:rPr>
                              </w:pPr>
                              <w:r>
                                <w:rPr>
                                  <w:lang w:val="de-DE"/>
                                </w:rPr>
                                <w:t>2</w:t>
                              </w:r>
                            </w:p>
                          </w:txbxContent>
                        </wps:txbx>
                        <wps:bodyPr rot="0" vert="horz" wrap="square" lIns="18000" tIns="0" rIns="18000" bIns="0" anchor="t" anchorCtr="0" upright="1">
                          <a:noAutofit/>
                        </wps:bodyPr>
                      </wps:wsp>
                      <wps:wsp>
                        <wps:cNvPr id="359" name="Text Box 246"/>
                        <wps:cNvSpPr txBox="1">
                          <a:spLocks noChangeArrowheads="1"/>
                        </wps:cNvSpPr>
                        <wps:spPr bwMode="auto">
                          <a:xfrm>
                            <a:off x="575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31783B">
                              <w:pPr>
                                <w:pStyle w:val="Figure"/>
                                <w:rPr>
                                  <w:lang w:val="de-DE"/>
                                </w:rPr>
                              </w:pPr>
                              <w:r>
                                <w:rPr>
                                  <w:lang w:val="de-DE"/>
                                </w:rPr>
                                <w:t>3</w:t>
                              </w:r>
                            </w:p>
                          </w:txbxContent>
                        </wps:txbx>
                        <wps:bodyPr rot="0" vert="horz" wrap="square" lIns="18000" tIns="0" rIns="18000" bIns="0" anchor="t" anchorCtr="0" upright="1">
                          <a:noAutofit/>
                        </wps:bodyPr>
                      </wps:wsp>
                      <wps:wsp>
                        <wps:cNvPr id="360" name="Text Box 247"/>
                        <wps:cNvSpPr txBox="1">
                          <a:spLocks noChangeArrowheads="1"/>
                        </wps:cNvSpPr>
                        <wps:spPr bwMode="auto">
                          <a:xfrm>
                            <a:off x="685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31783B">
                              <w:pPr>
                                <w:pStyle w:val="Figure"/>
                                <w:rPr>
                                  <w:lang w:val="de-DE"/>
                                </w:rPr>
                              </w:pPr>
                              <w:r>
                                <w:rPr>
                                  <w:lang w:val="de-DE"/>
                                </w:rPr>
                                <w:t>4</w:t>
                              </w:r>
                            </w:p>
                          </w:txbxContent>
                        </wps:txbx>
                        <wps:bodyPr rot="0" vert="horz" wrap="square" lIns="18000" tIns="0" rIns="18000" bIns="0" anchor="t" anchorCtr="0" upright="1">
                          <a:noAutofit/>
                        </wps:bodyPr>
                      </wps:wsp>
                      <wps:wsp>
                        <wps:cNvPr id="361" name="Text Box 248"/>
                        <wps:cNvSpPr txBox="1">
                          <a:spLocks noChangeArrowheads="1"/>
                        </wps:cNvSpPr>
                        <wps:spPr bwMode="auto">
                          <a:xfrm>
                            <a:off x="790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31783B">
                              <w:pPr>
                                <w:pStyle w:val="Figure"/>
                                <w:rPr>
                                  <w:lang w:val="de-DE"/>
                                </w:rPr>
                              </w:pPr>
                              <w:r>
                                <w:rPr>
                                  <w:lang w:val="de-DE"/>
                                </w:rPr>
                                <w:t>5</w:t>
                              </w:r>
                            </w:p>
                          </w:txbxContent>
                        </wps:txbx>
                        <wps:bodyPr rot="0" vert="horz" wrap="square" lIns="18000" tIns="0" rIns="18000" bIns="0" anchor="t" anchorCtr="0" upright="1">
                          <a:noAutofit/>
                        </wps:bodyPr>
                      </wps:wsp>
                      <wps:wsp>
                        <wps:cNvPr id="362" name="Line 249"/>
                        <wps:cNvCnPr/>
                        <wps:spPr bwMode="auto">
                          <a:xfrm>
                            <a:off x="2217" y="9438"/>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363" name="Text Box 250"/>
                        <wps:cNvSpPr txBox="1">
                          <a:spLocks noChangeArrowheads="1"/>
                        </wps:cNvSpPr>
                        <wps:spPr bwMode="auto">
                          <a:xfrm>
                            <a:off x="3662" y="7988"/>
                            <a:ext cx="116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13AFA" w:rsidRDefault="001B3A69" w:rsidP="0031783B">
                              <w:pPr>
                                <w:pStyle w:val="Figure"/>
                                <w:rPr>
                                  <w:lang w:val="de-DE"/>
                                </w:rPr>
                              </w:pPr>
                              <w:r>
                                <w:rPr>
                                  <w:caps w:val="0"/>
                                  <w:lang w:val="de-DE"/>
                                </w:rPr>
                                <w:t>E</w:t>
                              </w:r>
                              <w:r w:rsidRPr="00813AFA">
                                <w:rPr>
                                  <w:caps w:val="0"/>
                                  <w:lang w:val="de-DE"/>
                                </w:rPr>
                                <w:t>chantillons utilisés</w:t>
                              </w:r>
                            </w:p>
                          </w:txbxContent>
                        </wps:txbx>
                        <wps:bodyPr rot="0" vert="horz" wrap="square" lIns="18000" tIns="0" rIns="18000" bIns="0" anchor="t" anchorCtr="0" upright="1">
                          <a:noAutofit/>
                        </wps:bodyPr>
                      </wps:wsp>
                      <wps:wsp>
                        <wps:cNvPr id="364" name="Line 251"/>
                        <wps:cNvCnPr/>
                        <wps:spPr bwMode="auto">
                          <a:xfrm flipV="1">
                            <a:off x="3270" y="962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65" name="Line 252"/>
                        <wps:cNvCnPr/>
                        <wps:spPr bwMode="auto">
                          <a:xfrm flipV="1">
                            <a:off x="3525"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66" name="Line 253"/>
                        <wps:cNvCnPr/>
                        <wps:spPr bwMode="auto">
                          <a:xfrm flipV="1">
                            <a:off x="3780" y="9629"/>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254"/>
                        <wps:cNvCnPr/>
                        <wps:spPr bwMode="auto">
                          <a:xfrm flipV="1">
                            <a:off x="4035" y="9523"/>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68" name="Line 255"/>
                        <wps:cNvCnPr/>
                        <wps:spPr bwMode="auto">
                          <a:xfrm flipV="1">
                            <a:off x="4319" y="9321"/>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69" name="Line 256"/>
                        <wps:cNvCnPr/>
                        <wps:spPr bwMode="auto">
                          <a:xfrm flipV="1">
                            <a:off x="4574" y="9291"/>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70" name="Line 257"/>
                        <wps:cNvCnPr/>
                        <wps:spPr bwMode="auto">
                          <a:xfrm flipV="1">
                            <a:off x="4829" y="9494"/>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258"/>
                        <wps:cNvCnPr/>
                        <wps:spPr bwMode="auto">
                          <a:xfrm flipV="1">
                            <a:off x="5084" y="9335"/>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72" name="Line 259"/>
                        <wps:cNvCnPr/>
                        <wps:spPr bwMode="auto">
                          <a:xfrm flipV="1">
                            <a:off x="5366" y="9539"/>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73" name="Line 260"/>
                        <wps:cNvCnPr/>
                        <wps:spPr bwMode="auto">
                          <a:xfrm flipV="1">
                            <a:off x="5621" y="963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74" name="Line 261"/>
                        <wps:cNvCnPr/>
                        <wps:spPr bwMode="auto">
                          <a:xfrm flipV="1">
                            <a:off x="5876" y="9630"/>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262"/>
                        <wps:cNvCnPr/>
                        <wps:spPr bwMode="auto">
                          <a:xfrm flipV="1">
                            <a:off x="6131"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76" name="Line 263"/>
                        <wps:cNvCnPr/>
                        <wps:spPr bwMode="auto">
                          <a:xfrm flipV="1">
                            <a:off x="6420" y="9139"/>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77" name="Line 264"/>
                        <wps:cNvCnPr/>
                        <wps:spPr bwMode="auto">
                          <a:xfrm flipV="1">
                            <a:off x="6675" y="7288"/>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78" name="Line 265"/>
                        <wps:cNvCnPr/>
                        <wps:spPr bwMode="auto">
                          <a:xfrm flipV="1">
                            <a:off x="6930" y="7414"/>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266"/>
                        <wps:cNvCnPr/>
                        <wps:spPr bwMode="auto">
                          <a:xfrm flipV="1">
                            <a:off x="7185" y="7451"/>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82" name="Line 267"/>
                        <wps:cNvCnPr/>
                        <wps:spPr bwMode="auto">
                          <a:xfrm flipV="1">
                            <a:off x="7432" y="9178"/>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83" name="Line 268"/>
                        <wps:cNvCnPr/>
                        <wps:spPr bwMode="auto">
                          <a:xfrm flipV="1">
                            <a:off x="7687"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736" name="Line 269"/>
                        <wps:cNvCnPr/>
                        <wps:spPr bwMode="auto">
                          <a:xfrm flipV="1">
                            <a:off x="7942"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737" name="Line 270"/>
                        <wps:cNvCnPr/>
                        <wps:spPr bwMode="auto">
                          <a:xfrm flipV="1">
                            <a:off x="8197" y="962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271"/>
                        <wps:cNvCnPr/>
                        <wps:spPr bwMode="auto">
                          <a:xfrm flipV="1">
                            <a:off x="8475" y="962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739" name="Line 272"/>
                        <wps:cNvCnPr/>
                        <wps:spPr bwMode="auto">
                          <a:xfrm flipV="1">
                            <a:off x="8730" y="962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740" name="Text Box 273"/>
                        <wps:cNvSpPr txBox="1">
                          <a:spLocks noChangeArrowheads="1"/>
                        </wps:cNvSpPr>
                        <wps:spPr bwMode="auto">
                          <a:xfrm>
                            <a:off x="4962" y="7988"/>
                            <a:ext cx="12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13AFA" w:rsidRDefault="001B3A69" w:rsidP="0031783B">
                              <w:pPr>
                                <w:pStyle w:val="Figure"/>
                                <w:rPr>
                                  <w:lang w:val="de-DE"/>
                                </w:rPr>
                              </w:pPr>
                              <w:r>
                                <w:rPr>
                                  <w:caps w:val="0"/>
                                  <w:lang w:val="de-DE"/>
                                </w:rPr>
                                <w:t>E</w:t>
                              </w:r>
                              <w:r w:rsidRPr="00813AFA">
                                <w:rPr>
                                  <w:caps w:val="0"/>
                                  <w:lang w:val="de-DE"/>
                                </w:rPr>
                                <w:t>chantillons éliminés</w:t>
                              </w:r>
                            </w:p>
                          </w:txbxContent>
                        </wps:txbx>
                        <wps:bodyPr rot="0" vert="horz" wrap="square" lIns="18000" tIns="0" rIns="18000" bIns="0" anchor="t" anchorCtr="0" upright="1">
                          <a:noAutofit/>
                        </wps:bodyPr>
                      </wps:wsp>
                      <wps:wsp>
                        <wps:cNvPr id="741" name="Line 274"/>
                        <wps:cNvCnPr/>
                        <wps:spPr bwMode="auto">
                          <a:xfrm flipH="1">
                            <a:off x="3781" y="8607"/>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Line 275"/>
                        <wps:cNvCnPr/>
                        <wps:spPr bwMode="auto">
                          <a:xfrm>
                            <a:off x="4575" y="8578"/>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Line 276"/>
                        <wps:cNvCnPr/>
                        <wps:spPr bwMode="auto">
                          <a:xfrm>
                            <a:off x="5371"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Line 277"/>
                        <wps:cNvCnPr/>
                        <wps:spPr bwMode="auto">
                          <a:xfrm>
                            <a:off x="5626"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2895AC6" id="Group 1579" o:spid="_x0000_s1534" style="width:384.45pt;height:171.75pt;mso-position-horizontal-relative:char;mso-position-vertical-relative:line" coordorigin="1854,7068" coordsize="7689,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">
                <v:line id="Line 234" o:spid="_x0000_s1535" style="position:absolute;flip:y;visibility:visible;mso-wrap-style:square" from="3072,7068" to="307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k4MYAAADdAAAADwAAAGRycy9kb3ducmV2LnhtbESPT0vDQBDF74LfYRnBSzAbLZU2Zlv8&#10;00JBPFh78DhkxySYnQ3ZsU2/vXMQvM1j3u/Nm2o9hd4caUxdZAe3eQGGuI6+48bB4WN7swCTBNlj&#10;H5kcnCnBenV5UWHp44nf6biXxmgIpxIdtCJDaW2qWwqY8jgQ6+4rjgFF5dhYP+JJw0Nv74ri3gbs&#10;WC+0ONBzS/X3/idoje0bv8xm2VOwWbakzae8Flacu76aHh/ACE3yb/6jd165+UL76z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xJODGAAAA3QAAAA8AAAAAAAAA&#10;AAAAAAAAoQIAAGRycy9kb3ducmV2LnhtbFBLBQYAAAAABAAEAPkAAACUAwAAAAA=&#10;">
                  <v:stroke endarrow="block"/>
                </v:line>
                <v:line id="Line 235" o:spid="_x0000_s1536" style="position:absolute;visibility:visible;mso-wrap-style:square" from="3072,10053" to="889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ZysQAAADdAAAADwAAAGRycy9kb3ducmV2LnhtbERPS2sCMRC+F/wPYYTeanYL9bEapXQp&#10;9FALaul53Iybxc1k2aRr+u+NUPA2H99zVptoWzFQ7xvHCvJJBoK4crrhWsH34f1pDsIHZI2tY1Lw&#10;Rx4269HDCgvtLryjYR9qkULYF6jAhNAVUvrKkEU/cR1x4k6utxgS7Gupe7ykcNvK5yybSosNpwaD&#10;Hb0Zqs77X6tgZsqdnMny8/BVDk2+iNv4c1wo9TiOr0sQgWK4i//dHzrNf5nnc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xnKxAAAAN0AAAAPAAAAAAAAAAAA&#10;AAAAAKECAABkcnMvZG93bnJldi54bWxQSwUGAAAAAAQABAD5AAAAkgMAAAAA&#10;">
                  <v:stroke endarrow="block"/>
                </v:line>
                <v:line id="Line 236" o:spid="_x0000_s1537" style="position:absolute;visibility:visible;mso-wrap-style:square" from="4182,10023" to="418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SqcUAAADdAAAADwAAAGRycy9kb3ducmV2LnhtbERPTWvCQBC9F/wPywi91U0tDZK6iiiC&#10;ehC1hfY4ZqdJanY27K5J+u9dodDbPN7nTOe9qUVLzleWFTyPEhDEudUVFwo+3tdPExA+IGusLZOC&#10;X/Iwnw0epphp2/GR2lMoRAxhn6GCMoQmk9LnJRn0I9sQR+7bOoMhQldI7bCL4aaW4yRJpcGKY0OJ&#10;DS1Lyi+nq1Gwfzmk7WK72/Sf2/Scr47nr5/OKfU47BdvIAL14V/8597oOP91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0SqcUAAADdAAAADwAAAAAAAAAA&#10;AAAAAAChAgAAZHJzL2Rvd25yZXYueG1sUEsFBgAAAAAEAAQA+QAAAJMDAAAAAA==&#10;"/>
                <v:line id="Line 237" o:spid="_x0000_s1538" style="position:absolute;visibility:visible;mso-wrap-style:square" from="5292,10023" to="529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3MsUAAADdAAAADwAAAGRycy9kb3ducmV2LnhtbERPS2vCQBC+F/wPywi91U0rDRJdRVoK&#10;2oP4Aj2O2TFJm50Nu9sk/feuUOhtPr7nzBa9qUVLzleWFTyPEhDEudUVFwqOh4+nCQgfkDXWlknB&#10;L3lYzAcPM8y07XhH7T4UIoawz1BBGUKTSenzkgz6kW2II3e1zmCI0BVSO+xiuKnlS5Kk0mDFsaHE&#10;ht5Kyr/3P0bBZrxN2+X6c9Wf1uklf99dzl+dU+px2C+nIAL14V/8517pOP91M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G3MsUAAADdAAAADwAAAAAAAAAA&#10;AAAAAAChAgAAZHJzL2Rvd25yZXYueG1sUEsFBgAAAAAEAAQA+QAAAJMDAAAAAA==&#10;"/>
                <v:line id="Line 238" o:spid="_x0000_s1539" style="position:absolute;visibility:visible;mso-wrap-style:square" from="6402,10023" to="640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vRsYAAADdAAAADwAAAGRycy9kb3ducmV2LnhtbERPTWvCQBC9C/6HZYTedFNrg6SuIpaC&#10;9lCqLbTHMTtNotnZsLsm6b93hUJv83ifs1j1phYtOV9ZVnA/SUAQ51ZXXCj4/HgZz0H4gKyxtkwK&#10;fsnDajkcLDDTtuM9tYdQiBjCPkMFZQhNJqXPSzLoJ7YhjtyPdQZDhK6Q2mEXw00tp0mSSoMVx4YS&#10;G9qUlJ8PF6Pg7eE9bde7123/tUuP+fP++H3qnFJ3o379BCJQH/7Ff+6tjvMf5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oL0bGAAAA3QAAAA8AAAAAAAAA&#10;AAAAAAAAoQIAAGRycy9kb3ducmV2LnhtbFBLBQYAAAAABAAEAPkAAACUAwAAAAA=&#10;"/>
                <v:line id="Line 239" o:spid="_x0000_s1540" style="position:absolute;visibility:visible;mso-wrap-style:square" from="7512,10023" to="751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240" o:spid="_x0000_s1541" style="position:absolute;visibility:visible;mso-wrap-style:square" from="8607,10023" to="8607,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shape id="Text Box 241" o:spid="_x0000_s1542" type="#_x0000_t202" style="position:absolute;left:350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6ssYA&#10;AADcAAAADwAAAGRycy9kb3ducmV2LnhtbESPT2sCMRTE74LfIbxCb5qtra2sRpGCUKgXVy+9vW7e&#10;/mk3L0uS7m799EYQPA4z8xtmtRlMIzpyvras4GmagCDOra65VHA67iYLED4ga2wsk4J/8rBZj0cr&#10;TLXt+UBdFkoRIexTVFCF0KZS+rwig35qW+LoFdYZDFG6UmqHfYSbRs6S5FUarDkuVNjSe0X5b/Zn&#10;FAzz7PRV7ArnLO2355/ys+/evpV6fBi2SxCBhnAP39ofWsHz/AW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i6ssYAAADcAAAADwAAAAAAAAAAAAAAAACYAgAAZHJz&#10;L2Rvd25yZXYueG1sUEsFBgAAAAAEAAQA9QAAAIsDAAAAAA==&#10;" filled="f" stroked="f">
                  <v:textbox inset=".5mm,0,.5mm,0">
                    <w:txbxContent>
                      <w:p w:rsidR="001B3A69" w:rsidRPr="005E6DFE" w:rsidRDefault="001B3A69" w:rsidP="0031783B">
                        <w:pPr>
                          <w:pStyle w:val="Figure"/>
                          <w:rPr>
                            <w:lang w:val="de-DE"/>
                          </w:rPr>
                        </w:pPr>
                        <w:r>
                          <w:rPr>
                            <w:lang w:val="de-DE"/>
                          </w:rPr>
                          <w:t>1</w:t>
                        </w:r>
                      </w:p>
                    </w:txbxContent>
                  </v:textbox>
                </v:shape>
                <v:shape id="Text Box 242" o:spid="_x0000_s1543" type="#_x0000_t202" style="position:absolute;left:2745;top:706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fKcUA&#10;AADcAAAADwAAAGRycy9kb3ducmV2LnhtbESPT2vCQBTE7wW/w/IEb3WjklpSVxFBKNhLoxdvr9mX&#10;PzX7Nuxuk9hP3y0Uehxm5jfMZjeaVvTkfGNZwWKegCAurG64UnA5Hx+fQfiArLG1TAru5GG3nTxs&#10;MNN24Hfq81CJCGGfoYI6hC6T0hc1GfRz2xFHr7TOYIjSVVI7HCLctHKZJE/SYMNxocaODjUVt/zL&#10;KBjT/HItj6Vzlt7235/VaejXH0rNpuP+BUSgMfyH/9qvWsEqTe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B8pxQAAANwAAAAPAAAAAAAAAAAAAAAAAJgCAABkcnMv&#10;ZG93bnJldi54bWxQSwUGAAAAAAQABAD1AAAAigMAAAAA&#10;" filled="f" stroked="f">
                  <v:textbox inset=".5mm,0,.5mm,0">
                    <w:txbxContent>
                      <w:p w:rsidR="001B3A69" w:rsidRPr="005E6DFE" w:rsidRDefault="001B3A69" w:rsidP="0031783B">
                        <w:pPr>
                          <w:pStyle w:val="Figure"/>
                          <w:rPr>
                            <w:lang w:val="de-DE"/>
                          </w:rPr>
                        </w:pPr>
                        <w:r>
                          <w:rPr>
                            <w:lang w:val="de-DE"/>
                          </w:rPr>
                          <w:t>A</w:t>
                        </w:r>
                      </w:p>
                    </w:txbxContent>
                  </v:textbox>
                </v:shape>
                <v:shape id="Text Box 243" o:spid="_x0000_s1544" type="#_x0000_t202" style="position:absolute;left:1854;top:9490;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XsUA&#10;AADcAAAADwAAAGRycy9kb3ducmV2LnhtbESPT2sCMRTE7wW/Q3iCt5q1opXVKCIIgr1068Xbc/P2&#10;j25eliTd3fbTN4VCj8PM/IbZ7AbTiI6cry0rmE0TEMS51TWXCi4fx+cVCB+QNTaWScEXedhtR08b&#10;TLXt+Z26LJQiQtinqKAKoU2l9HlFBv3UtsTRK6wzGKJ0pdQO+wg3jXxJkqU0WHNcqLClQ0X5I/s0&#10;CoZFdrkWx8I5S2/773t57rvXm1KT8bBfgwg0hP/wX/ukFcwX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oFexQAAANwAAAAPAAAAAAAAAAAAAAAAAJgCAABkcnMv&#10;ZG93bnJldi54bWxQSwUGAAAAAAQABAD1AAAAigMAAAAA&#10;" filled="f" stroked="f">
                  <v:textbox inset=".5mm,0,.5mm,0">
                    <w:txbxContent>
                      <w:p w:rsidR="001B3A69" w:rsidRPr="00813AFA" w:rsidRDefault="001B3A69" w:rsidP="0031783B">
                        <w:pPr>
                          <w:pStyle w:val="Figure"/>
                          <w:rPr>
                            <w:lang w:val="de-DE"/>
                          </w:rPr>
                        </w:pPr>
                        <w:r w:rsidRPr="00813AFA">
                          <w:rPr>
                            <w:caps w:val="0"/>
                            <w:lang w:val="de-DE"/>
                          </w:rPr>
                          <w:t xml:space="preserve">Seuil </w:t>
                        </w:r>
                      </w:p>
                    </w:txbxContent>
                  </v:textbox>
                </v:shape>
                <v:shape id="Text Box 244" o:spid="_x0000_s1545" type="#_x0000_t202" style="position:absolute;left:8610;top:1009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kxcUA&#10;AADcAAAADwAAAGRycy9kb3ducmV2LnhtbESPT2sCMRTE7wW/Q3iCt5q1YpXVKCIIgr1068Xbc/P2&#10;j25eliTd3fbTN4VCj8PM/IbZ7AbTiI6cry0rmE0TEMS51TWXCi4fx+cVCB+QNTaWScEXedhtR08b&#10;TLXt+Z26LJQiQtinqKAKoU2l9HlFBv3UtsTRK6wzGKJ0pdQO+wg3jXxJkldpsOa4UGFLh4ryR/Zp&#10;FAyL7HItjoVzlt723/fy3HfLm1KT8bBfgwg0hP/wX/ukFcwX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iTFxQAAANwAAAAPAAAAAAAAAAAAAAAAAJgCAABkcnMv&#10;ZG93bnJldi54bWxQSwUGAAAAAAQABAD1AAAAigMAAAAA&#10;" filled="f" stroked="f">
                  <v:textbox inset=".5mm,0,.5mm,0">
                    <w:txbxContent>
                      <w:p w:rsidR="001B3A69" w:rsidRPr="00813AFA" w:rsidRDefault="001B3A69" w:rsidP="0031783B">
                        <w:pPr>
                          <w:pStyle w:val="Figure"/>
                          <w:rPr>
                            <w:lang w:val="de-DE"/>
                          </w:rPr>
                        </w:pPr>
                        <w:r w:rsidRPr="00813AFA">
                          <w:rPr>
                            <w:caps w:val="0"/>
                            <w:lang w:val="de-DE"/>
                          </w:rPr>
                          <w:t>Canal</w:t>
                        </w:r>
                      </w:p>
                    </w:txbxContent>
                  </v:textbox>
                </v:shape>
                <v:shape id="Text Box 245" o:spid="_x0000_s1546" type="#_x0000_t202" style="position:absolute;left:463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wt8IA&#10;AADcAAAADwAAAGRycy9kb3ducmV2LnhtbERPy2oCMRTdC/5DuEJ3mrFiW6ZGEUEQ6sapm+5uJ3ce&#10;OrkZknRm9OvNQujycN6rzWAa0ZHztWUF81kCgji3uuZSwfl7P/0A4QOyxsYyKbiRh816PFphqm3P&#10;J+qyUIoYwj5FBVUIbSqlzysy6Ge2JY5cYZ3BEKErpXbYx3DTyNckeZMGa44NFba0qyi/Zn9GwbDM&#10;zj/FvnDO0nF7v5Rffff+q9TLZNh+ggg0hH/x033QChbL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bC3wgAAANwAAAAPAAAAAAAAAAAAAAAAAJgCAABkcnMvZG93&#10;bnJldi54bWxQSwUGAAAAAAQABAD1AAAAhwMAAAAA&#10;" filled="f" stroked="f">
                  <v:textbox inset=".5mm,0,.5mm,0">
                    <w:txbxContent>
                      <w:p w:rsidR="001B3A69" w:rsidRPr="005E6DFE" w:rsidRDefault="001B3A69" w:rsidP="0031783B">
                        <w:pPr>
                          <w:pStyle w:val="Figure"/>
                          <w:rPr>
                            <w:lang w:val="de-DE"/>
                          </w:rPr>
                        </w:pPr>
                        <w:r>
                          <w:rPr>
                            <w:lang w:val="de-DE"/>
                          </w:rPr>
                          <w:t>2</w:t>
                        </w:r>
                      </w:p>
                    </w:txbxContent>
                  </v:textbox>
                </v:shape>
                <v:shape id="Text Box 246" o:spid="_x0000_s1547" type="#_x0000_t202" style="position:absolute;left:575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VLMYA&#10;AADcAAAADwAAAGRycy9kb3ducmV2LnhtbESPT2sCMRTE7wW/Q3hCbzWrxaqrUaQgFNpLVy/enpu3&#10;f3TzsiTp7rafvikUPA4z8xtmsxtMIzpyvrasYDpJQBDnVtdcKjgdD09LED4ga2wsk4Jv8rDbjh42&#10;mGrb8yd1WShFhLBPUUEVQptK6fOKDPqJbYmjV1hnMETpSqkd9hFuGjlLkhdpsOa4UGFLrxXlt+zL&#10;KBjm2elcHArnLH3sf67le98tLko9jof9GkSgIdzD/+03reB5vo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kVLMYAAADcAAAADwAAAAAAAAAAAAAAAACYAgAAZHJz&#10;L2Rvd25yZXYueG1sUEsFBgAAAAAEAAQA9QAAAIsDAAAAAA==&#10;" filled="f" stroked="f">
                  <v:textbox inset=".5mm,0,.5mm,0">
                    <w:txbxContent>
                      <w:p w:rsidR="001B3A69" w:rsidRPr="005E6DFE" w:rsidRDefault="001B3A69" w:rsidP="0031783B">
                        <w:pPr>
                          <w:pStyle w:val="Figure"/>
                          <w:rPr>
                            <w:lang w:val="de-DE"/>
                          </w:rPr>
                        </w:pPr>
                        <w:r>
                          <w:rPr>
                            <w:lang w:val="de-DE"/>
                          </w:rPr>
                          <w:t>3</w:t>
                        </w:r>
                      </w:p>
                    </w:txbxContent>
                  </v:textbox>
                </v:shape>
                <v:shape id="Text Box 247" o:spid="_x0000_s1548" type="#_x0000_t202" style="position:absolute;left:685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2DMIA&#10;AADcAAAADwAAAGRycy9kb3ducmV2LnhtbERPy2oCMRTdC/5DuEJ3mlHRlqlRRBCEuunUTXe3kzsP&#10;ndwMSZyZ9uubheDycN6b3WAa0ZHztWUF81kCgji3uuZSweXrOH0D4QOyxsYyKfglD7vteLTBVNue&#10;P6nLQiliCPsUFVQhtKmUPq/IoJ/ZljhyhXUGQ4SulNphH8NNIxdJspYGa44NFbZ0qCi/ZXejYFhl&#10;l+/iWDhn6bz/u5Yffff6o9TLZNi/gwg0hKf44T5pBct1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3YMwgAAANwAAAAPAAAAAAAAAAAAAAAAAJgCAABkcnMvZG93&#10;bnJldi54bWxQSwUGAAAAAAQABAD1AAAAhwMAAAAA&#10;" filled="f" stroked="f">
                  <v:textbox inset=".5mm,0,.5mm,0">
                    <w:txbxContent>
                      <w:p w:rsidR="001B3A69" w:rsidRPr="005E6DFE" w:rsidRDefault="001B3A69" w:rsidP="0031783B">
                        <w:pPr>
                          <w:pStyle w:val="Figure"/>
                          <w:rPr>
                            <w:lang w:val="de-DE"/>
                          </w:rPr>
                        </w:pPr>
                        <w:r>
                          <w:rPr>
                            <w:lang w:val="de-DE"/>
                          </w:rPr>
                          <w:t>4</w:t>
                        </w:r>
                      </w:p>
                    </w:txbxContent>
                  </v:textbox>
                </v:shape>
                <v:shape id="Text Box 248" o:spid="_x0000_s1549" type="#_x0000_t202" style="position:absolute;left:790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Tl8UA&#10;AADcAAAADwAAAGRycy9kb3ducmV2LnhtbESPT2sCMRTE7wW/Q3iCt5pVqcpqFBGEQnvp6sXbc/P2&#10;j25eliTd3fbTN4VCj8PM/IbZ7gfTiI6cry0rmE0TEMS51TWXCi7n0/MahA/IGhvLpOCLPOx3o6ct&#10;ptr2/EFdFkoRIexTVFCF0KZS+rwig35qW+LoFdYZDFG6UmqHfYSbRs6TZCkN1hwXKmzpWFH+yD6N&#10;guElu1yLU+GcpffD971867vVTanJeDhsQAQawn/4r/2qFSyWM/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9OXxQAAANwAAAAPAAAAAAAAAAAAAAAAAJgCAABkcnMv&#10;ZG93bnJldi54bWxQSwUGAAAAAAQABAD1AAAAigMAAAAA&#10;" filled="f" stroked="f">
                  <v:textbox inset=".5mm,0,.5mm,0">
                    <w:txbxContent>
                      <w:p w:rsidR="001B3A69" w:rsidRPr="005E6DFE" w:rsidRDefault="001B3A69" w:rsidP="0031783B">
                        <w:pPr>
                          <w:pStyle w:val="Figure"/>
                          <w:rPr>
                            <w:lang w:val="de-DE"/>
                          </w:rPr>
                        </w:pPr>
                        <w:r>
                          <w:rPr>
                            <w:lang w:val="de-DE"/>
                          </w:rPr>
                          <w:t>5</w:t>
                        </w:r>
                      </w:p>
                    </w:txbxContent>
                  </v:textbox>
                </v:shape>
                <v:line id="Line 249" o:spid="_x0000_s1550" style="position:absolute;visibility:visible;mso-wrap-style:square" from="2217,9438" to="860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QkMEAAADcAAAADwAAAGRycy9kb3ducmV2LnhtbESPwYrCQBBE7wv+w9DCXpZ1ooIu0VFE&#10;WNijUfHcZNokJt0TMqPGv98RBI9FVb2iluueG3WjzldODIxHCSiS3NlKCgPHw+/3DygfUCw2TsjA&#10;gzysV4OPJabW3SWj2z4UKkLEp2igDKFNtfZ5SYx+5FqS6J1dxxii7AptO7xHODd6kiQzzVhJXCix&#10;pW1Jeb2/sgFdT2s5zJnZPrZfdOHstOszYz6H/WYBKlAf3uFX+88amM4m8DwTj4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JCQwQAAANwAAAAPAAAAAAAAAAAAAAAA&#10;AKECAABkcnMvZG93bnJldi54bWxQSwUGAAAAAAQABAD5AAAAjwMAAAAA&#10;" strokecolor="green">
                  <v:stroke dashstyle="dash"/>
                </v:line>
                <v:shape id="Text Box 250" o:spid="_x0000_s1551" type="#_x0000_t202" style="position:absolute;left:3662;top:7988;width:1167;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oe8UA&#10;AADcAAAADwAAAGRycy9kb3ducmV2LnhtbESPT2sCMRTE7wW/Q3iCt5q1UiurUUQQBHvp1ou35+bt&#10;H928LEm6u/bTN4VCj8PM/IZZbwfTiI6cry0rmE0TEMS51TWXCs6fh+clCB+QNTaWScGDPGw3o6c1&#10;ptr2/EFdFkoRIexTVFCF0KZS+rwig35qW+LoFdYZDFG6UmqHfYSbRr4kyUIarDkuVNjSvqL8nn0Z&#10;BcNrdr4Uh8I5S++771t56ru3q1KT8bBbgQg0hP/wX/uoFcwX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eh7xQAAANwAAAAPAAAAAAAAAAAAAAAAAJgCAABkcnMv&#10;ZG93bnJldi54bWxQSwUGAAAAAAQABAD1AAAAigMAAAAA&#10;" filled="f" stroked="f">
                  <v:textbox inset=".5mm,0,.5mm,0">
                    <w:txbxContent>
                      <w:p w:rsidR="001B3A69" w:rsidRPr="00813AFA" w:rsidRDefault="001B3A69" w:rsidP="0031783B">
                        <w:pPr>
                          <w:pStyle w:val="Figure"/>
                          <w:rPr>
                            <w:lang w:val="de-DE"/>
                          </w:rPr>
                        </w:pPr>
                        <w:r>
                          <w:rPr>
                            <w:caps w:val="0"/>
                            <w:lang w:val="de-DE"/>
                          </w:rPr>
                          <w:t>E</w:t>
                        </w:r>
                        <w:r w:rsidRPr="00813AFA">
                          <w:rPr>
                            <w:caps w:val="0"/>
                            <w:lang w:val="de-DE"/>
                          </w:rPr>
                          <w:t>chantillons utilisés</w:t>
                        </w:r>
                      </w:p>
                    </w:txbxContent>
                  </v:textbox>
                </v:shape>
                <v:line id="Line 251" o:spid="_x0000_s1552" style="position:absolute;flip:y;visibility:visible;mso-wrap-style:square" from="3270,9628" to="3270,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9dsQAAADcAAAADwAAAGRycy9kb3ducmV2LnhtbESP3YrCMBSE74V9h3AWvNN0VUSqUWRB&#10;WUUFfx7g2BzbYnNSkmytb28WFrwcZuYbZrZoTSUacr60rOCrn4AgzqwuOVdwOa96ExA+IGusLJOC&#10;J3lYzD86M0y1ffCRmlPIRYSwT1FBEUKdSumzggz6vq2Jo3ezzmCI0uVSO3xEuKnkIEnG0mDJcaHA&#10;mr4Lyu6nX6Ngv6u3m4u/Ur4N5+awr9bDgxso1f1sl1MQgdrwDv+3f7SC4XgEf2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L12xAAAANwAAAAPAAAAAAAAAAAA&#10;AAAAAKECAABkcnMvZG93bnJldi54bWxQSwUGAAAAAAQABAD5AAAAkgMAAAAA&#10;" strokecolor="silver" strokeweight="3pt"/>
                <v:line id="Line 252" o:spid="_x0000_s1553" style="position:absolute;flip:y;visibility:visible;mso-wrap-style:square" from="3525,9629" to="3525,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Y7cQAAADcAAAADwAAAGRycy9kb3ducmV2LnhtbESP3YrCMBSE74V9h3AWvNN0FUWqUWRB&#10;WUUFfx7g2BzbYnNSkmytb28WFrwcZuYbZrZoTSUacr60rOCrn4AgzqwuOVdwOa96ExA+IGusLJOC&#10;J3lYzD86M0y1ffCRmlPIRYSwT1FBEUKdSumzggz6vq2Jo3ezzmCI0uVSO3xEuKnkIEnG0mDJcaHA&#10;mr4Lyu6nX6Ngv6u3m4u/Ur4N5+awr9bDgxso1f1sl1MQgdrwDv+3f7SC4XgEf2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BjtxAAAANwAAAAPAAAAAAAAAAAA&#10;AAAAAKECAABkcnMvZG93bnJldi54bWxQSwUGAAAAAAQABAD5AAAAkgMAAAAA&#10;" strokecolor="silver" strokeweight="3pt"/>
                <v:line id="Line 253" o:spid="_x0000_s1554" style="position:absolute;flip:y;visibility:visible;mso-wrap-style:square" from="3780,9629" to="3780,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U0MQAAADcAAAADwAAAGRycy9kb3ducmV2LnhtbESPQUsDMRSE74L/ITzBi9hsW1xkbVps&#10;obZ4ay2eH5vnZnHfyzZJ2/XfG0HocZiZb5jZYuBOnSnE1ouB8agARVJ720pj4PCxfnwGFROKxc4L&#10;GfihCIv57c0MK+svsqPzPjUqQyRWaMCl1Fdax9oRYxz5niR7Xz4wpixDo23AS4ZzpydFUWrGVvKC&#10;w55Wjurv/YkNPLmat+vD5uE4xfeQmHn5tvk05v5ueH0BlWhI1/B/e2sNTMsS/s7kI6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pTQxAAAANwAAAAPAAAAAAAAAAAA&#10;AAAAAKECAABkcnMvZG93bnJldi54bWxQSwUGAAAAAAQABAD5AAAAkgMAAAAA&#10;" strokeweight="3pt"/>
                <v:line id="Line 254" o:spid="_x0000_s1555" style="position:absolute;flip:y;visibility:visible;mso-wrap-style:square" from="4035,9523" to="4035,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jAcQAAADcAAAADwAAAGRycy9kb3ducmV2LnhtbESP3YrCMBSE74V9h3AWvNN0FVSqUWRB&#10;WWUV/HmAY3Nsi81JSbK1vr1ZELwcZuYbZrZoTSUacr60rOCrn4AgzqwuOVdwPq16ExA+IGusLJOC&#10;B3lYzD86M0y1vfOBmmPIRYSwT1FBEUKdSumzggz6vq2Jo3e1zmCI0uVSO7xHuKnkIElG0mDJcaHA&#10;mr4Lym7HP6Ng91tvN2d/oXwbTs1+V62HezdQqvvZLqcgArXhHX61f7SC4WgM/2fi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iMBxAAAANwAAAAPAAAAAAAAAAAA&#10;AAAAAKECAABkcnMvZG93bnJldi54bWxQSwUGAAAAAAQABAD5AAAAkgMAAAAA&#10;" strokecolor="silver" strokeweight="3pt"/>
                <v:line id="Line 255" o:spid="_x0000_s1556" style="position:absolute;flip:y;visibility:visible;mso-wrap-style:square" from="4319,9321" to="4319,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3c8EAAADcAAAADwAAAGRycy9kb3ducmV2LnhtbERP3WrCMBS+H/gO4Qi7m6kKRTqjiLCx&#10;iS1MfYBjc2yLzUlJsrZ7++VC8PLj+19vR9OKnpxvLCuYzxIQxKXVDVcKLuePtxUIH5A1tpZJwR95&#10;2G4mL2vMtB34h/pTqEQMYZ+hgjqELpPSlzUZ9DPbEUfuZp3BEKGrpHY4xHDTykWSpNJgw7Ghxo72&#10;NZX3069RkB+7w/fFX6k6hHNf5O3nsnALpV6n4+4dRKAxPMUP95dWsEzj2n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bdzwQAAANwAAAAPAAAAAAAAAAAAAAAA&#10;AKECAABkcnMvZG93bnJldi54bWxQSwUGAAAAAAQABAD5AAAAjwMAAAAA&#10;" strokecolor="silver" strokeweight="3pt"/>
                <v:line id="Line 256" o:spid="_x0000_s1557" style="position:absolute;flip:y;visibility:visible;mso-wrap-style:square" from="4574,9291" to="4574,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S6MQAAADcAAAADwAAAGRycy9kb3ducmV2LnhtbESP3YrCMBSE74V9h3AWvNN0FUSrUWRB&#10;WWUV/HmAY3Nsi81JSbK1vr1ZELwcZuYbZrZoTSUacr60rOCrn4AgzqwuOVdwPq16YxA+IGusLJOC&#10;B3lYzD86M0y1vfOBmmPIRYSwT1FBEUKdSumzggz6vq2Jo3e1zmCI0uVSO7xHuKnkIElG0mDJcaHA&#10;mr4Lym7HP6Ng91tvN2d/oXwbTs1+V62HezdQqvvZLqcgArXhHX61f7SC4WgC/2fi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RLoxAAAANwAAAAPAAAAAAAAAAAA&#10;AAAAAKECAABkcnMvZG93bnJldi54bWxQSwUGAAAAAAQABAD5AAAAkgMAAAAA&#10;" strokecolor="silver" strokeweight="3pt"/>
                <v:line id="Line 257" o:spid="_x0000_s1558" style="position:absolute;flip:y;visibility:visible;mso-wrap-style:square" from="4829,9494" to="4829,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4sEAAADcAAAADwAAAGRycy9kb3ducmV2LnhtbERPTU8CMRC9m/gfmjHxYqArRCELhSgJ&#10;QrgJhPNkO2437kzXtsL67+mBxOPL+54ve27VmUJsvBh4HhagSCpvG6kNHA/rwRRUTCgWWy9k4I8i&#10;LBf3d3Msrb/IJ533qVY5RGKJBlxKXal1rBwxxqHvSDL35QNjyjDU2ga85HBu9agoXjVjI7nBYUcr&#10;R9X3/pcNvLiKt+vj5ulnjLuQmPn9Y3My5vGhf5uBStSnf/HNvbUGxpM8P5/JR0Av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2j/iwQAAANwAAAAPAAAAAAAAAAAAAAAA&#10;AKECAABkcnMvZG93bnJldi54bWxQSwUGAAAAAAQABAD5AAAAjwMAAAAA&#10;" strokeweight="3pt"/>
                <v:line id="Line 258" o:spid="_x0000_s1559" style="position:absolute;flip:y;visibility:visible;mso-wrap-style:square" from="5084,9335" to="5084,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IM8UAAADcAAAADwAAAGRycy9kb3ducmV2LnhtbESP3WrCQBSE7wu+w3IE7+rmB9qSuoYi&#10;WFSqUPUBjtljEpo9G3a3Mb59t1Do5TAz3zCLcjSdGMj51rKCdJ6AIK6sbrlWcD6tH19A+ICssbNM&#10;Cu7koVxOHhZYaHvjTxqOoRYRwr5ABU0IfSGlrxoy6Oe2J47e1TqDIUpXS+3wFuGmk1mSPEmDLceF&#10;BntaNVR9Hb+Ngv1Hv9ue/YXqXTgNh333nh9cptRsOr69ggg0hv/wX3ujFeTPK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qIM8UAAADcAAAADwAAAAAAAAAA&#10;AAAAAAChAgAAZHJzL2Rvd25yZXYueG1sUEsFBgAAAAAEAAQA+QAAAJMDAAAAAA==&#10;" strokecolor="silver" strokeweight="3pt"/>
                <v:line id="Line 259" o:spid="_x0000_s1560" style="position:absolute;flip:y;visibility:visible;mso-wrap-style:square" from="5366,9539" to="5366,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WRMUAAADcAAAADwAAAGRycy9kb3ducmV2LnhtbESP0WrCQBRE34X+w3ILvplNE2hL6iql&#10;UFFRoeoH3GZvk9Ds3bC7JvHvu0LBx2FmzjDz5Wha0ZPzjWUFT0kKgri0uuFKwfn0OXsF4QOyxtYy&#10;KbiSh+XiYTLHQtuBv6g/hkpECPsCFdQhdIWUvqzJoE9sRxy9H+sMhihdJbXDIcJNK7M0fZYGG44L&#10;NXb0UVP5e7wYBftdt92c/TdV23DqD/t2lR9cptT0cXx/AxFoDPfwf3utFeQvGd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gWRMUAAADcAAAADwAAAAAAAAAA&#10;AAAAAAChAgAAZHJzL2Rvd25yZXYueG1sUEsFBgAAAAAEAAQA+QAAAJMDAAAAAA==&#10;" strokecolor="silver" strokeweight="3pt"/>
                <v:line id="Line 260" o:spid="_x0000_s1561" style="position:absolute;flip:y;visibility:visible;mso-wrap-style:square" from="5621,9630" to="5621,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z38UAAADcAAAADwAAAGRycy9kb3ducmV2LnhtbESP0WrCQBRE3wv9h+UWfGs2TUBL6iql&#10;ULGiQtUPuM3eJqHZu2F3TdK/dwXBx2FmzjDz5Wha0ZPzjWUFL0kKgri0uuFKwen4+fwKwgdkja1l&#10;UvBPHpaLx4c5FtoO/E39IVQiQtgXqKAOoSuk9GVNBn1iO+Lo/VpnMETpKqkdDhFuWpml6VQabDgu&#10;1NjRR03l3+FsFOy23ebr5H+o2oRjv9+1q3zvMqUmT+P7G4hAY7iHb+21VpDPcriei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Sz38UAAADcAAAADwAAAAAAAAAA&#10;AAAAAAChAgAAZHJzL2Rvd25yZXYueG1sUEsFBgAAAAAEAAQA+QAAAJMDAAAAAA==&#10;" strokecolor="silver" strokeweight="3pt"/>
                <v:line id="Line 261" o:spid="_x0000_s1562" style="position:absolute;flip:y;visibility:visible;mso-wrap-style:square" from="5876,9630" to="5876,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54cUAAADcAAAADwAAAGRycy9kb3ducmV2LnhtbESPS2vDMBCE74X+B7GFXEojJ+kLN0po&#10;C3nQW9PQ82JtLVPvypHUxPn3USDQ4zAz3zDTec+t2lOIjRcDo2EBiqTytpHawPZrcfcMKiYUi60X&#10;MnCkCPPZ9dUUS+sP8kn7TapVhkgs0YBLqSu1jpUjxjj0HUn2fnxgTFmGWtuAhwznVo+L4lEzNpIX&#10;HHb07qj63fyxgQdX8XqxXd3uJvgREjO/LVffxgxu+tcXUIn69B++tNfWwOTpHs5n8hHQsx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54cUAAADcAAAADwAAAAAAAAAA&#10;AAAAAAChAgAAZHJzL2Rvd25yZXYueG1sUEsFBgAAAAAEAAQA+QAAAJMDAAAAAA==&#10;" strokeweight="3pt"/>
                <v:line id="Line 262" o:spid="_x0000_s1563" style="position:absolute;flip:y;visibility:visible;mso-wrap-style:square" from="6131,9629" to="6131,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GOMMUAAADcAAAADwAAAGRycy9kb3ducmV2LnhtbESP0WrCQBRE34X+w3ILvummirVEVymF&#10;iooKNfmAa/Y2Cc3eDbtrTP++KxR8HGbmDLNc96YRHTlfW1bwMk5AEBdW11wqyLPP0RsIH5A1NpZJ&#10;wS95WK+eBktMtb3xF3XnUIoIYZ+igiqENpXSFxUZ9GPbEkfv2zqDIUpXSu3wFuGmkZMkeZUGa44L&#10;Fbb0UVHxc74aBcdDu9/l/kLlPmTd6dhspic3UWr43L8vQATqwyP8395qBdP5DO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GOMMUAAADcAAAADwAAAAAAAAAA&#10;AAAAAAChAgAAZHJzL2Rvd25yZXYueG1sUEsFBgAAAAAEAAQA+QAAAJMDAAAAAA==&#10;" strokecolor="silver" strokeweight="3pt"/>
                <v:line id="Line 263" o:spid="_x0000_s1564" style="position:absolute;flip:y;visibility:visible;mso-wrap-style:square" from="6420,9139" to="6420,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QR8QAAADcAAAADwAAAGRycy9kb3ducmV2LnhtbESP3YrCMBSE74V9h3AWvNN0FVSqUWRB&#10;WWUV/HmAY3Nsi81JSbK1vr1ZELwcZuYbZrZoTSUacr60rOCrn4AgzqwuOVdwPq16ExA+IGusLJOC&#10;B3lYzD86M0y1vfOBmmPIRYSwT1FBEUKdSumzggz6vq2Jo3e1zmCI0uVSO7xHuKnkIElG0mDJcaHA&#10;mr4Lym7HP6Ng91tvN2d/oXwbTs1+V62HezdQqvvZLqcgArXhHX61f7SC4XgE/2fi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xBHxAAAANwAAAAPAAAAAAAAAAAA&#10;AAAAAKECAABkcnMvZG93bnJldi54bWxQSwUGAAAAAAQABAD5AAAAkgMAAAAA&#10;" strokecolor="silver" strokeweight="3pt"/>
                <v:line id="Line 264" o:spid="_x0000_s1565" style="position:absolute;flip:y;visibility:visible;mso-wrap-style:square" from="6675,7288" to="667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13MQAAADcAAAADwAAAGRycy9kb3ducmV2LnhtbESP3YrCMBSE74V9h3AWvNN0FVSqUWRB&#10;WUUFfx7g2BzbYnNSkmytb28WFrwcZuYbZrZoTSUacr60rOCrn4AgzqwuOVdwOa96ExA+IGusLJOC&#10;J3lYzD86M0y1ffCRmlPIRYSwT1FBEUKdSumzggz6vq2Jo3ezzmCI0uVSO3xEuKnkIElG0mDJcaHA&#10;mr4Lyu6nX6Ngv6u3m4u/Ur4N5+awr9bDgxso1f1sl1MQgdrwDv+3f7SC4XgMf2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D7XcxAAAANwAAAAPAAAAAAAAAAAA&#10;AAAAAKECAABkcnMvZG93bnJldi54bWxQSwUGAAAAAAQABAD5AAAAkgMAAAAA&#10;" strokecolor="silver" strokeweight="3pt"/>
                <v:line id="Line 265" o:spid="_x0000_s1566" style="position:absolute;flip:y;visibility:visible;mso-wrap-style:square" from="6930,7414" to="693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z5MEAAADcAAAADwAAAGRycy9kb3ducmV2LnhtbERPTU8CMRC9m/gfmjHxYqArRCELhSgJ&#10;QrgJhPNkO2437kzXtsL67+mBxOPL+54ve27VmUJsvBh4HhagSCpvG6kNHA/rwRRUTCgWWy9k4I8i&#10;LBf3d3Msrb/IJ533qVY5RGKJBlxKXal1rBwxxqHvSDL35QNjyjDU2ga85HBu9agoXjVjI7nBYUcr&#10;R9X3/pcNvLiKt+vj5ulnjLuQmPn9Y3My5vGhf5uBStSnf/HNvbUGxpO8Np/JR0Av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rDPkwQAAANwAAAAPAAAAAAAAAAAAAAAA&#10;AKECAABkcnMvZG93bnJldi54bWxQSwUGAAAAAAQABAD5AAAAjwMAAAAA&#10;" strokeweight="3pt"/>
                <v:line id="Line 266" o:spid="_x0000_s1567" style="position:absolute;flip:y;visibility:visible;mso-wrap-style:square" from="7185,7451" to="7185,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FMMAAADcAAAADwAAAGRycy9kb3ducmV2LnhtbESP0YrCMBRE3wX/IdwF3zRVQaQaRRYU&#10;V1Sw+gF3m7ttsbkpSbbWvzfCwj4OM3OGWa47U4uWnK8sKxiPEhDEudUVFwpu1+1wDsIHZI21ZVLw&#10;JA/rVb+3xFTbB1+ozUIhIoR9igrKEJpUSp+XZNCPbEMcvR/rDIYoXSG1w0eEm1pOkmQmDVYcF0ps&#10;6LOk/J79GgWnY3P4uvlvKg7h2p5P9W56dhOlBh/dZgEiUBf+w3/tvVYwnY/hfSYe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BTDAAAA3AAAAA8AAAAAAAAAAAAA&#10;AAAAoQIAAGRycy9kb3ducmV2LnhtbFBLBQYAAAAABAAEAPkAAACRAwAAAAA=&#10;" strokecolor="silver" strokeweight="3pt"/>
                <v:line id="Line 267" o:spid="_x0000_s1568" style="position:absolute;flip:y;visibility:visible;mso-wrap-style:square" from="7432,9178" to="7432,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mY8UAAADcAAAADwAAAGRycy9kb3ducmV2LnhtbESPzWrDMBCE74W+g9hCbo1cG0pwo5gQ&#10;aGlNEsjPA2ytjW1irYyk2s7bR4VCj8PMfMMsi8l0YiDnW8sKXuYJCOLK6pZrBefT+/MChA/IGjvL&#10;pOBGHorV48MSc21HPtBwDLWIEPY5KmhC6HMpfdWQQT+3PXH0LtYZDFG6WmqHY4SbTqZJ8ioNthwX&#10;Guxp01B1Pf4YBbttX36d/TfVZTgN+133ke1dqtTsaVq/gQg0hf/wX/tTK8gWKfye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1mY8UAAADcAAAADwAAAAAAAAAA&#10;AAAAAAChAgAAZHJzL2Rvd25yZXYueG1sUEsFBgAAAAAEAAQA+QAAAJMDAAAAAA==&#10;" strokecolor="silver" strokeweight="3pt"/>
                <v:line id="Line 268" o:spid="_x0000_s1569" style="position:absolute;flip:y;visibility:visible;mso-wrap-style:square" from="7687,9629" to="7687,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MUAAADcAAAADwAAAGRycy9kb3ducmV2LnhtbESPzWrDMBCE74W+g9hCbo1cG0pwo5gQ&#10;aGlNEsjPA2ytjW1irYyk2s7bR4VCj8PMfMMsi8l0YiDnW8sKXuYJCOLK6pZrBefT+/MChA/IGjvL&#10;pOBGHorV48MSc21HPtBwDLWIEPY5KmhC6HMpfdWQQT+3PXH0LtYZDFG6WmqHY4SbTqZJ8ioNthwX&#10;Guxp01B1Pf4YBbttX36d/TfVZTgN+133ke1dqtTsaVq/gQg0hf/wX/tTK8gWGfye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MUAAADcAAAADwAAAAAAAAAA&#10;AAAAAAChAgAAZHJzL2Rvd25yZXYueG1sUEsFBgAAAAAEAAQA+QAAAJMDAAAAAA==&#10;" strokecolor="silver" strokeweight="3pt"/>
                <v:line id="Line 269" o:spid="_x0000_s1570" style="position:absolute;flip:y;visibility:visible;mso-wrap-style:square" from="7942,9629" to="794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FnsQAAADcAAAADwAAAGRycy9kb3ducmV2LnhtbESP3YrCMBSE74V9h3AWvNN0FVSqUWRB&#10;WWUV/HmAY3Nsi81JSbK1vr1ZELwcZuYbZrZoTSUacr60rOCrn4AgzqwuOVdwPq16ExA+IGusLJOC&#10;B3lYzD86M0y1vfOBmmPIRYSwT1FBEUKdSumzggz6vq2Jo3e1zmCI0uVSO7xHuKnkIElG0mDJcaHA&#10;mr4Lym7HP6Ng91tvN2d/oXwbTs1+V62HezdQqvvZLqcgArXhHX61f7SC8XAE/2fi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gWexAAAANwAAAAPAAAAAAAAAAAA&#10;AAAAAKECAABkcnMvZG93bnJldi54bWxQSwUGAAAAAAQABAD5AAAAkgMAAAAA&#10;" strokecolor="silver" strokeweight="3pt"/>
                <v:line id="Line 270" o:spid="_x0000_s1571" style="position:absolute;flip:y;visibility:visible;mso-wrap-style:square" from="8197,9628" to="8197,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yT8QAAADcAAAADwAAAGRycy9kb3ducmV2LnhtbESPQWsCMRSE70L/Q3hCL6VmW7GWrVGq&#10;YBVvtdLzY/O6Wdz3sk1S3f77Rih4HGbmG2a26LlVJwqx8WLgYVSAIqm8baQ2cPhY3z+DignFYuuF&#10;DPxShMX8ZjDD0vqzvNNpn2qVIRJLNOBS6kqtY+WIMY58R5K9Lx8YU5ah1jbgOcO51Y9F8aQZG8kL&#10;DjtaOaqO+x82MHEVb9eHzd33GHchMfPybfNpzO2wf30BlahP1/B/e2sNTMdTuJzJR0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1rJPxAAAANwAAAAPAAAAAAAAAAAA&#10;AAAAAKECAABkcnMvZG93bnJldi54bWxQSwUGAAAAAAQABAD5AAAAkgMAAAAA&#10;" strokeweight="3pt"/>
                <v:line id="Line 271" o:spid="_x0000_s1572" style="position:absolute;flip:y;visibility:visible;mso-wrap-style:square" from="8475,9620" to="8475,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0d8IAAADcAAAADwAAAGRycy9kb3ducmV2LnhtbERP3WrCMBS+F3yHcITdaboKc3TGMgTH&#10;LFaY+gBnzVlb1pyUJKv17ZcLwcuP73+dj6YTAznfWlbwvEhAEFdWt1wruJx381cQPiBr7CyTght5&#10;yDfTyRozba/8RcMp1CKGsM9QQRNCn0npq4YM+oXtiSP3Y53BEKGrpXZ4jeGmk2mSvEiDLceGBnva&#10;NlT9nv6MgvLQF/uL/6a6COfhWHYfy6NLlXqaje9vIAKN4SG+uz+1gtUyro1n4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U0d8IAAADcAAAADwAAAAAAAAAAAAAA&#10;AAChAgAAZHJzL2Rvd25yZXYueG1sUEsFBgAAAAAEAAQA+QAAAJADAAAAAA==&#10;" strokecolor="silver" strokeweight="3pt"/>
                <v:line id="Line 272" o:spid="_x0000_s1573" style="position:absolute;flip:y;visibility:visible;mso-wrap-style:square" from="8730,9621" to="8730,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R7MUAAADcAAAADwAAAGRycy9kb3ducmV2LnhtbESP0WrCQBRE34X+w3ILvummCtZGVymF&#10;iooKNfmAa/Y2Cc3eDbtrTP++KxR8HGbmDLNc96YRHTlfW1bwMk5AEBdW11wqyLPP0RyED8gaG8uk&#10;4Jc8rFdPgyWm2t74i7pzKEWEsE9RQRVCm0rpi4oM+rFtiaP3bZ3BEKUrpXZ4i3DTyEmSzKTBmuNC&#10;hS19VFT8nK9GwfHQ7ne5v1C5D1l3Ojab6clNlBo+9+8LEIH68Aj/t7dawev0De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mR7MUAAADcAAAADwAAAAAAAAAA&#10;AAAAAAChAgAAZHJzL2Rvd25yZXYueG1sUEsFBgAAAAAEAAQA+QAAAJMDAAAAAA==&#10;" strokecolor="silver" strokeweight="3pt"/>
                <v:shape id="Text Box 273" o:spid="_x0000_s1574" type="#_x0000_t202" style="position:absolute;left:4962;top:7988;width:12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GdcMA&#10;AADcAAAADwAAAGRycy9kb3ducmV2LnhtbERPy2rCQBTdC/2H4Ra600lLqyV1EqQgCLoxddPdbebm&#10;0WbuhJkxiX59ZyG4PJz3Op9MJwZyvrWs4HmRgCAurW65VnD62s7fQfiArLGzTAou5CHPHmZrTLUd&#10;+UhDEWoRQ9inqKAJoU+l9GVDBv3C9sSRq6wzGCJ0tdQOxxhuOvmSJEtpsOXY0GBPnw2Vf8XZKJje&#10;itN3ta2cs3TYXH/r/TisfpR6epw2HyACTeEuvrl3WsHqNc6P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GdcMAAADcAAAADwAAAAAAAAAAAAAAAACYAgAAZHJzL2Rv&#10;d25yZXYueG1sUEsFBgAAAAAEAAQA9QAAAIgDAAAAAA==&#10;" filled="f" stroked="f">
                  <v:textbox inset=".5mm,0,.5mm,0">
                    <w:txbxContent>
                      <w:p w:rsidR="001B3A69" w:rsidRPr="00813AFA" w:rsidRDefault="001B3A69" w:rsidP="0031783B">
                        <w:pPr>
                          <w:pStyle w:val="Figure"/>
                          <w:rPr>
                            <w:lang w:val="de-DE"/>
                          </w:rPr>
                        </w:pPr>
                        <w:r>
                          <w:rPr>
                            <w:caps w:val="0"/>
                            <w:lang w:val="de-DE"/>
                          </w:rPr>
                          <w:t>E</w:t>
                        </w:r>
                        <w:r w:rsidRPr="00813AFA">
                          <w:rPr>
                            <w:caps w:val="0"/>
                            <w:lang w:val="de-DE"/>
                          </w:rPr>
                          <w:t>chantillons éliminés</w:t>
                        </w:r>
                      </w:p>
                    </w:txbxContent>
                  </v:textbox>
                </v:shape>
                <v:line id="Line 274" o:spid="_x0000_s1575" style="position:absolute;flip:x;visibility:visible;mso-wrap-style:square" from="3781,8607" to="4096,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esUAAADcAAAADwAAAGRycy9kb3ducmV2LnhtbESPQWvCQBCF7wX/wzJCL0E3aqlt6ira&#10;KgjSg9pDj0N2mgSzsyE71fjvXaHQ4+PN+9682aJztTpTGyrPBkbDFBRx7m3FhYGv42bwAioIssXa&#10;Mxm4UoDFvPcww8z6C+/pfJBCRQiHDA2UIk2mdchLchiGviGO3o9vHUqUbaFti5cId7Uep+mzdlhx&#10;bCixofeS8tPh18U3Np/8MZkkK6eT5JXW37JLtRjz2O+Wb6CEOvk//ktvrYHp0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JesUAAADcAAAADwAAAAAAAAAA&#10;AAAAAAChAgAAZHJzL2Rvd25yZXYueG1sUEsFBgAAAAAEAAQA+QAAAJMDAAAAAA==&#10;">
                  <v:stroke endarrow="block"/>
                </v:line>
                <v:line id="Line 275" o:spid="_x0000_s1576" style="position:absolute;visibility:visible;mso-wrap-style:square" from="4575,8578" to="4785,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6QnsQAAADcAAAADwAAAGRycy9kb3ducmV2LnhtbESPQWsCMRSE70L/Q3iF3jSrS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pCexAAAANwAAAAPAAAAAAAAAAAA&#10;AAAAAKECAABkcnMvZG93bnJldi54bWxQSwUGAAAAAAQABAD5AAAAkgMAAAAA&#10;">
                  <v:stroke endarrow="block"/>
                </v:line>
                <v:line id="Line 276" o:spid="_x0000_s1577" style="position:absolute;visibility:visible;mso-wrap-style:square" from="5371,8621" to="537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1BcQAAADcAAAADwAAAGRycy9kb3ducmV2LnhtbESPQWsCMRSE70L/Q3iF3jSrl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jUFxAAAANwAAAAPAAAAAAAAAAAA&#10;AAAAAKECAABkcnMvZG93bnJldi54bWxQSwUGAAAAAAQABAD5AAAAkgMAAAAA&#10;">
                  <v:stroke endarrow="block"/>
                </v:line>
                <v:line id="Line 277" o:spid="_x0000_s1578" style="position:absolute;visibility:visible;mso-wrap-style:square" from="5626,8621" to="5626,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tccUAAADcAAAADwAAAGRycy9kb3ducmV2LnhtbESPS2vDMBCE74X8B7GB3Bo5JeThRgmh&#10;ppBDU8iDnrfW1jKxVsZSHfXfR4FCjsPMN8OsNtE2oqfO144VTMYZCOLS6ZorBefT+/MChA/IGhvH&#10;pOCPPGzWg6cV5tpd+UD9MVQilbDPUYEJoc2l9KUhi37sWuLk/bjOYkiyq6Tu8JrKbSNfsmwmLdac&#10;Fgy29GaovBx/rYK5KQ5yLouP02fR15Nl3Mev76VSo2HcvoIIFMMj/E/vdOK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tccUAAADcAAAADwAAAAAAAAAA&#10;AAAAAAChAgAAZHJzL2Rvd25yZXYueG1sUEsFBgAAAAAEAAQA+QAAAJMDAAAAAA==&#10;">
                  <v:stroke endarrow="block"/>
                </v:line>
                <w10:anchorlock/>
              </v:group>
            </w:pict>
          </mc:Fallback>
        </mc:AlternateContent>
      </w:r>
    </w:p>
    <w:p w:rsidR="00327D4F" w:rsidRPr="001766D1" w:rsidRDefault="00327D4F" w:rsidP="00327D4F">
      <w:r w:rsidRPr="001766D1">
        <w:lastRenderedPageBreak/>
        <w:t xml:space="preserve">L'inconvénient de cette méthode est que des signaux tels que les signaux large bande et/ou à modulation numérique risquent de ne pas être détectés car ils ont un spectre de type bruit et leur densité spectrale varie dans le temps, si bien que pendant une mesure instantanée, le niveau d'un échantillon à l'intérieur de la largeur de bande utilisée peut se situer au-dessous du seuil. Sur la </w:t>
      </w:r>
      <w:r>
        <w:t>Figure</w:t>
      </w:r>
      <w:r w:rsidRPr="001766D1">
        <w:t> 12, le signal présent dans le canal 2 en est un exemple. Un problème analogue peut se poser si la fréquence centrale d'une émission à bande étroite est très différente de la fréquence centrale nominale du canal.</w:t>
      </w:r>
    </w:p>
    <w:p w:rsidR="00327D4F" w:rsidRPr="001766D1" w:rsidRDefault="00327D4F" w:rsidP="00327D4F">
      <w:r w:rsidRPr="001766D1">
        <w:t>Pour combiner les échantillons de mesure en vue de déterminer l'occupation d'un canal, le mieux est d'intégrer tous les échantillons se trouvant à l'intérieur du canal et de calculer la puissance dans le canal. Lorsqu'on applique cette méthode, le seuil doit être déterminé à partir de la puissance de bruit dans le canal, et non à partir de la puissance d'un seul échantillon de mesure contenant du bruit.</w:t>
      </w:r>
    </w:p>
    <w:p w:rsidR="00327D4F" w:rsidRPr="001766D1" w:rsidRDefault="00327D4F" w:rsidP="00474FBF">
      <w:r w:rsidRPr="001766D1">
        <w:t xml:space="preserve">La </w:t>
      </w:r>
      <w:r>
        <w:t>Figure</w:t>
      </w:r>
      <w:r w:rsidRPr="001766D1">
        <w:t xml:space="preserve"> 13 montre un exemple d'application de cette méthode, avec les mêmes échantillons de mesure que sur la </w:t>
      </w:r>
      <w:r w:rsidR="00474FBF">
        <w:t>Fig. </w:t>
      </w:r>
      <w:r w:rsidRPr="001766D1">
        <w:t>12.</w:t>
      </w:r>
    </w:p>
    <w:p w:rsidR="00327D4F" w:rsidRPr="00D44251" w:rsidRDefault="00327D4F" w:rsidP="00474FBF">
      <w:pPr>
        <w:pStyle w:val="FigureNo"/>
      </w:pPr>
      <w:r w:rsidRPr="00474FBF">
        <w:t>Figure</w:t>
      </w:r>
      <w:r w:rsidRPr="00D44251">
        <w:t xml:space="preserve"> 13</w:t>
      </w:r>
    </w:p>
    <w:p w:rsidR="00327D4F" w:rsidRDefault="00327D4F" w:rsidP="00474FBF">
      <w:pPr>
        <w:pStyle w:val="Figuretitle"/>
      </w:pPr>
      <w:r w:rsidRPr="00D44251">
        <w:t xml:space="preserve">Combinaison </w:t>
      </w:r>
      <w:r w:rsidRPr="00474FBF">
        <w:t>d'échantillons</w:t>
      </w:r>
      <w:r w:rsidRPr="00D44251">
        <w:t xml:space="preserve"> de mesure avec calcul de la puissance dans les canaux</w:t>
      </w:r>
    </w:p>
    <w:p w:rsidR="00327D4F" w:rsidRPr="001554DB" w:rsidRDefault="00327D4F" w:rsidP="00327D4F">
      <w:pPr>
        <w:pStyle w:val="Figure"/>
      </w:pPr>
      <w:r w:rsidRPr="001766D1">
        <w:rPr>
          <w:noProof/>
          <w:lang w:val="en-GB" w:eastAsia="en-GB"/>
        </w:rPr>
        <mc:AlternateContent>
          <mc:Choice Requires="wpg">
            <w:drawing>
              <wp:inline distT="0" distB="0" distL="0" distR="0" wp14:anchorId="60770259" wp14:editId="50A1E839">
                <wp:extent cx="5291455" cy="2314575"/>
                <wp:effectExtent l="0" t="0" r="4445" b="9525"/>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2314575"/>
                          <a:chOff x="1569" y="4198"/>
                          <a:chExt cx="8333" cy="3645"/>
                        </a:xfrm>
                      </wpg:grpSpPr>
                      <wps:wsp>
                        <wps:cNvPr id="232" name="Rectangle 449"/>
                        <wps:cNvSpPr>
                          <a:spLocks noChangeArrowheads="1"/>
                        </wps:cNvSpPr>
                        <wps:spPr bwMode="auto">
                          <a:xfrm>
                            <a:off x="6150" y="4395"/>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3" name="Rectangle 450"/>
                        <wps:cNvSpPr>
                          <a:spLocks noChangeArrowheads="1"/>
                        </wps:cNvSpPr>
                        <wps:spPr bwMode="auto">
                          <a:xfrm>
                            <a:off x="3930" y="6315"/>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4" name="Rectangle 451"/>
                        <wps:cNvSpPr>
                          <a:spLocks noChangeArrowheads="1"/>
                        </wps:cNvSpPr>
                        <wps:spPr bwMode="auto">
                          <a:xfrm>
                            <a:off x="7260" y="6810"/>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5" name="Rectangle 452"/>
                        <wps:cNvSpPr>
                          <a:spLocks noChangeArrowheads="1"/>
                        </wps:cNvSpPr>
                        <wps:spPr bwMode="auto">
                          <a:xfrm>
                            <a:off x="5040" y="6720"/>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 name="Rectangle 453"/>
                        <wps:cNvSpPr>
                          <a:spLocks noChangeArrowheads="1"/>
                        </wps:cNvSpPr>
                        <wps:spPr bwMode="auto">
                          <a:xfrm>
                            <a:off x="2820" y="6750"/>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7" name="Line 454"/>
                        <wps:cNvCnPr/>
                        <wps:spPr bwMode="auto">
                          <a:xfrm flipV="1">
                            <a:off x="2832" y="440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455"/>
                        <wps:cNvCnPr/>
                        <wps:spPr bwMode="auto">
                          <a:xfrm>
                            <a:off x="2832" y="739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456"/>
                        <wps:cNvCnPr/>
                        <wps:spPr bwMode="auto">
                          <a:xfrm>
                            <a:off x="394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57"/>
                        <wps:cNvCnPr/>
                        <wps:spPr bwMode="auto">
                          <a:xfrm>
                            <a:off x="505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58"/>
                        <wps:cNvCnPr/>
                        <wps:spPr bwMode="auto">
                          <a:xfrm>
                            <a:off x="616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59"/>
                        <wps:cNvCnPr/>
                        <wps:spPr bwMode="auto">
                          <a:xfrm>
                            <a:off x="727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60"/>
                        <wps:cNvCnPr/>
                        <wps:spPr bwMode="auto">
                          <a:xfrm>
                            <a:off x="8367"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461"/>
                        <wps:cNvSpPr txBox="1">
                          <a:spLocks noChangeArrowheads="1"/>
                        </wps:cNvSpPr>
                        <wps:spPr bwMode="auto">
                          <a:xfrm>
                            <a:off x="326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474FBF">
                              <w:pPr>
                                <w:pStyle w:val="Figure"/>
                                <w:rPr>
                                  <w:lang w:val="de-DE"/>
                                </w:rPr>
                              </w:pPr>
                              <w:r>
                                <w:rPr>
                                  <w:lang w:val="de-DE"/>
                                </w:rPr>
                                <w:t>1</w:t>
                              </w:r>
                            </w:p>
                          </w:txbxContent>
                        </wps:txbx>
                        <wps:bodyPr rot="0" vert="horz" wrap="square" lIns="18000" tIns="0" rIns="18000" bIns="0" anchor="t" anchorCtr="0" upright="1">
                          <a:noAutofit/>
                        </wps:bodyPr>
                      </wps:wsp>
                      <wps:wsp>
                        <wps:cNvPr id="245" name="Text Box 462"/>
                        <wps:cNvSpPr txBox="1">
                          <a:spLocks noChangeArrowheads="1"/>
                        </wps:cNvSpPr>
                        <wps:spPr bwMode="auto">
                          <a:xfrm>
                            <a:off x="2505" y="440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474FBF">
                              <w:pPr>
                                <w:pStyle w:val="Figure"/>
                                <w:rPr>
                                  <w:lang w:val="de-DE"/>
                                </w:rPr>
                              </w:pPr>
                              <w:r>
                                <w:rPr>
                                  <w:lang w:val="de-DE"/>
                                </w:rPr>
                                <w:t>A</w:t>
                              </w:r>
                            </w:p>
                          </w:txbxContent>
                        </wps:txbx>
                        <wps:bodyPr rot="0" vert="horz" wrap="square" lIns="18000" tIns="0" rIns="18000" bIns="0" anchor="t" anchorCtr="0" upright="1">
                          <a:noAutofit/>
                        </wps:bodyPr>
                      </wps:wsp>
                      <wps:wsp>
                        <wps:cNvPr id="246" name="Text Box 463"/>
                        <wps:cNvSpPr txBox="1">
                          <a:spLocks noChangeArrowheads="1"/>
                        </wps:cNvSpPr>
                        <wps:spPr bwMode="auto">
                          <a:xfrm>
                            <a:off x="1569" y="6175"/>
                            <a:ext cx="121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13AFA" w:rsidRDefault="001B3A69" w:rsidP="00474FBF">
                              <w:pPr>
                                <w:pStyle w:val="Figure"/>
                                <w:rPr>
                                  <w:lang w:val="de-DE"/>
                                </w:rPr>
                              </w:pPr>
                              <w:r w:rsidRPr="00813AFA">
                                <w:rPr>
                                  <w:caps w:val="0"/>
                                  <w:lang w:val="de-DE"/>
                                </w:rPr>
                                <w:t>Seuil</w:t>
                              </w:r>
                            </w:p>
                          </w:txbxContent>
                        </wps:txbx>
                        <wps:bodyPr rot="0" vert="horz" wrap="square" lIns="18000" tIns="0" rIns="18000" bIns="0" anchor="t" anchorCtr="0" upright="1">
                          <a:noAutofit/>
                        </wps:bodyPr>
                      </wps:wsp>
                      <wps:wsp>
                        <wps:cNvPr id="247" name="Text Box 464"/>
                        <wps:cNvSpPr txBox="1">
                          <a:spLocks noChangeArrowheads="1"/>
                        </wps:cNvSpPr>
                        <wps:spPr bwMode="auto">
                          <a:xfrm>
                            <a:off x="8370" y="743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13AFA" w:rsidRDefault="001B3A69" w:rsidP="00474FBF">
                              <w:pPr>
                                <w:pStyle w:val="Figure"/>
                                <w:rPr>
                                  <w:lang w:val="de-DE"/>
                                </w:rPr>
                              </w:pPr>
                              <w:r w:rsidRPr="00813AFA">
                                <w:rPr>
                                  <w:caps w:val="0"/>
                                  <w:lang w:val="de-DE"/>
                                </w:rPr>
                                <w:t>Canal</w:t>
                              </w:r>
                            </w:p>
                            <w:p w:rsidR="001B3A69" w:rsidRPr="005E6DFE" w:rsidRDefault="001B3A69" w:rsidP="00474FBF">
                              <w:pPr>
                                <w:pStyle w:val="Figure"/>
                                <w:rPr>
                                  <w:rFonts w:ascii="Arial" w:hAnsi="Arial" w:cs="Arial"/>
                                  <w:szCs w:val="18"/>
                                  <w:lang w:val="de-DE"/>
                                </w:rPr>
                              </w:pPr>
                            </w:p>
                          </w:txbxContent>
                        </wps:txbx>
                        <wps:bodyPr rot="0" vert="horz" wrap="square" lIns="18000" tIns="0" rIns="18000" bIns="0" anchor="t" anchorCtr="0" upright="1">
                          <a:noAutofit/>
                        </wps:bodyPr>
                      </wps:wsp>
                      <wps:wsp>
                        <wps:cNvPr id="248" name="Text Box 465"/>
                        <wps:cNvSpPr txBox="1">
                          <a:spLocks noChangeArrowheads="1"/>
                        </wps:cNvSpPr>
                        <wps:spPr bwMode="auto">
                          <a:xfrm>
                            <a:off x="439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474FBF">
                              <w:pPr>
                                <w:pStyle w:val="Figure"/>
                                <w:rPr>
                                  <w:lang w:val="de-DE"/>
                                </w:rPr>
                              </w:pPr>
                              <w:r>
                                <w:rPr>
                                  <w:lang w:val="de-DE"/>
                                </w:rPr>
                                <w:t>2</w:t>
                              </w:r>
                            </w:p>
                          </w:txbxContent>
                        </wps:txbx>
                        <wps:bodyPr rot="0" vert="horz" wrap="square" lIns="18000" tIns="0" rIns="18000" bIns="0" anchor="t" anchorCtr="0" upright="1">
                          <a:noAutofit/>
                        </wps:bodyPr>
                      </wps:wsp>
                      <wps:wsp>
                        <wps:cNvPr id="249" name="Text Box 466"/>
                        <wps:cNvSpPr txBox="1">
                          <a:spLocks noChangeArrowheads="1"/>
                        </wps:cNvSpPr>
                        <wps:spPr bwMode="auto">
                          <a:xfrm>
                            <a:off x="551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474FBF">
                              <w:pPr>
                                <w:pStyle w:val="Figure"/>
                                <w:rPr>
                                  <w:lang w:val="de-DE"/>
                                </w:rPr>
                              </w:pPr>
                              <w:r>
                                <w:rPr>
                                  <w:lang w:val="de-DE"/>
                                </w:rPr>
                                <w:t>3</w:t>
                              </w:r>
                            </w:p>
                          </w:txbxContent>
                        </wps:txbx>
                        <wps:bodyPr rot="0" vert="horz" wrap="square" lIns="18000" tIns="0" rIns="18000" bIns="0" anchor="t" anchorCtr="0" upright="1">
                          <a:noAutofit/>
                        </wps:bodyPr>
                      </wps:wsp>
                      <wps:wsp>
                        <wps:cNvPr id="250" name="Text Box 467"/>
                        <wps:cNvSpPr txBox="1">
                          <a:spLocks noChangeArrowheads="1"/>
                        </wps:cNvSpPr>
                        <wps:spPr bwMode="auto">
                          <a:xfrm>
                            <a:off x="661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474FBF">
                              <w:pPr>
                                <w:pStyle w:val="Figure"/>
                                <w:rPr>
                                  <w:lang w:val="de-DE"/>
                                </w:rPr>
                              </w:pPr>
                              <w:r>
                                <w:rPr>
                                  <w:lang w:val="de-DE"/>
                                </w:rPr>
                                <w:t>4</w:t>
                              </w:r>
                            </w:p>
                          </w:txbxContent>
                        </wps:txbx>
                        <wps:bodyPr rot="0" vert="horz" wrap="square" lIns="18000" tIns="0" rIns="18000" bIns="0" anchor="t" anchorCtr="0" upright="1">
                          <a:noAutofit/>
                        </wps:bodyPr>
                      </wps:wsp>
                      <wps:wsp>
                        <wps:cNvPr id="251" name="Text Box 468"/>
                        <wps:cNvSpPr txBox="1">
                          <a:spLocks noChangeArrowheads="1"/>
                        </wps:cNvSpPr>
                        <wps:spPr bwMode="auto">
                          <a:xfrm>
                            <a:off x="766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E6DFE" w:rsidRDefault="001B3A69" w:rsidP="00474FBF">
                              <w:pPr>
                                <w:pStyle w:val="Figure"/>
                                <w:rPr>
                                  <w:lang w:val="de-DE"/>
                                </w:rPr>
                              </w:pPr>
                              <w:r>
                                <w:rPr>
                                  <w:lang w:val="de-DE"/>
                                </w:rPr>
                                <w:t>5</w:t>
                              </w:r>
                            </w:p>
                          </w:txbxContent>
                        </wps:txbx>
                        <wps:bodyPr rot="0" vert="horz" wrap="square" lIns="18000" tIns="0" rIns="18000" bIns="0" anchor="t" anchorCtr="0" upright="1">
                          <a:noAutofit/>
                        </wps:bodyPr>
                      </wps:wsp>
                      <wps:wsp>
                        <wps:cNvPr id="252" name="Line 469"/>
                        <wps:cNvCnPr/>
                        <wps:spPr bwMode="auto">
                          <a:xfrm>
                            <a:off x="1977" y="6478"/>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53" name="Line 470"/>
                        <wps:cNvCnPr/>
                        <wps:spPr bwMode="auto">
                          <a:xfrm flipV="1">
                            <a:off x="3030"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4" name="Line 471"/>
                        <wps:cNvCnPr/>
                        <wps:spPr bwMode="auto">
                          <a:xfrm flipV="1">
                            <a:off x="3285"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5" name="Line 472"/>
                        <wps:cNvCnPr/>
                        <wps:spPr bwMode="auto">
                          <a:xfrm flipV="1">
                            <a:off x="3540"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6" name="Line 473"/>
                        <wps:cNvCnPr/>
                        <wps:spPr bwMode="auto">
                          <a:xfrm flipV="1">
                            <a:off x="3795" y="6863"/>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7" name="Line 474"/>
                        <wps:cNvCnPr/>
                        <wps:spPr bwMode="auto">
                          <a:xfrm flipV="1">
                            <a:off x="4079" y="6661"/>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8" name="Line 475"/>
                        <wps:cNvCnPr/>
                        <wps:spPr bwMode="auto">
                          <a:xfrm flipV="1">
                            <a:off x="4334" y="6631"/>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9" name="Line 476"/>
                        <wps:cNvCnPr/>
                        <wps:spPr bwMode="auto">
                          <a:xfrm flipV="1">
                            <a:off x="4589" y="6834"/>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0" name="Line 477"/>
                        <wps:cNvCnPr/>
                        <wps:spPr bwMode="auto">
                          <a:xfrm flipV="1">
                            <a:off x="4844" y="6675"/>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1" name="Line 478"/>
                        <wps:cNvCnPr/>
                        <wps:spPr bwMode="auto">
                          <a:xfrm flipV="1">
                            <a:off x="5126" y="6879"/>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2" name="Line 479"/>
                        <wps:cNvCnPr/>
                        <wps:spPr bwMode="auto">
                          <a:xfrm flipV="1">
                            <a:off x="5381"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3" name="Line 480"/>
                        <wps:cNvCnPr/>
                        <wps:spPr bwMode="auto">
                          <a:xfrm flipV="1">
                            <a:off x="5636"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4" name="Line 481"/>
                        <wps:cNvCnPr/>
                        <wps:spPr bwMode="auto">
                          <a:xfrm flipV="1">
                            <a:off x="5891"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5" name="Line 482"/>
                        <wps:cNvCnPr/>
                        <wps:spPr bwMode="auto">
                          <a:xfrm flipV="1">
                            <a:off x="6180" y="6479"/>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6" name="Line 483"/>
                        <wps:cNvCnPr/>
                        <wps:spPr bwMode="auto">
                          <a:xfrm flipV="1">
                            <a:off x="6435" y="4688"/>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7" name="Line 484"/>
                        <wps:cNvCnPr/>
                        <wps:spPr bwMode="auto">
                          <a:xfrm flipV="1">
                            <a:off x="6690" y="4844"/>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8" name="Line 485"/>
                        <wps:cNvCnPr/>
                        <wps:spPr bwMode="auto">
                          <a:xfrm flipV="1">
                            <a:off x="6945" y="4911"/>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9" name="Line 486"/>
                        <wps:cNvCnPr/>
                        <wps:spPr bwMode="auto">
                          <a:xfrm flipV="1">
                            <a:off x="7192" y="6518"/>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0" name="Line 487"/>
                        <wps:cNvCnPr/>
                        <wps:spPr bwMode="auto">
                          <a:xfrm flipV="1">
                            <a:off x="7447"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1" name="Line 488"/>
                        <wps:cNvCnPr/>
                        <wps:spPr bwMode="auto">
                          <a:xfrm flipV="1">
                            <a:off x="7702"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2" name="Line 489"/>
                        <wps:cNvCnPr/>
                        <wps:spPr bwMode="auto">
                          <a:xfrm flipV="1">
                            <a:off x="7957"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3" name="Line 490"/>
                        <wps:cNvCnPr/>
                        <wps:spPr bwMode="auto">
                          <a:xfrm flipV="1">
                            <a:off x="8235" y="696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4" name="Line 491"/>
                        <wps:cNvCnPr/>
                        <wps:spPr bwMode="auto">
                          <a:xfrm flipV="1">
                            <a:off x="8490" y="696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75" name="Line 492"/>
                        <wps:cNvCnPr/>
                        <wps:spPr bwMode="auto">
                          <a:xfrm flipH="1">
                            <a:off x="7272" y="4408"/>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493"/>
                        <wps:cNvSpPr txBox="1">
                          <a:spLocks noChangeArrowheads="1"/>
                        </wps:cNvSpPr>
                        <wps:spPr bwMode="auto">
                          <a:xfrm>
                            <a:off x="8002" y="4198"/>
                            <a:ext cx="130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13AFA" w:rsidRDefault="001B3A69" w:rsidP="002E1C5C">
                              <w:pPr>
                                <w:pStyle w:val="Figure"/>
                                <w:jc w:val="left"/>
                                <w:rPr>
                                  <w:lang w:val="de-DE"/>
                                </w:rPr>
                              </w:pPr>
                              <w:r w:rsidRPr="00813AFA">
                                <w:rPr>
                                  <w:caps w:val="0"/>
                                  <w:lang w:val="de-DE"/>
                                </w:rPr>
                                <w:t xml:space="preserve">Puissance dans le canal </w:t>
                              </w:r>
                              <w:r w:rsidRPr="00813AFA">
                                <w:rPr>
                                  <w:lang w:val="de-DE"/>
                                </w:rPr>
                                <w:t>4</w:t>
                              </w:r>
                            </w:p>
                          </w:txbxContent>
                        </wps:txbx>
                        <wps:bodyPr rot="0" vert="horz" wrap="square" lIns="18000" tIns="0" rIns="18000" bIns="0" anchor="t" anchorCtr="0" upright="1">
                          <a:noAutofit/>
                        </wps:bodyPr>
                      </wps:wsp>
                      <wps:wsp>
                        <wps:cNvPr id="277" name="Line 494"/>
                        <wps:cNvCnPr/>
                        <wps:spPr bwMode="auto">
                          <a:xfrm flipH="1" flipV="1">
                            <a:off x="8397" y="6811"/>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495"/>
                        <wps:cNvSpPr txBox="1">
                          <a:spLocks noChangeArrowheads="1"/>
                        </wps:cNvSpPr>
                        <wps:spPr bwMode="auto">
                          <a:xfrm>
                            <a:off x="8652" y="6601"/>
                            <a:ext cx="125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13AFA" w:rsidRDefault="001B3A69" w:rsidP="002E1C5C">
                              <w:pPr>
                                <w:pStyle w:val="Figure"/>
                                <w:jc w:val="left"/>
                                <w:rPr>
                                  <w:lang w:val="de-DE"/>
                                </w:rPr>
                              </w:pPr>
                              <w:r w:rsidRPr="00813AFA">
                                <w:rPr>
                                  <w:caps w:val="0"/>
                                  <w:lang w:val="de-DE"/>
                                </w:rPr>
                                <w:t>Puissance dans le canal 5</w:t>
                              </w:r>
                            </w:p>
                          </w:txbxContent>
                        </wps:txbx>
                        <wps:bodyPr rot="0" vert="horz" wrap="square" lIns="18000" tIns="0" rIns="18000" bIns="0" anchor="t" anchorCtr="0" upright="1">
                          <a:noAutofit/>
                        </wps:bodyPr>
                      </wps:wsp>
                    </wpg:wgp>
                  </a:graphicData>
                </a:graphic>
              </wp:inline>
            </w:drawing>
          </mc:Choice>
          <mc:Fallback>
            <w:pict>
              <v:group w14:anchorId="60770259" id="Group 231" o:spid="_x0000_s1579" style="width:416.65pt;height:182.25pt;mso-position-horizontal-relative:char;mso-position-vertical-relative:line" coordorigin="1569,4198" coordsize="8333,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">
                <v:rect id="Rectangle 449" o:spid="_x0000_s1580" style="position:absolute;left:6150;top:4395;width:111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KMUA&#10;AADcAAAADwAAAGRycy9kb3ducmV2LnhtbESPX0vDQBDE34V+h2MLvtlLI/gn9lpSRSP0ySro43K3&#10;JsHcXsytSfz2niD4OMzMb5jNbvadGmmIbWAD61UGitgG13Jt4OX5/uwKVBRkh11gMvBNEXbbxckG&#10;CxcmfqLxKLVKEI4FGmhE+kLraBvyGFehJ07eexg8SpJDrd2AU4L7TudZdqE9tpwWGuzptiH7cfzy&#10;BqQbH+4qe11VYvev0+flVB7eSmNOl3N5A0polv/wX/vRGcjP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MoxQAAANwAAAAPAAAAAAAAAAAAAAAAAJgCAABkcnMv&#10;ZG93bnJldi54bWxQSwUGAAAAAAQABAD1AAAAigMAAAAA&#10;" fillcolor="red">
                  <v:fill color2="#ffa2a2" rotate="t" focus="100%" type="gradient"/>
                </v:rect>
                <v:rect id="Rectangle 450" o:spid="_x0000_s1581" style="position:absolute;left:3930;top:6315;width:11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s8UA&#10;AADcAAAADwAAAGRycy9kb3ducmV2LnhtbESPX0vDQBDE34V+h2MLvtmLLfgn9lpSRSP4ZBXax+Vu&#10;TYK5vTS3JvHbe4Lg4zAzv2HW28m3aqA+NoENXC4yUMQ2uIYrA+9vjxc3oKIgO2wDk4FvirDdzM7W&#10;mLsw8isNe6lUgnDM0UAt0uVaR1uTx7gIHXHyPkLvUZLsK+16HBPct3qZZVfaY8NpocaO7muyn/sv&#10;b0Da4emhtLdlKXZ3GE/XY/FyLIw5n0/FHSihSf7Df+1nZ2C5WsHvmX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yazxQAAANwAAAAPAAAAAAAAAAAAAAAAAJgCAABkcnMv&#10;ZG93bnJldi54bWxQSwUGAAAAAAQABAD1AAAAigMAAAAA&#10;" fillcolor="red">
                  <v:fill color2="#ffa2a2" rotate="t" focus="100%" type="gradient"/>
                </v:rect>
                <v:rect id="Rectangle 451" o:spid="_x0000_s1582" style="position:absolute;left:7260;top:6810;width:11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isMQA&#10;AADcAAAADwAAAGRycy9kb3ducmV2LnhtbESPQWvCQBSE7wX/w/IEb82msS02dQ0iBnoSNAWvj+wz&#10;G5t9G7Krxn/vFgo9DjPzDbMsRtuJKw2+dazgJUlBENdOt9wo+K7K5wUIH5A1do5JwZ08FKvJ0xJz&#10;7W68p+shNCJC2OeowITQ51L62pBFn7ieOHonN1gMUQ6N1APeItx2MkvTd2mx5bhgsKeNofrncLEK&#10;tmWXnvljXp72u6p+M8ddI88XpWbTcf0JItAY/sN/7S+tIJu/wu+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64rDEAAAA3AAAAA8AAAAAAAAAAAAAAAAAmAIAAGRycy9k&#10;b3ducmV2LnhtbFBLBQYAAAAABAAEAPUAAACJAwAAAAA=&#10;" fillcolor="#9cf">
                  <v:fill color2="#bddeff" rotate="t" focus="100%" type="gradient"/>
                </v:rect>
                <v:rect id="Rectangle 452" o:spid="_x0000_s1583" style="position:absolute;left:5040;top:6720;width:11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HK8MA&#10;AADcAAAADwAAAGRycy9kb3ducmV2LnhtbESPT4vCMBTE78J+h/AWvGm6iuLWRlnEgifBP7DXR/Ns&#10;WpuX0kSt394sLHgcZuY3TLbubSPu1PnKsYKvcQKCuHC64lLB+ZSPFiB8QNbYOCYFT/KwXn0MMky1&#10;e/CB7sdQighhn6ICE0KbSukLQxb92LXE0bu4zmKIsiul7vAR4baRkySZS4sVxwWDLW0MFdfjzSrY&#10;5k1S8/c0vxz2p2JmfvelrG9KDT/7nyWIQH14h//bO61gMp3B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HK8MAAADcAAAADwAAAAAAAAAAAAAAAACYAgAAZHJzL2Rv&#10;d25yZXYueG1sUEsFBgAAAAAEAAQA9QAAAIgDAAAAAA==&#10;" fillcolor="#9cf">
                  <v:fill color2="#bddeff" rotate="t" focus="100%" type="gradient"/>
                </v:rect>
                <v:rect id="Rectangle 453" o:spid="_x0000_s1584" style="position:absolute;left:2820;top:6750;width:1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ZXMMA&#10;AADcAAAADwAAAGRycy9kb3ducmV2LnhtbESPT4vCMBTE78J+h/AWvGm6yopbG2URC54E/8BeH82z&#10;aW1eShO1fnuzIHgcZuY3TLbqbSNu1PnKsYKvcQKCuHC64lLB6ZiP5iB8QNbYOCYFD/KwWn4MMky1&#10;u/OebodQighhn6ICE0KbSukLQxb92LXE0Tu7zmKIsiul7vAe4baRkySZSYsVxwWDLa0NFZfD1SrY&#10;5E1S8880P+93x+Lb/O1KWV+VGn72vwsQgfrwDr/aW61gMp3B/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ZXMMAAADcAAAADwAAAAAAAAAAAAAAAACYAgAAZHJzL2Rv&#10;d25yZXYueG1sUEsFBgAAAAAEAAQA9QAAAIgDAAAAAA==&#10;" fillcolor="#9cf">
                  <v:fill color2="#bddeff" rotate="t" focus="100%" type="gradient"/>
                </v:rect>
                <v:line id="Line 454" o:spid="_x0000_s1585" style="position:absolute;flip:y;visibility:visible;mso-wrap-style:square" from="2832,4408" to="283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455" o:spid="_x0000_s1586" style="position:absolute;visibility:visible;mso-wrap-style:square" from="2832,7393" to="865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456" o:spid="_x0000_s1587" style="position:absolute;visibility:visible;mso-wrap-style:square" from="3942,7363" to="394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457" o:spid="_x0000_s1588" style="position:absolute;visibility:visible;mso-wrap-style:square" from="5052,7363" to="505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458" o:spid="_x0000_s1589" style="position:absolute;visibility:visible;mso-wrap-style:square" from="6162,7363" to="616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459" o:spid="_x0000_s1590" style="position:absolute;visibility:visible;mso-wrap-style:square" from="7272,7363" to="727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460" o:spid="_x0000_s1591" style="position:absolute;visibility:visible;mso-wrap-style:square" from="8367,7363" to="8367,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461" o:spid="_x0000_s1592" type="#_x0000_t202" style="position:absolute;left:326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j8sUA&#10;AADcAAAADwAAAGRycy9kb3ducmV2LnhtbESPT2sCMRTE7wW/Q3iCt5pVbJXVKCIIBXvp6sXbc/P2&#10;j25eliTd3fbTN4VCj8PM/IbZ7AbTiI6cry0rmE0TEMS51TWXCi7n4/MKhA/IGhvLpOCLPOy2o6cN&#10;ptr2/EFdFkoRIexTVFCF0KZS+rwig35qW+LoFdYZDFG6UmqHfYSbRs6T5FUarDkuVNjSoaL8kX0a&#10;BcNLdrkWx8I5S+/773t56rvlTanJeNivQQQawn/4r/2mFcw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PyxQAAANwAAAAPAAAAAAAAAAAAAAAAAJgCAABkcnMv&#10;ZG93bnJldi54bWxQSwUGAAAAAAQABAD1AAAAigMAAAAA&#10;" filled="f" stroked="f">
                  <v:textbox inset=".5mm,0,.5mm,0">
                    <w:txbxContent>
                      <w:p w:rsidR="001B3A69" w:rsidRPr="005E6DFE" w:rsidRDefault="001B3A69" w:rsidP="00474FBF">
                        <w:pPr>
                          <w:pStyle w:val="Figure"/>
                          <w:rPr>
                            <w:lang w:val="de-DE"/>
                          </w:rPr>
                        </w:pPr>
                        <w:r>
                          <w:rPr>
                            <w:lang w:val="de-DE"/>
                          </w:rPr>
                          <w:t>1</w:t>
                        </w:r>
                      </w:p>
                    </w:txbxContent>
                  </v:textbox>
                </v:shape>
                <v:shape id="Text Box 462" o:spid="_x0000_s1593" type="#_x0000_t202" style="position:absolute;left:2505;top:440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acUA&#10;AADcAAAADwAAAGRycy9kb3ducmV2LnhtbESPT2sCMRTE7wW/Q3iCt5pVtMpqFBGEQnvp6sXbc/P2&#10;j25eliTd3fbTN4VCj8PM/IbZ7gfTiI6cry0rmE0TEMS51TWXCi7n0/MahA/IGhvLpOCLPOx3o6ct&#10;ptr2/EFdFkoRIexTVFCF0KZS+rwig35qW+LoFdYZDFG6UmqHfYSbRs6T5EUarDkuVNjSsaL8kX0a&#10;BcMy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IZpxQAAANwAAAAPAAAAAAAAAAAAAAAAAJgCAABkcnMv&#10;ZG93bnJldi54bWxQSwUGAAAAAAQABAD1AAAAigMAAAAA&#10;" filled="f" stroked="f">
                  <v:textbox inset=".5mm,0,.5mm,0">
                    <w:txbxContent>
                      <w:p w:rsidR="001B3A69" w:rsidRPr="005E6DFE" w:rsidRDefault="001B3A69" w:rsidP="00474FBF">
                        <w:pPr>
                          <w:pStyle w:val="Figure"/>
                          <w:rPr>
                            <w:lang w:val="de-DE"/>
                          </w:rPr>
                        </w:pPr>
                        <w:r>
                          <w:rPr>
                            <w:lang w:val="de-DE"/>
                          </w:rPr>
                          <w:t>A</w:t>
                        </w:r>
                      </w:p>
                    </w:txbxContent>
                  </v:textbox>
                </v:shape>
                <v:shape id="Text Box 463" o:spid="_x0000_s1594" type="#_x0000_t202" style="position:absolute;left:1569;top:6175;width:121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YHsUA&#10;AADcAAAADwAAAGRycy9kb3ducmV2LnhtbESPT2sCMRTE7wW/Q3iCt5pVrMpqFBGEQnvp6sXbc/P2&#10;j25eliTd3fbTN4VCj8PM/IbZ7gfTiI6cry0rmE0TEMS51TWXCi7n0/MahA/IGhvLpOCLPOx3o6ct&#10;ptr2/EFdFkoRIexTVFCF0KZS+rwig35qW+LoFdYZDFG6UmqHfYSbRs6TZCkN1hwXKmzpWFH+yD6N&#10;guEl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gexQAAANwAAAAPAAAAAAAAAAAAAAAAAJgCAABkcnMv&#10;ZG93bnJldi54bWxQSwUGAAAAAAQABAD1AAAAigMAAAAA&#10;" filled="f" stroked="f">
                  <v:textbox inset=".5mm,0,.5mm,0">
                    <w:txbxContent>
                      <w:p w:rsidR="001B3A69" w:rsidRPr="00813AFA" w:rsidRDefault="001B3A69" w:rsidP="00474FBF">
                        <w:pPr>
                          <w:pStyle w:val="Figure"/>
                          <w:rPr>
                            <w:lang w:val="de-DE"/>
                          </w:rPr>
                        </w:pPr>
                        <w:r w:rsidRPr="00813AFA">
                          <w:rPr>
                            <w:caps w:val="0"/>
                            <w:lang w:val="de-DE"/>
                          </w:rPr>
                          <w:t>Seuil</w:t>
                        </w:r>
                      </w:p>
                    </w:txbxContent>
                  </v:textbox>
                </v:shape>
                <v:shape id="Text Box 464" o:spid="_x0000_s1595" type="#_x0000_t202" style="position:absolute;left:8370;top:743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9hcUA&#10;AADcAAAADwAAAGRycy9kb3ducmV2LnhtbESPT2sCMRTE7wW/Q3iCt5pVbJXVKCIIhfbS1Yu35+bt&#10;H928LEm6u+2nbwoFj8PM/IbZ7AbTiI6cry0rmE0TEMS51TWXCs6n4/MKhA/IGhvLpOCbPOy2o6cN&#10;ptr2/EldFkoRIexTVFCF0KZS+rwig35qW+LoFdYZDFG6UmqHfYSbRs6T5FUarDkuVNjSoaL8nn0Z&#10;BcNLdr4Ux8I5Sx/7n1v53nfLq1KT8bBfgwg0hEf4v/2mFcwX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r2FxQAAANwAAAAPAAAAAAAAAAAAAAAAAJgCAABkcnMv&#10;ZG93bnJldi54bWxQSwUGAAAAAAQABAD1AAAAigMAAAAA&#10;" filled="f" stroked="f">
                  <v:textbox inset=".5mm,0,.5mm,0">
                    <w:txbxContent>
                      <w:p w:rsidR="001B3A69" w:rsidRPr="00813AFA" w:rsidRDefault="001B3A69" w:rsidP="00474FBF">
                        <w:pPr>
                          <w:pStyle w:val="Figure"/>
                          <w:rPr>
                            <w:lang w:val="de-DE"/>
                          </w:rPr>
                        </w:pPr>
                        <w:r w:rsidRPr="00813AFA">
                          <w:rPr>
                            <w:caps w:val="0"/>
                            <w:lang w:val="de-DE"/>
                          </w:rPr>
                          <w:t>Canal</w:t>
                        </w:r>
                      </w:p>
                      <w:p w:rsidR="001B3A69" w:rsidRPr="005E6DFE" w:rsidRDefault="001B3A69" w:rsidP="00474FBF">
                        <w:pPr>
                          <w:pStyle w:val="Figure"/>
                          <w:rPr>
                            <w:rFonts w:ascii="Arial" w:hAnsi="Arial" w:cs="Arial"/>
                            <w:szCs w:val="18"/>
                            <w:lang w:val="de-DE"/>
                          </w:rPr>
                        </w:pPr>
                      </w:p>
                    </w:txbxContent>
                  </v:textbox>
                </v:shape>
                <v:shape id="Text Box 465" o:spid="_x0000_s1596" type="#_x0000_t202" style="position:absolute;left:439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p98MA&#10;AADcAAAADwAAAGRycy9kb3ducmV2LnhtbERPy2rCQBTdF/yH4Qru6kSxtaSZiAiC0G4a3XR3m7l5&#10;aOZOmBmTtF/fWRS6PJx3tptMJwZyvrWsYLVMQBCXVrdcK7icj48vIHxA1thZJgXf5GGXzx4yTLUd&#10;+YOGItQihrBPUUETQp9K6cuGDPql7YkjV1lnMEToaqkdjjHcdHKdJM/SYMuxocGeDg2Vt+JuFExP&#10;xeWzOlbOWXrf/1zrt3HYfim1mE/7VxCBpvAv/nOftIL1Jq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0p98MAAADcAAAADwAAAAAAAAAAAAAAAACYAgAAZHJzL2Rv&#10;d25yZXYueG1sUEsFBgAAAAAEAAQA9QAAAIgDAAAAAA==&#10;" filled="f" stroked="f">
                  <v:textbox inset=".5mm,0,.5mm,0">
                    <w:txbxContent>
                      <w:p w:rsidR="001B3A69" w:rsidRPr="005E6DFE" w:rsidRDefault="001B3A69" w:rsidP="00474FBF">
                        <w:pPr>
                          <w:pStyle w:val="Figure"/>
                          <w:rPr>
                            <w:lang w:val="de-DE"/>
                          </w:rPr>
                        </w:pPr>
                        <w:r>
                          <w:rPr>
                            <w:lang w:val="de-DE"/>
                          </w:rPr>
                          <w:t>2</w:t>
                        </w:r>
                      </w:p>
                    </w:txbxContent>
                  </v:textbox>
                </v:shape>
                <v:shape id="Text Box 466" o:spid="_x0000_s1597" type="#_x0000_t202" style="position:absolute;left:551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MbMYA&#10;AADcAAAADwAAAGRycy9kb3ducmV2LnhtbESPT2sCMRTE7wW/Q3hCbzWrtFVXo4ggFNpLVy/enpu3&#10;f3TzsiTp7rafvikUPA4z8xtmvR1MIzpyvrasYDpJQBDnVtdcKjgdD08LED4ga2wsk4Jv8rDdjB7W&#10;mGrb8yd1WShFhLBPUUEVQptK6fOKDPqJbYmjV1hnMETpSqkd9hFuGjlLkldpsOa4UGFL+4ryW/Zl&#10;FAwv2elcHArnLH3sfq7le9/NL0o9jofdCkSgIdzD/+03rWD2v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MbMYAAADcAAAADwAAAAAAAAAAAAAAAACYAgAAZHJz&#10;L2Rvd25yZXYueG1sUEsFBgAAAAAEAAQA9QAAAIsDAAAAAA==&#10;" filled="f" stroked="f">
                  <v:textbox inset=".5mm,0,.5mm,0">
                    <w:txbxContent>
                      <w:p w:rsidR="001B3A69" w:rsidRPr="005E6DFE" w:rsidRDefault="001B3A69" w:rsidP="00474FBF">
                        <w:pPr>
                          <w:pStyle w:val="Figure"/>
                          <w:rPr>
                            <w:lang w:val="de-DE"/>
                          </w:rPr>
                        </w:pPr>
                        <w:r>
                          <w:rPr>
                            <w:lang w:val="de-DE"/>
                          </w:rPr>
                          <w:t>3</w:t>
                        </w:r>
                      </w:p>
                    </w:txbxContent>
                  </v:textbox>
                </v:shape>
                <v:shape id="Text Box 467" o:spid="_x0000_s1598" type="#_x0000_t202" style="position:absolute;left:661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zLMIA&#10;AADcAAAADwAAAGRycy9kb3ducmV2LnhtbERPu2rDMBTdC/kHcQPZGjmBtMWNbEIgEEiXul663VrX&#10;j9a6MpJiu/n6aCh0PJz3Pp9NL0ZyvrOsYLNOQBBXVnfcKCg/To8vIHxA1thbJgW/5CHPFg97TLWd&#10;+J3GIjQihrBPUUEbwpBK6auWDPq1HYgjV1tnMEToGqkdTjHc9HKbJE/SYMexocWBji1VP8XVKJh3&#10;RflZn2rnLL0dbt/NZRqfv5RaLefDK4hAc/gX/7nPWsF2F+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rMswgAAANwAAAAPAAAAAAAAAAAAAAAAAJgCAABkcnMvZG93&#10;bnJldi54bWxQSwUGAAAAAAQABAD1AAAAhwMAAAAA&#10;" filled="f" stroked="f">
                  <v:textbox inset=".5mm,0,.5mm,0">
                    <w:txbxContent>
                      <w:p w:rsidR="001B3A69" w:rsidRPr="005E6DFE" w:rsidRDefault="001B3A69" w:rsidP="00474FBF">
                        <w:pPr>
                          <w:pStyle w:val="Figure"/>
                          <w:rPr>
                            <w:lang w:val="de-DE"/>
                          </w:rPr>
                        </w:pPr>
                        <w:r>
                          <w:rPr>
                            <w:lang w:val="de-DE"/>
                          </w:rPr>
                          <w:t>4</w:t>
                        </w:r>
                      </w:p>
                    </w:txbxContent>
                  </v:textbox>
                </v:shape>
                <v:shape id="Text Box 468" o:spid="_x0000_s1599" type="#_x0000_t202" style="position:absolute;left:766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Wt8UA&#10;AADcAAAADwAAAGRycy9kb3ducmV2LnhtbESPzWrDMBCE74W+g9hCbo3sQNrgRjEhECg0l7q55La1&#10;1j+JtTKSYjt5+qpQ6HGYmW+YdT6ZTgzkfGtZQTpPQBCXVrdcKzh+7Z9XIHxA1thZJgU38pBvHh/W&#10;mGk78icNRahFhLDPUEETQp9J6cuGDPq57YmjV1lnMETpaqkdjhFuOrlIkhdpsOW40GBPu4bKS3E1&#10;CqZlcTxV+8o5S4ft/Vx/jMPrt1Kzp2n7BiLQFP7Df+13rWCxT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a3xQAAANwAAAAPAAAAAAAAAAAAAAAAAJgCAABkcnMv&#10;ZG93bnJldi54bWxQSwUGAAAAAAQABAD1AAAAigMAAAAA&#10;" filled="f" stroked="f">
                  <v:textbox inset=".5mm,0,.5mm,0">
                    <w:txbxContent>
                      <w:p w:rsidR="001B3A69" w:rsidRPr="005E6DFE" w:rsidRDefault="001B3A69" w:rsidP="00474FBF">
                        <w:pPr>
                          <w:pStyle w:val="Figure"/>
                          <w:rPr>
                            <w:lang w:val="de-DE"/>
                          </w:rPr>
                        </w:pPr>
                        <w:r>
                          <w:rPr>
                            <w:lang w:val="de-DE"/>
                          </w:rPr>
                          <w:t>5</w:t>
                        </w:r>
                      </w:p>
                    </w:txbxContent>
                  </v:textbox>
                </v:shape>
                <v:line id="Line 469" o:spid="_x0000_s1600" style="position:absolute;visibility:visible;mso-wrap-style:square" from="1977,6478" to="8367,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DQcYAAADcAAAADwAAAGRycy9kb3ducmV2LnhtbESPzWrDMBCE74W+g9hAb41sQ39wooRQ&#10;CCntoTRNIbkt0sY2sVbG2sbu21eBQI/DzHzDzJejb9WZ+tgENpBPM1DENriGKwO7r/X9M6goyA7b&#10;wGTglyIsF7c3cyxdGPiTzlupVIJwLNFALdKVWkdbk8c4DR1x8o6h9yhJ9pV2PQ4J7ltdZNmj9thw&#10;Wqixo5ea7Gn74w18rI75YO2myCXuZff9Ht4OT3tj7ibjagZKaJT/8LX96gwUDwVczqQj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A0HGAAAA3AAAAA8AAAAAAAAA&#10;AAAAAAAAoQIAAGRycy9kb3ducmV2LnhtbFBLBQYAAAAABAAEAPkAAACUAwAAAAA=&#10;" strokecolor="blue">
                  <v:stroke dashstyle="dash"/>
                </v:line>
                <v:line id="Line 470" o:spid="_x0000_s1601" style="position:absolute;flip:y;visibility:visible;mso-wrap-style:square" from="3030,6968" to="3030,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CNMcAAADcAAAADwAAAGRycy9kb3ducmV2LnhtbESPQWsCMRSE7wX/Q3hCL6VmtbS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EI0xwAAANwAAAAPAAAAAAAA&#10;AAAAAAAAAKECAABkcnMvZG93bnJldi54bWxQSwUGAAAAAAQABAD5AAAAlQMAAAAA&#10;" strokecolor="#333" strokeweight="3pt"/>
                <v:line id="Line 471" o:spid="_x0000_s1602" style="position:absolute;flip:y;visibility:visible;mso-wrap-style:square" from="3285,6969" to="328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aQMcAAADcAAAADwAAAGRycy9kb3ducmV2LnhtbESPQWsCMRSE7wX/Q3hCL6Vmlba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dpAxwAAANwAAAAPAAAAAAAA&#10;AAAAAAAAAKECAABkcnMvZG93bnJldi54bWxQSwUGAAAAAAQABAD5AAAAlQMAAAAA&#10;" strokecolor="#333" strokeweight="3pt"/>
                <v:line id="Line 472" o:spid="_x0000_s1603" style="position:absolute;flip:y;visibility:visible;mso-wrap-style:square" from="3540,6969" to="3540,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28YAAADcAAAADwAAAGRycy9kb3ducmV2LnhtbESPQWsCMRSE74X+h/AKvZSaVbDI1iii&#10;rYhe1Fbs8bF53SxuXpYk3V3/vSkUehxm5htmOu9tLVryoXKsYDjIQBAXTldcKvj8eH+egAgRWWPt&#10;mBRcKcB8dn83xVy7jg/UHmMpEoRDjgpMjE0uZSgMWQwD1xAn79t5izFJX0rtsUtwW8tRlr1IixWn&#10;BYMNLQ0Vl+OPVXB6K7dPp9ZXu/M5W6y+TLduaa/U40O/eAURqY//4b/2RisYjcfwe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Jf9vGAAAA3AAAAA8AAAAAAAAA&#10;AAAAAAAAoQIAAGRycy9kb3ducmV2LnhtbFBLBQYAAAAABAAEAPkAAACUAwAAAAA=&#10;" strokecolor="#333" strokeweight="3pt"/>
                <v:line id="Line 473" o:spid="_x0000_s1604" style="position:absolute;flip:y;visibility:visible;mso-wrap-style:square" from="3795,6863" to="3795,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hrMYAAADcAAAADwAAAGRycy9kb3ducmV2LnhtbESPQWsCMRSE74X+h/AKvZSaVVBkaxTR&#10;VsRe1Fbs8bF53SxuXpYk3V3/vSkUehxm5htmtuhtLVryoXKsYDjIQBAXTldcKvj8eHuegggRWWPt&#10;mBRcKcBifn83w1y7jg/UHmMpEoRDjgpMjE0uZSgMWQwD1xAn79t5izFJX0rtsUtwW8tRlk2kxYrT&#10;gsGGVoaKy/HHKji9lrunU+ur9/M5W66/TLdpaa/U40O/fAERqY//4b/2VisYjSf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4azGAAAA3AAAAA8AAAAAAAAA&#10;AAAAAAAAoQIAAGRycy9kb3ducmV2LnhtbFBLBQYAAAAABAAEAPkAAACUAwAAAAA=&#10;" strokecolor="#333" strokeweight="3pt"/>
                <v:line id="Line 474" o:spid="_x0000_s1605" style="position:absolute;flip:y;visibility:visible;mso-wrap-style:square" from="4079,6661" to="4079,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EN8cAAADcAAAADwAAAGRycy9kb3ducmV2LnhtbESPT2sCMRTE7wW/Q3hCL6VmFfqHrVFE&#10;axG9tLZij4/N62Zx87IkcXf99qZQ6HGYmd8w03lva9GSD5VjBeNRBoK4cLriUsHX5/r+GUSIyBpr&#10;x6TgQgHms8HNFHPtOv6gdh9LkSAcclRgYmxyKUNhyGIYuYY4eT/OW4xJ+lJqj12C21pOsuxRWqw4&#10;LRhsaGmoOO3PVsHhtdzeHVpf7Y7HbLH6Nt1bS+9K3Q77xQuISH38D/+1N1rB5OEJfs+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0Q3xwAAANwAAAAPAAAAAAAA&#10;AAAAAAAAAKECAABkcnMvZG93bnJldi54bWxQSwUGAAAAAAQABAD5AAAAlQMAAAAA&#10;" strokecolor="#333" strokeweight="3pt"/>
                <v:line id="Line 475" o:spid="_x0000_s1606" style="position:absolute;flip:y;visibility:visible;mso-wrap-style:square" from="4334,6631" to="433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QRcMAAADcAAAADwAAAGRycy9kb3ducmV2LnhtbERPz2vCMBS+D/Y/hDfYRWaq4JBqFJk6&#10;hruoU9zx0bw1Zc1LSbK2/vfmIOz48f2eL3tbi5Z8qBwrGA0zEMSF0xWXCk5f25cpiBCRNdaOScGV&#10;AiwXjw9zzLXr+EDtMZYihXDIUYGJscmlDIUhi2HoGuLE/ThvMSboS6k9dinc1nKcZa/SYsWpwWBD&#10;b4aK3+OfVXDelLvBufXV5+WSrdbfpntvaa/U81O/moGI1Md/8d39oRWMJ2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0EXDAAAA3AAAAA8AAAAAAAAAAAAA&#10;AAAAoQIAAGRycy9kb3ducmV2LnhtbFBLBQYAAAAABAAEAPkAAACRAwAAAAA=&#10;" strokecolor="#333" strokeweight="3pt"/>
                <v:line id="Line 476" o:spid="_x0000_s1607" style="position:absolute;flip:y;visibility:visible;mso-wrap-style:square" from="4589,6834" to="4589,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13scAAADcAAAADwAAAGRycy9kb3ducmV2LnhtbESPQWsCMRSE7wX/Q3hCL6VmFVrarVFE&#10;axG9tLZij4/N62Zx87IkcXf996ZQ6HGYmW+Y6by3tWjJh8qxgvEoA0FcOF1xqeDrc33/BCJEZI21&#10;Y1JwoQDz2eBmirl2HX9Qu4+lSBAOOSowMTa5lKEwZDGMXEOcvB/nLcYkfSm1xy7BbS0nWfYoLVac&#10;Fgw2tDRUnPZnq+DwWm7vDq2vdsdjtlh9m+6tpXelbof94gVEpD7+h//aG61g8vAM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HXexwAAANwAAAAPAAAAAAAA&#10;AAAAAAAAAKECAABkcnMvZG93bnJldi54bWxQSwUGAAAAAAQABAD5AAAAlQMAAAAA&#10;" strokecolor="#333" strokeweight="3pt"/>
                <v:line id="Line 477" o:spid="_x0000_s1608" style="position:absolute;flip:y;visibility:visible;mso-wrap-style:square" from="4844,6675" to="4844,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W/sMAAADcAAAADwAAAGRycy9kb3ducmV2LnhtbERPz2vCMBS+D/wfwhvsMjTVg4zOKDLd&#10;GPMy60SPj+atKWteSpK19b83B8Hjx/d7sRpsIzryoXasYDrJQBCXTtdcKfg5vI9fQISIrLFxTAou&#10;FGC1HD0sMNeu5z11RaxECuGQowITY5tLGUpDFsPEtcSJ+3XeYkzQV1J77FO4beQsy+bSYs2pwWBL&#10;b4bKv+LfKjhuq6/nY+fr3emUrTdn03909K3U0+OwfgURaYh38c39qRXM5ml+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SFv7DAAAA3AAAAA8AAAAAAAAAAAAA&#10;AAAAoQIAAGRycy9kb3ducmV2LnhtbFBLBQYAAAAABAAEAPkAAACRAwAAAAA=&#10;" strokecolor="#333" strokeweight="3pt"/>
                <v:line id="Line 478" o:spid="_x0000_s1609" style="position:absolute;flip:y;visibility:visible;mso-wrap-style:square" from="5126,6879" to="5126,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zZcYAAADcAAAADwAAAGRycy9kb3ducmV2LnhtbESPQWsCMRSE7wX/Q3iCl1KzehDZGkW0&#10;ldJeqlbs8bF5bhY3L0uS7m7/fVMQPA4z8w2zWPW2Fi35UDlWMBlnIIgLpysuFXwdX5/mIEJE1lg7&#10;JgW/FGC1HDwsMNeu4z21h1iKBOGQowITY5NLGQpDFsPYNcTJuzhvMSbpS6k9dgluaznNspm0WHFa&#10;MNjQxlBxPfxYBaeX8v3x1Prq43zO1ttv0+1a+lRqNOzXzyAi9fEevrXftILpbAL/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s2XGAAAA3AAAAA8AAAAAAAAA&#10;AAAAAAAAoQIAAGRycy9kb3ducmV2LnhtbFBLBQYAAAAABAAEAPkAAACUAwAAAAA=&#10;" strokecolor="#333" strokeweight="3pt"/>
                <v:line id="Line 479" o:spid="_x0000_s1610" style="position:absolute;flip:y;visibility:visible;mso-wrap-style:square" from="5381,6970" to="5381,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tEsYAAADcAAAADwAAAGRycy9kb3ducmV2LnhtbESPQWsCMRSE7wX/Q3hCL6Vm3YOUrVGk&#10;ahG9tLZij4/N62bp5mVJ4u76702h0OMwM98w8+VgG9GRD7VjBdNJBoK4dLrmSsHnx/bxCUSIyBob&#10;x6TgSgGWi9HdHAvten6n7hgrkSAcClRgYmwLKUNpyGKYuJY4ed/OW4xJ+kpqj32C20bmWTaTFmtO&#10;CwZbejFU/hwvVsFpU+0fTp2vD+dztlp/mf61ozel7sfD6hlEpCH+h//aO60gn+Xwey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LRLGAAAA3AAAAA8AAAAAAAAA&#10;AAAAAAAAoQIAAGRycy9kb3ducmV2LnhtbFBLBQYAAAAABAAEAPkAAACUAwAAAAA=&#10;" strokecolor="#333" strokeweight="3pt"/>
                <v:line id="Line 480" o:spid="_x0000_s1611" style="position:absolute;flip:y;visibility:visible;mso-wrap-style:square" from="5636,6970" to="56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IicYAAADcAAAADwAAAGRycy9kb3ducmV2LnhtbESPQWsCMRSE74X+h/AKvZSaVUF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AiInGAAAA3AAAAA8AAAAAAAAA&#10;AAAAAAAAoQIAAGRycy9kb3ducmV2LnhtbFBLBQYAAAAABAAEAPkAAACUAwAAAAA=&#10;" strokecolor="#333" strokeweight="3pt"/>
                <v:line id="Line 481" o:spid="_x0000_s1612" style="position:absolute;flip:y;visibility:visible;mso-wrap-style:square" from="5891,6969" to="589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Q/cYAAADcAAAADwAAAGRycy9kb3ducmV2LnhtbESPQWsCMRSE74X+h/AKvZSaVUR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EP3GAAAA3AAAAA8AAAAAAAAA&#10;AAAAAAAAoQIAAGRycy9kb3ducmV2LnhtbFBLBQYAAAAABAAEAPkAAACUAwAAAAA=&#10;" strokecolor="#333" strokeweight="3pt"/>
                <v:line id="Line 482" o:spid="_x0000_s1613" style="position:absolute;flip:y;visibility:visible;mso-wrap-style:square" from="6180,6479" to="6180,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1ZsYAAADcAAAADwAAAGRycy9kb3ducmV2LnhtbESPQWsCMRSE74X+h/AKvZSaVVB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ltWbGAAAA3AAAAA8AAAAAAAAA&#10;AAAAAAAAoQIAAGRycy9kb3ducmV2LnhtbFBLBQYAAAAABAAEAPkAAACUAwAAAAA=&#10;" strokecolor="#333" strokeweight="3pt"/>
                <v:line id="Line 483" o:spid="_x0000_s1614" style="position:absolute;flip:y;visibility:visible;mso-wrap-style:square" from="6435,4688" to="6435,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rEcYAAADcAAAADwAAAGRycy9kb3ducmV2LnhtbESPQWsCMRSE74L/ITyhF6lZPSxlaxSp&#10;WqReWluxx8fmdbN087IkcXf7702h0OMwM98wy/VgG9GRD7VjBfNZBoK4dLrmSsHH+/7+AUSIyBob&#10;x6TghwKsV+PREgvten6j7hQrkSAcClRgYmwLKUNpyGKYuZY4eV/OW4xJ+kpqj32C20YusiyXFmtO&#10;CwZbejJUfp+uVsF5V71Mz52vj5dLttl+mv65o1el7ibD5hFEpCH+h//aB61gkefwe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3KxHGAAAA3AAAAA8AAAAAAAAA&#10;AAAAAAAAoQIAAGRycy9kb3ducmV2LnhtbFBLBQYAAAAABAAEAPkAAACUAwAAAAA=&#10;" strokecolor="#333" strokeweight="3pt"/>
                <v:line id="Line 484" o:spid="_x0000_s1615" style="position:absolute;flip:y;visibility:visible;mso-wrap-style:square" from="6690,4844" to="6690,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OisYAAADcAAAADwAAAGRycy9kb3ducmV2LnhtbESPQWsCMRSE74X+h/AKvZSa1YOVrVFE&#10;WxG9qK3Y42PzulncvCxJurv+e1Mo9DjMzDfMdN7bWrTkQ+VYwXCQgSAunK64VPD58f48AREissba&#10;MSm4UoD57P5uirl2HR+oPcZSJAiHHBWYGJtcylAYshgGriFO3rfzFmOSvpTaY5fgtpajLBtLixWn&#10;BYMNLQ0Vl+OPVXB6K7dPp9ZXu/M5W6y+TLduaa/U40O/eAURqY//4b/2RisYjV/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jorGAAAA3AAAAA8AAAAAAAAA&#10;AAAAAAAAoQIAAGRycy9kb3ducmV2LnhtbFBLBQYAAAAABAAEAPkAAACUAwAAAAA=&#10;" strokecolor="#333" strokeweight="3pt"/>
                <v:line id="Line 485" o:spid="_x0000_s1616" style="position:absolute;flip:y;visibility:visible;mso-wrap-style:square" from="6945,4911" to="6945,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a+MMAAADcAAAADwAAAGRycy9kb3ducmV2LnhtbERPz2vCMBS+D/wfwhvsMjTVg4zOKDLd&#10;GPMy60SPj+atKWteSpK19b83B8Hjx/d7sRpsIzryoXasYDrJQBCXTtdcKfg5vI9fQISIrLFxTAou&#10;FGC1HD0sMNeu5z11RaxECuGQowITY5tLGUpDFsPEtcSJ+3XeYkzQV1J77FO4beQsy+bSYs2pwWBL&#10;b4bKv+LfKjhuq6/nY+fr3emUrTdn03909K3U0+OwfgURaYh38c39qRXM5mlt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GvjDAAAA3AAAAA8AAAAAAAAAAAAA&#10;AAAAoQIAAGRycy9kb3ducmV2LnhtbFBLBQYAAAAABAAEAPkAAACRAwAAAAA=&#10;" strokecolor="#333" strokeweight="3pt"/>
                <v:line id="Line 486" o:spid="_x0000_s1617" style="position:absolute;flip:y;visibility:visible;mso-wrap-style:square" from="7192,6518" to="7192,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8YAAADcAAAADwAAAGRycy9kb3ducmV2LnhtbESPQWsCMRSE74X+h/AKvZSa1YPUrVFE&#10;WxG9qK3Y42PzulncvCxJurv+e1Mo9DjMzDfMdN7bWrTkQ+VYwXCQgSAunK64VPD58f78AiJEZI21&#10;Y1JwpQDz2f3dFHPtOj5Qe4ylSBAOOSowMTa5lKEwZDEMXEOcvG/nLcYkfSm1xy7BbS1HWTaWFitO&#10;CwYbWhoqLscfq+D0Vm6fTq2vdudztlh9mW7d0l6px4d+8QoiUh//w3/tjVYwGk/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v2PGAAAA3AAAAA8AAAAAAAAA&#10;AAAAAAAAoQIAAGRycy9kb3ducmV2LnhtbFBLBQYAAAAABAAEAPkAAACUAwAAAAA=&#10;" strokecolor="#333" strokeweight="3pt"/>
                <v:line id="Line 487" o:spid="_x0000_s1618" style="position:absolute;flip:y;visibility:visible;mso-wrap-style:square" from="7447,6969" to="7447,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AI8MAAADcAAAADwAAAGRycy9kb3ducmV2LnhtbERPz2vCMBS+D/Y/hDfYRWaqByfVKDJ1&#10;DHdRp7jjo3lrypqXkmRt/e/NQdjx4/s9X/a2Fi35UDlWMBpmIIgLpysuFZy+ti9TECEia6wdk4Ir&#10;BVguHh/mmGvX8YHaYyxFCuGQowITY5NLGQpDFsPQNcSJ+3HeYkzQl1J77FK4reU4yybSYsWpwWBD&#10;b4aK3+OfVXDelLvBufXV5+WSrdbfpntvaa/U81O/moGI1Md/8d39oRWMX9P8dC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gCPDAAAA3AAAAA8AAAAAAAAAAAAA&#10;AAAAoQIAAGRycy9kb3ducmV2LnhtbFBLBQYAAAAABAAEAPkAAACRAwAAAAA=&#10;" strokecolor="#333" strokeweight="3pt"/>
                <v:line id="Line 488" o:spid="_x0000_s1619" style="position:absolute;flip:y;visibility:visible;mso-wrap-style:square" from="7702,6969" to="7702,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luMYAAADcAAAADwAAAGRycy9kb3ducmV2LnhtbESPT2sCMRTE74V+h/AKvUjN6qGV1Shi&#10;/1DqRa2ix8fmuVncvCxJurv99qYg9DjMzG+Y2aK3tWjJh8qxgtEwA0FcOF1xqWD//f40AREissba&#10;MSn4pQCL+f3dDHPtOt5Su4ulSBAOOSowMTa5lKEwZDEMXUOcvLPzFmOSvpTaY5fgtpbjLHuWFitO&#10;CwYbWhkqLrsfq+DwVn4NDq2v1sdjtnw9me6jpY1Sjw/9cgoiUh//w7f2p1YwfhnB35l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HJbjGAAAA3AAAAA8AAAAAAAAA&#10;AAAAAAAAoQIAAGRycy9kb3ducmV2LnhtbFBLBQYAAAAABAAEAPkAAACUAwAAAAA=&#10;" strokecolor="#333" strokeweight="3pt"/>
                <v:line id="Line 489" o:spid="_x0000_s1620" style="position:absolute;flip:y;visibility:visible;mso-wrap-style:square" from="7957,6968" to="7957,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7z8YAAADcAAAADwAAAGRycy9kb3ducmV2LnhtbESPT2sCMRTE7wW/Q3iFXkSz3UNbVqNI&#10;/1HqRa2ix8fmdbO4eVmSdHf77U1B6HGYmd8w8+VgG9GRD7VjBffTDARx6XTNlYL919vkCUSIyBob&#10;x6TglwIsF6ObORba9bylbhcrkSAcClRgYmwLKUNpyGKYupY4ed/OW4xJ+kpqj32C20bmWfYgLdac&#10;Fgy29GyoPO9+rILDa/U5PnS+Xh+P2erlZPr3jjZK3d0OqxmISEP8D1/bH1pB/pjD35l0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u8/GAAAA3AAAAA8AAAAAAAAA&#10;AAAAAAAAoQIAAGRycy9kb3ducmV2LnhtbFBLBQYAAAAABAAEAPkAAACUAwAAAAA=&#10;" strokecolor="#333" strokeweight="3pt"/>
                <v:line id="Line 490" o:spid="_x0000_s1621" style="position:absolute;flip:y;visibility:visible;mso-wrap-style:square" from="8235,6960" to="8235,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eVMcAAADcAAAADwAAAGRycy9kb3ducmV2LnhtbESPQWsCMRSE7wX/Q3hCL6VmtdCWrVFE&#10;axG9tLZij4/N62Zx87IkcXf996ZQ6HGYmW+Y6by3tWjJh8qxgvEoA0FcOF1xqeDrc33/DCJEZI21&#10;Y1JwoQDz2eBmirl2HX9Qu4+lSBAOOSowMTa5lKEwZDGMXEOcvB/nLcYkfSm1xy7BbS0nWfYoLVac&#10;Fgw2tDRUnPZnq+DwWm7vDq2vdsdjtlh9m+6tpXelbof94gVEpD7+h//aG61g8vQ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R5UxwAAANwAAAAPAAAAAAAA&#10;AAAAAAAAAKECAABkcnMvZG93bnJldi54bWxQSwUGAAAAAAQABAD5AAAAlQMAAAAA&#10;" strokecolor="#333" strokeweight="3pt"/>
                <v:line id="Line 491" o:spid="_x0000_s1622" style="position:absolute;flip:y;visibility:visible;mso-wrap-style:square" from="8490,6961" to="8490,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kNsUAAADcAAAADwAAAGRycy9kb3ducmV2LnhtbESP0WrCQBRE3wX/YblC33RjWtqSZpVS&#10;UKxUoZoPuM3eJsHs3bC7xvj3bqHg4zAzZ5h8OZhW9OR8Y1nBfJaAIC6tbrhSUBxX01cQPiBrbC2T&#10;git5WC7GoxwzbS/8Tf0hVCJC2GeooA6hy6T0ZU0G/cx2xNH7tc5giNJVUju8RLhpZZokz9Jgw3Gh&#10;xo4+aipPh7NRsPvqtp+F/6FqG479fteuH/cuVephMry/gQg0hHv4v73RCtKXJ/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wkNsUAAADcAAAADwAAAAAAAAAA&#10;AAAAAAChAgAAZHJzL2Rvd25yZXYueG1sUEsFBgAAAAAEAAQA+QAAAJMDAAAAAA==&#10;" strokecolor="silver" strokeweight="3pt"/>
                <v:line id="Line 492" o:spid="_x0000_s1623" style="position:absolute;flip:x;visibility:visible;mso-wrap-style:square" from="7272,4408" to="7957,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shape id="Text Box 493" o:spid="_x0000_s1624" type="#_x0000_t202" style="position:absolute;left:8002;top:4198;width:1301;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So8UA&#10;AADcAAAADwAAAGRycy9kb3ducmV2LnhtbESPT2sCMRTE7wW/Q3hCbzWrUC1bo4ggCPXi1ktvr5u3&#10;f3TzsiRxd+unN4LQ4zAzv2GW68E0oiPna8sKppMEBHFudc2lgtP37u0DhA/IGhvLpOCPPKxXo5cl&#10;ptr2fKQuC6WIEPYpKqhCaFMpfV6RQT+xLXH0CusMhihdKbXDPsJNI2dJMpcGa44LFba0rSi/ZFej&#10;YHjPTj/FrnDO0mFzO5dffbf4Vep1PGw+QQQawn/42d5rBbPFH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tKjxQAAANwAAAAPAAAAAAAAAAAAAAAAAJgCAABkcnMv&#10;ZG93bnJldi54bWxQSwUGAAAAAAQABAD1AAAAigMAAAAA&#10;" filled="f" stroked="f">
                  <v:textbox inset=".5mm,0,.5mm,0">
                    <w:txbxContent>
                      <w:p w:rsidR="001B3A69" w:rsidRPr="00813AFA" w:rsidRDefault="001B3A69" w:rsidP="002E1C5C">
                        <w:pPr>
                          <w:pStyle w:val="Figure"/>
                          <w:jc w:val="left"/>
                          <w:rPr>
                            <w:lang w:val="de-DE"/>
                          </w:rPr>
                        </w:pPr>
                        <w:r w:rsidRPr="00813AFA">
                          <w:rPr>
                            <w:caps w:val="0"/>
                            <w:lang w:val="de-DE"/>
                          </w:rPr>
                          <w:t xml:space="preserve">Puissance dans le canal </w:t>
                        </w:r>
                        <w:r w:rsidRPr="00813AFA">
                          <w:rPr>
                            <w:lang w:val="de-DE"/>
                          </w:rPr>
                          <w:t>4</w:t>
                        </w:r>
                      </w:p>
                    </w:txbxContent>
                  </v:textbox>
                </v:shape>
                <v:line id="Line 494" o:spid="_x0000_s1625" style="position:absolute;flip:x y;visibility:visible;mso-wrap-style:square" from="8397,6811" to="865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NvMUAAADcAAAADwAAAGRycy9kb3ducmV2LnhtbESPQWvCQBSE70L/w/IK3nSjB7Wpq4gg&#10;ePCiFnt9yb5mo9m3SXaN8d93C0KPw8x8wyzXva1ER60vHSuYjBMQxLnTJRcKvs670QKED8gaK8ek&#10;4Eke1qu3wRJT7R58pO4UChEh7FNUYEKoUyl9bsiiH7uaOHo/rrUYomwLqVt8RLit5DRJZtJiyXHB&#10;YE1bQ/ntdLcKuuw+uV4Ox5vPvpuPbGGa7aGZKTV87zefIAL14T/8au+1gul8D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NvMUAAADcAAAADwAAAAAAAAAA&#10;AAAAAAChAgAAZHJzL2Rvd25yZXYueG1sUEsFBgAAAAAEAAQA+QAAAJMDAAAAAA==&#10;">
                  <v:stroke endarrow="block"/>
                </v:line>
                <v:shape id="Text Box 495" o:spid="_x0000_s1626" type="#_x0000_t202" style="position:absolute;left:8652;top:6601;width:125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jSsIA&#10;AADcAAAADwAAAGRycy9kb3ducmV2LnhtbERPy2rCQBTdC/2H4Ra600mFaolOghSEQrsxuunumrl5&#10;aOZOmJkmab/eWQguD+e9zSfTiYGcby0reF0kIIhLq1uuFZyO+/k7CB+QNXaWScEfecizp9kWU21H&#10;PtBQhFrEEPYpKmhC6FMpfdmQQb+wPXHkKusMhghdLbXDMYabTi6TZCUNthwbGuzpo6HyWvwaBdNb&#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eNKwgAAANwAAAAPAAAAAAAAAAAAAAAAAJgCAABkcnMvZG93&#10;bnJldi54bWxQSwUGAAAAAAQABAD1AAAAhwMAAAAA&#10;" filled="f" stroked="f">
                  <v:textbox inset=".5mm,0,.5mm,0">
                    <w:txbxContent>
                      <w:p w:rsidR="001B3A69" w:rsidRPr="00813AFA" w:rsidRDefault="001B3A69" w:rsidP="002E1C5C">
                        <w:pPr>
                          <w:pStyle w:val="Figure"/>
                          <w:jc w:val="left"/>
                          <w:rPr>
                            <w:lang w:val="de-DE"/>
                          </w:rPr>
                        </w:pPr>
                        <w:r w:rsidRPr="00813AFA">
                          <w:rPr>
                            <w:caps w:val="0"/>
                            <w:lang w:val="de-DE"/>
                          </w:rPr>
                          <w:t>Puissance dans le canal 5</w:t>
                        </w:r>
                      </w:p>
                    </w:txbxContent>
                  </v:textbox>
                </v:shape>
                <w10:anchorlock/>
              </v:group>
            </w:pict>
          </mc:Fallback>
        </mc:AlternateContent>
      </w:r>
    </w:p>
    <w:p w:rsidR="00327D4F" w:rsidRPr="001766D1" w:rsidRDefault="00327D4F" w:rsidP="002E1C5C">
      <w:pPr>
        <w:pStyle w:val="Normalaftertitle"/>
      </w:pPr>
      <w:r>
        <w:t>Sur la Figure</w:t>
      </w:r>
      <w:r w:rsidRPr="001766D1">
        <w:t> 13, le canal 2 apparaît comme étant occupé car la puissance totale de tous les échantillons de mesure à l'intérieur de ce canal est supérieure au seuil calculé à partir de la puissance totale dans les canaux contenant uniquement du bruit (canaux 1, 3 et 5).</w:t>
      </w:r>
    </w:p>
    <w:p w:rsidR="00327D4F" w:rsidRPr="001766D1" w:rsidRDefault="00327D4F" w:rsidP="00327D4F">
      <w:pPr>
        <w:pStyle w:val="Heading2"/>
      </w:pPr>
      <w:bookmarkStart w:id="116" w:name="_Toc337547360"/>
      <w:bookmarkStart w:id="117" w:name="_Toc352134897"/>
      <w:bookmarkStart w:id="118" w:name="_Toc500251247"/>
      <w:r w:rsidRPr="001766D1">
        <w:t>6.2</w:t>
      </w:r>
      <w:r w:rsidRPr="001766D1">
        <w:tab/>
        <w:t>Classement des émissions dans les bandes en utilisant différentes largeurs de canal</w:t>
      </w:r>
      <w:bookmarkEnd w:id="116"/>
      <w:bookmarkEnd w:id="117"/>
      <w:bookmarkEnd w:id="118"/>
    </w:p>
    <w:p w:rsidR="00327D4F" w:rsidRPr="001766D1" w:rsidRDefault="00327D4F" w:rsidP="00327D4F">
      <w:r w:rsidRPr="001766D1">
        <w:t>Il arrive que des applications de radiocommunication ayant des largeurs de bande différentes utilisent en partage la même bande de fréquences. On peut citer l'exemple de la bande de radiodiffusion en ondes décimétriques (en Europe: 470-790 MHz), qui est utilisée à la fois par des signaux de télévision avec des largeurs de bande de 6 à 8 MHz et par des systèmes d'interphone et des microphones sans fil à bande étroite ayant des largeurs de bande maximales de l'ordre de 25 kHz.</w:t>
      </w:r>
    </w:p>
    <w:p w:rsidR="00327D4F" w:rsidRPr="001766D1" w:rsidRDefault="00327D4F" w:rsidP="00327D4F">
      <w:r w:rsidRPr="001766D1">
        <w:t>Lorsque des mesures d'occupation sont effectuées dans de telles bandes, il est souvent souhaitable de faire la distinction entre l'occupation par les systèmes de télévision et l'occupation par les autres systèmes. Dans ce cas, l'évaluation doit se faire en plusieurs étapes:</w:t>
      </w:r>
    </w:p>
    <w:p w:rsidR="00327D4F" w:rsidRPr="001766D1" w:rsidRDefault="00327D4F" w:rsidP="00327D4F">
      <w:r w:rsidRPr="001766D1">
        <w:t>On commence par déterminer l'occupation par le système ayant la plus grande largeur de bande puis, en utilisant uniquement la partie restante de la bande observée, on détermine l'occupation par le système ayant une largeur de bande immédiatement inférieure, et ainsi de suite.</w:t>
      </w:r>
    </w:p>
    <w:p w:rsidR="00327D4F" w:rsidRPr="001766D1" w:rsidRDefault="00327D4F" w:rsidP="00327D4F">
      <w:r w:rsidRPr="001766D1">
        <w:lastRenderedPageBreak/>
        <w:t>Pour détecter l'occupation par un système à grande largeur de bande, les échantillons de mesure doivent être évalués comme suit:</w:t>
      </w:r>
    </w:p>
    <w:p w:rsidR="00327D4F" w:rsidRPr="001766D1" w:rsidRDefault="00327D4F" w:rsidP="00327D4F">
      <w:pPr>
        <w:pStyle w:val="enumlev1"/>
      </w:pPr>
      <w:r w:rsidRPr="001766D1">
        <w:t>1)</w:t>
      </w:r>
      <w:r w:rsidRPr="001766D1">
        <w:tab/>
        <w:t>La bande de fréquences est subdivisée en canaux de largeur égale à la largeur de bande du système.</w:t>
      </w:r>
    </w:p>
    <w:p w:rsidR="00327D4F" w:rsidRPr="001766D1" w:rsidRDefault="00327D4F" w:rsidP="00327D4F">
      <w:pPr>
        <w:pStyle w:val="enumlev1"/>
      </w:pPr>
      <w:r w:rsidRPr="001766D1">
        <w:t>2)</w:t>
      </w:r>
      <w:r w:rsidRPr="001766D1">
        <w:tab/>
        <w:t>Les échantillons de mesure sont triés par fréquence et attribués au canal concerné.</w:t>
      </w:r>
    </w:p>
    <w:p w:rsidR="00327D4F" w:rsidRPr="001766D1" w:rsidRDefault="00327D4F" w:rsidP="00327D4F">
      <w:pPr>
        <w:pStyle w:val="enumlev1"/>
      </w:pPr>
      <w:r w:rsidRPr="001766D1">
        <w:t>3)</w:t>
      </w:r>
      <w:r w:rsidRPr="001766D1">
        <w:tab/>
        <w:t>Les échantillons de mesure se trouvant dans un canal donné sont comparés un à un au seuil.</w:t>
      </w:r>
    </w:p>
    <w:p w:rsidR="00327D4F" w:rsidRPr="001766D1" w:rsidRDefault="00327D4F" w:rsidP="00327D4F">
      <w:pPr>
        <w:pStyle w:val="enumlev1"/>
      </w:pPr>
      <w:r w:rsidRPr="001766D1">
        <w:t>4)</w:t>
      </w:r>
      <w:r w:rsidRPr="001766D1">
        <w:tab/>
        <w:t>Si plus de 50% des échantillons dans un canal dépassent le seuil, le canal est marqué comme étant occupé par le système.</w:t>
      </w:r>
    </w:p>
    <w:p w:rsidR="00327D4F" w:rsidRPr="001766D1" w:rsidRDefault="00327D4F" w:rsidP="00327D4F">
      <w:pPr>
        <w:pStyle w:val="enumlev1"/>
      </w:pPr>
      <w:r w:rsidRPr="001766D1">
        <w:t>5)</w:t>
      </w:r>
      <w:r w:rsidRPr="001766D1">
        <w:tab/>
        <w:t>Tous les échantillons se trouvant dans des canaux qui ont été identifiés comme étant occupés par le système sont exclus de l'évaluation suivante.</w:t>
      </w:r>
    </w:p>
    <w:p w:rsidR="00327D4F" w:rsidRPr="001766D1" w:rsidRDefault="00327D4F" w:rsidP="00327D4F">
      <w:pPr>
        <w:pStyle w:val="enumlev1"/>
      </w:pPr>
      <w:r w:rsidRPr="001766D1">
        <w:t>6)</w:t>
      </w:r>
      <w:r w:rsidRPr="001766D1">
        <w:tab/>
        <w:t>Les parties restantes de la bande de fréquences sont subdivisées en canaux de largeur égale à la largeur de bande du système ayant la largeur de bande immédiatement inférieure.</w:t>
      </w:r>
    </w:p>
    <w:p w:rsidR="00327D4F" w:rsidRPr="001766D1" w:rsidRDefault="00327D4F" w:rsidP="00327D4F">
      <w:pPr>
        <w:pStyle w:val="enumlev1"/>
      </w:pPr>
      <w:r w:rsidRPr="001766D1">
        <w:t>7)</w:t>
      </w:r>
      <w:r w:rsidRPr="001766D1">
        <w:tab/>
        <w:t>Les étapes 2) à 6) sont répétées avec les échantillons restants afin de déterminer les canaux occupés par le système ayant la largeur de bande immédiatement inférieure.</w:t>
      </w:r>
    </w:p>
    <w:p w:rsidR="00327D4F" w:rsidRPr="001766D1" w:rsidRDefault="00327D4F" w:rsidP="00327D4F">
      <w:r w:rsidRPr="001766D1">
        <w:t xml:space="preserve">Cette procédure est répétée jusqu'à ce que le système ayant la plus petite largeur de bande ait été traité. La </w:t>
      </w:r>
      <w:r>
        <w:t>Figure</w:t>
      </w:r>
      <w:r w:rsidRPr="001766D1">
        <w:t> 14 montre un exemple pour deux canaux larges ou huit canaux étroits dont la largeur est égale à ¼ de la largeur d'un canal large.</w:t>
      </w:r>
    </w:p>
    <w:p w:rsidR="00327D4F" w:rsidRPr="00D44251" w:rsidRDefault="00327D4F" w:rsidP="00650B72">
      <w:pPr>
        <w:pStyle w:val="FigureNo"/>
      </w:pPr>
      <w:r w:rsidRPr="00650B72">
        <w:t>Figure</w:t>
      </w:r>
      <w:r w:rsidRPr="00D44251">
        <w:t xml:space="preserve"> 14</w:t>
      </w:r>
    </w:p>
    <w:p w:rsidR="00327D4F" w:rsidRDefault="00327D4F" w:rsidP="00650B72">
      <w:pPr>
        <w:pStyle w:val="Figuretitle"/>
      </w:pPr>
      <w:r w:rsidRPr="00D44251">
        <w:t xml:space="preserve">Evaluation des échantillons de mesure dans une bande en utilisant </w:t>
      </w:r>
      <w:r w:rsidRPr="00D44251">
        <w:br/>
        <w:t>différentes largeurs de canal</w:t>
      </w:r>
    </w:p>
    <w:p w:rsidR="00327D4F" w:rsidRPr="001554DB" w:rsidRDefault="00327D4F" w:rsidP="00650B72">
      <w:pPr>
        <w:pStyle w:val="Figure"/>
      </w:pPr>
      <w:r w:rsidRPr="00D44251">
        <w:rPr>
          <w:noProof/>
          <w:sz w:val="20"/>
          <w:lang w:val="en-GB" w:eastAsia="en-GB"/>
        </w:rPr>
        <mc:AlternateContent>
          <mc:Choice Requires="wpg">
            <w:drawing>
              <wp:inline distT="0" distB="0" distL="0" distR="0" wp14:anchorId="6E56AF04" wp14:editId="0E852444">
                <wp:extent cx="5391150" cy="2170430"/>
                <wp:effectExtent l="0" t="38100" r="0" b="1270"/>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170430"/>
                          <a:chOff x="1485" y="7082"/>
                          <a:chExt cx="8490" cy="3418"/>
                        </a:xfrm>
                      </wpg:grpSpPr>
                      <wps:wsp>
                        <wps:cNvPr id="746" name="Line 279"/>
                        <wps:cNvCnPr/>
                        <wps:spPr bwMode="auto">
                          <a:xfrm>
                            <a:off x="2459" y="9636"/>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80"/>
                        <wps:cNvCnPr/>
                        <wps:spPr bwMode="auto">
                          <a:xfrm flipV="1">
                            <a:off x="25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8" name="Line 281"/>
                        <wps:cNvCnPr/>
                        <wps:spPr bwMode="auto">
                          <a:xfrm flipV="1">
                            <a:off x="2549"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9" name="Line 282"/>
                        <wps:cNvCnPr/>
                        <wps:spPr bwMode="auto">
                          <a:xfrm flipV="1">
                            <a:off x="2601"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0" name="Line 283"/>
                        <wps:cNvCnPr/>
                        <wps:spPr bwMode="auto">
                          <a:xfrm flipV="1">
                            <a:off x="2650"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1" name="Line 284"/>
                        <wps:cNvCnPr/>
                        <wps:spPr bwMode="auto">
                          <a:xfrm flipV="1">
                            <a:off x="27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4" name="Line 285"/>
                        <wps:cNvCnPr/>
                        <wps:spPr bwMode="auto">
                          <a:xfrm flipV="1">
                            <a:off x="2747"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5" name="Line 286"/>
                        <wps:cNvCnPr/>
                        <wps:spPr bwMode="auto">
                          <a:xfrm flipV="1">
                            <a:off x="2796"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6" name="Line 287"/>
                        <wps:cNvCnPr/>
                        <wps:spPr bwMode="auto">
                          <a:xfrm flipV="1">
                            <a:off x="2845"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7" name="Line 288"/>
                        <wps:cNvCnPr/>
                        <wps:spPr bwMode="auto">
                          <a:xfrm flipV="1">
                            <a:off x="2894"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8" name="Line 289"/>
                        <wps:cNvCnPr/>
                        <wps:spPr bwMode="auto">
                          <a:xfrm flipV="1">
                            <a:off x="2946"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9" name="Line 290"/>
                        <wps:cNvCnPr/>
                        <wps:spPr bwMode="auto">
                          <a:xfrm flipV="1">
                            <a:off x="300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0" name="Line 291"/>
                        <wps:cNvCnPr/>
                        <wps:spPr bwMode="auto">
                          <a:xfrm flipV="1">
                            <a:off x="3051"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9" name="Line 292"/>
                        <wps:cNvCnPr/>
                        <wps:spPr bwMode="auto">
                          <a:xfrm flipV="1">
                            <a:off x="3103"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0" name="Line 293"/>
                        <wps:cNvCnPr/>
                        <wps:spPr bwMode="auto">
                          <a:xfrm flipV="1">
                            <a:off x="315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1" name="Line 294"/>
                        <wps:cNvCnPr/>
                        <wps:spPr bwMode="auto">
                          <a:xfrm flipV="1">
                            <a:off x="3202"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2" name="Line 295"/>
                        <wps:cNvCnPr/>
                        <wps:spPr bwMode="auto">
                          <a:xfrm flipV="1">
                            <a:off x="3851" y="900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96"/>
                        <wps:cNvCnPr/>
                        <wps:spPr bwMode="auto">
                          <a:xfrm flipV="1">
                            <a:off x="3900" y="862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97"/>
                        <wps:cNvCnPr/>
                        <wps:spPr bwMode="auto">
                          <a:xfrm flipV="1">
                            <a:off x="3949" y="813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98"/>
                        <wps:cNvCnPr/>
                        <wps:spPr bwMode="auto">
                          <a:xfrm flipV="1">
                            <a:off x="3998" y="744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99"/>
                        <wps:cNvCnPr/>
                        <wps:spPr bwMode="auto">
                          <a:xfrm flipV="1">
                            <a:off x="4050" y="780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300"/>
                        <wps:cNvCnPr/>
                        <wps:spPr bwMode="auto">
                          <a:xfrm flipV="1">
                            <a:off x="4107" y="838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 name="Line 301"/>
                        <wps:cNvCnPr/>
                        <wps:spPr bwMode="auto">
                          <a:xfrm flipV="1">
                            <a:off x="4156" y="888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4" name="Line 302"/>
                        <wps:cNvCnPr/>
                        <wps:spPr bwMode="auto">
                          <a:xfrm flipV="1">
                            <a:off x="3606"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5" name="Line 303"/>
                        <wps:cNvCnPr/>
                        <wps:spPr bwMode="auto">
                          <a:xfrm flipV="1">
                            <a:off x="3655"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6" name="Line 304"/>
                        <wps:cNvCnPr/>
                        <wps:spPr bwMode="auto">
                          <a:xfrm flipV="1">
                            <a:off x="3705"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7" name="Line 305"/>
                        <wps:cNvCnPr/>
                        <wps:spPr bwMode="auto">
                          <a:xfrm flipV="1">
                            <a:off x="3752"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8" name="Line 306"/>
                        <wps:cNvCnPr/>
                        <wps:spPr bwMode="auto">
                          <a:xfrm flipV="1">
                            <a:off x="3801"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9" name="Line 307"/>
                        <wps:cNvCnPr/>
                        <wps:spPr bwMode="auto">
                          <a:xfrm flipV="1">
                            <a:off x="3252"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0" name="Line 308"/>
                        <wps:cNvCnPr/>
                        <wps:spPr bwMode="auto">
                          <a:xfrm flipV="1">
                            <a:off x="3301" y="930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2" name="Line 309"/>
                        <wps:cNvCnPr/>
                        <wps:spPr bwMode="auto">
                          <a:xfrm flipV="1">
                            <a:off x="3353"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3" name="Line 310"/>
                        <wps:cNvCnPr/>
                        <wps:spPr bwMode="auto">
                          <a:xfrm flipV="1">
                            <a:off x="3409"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4" name="Line 311"/>
                        <wps:cNvCnPr/>
                        <wps:spPr bwMode="auto">
                          <a:xfrm flipV="1">
                            <a:off x="3458" y="929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5" name="Line 312"/>
                        <wps:cNvCnPr/>
                        <wps:spPr bwMode="auto">
                          <a:xfrm flipV="1">
                            <a:off x="3510" y="932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6" name="Line 313"/>
                        <wps:cNvCnPr/>
                        <wps:spPr bwMode="auto">
                          <a:xfrm flipV="1">
                            <a:off x="3559" y="924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7" name="Line 314"/>
                        <wps:cNvCnPr/>
                        <wps:spPr bwMode="auto">
                          <a:xfrm flipV="1">
                            <a:off x="4207"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8" name="Line 315"/>
                        <wps:cNvCnPr/>
                        <wps:spPr bwMode="auto">
                          <a:xfrm flipV="1">
                            <a:off x="4254"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9" name="Line 316"/>
                        <wps:cNvCnPr/>
                        <wps:spPr bwMode="auto">
                          <a:xfrm flipV="1">
                            <a:off x="4303" y="931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4" name="Line 317"/>
                        <wps:cNvCnPr/>
                        <wps:spPr bwMode="auto">
                          <a:xfrm flipV="1">
                            <a:off x="4352" y="927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5" name="Line 318"/>
                        <wps:cNvCnPr/>
                        <wps:spPr bwMode="auto">
                          <a:xfrm flipV="1">
                            <a:off x="4401" y="921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6" name="Line 319"/>
                        <wps:cNvCnPr/>
                        <wps:spPr bwMode="auto">
                          <a:xfrm flipV="1">
                            <a:off x="4453" y="930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7" name="Line 320"/>
                        <wps:cNvCnPr/>
                        <wps:spPr bwMode="auto">
                          <a:xfrm flipV="1">
                            <a:off x="450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8" name="Line 321"/>
                        <wps:cNvCnPr/>
                        <wps:spPr bwMode="auto">
                          <a:xfrm flipV="1">
                            <a:off x="4558"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9" name="Line 322"/>
                        <wps:cNvCnPr/>
                        <wps:spPr bwMode="auto">
                          <a:xfrm flipV="1">
                            <a:off x="461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0" name="Line 323"/>
                        <wps:cNvCnPr/>
                        <wps:spPr bwMode="auto">
                          <a:xfrm flipV="1">
                            <a:off x="465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1" name="Line 324"/>
                        <wps:cNvCnPr/>
                        <wps:spPr bwMode="auto">
                          <a:xfrm flipV="1">
                            <a:off x="4709"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2" name="Line 325"/>
                        <wps:cNvCnPr/>
                        <wps:spPr bwMode="auto">
                          <a:xfrm flipV="1">
                            <a:off x="4756"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3" name="Line 326"/>
                        <wps:cNvCnPr/>
                        <wps:spPr bwMode="auto">
                          <a:xfrm flipV="1">
                            <a:off x="4805"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4" name="Line 327"/>
                        <wps:cNvCnPr/>
                        <wps:spPr bwMode="auto">
                          <a:xfrm flipV="1">
                            <a:off x="4854"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5" name="Line 328"/>
                        <wps:cNvCnPr/>
                        <wps:spPr bwMode="auto">
                          <a:xfrm flipV="1">
                            <a:off x="4903"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6" name="Line 329"/>
                        <wps:cNvCnPr/>
                        <wps:spPr bwMode="auto">
                          <a:xfrm flipV="1">
                            <a:off x="4955"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7" name="Line 330"/>
                        <wps:cNvCnPr/>
                        <wps:spPr bwMode="auto">
                          <a:xfrm flipV="1">
                            <a:off x="50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998" name="Line 331"/>
                        <wps:cNvCnPr/>
                        <wps:spPr bwMode="auto">
                          <a:xfrm flipV="1">
                            <a:off x="5061"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999" name="Line 332"/>
                        <wps:cNvCnPr/>
                        <wps:spPr bwMode="auto">
                          <a:xfrm flipV="1">
                            <a:off x="5113" y="888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00" name="Line 333"/>
                        <wps:cNvCnPr/>
                        <wps:spPr bwMode="auto">
                          <a:xfrm flipV="1">
                            <a:off x="5162" y="921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01" name="Line 334"/>
                        <wps:cNvCnPr/>
                        <wps:spPr bwMode="auto">
                          <a:xfrm flipV="1">
                            <a:off x="52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02" name="Line 335"/>
                        <wps:cNvCnPr/>
                        <wps:spPr bwMode="auto">
                          <a:xfrm flipV="1">
                            <a:off x="5259" y="896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03" name="Line 336"/>
                        <wps:cNvCnPr/>
                        <wps:spPr bwMode="auto">
                          <a:xfrm flipV="1">
                            <a:off x="5308" y="911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04" name="Line 337"/>
                        <wps:cNvCnPr/>
                        <wps:spPr bwMode="auto">
                          <a:xfrm flipV="1">
                            <a:off x="5357"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05" name="Line 338"/>
                        <wps:cNvCnPr/>
                        <wps:spPr bwMode="auto">
                          <a:xfrm flipV="1">
                            <a:off x="5406" y="894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06" name="Line 339"/>
                        <wps:cNvCnPr/>
                        <wps:spPr bwMode="auto">
                          <a:xfrm flipV="1">
                            <a:off x="5458" y="883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07" name="Line 340"/>
                        <wps:cNvCnPr/>
                        <wps:spPr bwMode="auto">
                          <a:xfrm flipV="1">
                            <a:off x="5515" y="900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08" name="Line 341"/>
                        <wps:cNvCnPr/>
                        <wps:spPr bwMode="auto">
                          <a:xfrm flipV="1">
                            <a:off x="5564"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09" name="Line 342"/>
                        <wps:cNvCnPr/>
                        <wps:spPr bwMode="auto">
                          <a:xfrm flipV="1">
                            <a:off x="5616"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10" name="Line 343"/>
                        <wps:cNvCnPr/>
                        <wps:spPr bwMode="auto">
                          <a:xfrm flipV="1">
                            <a:off x="5665"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11" name="Line 344"/>
                        <wps:cNvCnPr/>
                        <wps:spPr bwMode="auto">
                          <a:xfrm flipV="1">
                            <a:off x="5715"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12" name="Line 345"/>
                        <wps:cNvCnPr/>
                        <wps:spPr bwMode="auto">
                          <a:xfrm flipV="1">
                            <a:off x="5762" y="894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13" name="Line 346"/>
                        <wps:cNvCnPr/>
                        <wps:spPr bwMode="auto">
                          <a:xfrm flipV="1">
                            <a:off x="5811" y="871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14" name="Line 347"/>
                        <wps:cNvCnPr/>
                        <wps:spPr bwMode="auto">
                          <a:xfrm flipV="1">
                            <a:off x="5860" y="866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15" name="Line 348"/>
                        <wps:cNvCnPr/>
                        <wps:spPr bwMode="auto">
                          <a:xfrm flipV="1">
                            <a:off x="5909" y="921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16" name="Line 349"/>
                        <wps:cNvCnPr/>
                        <wps:spPr bwMode="auto">
                          <a:xfrm flipV="1">
                            <a:off x="5961"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17" name="Line 350"/>
                        <wps:cNvCnPr/>
                        <wps:spPr bwMode="auto">
                          <a:xfrm flipV="1">
                            <a:off x="6017" y="861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18" name="Line 351"/>
                        <wps:cNvCnPr/>
                        <wps:spPr bwMode="auto">
                          <a:xfrm flipV="1">
                            <a:off x="6066" y="894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19" name="Line 352"/>
                        <wps:cNvCnPr/>
                        <wps:spPr bwMode="auto">
                          <a:xfrm flipV="1">
                            <a:off x="6118" y="876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20" name="Line 353"/>
                        <wps:cNvCnPr/>
                        <wps:spPr bwMode="auto">
                          <a:xfrm flipV="1">
                            <a:off x="6167"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1" name="Line 354"/>
                        <wps:cNvCnPr/>
                        <wps:spPr bwMode="auto">
                          <a:xfrm flipV="1">
                            <a:off x="621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22" name="Line 355"/>
                        <wps:cNvCnPr/>
                        <wps:spPr bwMode="auto">
                          <a:xfrm flipV="1">
                            <a:off x="6264" y="878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23" name="Line 356"/>
                        <wps:cNvCnPr/>
                        <wps:spPr bwMode="auto">
                          <a:xfrm flipV="1">
                            <a:off x="6313" y="916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4" name="Line 357"/>
                        <wps:cNvCnPr/>
                        <wps:spPr bwMode="auto">
                          <a:xfrm flipV="1">
                            <a:off x="6362" y="864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25" name="Line 358"/>
                        <wps:cNvCnPr/>
                        <wps:spPr bwMode="auto">
                          <a:xfrm flipV="1">
                            <a:off x="6411"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6" name="Line 359"/>
                        <wps:cNvCnPr/>
                        <wps:spPr bwMode="auto">
                          <a:xfrm flipV="1">
                            <a:off x="6463"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27" name="Line 360"/>
                        <wps:cNvCnPr/>
                        <wps:spPr bwMode="auto">
                          <a:xfrm flipV="1">
                            <a:off x="6520" y="859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28" name="Line 361"/>
                        <wps:cNvCnPr/>
                        <wps:spPr bwMode="auto">
                          <a:xfrm flipV="1">
                            <a:off x="6569" y="894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29" name="Line 362"/>
                        <wps:cNvCnPr/>
                        <wps:spPr bwMode="auto">
                          <a:xfrm flipV="1">
                            <a:off x="6621"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30" name="Line 363"/>
                        <wps:cNvCnPr/>
                        <wps:spPr bwMode="auto">
                          <a:xfrm flipV="1">
                            <a:off x="6670"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1" name="Line 364"/>
                        <wps:cNvCnPr/>
                        <wps:spPr bwMode="auto">
                          <a:xfrm flipV="1">
                            <a:off x="6720"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2" name="Line 365"/>
                        <wps:cNvCnPr/>
                        <wps:spPr bwMode="auto">
                          <a:xfrm flipV="1">
                            <a:off x="6767" y="864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33" name="Line 366"/>
                        <wps:cNvCnPr/>
                        <wps:spPr bwMode="auto">
                          <a:xfrm flipV="1">
                            <a:off x="6816" y="878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34" name="Line 367"/>
                        <wps:cNvCnPr/>
                        <wps:spPr bwMode="auto">
                          <a:xfrm flipV="1">
                            <a:off x="6865"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35" name="Line 368"/>
                        <wps:cNvCnPr/>
                        <wps:spPr bwMode="auto">
                          <a:xfrm flipV="1">
                            <a:off x="6914" y="896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36" name="Line 369"/>
                        <wps:cNvCnPr/>
                        <wps:spPr bwMode="auto">
                          <a:xfrm flipV="1">
                            <a:off x="6966"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37" name="Line 370"/>
                        <wps:cNvCnPr/>
                        <wps:spPr bwMode="auto">
                          <a:xfrm flipV="1">
                            <a:off x="7018"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8" name="Line 371"/>
                        <wps:cNvCnPr/>
                        <wps:spPr bwMode="auto">
                          <a:xfrm flipV="1">
                            <a:off x="706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39" name="Line 372"/>
                        <wps:cNvCnPr/>
                        <wps:spPr bwMode="auto">
                          <a:xfrm flipV="1">
                            <a:off x="7119"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40" name="Line 373"/>
                        <wps:cNvCnPr/>
                        <wps:spPr bwMode="auto">
                          <a:xfrm flipV="1">
                            <a:off x="7168" y="864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41" name="Line 374"/>
                        <wps:cNvCnPr/>
                        <wps:spPr bwMode="auto">
                          <a:xfrm flipV="1">
                            <a:off x="7218"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042" name="Line 375"/>
                        <wps:cNvCnPr/>
                        <wps:spPr bwMode="auto">
                          <a:xfrm flipV="1">
                            <a:off x="7265"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43" name="Line 376"/>
                        <wps:cNvCnPr/>
                        <wps:spPr bwMode="auto">
                          <a:xfrm flipV="1">
                            <a:off x="7314"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44" name="Line 377"/>
                        <wps:cNvCnPr/>
                        <wps:spPr bwMode="auto">
                          <a:xfrm flipV="1">
                            <a:off x="7363"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45" name="Line 378"/>
                        <wps:cNvCnPr/>
                        <wps:spPr bwMode="auto">
                          <a:xfrm flipV="1">
                            <a:off x="7412"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46" name="Line 379"/>
                        <wps:cNvCnPr/>
                        <wps:spPr bwMode="auto">
                          <a:xfrm flipV="1">
                            <a:off x="7464"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47" name="Line 380"/>
                        <wps:cNvCnPr/>
                        <wps:spPr bwMode="auto">
                          <a:xfrm flipV="1">
                            <a:off x="752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48" name="Line 381"/>
                        <wps:cNvCnPr/>
                        <wps:spPr bwMode="auto">
                          <a:xfrm flipV="1">
                            <a:off x="7569"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49" name="Line 382"/>
                        <wps:cNvCnPr/>
                        <wps:spPr bwMode="auto">
                          <a:xfrm flipV="1">
                            <a:off x="7621"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0" name="Line 383"/>
                        <wps:cNvCnPr/>
                        <wps:spPr bwMode="auto">
                          <a:xfrm flipV="1">
                            <a:off x="767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1" name="Line 384"/>
                        <wps:cNvCnPr/>
                        <wps:spPr bwMode="auto">
                          <a:xfrm flipV="1">
                            <a:off x="7720"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2" name="Line 385"/>
                        <wps:cNvCnPr/>
                        <wps:spPr bwMode="auto">
                          <a:xfrm flipV="1">
                            <a:off x="7767" y="927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3" name="Line 386"/>
                        <wps:cNvCnPr/>
                        <wps:spPr bwMode="auto">
                          <a:xfrm flipV="1">
                            <a:off x="7816" y="931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4" name="Line 387"/>
                        <wps:cNvCnPr/>
                        <wps:spPr bwMode="auto">
                          <a:xfrm flipV="1">
                            <a:off x="7865"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5" name="Line 388"/>
                        <wps:cNvCnPr/>
                        <wps:spPr bwMode="auto">
                          <a:xfrm flipV="1">
                            <a:off x="7914"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6" name="Line 389"/>
                        <wps:cNvCnPr/>
                        <wps:spPr bwMode="auto">
                          <a:xfrm flipV="1">
                            <a:off x="7966" y="930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7" name="Line 390"/>
                        <wps:cNvCnPr/>
                        <wps:spPr bwMode="auto">
                          <a:xfrm flipV="1">
                            <a:off x="8023"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8" name="Line 391"/>
                        <wps:cNvCnPr/>
                        <wps:spPr bwMode="auto">
                          <a:xfrm flipV="1">
                            <a:off x="8072" y="933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59" name="Line 392"/>
                        <wps:cNvCnPr/>
                        <wps:spPr bwMode="auto">
                          <a:xfrm flipV="1">
                            <a:off x="8124"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60" name="Line 393"/>
                        <wps:cNvCnPr/>
                        <wps:spPr bwMode="auto">
                          <a:xfrm flipV="1">
                            <a:off x="8173"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61" name="Line 394"/>
                        <wps:cNvCnPr/>
                        <wps:spPr bwMode="auto">
                          <a:xfrm flipV="1">
                            <a:off x="8223"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62" name="Line 395"/>
                        <wps:cNvCnPr/>
                        <wps:spPr bwMode="auto">
                          <a:xfrm flipV="1">
                            <a:off x="8270"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63" name="Line 396"/>
                        <wps:cNvCnPr/>
                        <wps:spPr bwMode="auto">
                          <a:xfrm flipV="1">
                            <a:off x="8319"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64" name="Line 397"/>
                        <wps:cNvCnPr/>
                        <wps:spPr bwMode="auto">
                          <a:xfrm flipV="1">
                            <a:off x="8368"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65" name="Line 398"/>
                        <wps:cNvCnPr/>
                        <wps:spPr bwMode="auto">
                          <a:xfrm flipV="1">
                            <a:off x="8417" y="930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66" name="Line 399"/>
                        <wps:cNvCnPr/>
                        <wps:spPr bwMode="auto">
                          <a:xfrm flipV="1">
                            <a:off x="2452" y="708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7" name="Line 400"/>
                        <wps:cNvCnPr/>
                        <wps:spPr bwMode="auto">
                          <a:xfrm>
                            <a:off x="245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68" name="Line 401"/>
                        <wps:cNvCnPr/>
                        <wps:spPr bwMode="auto">
                          <a:xfrm flipV="1">
                            <a:off x="490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402"/>
                        <wps:cNvCnPr/>
                        <wps:spPr bwMode="auto">
                          <a:xfrm>
                            <a:off x="491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0" name="Line 403"/>
                        <wps:cNvCnPr/>
                        <wps:spPr bwMode="auto">
                          <a:xfrm flipV="1">
                            <a:off x="736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Line 404"/>
                        <wps:cNvCnPr/>
                        <wps:spPr bwMode="auto">
                          <a:xfrm>
                            <a:off x="7373" y="10349"/>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72" name="Line 405"/>
                        <wps:cNvCnPr/>
                        <wps:spPr bwMode="auto">
                          <a:xfrm>
                            <a:off x="3705"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Line 406"/>
                        <wps:cNvCnPr/>
                        <wps:spPr bwMode="auto">
                          <a:xfrm>
                            <a:off x="3051"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Line 407"/>
                        <wps:cNvCnPr/>
                        <wps:spPr bwMode="auto">
                          <a:xfrm>
                            <a:off x="4303"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Line 408"/>
                        <wps:cNvCnPr/>
                        <wps:spPr bwMode="auto">
                          <a:xfrm>
                            <a:off x="1688" y="908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076" name="Text Box 409"/>
                        <wps:cNvSpPr txBox="1">
                          <a:spLocks noChangeArrowheads="1"/>
                        </wps:cNvSpPr>
                        <wps:spPr bwMode="auto">
                          <a:xfrm>
                            <a:off x="1485" y="8811"/>
                            <a:ext cx="89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rPr>
                                  <w:caps w:val="0"/>
                                </w:rPr>
                                <w:t>Seuil</w:t>
                              </w:r>
                            </w:p>
                          </w:txbxContent>
                        </wps:txbx>
                        <wps:bodyPr rot="0" vert="horz" wrap="square" lIns="0" tIns="0" rIns="0" bIns="0" anchor="t" anchorCtr="0" upright="1">
                          <a:noAutofit/>
                        </wps:bodyPr>
                      </wps:wsp>
                      <wps:wsp>
                        <wps:cNvPr id="2077" name="Text Box 410"/>
                        <wps:cNvSpPr txBox="1">
                          <a:spLocks noChangeArrowheads="1"/>
                        </wps:cNvSpPr>
                        <wps:spPr bwMode="auto">
                          <a:xfrm>
                            <a:off x="2183" y="717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A</w:t>
                              </w:r>
                            </w:p>
                          </w:txbxContent>
                        </wps:txbx>
                        <wps:bodyPr rot="0" vert="horz" wrap="square" lIns="0" tIns="0" rIns="0" bIns="0" anchor="t" anchorCtr="0" upright="1">
                          <a:noAutofit/>
                        </wps:bodyPr>
                      </wps:wsp>
                      <wps:wsp>
                        <wps:cNvPr id="2078" name="Text Box 411"/>
                        <wps:cNvSpPr txBox="1">
                          <a:spLocks noChangeArrowheads="1"/>
                        </wps:cNvSpPr>
                        <wps:spPr bwMode="auto">
                          <a:xfrm>
                            <a:off x="8624" y="9523"/>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f</w:t>
                              </w:r>
                            </w:p>
                          </w:txbxContent>
                        </wps:txbx>
                        <wps:bodyPr rot="0" vert="horz" wrap="square" lIns="0" tIns="0" rIns="0" bIns="0" anchor="t" anchorCtr="0" upright="1">
                          <a:noAutofit/>
                        </wps:bodyPr>
                      </wps:wsp>
                      <wps:wsp>
                        <wps:cNvPr id="2079" name="Text Box 412"/>
                        <wps:cNvSpPr txBox="1">
                          <a:spLocks noChangeArrowheads="1"/>
                        </wps:cNvSpPr>
                        <wps:spPr bwMode="auto">
                          <a:xfrm>
                            <a:off x="2601"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1</w:t>
                              </w:r>
                            </w:p>
                          </w:txbxContent>
                        </wps:txbx>
                        <wps:bodyPr rot="0" vert="horz" wrap="square" lIns="0" tIns="0" rIns="0" bIns="0" anchor="t" anchorCtr="0" upright="1">
                          <a:noAutofit/>
                        </wps:bodyPr>
                      </wps:wsp>
                      <wps:wsp>
                        <wps:cNvPr id="2080" name="Text Box 413"/>
                        <wps:cNvSpPr txBox="1">
                          <a:spLocks noChangeArrowheads="1"/>
                        </wps:cNvSpPr>
                        <wps:spPr bwMode="auto">
                          <a:xfrm>
                            <a:off x="7569" y="9704"/>
                            <a:ext cx="24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441058">
                              <w:pPr>
                                <w:pStyle w:val="Figure"/>
                                <w:jc w:val="left"/>
                              </w:pPr>
                              <w:r w:rsidRPr="00650B72">
                                <w:rPr>
                                  <w:caps w:val="0"/>
                                </w:rPr>
                                <w:t>Canaux étroits</w:t>
                              </w:r>
                            </w:p>
                          </w:txbxContent>
                        </wps:txbx>
                        <wps:bodyPr rot="0" vert="horz" wrap="square" lIns="0" tIns="0" rIns="0" bIns="0" anchor="t" anchorCtr="0" upright="1">
                          <a:noAutofit/>
                        </wps:bodyPr>
                      </wps:wsp>
                      <wps:wsp>
                        <wps:cNvPr id="2081" name="Text Box 414"/>
                        <wps:cNvSpPr txBox="1">
                          <a:spLocks noChangeArrowheads="1"/>
                        </wps:cNvSpPr>
                        <wps:spPr bwMode="auto">
                          <a:xfrm>
                            <a:off x="7791" y="10222"/>
                            <a:ext cx="17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441058">
                              <w:pPr>
                                <w:pStyle w:val="Figure"/>
                                <w:jc w:val="left"/>
                              </w:pPr>
                              <w:r w:rsidRPr="00650B72">
                                <w:rPr>
                                  <w:caps w:val="0"/>
                                </w:rPr>
                                <w:t>Canaux larges</w:t>
                              </w:r>
                            </w:p>
                          </w:txbxContent>
                        </wps:txbx>
                        <wps:bodyPr rot="0" vert="horz" wrap="square" lIns="0" tIns="0" rIns="0" bIns="0" anchor="t" anchorCtr="0" upright="1">
                          <a:noAutofit/>
                        </wps:bodyPr>
                      </wps:wsp>
                      <wps:wsp>
                        <wps:cNvPr id="2082" name="Text Box 415"/>
                        <wps:cNvSpPr txBox="1">
                          <a:spLocks noChangeArrowheads="1"/>
                        </wps:cNvSpPr>
                        <wps:spPr bwMode="auto">
                          <a:xfrm>
                            <a:off x="323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2</w:t>
                              </w:r>
                            </w:p>
                          </w:txbxContent>
                        </wps:txbx>
                        <wps:bodyPr rot="0" vert="horz" wrap="square" lIns="0" tIns="0" rIns="0" bIns="0" anchor="t" anchorCtr="0" upright="1">
                          <a:noAutofit/>
                        </wps:bodyPr>
                      </wps:wsp>
                      <wps:wsp>
                        <wps:cNvPr id="2083" name="Text Box 416"/>
                        <wps:cNvSpPr txBox="1">
                          <a:spLocks noChangeArrowheads="1"/>
                        </wps:cNvSpPr>
                        <wps:spPr bwMode="auto">
                          <a:xfrm>
                            <a:off x="3888"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3</w:t>
                              </w:r>
                            </w:p>
                          </w:txbxContent>
                        </wps:txbx>
                        <wps:bodyPr rot="0" vert="horz" wrap="square" lIns="0" tIns="0" rIns="0" bIns="0" anchor="t" anchorCtr="0" upright="1">
                          <a:noAutofit/>
                        </wps:bodyPr>
                      </wps:wsp>
                      <wps:wsp>
                        <wps:cNvPr id="2084" name="Text Box 417"/>
                        <wps:cNvSpPr txBox="1">
                          <a:spLocks noChangeArrowheads="1"/>
                        </wps:cNvSpPr>
                        <wps:spPr bwMode="auto">
                          <a:xfrm>
                            <a:off x="4487"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4</w:t>
                              </w:r>
                            </w:p>
                          </w:txbxContent>
                        </wps:txbx>
                        <wps:bodyPr rot="0" vert="horz" wrap="square" lIns="0" tIns="0" rIns="0" bIns="0" anchor="t" anchorCtr="0" upright="1">
                          <a:noAutofit/>
                        </wps:bodyPr>
                      </wps:wsp>
                      <wps:wsp>
                        <wps:cNvPr id="2085" name="Line 418"/>
                        <wps:cNvCnPr/>
                        <wps:spPr bwMode="auto">
                          <a:xfrm>
                            <a:off x="6143"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419"/>
                        <wps:cNvCnPr/>
                        <wps:spPr bwMode="auto">
                          <a:xfrm>
                            <a:off x="5489"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420"/>
                        <wps:cNvCnPr/>
                        <wps:spPr bwMode="auto">
                          <a:xfrm>
                            <a:off x="6741"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Text Box 421"/>
                        <wps:cNvSpPr txBox="1">
                          <a:spLocks noChangeArrowheads="1"/>
                        </wps:cNvSpPr>
                        <wps:spPr bwMode="auto">
                          <a:xfrm>
                            <a:off x="5039"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5</w:t>
                              </w:r>
                            </w:p>
                          </w:txbxContent>
                        </wps:txbx>
                        <wps:bodyPr rot="0" vert="horz" wrap="square" lIns="0" tIns="0" rIns="0" bIns="0" anchor="t" anchorCtr="0" upright="1">
                          <a:noAutofit/>
                        </wps:bodyPr>
                      </wps:wsp>
                      <wps:wsp>
                        <wps:cNvPr id="2089" name="Text Box 422"/>
                        <wps:cNvSpPr txBox="1">
                          <a:spLocks noChangeArrowheads="1"/>
                        </wps:cNvSpPr>
                        <wps:spPr bwMode="auto">
                          <a:xfrm>
                            <a:off x="5674"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6</w:t>
                              </w:r>
                            </w:p>
                          </w:txbxContent>
                        </wps:txbx>
                        <wps:bodyPr rot="0" vert="horz" wrap="square" lIns="0" tIns="0" rIns="0" bIns="0" anchor="t" anchorCtr="0" upright="1">
                          <a:noAutofit/>
                        </wps:bodyPr>
                      </wps:wsp>
                      <wps:wsp>
                        <wps:cNvPr id="2090" name="Text Box 423"/>
                        <wps:cNvSpPr txBox="1">
                          <a:spLocks noChangeArrowheads="1"/>
                        </wps:cNvSpPr>
                        <wps:spPr bwMode="auto">
                          <a:xfrm>
                            <a:off x="632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7</w:t>
                              </w:r>
                            </w:p>
                          </w:txbxContent>
                        </wps:txbx>
                        <wps:bodyPr rot="0" vert="horz" wrap="square" lIns="0" tIns="0" rIns="0" bIns="0" anchor="t" anchorCtr="0" upright="1">
                          <a:noAutofit/>
                        </wps:bodyPr>
                      </wps:wsp>
                      <wps:wsp>
                        <wps:cNvPr id="2091" name="Text Box 424"/>
                        <wps:cNvSpPr txBox="1">
                          <a:spLocks noChangeArrowheads="1"/>
                        </wps:cNvSpPr>
                        <wps:spPr bwMode="auto">
                          <a:xfrm>
                            <a:off x="6925"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8</w:t>
                              </w:r>
                            </w:p>
                          </w:txbxContent>
                        </wps:txbx>
                        <wps:bodyPr rot="0" vert="horz" wrap="square" lIns="0" tIns="0" rIns="0" bIns="0" anchor="t" anchorCtr="0" upright="1">
                          <a:noAutofit/>
                        </wps:bodyPr>
                      </wps:wsp>
                      <wps:wsp>
                        <wps:cNvPr id="2092" name="Text Box 425"/>
                        <wps:cNvSpPr txBox="1">
                          <a:spLocks noChangeArrowheads="1"/>
                        </wps:cNvSpPr>
                        <wps:spPr bwMode="auto">
                          <a:xfrm>
                            <a:off x="3483" y="10222"/>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1</w:t>
                              </w:r>
                            </w:p>
                          </w:txbxContent>
                        </wps:txbx>
                        <wps:bodyPr rot="0" vert="horz" wrap="square" lIns="0" tIns="0" rIns="0" bIns="0" anchor="t" anchorCtr="0" upright="1">
                          <a:noAutofit/>
                        </wps:bodyPr>
                      </wps:wsp>
                      <wps:wsp>
                        <wps:cNvPr id="2093" name="Text Box 426"/>
                        <wps:cNvSpPr txBox="1">
                          <a:spLocks noChangeArrowheads="1"/>
                        </wps:cNvSpPr>
                        <wps:spPr bwMode="auto">
                          <a:xfrm>
                            <a:off x="5995" y="10214"/>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69" w:rsidRPr="00650B72" w:rsidRDefault="001B3A69" w:rsidP="00650B72">
                              <w:pPr>
                                <w:pStyle w:val="Figure"/>
                              </w:pPr>
                              <w:r w:rsidRPr="00650B72">
                                <w:t>2</w:t>
                              </w:r>
                            </w:p>
                          </w:txbxContent>
                        </wps:txbx>
                        <wps:bodyPr rot="0" vert="horz" wrap="square" lIns="0" tIns="0" rIns="0" bIns="0" anchor="t" anchorCtr="0" upright="1">
                          <a:noAutofit/>
                        </wps:bodyPr>
                      </wps:wsp>
                    </wpg:wgp>
                  </a:graphicData>
                </a:graphic>
              </wp:inline>
            </w:drawing>
          </mc:Choice>
          <mc:Fallback>
            <w:pict>
              <v:group w14:anchorId="6E56AF04" id="Group 745" o:spid="_x0000_s1627" style="width:424.5pt;height:170.9pt;mso-position-horizontal-relative:char;mso-position-vertical-relative:line" coordorigin="1485,7082" coordsize="8490,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">
                <v:line id="Line 279" o:spid="_x0000_s1628" style="position:absolute;visibility:visible;mso-wrap-style:square" from="2459,9636" to="862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80" o:spid="_x0000_s1629" style="position:absolute;flip:y;visibility:visible;mso-wrap-style:square" from="2500,9269" to="25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hm+cEAAADcAAAADwAAAGRycy9kb3ducmV2LnhtbESPzWoCQRCE74G8w9ABb3E2wURZHUWE&#10;gFc1eG53en/iTs+40+r69hlB8FhU1VfUbNG7Vl2oi41nAx/DDBRx4W3DlYHf3c/7BFQUZIutZzJw&#10;owiL+evLDHPrr7yhy1YqlSAcczRQi4Rc61jU5DAOfSBOXuk7h5JkV2nb4TXBXas/s+xbO2w4LdQY&#10;aFVTcdyenYHjev+1OpQhFPLHUZ9LmZy8GDN465dTUEK9PMOP9toaGI/GcD+TjoC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2Gb5wQAAANwAAAAPAAAAAAAAAAAAAAAA&#10;AKECAABkcnMvZG93bnJldi54bWxQSwUGAAAAAAQABAD5AAAAjwMAAAAA&#10;" strokecolor="#969696" strokeweight="1.5pt"/>
                <v:line id="Line 281" o:spid="_x0000_s1630" style="position:absolute;flip:y;visibility:visible;mso-wrap-style:square" from="2549,9292" to="254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fyi78AAADcAAAADwAAAGRycy9kb3ducmV2LnhtbERPS2sCMRC+C/0PYYTeNGtpVbZmpQgF&#10;r9riedzMPrqbSboZdfvvzaHg8eN7b7aj69WVhth6NrCYZ6CIS29brg18f33O1qCiIFvsPZOBP4qw&#10;LZ4mG8ytv/GBrkepVQrhmKOBRiTkWseyIYdx7gNx4io/OJQEh1rbAW8p3PX6JcuW2mHLqaHBQLuG&#10;yu54cQa6/eltd65CKOWHo75Usv71YszzdPx4ByU0ykP8795bA6vXtDadSUdAF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0fyi78AAADcAAAADwAAAAAAAAAAAAAAAACh&#10;AgAAZHJzL2Rvd25yZXYueG1sUEsFBgAAAAAEAAQA+QAAAI0DAAAAAA==&#10;" strokecolor="#969696" strokeweight="1.5pt"/>
                <v:line id="Line 282" o:spid="_x0000_s1631" style="position:absolute;flip:y;visibility:visible;mso-wrap-style:square" from="2601,9317" to="260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XEMIAAADcAAAADwAAAGRycy9kb3ducmV2LnhtbESPS2sCQRCE74L/YWghN5015LGujhKE&#10;gNcYybnd6X3oTs+40+rm32cCgRyLqvqKWm0G16kb9bH1bGA+y0ARl962XBs4fL5Pc1BRkC12nsnA&#10;N0XYrMejFRbW3/mDbnupVYJwLNBAIxIKrWPZkMM484E4eZXvHUqSfa1tj/cEd51+zLIX7bDltNBg&#10;oG1D5Xl/dQbOu6/n7bEKoZQTR32tJL94MeZhMrwtQQkN8h/+a++sgdenBfyeSUd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tXEMIAAADcAAAADwAAAAAAAAAAAAAA&#10;AAChAgAAZHJzL2Rvd25yZXYueG1sUEsFBgAAAAAEAAQA+QAAAJADAAAAAA==&#10;" strokecolor="#969696" strokeweight="1.5pt"/>
                <v:line id="Line 283" o:spid="_x0000_s1632" style="position:absolute;flip:y;visibility:visible;mso-wrap-style:square" from="2650,9239" to="265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oUL0AAADcAAAADwAAAGRycy9kb3ducmV2LnhtbERPS2sCMRC+F/wPYQRvNatgK6tRRBC8&#10;qqXncTP70M0kbkZd/705FHr8+N7Lde9a9aAuNp4NTMYZKOLC24YrAz+n3eccVBRki61nMvCiCOvV&#10;4GOJufVPPtDjKJVKIRxzNFCLhFzrWNTkMI59IE5c6TuHkmBXadvhM4W7Vk+z7Es7bDg11BhoW1Nx&#10;Pd6dgev+d7Y9lyEUcuGo76XMb16MGQ37zQKUUC//4j/33hr4nqX56Uw6Anr1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joaFC9AAAA3AAAAA8AAAAAAAAAAAAAAAAAoQIA&#10;AGRycy9kb3ducmV2LnhtbFBLBQYAAAAABAAEAPkAAACLAwAAAAA=&#10;" strokecolor="#969696" strokeweight="1.5pt"/>
                <v:line id="Line 284" o:spid="_x0000_s1633" style="position:absolute;flip:y;visibility:visible;mso-wrap-style:square" from="2700,9269" to="27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TNy8EAAADcAAAADwAAAGRycy9kb3ducmV2LnhtbESPS2sCQRCE74H8h6ED3uKsAY2sjhKE&#10;gFcfeG53eh+60zPZaXX9944g5FhU1VfUfNm7Vl2pi41nA6NhBoq48LbhysB+9/s5BRUF2WLrmQzc&#10;KcJy8f42x9z6G2/oupVKJQjHHA3UIiHXOhY1OYxDH4iTV/rOoSTZVdp2eEtw1+qvLJtohw2nhRoD&#10;rWoqztuLM3BeH8arYxlCISeO+lLK9M+LMYOP/mcGSqiX//CrvbYGvscjeJ5JR0Av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pM3LwQAAANwAAAAPAAAAAAAAAAAAAAAA&#10;AKECAABkcnMvZG93bnJldi54bWxQSwUGAAAAAAQABAD5AAAAjwMAAAAA&#10;" strokecolor="#969696" strokeweight="1.5pt"/>
                <v:line id="Line 285" o:spid="_x0000_s1634" style="position:absolute;flip:y;visibility:visible;mso-wrap-style:square" from="2747,9273" to="274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qsIAAADcAAAADwAAAGRycy9kb3ducmV2LnhtbESPzWrDMBCE74G+g9hAbo0ck5TgRg4l&#10;UMi1Sel5a61/GmulWuvEffuqUMhxmJlvmN1+cr260hA7zwZWywwUceVtx42B9/Pr4xZUFGSLvWcy&#10;8EMR9uXDbIeF9Td+o+tJGpUgHAs00IqEQutYteQwLn0gTl7tB4eS5NBoO+AtwV2v8yx70g47Tgst&#10;Bjq0VF1OozNwOX5sDp91CJV8cdRjLdtvL8Ys5tPLMyihSe7h//bRGsjzNfydSUdA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u+qsIAAADcAAAADwAAAAAAAAAAAAAA&#10;AAChAgAAZHJzL2Rvd25yZXYueG1sUEsFBgAAAAAEAAQA+QAAAJADAAAAAA==&#10;" strokecolor="#969696" strokeweight="1.5pt"/>
                <v:line id="Line 286" o:spid="_x0000_s1635" style="position:absolute;flip:y;visibility:visible;mso-wrap-style:square" from="2796,9318" to="279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McAAAADcAAAADwAAAGRycy9kb3ducmV2LnhtbESPzWoCQRCE74LvMLSQm866YJDVUUQI&#10;eI2GnNud3h/d6Rl3Wt28vRMI5FhU1VfUeju4Tj2oj61nA/NZBoq49Lbl2sDX6WO6BBUF2WLnmQz8&#10;UITtZjxaY2H9kz/pcZRaJQjHAg00IqHQOpYNOYwzH4iTV/neoSTZ19r2+Exw1+k8y961w5bTQoOB&#10;9g2V1+PdGbgevhf7cxVCKReO+l7J8ubFmLfJsFuBEhrkP/zXPlgDeb6A3zPpCO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3GzHAAAAA3AAAAA8AAAAAAAAAAAAAAAAA&#10;oQIAAGRycy9kb3ducmV2LnhtbFBLBQYAAAAABAAEAPkAAACOAwAAAAA=&#10;" strokecolor="#969696" strokeweight="1.5pt"/>
                <v:line id="Line 287" o:spid="_x0000_s1636" style="position:absolute;flip:y;visibility:visible;mso-wrap-style:square" from="2845,9270" to="284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FRsAAAADcAAAADwAAAGRycy9kb3ducmV2LnhtbESPzWoCQRCE7wHfYWjBW5x1QZGNowRB&#10;8KoJnjs7vT9xp2fcaXV9eycQ8FhU1VfUajO4Tt2oj61nA7NpBoq49Lbl2sD31+59CSoKssXOMxl4&#10;UITNevS2wsL6Ox/odpRaJQjHAg00IqHQOpYNOYxTH4iTV/neoSTZ19r2eE9w1+k8yxbaYctpocFA&#10;24bK8/HqDJz3p/n2pwqhlF+O+lrJ8uLFmMl4+PwAJTTIK/zf3lsDeb6AvzPpCO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0lhUbAAAAA3AAAAA8AAAAAAAAAAAAAAAAA&#10;oQIAAGRycy9kb3ducmV2LnhtbFBLBQYAAAAABAAEAPkAAACOAwAAAAA=&#10;" strokecolor="#969696" strokeweight="1.5pt"/>
                <v:line id="Line 288" o:spid="_x0000_s1637" style="position:absolute;flip:y;visibility:visible;mso-wrap-style:square" from="2894,9218" to="289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g3cIAAADcAAAADwAAAGRycy9kb3ducmV2LnhtbESPzWrDMBCE74G+g9hAbo0cQ9LgRg4l&#10;UMi1Sel5a61/GmulWuvEffuqUMhxmJlvmN1+cr260hA7zwZWywwUceVtx42B9/Pr4xZUFGSLvWcy&#10;8EMR9uXDbIeF9Td+o+tJGpUgHAs00IqEQutYteQwLn0gTl7tB4eS5NBoO+AtwV2v8yzbaIcdp4UW&#10;Ax1aqi6n0Rm4HD/Wh886hEq+OOqxlu23F2MW8+nlGZTQJPfwf/toDeT5E/ydSUdA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kg3cIAAADcAAAADwAAAAAAAAAAAAAA&#10;AAChAgAAZHJzL2Rvd25yZXYueG1sUEsFBgAAAAAEAAQA+QAAAJADAAAAAA==&#10;" strokecolor="#969696" strokeweight="1.5pt"/>
                <v:line id="Line 289" o:spid="_x0000_s1638" style="position:absolute;flip:y;visibility:visible;mso-wrap-style:square" from="2946,9303" to="294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r70AAADcAAAADwAAAGRycy9kb3ducmV2LnhtbERPS4vCMBC+C/6HMMLeNLXgIl2jiCB4&#10;1V08zzbThzaT2Ixa//3msODx43uvNoPr1IP62Ho2MJ9loIhLb1uuDfx876dLUFGQLXaeycCLImzW&#10;49EKC+uffKTHSWqVQjgWaKARCYXWsWzIYZz5QJy4yvcOJcG+1rbHZwp3nc6z7FM7bDk1NBho11B5&#10;Pd2dgevhvNj9ViGUcuGo75Usb16M+ZgM2y9QQoO8xf/ugzWQ52ltOpOOgF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P2tK+9AAAA3AAAAA8AAAAAAAAAAAAAAAAAoQIA&#10;AGRycy9kb3ducmV2LnhtbFBLBQYAAAAABAAEAPkAAACLAwAAAAA=&#10;" strokecolor="#969696" strokeweight="1.5pt"/>
                <v:line id="Line 290" o:spid="_x0000_s1639" style="position:absolute;flip:y;visibility:visible;mso-wrap-style:square" from="3002,9238" to="30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RNMIAAADcAAAADwAAAGRycy9kb3ducmV2LnhtbESPzWrDMBCE74G8g9hAb4lcQ0riRg4l&#10;UMg1ael5Y61/amulWpvEffuqUOhxmJlvmN1+coO60Rg7zwYeVxko4srbjhsD72+vyw2oKMgWB89k&#10;4Jsi7Mv5bIeF9Xc+0e0sjUoQjgUaaEVCoXWsWnIYVz4QJ6/2o0NJcmy0HfGe4G7QeZY9aYcdp4UW&#10;Ax1aqvrz1Rnojx/rw6UOoZJPjvpay+bLizEPi+nlGZTQJP/hv/bRGsjzLfyeSUdA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oRNMIAAADcAAAADwAAAAAAAAAAAAAA&#10;AAChAgAAZHJzL2Rvd25yZXYueG1sUEsFBgAAAAAEAAQA+QAAAJADAAAAAA==&#10;" strokecolor="#969696" strokeweight="1.5pt"/>
                <v:line id="Line 291" o:spid="_x0000_s1640" style="position:absolute;flip:y;visibility:visible;mso-wrap-style:square" from="3051,9291" to="305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udL0AAADcAAAADwAAAGRycy9kb3ducmV2LnhtbERPS2sCMRC+F/wPYQRvNavFIqtRRBC8&#10;VqXncTP70M0kbkZd/705FHr8+N7Lde9a9aAuNp4NTMYZKOLC24YrA6fj7nMOKgqyxdYzGXhRhPVq&#10;8LHE3Pon/9DjIJVKIRxzNFCLhFzrWNTkMI59IE5c6TuHkmBXadvhM4W7Vk+z7Fs7bDg11BhoW1Nx&#10;Pdydgev+d7Y9lyEUcuGo76XMb16MGQ37zQKUUC//4j/33hqYfqX56Uw6Anr1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ZLnS9AAAA3AAAAA8AAAAAAAAAAAAAAAAAoQIA&#10;AGRycy9kb3ducmV2LnhtbFBLBQYAAAAABAAEAPkAAACLAwAAAAA=&#10;" strokecolor="#969696" strokeweight="1.5pt"/>
                <v:line id="Line 292" o:spid="_x0000_s1641" style="position:absolute;flip:y;visibility:visible;mso-wrap-style:square" from="3103,9268" to="310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KcEAAADcAAAADwAAAGRycy9kb3ducmV2LnhtbESPzWoCQRCE7wHfYWjBW5xVMNHVUYIQ&#10;8KoJntud3h/d6Rl3Wl3fPhMI5FhU1VfUatO7Vt2pi41nA5NxBoq48LbhysD31+frHFQUZIutZzLw&#10;pAib9eBlhbn1D97T/SCVShCOORqoRUKudSxqchjHPhAnr/SdQ0myq7Tt8JHgrtXTLHvTDhtOCzUG&#10;2tZUXA43Z+CyO862pzKEQs4c9a2U+dWLMaNh/7EEJdTLf/ivvbMGpu8L+D2TjoB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T4pwQAAANwAAAAPAAAAAAAAAAAAAAAA&#10;AKECAABkcnMvZG93bnJldi54bWxQSwUGAAAAAAQABAD5AAAAjwMAAAAA&#10;" strokecolor="#969696" strokeweight="1.5pt"/>
                <v:line id="Line 293" o:spid="_x0000_s1642" style="position:absolute;flip:y;visibility:visible;mso-wrap-style:square" from="3152,9238" to="315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k70AAADcAAAADwAAAGRycy9kb3ducmV2LnhtbERPS4vCMBC+L/gfwgh701TBpVSjiCB4&#10;1V08j830oc0kNqPWf785LOzx43uvNoPr1JP62Ho2MJtmoIhLb1uuDfx87yc5qCjIFjvPZOBNETbr&#10;0ccKC+tffKTnSWqVQjgWaKARCYXWsWzIYZz6QJy4yvcOJcG+1rbHVwp3nZ5n2Zd22HJqaDDQrqHy&#10;dno4A7fDebG7VCGUcuWoH5Xkdy/GfI6H7RKU0CD/4j/3wRqY52l+OpOOgF7/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vm55O9AAAA3AAAAA8AAAAAAAAAAAAAAAAAoQIA&#10;AGRycy9kb3ducmV2LnhtbFBLBQYAAAAABAAEAPkAAACLAwAAAAA=&#10;" strokecolor="#969696" strokeweight="1.5pt"/>
                <v:line id="Line 294" o:spid="_x0000_s1643" style="position:absolute;flip:y;visibility:visible;mso-wrap-style:square" from="3202,9268" to="32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CCMEAAADcAAAADwAAAGRycy9kb3ducmV2LnhtbESPX2vCQBDE3wW/w7GFvulFoSVEz1AE&#10;wddq6fOa2/xpcnvX3Krpt/cKhT4OM/MbZltOblA3GmPn2cBqmYEirrztuDHwcT4sclBRkC0OnsnA&#10;D0Uod/PZFgvr7/xOt5M0KkE4FmigFQmF1rFqyWFc+kCcvNqPDiXJsdF2xHuCu0Gvs+xVO+w4LbQY&#10;aN9S1Z+uzkB//HzZX+oQKvniqK+15N9ejHl+mt42oIQm+Q//tY/WwDpfwe+ZdAT0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qkIIwQAAANwAAAAPAAAAAAAAAAAAAAAA&#10;AKECAABkcnMvZG93bnJldi54bWxQSwUGAAAAAAQABAD5AAAAjwMAAAAA&#10;" strokecolor="#969696" strokeweight="1.5pt"/>
                <v:line id="Line 295" o:spid="_x0000_s1644" style="position:absolute;flip:y;visibility:visible;mso-wrap-style:square" from="3851,9003" to="385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92ncIAAADcAAAADwAAAGRycy9kb3ducmV2LnhtbESPQYvCMBSE78L+h/AWvGm6PYhUo8iC&#10;oKwHdQWvj+a1KTYvJcna+u+NIOxxmJlvmOV6sK24kw+NYwVf0wwEcel0w7WCy+92MgcRIrLG1jEp&#10;eFCA9epjtMRCu55PdD/HWiQIhwIVmBi7QspQGrIYpq4jTl7lvMWYpK+l9tgnuG1lnmUzabHhtGCw&#10;o29D5e38ZxXI/U9/9Nv8UtXVrnPXvTnM+kGp8eewWYCINMT/8Lu90wryeQ6v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92ncIAAADcAAAADwAAAAAAAAAAAAAA&#10;AAChAgAAZHJzL2Rvd25yZXYueG1sUEsFBgAAAAAEAAQA+QAAAJADAAAAAA==&#10;" strokeweight="1.5pt"/>
                <v:line id="Line 296" o:spid="_x0000_s1645" style="position:absolute;flip:y;visibility:visible;mso-wrap-style:square" from="3900,8621" to="3900,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TBsMAAADcAAAADwAAAGRycy9kb3ducmV2LnhtbESPQYvCMBSE7wv7H8Jb2Nua2gW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0wbDAAAA3AAAAA8AAAAAAAAAAAAA&#10;AAAAoQIAAGRycy9kb3ducmV2LnhtbFBLBQYAAAAABAAEAPkAAACRAwAAAAA=&#10;" strokeweight="1.5pt"/>
                <v:line id="Line 297" o:spid="_x0000_s1646" style="position:absolute;flip:y;visibility:visible;mso-wrap-style:square" from="3949,8130" to="3949,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LcsMAAADcAAAADwAAAGRycy9kb3ducmV2LnhtbESPQYvCMBSE7wv7H8Jb2NuaWha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KS3LDAAAA3AAAAA8AAAAAAAAAAAAA&#10;AAAAoQIAAGRycy9kb3ducmV2LnhtbFBLBQYAAAAABAAEAPkAAACRAwAAAAA=&#10;" strokeweight="1.5pt"/>
                <v:line id="Line 298" o:spid="_x0000_s1647" style="position:absolute;flip:y;visibility:visible;mso-wrap-style:square" from="3998,7449" to="3998,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u6cMAAADcAAAADwAAAGRycy9kb3ducmV2LnhtbESPQYvCMBSE7wv7H8Jb2NuaWli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G7unDAAAA3AAAAA8AAAAAAAAAAAAA&#10;AAAAoQIAAGRycy9kb3ducmV2LnhtbFBLBQYAAAAABAAEAPkAAACRAwAAAAA=&#10;" strokeweight="1.5pt"/>
                <v:line id="Line 299" o:spid="_x0000_s1648" style="position:absolute;flip:y;visibility:visible;mso-wrap-style:square" from="4050,7803" to="405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wnsQAAADcAAAADwAAAGRycy9kb3ducmV2LnhtbESPwWrDMBBE74X8g9hAb41cH0xwooRS&#10;MDikhzY15LpYa8vUWhlJid2/rwqFHoeZecPsj4sdxZ18GBwreN5kIIhbpwfuFTSf1dMWRIjIGkfH&#10;pOCbAhwPq4c9ltrN/EH3S+xFgnAoUYGJcSqlDK0hi2HjJuLkdc5bjEn6XmqPc4LbUeZZVkiLA6cF&#10;gxO9Gmq/LjerQJ7O87uv8qbru3py15N5K+ZFqcf18rIDEWmJ/+G/dq0V5Ns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HCexAAAANwAAAAPAAAAAAAAAAAA&#10;AAAAAKECAABkcnMvZG93bnJldi54bWxQSwUGAAAAAAQABAD5AAAAkgMAAAAA&#10;" strokeweight="1.5pt"/>
                <v:line id="Line 300" o:spid="_x0000_s1649" style="position:absolute;flip:y;visibility:visible;mso-wrap-style:square" from="4107,8383" to="410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jVBcQAAADcAAAADwAAAGRycy9kb3ducmV2LnhtbESPQWvCQBSE74L/YXmCN900B5XUVaQg&#10;KO2h1UCvj+xLNph9G3a3Jv77bkHocZiZb5jtfrSduJMPrWMFL8sMBHHldMuNgvJ6XGxAhIissXNM&#10;Ch4UYL+bTrZYaDfwF90vsREJwqFABSbGvpAyVIYshqXriZNXO28xJukbqT0OCW47mWfZSlpsOS0Y&#10;7OnNUHW7/FgF8vw+fPpjXtZNferd99l8rIZRqflsPLyCiDTG//CzfdIK8s0a/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NUFxAAAANwAAAAPAAAAAAAAAAAA&#10;AAAAAKECAABkcnMvZG93bnJldi54bWxQSwUGAAAAAAQABAD5AAAAkgMAAAAA&#10;" strokeweight="1.5pt"/>
                <v:line id="Line 301" o:spid="_x0000_s1650" style="position:absolute;flip:y;visibility:visible;mso-wrap-style:square" from="4156,8885" to="415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1wgsMAAADcAAAADwAAAGRycy9kb3ducmV2LnhtbESPQWsCMRSE7wX/Q3iCt5pVwcpqFBEE&#10;xR5aFbw+Nm83i5uXJYnu+u+bQqHHYWa+YVab3jbiST7UjhVMxhkI4sLpmisF18v+fQEiRGSNjWNS&#10;8KIAm/XgbYW5dh1/0/McK5EgHHJUYGJscylDYchiGLuWOHml8xZjkr6S2mOX4LaR0yybS4s1pwWD&#10;Le0MFffzwyqQx1P35ffTa1mVh9bdjuZz3vVKjYb9dgkiUh//w3/tg1bwsZ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NcILDAAAA3AAAAA8AAAAAAAAAAAAA&#10;AAAAoQIAAGRycy9kb3ducmV2LnhtbFBLBQYAAAAABAAEAPkAAACRAwAAAAA=&#10;" strokeweight="1.5pt"/>
                <v:line id="Line 302" o:spid="_x0000_s1651" style="position:absolute;flip:y;visibility:visible;mso-wrap-style:square" from="3606,9269" to="360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NCFMEAAADcAAAADwAAAGRycy9kb3ducmV2LnhtbESPzWoCQRCE7wHfYWjBW5xN0GTZOIoI&#10;Aa9qyLmz0/sTd3rGnVbXt3cCAY9FVX1FLVaD69SF+th6NvAyzUARl962XBv4Onw+56CiIFvsPJOB&#10;G0VYLUdPCyysv/KOLnupVYJwLNBAIxIKrWPZkMM49YE4eZXvHUqSfa1tj9cEd51+zbI37bDltNBg&#10;oE1D5XF/dgaO2+/55qcKoZRfjvpcSX7yYsxkPKw/QAkN8gj/t7fWwHs+g78z6Qjo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s0IUwQAAANwAAAAPAAAAAAAAAAAAAAAA&#10;AKECAABkcnMvZG93bnJldi54bWxQSwUGAAAAAAQABAD5AAAAjwMAAAAA&#10;" strokecolor="#969696" strokeweight="1.5pt"/>
                <v:line id="Line 303" o:spid="_x0000_s1652" style="position:absolute;flip:y;visibility:visible;mso-wrap-style:square" from="3655,9217" to="36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j8EAAADcAAAADwAAAGRycy9kb3ducmV2LnhtbESPzWoCQRCE7wHfYWjBm84qGJeNo4gg&#10;eNWEnDs7vT+60zPutLp5+0wgkGNRVV9R6+3gOvWgPraeDcxnGSji0tuWawMf74dpDioKssXOMxn4&#10;pgjbzehljYX1Tz7R4yy1ShCOBRpoREKhdSwbchhnPhAnr/K9Q0myr7Xt8ZngrtOLLHvVDltOCw0G&#10;2jdUXs93Z+B6/Fzuv6oQSrlw1PdK8psXYybjYfcGSmiQ//Bf+2gNrPIl/J5JR0B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ePwQAAANwAAAAPAAAAAAAAAAAAAAAA&#10;AKECAABkcnMvZG93bnJldi54bWxQSwUGAAAAAAQABAD5AAAAjwMAAAAA&#10;" strokecolor="#969696" strokeweight="1.5pt"/>
                <v:line id="Line 304" o:spid="_x0000_s1653" style="position:absolute;flip:y;visibility:visible;mso-wrap-style:square" from="3705,9325" to="370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5+MEAAADcAAAADwAAAGRycy9kb3ducmV2LnhtbESPS2sCQRCE74H8h6EFb3HWgGbZOEoQ&#10;Al594Lmz0/uIOz2TnVbXf+8IQo5FVX1FLVaD69SF+th6NjCdZKCIS29brg0c9t9vOagoyBY7z2Tg&#10;RhFWy9eXBRbWX3lLl53UKkE4FmigEQmF1rFsyGGc+ECcvMr3DiXJvta2x2uCu06/Z9lcO2w5LTQY&#10;aN1QedqdnYHT5jhb/1QhlPLLUZ8ryf+8GDMeDV+foIQG+Q8/2xtr4COfw+NMOgJ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Xn4wQAAANwAAAAPAAAAAAAAAAAAAAAA&#10;AKECAABkcnMvZG93bnJldi54bWxQSwUGAAAAAAQABAD5AAAAjwMAAAAA&#10;" strokecolor="#969696" strokeweight="1.5pt"/>
                <v:line id="Line 305" o:spid="_x0000_s1654" style="position:absolute;flip:y;visibility:visible;mso-wrap-style:square" from="3752,9292" to="3752,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HcY8EAAADcAAAADwAAAGRycy9kb3ducmV2LnhtbESPzWoCQRCE74G8w9CCtzirYFw2jhIE&#10;watGPHd2en/iTs9kp9X17R0hkGNRVV9Ry/XgOnWlPraeDUwnGSji0tuWawPHr+1bDioKssXOMxm4&#10;U4T16vVliYX1N97T9SC1ShCOBRpoREKhdSwbchgnPhAnr/K9Q0myr7Xt8ZbgrtOzLHvXDltOCw0G&#10;2jRUng8XZ+C8O80331UIpfxw1JdK8l8vxoxHw+cHKKFB/sN/7Z01sMgX8DyTjoB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dxjwQAAANwAAAAPAAAAAAAAAAAAAAAA&#10;AKECAABkcnMvZG93bnJldi54bWxQSwUGAAAAAAQABAD5AAAAjwMAAAAA&#10;" strokecolor="#969696" strokeweight="1.5pt"/>
                <v:line id="Line 306" o:spid="_x0000_s1655" style="position:absolute;flip:y;visibility:visible;mso-wrap-style:square" from="3801,9318" to="38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IEb4AAADcAAAADwAAAGRycy9kb3ducmV2LnhtbERPS2sCMRC+F/wPYQRvNWtBXbZGEaHg&#10;VSuep5vZh24mcTPq+u+bQ6HHj++92gyuUw/qY+vZwGyagSIuvW25NnD6/nrPQUVBtth5JgMvirBZ&#10;j95WWFj/5AM9jlKrFMKxQAONSCi0jmVDDuPUB+LEVb53KAn2tbY9PlO46/RHli20w5ZTQ4OBdg2V&#10;1+PdGbjuz/PdTxVCKReO+l5JfvNizGQ8bD9BCQ3yL/5z762BZZ7WpjPpCOj1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kgRvgAAANwAAAAPAAAAAAAAAAAAAAAAAKEC&#10;AABkcnMvZG93bnJldi54bWxQSwUGAAAAAAQABAD5AAAAjAMAAAAA&#10;" strokecolor="#969696" strokeweight="1.5pt"/>
                <v:line id="Line 307" o:spid="_x0000_s1656" style="position:absolute;flip:y;visibility:visible;mso-wrap-style:square" from="3252,9274" to="325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LtisEAAADcAAAADwAAAGRycy9kb3ducmV2LnhtbESPzWoCQRCE7wHfYWjBW5xNQLPZOIoI&#10;Aa9qyLmz0/sTd3rGnVbXt3cCAY9FVX1FLVaD69SF+th6NvAyzUARl962XBv4Onw+56CiIFvsPJOB&#10;G0VYLUdPCyysv/KOLnupVYJwLNBAIxIKrWPZkMM49YE4eZXvHUqSfa1tj9cEd51+zbK5dthyWmgw&#10;0Kah8rg/OwPH7fds81OFUMovR32uJD95MWYyHtYfoIQGeYT/21tr4C1/h78z6Qjo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su2KwQAAANwAAAAPAAAAAAAAAAAAAAAA&#10;AKECAABkcnMvZG93bnJldi54bWxQSwUGAAAAAAQABAD5AAAAjwMAAAAA&#10;" strokecolor="#969696" strokeweight="1.5pt"/>
                <v:line id="Line 308" o:spid="_x0000_s1657" style="position:absolute;flip:y;visibility:visible;mso-wrap-style:square" from="3301,9304" to="330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HSyr8AAADcAAAADwAAAGRycy9kb3ducmV2LnhtbERPS2sCMRC+C/0PYYTeNGuhVbdmpQgF&#10;r9riedzMPrqbSboZdfvvzaHg8eN7b7aj69WVhth6NrCYZ6CIS29brg18f33OVqCiIFvsPZOBP4qw&#10;LZ4mG8ytv/GBrkepVQrhmKOBRiTkWseyIYdx7gNx4io/OJQEh1rbAW8p3PX6JcvetMOWU0ODgXYN&#10;ld3x4gx0+9Pr7lyFUMoPR32pZPXrxZjn6fjxDkpolIf43723BpbrND+dSUdAF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1HSyr8AAADcAAAADwAAAAAAAAAAAAAAAACh&#10;AgAAZHJzL2Rvd25yZXYueG1sUEsFBgAAAAAEAAQA+QAAAI0DAAAAAA==&#10;" strokecolor="#969696" strokeweight="1.5pt"/>
                <v:line id="Line 309" o:spid="_x0000_s1658" style="position:absolute;flip:y;visibility:visible;mso-wrap-style:square" from="3353,9273" to="335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JsEAAADcAAAADwAAAGRycy9kb3ducmV2LnhtbESPzWoCQRCE7wHfYWjBW5xVMNHVUYIQ&#10;8KoJntud3h/d6Rl3Wl3fPhMI5FhU1VfUatO7Vt2pi41nA5NxBoq48LbhysD31+frHFQUZIutZzLw&#10;pAib9eBlhbn1D97T/SCVShCOORqoRUKudSxqchjHPhAnr/SdQ0myq7Tt8JHgrtXTLHvTDhtOCzUG&#10;2tZUXA43Z+CyO862pzKEQs4c9a2U+dWLMaNh/7EEJdTLf/ivvbMG3hdT+D2TjoB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z+kmwQAAANwAAAAPAAAAAAAAAAAAAAAA&#10;AKECAABkcnMvZG93bnJldi54bWxQSwUGAAAAAAQABAD5AAAAjwMAAAAA&#10;" strokecolor="#969696" strokeweight="1.5pt"/>
                <v:line id="Line 310" o:spid="_x0000_s1659" style="position:absolute;flip:y;visibility:visible;mso-wrap-style:square" from="3409,9274" to="340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NMvcIAAADcAAAADwAAAGRycy9kb3ducmV2LnhtbESPzWoCQRCE74LvMLSQm86akGRdHSUI&#10;Aa8xknO70/ujOz3jTqubt88EAjkWVfUVtdoMrlM36mPr2cB8loEiLr1tuTZw+Hyf5qCiIFvsPJOB&#10;b4qwWY9HKyysv/MH3fZSqwThWKCBRiQUWseyIYdx5gNx8irfO5Qk+1rbHu8J7jr9mGUv2mHLaaHB&#10;QNuGyvP+6gycd1/P22MVQiknjvpaSX7xYszDZHhbghIa5D/8195ZA6+LJ/g9k46A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4NMvcIAAADcAAAADwAAAAAAAAAAAAAA&#10;AAChAgAAZHJzL2Rvd25yZXYueG1sUEsFBgAAAAAEAAQA+QAAAJADAAAAAA==&#10;" strokecolor="#969696" strokeweight="1.5pt"/>
                <v:line id="Line 311" o:spid="_x0000_s1660" style="position:absolute;flip:y;visibility:visible;mso-wrap-style:square" from="3458,9297" to="345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UycIAAADcAAAADwAAAGRycy9kb3ducmV2LnhtbESPS2sCQRCE74L/YWghN5015LGujhKE&#10;gNcYybnd6X3oTs+40+rm32cCgRyLqvqKWm0G16kb9bH1bGA+y0ARl962XBs4fL5Pc1BRkC12nsnA&#10;N0XYrMejFRbW3/mDbnupVYJwLNBAIxIKrWPZkMM484E4eZXvHUqSfa1tj/cEd51+zLIX7bDltNBg&#10;oG1D5Xl/dQbOu6/n7bEKoZQTR32tJL94MeZhMrwtQQkN8h/+a++sgdfFE/yeSUd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UycIAAADcAAAADwAAAAAAAAAAAAAA&#10;AAChAgAAZHJzL2Rvd25yZXYueG1sUEsFBgAAAAAEAAQA+QAAAJADAAAAAA==&#10;" strokecolor="#969696" strokeweight="1.5pt"/>
                <v:line id="Line 312" o:spid="_x0000_s1661" style="position:absolute;flip:y;visibility:visible;mso-wrap-style:square" from="3510,9322" to="3510,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xUsEAAADcAAAADwAAAGRycy9kb3ducmV2LnhtbESPzWoCQRCE7wHfYeiAtzibgIluHCUI&#10;glc1eG53en/iTs+40+r69hlB8FhU1VfUbNG7Vl2oi41nA++jDBRx4W3DlYHf3eptAioKssXWMxm4&#10;UYTFfPAyw9z6K2/ospVKJQjHHA3UIiHXOhY1OYwjH4iTV/rOoSTZVdp2eE1w1+qPLPvUDhtOCzUG&#10;WtZUHLdnZ+C43o+XhzKEQv446nMpk5MXY4av/c83KKFenuFHe20NfE3HcD+TjoC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nFSwQAAANwAAAAPAAAAAAAAAAAAAAAA&#10;AKECAABkcnMvZG93bnJldi54bWxQSwUGAAAAAAQABAD5AAAAjwMAAAAA&#10;" strokecolor="#969696" strokeweight="1.5pt"/>
                <v:line id="Line 313" o:spid="_x0000_s1662" style="position:absolute;flip:y;visibility:visible;mso-wrap-style:square" from="3559,9244" to="35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JcEAAADcAAAADwAAAGRycy9kb3ducmV2LnhtbESPzWoCQRCE7wHfYeiAtzgbIUY3jiJC&#10;wKsmeG53en/iTs+40+r69o4g5FhU1VfUfNm7Vl2oi41nA++jDBRx4W3DlYHfn++3KagoyBZbz2Tg&#10;RhGWi8HLHHPrr7yly04qlSAcczRQi4Rc61jU5DCOfCBOXuk7h5JkV2nb4TXBXavHWTbRDhtOCzUG&#10;WtdUHHdnZ+C42X+sD2UIhfxx1OdSpicvxgxf+9UXKKFe/sPP9sYa+JxN4HEmHQG9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9O8lwQAAANwAAAAPAAAAAAAAAAAAAAAA&#10;AKECAABkcnMvZG93bnJldi54bWxQSwUGAAAAAAQABAD5AAAAjwMAAAAA&#10;" strokecolor="#969696" strokeweight="1.5pt"/>
                <v:line id="Line 314" o:spid="_x0000_s1663" style="position:absolute;flip:y;visibility:visible;mso-wrap-style:square" from="4207,9270" to="420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KvsEAAADcAAAADwAAAGRycy9kb3ducmV2LnhtbESPS2sCQRCE7wH/w9ABb3E2QnxsHEWE&#10;gFdN8Nzu9D7iTs+40+r67x0hkGNRVV9Ri1XvWnWlLjaeDbyPMlDEhbcNVwZ+vr/eZqCiIFtsPZOB&#10;O0VYLQcvC8ytv/GOrnupVIJwzNFALRJyrWNRk8M48oE4eaXvHEqSXaVth7cEd60eZ9lEO2w4LdQY&#10;aFNTcdpfnIHT9vCxOZYhFPLLUV9KmZ29GDN87defoIR6+Q//tbfWwHQ+heeZdAT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uEq+wQAAANwAAAAPAAAAAAAAAAAAAAAA&#10;AKECAABkcnMvZG93bnJldi54bWxQSwUGAAAAAAQABAD5AAAAjwMAAAAA&#10;" strokecolor="#969696" strokeweight="1.5pt"/>
                <v:line id="Line 315" o:spid="_x0000_s1664" style="position:absolute;flip:y;visibility:visible;mso-wrap-style:square" from="4254,9274" to="425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fezL8AAADcAAAADwAAAGRycy9kb3ducmV2LnhtbERPS2sCMRC+C/0PYYTeNGuhVbdmpQgF&#10;r9riedzMPrqbSboZdfvvzaHg8eN7b7aj69WVhth6NrCYZ6CIS29brg18f33OVqCiIFvsPZOBP4qw&#10;LZ4mG8ytv/GBrkepVQrhmKOBRiTkWseyIYdx7gNx4io/OJQEh1rbAW8p3PX6JcvetMOWU0ODgXYN&#10;ld3x4gx0+9Pr7lyFUMoPR32pZPXrxZjn6fjxDkpolIf43723BpbrtDadSUdAF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SfezL8AAADcAAAADwAAAAAAAAAAAAAAAACh&#10;AgAAZHJzL2Rvd25yZXYueG1sUEsFBgAAAAAEAAQA+QAAAI0DAAAAAA==&#10;" strokecolor="#969696" strokeweight="1.5pt"/>
                <v:line id="Line 316" o:spid="_x0000_s1665" style="position:absolute;flip:y;visibility:visible;mso-wrap-style:square" from="4303,9319" to="4303,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7V8EAAADcAAAADwAAAGRycy9kb3ducmV2LnhtbESPzWoCQRCE74G8w9ABb3E2ARNdHUWE&#10;gFc1eG53en/iTs+40+r69hlB8FhU1VfUbNG7Vl2oi41nAx/DDBRx4W3DlYHf3c/7GFQUZIutZzJw&#10;owiL+evLDHPrr7yhy1YqlSAcczRQi4Rc61jU5DAOfSBOXuk7h5JkV2nb4TXBXas/s+xLO2w4LdQY&#10;aFVTcdyenYHjej9aHcoQCvnjqM+ljE9ejBm89cspKKFenuFHe20NfE8mcD+TjoC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3tXwQAAANwAAAAPAAAAAAAAAAAAAAAA&#10;AKECAABkcnMvZG93bnJldi54bWxQSwUGAAAAAAQABAD5AAAAjwMAAAAA&#10;" strokecolor="#969696" strokeweight="1.5pt"/>
                <v:line id="Line 317" o:spid="_x0000_s1666" style="position:absolute;flip:y;visibility:visible;mso-wrap-style:square" from="4352,9271" to="4352,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pW8AAAADdAAAADwAAAGRycy9kb3ducmV2LnhtbERPS2sCMRC+F/wPYQRvNduiZbs1iggF&#10;r2rpebqZfdTNJG5GXf+9KRS8zcf3nMVqcJ26UB9bzwZephko4tLblmsDX4fP5xxUFGSLnWcycKMI&#10;q+XoaYGF9Vfe0WUvtUohHAs00IiEQutYNuQwTn0gTlzle4eSYF9r2+M1hbtOv2bZm3bYcmpoMNCm&#10;ofK4PzsDx+33fPNThVDKL0d9riQ/eTFmMh7WH6CEBnmI/91bm+a/5zP4+yadoJ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HaVvAAAAA3QAAAA8AAAAAAAAAAAAAAAAA&#10;oQIAAGRycy9kb3ducmV2LnhtbFBLBQYAAAAABAAEAPkAAACOAwAAAAA=&#10;" strokecolor="#969696" strokeweight="1.5pt"/>
                <v:line id="Line 318" o:spid="_x0000_s1667" style="position:absolute;flip:y;visibility:visible;mso-wrap-style:square" from="4401,9219" to="440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MwMAAAADdAAAADwAAAGRycy9kb3ducmV2LnhtbERPS2vCQBC+F/wPywi91Y0FSxrdiAiC&#10;19rS8zQ7eZjs7JodNf333UKht/n4nrPZTm5QNxpj59nAcpGBIq687bgx8PF+eMpBRUG2OHgmA98U&#10;YVvOHjZYWH/nN7qdpFEphGOBBlqRUGgdq5YcxoUPxImr/ehQEhwbbUe8p3A36Ocse9EOO04NLQba&#10;t1T1p6sz0B8/V/uvOoRKzhz1tZb84sWYx/m0W4MSmuRf/Oc+2jT/NV/B7zfpBF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LzMDAAAAA3QAAAA8AAAAAAAAAAAAAAAAA&#10;oQIAAGRycy9kb3ducmV2LnhtbFBLBQYAAAAABAAEAPkAAACOAwAAAAA=&#10;" strokecolor="#969696" strokeweight="1.5pt"/>
                <v:line id="Line 319" o:spid="_x0000_s1668" style="position:absolute;flip:y;visibility:visible;mso-wrap-style:square" from="4453,9304" to="445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lSt8AAAADdAAAADwAAAGRycy9kb3ducmV2LnhtbERPS2vCQBC+C/6HZYTedFOhElM3UoSC&#10;V23pecxOHk12dpsdNf333UKht/n4nrPbT25QNxpj59nA4yoDRVx523Fj4P3tdZmDioJscfBMBr4p&#10;wr6cz3ZYWH/nE93O0qgUwrFAA61IKLSOVUsO48oH4sTVfnQoCY6NtiPeU7gb9DrLNtphx6mhxUCH&#10;lqr+fHUG+uPH0+FSh1DJJ0d9rSX/8mLMw2J6eQYlNMm/+M99tGn+Nt/A7zfpBF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UrfAAAAA3QAAAA8AAAAAAAAAAAAAAAAA&#10;oQIAAGRycy9kb3ducmV2LnhtbFBLBQYAAAAABAAEAPkAAACOAwAAAAA=&#10;" strokecolor="#969696" strokeweight="1.5pt"/>
                <v:line id="Line 320" o:spid="_x0000_s1669" style="position:absolute;flip:y;visibility:visible;mso-wrap-style:square" from="4509,9239" to="45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3LMAAAADdAAAADwAAAGRycy9kb3ducmV2LnhtbERPS2sCMRC+F/wPYQRvNduCdrs1iggF&#10;r2rpebqZfdTNJG5GXf+9KRS8zcf3nMVqcJ26UB9bzwZephko4tLblmsDX4fP5xxUFGSLnWcycKMI&#10;q+XoaYGF9Vfe0WUvtUohHAs00IiEQutYNuQwTn0gTlzle4eSYF9r2+M1hbtOv2bZXDtsOTU0GGjT&#10;UHncn52B4/Z7tvmpQijll6M+V5KfvBgzGQ/rD1BCgzzE/+6tTfPf8zf4+yadoJ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V9yzAAAAA3QAAAA8AAAAAAAAAAAAAAAAA&#10;oQIAAGRycy9kb3ducmV2LnhtbFBLBQYAAAAABAAEAPkAAACOAwAAAAA=&#10;" strokecolor="#969696" strokeweight="1.5pt"/>
                <v:line id="Line 321" o:spid="_x0000_s1670" style="position:absolute;flip:y;visibility:visible;mso-wrap-style:square" from="4558,9292" to="455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jXsMAAADdAAAADwAAAGRycy9kb3ducmV2LnhtbESPT0sDQQzF74LfYYjQm52tUFnXTksp&#10;FHq1iue4k/1jdzLTnbRdv705CN4S3st7v6w2UxjMlcbcR3awmBdgiOvoe24dfLzvH0swWZA9DpHJ&#10;wQ9l2Kzv71ZY+XjjN7oepTUawrlCB51IqqzNdUcB8zwmYtWaOAYUXcfW+hFvGh4G+1QUzzZgz9rQ&#10;YaJdR/XpeAkOTofP5e6rSamWb8720kh5juLc7GHavoIRmuTf/Hd98Ir/UiqufqMj2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KY17DAAAA3QAAAA8AAAAAAAAAAAAA&#10;AAAAoQIAAGRycy9kb3ducmV2LnhtbFBLBQYAAAAABAAEAPkAAACRAwAAAAA=&#10;" strokecolor="#969696" strokeweight="1.5pt"/>
                <v:line id="Line 322" o:spid="_x0000_s1671" style="position:absolute;flip:y;visibility:visible;mso-wrap-style:square" from="4610,9269" to="461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Gxb8AAADdAAAADwAAAGRycy9kb3ducmV2LnhtbERPS2sCMRC+F/ofwgjeataCsm6NUoSC&#10;Vx94nm5mH3UzSTejrv/eCIXe5uN7znI9uE5dqY+tZwPTSQaKuPS25drA8fD1loOKgmyx80wG7hRh&#10;vXp9WWJh/Y13dN1LrVIIxwINNCKh0DqWDTmMEx+IE1f53qEk2Nfa9nhL4a7T71k21w5bTg0NBto0&#10;VJ73F2fgvD3NNt9VCKX8cNSXSvJfL8aMR8PnByihQf7Ff+6tTfMX+QKe36QT9O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Gxb8AAADdAAAADwAAAAAAAAAAAAAAAACh&#10;AgAAZHJzL2Rvd25yZXYueG1sUEsFBgAAAAAEAAQA+QAAAI0DAAAAAA==&#10;" strokecolor="#969696" strokeweight="1.5pt"/>
                <v:line id="Line 323" o:spid="_x0000_s1672" style="position:absolute;flip:y;visibility:visible;mso-wrap-style:square" from="4659,9239" to="465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5hcIAAADdAAAADwAAAGRycy9kb3ducmV2LnhtbESPT2sCQQzF74V+hyEFb3XWgkVXRxGh&#10;4LW29Bx3sn90JzPdibr99s2h0FvCe3nvl/V2DL250ZC7yA5m0wIMcRV9x42Dz4+35wWYLMge+8jk&#10;4IcybDePD2ssfbzzO92O0hgN4Vyig1YkldbmqqWAeRoTsWp1HAKKrkNj/YB3DQ+9fSmKVxuwY21o&#10;MdG+pepyvAYHl8PXfH+qU6rkzNlea1l8R3Fu8jTuVmCERvk3/10fvOIvl8qv3+gId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X5hcIAAADdAAAADwAAAAAAAAAAAAAA&#10;AAChAgAAZHJzL2Rvd25yZXYueG1sUEsFBgAAAAAEAAQA+QAAAJADAAAAAA==&#10;" strokecolor="#969696" strokeweight="1.5pt"/>
                <v:line id="Line 324" o:spid="_x0000_s1673" style="position:absolute;flip:y;visibility:visible;mso-wrap-style:square" from="4709,9269" to="47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lcHsAAAADdAAAADwAAAGRycy9kb3ducmV2LnhtbERPS2vCQBC+C/0PyxR6042FFhPdSBEK&#10;XmtLz2N28jDZ2W121PTfu0Kht/n4nrPZTm5QFxpj59nAcpGBIq687bgx8PX5Pl+BioJscfBMBn4p&#10;wrZ8mG2wsP7KH3Q5SKNSCMcCDbQiodA6Vi05jAsfiBNX+9GhJDg22o54TeFu0M9Z9qoddpwaWgy0&#10;a6nqD2dnoN9/v+yOdQiVnDjqcy2rHy/GPD1Ob2tQQpP8i//ce5vm5/kS7t+kE3R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pXB7AAAAA3QAAAA8AAAAAAAAAAAAAAAAA&#10;oQIAAGRycy9kb3ducmV2LnhtbFBLBQYAAAAABAAEAPkAAACOAwAAAAA=&#10;" strokecolor="#969696" strokeweight="1.5pt"/>
                <v:line id="Line 325" o:spid="_x0000_s1674" style="position:absolute;flip:y;visibility:visible;mso-wrap-style:square" from="4756,9273" to="475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Cab8AAADdAAAADwAAAGRycy9kb3ducmV2LnhtbERPS2sCMRC+F/ofwhS81WwFi65GKYLg&#10;VSuex83sQzeTuBl1/fdGKPQ2H99z5svetepGXWw8G/gaZqCIC28brgzsf9efE1BRkC22nsnAgyIs&#10;F+9vc8ytv/OWbjupVArhmKOBWiTkWseiJodx6ANx4krfOZQEu0rbDu8p3LV6lGXf2mHDqaHGQKua&#10;ivPu6gycN4fx6liGUMiJo76WMrl4MWbw0f/MQAn18i/+c29smj+djuD1TTpBL5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vCab8AAADdAAAADwAAAAAAAAAAAAAAAACh&#10;AgAAZHJzL2Rvd25yZXYueG1sUEsFBgAAAAAEAAQA+QAAAI0DAAAAAA==&#10;" strokecolor="#969696" strokeweight="1.5pt"/>
                <v:line id="Line 326" o:spid="_x0000_s1675" style="position:absolute;flip:y;visibility:visible;mso-wrap-style:square" from="4805,9318" to="480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n8r8AAADdAAAADwAAAGRycy9kb3ducmV2LnhtbERPS2sCMRC+F/ofwhS81WwrLboaRYSC&#10;V7V4Hjezj7qZxM2o679vBMHbfHzPmS1616oLdbHxbOBjmIEiLrxtuDLwu/t5H4OKgmyx9UwGbhRh&#10;MX99mWFu/ZU3dNlKpVIIxxwN1CIh1zoWNTmMQx+IE1f6zqEk2FXadnhN4a7Vn1n2rR02nBpqDLSq&#10;qThuz87Acb3/Wh3KEAr546jPpYxPXowZvPXLKSihXp7ih3tt0/zJZAT3b9IJe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dn8r8AAADdAAAADwAAAAAAAAAAAAAAAACh&#10;AgAAZHJzL2Rvd25yZXYueG1sUEsFBgAAAAAEAAQA+QAAAI0DAAAAAA==&#10;" strokecolor="#969696" strokeweight="1.5pt"/>
                <v:line id="Line 327" o:spid="_x0000_s1676" style="position:absolute;flip:y;visibility:visible;mso-wrap-style:square" from="4854,9270" to="485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hr8AAADdAAAADwAAAGRycy9kb3ducmV2LnhtbERPS2sCMRC+F/ofwhS81WyLLboaRYSC&#10;V7V4Hjezj7qZxM2o679vBMHbfHzPmS1616oLdbHxbOBjmIEiLrxtuDLwu/t5H4OKgmyx9UwGbhRh&#10;MX99mWFu/ZU3dNlKpVIIxxwN1CIh1zoWNTmMQx+IE1f6zqEk2FXadnhN4a7Vn1n2rR02nBpqDLSq&#10;qThuz87Acb3/Wh3KEAr546jPpYxPXowZvPXLKSihXp7ih3tt0/zJZAT3b9IJe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d7/hr8AAADdAAAADwAAAAAAAAAAAAAAAACh&#10;AgAAZHJzL2Rvd25yZXYueG1sUEsFBgAAAAAEAAQA+QAAAI0DAAAAAA==&#10;" strokecolor="#969696" strokeweight="1.5pt"/>
                <v:line id="Line 328" o:spid="_x0000_s1677" style="position:absolute;flip:y;visibility:visible;mso-wrap-style:square" from="4903,9218" to="490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aHcAAAADdAAAADwAAAGRycy9kb3ducmV2LnhtbERPS2vCQBC+C/0PyxR6000LFhPdSBEE&#10;r7Wl5zE7eZjs7JodNf333UKht/n4nrPZTm5QNxpj59nA8yIDRVx523Fj4PNjP1+BioJscfBMBr4p&#10;wrZ8mG2wsP7O73Q7SqNSCMcCDbQiodA6Vi05jAsfiBNX+9GhJDg22o54T+Fu0C9Z9qoddpwaWgy0&#10;a6nqj1dnoD98LXenOoRKzhz1tZbVxYsxT4/T2xqU0CT/4j/3wab5eb6E32/SCbr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SWh3AAAAA3QAAAA8AAAAAAAAAAAAAAAAA&#10;oQIAAGRycy9kb3ducmV2LnhtbFBLBQYAAAAABAAEAPkAAACOAwAAAAA=&#10;" strokecolor="#969696" strokeweight="1.5pt"/>
                <v:line id="Line 329" o:spid="_x0000_s1678" style="position:absolute;flip:y;visibility:visible;mso-wrap-style:square" from="4955,9303" to="49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Ear8AAADdAAAADwAAAGRycy9kb3ducmV2LnhtbERPS2sCMRC+C/0PYQreNFtB0dUoRRC8&#10;akvP42b2oZtJ3Iy6/fdNQfA2H99zVpvetepOXWw8G/gYZ6CIC28brgx8f+1Gc1BRkC22nsnAL0XY&#10;rN8GK8ytf/CB7kepVArhmKOBWiTkWseiJodx7ANx4krfOZQEu0rbDh8p3LV6kmUz7bDh1FBjoG1N&#10;xeV4cwYu+5/p9lSGUMiZo76VMr96MWb43n8uQQn18hI/3Xub5i8WM/j/Jp2g1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kDEar8AAADdAAAADwAAAAAAAAAAAAAAAACh&#10;AgAAZHJzL2Rvd25yZXYueG1sUEsFBgAAAAAEAAQA+QAAAI0DAAAAAA==&#10;" strokecolor="#969696" strokeweight="1.5pt"/>
                <v:line id="Line 330" o:spid="_x0000_s1679" style="position:absolute;flip:y;visibility:visible;mso-wrap-style:square" from="5012,8618" to="50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APcQAAADdAAAADwAAAGRycy9kb3ducmV2LnhtbERPS2sCMRC+F/wPYYReimbrobqrUcQi&#10;1UMRH3geN+Pu6mayJKmu/74pFLzNx/ecyaw1tbiR85VlBe/9BARxbnXFhYLDftkbgfABWWNtmRQ8&#10;yMNs2nmZYKbtnbd024VCxBD2GSooQ2gyKX1ekkHftw1x5M7WGQwRukJqh/cYbmo5SJIPabDi2FBi&#10;Q4uS8uvuxyg4ns6L1WY75OroPvlt/bU/pd8XpV677XwMIlAbnuJ/90rH+Wk6hL9v4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YA9xAAAAN0AAAAPAAAAAAAAAAAA&#10;AAAAAKECAABkcnMvZG93bnJldi54bWxQSwUGAAAAAAQABAD5AAAAkgMAAAAA&#10;" strokecolor="maroon" strokeweight="1.5pt"/>
                <v:line id="Line 331" o:spid="_x0000_s1680" style="position:absolute;flip:y;visibility:visible;mso-wrap-style:square" from="5061,8710" to="50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UT8cAAADdAAAADwAAAGRycy9kb3ducmV2LnhtbESPQW/CMAyF75P2HyJP2mWClB0Y7QgI&#10;MU2Dw4SAibNpTNutcaokg/Lv8WHSbrbe83ufp/PetepMITaeDYyGGSji0tuGKwNf+/fBBFRMyBZb&#10;z2TgShHms/u7KRbWX3hL512qlIRwLNBAnVJXaB3LmhzGoe+IRTv54DDJGiptA14k3LX6OcvG2mHD&#10;0lBjR8uayp/drzNwOJ6Wq832hZtDeOOn9cf+mH9+G/P40C9eQSXq07/573plBT/PBVe+kRH0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bhRPxwAAAN0AAAAPAAAAAAAA&#10;AAAAAAAAAKECAABkcnMvZG93bnJldi54bWxQSwUGAAAAAAQABAD5AAAAlQMAAAAA&#10;" strokecolor="maroon" strokeweight="1.5pt"/>
                <v:line id="Line 332" o:spid="_x0000_s1681" style="position:absolute;flip:y;visibility:visible;mso-wrap-style:square" from="5113,8882" to="511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x1MQAAADdAAAADwAAAGRycy9kb3ducmV2LnhtbERPS2sCMRC+F/wPYQQvRbN6aN3VKKJI&#10;9VCKDzyPm3F3dTNZklS3/94UCr3Nx/ec6bw1tbiT85VlBcNBAoI4t7riQsHxsO6PQfiArLG2TAp+&#10;yMN81nmZYqbtg3d034dCxBD2GSooQ2gyKX1ekkE/sA1x5C7WGQwRukJqh48Ybmo5SpI3abDi2FBi&#10;Q8uS8tv+2yg4nS/LzdfunauTW/Hr9uNwTj+vSvW67WICIlAb/sV/7o2O89M0hd9v4gl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rHUxAAAAN0AAAAPAAAAAAAAAAAA&#10;AAAAAKECAABkcnMvZG93bnJldi54bWxQSwUGAAAAAAQABAD5AAAAkgMAAAAA&#10;" strokecolor="maroon" strokeweight="1.5pt"/>
                <v:line id="Line 333" o:spid="_x0000_s1682" style="position:absolute;flip:y;visibility:visible;mso-wrap-style:square" from="5162,9217" to="51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pHvcEAAADdAAAADwAAAGRycy9kb3ducmV2LnhtbESPTWsCQQyG74X+hyEFbzrbgkW2jlKE&#10;gtdq8Rx3sh91JzPdibr+e3MQegxv3id5lusx9OZCQ+4iO3idFWCIq+g7bhz87L+mCzBZkD32kcnB&#10;jTKsV89PSyx9vPI3XXbSGIVwLtFBK5JKa3PVUsA8i4lYszoOAUXHobF+wKvCQ2/fiuLdBuxYL7SY&#10;aNNSddqdg4PT9jDfHOuUKvnlbM+1LP6iODd5GT8/wAiN8r/8aG+9AyXq/2qjJm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ke9wQAAAN0AAAAPAAAAAAAAAAAAAAAA&#10;AKECAABkcnMvZG93bnJldi54bWxQSwUGAAAAAAQABAD5AAAAjwMAAAAA&#10;" strokecolor="#969696" strokeweight="1.5pt"/>
                <v:line id="Line 334" o:spid="_x0000_s1683" style="position:absolute;flip:y;visibility:visible;mso-wrap-style:square" from="5212,8618" to="52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D6sYAAADdAAAADwAAAGRycy9kb3ducmV2LnhtbESPT2vCQBTE7wW/w/KEXopu0kNto6uU&#10;lFI9iPgHz8/sM4nNvg27W02/vSsIHoeZ+Q0zmXWmEWdyvrasIB0mIIgLq2suFey234N3ED4ga2ws&#10;k4J/8jCb9p4mmGl74TWdN6EUEcI+QwVVCG0mpS8qMuiHtiWO3tE6gyFKV0rt8BLhppGvSfImDdYc&#10;FypsKa+o+N38GQX7wzGfr9Yjrvfui18WP9vDx/Kk1HO/+xyDCNSFR/jenmsFkZjC7U1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A+rGAAAA3QAAAA8AAAAAAAAA&#10;AAAAAAAAoQIAAGRycy9kb3ducmV2LnhtbFBLBQYAAAAABAAEAPkAAACUAwAAAAA=&#10;" strokecolor="maroon" strokeweight="1.5pt"/>
                <v:line id="Line 335" o:spid="_x0000_s1684" style="position:absolute;flip:y;visibility:visible;mso-wrap-style:square" from="5259,8965" to="52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mdncYAAADdAAAADwAAAGRycy9kb3ducmV2LnhtbESPT2vCQBTE7wW/w/KEXorZ6KG20VWK&#10;UrQHKf7B80v2mcRm34bdVdNv3xWEHoeZ+Q0znXemEVdyvrasYJikIIgLq2suFRz2n4M3ED4ga2ws&#10;k4Jf8jCf9Z6mmGl74y1dd6EUEcI+QwVVCG0mpS8qMugT2xJH72SdwRClK6V2eItw08hRmr5KgzXH&#10;hQpbWlRU/OwuRsExPy3W39sx10e35Jev1T5/35yVeu53HxMQgbrwH36011pBJI7g/i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ZnZ3GAAAA3QAAAA8AAAAAAAAA&#10;AAAAAAAAoQIAAGRycy9kb3ducmV2LnhtbFBLBQYAAAAABAAEAPkAAACUAwAAAAA=&#10;" strokecolor="maroon" strokeweight="1.5pt"/>
                <v:line id="Line 336" o:spid="_x0000_s1685" style="position:absolute;flip:y;visibility:visible;mso-wrap-style:square" from="5308,9117" to="53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jZysAAAADdAAAADwAAAGRycy9kb3ducmV2LnhtbESPzWoCQRCE7wHfYWjBW5w1YpDVUUQQ&#10;vEaD53an90d3esadVjdvnxECORZV9RW1XPeuVQ/qYuPZwGScgSIuvG24MvB93L3PQUVBtth6JgM/&#10;FGG9GrwtMbf+yV/0OEilEoRjjgZqkZBrHYuaHMaxD8TJK33nUJLsKm07fCa4a/VHln1qhw2nhRoD&#10;bWsqroe7M3Ddn2bbcxlCIReO+l7K/ObFmNGw3yxACfXyH/5r762BRJzC6016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o2crAAAAA3QAAAA8AAAAAAAAAAAAAAAAA&#10;oQIAAGRycy9kb3ducmV2LnhtbFBLBQYAAAAABAAEAPkAAACOAwAAAAA=&#10;" strokecolor="#969696" strokeweight="1.5pt"/>
                <v:line id="Line 337" o:spid="_x0000_s1686" style="position:absolute;flip:y;visibility:visible;mso-wrap-style:square" from="5357,8710" to="5357,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gcsYAAADdAAAADwAAAGRycy9kb3ducmV2LnhtbESPW2sCMRSE3wv+h3CEvhTNWsTLahSx&#10;FO2DiBd8Pm6Ou9tuTpYk6vrvG6HQx2FmvmGm88ZU4kbOl5YV9LoJCOLM6pJzBcfDZ2cEwgdkjZVl&#10;UvAgD/NZ62WKqbZ33tFtH3IRIexTVFCEUKdS+qwgg75ra+LoXawzGKJ0udQO7xFuKvmeJANpsOS4&#10;UGBNy4Kyn/3VKDidL8v1djfk8uQ++O1rdTiPN99KvbabxQREoCb8h//aa60gEvvwfBOf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8oHLGAAAA3QAAAA8AAAAAAAAA&#10;AAAAAAAAoQIAAGRycy9kb3ducmV2LnhtbFBLBQYAAAAABAAEAPkAAACUAwAAAAA=&#10;" strokecolor="maroon" strokeweight="1.5pt"/>
                <v:line id="Line 338" o:spid="_x0000_s1687" style="position:absolute;flip:y;visibility:visible;mso-wrap-style:square" from="5406,8940" to="5406,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F6cYAAADdAAAADwAAAGRycy9kb3ducmV2LnhtbESPW2sCMRSE3wv+h3CEvhTNWvC2GkUs&#10;Rfsg4gWfj5vj7rabkyWJuv77Rij0cZiZb5jpvDGVuJHzpWUFvW4CgjizuuRcwfHw2RmB8AFZY2WZ&#10;FDzIw3zWepliqu2dd3Tbh1xECPsUFRQh1KmUPivIoO/amjh6F+sMhihdLrXDe4SbSr4nyUAaLDku&#10;FFjTsqDsZ381Ck7ny3K93Q25PLkPfvtaHc7jzbdSr+1mMQERqAn/4b/2WiuIxD4838Qn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wBenGAAAA3QAAAA8AAAAAAAAA&#10;AAAAAAAAoQIAAGRycy9kb3ducmV2LnhtbFBLBQYAAAAABAAEAPkAAACUAwAAAAA=&#10;" strokecolor="maroon" strokeweight="1.5pt"/>
                <v:line id="Line 339" o:spid="_x0000_s1688" style="position:absolute;flip:y;visibility:visible;mso-wrap-style:square" from="5458,8839" to="545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KbnsUAAADdAAAADwAAAGRycy9kb3ducmV2LnhtbESPQWvCQBSE74X+h+UVeil1Uw+tRleR&#10;FKkeihiL52f2mUSzb8Pu1sR/3xUKHoeZ+YaZznvTiAs5X1tW8DZIQBAXVtdcKvjZLV9HIHxA1thY&#10;JgVX8jCfPT5MMdW24y1d8lCKCGGfooIqhDaV0hcVGfQD2xJH72idwRClK6V22EW4aeQwSd6lwZrj&#10;QoUtZRUV5/zXKNgfjtlqs/3geu8++WX9tTuMv09KPT/1iwmIQH24h//bK63gRoTbm/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KbnsUAAADdAAAADwAAAAAAAAAA&#10;AAAAAAChAgAAZHJzL2Rvd25yZXYueG1sUEsFBgAAAAAEAAQA+QAAAJMDAAAAAA==&#10;" strokecolor="maroon" strokeweight="1.5pt"/>
                <v:line id="Line 340" o:spid="_x0000_s1689" style="position:absolute;flip:y;visibility:visible;mso-wrap-style:square" from="5515,9000" to="55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4+BcUAAADdAAAADwAAAGRycy9kb3ducmV2LnhtbESPT2sCMRTE74LfITzBi2i2Hmq7GqVY&#10;pHqQ4h88PzfP3bWblyWJun57Iwg9DjPzG2Yya0wlruR8aVnB2yABQZxZXXKuYL9b9D9A+ICssbJM&#10;Cu7kYTZttyaYanvjDV23IRcRwj5FBUUIdSqlzwoy6Ae2Jo7eyTqDIUqXS+3wFuGmksMkeZcGS44L&#10;BdY0Lyj7216MgsPxNF/+bkZcHtw391Y/u+Pn+qxUt9N8jUEEasJ/+NVeagWROILnm/g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4+BcUAAADdAAAADwAAAAAAAAAA&#10;AAAAAAChAgAAZHJzL2Rvd25yZXYueG1sUEsFBgAAAAAEAAQA+QAAAJMDAAAAAA==&#10;" strokecolor="maroon" strokeweight="1.5pt"/>
                <v:line id="Line 341" o:spid="_x0000_s1690" style="position:absolute;flip:y;visibility:visible;mso-wrap-style:square" from="5564,8710" to="556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Gqd8YAAADdAAAADwAAAGRycy9kb3ducmV2LnhtbESPwW7CMAyG75P2DpEncZkghcM2OgJC&#10;IAQcpgmYOJvGtN0ap0oCdG+PD5N2tH7/n/1NZp1r1JVCrD0bGA4yUMSFtzWXBr4Oq/4bqJiQLTae&#10;ycAvRZhNHx8mmFt/4x1d96lUAuGYo4EqpTbXOhYVOYwD3xJLdvbBYZIxlNoGvAncNXqUZS/aYc1y&#10;ocKWFhUVP/uLM3A8nRebz90r18ew5Oft+nAaf3wb03vq5u+gEnXpf/mvvbEGhCjvio2YgJ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xqnfGAAAA3QAAAA8AAAAAAAAA&#10;AAAAAAAAoQIAAGRycy9kb3ducmV2LnhtbFBLBQYAAAAABAAEAPkAAACUAwAAAAA=&#10;" strokecolor="maroon" strokeweight="1.5pt"/>
                <v:line id="Line 342" o:spid="_x0000_s1691" style="position:absolute;flip:y;visibility:visible;mso-wrap-style:square" from="5616,9117" to="561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uIMAAAADdAAAADwAAAGRycy9kb3ducmV2LnhtbESPzWoCQRCE7wHfYWjBW5w1YNDVUUQI&#10;eNWEnNud3h/d6Rl3Wl3f3hECORZV9RW1XPeuVTfqYuPZwGScgSIuvG24MvDz/fU+AxUF2WLrmQw8&#10;KMJ6NXhbYm79nfd0O0ilEoRjjgZqkZBrHYuaHMaxD8TJK33nUJLsKm07vCe4a/VHln1qhw2nhRoD&#10;bWsqzoerM3De/U63xzKEQk4c9bWU2cWLMaNhv1mAEurlP/zX3lkDiTiH15v0BP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A7iDAAAAA3QAAAA8AAAAAAAAAAAAAAAAA&#10;oQIAAGRycy9kb3ducmV2LnhtbFBLBQYAAAAABAAEAPkAAACOAwAAAAA=&#10;" strokecolor="#969696" strokeweight="1.5pt"/>
                <v:line id="Line 343" o:spid="_x0000_s1692" style="position:absolute;flip:y;visibility:visible;mso-wrap-style:square" from="5665,8789" to="566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4wrMMAAADdAAAADwAAAGRycy9kb3ducmV2LnhtbERPy4rCMBTdC/MP4Q7MRsZUF+pUo4gy&#10;qAsRH7i+Nte2M81NSaLWvzcLweXhvMfTxlTiRs6XlhV0OwkI4szqknMFx8Pv9xCED8gaK8uk4EEe&#10;ppOP1hhTbe+8o9s+5CKGsE9RQRFCnUrps4IM+o6tiSN3sc5giNDlUju8x3BTyV6S9KXBkmNDgTXN&#10;C8r+91ej4HS+zFfb3YDLk1twe708nH82f0p9fTazEYhATXiLX+6VVtBLunF/fBOfgJ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MKzDAAAA3QAAAA8AAAAAAAAAAAAA&#10;AAAAoQIAAGRycy9kb3ducmV2LnhtbFBLBQYAAAAABAAEAPkAAACRAwAAAAA=&#10;" strokecolor="maroon" strokeweight="1.5pt"/>
                <v:line id="Line 344" o:spid="_x0000_s1693" style="position:absolute;flip:y;visibility:visible;mso-wrap-style:square" from="5715,8618" to="57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N8cAAADdAAAADwAAAGRycy9kb3ducmV2LnhtbESPT2vCQBTE70K/w/IKXqRu4qG10VWK&#10;RbSHIv4h55fsM0mbfRt2V02/fbdQ8DjMzG+Y+bI3rbiS841lBek4AUFcWt1wpeB0XD9NQfiArLG1&#10;TAp+yMNy8TCYY6btjfd0PYRKRAj7DBXUIXSZlL6syaAf2444emfrDIYoXSW1w1uEm1ZOkuRZGmw4&#10;LtTY0aqm8vtwMQry4rza7vYv3OTunUcfm2Px+vml1PCxf5uBCNSHe/i/vdUKJkmawt+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EpU3xwAAAN0AAAAPAAAAAAAA&#10;AAAAAAAAAKECAABkcnMvZG93bnJldi54bWxQSwUGAAAAAAQABAD5AAAAlQMAAAAA&#10;" strokecolor="maroon" strokeweight="1.5pt"/>
                <v:line id="Line 345" o:spid="_x0000_s1694" style="position:absolute;flip:y;visibility:visible;mso-wrap-style:square" from="5762,8940" to="576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LQMcAAADdAAAADwAAAGRycy9kb3ducmV2LnhtbESPT2sCMRTE7wW/Q3hCL0Wz7sHW1Sii&#10;lNqDiH/w/Nw8d1c3L0uS6vrtG6HQ4zAzv2Ems9bU4kbOV5YVDPoJCOLc6ooLBYf9Z+8DhA/IGmvL&#10;pOBBHmbTzssEM23vvKXbLhQiQthnqKAMocmk9HlJBn3fNsTRO1tnMETpCqkd3iPc1DJNkqE0WHFc&#10;KLGhRUn5dfdjFBxP58Vqs33n6uiW/Pb9tT+N1helXrvtfAwiUBv+w3/tlVaQJoMUnm/iE5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wAtAxwAAAN0AAAAPAAAAAAAA&#10;AAAAAAAAAKECAABkcnMvZG93bnJldi54bWxQSwUGAAAAAAQABAD5AAAAlQMAAAAA&#10;" strokecolor="maroon" strokeweight="1.5pt"/>
                <v:line id="Line 346" o:spid="_x0000_s1695" style="position:absolute;flip:y;visibility:visible;mso-wrap-style:square" from="5811,8710" to="581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yu28YAAADdAAAADwAAAGRycy9kb3ducmV2LnhtbESPQWsCMRSE74L/ITzBS6lZFardGqVY&#10;RHsQUYvn5+a5u7p5WZKo679vCgWPw8x8w0xmjanEjZwvLSvo9xIQxJnVJecKfvaL1zEIH5A1VpZJ&#10;wYM8zKbt1gRTbe+8pdsu5CJC2KeooAihTqX0WUEGfc/WxNE7WWcwROlyqR3eI9xUcpAkb9JgyXGh&#10;wJrmBWWX3dUoOBxP89VmO+Ly4L745Xu5P76vz0p1O83nB4hATXiG/9srrWCQ9Ifw9yY+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MrtvGAAAA3QAAAA8AAAAAAAAA&#10;AAAAAAAAoQIAAGRycy9kb3ducmV2LnhtbFBLBQYAAAAABAAEAPkAAACUAwAAAAA=&#10;" strokecolor="maroon" strokeweight="1.5pt"/>
                <v:line id="Line 347" o:spid="_x0000_s1696" style="position:absolute;flip:y;visibility:visible;mso-wrap-style:square" from="5860,8664" to="586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U2r8YAAADdAAAADwAAAGRycy9kb3ducmV2LnhtbESPQWsCMRSE74L/ITzBS6lZRardGqVY&#10;RHsQUYvn5+a5u7p5WZKo679vCgWPw8x8w0xmjanEjZwvLSvo9xIQxJnVJecKfvaL1zEIH5A1VpZJ&#10;wYM8zKbt1gRTbe+8pdsu5CJC2KeooAihTqX0WUEGfc/WxNE7WWcwROlyqR3eI9xUcpAkb9JgyXGh&#10;wJrmBWWX3dUoOBxP89VmO+Ly4L745Xu5P76vz0p1O83nB4hATXiG/9srrWCQ9Ifw9yY+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lNq/GAAAA3QAAAA8AAAAAAAAA&#10;AAAAAAAAoQIAAGRycy9kb3ducmV2LnhtbFBLBQYAAAAABAAEAPkAAACUAwAAAAA=&#10;" strokecolor="maroon" strokeweight="1.5pt"/>
                <v:line id="Line 348" o:spid="_x0000_s1697" style="position:absolute;flip:y;visibility:visible;mso-wrap-style:square" from="5909,9217" to="5909,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y+MEAAADdAAAADwAAAGRycy9kb3ducmV2LnhtbESPzYoCMRCE7wu+Q2jB25pRcJHRKCII&#10;XtVlz+2k50cnnThpdXx7s7Cwx6KqvqKW69616kFdbDwbmIwzUMSFtw1XBr5Pu885qCjIFlvPZOBF&#10;EdarwccSc+uffKDHUSqVIBxzNFCLhFzrWNTkMI59IE5e6TuHkmRXadvhM8Fdq6dZ9qUdNpwWagy0&#10;ram4Hu/OwHX/M9ueyxAKuXDU91LmNy/GjIb9ZgFKqJf/8F97bw1Ms8kMft+kJ6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1HL4wQAAAN0AAAAPAAAAAAAAAAAAAAAA&#10;AKECAABkcnMvZG93bnJldi54bWxQSwUGAAAAAAQABAD5AAAAjwMAAAAA&#10;" strokecolor="#969696" strokeweight="1.5pt"/>
                <v:line id="Line 349" o:spid="_x0000_s1698" style="position:absolute;flip:y;visibility:visible;mso-wrap-style:square" from="5961,8789" to="59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Q8cAAADdAAAADwAAAGRycy9kb3ducmV2LnhtbESPQWvCQBSE70L/w/IKXqTZ6MG2qasU&#10;RbQHKcbi+SX7TNJm34bdVeO/7wqFHoeZ+YaZLXrTigs531hWME5SEMSl1Q1XCr4O66cXED4ga2wt&#10;k4IbeVjMHwYzzLS98p4ueahEhLDPUEEdQpdJ6cuaDPrEdsTRO1lnMETpKqkdXiPctHKSplNpsOG4&#10;UGNHy5rKn/xsFByL03L7uX/m5uhWPPrYHIrX3bdSw8f+/Q1EoD78h//aW61gko6ncH8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w1DxwAAAN0AAAAPAAAAAAAA&#10;AAAAAAAAAKECAABkcnMvZG93bnJldi54bWxQSwUGAAAAAAQABAD5AAAAlQMAAAAA&#10;" strokecolor="maroon" strokeweight="1.5pt"/>
                <v:line id="Line 350" o:spid="_x0000_s1699" style="position:absolute;flip:y;visibility:visible;mso-wrap-style:square" from="6017,8618" to="60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o2MYAAADdAAAADwAAAGRycy9kb3ducmV2LnhtbESPQWsCMRSE7wX/Q3hCL0Wzeqi6GqVY&#10;SvVQxFU8PzfP3bWblyVJdf33Rih4HGbmG2a2aE0tLuR8ZVnBoJ+AIM6trrhQsN999cYgfEDWWFsm&#10;BTfysJh3XmaYanvlLV2yUIgIYZ+igjKEJpXS5yUZ9H3bEEfvZJ3BEKUrpHZ4jXBTy2GSvEuDFceF&#10;EhtalpT/Zn9GweF4Wq422xFXB/fJb+vv3XHyc1bqtdt+TEEEasMz/N9eaQXDZDCCx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3qNjGAAAA3QAAAA8AAAAAAAAA&#10;AAAAAAAAoQIAAGRycy9kb3ducmV2LnhtbFBLBQYAAAAABAAEAPkAAACUAwAAAAA=&#10;" strokecolor="maroon" strokeweight="1.5pt"/>
                <v:line id="Line 351" o:spid="_x0000_s1700" style="position:absolute;flip:y;visibility:visible;mso-wrap-style:square" from="6066,8940" to="606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8qsMAAADdAAAADwAAAGRycy9kb3ducmV2LnhtbERPy4rCMBTdC/MP4Q7MRsZUF+pUo4gy&#10;qAsRH7i+Nte2M81NSaLWvzcLweXhvMfTxlTiRs6XlhV0OwkI4szqknMFx8Pv9xCED8gaK8uk4EEe&#10;ppOP1hhTbe+8o9s+5CKGsE9RQRFCnUrps4IM+o6tiSN3sc5giNDlUju8x3BTyV6S9KXBkmNDgTXN&#10;C8r+91ej4HS+zFfb3YDLk1twe708nH82f0p9fTazEYhATXiLX+6VVtBLunFufBOfgJ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oPKrDAAAA3QAAAA8AAAAAAAAAAAAA&#10;AAAAoQIAAGRycy9kb3ducmV2LnhtbFBLBQYAAAAABAAEAPkAAACRAwAAAAA=&#10;" strokecolor="maroon" strokeweight="1.5pt"/>
                <v:line id="Line 352" o:spid="_x0000_s1701" style="position:absolute;flip:y;visibility:visible;mso-wrap-style:square" from="6118,8767" to="61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ZMccAAADdAAAADwAAAGRycy9kb3ducmV2LnhtbESPQWvCQBSE74L/YXmFXkQ3emg1dZVi&#10;KeqhiFpyfsk+k9Ts27C7avrv3ULB4zAz3zDzZWcacSXna8sKxqMEBHFhdc2lgu/j53AKwgdkjY1l&#10;UvBLHpaLfm+OqbY33tP1EEoRIexTVFCF0KZS+qIig35kW+LonawzGKJ0pdQObxFuGjlJkhdpsOa4&#10;UGFLq4qK8+FiFGT5abXZ7V+5ztwHD7brYz77+lHq+al7fwMRqAuP8H97oxVMkvEM/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JkxxwAAAN0AAAAPAAAAAAAA&#10;AAAAAAAAAKECAABkcnMvZG93bnJldi54bWxQSwUGAAAAAAQABAD5AAAAlQMAAAAA&#10;" strokecolor="maroon" strokeweight="1.5pt"/>
                <v:line id="Line 353" o:spid="_x0000_s1702" style="position:absolute;flip:y;visibility:visible;mso-wrap-style:square" from="6167,9117" to="61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8b3b4AAADdAAAADwAAAGRycy9kb3ducmV2LnhtbERPS4vCMBC+C/6HMMLeNLXgIl2jiCB4&#10;1V08zzbThzaT2Ixa//3msODx43uvNoPr1IP62Ho2MJ9loIhLb1uuDfx876dLUFGQLXaeycCLImzW&#10;49EKC+uffKTHSWqVQjgWaKARCYXWsWzIYZz5QJy4yvcOJcG+1rbHZwp3nc6z7FM7bDk1NBho11B5&#10;Pd2dgevhvNj9ViGUcuGo75Usb16M+ZgM2y9QQoO8xf/ugzWQZ3nan96kJ6DX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zxvdvgAAAN0AAAAPAAAAAAAAAAAAAAAAAKEC&#10;AABkcnMvZG93bnJldi54bWxQSwUGAAAAAAQABAD5AAAAjAMAAAAA&#10;" strokecolor="#969696" strokeweight="1.5pt"/>
                <v:line id="Line 354" o:spid="_x0000_s1703" style="position:absolute;flip:y;visibility:visible;mso-wrap-style:square" from="6217,8684" to="62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fiscAAADdAAAADwAAAGRycy9kb3ducmV2LnhtbESPT2sCMRTE7wW/Q3hCL0Wz7sHW1Sii&#10;lNqDiH/w/Nw8d1c3L0uS6vrtG6HQ4zAzv2Ems9bU4kbOV5YVDPoJCOLc6ooLBYf9Z+8DhA/IGmvL&#10;pOBBHmbTzssEM23vvKXbLhQiQthnqKAMocmk9HlJBn3fNsTRO1tnMETpCqkd3iPc1DJNkqE0WHFc&#10;KLGhRUn5dfdjFBxP58Vqs33n6uiW/Pb9tT+N1helXrvtfAwiUBv+w3/tlVaQJukAnm/iE5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fl+KxwAAAN0AAAAPAAAAAAAA&#10;AAAAAAAAAKECAABkcnMvZG93bnJldi54bWxQSwUGAAAAAAQABAD5AAAAlQMAAAAA&#10;" strokecolor="maroon" strokeweight="1.5pt"/>
                <v:line id="Line 355" o:spid="_x0000_s1704" style="position:absolute;flip:y;visibility:visible;mso-wrap-style:square" from="6264,8789" to="626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B/ccAAADdAAAADwAAAGRycy9kb3ducmV2LnhtbESPQWvCQBSE74L/YXmCF2k25tBqmlVE&#10;kdpDKWrx/Mw+k9Ts27C71fTfdwuFHoeZ+YYplr1pxY2cbywrmCYpCOLS6oYrBR/H7cMMhA/IGlvL&#10;pOCbPCwXw0GBubZ33tPtECoRIexzVFCH0OVS+rImgz6xHXH0LtYZDFG6SmqH9wg3rczS9FEabDgu&#10;1NjRuqbyevgyCk7ny3r3vn/i5uQ2PHl9OZ7nb59KjUf96hlEoD78h//aO60gS7MMft/E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rMH9xwAAAN0AAAAPAAAAAAAA&#10;AAAAAAAAAKECAABkcnMvZG93bnJldi54bWxQSwUGAAAAAAQABAD5AAAAlQMAAAAA&#10;" strokecolor="maroon" strokeweight="1.5pt"/>
                <v:line id="Line 356" o:spid="_x0000_s1705" style="position:absolute;flip:y;visibility:visible;mso-wrap-style:square" from="6313,9160" to="631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2FqsIAAADdAAAADwAAAGRycy9kb3ducmV2LnhtbESPzWoCQRCE74G8w9CCtzjrSoKsjhKE&#10;gNcY8dzu9P7EnZ7JTqvr2zuCkGNRVV9Ry/XgOnWhPraeDUwnGSji0tuWawP7n6+3OagoyBY7z2Tg&#10;RhHWq9eXJRbWX/mbLjupVYJwLNBAIxIKrWPZkMM48YE4eZXvHUqSfa1tj9cEd53Os+xDO2w5LTQY&#10;aNNQedqdnYHT9vC+OVYhlPLLUZ8rmf95MWY8Gj4XoIQG+Q8/21trIM/yGTzepCe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2FqsIAAADdAAAADwAAAAAAAAAAAAAA&#10;AAChAgAAZHJzL2Rvd25yZXYueG1sUEsFBgAAAAAEAAQA+QAAAJADAAAAAA==&#10;" strokecolor="#969696" strokeweight="1.5pt"/>
                <v:line id="Line 357" o:spid="_x0000_s1706" style="position:absolute;flip:y;visibility:visible;mso-wrap-style:square" from="6362,8644" to="63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8EscAAADdAAAADwAAAGRycy9kb3ducmV2LnhtbESPT2sCMRTE7wW/Q3gFL6VmXaStW6MU&#10;RdSDFP/g+bl57q7dvCxJ1PXbm0Khx2FmfsOMJq2pxZWcrywr6PcSEMS51RUXCva7+esHCB+QNdaW&#10;ScGdPEzGnacRZtreeEPXbShEhLDPUEEZQpNJ6fOSDPqebYijd7LOYIjSFVI7vEW4qWWaJG/SYMVx&#10;ocSGpiXlP9uLUXA4nqbL7807Vwc345fVYnccrs9KdZ/br08QgdrwH/5rL7WCNEkH8PsmPgE5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fwSxwAAAN0AAAAPAAAAAAAA&#10;AAAAAAAAAKECAABkcnMvZG93bnJldi54bWxQSwUGAAAAAAQABAD5AAAAlQMAAAAA&#10;" strokecolor="maroon" strokeweight="1.5pt"/>
                <v:line id="Line 358" o:spid="_x0000_s1707" style="position:absolute;flip:y;visibility:visible;mso-wrap-style:square" from="6411,9218" to="64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4RcEAAADdAAAADwAAAGRycy9kb3ducmV2LnhtbESPzWoCQRCE74LvMLSQm866YJDVUUQI&#10;eI2GnNud3h/d6Rl3Wt28vRMI5FhU1VfUeju4Tj2oj61nA/NZBoq49Lbl2sDX6WO6BBUF2WLnmQz8&#10;UITtZjxaY2H9kz/pcZRaJQjHAg00IqHQOpYNOYwzH4iTV/neoSTZ19r2+Exw1+k8y961w5bTQoOB&#10;9g2V1+PdGbgevhf7cxVCKReO+l7J8ubFmLfJsFuBEhrkP/zXPlgDeZYv4PdNegJ6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uLhFwQAAAN0AAAAPAAAAAAAAAAAAAAAA&#10;AKECAABkcnMvZG93bnJldi54bWxQSwUGAAAAAAQABAD5AAAAjwMAAAAA&#10;" strokecolor="#969696" strokeweight="1.5pt"/>
                <v:line id="Line 359" o:spid="_x0000_s1708" style="position:absolute;flip:y;visibility:visible;mso-wrap-style:square" from="6463,8731" to="646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H/scAAADdAAAADwAAAGRycy9kb3ducmV2LnhtbESPT2vCQBTE74V+h+UVvJS6aQ7WRlcp&#10;ilQPRfxDzi/ZZ5I2+zbsrpp+e7dQ8DjMzG+Y6bw3rbiQ841lBa/DBARxaXXDlYLjYfUyBuEDssbW&#10;Min4JQ/z2ePDFDNtr7yjyz5UIkLYZ6igDqHLpPRlTQb90HbE0TtZZzBE6SqpHV4j3LQyTZKRNNhw&#10;XKixo0VN5c/+bBTkxWmx3u7euMndkp83n4fi/etbqcFT/zEBEagP9/B/e60VpEk6gr8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8f+xwAAAN0AAAAPAAAAAAAA&#10;AAAAAAAAAKECAABkcnMvZG93bnJldi54bWxQSwUGAAAAAAQABAD5AAAAlQMAAAAA&#10;" strokecolor="maroon" strokeweight="1.5pt"/>
                <v:line id="Line 360" o:spid="_x0000_s1709" style="position:absolute;flip:y;visibility:visible;mso-wrap-style:square" from="6520,8593" to="65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tiZccAAADdAAAADwAAAGRycy9kb3ducmV2LnhtbESPT2vCQBTE74V+h+UVvJRmYw61jVlF&#10;FKk9iPgHz8/sM0mbfRt2V02/fbcg9DjMzG+YYtqbVlzJ+caygmGSgiAurW64UnDYL1/eQPiArLG1&#10;TAp+yMN08vhQYK7tjbd03YVKRAj7HBXUIXS5lL6syaBPbEccvbN1BkOUrpLa4S3CTSuzNH2VBhuO&#10;CzV2NK+p/N5djILj6TxfbbYjbo5uwc+fH/vT+/pLqcFTPxuDCNSH//C9vdIKsjQbwd+b+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22JlxwAAAN0AAAAPAAAAAAAA&#10;AAAAAAAAAKECAABkcnMvZG93bnJldi54bWxQSwUGAAAAAAQABAD5AAAAlQMAAAAA&#10;" strokecolor="maroon" strokeweight="1.5pt"/>
                <v:line id="Line 361" o:spid="_x0000_s1710" style="position:absolute;flip:y;visibility:visible;mso-wrap-style:square" from="6569,8940" to="6569,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T2F8QAAADdAAAADwAAAGRycy9kb3ducmV2LnhtbERPz2vCMBS+D/wfwhO8jDVdD1O7RhGH&#10;zB1EqsPzs3m2nc1LSTLt/vvlMNjx4/tdLAfTiRs531pW8JykIIgrq1uuFXweN08zED4ga+wsk4If&#10;8rBcjB4KzLW9c0m3Q6hFDGGfo4ImhD6X0lcNGfSJ7Ykjd7HOYIjQ1VI7vMdw08ksTV+kwZZjQ4M9&#10;rRuqrodvo+B0vqy3+3LK7cm98ePH+/E8330pNRkPq1cQgYbwL/5zb7WCLM3i3Pg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PYXxAAAAN0AAAAPAAAAAAAAAAAA&#10;AAAAAKECAABkcnMvZG93bnJldi54bWxQSwUGAAAAAAQABAD5AAAAkgMAAAAA&#10;" strokecolor="maroon" strokeweight="1.5pt"/>
                <v:line id="Line 362" o:spid="_x0000_s1711" style="position:absolute;flip:y;visibility:visible;mso-wrap-style:square" from="6621,8811" to="662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TjMcAAADdAAAADwAAAGRycy9kb3ducmV2LnhtbESPT2sCMRTE74LfITyhF9Fs92DrapRi&#10;KdqDiH/w/Nw8d9duXpYk6vrtG6HQ4zAzv2Gm89bU4kbOV5YVvA4TEMS51RUXCg77r8E7CB+QNdaW&#10;ScGDPMxn3c4UM23vvKXbLhQiQthnqKAMocmk9HlJBv3QNsTRO1tnMETpCqkd3iPc1DJNkpE0WHFc&#10;KLGhRUn5z+5qFBxP58Vqs33j6ug+uf+93J/G64tSL732YwIiUBv+w3/tlVaQJukYn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FOMxwAAAN0AAAAPAAAAAAAA&#10;AAAAAAAAAKECAABkcnMvZG93bnJldi54bWxQSwUGAAAAAAQABAD5AAAAlQMAAAAA&#10;" strokecolor="maroon" strokeweight="1.5pt"/>
                <v:line id="Line 363" o:spid="_x0000_s1712" style="position:absolute;flip:y;visibility:visible;mso-wrap-style:square" from="6670,9218" to="667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NAL4AAADdAAAADwAAAGRycy9kb3ducmV2LnhtbERPS2sCMRC+C/6HMIK3mtVSkdUoIghe&#10;a4vncTP70M0kbkZd/31zKHj8+N6rTe9a9aAuNp4NTCcZKOLC24YrA78/+48FqCjIFlvPZOBFETbr&#10;4WCFufVP/qbHUSqVQjjmaKAWCbnWsajJYZz4QJy40ncOJcGu0rbDZwp3rZ5l2Vw7bDg11BhoV1Nx&#10;Pd6dgevh9LU7lyEUcuGo76Usbl6MGY/67RKUUC9v8b/7YA3Mss+0P71JT0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Fo0AvgAAAN0AAAAPAAAAAAAAAAAAAAAAAKEC&#10;AABkcnMvZG93bnJldi54bWxQSwUGAAAAAAQABAD5AAAAjAMAAAAA&#10;" strokecolor="#969696" strokeweight="1.5pt"/>
                <v:line id="Line 364" o:spid="_x0000_s1713" style="position:absolute;flip:y;visibility:visible;mso-wrap-style:square" from="6720,9117" to="67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m8EAAADdAAAADwAAAGRycy9kb3ducmV2LnhtbESPzWoCQRCE74G8w9ABb3FWxSCrowQh&#10;4DUqntud3h/d6ZnstLq+vSMIORZV9RW1WPWuVVfqYuPZwGiYgSIuvG24MrDf/XzOQEVBtth6JgN3&#10;irBavr8tMLf+xr903UqlEoRjjgZqkZBrHYuaHMahD8TJK33nUJLsKm07vCW4a/U4y760w4bTQo2B&#10;1jUV5+3FGThvDtP1sQyhkBNHfSll9ufFmMFH/z0HJdTLf/jV3lgD42wygueb9AT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WiibwQAAAN0AAAAPAAAAAAAAAAAAAAAA&#10;AKECAABkcnMvZG93bnJldi54bWxQSwUGAAAAAAQABAD5AAAAjwMAAAAA&#10;" strokecolor="#969696" strokeweight="1.5pt"/>
                <v:line id="Line 365" o:spid="_x0000_s1714" style="position:absolute;flip:y;visibility:visible;mso-wrap-style:square" from="6767,8644" to="6767,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VXIMcAAADdAAAADwAAAGRycy9kb3ducmV2LnhtbESPT2sCMRTE7wW/Q3gFL6VmXaGtW6MU&#10;RdSDFP/g+bl57q7dvCxJ1PXbm0Khx2FmfsOMJq2pxZWcrywr6PcSEMS51RUXCva7+esHCB+QNdaW&#10;ScGdPEzGnacRZtreeEPXbShEhLDPUEEZQpNJ6fOSDPqebYijd7LOYIjSFVI7vEW4qWWaJG/SYMVx&#10;ocSGpiXlP9uLUXA4nqbL7807Vwc345fVYnccrs9KdZ/br08QgdrwH/5rL7WCNBmk8PsmPgE5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VcgxwAAAN0AAAAPAAAAAAAA&#10;AAAAAAAAAKECAABkcnMvZG93bnJldi54bWxQSwUGAAAAAAQABAD5AAAAlQMAAAAA&#10;" strokecolor="maroon" strokeweight="1.5pt"/>
                <v:line id="Line 366" o:spid="_x0000_s1715" style="position:absolute;flip:y;visibility:visible;mso-wrap-style:square" from="6816,8789" to="681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yu8gAAADdAAAADwAAAGRycy9kb3ducmV2LnhtbESPT2vCQBTE74V+h+UVeim6qYKt0VWK&#10;RaoHEf+Q80v2maTNvg27q6bf3hUKPQ4z8xtmOu9MIy7kfG1ZwWs/AUFcWF1zqeB4WPbeQfiArLGx&#10;TAp+ycN89vgwxVTbK+/osg+liBD2KSqoQmhTKX1RkUHfty1x9E7WGQxRulJqh9cIN40cJMlIGqw5&#10;LlTY0qKi4md/Ngqy/LRYbXdvXGfuk1/WX4d8vPlW6vmp+5iACNSF//Bfe6UVDJLhEO5v4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nyu8gAAADdAAAADwAAAAAA&#10;AAAAAAAAAAChAgAAZHJzL2Rvd25yZXYueG1sUEsFBgAAAAAEAAQA+QAAAJYDAAAAAA==&#10;" strokecolor="maroon" strokeweight="1.5pt"/>
                <v:line id="Line 367" o:spid="_x0000_s1716" style="position:absolute;flip:y;visibility:visible;mso-wrap-style:square" from="6865,8710" to="6865,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Bqz8gAAADdAAAADwAAAGRycy9kb3ducmV2LnhtbESPW2sCMRSE3wv9D+EU+iI164VetkYR&#10;i6gPUlaLz8fNcXfbzcmSRF3/vRGEPg4z8w0zmrSmFidyvrKsoNdNQBDnVldcKPjZzl/eQfiArLG2&#10;TAou5GEyfnwYYartmTM6bUIhIoR9igrKEJpUSp+XZNB3bUMcvYN1BkOUrpDa4TnCTS37SfIqDVYc&#10;F0psaFZS/rc5GgW7/WG2/M7euNq5L+6sFtv9x/pXqeendvoJIlAb/sP39lIr6CeDIdzexCc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Bqz8gAAADdAAAADwAAAAAA&#10;AAAAAAAAAAChAgAAZHJzL2Rvd25yZXYueG1sUEsFBgAAAAAEAAQA+QAAAJYDAAAAAA==&#10;" strokecolor="maroon" strokeweight="1.5pt"/>
                <v:line id="Line 368" o:spid="_x0000_s1717" style="position:absolute;flip:y;visibility:visible;mso-wrap-style:square" from="6914,8965" to="6914,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PVMcAAADdAAAADwAAAGRycy9kb3ducmV2LnhtbESPT2sCMRTE74V+h/AKvUjNqtg/W6OI&#10;RdSDlNXi+bl57m67eVmSqOu3N4LQ4zAzv2FGk9bU4kTOV5YV9LoJCOLc6ooLBT/b+cs7CB+QNdaW&#10;ScGFPEzGjw8jTLU9c0anTShEhLBPUUEZQpNK6fOSDPqubYijd7DOYIjSFVI7PEe4qWU/SV6lwYrj&#10;QokNzUrK/zZHo2C3P8yW39kbVzv3xZ3VYrv/WP8q9fzUTj9BBGrDf/jeXmoF/WQwhNu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M9UxwAAAN0AAAAPAAAAAAAA&#10;AAAAAAAAAKECAABkcnMvZG93bnJldi54bWxQSwUGAAAAAAQABAD5AAAAlQMAAAAA&#10;" strokecolor="maroon" strokeweight="1.5pt"/>
                <v:line id="Line 369" o:spid="_x0000_s1718" style="position:absolute;flip:y;visibility:visible;mso-wrap-style:square" from="6966,8811" to="696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RI8cAAADdAAAADwAAAGRycy9kb3ducmV2LnhtbESPT2sCMRTE70K/Q3gFL0WzKti6GkUU&#10;0R5K8Q+en5vn7rablyWJun57Uyh4HGbmN8xk1phKXMn50rKCXjcBQZxZXXKu4LBfdT5A+ICssbJM&#10;Cu7kYTZ9aU0w1fbGW7ruQi4ihH2KCooQ6lRKnxVk0HdtTRy9s3UGQ5Qul9rhLcJNJftJMpQGS44L&#10;Bda0KCj73V2MguPpvNh8b9+5PLolv32u96fR149S7ddmPgYRqAnP8H97oxX0k8EQ/t7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TlEjxwAAAN0AAAAPAAAAAAAA&#10;AAAAAAAAAKECAABkcnMvZG93bnJldi54bWxQSwUGAAAAAAQABAD5AAAAlQMAAAAA&#10;" strokecolor="maroon" strokeweight="1.5pt"/>
                <v:line id="Line 370" o:spid="_x0000_s1719" style="position:absolute;flip:y;visibility:visible;mso-wrap-style:square" from="7018,9117" to="70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8VdMIAAADdAAAADwAAAGRycy9kb3ducmV2LnhtbESPzWoCQRCE7wHfYWjBW5xVSZTVUYIQ&#10;8KoJntud3h/d6Rl3Wl3fPhMI5FhU1VfUatO7Vt2pi41nA5NxBoq48LbhysD31+frAlQUZIutZzLw&#10;pAib9eBlhbn1D97T/SCVShCOORqoRUKudSxqchjHPhAnr/SdQ0myq7Tt8JHgrtXTLHvXDhtOCzUG&#10;2tZUXA43Z+CyO75tT2UIhZw56lspi6sXY0bD/mMJSqiX//Bfe2cNTLPZHH7fpCe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8VdMIAAADdAAAADwAAAAAAAAAAAAAA&#10;AAChAgAAZHJzL2Rvd25yZXYueG1sUEsFBgAAAAAEAAQA+QAAAJADAAAAAA==&#10;" strokecolor="#969696" strokeweight="1.5pt"/>
                <v:line id="Line 371" o:spid="_x0000_s1720" style="position:absolute;flip:y;visibility:visible;mso-wrap-style:square" from="7067,8684" to="70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1gysMAAADdAAAADwAAAGRycy9kb3ducmV2LnhtbERPy2oCMRTdC/5DuIKboplaqDoapShS&#10;uxDxgevr5DozOrkZkqjTv28WBZeH857OG1OJBzlfWlbw3k9AEGdWl5wrOB5WvREIH5A1VpZJwS95&#10;mM/arSmm2j55R499yEUMYZ+igiKEOpXSZwUZ9H1bE0fuYp3BEKHLpXb4jOGmkoMk+ZQGS44NBda0&#10;KCi77e9Gwel8Way3uyGXJ7fkt5/vw3m8uSrV7TRfExCBmvAS/7vXWsEg+Yhz45v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dYMrDAAAA3QAAAA8AAAAAAAAAAAAA&#10;AAAAoQIAAGRycy9kb3ducmV2LnhtbFBLBQYAAAAABAAEAPkAAACRAwAAAAA=&#10;" strokecolor="maroon" strokeweight="1.5pt"/>
                <v:line id="Line 372" o:spid="_x0000_s1721" style="position:absolute;flip:y;visibility:visible;mso-wrap-style:square" from="7119,9317" to="711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kncIAAADdAAAADwAAAGRycy9kb3ducmV2LnhtbESPzWoCQRCE7wHfYWjBW5xVSdDVUYIQ&#10;8KoJntud3h/d6Rl3Wl3fPhMI5FhU1VfUatO7Vt2pi41nA5NxBoq48LbhysD31+frHFQUZIutZzLw&#10;pAib9eBlhbn1D97T/SCVShCOORqoRUKudSxqchjHPhAnr/SdQ0myq7Tt8JHgrtXTLHvXDhtOCzUG&#10;2tZUXA43Z+CyO75tT2UIhZw56lsp86sXY0bD/mMJSqiX//Bfe2cNTLPZAn7fpCe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wkncIAAADdAAAADwAAAAAAAAAAAAAA&#10;AAChAgAAZHJzL2Rvd25yZXYueG1sUEsFBgAAAAAEAAQA+QAAAJADAAAAAA==&#10;" strokecolor="#969696" strokeweight="1.5pt"/>
                <v:line id="Line 373" o:spid="_x0000_s1722" style="position:absolute;flip:y;visibility:visible;mso-wrap-style:square" from="7168,8644" to="716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fscMAAADdAAAADwAAAGRycy9kb3ducmV2LnhtbERPy2oCMRTdC/5DuIKboplKqToapShS&#10;uxDxgevr5DozOrkZkqjTv28WBZeH857OG1OJBzlfWlbw3k9AEGdWl5wrOB5WvREIH5A1VpZJwS95&#10;mM/arSmm2j55R499yEUMYZ+igiKEOpXSZwUZ9H1bE0fuYp3BEKHLpXb4jOGmkoMk+ZQGS44NBda0&#10;KCi77e9Gwel8Way3uyGXJ7fkt5/vw3m8uSrV7TRfExCBmvAS/7vXWsEg+Yj745v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tH7HDAAAA3QAAAA8AAAAAAAAAAAAA&#10;AAAAoQIAAGRycy9kb3ducmV2LnhtbFBLBQYAAAAABAAEAPkAAACRAwAAAAA=&#10;" strokecolor="maroon" strokeweight="1.5pt"/>
                <v:line id="Line 374" o:spid="_x0000_s1723" style="position:absolute;flip:y;visibility:visible;mso-wrap-style:square" from="7218,8731" to="72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G6KsYAAADdAAAADwAAAGRycy9kb3ducmV2LnhtbESPQWsCMRSE74L/ITzBS6lZRardGqVY&#10;RHsQUYvn5+a5u7p5WZKo679vCgWPw8x8w0xmjanEjZwvLSvo9xIQxJnVJecKfvaL1zEIH5A1VpZJ&#10;wYM8zKbt1gRTbe+8pdsu5CJC2KeooAihTqX0WUEGfc/WxNE7WWcwROlyqR3eI9xUcpAkb9JgyXGh&#10;wJrmBWWX3dUoOBxP89VmO+Ly4L745Xu5P76vz0p1O83nB4hATXiG/9srrWCQDPvw9yY+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huirGAAAA3QAAAA8AAAAAAAAA&#10;AAAAAAAAoQIAAGRycy9kb3ducmV2LnhtbFBLBQYAAAAABAAEAPkAAACUAwAAAAA=&#10;" strokecolor="maroon" strokeweight="1.5pt"/>
                <v:line id="Line 375" o:spid="_x0000_s1724" style="position:absolute;flip:y;visibility:visible;mso-wrap-style:square" from="7265,9273" to="726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FkcIAAADdAAAADwAAAGRycy9kb3ducmV2LnhtbESPzWoCQRCE74G8w9CCtzjrYoKsjhKE&#10;gNcY8dzu9P7EnZ7JTqvr2zuCkGNRVV9Ry/XgOnWhPraeDUwnGSji0tuWawP7n6+3OagoyBY7z2Tg&#10;RhHWq9eXJRbWX/mbLjupVYJwLNBAIxIKrWPZkMM48YE4eZXvHUqSfa1tj9cEd53Os+xDO2w5LTQY&#10;aNNQedqdnYHT9vC+OVYhlPLLUZ8rmf95MWY8Gj4XoIQG+Q8/21trIM9mOTzepCe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7FkcIAAADdAAAADwAAAAAAAAAAAAAA&#10;AAChAgAAZHJzL2Rvd25yZXYueG1sUEsFBgAAAAAEAAQA+QAAAJADAAAAAA==&#10;" strokecolor="#969696" strokeweight="1.5pt"/>
                <v:line id="Line 376" o:spid="_x0000_s1725" style="position:absolute;flip:y;visibility:visible;mso-wrap-style:square" from="7314,9318" to="731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gCsIAAADdAAAADwAAAGRycy9kb3ducmV2LnhtbESPzWoCQRCE7wHfYWjBW5xVE5HVUYIQ&#10;8KoJntud3h/d6Rl3Wl3fPhMI5FhU1VfUatO7Vt2pi41nA5NxBoq48LbhysD31+frAlQUZIutZzLw&#10;pAib9eBlhbn1D97T/SCVShCOORqoRUKudSxqchjHPhAnr/SdQ0myq7Tt8JHgrtXTLJtrhw2nhRoD&#10;bWsqLoebM3DZHd+3pzKEQs4c9a2UxdWLMaNh/7EEJdTLf/ivvbMGptnbDH7fpCe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JgCsIAAADdAAAADwAAAAAAAAAAAAAA&#10;AAChAgAAZHJzL2Rvd25yZXYueG1sUEsFBgAAAAAEAAQA+QAAAJADAAAAAA==&#10;" strokecolor="#969696" strokeweight="1.5pt"/>
                <v:line id="Line 377" o:spid="_x0000_s1726" style="position:absolute;flip:y;visibility:visible;mso-wrap-style:square" from="7363,9270" to="736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4fsIAAADdAAAADwAAAGRycy9kb3ducmV2LnhtbESPzWoCQRCE70LeYehAbnE2okFWZyUI&#10;gtdoyLnd6f1xd3rGnVY3b58JBDwWVfUVtd6Mrlc3GmLr2cDbNANFXHrbcm3g67h7XYKKgmyx90wG&#10;fijCpniarDG3/s6fdDtIrRKEY44GGpGQax3LhhzGqQ/Eyav84FCSHGptB7wnuOv1LMvetcOW00KD&#10;gbYNld3h6gx0++/F9lSFUMqZo75Wsrx4MeblefxYgRIa5RH+b++tgVk2n8Pfm/QEd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v4fsIAAADdAAAADwAAAAAAAAAAAAAA&#10;AAChAgAAZHJzL2Rvd25yZXYueG1sUEsFBgAAAAAEAAQA+QAAAJADAAAAAA==&#10;" strokecolor="#969696" strokeweight="1.5pt"/>
                <v:line id="Line 378" o:spid="_x0000_s1727" style="position:absolute;flip:y;visibility:visible;mso-wrap-style:square" from="7412,9218" to="74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dd5cEAAADdAAAADwAAAGRycy9kb3ducmV2LnhtbESPzWoCQRCE70LeYeiAtzgb0SCrowRB&#10;8KqGnNud3h/d6Rl3Wl3fPhMQPBZV9RW1WPWuVTfqYuPZwOcoA0VceNtwZeDnsPmYgYqCbLH1TAYe&#10;FGG1fBssMLf+zju67aVSCcIxRwO1SMi1jkVNDuPIB+Lklb5zKEl2lbYd3hPctXqcZV/aYcNpocZA&#10;65qK8/7qDJy3v9P1sQyhkBNHfS1ldvFizPC9/56DEurlFX62t9bAOJtM4f9Neg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Z13lwQAAAN0AAAAPAAAAAAAAAAAAAAAA&#10;AKECAABkcnMvZG93bnJldi54bWxQSwUGAAAAAAQABAD5AAAAjwMAAAAA&#10;" strokecolor="#969696" strokeweight="1.5pt"/>
                <v:line id="Line 379" o:spid="_x0000_s1728" style="position:absolute;flip:y;visibility:visible;mso-wrap-style:square" from="7464,9303" to="746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XDksEAAADdAAAADwAAAGRycy9kb3ducmV2LnhtbESPzWoCQRCE74G8w9ABb3E2YkRWRwmC&#10;4FUjntud3h/d6Rl3Wl3f3hECORZV9RU1X/auVTfqYuPZwNcwA0VceNtwZWD/u/6cgoqCbLH1TAYe&#10;FGG5eH+bY279nbd020mlEoRjjgZqkZBrHYuaHMahD8TJK33nUJLsKm07vCe4a/UoyybaYcNpocZA&#10;q5qK8+7qDJw3h+/VsQyhkBNHfS1levFizOCj/5mBEurlP/zX3lgDo2w8gdeb9AT0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tcOSwQAAAN0AAAAPAAAAAAAAAAAAAAAA&#10;AKECAABkcnMvZG93bnJldi54bWxQSwUGAAAAAAQABAD5AAAAjwMAAAAA&#10;" strokecolor="#969696" strokeweight="1.5pt"/>
                <v:line id="Line 380" o:spid="_x0000_s1729" style="position:absolute;flip:y;visibility:visible;mso-wrap-style:square" from="7520,9238" to="75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mCcIAAADdAAAADwAAAGRycy9kb3ducmV2LnhtbESPzWoCQRCE7wHfYWjBW5xVTJTVUYIQ&#10;8KoJntud3h/d6Rl3Wl3fPhMI5FhU1VfUatO7Vt2pi41nA5NxBoq48LbhysD31+frAlQUZIutZzLw&#10;pAib9eBlhbn1D97T/SCVShCOORqoRUKudSxqchjHPhAnr/SdQ0myq7Tt8JHgrtXTLHvXDhtOCzUG&#10;2tZUXA43Z+CyO75tT2UIhZw56lspi6sXY0bD/mMJSqiX//Bfe2cNTLPZHH7fpCe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lmCcIAAADdAAAADwAAAAAAAAAAAAAA&#10;AAChAgAAZHJzL2Rvd25yZXYueG1sUEsFBgAAAAAEAAQA+QAAAJADAAAAAA==&#10;" strokecolor="#969696" strokeweight="1.5pt"/>
                <v:line id="Line 381" o:spid="_x0000_s1730" style="position:absolute;flip:y;visibility:visible;mso-wrap-style:square" from="7569,9291" to="7569,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ye74AAADdAAAADwAAAGRycy9kb3ducmV2LnhtbERPS2sCMRC+C/6HMIK3mlVakdUoIghe&#10;a4vncTP70M0kbkZd/31zKHj8+N6rTe9a9aAuNp4NTCcZKOLC24YrA78/+48FqCjIFlvPZOBFETbr&#10;4WCFufVP/qbHUSqVQjjmaKAWCbnWsajJYZz4QJy40ncOJcGu0rbDZwp3rZ5l2Vw7bDg11BhoV1Nx&#10;Pd6dgevh9LU7lyEUcuGo76Usbl6MGY/67RKUUC9v8b/7YA3Mss80N71JT0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ZvJ7vgAAAN0AAAAPAAAAAAAAAAAAAAAAAKEC&#10;AABkcnMvZG93bnJldi54bWxQSwUGAAAAAAQABAD5AAAAjAMAAAAA&#10;" strokecolor="#969696" strokeweight="1.5pt"/>
                <v:line id="Line 382" o:spid="_x0000_s1731" style="position:absolute;flip:y;visibility:visible;mso-wrap-style:square" from="7621,9268" to="762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X4MIAAADdAAAADwAAAGRycy9kb3ducmV2LnhtbESPzWoCQRCE7wHfYWjBW5xVTNDVUYIQ&#10;8KoJntud3h/d6Rl3Wl3fPhMI5FhU1VfUatO7Vt2pi41nA5NxBoq48LbhysD31+frHFQUZIutZzLw&#10;pAib9eBlhbn1D97T/SCVShCOORqoRUKudSxqchjHPhAnr/SdQ0myq7Tt8JHgrtXTLHvXDhtOCzUG&#10;2tZUXA43Z+CyO75tT2UIhZw56lsp86sXY0bD/mMJSqiX//Bfe2cNTLPZAn7fpCe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pX4MIAAADdAAAADwAAAAAAAAAAAAAA&#10;AAChAgAAZHJzL2Rvd25yZXYueG1sUEsFBgAAAAAEAAQA+QAAAJADAAAAAA==&#10;" strokecolor="#969696" strokeweight="1.5pt"/>
                <v:line id="Line 383" o:spid="_x0000_s1732" style="position:absolute;flip:y;visibility:visible;mso-wrap-style:square" from="7670,9238" to="767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ooL0AAADdAAAADwAAAGRycy9kb3ducmV2LnhtbERPS4vCMBC+L/gfwgjeNFVwkWoUEQSv&#10;q4vnsZk+tJnEZtTuvzcHYY8f33u16V2rntTFxrOB6SQDRVx423Bl4Pe0Hy9ARUG22HomA38UYbMe&#10;fK0wt/7FP/Q8SqVSCMccDdQiIdc6FjU5jBMfiBNX+s6hJNhV2nb4SuGu1bMs+9YOG04NNQba1VTc&#10;jg9n4HY4z3eXMoRCrhz1o5TF3Ysxo2G/XYIS6uVf/HEfrIFZNk/705v0BP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jJaKC9AAAA3QAAAA8AAAAAAAAAAAAAAAAAoQIA&#10;AGRycy9kb3ducmV2LnhtbFBLBQYAAAAABAAEAPkAAACLAwAAAAA=&#10;" strokecolor="#969696" strokeweight="1.5pt"/>
                <v:line id="Line 384" o:spid="_x0000_s1733" style="position:absolute;flip:y;visibility:visible;mso-wrap-style:square" from="7720,9268" to="77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XNO8EAAADdAAAADwAAAGRycy9kb3ducmV2LnhtbESPzYoCMRCE7wu+Q2jB25pRcJHRKCII&#10;XtVlz+2k50cnnThpdXx7s7Cwx6KqvqKW69616kFdbDwbmIwzUMSFtw1XBr5Pu885qCjIFlvPZOBF&#10;EdarwccSc+uffKDHUSqVIBxzNFCLhFzrWNTkMI59IE5e6TuHkmRXadvhM8Fdq6dZ9qUdNpwWagy0&#10;ram4Hu/OwHX/M9ueyxAKuXDU91LmNy/GjIb9ZgFKqJf/8F97bw1Ms9kEft+kJ6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c07wQAAAN0AAAAPAAAAAAAAAAAAAAAA&#10;AKECAABkcnMvZG93bnJldi54bWxQSwUGAAAAAAQABAD5AAAAjwMAAAAA&#10;" strokecolor="#969696" strokeweight="1.5pt"/>
                <v:line id="Line 385" o:spid="_x0000_s1734" style="position:absolute;flip:y;visibility:visible;mso-wrap-style:square" from="7767,9272" to="776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dTTMEAAADdAAAADwAAAGRycy9kb3ducmV2LnhtbESPzWoCQRCE74LvMLSQm866YJDVUUQI&#10;eI2GnNud3h/d6Rl3Wt28vRMI5FhU1VfUeju4Tj2oj61nA/NZBoq49Lbl2sDX6WO6BBUF2WLnmQz8&#10;UITtZjxaY2H9kz/pcZRaJQjHAg00IqHQOpYNOYwzH4iTV/neoSTZ19r2+Exw1+k8y961w5bTQoOB&#10;9g2V1+PdGbgevhf7cxVCKReO+l7J8ubFmLfJsFuBEhrkP/zXPlgDebbI4fdNegJ6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V1NMwQAAAN0AAAAPAAAAAAAAAAAAAAAA&#10;AKECAABkcnMvZG93bnJldi54bWxQSwUGAAAAAAQABAD5AAAAjwMAAAAA&#10;" strokecolor="#969696" strokeweight="1.5pt"/>
                <v:line id="Line 386" o:spid="_x0000_s1735" style="position:absolute;flip:y;visibility:visible;mso-wrap-style:square" from="7816,9317" to="781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218EAAADdAAAADwAAAGRycy9kb3ducmV2LnhtbESPzWoCQRCE70LeYeiAtzgbxSCrowRB&#10;8KqGnNud3h/d6Rl3Wl3fPhMQPBZV9RW1WPWuVTfqYuPZwOcoA0VceNtwZeDnsPmYgYqCbLH1TAYe&#10;FGG1fBssMLf+zju67aVSCcIxRwO1SMi1jkVNDuPIB+Lklb5zKEl2lbYd3hPctXqcZV/aYcNpocZA&#10;65qK8/7qDJy3v9P1sQyhkBNHfS1ldvFizPC9/56DEurlFX62t9bAOJtO4P9Neg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G/bXwQAAAN0AAAAPAAAAAAAAAAAAAAAA&#10;AKECAABkcnMvZG93bnJldi54bWxQSwUGAAAAAAQABAD5AAAAjwMAAAAA&#10;" strokecolor="#969696" strokeweight="1.5pt"/>
                <v:line id="Line 387" o:spid="_x0000_s1736" style="position:absolute;flip:y;visibility:visible;mso-wrap-style:square" from="7865,9269" to="786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o8EAAADdAAAADwAAAGRycy9kb3ducmV2LnhtbESPzWoCQRCE70LeYeiAtzgb0SCrowRB&#10;8KqGnNud3h/d6Rl3Wl3fPhMQPBZV9RW1WPWuVTfqYuPZwOcoA0VceNtwZeDnsPmYgYqCbLH1TAYe&#10;FGG1fBssMLf+zju67aVSCcIxRwO1SMi1jkVNDuPIB+Lklb5zKEl2lbYd3hPctXqcZV/aYcNpocZA&#10;65qK8/7qDJy3v9P1sQyhkBNHfS1ldvFizPC9/56DEurlFX62t9bAOJtO4P9Neg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8m6jwQAAAN0AAAAPAAAAAAAAAAAAAAAA&#10;AKECAABkcnMvZG93bnJldi54bWxQSwUGAAAAAAQABAD5AAAAjwMAAAAA&#10;" strokecolor="#969696" strokeweight="1.5pt"/>
                <v:line id="Line 388" o:spid="_x0000_s1737" style="position:absolute;flip:y;visibility:visible;mso-wrap-style:square" from="7914,9217" to="791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7LOMIAAADdAAAADwAAAGRycy9kb3ducmV2LnhtbESPzWrDMBCE74G8g9hAb7HcgEtwo5gS&#10;KOTatPS8tdY/tbVSrU3ivn0VCPQ4zMw3zK6a3aguNMXes4HHLAdFXHvbc2vg4/11vQUVBdni6JkM&#10;/FKEar9c7LC0/spvdDlJqxKEY4kGOpFQah3rjhzGzAfi5DV+cihJTq22E14T3I16k+dP2mHPaaHD&#10;QIeO6uF0dgaG42dx+GpCqOWboz43sv3xYszDan55BiU0y3/43j5aA5u8KOD2Jj0Bv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7LOMIAAADdAAAADwAAAAAAAAAAAAAA&#10;AAChAgAAZHJzL2Rvd25yZXYueG1sUEsFBgAAAAAEAAQA+QAAAJADAAAAAA==&#10;" strokecolor="#969696" strokeweight="1.5pt"/>
                <v:line id="Line 389" o:spid="_x0000_s1738" style="position:absolute;flip:y;visibility:visible;mso-wrap-style:square" from="7966,9302" to="7966,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VT8EAAADdAAAADwAAAGRycy9kb3ducmV2LnhtbESPzYoCMRCE7wu+Q2jB25pRUGTWKCII&#10;XnVlz+2k52eddOKk1fHtzYKwx6KqvqKW69616k5dbDwbmIwzUMSFtw1XBk7fu88FqCjIFlvPZOBJ&#10;EdarwccSc+sffKD7USqVIBxzNFCLhFzrWNTkMI59IE5e6TuHkmRXadvhI8Fdq6dZNtcOG04LNQba&#10;1lRcjjdn4LL/mW3PZQiF/HLUt1IWVy/GjIb95guUUC//4Xd7bw1Ms9kc/t6kJ6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FVPwQAAAN0AAAAPAAAAAAAAAAAAAAAA&#10;AKECAABkcnMvZG93bnJldi54bWxQSwUGAAAAAAQABAD5AAAAjwMAAAAA&#10;" strokecolor="#969696" strokeweight="1.5pt"/>
                <v:line id="Line 390" o:spid="_x0000_s1739" style="position:absolute;flip:y;visibility:visible;mso-wrap-style:square" from="8023,9269" to="80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w1MIAAADdAAAADwAAAGRycy9kb3ducmV2LnhtbESPzWoCQRCE70LeYehAbnE2gkZWZyUI&#10;gtdoyLnd6f1xd3rGnVY3b58JBDwWVfUVtd6Mrlc3GmLr2cDbNANFXHrbcm3g67h7XYKKgmyx90wG&#10;fijCpniarDG3/s6fdDtIrRKEY44GGpGQax3LhhzGqQ/Eyav84FCSHGptB7wnuOv1LMsW2mHLaaHB&#10;QNuGyu5wdQa6/fd8e6pCKOXMUV8rWV68GPPyPH6sQAmN8gj/t/fWwCybv8Pfm/QEd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Dw1MIAAADdAAAADwAAAAAAAAAAAAAA&#10;AAChAgAAZHJzL2Rvd25yZXYueG1sUEsFBgAAAAAEAAQA+QAAAJADAAAAAA==&#10;" strokecolor="#969696" strokeweight="1.5pt"/>
                <v:line id="Line 391" o:spid="_x0000_s1740" style="position:absolute;flip:y;visibility:visible;mso-wrap-style:square" from="8072,9337" to="807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9kpr0AAADdAAAADwAAAGRycy9kb3ducmV2LnhtbERPS4vCMBC+L/gfwgjeNFVwkWoUEQSv&#10;q4vnsZk+tJnEZtTuvzcHYY8f33u16V2rntTFxrOB6SQDRVx423Bl4Pe0Hy9ARUG22HomA38UYbMe&#10;fK0wt/7FP/Q8SqVSCMccDdQiIdc6FjU5jBMfiBNX+s6hJNhV2nb4SuGu1bMs+9YOG04NNQba1VTc&#10;jg9n4HY4z3eXMoRCrhz1o5TF3Ysxo2G/XYIS6uVf/HEfrIFZNk9z05v0BP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ZKa9AAAA3QAAAA8AAAAAAAAAAAAAAAAAoQIA&#10;AGRycy9kb3ducmV2LnhtbFBLBQYAAAAABAAEAPkAAACLAwAAAAA=&#10;" strokecolor="#969696" strokeweight="1.5pt"/>
                <v:line id="Line 392" o:spid="_x0000_s1741" style="position:absolute;flip:y;visibility:visible;mso-wrap-style:square" from="8124,9269" to="812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BPcEAAADdAAAADwAAAGRycy9kb3ducmV2LnhtbESPzWoCQRCE7wHfYWjBW5xVMOjqKCIE&#10;vMaEnNud3h/d6Rl3Wl3fPhMQPBZV9RW12vSuVTfqYuPZwGScgSIuvG24MvDz/fk+BxUF2WLrmQw8&#10;KMJmPXhbYW79nb/odpBKJQjHHA3UIiHXOhY1OYxjH4iTV/rOoSTZVdp2eE9w1+ppln1ohw2nhRoD&#10;7WoqzoerM3De/852xzKEQk4c9bWU+cWLMaNhv12CEurlFX6299bANJst4P9Neg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88E9wQAAAN0AAAAPAAAAAAAAAAAAAAAA&#10;AKECAABkcnMvZG93bnJldi54bWxQSwUGAAAAAAQABAD5AAAAjwMAAAAA&#10;" strokecolor="#969696" strokeweight="1.5pt"/>
                <v:line id="Line 393" o:spid="_x0000_s1742" style="position:absolute;flip:y;visibility:visible;mso-wrap-style:square" from="8173,9217" to="817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iHb4AAADdAAAADwAAAGRycy9kb3ducmV2LnhtbERPS4vCMBC+C/sfwix4s+kKinSNIsKC&#10;V13xPDbTx9pMYjNq/febg+Dx43sv14Pr1J362Ho28JXloIhLb1uuDRx/fyYLUFGQLXaeycCTIqxX&#10;H6MlFtY/eE/3g9QqhXAs0EAjEgqtY9mQw5j5QJy4yvcOJcG+1rbHRwp3nZ7m+Vw7bDk1NBho21B5&#10;OdycgcvuNNueqxBK+eOob5Usrl6MGX8Om29QQoO8xS/3zhqY5vO0P71JT0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paIdvgAAAN0AAAAPAAAAAAAAAAAAAAAAAKEC&#10;AABkcnMvZG93bnJldi54bWxQSwUGAAAAAAQABAD5AAAAjAMAAAAA&#10;" strokecolor="#969696" strokeweight="1.5pt"/>
                <v:line id="Line 394" o:spid="_x0000_s1743" style="position:absolute;flip:y;visibility:visible;mso-wrap-style:square" from="8223,9325" to="82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kHhsEAAADdAAAADwAAAGRycy9kb3ducmV2LnhtbESPS4sCMRCE74L/IbSwN80orMisUUQQ&#10;vPpgz+2k57FOOnHS6uy/3wjCHouq+oparnvXqgd1sfFsYDrJQBEX3jZcGTifduMFqCjIFlvPZOCX&#10;IqxXw8ESc+uffKDHUSqVIBxzNFCLhFzrWNTkME58IE5e6TuHkmRXadvhM8Fdq2dZNtcOG04LNQba&#10;1lRcj3dn4Lr//txeyhAK+eGo76Usbl6M+Rj1my9QQr38h9/tvTUwy+ZTeL1JT0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6QeGwQAAAN0AAAAPAAAAAAAAAAAAAAAA&#10;AKECAABkcnMvZG93bnJldi54bWxQSwUGAAAAAAQABAD5AAAAjwMAAAAA&#10;" strokecolor="#969696" strokeweight="1.5pt"/>
                <v:line id="Line 395" o:spid="_x0000_s1744" style="position:absolute;flip:y;visibility:visible;mso-wrap-style:square" from="8270,9292" to="827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Z8cEAAADdAAAADwAAAGRycy9kb3ducmV2LnhtbESPzWoCQRCE70LeYehAbjqbBUU2jiJC&#10;wGtUPHd2en90p2ey0+r69hlB8FhU1VfUYjW4Tl2pj61nA5+TDBRx6W3LtYHD/ns8BxUF2WLnmQzc&#10;KcJq+TZaYGH9jX/oupNaJQjHAg00IqHQOpYNOYwTH4iTV/neoSTZ19r2eEtw1+k8y2baYctpocFA&#10;m4bK8+7iDJy3x+nmtwqhlBNHfalk/ufFmI/3Yf0FSmiQV/jZ3loDeTbL4fEmPQ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O5nxwQAAAN0AAAAPAAAAAAAAAAAAAAAA&#10;AKECAABkcnMvZG93bnJldi54bWxQSwUGAAAAAAQABAD5AAAAjwMAAAAA&#10;" strokecolor="#969696" strokeweight="1.5pt"/>
                <v:line id="Line 396" o:spid="_x0000_s1745" style="position:absolute;flip:y;visibility:visible;mso-wrap-style:square" from="8319,9318" to="831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8asEAAADdAAAADwAAAGRycy9kb3ducmV2LnhtbESPzWoCQRCE74G8w9ABb3E2SkRWRwmC&#10;4FUjntud3h/d6Rl3Wl3f3hECORZV9RU1X/auVTfqYuPZwNcwA0VceNtwZWD/u/6cgoqCbLH1TAYe&#10;FGG5eH+bY279nbd020mlEoRjjgZqkZBrHYuaHMahD8TJK33nUJLsKm07vCe4a/UoyybaYcNpocZA&#10;q5qK8+7qDJw3h+/VsQyhkBNHfS1levFizOCj/5mBEurlP/zX3lgDo2wyhteb9AT0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dzxqwQAAAN0AAAAPAAAAAAAAAAAAAAAA&#10;AKECAABkcnMvZG93bnJldi54bWxQSwUGAAAAAAQABAD5AAAAjwMAAAAA&#10;" strokecolor="#969696" strokeweight="1.5pt"/>
                <v:line id="Line 397" o:spid="_x0000_s1746" style="position:absolute;flip:y;visibility:visible;mso-wrap-style:square" from="8368,9270" to="836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HsEAAADdAAAADwAAAGRycy9kb3ducmV2LnhtbESPzWoCQRCE74G8w9ABb3E2YkRWRwmC&#10;4FUjntud3h/d6Rl3Wl3f3hECORZV9RU1X/auVTfqYuPZwNcwA0VceNtwZWD/u/6cgoqCbLH1TAYe&#10;FGG5eH+bY279nbd020mlEoRjjgZqkZBrHYuaHMahD8TJK33nUJLsKm07vCe4a/UoyybaYcNpocZA&#10;q5qK8+7qDJw3h+/VsQyhkBNHfS1levFizOCj/5mBEurlP/zX3lgDo2wyhteb9AT0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nqQewQAAAN0AAAAPAAAAAAAAAAAAAAAA&#10;AKECAABkcnMvZG93bnJldi54bWxQSwUGAAAAAAQABAD5AAAAjwMAAAAA&#10;" strokecolor="#969696" strokeweight="1.5pt"/>
                <v:line id="Line 398" o:spid="_x0000_s1747" style="position:absolute;flip:y;visibility:visible;mso-wrap-style:square" from="8417,9300" to="841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BhcEAAADdAAAADwAAAGRycy9kb3ducmV2LnhtbESPzYoCMRCE7wu+Q2jB25pRUGTWKCII&#10;XnVlz+2k52eddOKk1fHtzYKwx6KqvqKW69616k5dbDwbmIwzUMSFtw1XBk7fu88FqCjIFlvPZOBJ&#10;EdarwccSc+sffKD7USqVIBxzNFCLhFzrWNTkMI59IE5e6TuHkmRXadvhI8Fdq6dZNtcOG04LNQba&#10;1lRcjjdn4LL/mW3PZQiF/HLUt1IWVy/GjIb95guUUC//4Xd7bw1Ms/kM/t6kJ6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0gGFwQAAAN0AAAAPAAAAAAAAAAAAAAAA&#10;AKECAABkcnMvZG93bnJldi54bWxQSwUGAAAAAAQABAD5AAAAjwMAAAAA&#10;" strokecolor="#969696" strokeweight="1.5pt"/>
                <v:line id="Line 399" o:spid="_x0000_s1748" style="position:absolute;flip:y;visibility:visible;mso-wrap-style:square" from="2452,7082" to="2452,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whYMYAAADdAAAADwAAAGRycy9kb3ducmV2LnhtbESPzWrDMBCE74W+g9hCLyaRmoBJnCih&#10;bRoolBzyc8hxsba2qbUy1iZx374qFHocZuebneV68K26Uh+bwBaexgYUcRlcw5WF03E7moGKguyw&#10;DUwWvinCenV/t8TChRvv6XqQSiUIxwIt1CJdoXUsa/IYx6EjTt5n6D1Kkn2lXY+3BPetnhiTa48N&#10;p4YaO3qtqfw6XHx6Y7vjzXSavXidZXN6O8uH0WLt48PwvAAlNMj/8V/63VmYmDyH3zUJAX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cIWDGAAAA3QAAAA8AAAAAAAAA&#10;AAAAAAAAoQIAAGRycy9kb3ducmV2LnhtbFBLBQYAAAAABAAEAPkAAACUAwAAAAA=&#10;">
                  <v:stroke endarrow="block"/>
                </v:line>
                <v:line id="Line 400" o:spid="_x0000_s1749" style="position:absolute;visibility:visible;mso-wrap-style:square" from="2452,10349" to="490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77cYAAADdAAAADwAAAGRycy9kb3ducmV2LnhtbESPQWvCQBSE7wX/w/KE3upuc9CSuooU&#10;lFxK0ZaeX7PPJJp9G7PbbNpf7wqFHoeZ+YZZrkfbioF63zjW8DhTIIhLZxquNHy8bx+eQPiAbLB1&#10;TBp+yMN6NblbYm5c5D0Nh1CJBGGfo4Y6hC6X0pc1WfQz1xEn7+h6iyHJvpKmx5jgtpWZUnNpseG0&#10;UGNHLzWV58O31aDi706eZNEMb8XrJXZf8TO7RK3vp+PmGUSgMfyH/9qF0ZCp+QJ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Eu+3GAAAA3QAAAA8AAAAAAAAA&#10;AAAAAAAAoQIAAGRycy9kb3ducmV2LnhtbFBLBQYAAAAABAAEAPkAAACUAwAAAAA=&#10;">
                  <v:stroke startarrow="block" endarrow="block"/>
                </v:line>
                <v:line id="Line 401" o:spid="_x0000_s1750" style="position:absolute;flip:y;visibility:visible;mso-wrap-style:square" from="4903,9637" to="490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t08QAAADdAAAADwAAAGRycy9kb3ducmV2LnhtbERPy2oCMRTdC/2HcAtupGYUEZ0aRQpC&#10;F258MOLudnI7GWZyM01SHf++WRRcHs57teltK27kQ+1YwWScgSAuna65UnA+7d4WIEJE1tg6JgUP&#10;CrBZvwxWmGt35wPdjrESKYRDjgpMjF0uZSgNWQxj1xEn7tt5izFBX0nt8Z7CbSunWTaXFmtODQY7&#10;+jBUNsdfq0Au9qMfv/2aNUVzuSxNURbdda/U8LXfvoOI1Men+N/9qRVMs3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m3TxAAAAN0AAAAPAAAAAAAAAAAA&#10;AAAAAKECAABkcnMvZG93bnJldi54bWxQSwUGAAAAAAQABAD5AAAAkgMAAAAA&#10;"/>
                <v:line id="Line 402" o:spid="_x0000_s1751" style="position:absolute;visibility:visible;mso-wrap-style:square" from="4912,10349" to="736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eKBMYAAADdAAAADwAAAGRycy9kb3ducmV2LnhtbESPQWvCQBSE7wX/w/KE3upucxCbuooU&#10;lFxK0ZaeX7PPJJp9G7PbbNpf7wqFHoeZ+YZZrkfbioF63zjW8DhTIIhLZxquNHy8bx8WIHxANtg6&#10;Jg0/5GG9mtwtMTcu8p6GQ6hEgrDPUUMdQpdL6cuaLPqZ64iTd3S9xZBkX0nTY0xw28pMqbm02HBa&#10;qLGjl5rK8+HbalDxdydPsmiGt+L1Eruv+Jldotb303HzDCLQGP7Df+3CaMjU/Al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XigTGAAAA3QAAAA8AAAAAAAAA&#10;AAAAAAAAoQIAAGRycy9kb3ducmV2LnhtbFBLBQYAAAAABAAEAPkAAACUAwAAAAA=&#10;">
                  <v:stroke startarrow="block" endarrow="block"/>
                </v:line>
                <v:line id="Line 403" o:spid="_x0000_s1752" style="position:absolute;flip:y;visibility:visible;mso-wrap-style:square" from="7363,9637" to="736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3CMQAAADdAAAADwAAAGRycy9kb3ducmV2LnhtbERPy2oCMRTdC/2HcAvdFM1UStWpUUQQ&#10;unDjgxF318ntZJjJzTRJdfr3zUJweTjv+bK3rbiSD7VjBW+jDARx6XTNlYLjYTOcgggRWWPrmBT8&#10;UYDl4mkwx1y7G+/ouo+VSCEcclRgYuxyKUNpyGIYuY44cd/OW4wJ+kpqj7cUbls5zrIPabHm1GCw&#10;o7Whstn/WgVyun398avLe1M0p9PMFGXRnbdKvTz3q08Qkfr4EN/dX1rBOJuk/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fcIxAAAAN0AAAAPAAAAAAAAAAAA&#10;AAAAAKECAABkcnMvZG93bnJldi54bWxQSwUGAAAAAAQABAD5AAAAkgMAAAAA&#10;"/>
                <v:line id="Line 404" o:spid="_x0000_s1753" style="position:absolute;visibility:visible;mso-wrap-style:square" from="7373,10349" to="7621,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W9scAAADdAAAADwAAAGRycy9kb3ducmV2LnhtbESPQWvCQBSE74L/YXlCb7qJlFTTbIII&#10;QmlB0Cr0+Jp9TYLZtyG71TS/visUehxm5hsmKwbTiiv1rrGsIF5EIIhLqxuuFJzed/MVCOeRNbaW&#10;ScEPOSjy6STDVNsbH+h69JUIEHYpKqi971IpXVmTQbewHXHwvmxv0AfZV1L3eAtw08plFCXSYMNh&#10;ocaOtjWVl+O3UYByO/rVYXh7XJ+N/NhvkvPn+KrUw2zYPIPwNPj/8F/7RStYRk8x3N+EJ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Nb2xwAAAN0AAAAPAAAAAAAA&#10;AAAAAAAAAKECAABkcnMvZG93bnJldi54bWxQSwUGAAAAAAQABAD5AAAAlQMAAAAA&#10;">
                  <v:stroke startarrow="block"/>
                </v:line>
                <v:line id="Line 405" o:spid="_x0000_s1754" style="position:absolute;visibility:visible;mso-wrap-style:square" from="3705,9629" to="3705,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8G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LwbxwAAAN0AAAAPAAAAAAAA&#10;AAAAAAAAAKECAABkcnMvZG93bnJldi54bWxQSwUGAAAAAAQABAD5AAAAlQMAAAAA&#10;"/>
                <v:line id="Line 406" o:spid="_x0000_s1755" style="position:absolute;visibility:visible;mso-wrap-style:square" from="3051,9627" to="305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ZgMcAAADdAAAADwAAAGRycy9kb3ducmV2LnhtbESPQWvCQBSE70L/w/IKvemmCqmkriIt&#10;BfUgVQvt8Zl9JrHZt2F3TeK/7xYEj8PMfMPMFr2pRUvOV5YVPI8SEMS51RUXCr4OH8MpCB+QNdaW&#10;ScGVPCzmD4MZZtp2vKN2HwoRIewzVFCG0GRS+rwkg35kG+LonawzGKJ0hdQOuwg3tRwnSSoNVhwX&#10;SmzoraT8d38xCraTz7Rdrjer/nudHvP33fHn3Dmlnh775SuIQH24h2/tlVYwTl4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BmAxwAAAN0AAAAPAAAAAAAA&#10;AAAAAAAAAKECAABkcnMvZG93bnJldi54bWxQSwUGAAAAAAQABAD5AAAAlQMAAAAA&#10;"/>
                <v:line id="Line 407" o:spid="_x0000_s1756" style="position:absolute;visibility:visible;mso-wrap-style:square" from="4303,9637" to="4303,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B9MgAAADdAAAADwAAAGRycy9kb3ducmV2LnhtbESPQWvCQBSE7wX/w/IKvdVNbUk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mB9MgAAADdAAAADwAAAAAA&#10;AAAAAAAAAAChAgAAZHJzL2Rvd25yZXYueG1sUEsFBgAAAAAEAAQA+QAAAJYDAAAAAA==&#10;"/>
                <v:line id="Line 408" o:spid="_x0000_s1757" style="position:absolute;visibility:visible;mso-wrap-style:square" from="1688,9081" to="8523,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HFMYAAADdAAAADwAAAGRycy9kb3ducmV2LnhtbESPQUvDQBSE70L/w/IK3uwmAa2k3ZYi&#10;iKIHsbbQ3h67r0lo9m3IPpv4711B6HGYmW+Y5Xr0rbpQH5vABvJZBorYBtdwZWD39Xz3CCoKssM2&#10;MBn4oQjr1eRmiaULA3/SZSuVShCOJRqoRbpS62hr8hhnoSNO3in0HiXJvtKuxyHBfauLLHvQHhtO&#10;CzV29FSTPW+/vYGPzSkfrH0pcokH2e3fw9txfjDmdjpuFqCERrmG/9uvzkCRze/h7016An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ohxTGAAAA3QAAAA8AAAAAAAAA&#10;AAAAAAAAoQIAAGRycy9kb3ducmV2LnhtbFBLBQYAAAAABAAEAPkAAACUAwAAAAA=&#10;" strokecolor="blue">
                  <v:stroke dashstyle="dash"/>
                </v:line>
                <v:shape id="Text Box 409" o:spid="_x0000_s1758" type="#_x0000_t202" style="position:absolute;left:1485;top:8811;width:89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SO8YA&#10;AADdAAAADwAAAGRycy9kb3ducmV2LnhtbESPQWsCMRSE70L/Q3gFb5roYWtXo0hpoSBI1+2hx9fN&#10;cze4edluUl3/fVMQPA4z8w2z2gyuFWfqg/WsYTZVIIgrbyzXGj7Lt8kCRIjIBlvPpOFKATbrh9EK&#10;c+MvXND5EGuRIBxy1NDE2OVShqohh2HqO+LkHX3vMCbZ19L0eElw18q5Upl0aDktNNjRS0PV6fDr&#10;NGy/uHi1P/vvj+JY2LJ8VrzLTlqPH4ftEkSkId7Dt/a70TBXT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SO8YAAADdAAAADwAAAAAAAAAAAAAAAACYAgAAZHJz&#10;L2Rvd25yZXYueG1sUEsFBgAAAAAEAAQA9QAAAIsDAAAAAA==&#10;" filled="f" stroked="f">
                  <v:textbox inset="0,0,0,0">
                    <w:txbxContent>
                      <w:p w:rsidR="001B3A69" w:rsidRPr="00650B72" w:rsidRDefault="001B3A69" w:rsidP="00650B72">
                        <w:pPr>
                          <w:pStyle w:val="Figure"/>
                        </w:pPr>
                        <w:r w:rsidRPr="00650B72">
                          <w:rPr>
                            <w:caps w:val="0"/>
                          </w:rPr>
                          <w:t>Seuil</w:t>
                        </w:r>
                      </w:p>
                    </w:txbxContent>
                  </v:textbox>
                </v:shape>
                <v:shape id="Text Box 410" o:spid="_x0000_s1759" type="#_x0000_t202" style="position:absolute;left:2183;top:7176;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3oMYA&#10;AADdAAAADwAAAGRycy9kb3ducmV2LnhtbESPQWsCMRSE7wX/Q3gFbzWpB61bo4goCIXSdT14fN08&#10;d4Obl3UTdfvvm0LB4zAz3zDzZe8acaMuWM8aXkcKBHHpjeVKw6HYvryBCBHZYOOZNPxQgOVi8DTH&#10;zPg753Tbx0okCIcMNdQxtpmUoazJYRj5ljh5J985jEl2lTQd3hPcNXKs1EQ6tJwWamxpXVN53l+d&#10;htWR8429fH5/5afcFsVM8cfkrPXwuV+9g4jUx0f4v70zGsZqO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33oMYAAADdAAAADwAAAAAAAAAAAAAAAACYAgAAZHJz&#10;L2Rvd25yZXYueG1sUEsFBgAAAAAEAAQA9QAAAIsDAAAAAA==&#10;" filled="f" stroked="f">
                  <v:textbox inset="0,0,0,0">
                    <w:txbxContent>
                      <w:p w:rsidR="001B3A69" w:rsidRPr="00650B72" w:rsidRDefault="001B3A69" w:rsidP="00650B72">
                        <w:pPr>
                          <w:pStyle w:val="Figure"/>
                        </w:pPr>
                        <w:r w:rsidRPr="00650B72">
                          <w:t>A</w:t>
                        </w:r>
                      </w:p>
                    </w:txbxContent>
                  </v:textbox>
                </v:shape>
                <v:shape id="Text Box 411" o:spid="_x0000_s1760" type="#_x0000_t202" style="position:absolute;left:8624;top:9523;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j0sMA&#10;AADdAAAADwAAAGRycy9kb3ducmV2LnhtbERPz2vCMBS+C/sfwhvspoke3FZNRWQDYSCr3WHHt+bZ&#10;hjYvtYla//vlMNjx4/u93oyuE1cagvWsYT5TIIgrbyzXGr7K9+kLiBCRDXaeScOdAmzyh8kaM+Nv&#10;XND1GGuRQjhkqKGJsc+kDFVDDsPM98SJO/nBYUxwqKUZ8JbCXScXSi2lQ8upocGedg1V7fHiNGy/&#10;uXiz58PPZ3EqbFm+Kv5Ytlo/PY7bFYhIY/wX/7n3RsNCPae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Jj0sMAAADdAAAADwAAAAAAAAAAAAAAAACYAgAAZHJzL2Rv&#10;d25yZXYueG1sUEsFBgAAAAAEAAQA9QAAAIgDAAAAAA==&#10;" filled="f" stroked="f">
                  <v:textbox inset="0,0,0,0">
                    <w:txbxContent>
                      <w:p w:rsidR="001B3A69" w:rsidRPr="00650B72" w:rsidRDefault="001B3A69" w:rsidP="00650B72">
                        <w:pPr>
                          <w:pStyle w:val="Figure"/>
                        </w:pPr>
                        <w:r w:rsidRPr="00650B72">
                          <w:t>f</w:t>
                        </w:r>
                      </w:p>
                    </w:txbxContent>
                  </v:textbox>
                </v:shape>
                <v:shape id="Text Box 412" o:spid="_x0000_s1761" type="#_x0000_t202" style="position:absolute;left:2601;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GScYA&#10;AADdAAAADwAAAGRycy9kb3ducmV2LnhtbESPQWsCMRSE7wX/Q3hCbzXRg9bVKCItCIXiuj30+Lp5&#10;7gY3L+sm6vbfG6HQ4zAz3zDLde8acaUuWM8axiMFgrj0xnKl4at4f3kFESKywcYzafilAOvV4GmJ&#10;mfE3zul6iJVIEA4ZaqhjbDMpQ1mTwzDyLXHyjr5zGJPsKmk6vCW4a+REqal0aDkt1NjStqbydLg4&#10;DZtvzt/s+fNnnx9zWxRzxR/Tk9bPw36zABGpj//hv/bOaJio2R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7GScYAAADdAAAADwAAAAAAAAAAAAAAAACYAgAAZHJz&#10;L2Rvd25yZXYueG1sUEsFBgAAAAAEAAQA9QAAAIsDAAAAAA==&#10;" filled="f" stroked="f">
                  <v:textbox inset="0,0,0,0">
                    <w:txbxContent>
                      <w:p w:rsidR="001B3A69" w:rsidRPr="00650B72" w:rsidRDefault="001B3A69" w:rsidP="00650B72">
                        <w:pPr>
                          <w:pStyle w:val="Figure"/>
                        </w:pPr>
                        <w:r w:rsidRPr="00650B72">
                          <w:t>1</w:t>
                        </w:r>
                      </w:p>
                    </w:txbxContent>
                  </v:textbox>
                </v:shape>
                <v:shape id="_x0000_s1762" type="#_x0000_t202" style="position:absolute;left:7569;top:9704;width:240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f88IA&#10;AADdAAAADwAAAGRycy9kb3ducmV2LnhtbERPz2vCMBS+D/wfwhN2WxM9iHZGEXEwGAxrd9jxrXm2&#10;wealNpnW/94cBI8f3+/lenCtuFAfrGcNk0yBIK68sVxr+Ck/3uYgQkQ22HomDTcKsF6NXpaYG3/l&#10;gi6HWIsUwiFHDU2MXS5lqBpyGDLfESfu6HuHMcG+lqbHawp3rZwqNZMOLaeGBjvaNlSdDv9Ow+aX&#10;i509f//ti2Nhy3Kh+Gt20vp1PGzeQUQa4lP8cH8aDVM1T/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R/zwgAAAN0AAAAPAAAAAAAAAAAAAAAAAJgCAABkcnMvZG93&#10;bnJldi54bWxQSwUGAAAAAAQABAD1AAAAhwMAAAAA&#10;" filled="f" stroked="f">
                  <v:textbox inset="0,0,0,0">
                    <w:txbxContent>
                      <w:p w:rsidR="001B3A69" w:rsidRPr="00650B72" w:rsidRDefault="001B3A69" w:rsidP="00441058">
                        <w:pPr>
                          <w:pStyle w:val="Figure"/>
                          <w:jc w:val="left"/>
                        </w:pPr>
                        <w:r w:rsidRPr="00650B72">
                          <w:rPr>
                            <w:caps w:val="0"/>
                          </w:rPr>
                          <w:t>Canaux étroits</w:t>
                        </w:r>
                      </w:p>
                    </w:txbxContent>
                  </v:textbox>
                </v:shape>
                <v:shape id="Text Box 414" o:spid="_x0000_s1763" type="#_x0000_t202" style="position:absolute;left:7791;top:10222;width:170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6aMUA&#10;AADdAAAADwAAAGRycy9kb3ducmV2LnhtbESPQWsCMRSE7wX/Q3hCbzXRg9jVKCIKQqF03R56fG6e&#10;u8HNy7qJuv33jSD0OMzMN8xi1btG3KgL1rOG8UiBIC69sVxp+C52bzMQISIbbDyThl8KsFoOXhaY&#10;GX/nnG6HWIkE4ZChhjrGNpMylDU5DCPfEifv5DuHMcmukqbDe4K7Rk6UmkqHltNCjS1tairPh6vT&#10;sP7hfGsvn8ev/JTbonhX/DE9a/067NdzEJH6+B9+tvdGw0TNxv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bpoxQAAAN0AAAAPAAAAAAAAAAAAAAAAAJgCAABkcnMv&#10;ZG93bnJldi54bWxQSwUGAAAAAAQABAD1AAAAigMAAAAA&#10;" filled="f" stroked="f">
                  <v:textbox inset="0,0,0,0">
                    <w:txbxContent>
                      <w:p w:rsidR="001B3A69" w:rsidRPr="00650B72" w:rsidRDefault="001B3A69" w:rsidP="00441058">
                        <w:pPr>
                          <w:pStyle w:val="Figure"/>
                          <w:jc w:val="left"/>
                        </w:pPr>
                        <w:r w:rsidRPr="00650B72">
                          <w:rPr>
                            <w:caps w:val="0"/>
                          </w:rPr>
                          <w:t>Canaux larges</w:t>
                        </w:r>
                      </w:p>
                    </w:txbxContent>
                  </v:textbox>
                </v:shape>
                <v:shape id="Text Box 415" o:spid="_x0000_s1764" type="#_x0000_t202" style="position:absolute;left:323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H8UA&#10;AADdAAAADwAAAGRycy9kb3ducmV2LnhtbESPQWsCMRSE70L/Q3hCb5q4B9GtUaRUKBRK1/XQ4+vm&#10;uRvcvKybVLf/vhEEj8PMfMOsNoNrxYX6YD1rmE0VCOLKG8u1hkO5myxAhIhssPVMGv4owGb9NFph&#10;bvyVC7rsYy0ShEOOGpoYu1zKUDXkMEx9R5y8o+8dxiT7WpoerwnuWpkpNZcOLaeFBjt6bag67X+d&#10;hu03F2/2/PnzVRwLW5ZLxR/zk9bP42H7AiLSEB/he/vdaMjU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yQfxQAAAN0AAAAPAAAAAAAAAAAAAAAAAJgCAABkcnMv&#10;ZG93bnJldi54bWxQSwUGAAAAAAQABAD1AAAAigMAAAAA&#10;" filled="f" stroked="f">
                  <v:textbox inset="0,0,0,0">
                    <w:txbxContent>
                      <w:p w:rsidR="001B3A69" w:rsidRPr="00650B72" w:rsidRDefault="001B3A69" w:rsidP="00650B72">
                        <w:pPr>
                          <w:pStyle w:val="Figure"/>
                        </w:pPr>
                        <w:r w:rsidRPr="00650B72">
                          <w:t>2</w:t>
                        </w:r>
                      </w:p>
                    </w:txbxContent>
                  </v:textbox>
                </v:shape>
                <v:shape id="Text Box 416" o:spid="_x0000_s1765" type="#_x0000_t202" style="position:absolute;left:3888;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hMUA&#10;AADdAAAADwAAAGRycy9kb3ducmV2LnhtbESPQWsCMRSE70L/Q3gFb5pUQezWKFIqCIK4bg89vm6e&#10;u8HNy3YTdf33plDocZiZb5jFqneNuFIXrGcNL2MFgrj0xnKl4bPYjOYgQkQ22HgmDXcKsFo+DRaY&#10;GX/jnK7HWIkE4ZChhjrGNpMylDU5DGPfEifv5DuHMcmukqbDW4K7Rk6UmkmHltNCjS2911Sejxen&#10;Yf3F+Yf92X8f8lNui+JV8W521nr43K/fQETq43/4r701GiZqP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4GExQAAAN0AAAAPAAAAAAAAAAAAAAAAAJgCAABkcnMv&#10;ZG93bnJldi54bWxQSwUGAAAAAAQABAD1AAAAigMAAAAA&#10;" filled="f" stroked="f">
                  <v:textbox inset="0,0,0,0">
                    <w:txbxContent>
                      <w:p w:rsidR="001B3A69" w:rsidRPr="00650B72" w:rsidRDefault="001B3A69" w:rsidP="00650B72">
                        <w:pPr>
                          <w:pStyle w:val="Figure"/>
                        </w:pPr>
                        <w:r w:rsidRPr="00650B72">
                          <w:t>3</w:t>
                        </w:r>
                      </w:p>
                    </w:txbxContent>
                  </v:textbox>
                </v:shape>
                <v:shape id="Text Box 417" o:spid="_x0000_s1766" type="#_x0000_t202" style="position:absolute;left:4487;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Z8MUA&#10;AADdAAAADwAAAGRycy9kb3ducmV2LnhtbESPQWsCMRSE70L/Q3gFb5pUROzWKFIqCIK4bg89vm6e&#10;u8HNy3YTdf33plDocZiZb5jFqneNuFIXrGcNL2MFgrj0xnKl4bPYjOYgQkQ22HgmDXcKsFo+DRaY&#10;GX/jnK7HWIkE4ZChhjrGNpMylDU5DGPfEifv5DuHMcmukqbDW4K7Rk6UmkmHltNCjS2911Sejxen&#10;Yf3F+Yf92X8f8lNui+JV8W521nr43K/fQETq43/4r701GiZqP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hnwxQAAAN0AAAAPAAAAAAAAAAAAAAAAAJgCAABkcnMv&#10;ZG93bnJldi54bWxQSwUGAAAAAAQABAD1AAAAigMAAAAA&#10;" filled="f" stroked="f">
                  <v:textbox inset="0,0,0,0">
                    <w:txbxContent>
                      <w:p w:rsidR="001B3A69" w:rsidRPr="00650B72" w:rsidRDefault="001B3A69" w:rsidP="00650B72">
                        <w:pPr>
                          <w:pStyle w:val="Figure"/>
                        </w:pPr>
                        <w:r w:rsidRPr="00650B72">
                          <w:t>4</w:t>
                        </w:r>
                      </w:p>
                    </w:txbxContent>
                  </v:textbox>
                </v:shape>
                <v:line id="Line 418" o:spid="_x0000_s1767" style="position:absolute;visibility:visible;mso-wrap-style:square" from="6143,9629" to="6143,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USMcAAADdAAAADwAAAGRycy9kb3ducmV2LnhtbESPQWvCQBSE7wX/w/KE3uqmlgZ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RIxwAAAN0AAAAPAAAAAAAA&#10;AAAAAAAAAKECAABkcnMvZG93bnJldi54bWxQSwUGAAAAAAQABAD5AAAAlQMAAAAA&#10;"/>
                <v:line id="Line 419" o:spid="_x0000_s1768" style="position:absolute;visibility:visible;mso-wrap-style:square" from="5489,9627" to="5489,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KP8cAAADdAAAADwAAAGRycy9kb3ducmV2LnhtbESPQWvCQBSE70L/w/IK3nSjQpDUVUQR&#10;tIeittAen9nXJG32bdjdJum/dwXB4zAz3zCLVW9q0ZLzlWUFk3ECgji3uuJCwcf7bjQH4QOyxtoy&#10;KfgnD6vl02CBmbYdn6g9h0JECPsMFZQhNJmUPi/JoB/bhjh639YZDFG6QmqHXYSbWk6TJJUGK44L&#10;JTa0KSn/Pf8ZBW+zY9quD6/7/vOQXvLt6fL10zmlhs/9+gVEoD48wvf2XiuYJv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so/xwAAAN0AAAAPAAAAAAAA&#10;AAAAAAAAAKECAABkcnMvZG93bnJldi54bWxQSwUGAAAAAAQABAD5AAAAlQMAAAAA&#10;"/>
                <v:line id="Line 420" o:spid="_x0000_s1769" style="position:absolute;visibility:visible;mso-wrap-style:square" from="6741,9637" to="6741,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vpMcAAADdAAAADwAAAGRycy9kb3ducmV2LnhtbESPQWvCQBSE7wX/w/KE3uqmFlJJXUUU&#10;QT2Uagvt8Zl9TVKzb8PumqT/3hUEj8PMfMNM572pRUvOV5YVPI8SEMS51RUXCr4+108TED4ga6wt&#10;k4J/8jCfDR6mmGnb8Z7aQyhEhLDPUEEZQpNJ6fOSDPqRbYij92udwRClK6R22EW4qeU4SVJpsOK4&#10;UGJDy5Ly0+FsFLy/fKTtYrvb9N/b9Jiv9sefv84p9TjsF28gAvXhHr61N1rBOJm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kxwAAAN0AAAAPAAAAAAAA&#10;AAAAAAAAAKECAABkcnMvZG93bnJldi54bWxQSwUGAAAAAAQABAD5AAAAlQMAAAAA&#10;"/>
                <v:shape id="Text Box 421" o:spid="_x0000_s1770" type="#_x0000_t202" style="position:absolute;left:5039;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T9cIA&#10;AADdAAAADwAAAGRycy9kb3ducmV2LnhtbERPz2vCMBS+D/wfwhN2WxM9iHZGEXEwGAxrd9jxrXm2&#10;wealNpnW/94cBI8f3+/lenCtuFAfrGcNk0yBIK68sVxr+Ck/3uYgQkQ22HomDTcKsF6NXpaYG3/l&#10;gi6HWIsUwiFHDU2MXS5lqBpyGDLfESfu6HuHMcG+lqbHawp3rZwqNZMOLaeGBjvaNlSdDv9Ow+aX&#10;i509f//ti2Nhy3Kh+Gt20vp1PGzeQUQa4lP8cH8aDVM1T3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xP1wgAAAN0AAAAPAAAAAAAAAAAAAAAAAJgCAABkcnMvZG93&#10;bnJldi54bWxQSwUGAAAAAAQABAD1AAAAhwMAAAAA&#10;" filled="f" stroked="f">
                  <v:textbox inset="0,0,0,0">
                    <w:txbxContent>
                      <w:p w:rsidR="001B3A69" w:rsidRPr="00650B72" w:rsidRDefault="001B3A69" w:rsidP="00650B72">
                        <w:pPr>
                          <w:pStyle w:val="Figure"/>
                        </w:pPr>
                        <w:r w:rsidRPr="00650B72">
                          <w:t>5</w:t>
                        </w:r>
                      </w:p>
                    </w:txbxContent>
                  </v:textbox>
                </v:shape>
                <v:shape id="Text Box 422" o:spid="_x0000_s1771" type="#_x0000_t202" style="position:absolute;left:5674;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2bsUA&#10;AADdAAAADwAAAGRycy9kb3ducmV2LnhtbESPQWsCMRSE7wX/Q3hCbzWpB9GtUaQoCIXiuh48vm6e&#10;u8HNy7pJdfvvG0HwOMzMN8x82btGXKkL1rOG95ECQVx6Y7nScCg2b1MQISIbbDyThj8KsFwMXuaY&#10;GX/jnK77WIkE4ZChhjrGNpMylDU5DCPfEifv5DuHMcmukqbDW4K7Ro6VmkiHltNCjS191lSe979O&#10;w+rI+dpevn92+Sm3RTFT/DU5a/067FcfICL18Rl+tLdGw1hNZ3B/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7ZuxQAAAN0AAAAPAAAAAAAAAAAAAAAAAJgCAABkcnMv&#10;ZG93bnJldi54bWxQSwUGAAAAAAQABAD1AAAAigMAAAAA&#10;" filled="f" stroked="f">
                  <v:textbox inset="0,0,0,0">
                    <w:txbxContent>
                      <w:p w:rsidR="001B3A69" w:rsidRPr="00650B72" w:rsidRDefault="001B3A69" w:rsidP="00650B72">
                        <w:pPr>
                          <w:pStyle w:val="Figure"/>
                        </w:pPr>
                        <w:r w:rsidRPr="00650B72">
                          <w:t>6</w:t>
                        </w:r>
                      </w:p>
                    </w:txbxContent>
                  </v:textbox>
                </v:shape>
                <v:shape id="Text Box 423" o:spid="_x0000_s1772" type="#_x0000_t202" style="position:absolute;left:632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JLsIA&#10;AADdAAAADwAAAGRycy9kb3ducmV2LnhtbERPz2vCMBS+D/wfwhN2WxM9iHZGEXEwGAxrd9jxrXm2&#10;wealNpnW/94cBI8f3+/lenCtuFAfrGcNk0yBIK68sVxr+Ck/3uYgQkQ22HomDTcKsF6NXpaYG3/l&#10;gi6HWIsUwiFHDU2MXS5lqBpyGDLfESfu6HuHMcG+lqbHawp3rZwqNZMOLaeGBjvaNlSdDv9Ow+aX&#10;i509f//ti2Nhy3Kh+Gt20vp1PGzeQUQa4lP8cH8aDVO1SP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kuwgAAAN0AAAAPAAAAAAAAAAAAAAAAAJgCAABkcnMvZG93&#10;bnJldi54bWxQSwUGAAAAAAQABAD1AAAAhwMAAAAA&#10;" filled="f" stroked="f">
                  <v:textbox inset="0,0,0,0">
                    <w:txbxContent>
                      <w:p w:rsidR="001B3A69" w:rsidRPr="00650B72" w:rsidRDefault="001B3A69" w:rsidP="00650B72">
                        <w:pPr>
                          <w:pStyle w:val="Figure"/>
                        </w:pPr>
                        <w:r w:rsidRPr="00650B72">
                          <w:t>7</w:t>
                        </w:r>
                      </w:p>
                    </w:txbxContent>
                  </v:textbox>
                </v:shape>
                <v:shape id="Text Box 424" o:spid="_x0000_s1773" type="#_x0000_t202" style="position:absolute;left:6925;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stcUA&#10;AADdAAAADwAAAGRycy9kb3ducmV2LnhtbESPQWsCMRSE7wX/Q3hCbzXRg+hqFBELQqF03R56fG6e&#10;u8HNy3YTdfvvG0HwOMzMN8xy3btGXKkL1rOG8UiBIC69sVxp+C7e32YgQkQ22HgmDX8UYL0avCwx&#10;M/7GOV0PsRIJwiFDDXWMbSZlKGtyGEa+JU7eyXcOY5JdJU2HtwR3jZwoNZUOLaeFGlva1lSeDxen&#10;YfPD+c7+fh6/8lNui2Ku+GN61vp12G8WICL18Rl+tPdGw0TNx3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Cy1xQAAAN0AAAAPAAAAAAAAAAAAAAAAAJgCAABkcnMv&#10;ZG93bnJldi54bWxQSwUGAAAAAAQABAD1AAAAigMAAAAA&#10;" filled="f" stroked="f">
                  <v:textbox inset="0,0,0,0">
                    <w:txbxContent>
                      <w:p w:rsidR="001B3A69" w:rsidRPr="00650B72" w:rsidRDefault="001B3A69" w:rsidP="00650B72">
                        <w:pPr>
                          <w:pStyle w:val="Figure"/>
                        </w:pPr>
                        <w:r w:rsidRPr="00650B72">
                          <w:t>8</w:t>
                        </w:r>
                      </w:p>
                    </w:txbxContent>
                  </v:textbox>
                </v:shape>
                <v:shape id="Text Box 425" o:spid="_x0000_s1774" type="#_x0000_t202" style="position:absolute;left:3483;top:10222;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h38YA&#10;AADdAAAADwAAAGRycy9kb3ducmV2LnhtbESPQWvCQBSE70L/w/IKvYjuNgep0VVabaGH9pAonh/Z&#10;ZxLMvg27q4n/vlso9DjMzDfMejvaTtzIh9axhue5AkFcOdNyreF4+Ji9gAgR2WDnmDTcKcB28zBZ&#10;Y27cwAXdyliLBOGQo4Ymxj6XMlQNWQxz1xMn7+y8xZikr6XxOCS47WSm1EJabDktNNjTrqHqUl6t&#10;hsXeX4eCd9P98f0Lv/s6O73dT1o/PY6vKxCRxvgf/mt/Gg2ZWm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h38YAAADdAAAADwAAAAAAAAAAAAAAAACYAgAAZHJz&#10;L2Rvd25yZXYueG1sUEsFBgAAAAAEAAQA9QAAAIsDAAAAAA==&#10;" stroked="f">
                  <v:textbox inset="0,0,0,0">
                    <w:txbxContent>
                      <w:p w:rsidR="001B3A69" w:rsidRPr="00650B72" w:rsidRDefault="001B3A69" w:rsidP="00650B72">
                        <w:pPr>
                          <w:pStyle w:val="Figure"/>
                        </w:pPr>
                        <w:r w:rsidRPr="00650B72">
                          <w:t>1</w:t>
                        </w:r>
                      </w:p>
                    </w:txbxContent>
                  </v:textbox>
                </v:shape>
                <v:shape id="Text Box 426" o:spid="_x0000_s1775" type="#_x0000_t202" style="position:absolute;left:5995;top:1021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1ERMYA&#10;AADdAAAADwAAAGRycy9kb3ducmV2LnhtbESPT4vCMBTE7wt+h/CEvSyabgXRahRXV9jDevAPnh/N&#10;sy02LyWJtn77jSDscZiZ3zDzZWdqcSfnK8sKPocJCOLc6ooLBafjdjAB4QOyxtoyKXiQh+Wi9zbH&#10;TNuW93Q/hEJECPsMFZQhNJmUPi/JoB/ahjh6F+sMhihdIbXDNsJNLdMkGUuDFceFEhtal5RfDzej&#10;YLxxt3bP64/N6fsXd02Rnr8eZ6Xe+91qBiJQF/7Dr/aPVpAm0xE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1ERMYAAADdAAAADwAAAAAAAAAAAAAAAACYAgAAZHJz&#10;L2Rvd25yZXYueG1sUEsFBgAAAAAEAAQA9QAAAIsDAAAAAA==&#10;" stroked="f">
                  <v:textbox inset="0,0,0,0">
                    <w:txbxContent>
                      <w:p w:rsidR="001B3A69" w:rsidRPr="00650B72" w:rsidRDefault="001B3A69" w:rsidP="00650B72">
                        <w:pPr>
                          <w:pStyle w:val="Figure"/>
                        </w:pPr>
                        <w:r w:rsidRPr="00650B72">
                          <w:t>2</w:t>
                        </w:r>
                      </w:p>
                    </w:txbxContent>
                  </v:textbox>
                </v:shape>
                <w10:anchorlock/>
              </v:group>
            </w:pict>
          </mc:Fallback>
        </mc:AlternateContent>
      </w:r>
    </w:p>
    <w:p w:rsidR="00327D4F" w:rsidRPr="001766D1" w:rsidRDefault="00327D4F" w:rsidP="004F23AF">
      <w:pPr>
        <w:pStyle w:val="Normalaftertitle"/>
      </w:pPr>
      <w:r>
        <w:t>Sur la Figure</w:t>
      </w:r>
      <w:r w:rsidRPr="001766D1">
        <w:t> 14, l'émission dans le canal étroit 3 n'apparaîtra pas dans la première évaluation relative aux canaux larges car seuls 7 échantillons sur les 48 contenus dans le canal large 1 sont au-dessus du seuil (15%). En revanche, le signal présent dans le canal large 2 sera détecté car 34 échantillons sur les 48 sont au-dessus du seuil (71%). Dans la deuxième évaluation relative aux canaux étroits, tous les échantillons du canal large 2 sont exclus et n'apparaîtront donc pas sous forme de quatre émissions à bande étroite. En revanche, le signal présent dans le canal étroit 3 sera détecté car 7 échantillons sur les 12 contenus dans ce canal sont au-dessus du seuil (58%).</w:t>
      </w:r>
    </w:p>
    <w:p w:rsidR="00327D4F" w:rsidRPr="001766D1" w:rsidRDefault="00327D4F" w:rsidP="00327D4F">
      <w:r w:rsidRPr="001766D1">
        <w:t xml:space="preserve">Pour cette évaluation, il est nécessaire que la résolution en fréquence pour l'occupation FBO soit au moins quatre fois supérieure à la largeur du deuxième canal plus étroit dans la bande. Si on utilise des techniques FFT, au moins </w:t>
      </w:r>
      <w:r>
        <w:t>quatre</w:t>
      </w:r>
      <w:r w:rsidRPr="001766D1">
        <w:t> segments de fréquences doivent se trouver dans la largeur du deuxième canal plus étroit.</w:t>
      </w:r>
    </w:p>
    <w:p w:rsidR="00327D4F" w:rsidRPr="001766D1" w:rsidRDefault="00327D4F" w:rsidP="00327D4F">
      <w:r w:rsidRPr="001766D1">
        <w:lastRenderedPageBreak/>
        <w:t>Prenons l'exemple d'une bande à mesurer qui utilise des largeur</w:t>
      </w:r>
      <w:r>
        <w:t>s de canal de 25 kHz, 50 kHz et </w:t>
      </w:r>
      <w:r w:rsidRPr="001766D1">
        <w:t>8 MHz. La résolution en fréquence pour la mesure doit être supérieure à 50/4 = 12,5 kHz. Ainsi, nous aurons au moins trois échantillons dans chaque canal de 50 kHz,</w:t>
      </w:r>
      <w:r>
        <w:t xml:space="preserve"> ce qui permet à la méthode des </w:t>
      </w:r>
      <w:r w:rsidRPr="001766D1">
        <w:t>50% de distinguer ces signaux de ceux ayant la largeur de bande la plus petite avec un espacement de 25 kHz.</w:t>
      </w:r>
    </w:p>
    <w:p w:rsidR="00327D4F" w:rsidRPr="001766D1" w:rsidRDefault="00327D4F" w:rsidP="00327D4F">
      <w:pPr>
        <w:pStyle w:val="Heading1"/>
      </w:pPr>
      <w:bookmarkStart w:id="119" w:name="_Toc337547361"/>
      <w:bookmarkStart w:id="120" w:name="_Toc352134898"/>
      <w:bookmarkStart w:id="121" w:name="_Toc500251248"/>
      <w:r w:rsidRPr="001766D1">
        <w:t>7</w:t>
      </w:r>
      <w:r w:rsidRPr="001766D1">
        <w:tab/>
        <w:t>Présentation des résultats</w:t>
      </w:r>
      <w:bookmarkEnd w:id="119"/>
      <w:bookmarkEnd w:id="120"/>
      <w:bookmarkEnd w:id="121"/>
    </w:p>
    <w:p w:rsidR="00327D4F" w:rsidRPr="001766D1" w:rsidRDefault="00327D4F" w:rsidP="00327D4F">
      <w:r w:rsidRPr="001766D1">
        <w:t>Il existe de nombreuses façons de présenter les résultats de mesure de l'occupation. La présentation optimale dépend des questions exactes auxquelles la mesure doit répondre, et de certains paramètres de mesure tels que le nombre de canaux, la largeur de bande et la durée du contrôle.</w:t>
      </w:r>
    </w:p>
    <w:p w:rsidR="00327D4F" w:rsidRPr="001766D1" w:rsidRDefault="00327D4F" w:rsidP="00327D4F">
      <w:r w:rsidRPr="001766D1">
        <w:t>Les paragraphes qui suivent donnent quelques exemples de présentation des résultats, qui ne constituent pas nécessairement la liste complète de toutes les présentations possibles.</w:t>
      </w:r>
    </w:p>
    <w:p w:rsidR="00327D4F" w:rsidRPr="001766D1" w:rsidRDefault="00327D4F" w:rsidP="00327D4F">
      <w:pPr>
        <w:pStyle w:val="Heading2"/>
      </w:pPr>
      <w:bookmarkStart w:id="122" w:name="_Toc337547362"/>
      <w:bookmarkStart w:id="123" w:name="_Toc352134899"/>
      <w:bookmarkStart w:id="124" w:name="_Toc500251249"/>
      <w:r w:rsidRPr="001766D1">
        <w:t>7.1</w:t>
      </w:r>
      <w:r w:rsidRPr="001766D1">
        <w:tab/>
        <w:t>Trafic dans un seul canal</w:t>
      </w:r>
      <w:bookmarkEnd w:id="122"/>
      <w:bookmarkEnd w:id="123"/>
      <w:bookmarkEnd w:id="124"/>
    </w:p>
    <w:p w:rsidR="00327D4F" w:rsidRPr="001766D1" w:rsidRDefault="00327D4F" w:rsidP="00327D4F">
      <w:r w:rsidRPr="001766D1">
        <w:t>La présentation la plus simple des résultats de mesure de l'occupation FCO consiste à tracer l'occupation relative de la fréquence ou du canal en fonction du temps. A cette fin, les échantillons sont moyennés sur une certaine durée d'intégration, par exemple sur 15 min ou 1 h. Les durées d'intégration plus courtes permettent d'améliorer la résolution temporelle et d'analyser de manière plus détaillée les variations à court terme de l'occupation. Toutefois, si la durée d'intégration est inférieure à la durée de transmission moyenne, le résultat devient difficile à interpréter car les valeurs d'occupation seront le plus souvent de 0% ou de 100%. Une durée d'intégration de 15 min est largement utilisée.</w:t>
      </w:r>
    </w:p>
    <w:p w:rsidR="00327D4F" w:rsidRPr="001766D1" w:rsidRDefault="00327D4F" w:rsidP="00327D4F">
      <w:r>
        <w:t>La Figure</w:t>
      </w:r>
      <w:r w:rsidRPr="001766D1">
        <w:t> 15 montre un exemple de diagramme de trafic dans un seul canal.</w:t>
      </w:r>
    </w:p>
    <w:p w:rsidR="00327D4F" w:rsidRPr="00D44251" w:rsidRDefault="00327D4F" w:rsidP="004F23AF">
      <w:pPr>
        <w:pStyle w:val="FigureNo"/>
      </w:pPr>
      <w:r w:rsidRPr="004F23AF">
        <w:t>Figure</w:t>
      </w:r>
      <w:r w:rsidRPr="00D44251">
        <w:t xml:space="preserve"> 15</w:t>
      </w:r>
    </w:p>
    <w:p w:rsidR="00327D4F" w:rsidRPr="00D44251" w:rsidRDefault="00327D4F" w:rsidP="004F23AF">
      <w:pPr>
        <w:pStyle w:val="Figuretitle"/>
      </w:pPr>
      <w:r w:rsidRPr="004F23AF">
        <w:t>Diagramme</w:t>
      </w:r>
      <w:r w:rsidRPr="00D44251">
        <w:t xml:space="preserve"> de trafic dans un seul canal</w:t>
      </w:r>
    </w:p>
    <w:p w:rsidR="00327D4F" w:rsidRPr="001766D1" w:rsidRDefault="00356698" w:rsidP="004F23AF">
      <w:pPr>
        <w:pStyle w:val="Figure"/>
      </w:pPr>
      <w:r>
        <w:rPr>
          <w:noProof/>
          <w:lang w:val="en-GB" w:eastAsia="en-GB"/>
        </w:rPr>
        <mc:AlternateContent>
          <mc:Choice Requires="wps">
            <w:drawing>
              <wp:anchor distT="0" distB="0" distL="114300" distR="114300" simplePos="0" relativeHeight="251668480" behindDoc="0" locked="0" layoutInCell="1" allowOverlap="1" wp14:anchorId="0AC9C5A5" wp14:editId="79B0139E">
                <wp:simplePos x="0" y="0"/>
                <wp:positionH relativeFrom="column">
                  <wp:posOffset>4745672</wp:posOffset>
                </wp:positionH>
                <wp:positionV relativeFrom="paragraph">
                  <wp:posOffset>146685</wp:posOffset>
                </wp:positionV>
                <wp:extent cx="742950" cy="425450"/>
                <wp:effectExtent l="0" t="0" r="0" b="0"/>
                <wp:wrapNone/>
                <wp:docPr id="209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25450"/>
                        </a:xfrm>
                        <a:prstGeom prst="rect">
                          <a:avLst/>
                        </a:prstGeom>
                        <a:solidFill>
                          <a:schemeClr val="bg1"/>
                        </a:solidFill>
                        <a:ln>
                          <a:noFill/>
                        </a:ln>
                        <a:extLst/>
                      </wps:spPr>
                      <wps:txbx>
                        <w:txbxContent>
                          <w:p w:rsidR="001B3A69" w:rsidRDefault="001B3A69" w:rsidP="00327D4F">
                            <w:pPr>
                              <w:spacing w:before="0"/>
                              <w:rPr>
                                <w:rFonts w:asciiTheme="majorBidi" w:hAnsiTheme="majorBidi" w:cstheme="majorBidi"/>
                                <w:sz w:val="16"/>
                                <w:szCs w:val="16"/>
                                <w:lang w:val="de-DE"/>
                              </w:rPr>
                            </w:pPr>
                            <w:r>
                              <w:rPr>
                                <w:rFonts w:asciiTheme="majorBidi" w:hAnsiTheme="majorBidi" w:cstheme="majorBidi"/>
                                <w:sz w:val="16"/>
                                <w:szCs w:val="16"/>
                                <w:lang w:val="de-DE"/>
                              </w:rPr>
                              <w:t xml:space="preserve"> </w:t>
                            </w:r>
                            <w:r w:rsidRPr="001554DB">
                              <w:rPr>
                                <w:rFonts w:asciiTheme="majorBidi" w:hAnsiTheme="majorBidi" w:cstheme="majorBidi"/>
                                <w:sz w:val="16"/>
                                <w:szCs w:val="16"/>
                                <w:lang w:val="de-DE"/>
                              </w:rPr>
                              <w:t>Occupation</w:t>
                            </w:r>
                          </w:p>
                          <w:p w:rsidR="001B3A69" w:rsidRDefault="001B3A69" w:rsidP="00327D4F">
                            <w:pPr>
                              <w:spacing w:before="60"/>
                              <w:rPr>
                                <w:rFonts w:asciiTheme="majorBidi" w:hAnsiTheme="majorBidi" w:cstheme="majorBidi"/>
                                <w:sz w:val="16"/>
                                <w:szCs w:val="16"/>
                                <w:lang w:val="de-DE"/>
                              </w:rPr>
                            </w:pPr>
                            <w:r>
                              <w:rPr>
                                <w:rFonts w:asciiTheme="majorBidi" w:hAnsiTheme="majorBidi" w:cstheme="majorBidi"/>
                                <w:sz w:val="16"/>
                                <w:szCs w:val="16"/>
                                <w:lang w:val="de-DE"/>
                              </w:rPr>
                              <w:t xml:space="preserve"> </w:t>
                            </w:r>
                            <w:r w:rsidRPr="001554DB">
                              <w:rPr>
                                <w:rFonts w:asciiTheme="majorBidi" w:hAnsiTheme="majorBidi" w:cstheme="majorBidi"/>
                                <w:sz w:val="16"/>
                                <w:szCs w:val="16"/>
                                <w:lang w:val="de-DE"/>
                              </w:rPr>
                              <w:t>Moyenne</w:t>
                            </w:r>
                          </w:p>
                          <w:p w:rsidR="001B3A69" w:rsidRPr="001554DB" w:rsidRDefault="001B3A69" w:rsidP="00327D4F">
                            <w:pPr>
                              <w:spacing w:before="60"/>
                              <w:rPr>
                                <w:rFonts w:asciiTheme="majorBidi" w:hAnsiTheme="majorBidi" w:cstheme="majorBidi"/>
                                <w:sz w:val="16"/>
                                <w:szCs w:val="16"/>
                                <w:lang w:val="de-DE"/>
                              </w:rPr>
                            </w:pPr>
                            <w:r>
                              <w:rPr>
                                <w:rFonts w:asciiTheme="majorBidi" w:hAnsiTheme="majorBidi" w:cstheme="majorBidi"/>
                                <w:sz w:val="16"/>
                                <w:szCs w:val="16"/>
                                <w:lang w:val="de-DE"/>
                              </w:rPr>
                              <w:t xml:space="preserve"> </w:t>
                            </w:r>
                            <w:r w:rsidRPr="001554DB">
                              <w:rPr>
                                <w:rFonts w:asciiTheme="majorBidi" w:hAnsiTheme="majorBidi" w:cstheme="majorBidi"/>
                                <w:sz w:val="16"/>
                                <w:szCs w:val="16"/>
                                <w:lang w:val="de-DE"/>
                              </w:rPr>
                              <w:t>Heures de pointe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9C5A5" id="Text Box 413" o:spid="_x0000_s1776" type="#_x0000_t202" style="position:absolute;left:0;text-align:left;margin-left:373.65pt;margin-top:11.55pt;width:58.5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" fillcolor="white [3212]" stroked="f">
                <v:textbox inset="0,0,0,0">
                  <w:txbxContent>
                    <w:p w:rsidR="001B3A69" w:rsidRDefault="001B3A69" w:rsidP="00327D4F">
                      <w:pPr>
                        <w:spacing w:before="0"/>
                        <w:rPr>
                          <w:rFonts w:asciiTheme="majorBidi" w:hAnsiTheme="majorBidi" w:cstheme="majorBidi"/>
                          <w:sz w:val="16"/>
                          <w:szCs w:val="16"/>
                          <w:lang w:val="de-DE"/>
                        </w:rPr>
                      </w:pPr>
                      <w:r>
                        <w:rPr>
                          <w:rFonts w:asciiTheme="majorBidi" w:hAnsiTheme="majorBidi" w:cstheme="majorBidi"/>
                          <w:sz w:val="16"/>
                          <w:szCs w:val="16"/>
                          <w:lang w:val="de-DE"/>
                        </w:rPr>
                        <w:t xml:space="preserve"> </w:t>
                      </w:r>
                      <w:r w:rsidRPr="001554DB">
                        <w:rPr>
                          <w:rFonts w:asciiTheme="majorBidi" w:hAnsiTheme="majorBidi" w:cstheme="majorBidi"/>
                          <w:sz w:val="16"/>
                          <w:szCs w:val="16"/>
                          <w:lang w:val="de-DE"/>
                        </w:rPr>
                        <w:t>Occupation</w:t>
                      </w:r>
                    </w:p>
                    <w:p w:rsidR="001B3A69" w:rsidRDefault="001B3A69" w:rsidP="00327D4F">
                      <w:pPr>
                        <w:spacing w:before="60"/>
                        <w:rPr>
                          <w:rFonts w:asciiTheme="majorBidi" w:hAnsiTheme="majorBidi" w:cstheme="majorBidi"/>
                          <w:sz w:val="16"/>
                          <w:szCs w:val="16"/>
                          <w:lang w:val="de-DE"/>
                        </w:rPr>
                      </w:pPr>
                      <w:r>
                        <w:rPr>
                          <w:rFonts w:asciiTheme="majorBidi" w:hAnsiTheme="majorBidi" w:cstheme="majorBidi"/>
                          <w:sz w:val="16"/>
                          <w:szCs w:val="16"/>
                          <w:lang w:val="de-DE"/>
                        </w:rPr>
                        <w:t xml:space="preserve"> </w:t>
                      </w:r>
                      <w:r w:rsidRPr="001554DB">
                        <w:rPr>
                          <w:rFonts w:asciiTheme="majorBidi" w:hAnsiTheme="majorBidi" w:cstheme="majorBidi"/>
                          <w:sz w:val="16"/>
                          <w:szCs w:val="16"/>
                          <w:lang w:val="de-DE"/>
                        </w:rPr>
                        <w:t>Moyenne</w:t>
                      </w:r>
                    </w:p>
                    <w:p w:rsidR="001B3A69" w:rsidRPr="001554DB" w:rsidRDefault="001B3A69" w:rsidP="00327D4F">
                      <w:pPr>
                        <w:spacing w:before="60"/>
                        <w:rPr>
                          <w:rFonts w:asciiTheme="majorBidi" w:hAnsiTheme="majorBidi" w:cstheme="majorBidi"/>
                          <w:sz w:val="16"/>
                          <w:szCs w:val="16"/>
                          <w:lang w:val="de-DE"/>
                        </w:rPr>
                      </w:pPr>
                      <w:r>
                        <w:rPr>
                          <w:rFonts w:asciiTheme="majorBidi" w:hAnsiTheme="majorBidi" w:cstheme="majorBidi"/>
                          <w:sz w:val="16"/>
                          <w:szCs w:val="16"/>
                          <w:lang w:val="de-DE"/>
                        </w:rPr>
                        <w:t xml:space="preserve"> </w:t>
                      </w:r>
                      <w:r w:rsidRPr="001554DB">
                        <w:rPr>
                          <w:rFonts w:asciiTheme="majorBidi" w:hAnsiTheme="majorBidi" w:cstheme="majorBidi"/>
                          <w:sz w:val="16"/>
                          <w:szCs w:val="16"/>
                          <w:lang w:val="de-DE"/>
                        </w:rPr>
                        <w:t>Heures de pointe</w:t>
                      </w:r>
                    </w:p>
                  </w:txbxContent>
                </v:textbox>
              </v:shape>
            </w:pict>
          </mc:Fallback>
        </mc:AlternateContent>
      </w:r>
      <w:r w:rsidR="00327D4F">
        <w:rPr>
          <w:noProof/>
          <w:lang w:val="en-GB" w:eastAsia="en-GB"/>
        </w:rPr>
        <mc:AlternateContent>
          <mc:Choice Requires="wps">
            <w:drawing>
              <wp:anchor distT="0" distB="0" distL="114300" distR="114300" simplePos="0" relativeHeight="251669504" behindDoc="0" locked="0" layoutInCell="1" allowOverlap="1" wp14:anchorId="7378FAC3" wp14:editId="0339013B">
                <wp:simplePos x="0" y="0"/>
                <wp:positionH relativeFrom="column">
                  <wp:posOffset>5223510</wp:posOffset>
                </wp:positionH>
                <wp:positionV relativeFrom="paragraph">
                  <wp:posOffset>2534285</wp:posOffset>
                </wp:positionV>
                <wp:extent cx="419100" cy="225425"/>
                <wp:effectExtent l="0" t="0" r="0" b="3175"/>
                <wp:wrapNone/>
                <wp:docPr id="209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5425"/>
                        </a:xfrm>
                        <a:prstGeom prst="rect">
                          <a:avLst/>
                        </a:prstGeom>
                        <a:solidFill>
                          <a:schemeClr val="bg1"/>
                        </a:solidFill>
                        <a:ln>
                          <a:noFill/>
                        </a:ln>
                        <a:extLst/>
                      </wps:spPr>
                      <wps:txbx>
                        <w:txbxContent>
                          <w:p w:rsidR="001B3A69" w:rsidRPr="001554DB" w:rsidRDefault="001B3A69" w:rsidP="00327D4F">
                            <w:pPr>
                              <w:spacing w:before="0"/>
                              <w:rPr>
                                <w:rFonts w:asciiTheme="majorBidi" w:hAnsiTheme="majorBidi" w:cstheme="majorBidi"/>
                                <w:sz w:val="22"/>
                                <w:szCs w:val="22"/>
                                <w:lang w:val="de-DE"/>
                              </w:rPr>
                            </w:pPr>
                            <w:r w:rsidRPr="001554DB">
                              <w:rPr>
                                <w:rFonts w:asciiTheme="majorBidi" w:hAnsiTheme="majorBidi" w:cstheme="majorBidi"/>
                                <w:sz w:val="22"/>
                                <w:szCs w:val="22"/>
                                <w:lang w:val="de-DE"/>
                              </w:rPr>
                              <w:t>Heures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8FAC3" id="_x0000_s1777" type="#_x0000_t202" style="position:absolute;left:0;text-align:left;margin-left:411.3pt;margin-top:199.55pt;width:33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" fillcolor="white [3212]" stroked="f">
                <v:textbox inset="0,0,0,0">
                  <w:txbxContent>
                    <w:p w:rsidR="001B3A69" w:rsidRPr="001554DB" w:rsidRDefault="001B3A69" w:rsidP="00327D4F">
                      <w:pPr>
                        <w:spacing w:before="0"/>
                        <w:rPr>
                          <w:rFonts w:asciiTheme="majorBidi" w:hAnsiTheme="majorBidi" w:cstheme="majorBidi"/>
                          <w:sz w:val="22"/>
                          <w:szCs w:val="22"/>
                          <w:lang w:val="de-DE"/>
                        </w:rPr>
                      </w:pPr>
                      <w:r w:rsidRPr="001554DB">
                        <w:rPr>
                          <w:rFonts w:asciiTheme="majorBidi" w:hAnsiTheme="majorBidi" w:cstheme="majorBidi"/>
                          <w:sz w:val="22"/>
                          <w:szCs w:val="22"/>
                          <w:lang w:val="de-DE"/>
                        </w:rPr>
                        <w:t>Heures</w:t>
                      </w:r>
                    </w:p>
                  </w:txbxContent>
                </v:textbox>
              </v:shape>
            </w:pict>
          </mc:Fallback>
        </mc:AlternateContent>
      </w:r>
      <w:r w:rsidR="00327D4F" w:rsidRPr="001766D1">
        <w:rPr>
          <w:noProof/>
          <w:lang w:val="en-GB" w:eastAsia="en-GB"/>
        </w:rPr>
        <w:drawing>
          <wp:inline distT="0" distB="0" distL="0" distR="0" wp14:anchorId="77853E61" wp14:editId="4DB71642">
            <wp:extent cx="4867275" cy="2714625"/>
            <wp:effectExtent l="0" t="0" r="9525" b="9525"/>
            <wp:docPr id="51" name="Picture 51" descr="Occupancy diagram on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ccupancy diagram one chann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7275" cy="2714625"/>
                    </a:xfrm>
                    <a:prstGeom prst="rect">
                      <a:avLst/>
                    </a:prstGeom>
                    <a:noFill/>
                    <a:ln>
                      <a:noFill/>
                    </a:ln>
                  </pic:spPr>
                </pic:pic>
              </a:graphicData>
            </a:graphic>
          </wp:inline>
        </w:drawing>
      </w:r>
    </w:p>
    <w:p w:rsidR="00327D4F" w:rsidRPr="001766D1" w:rsidRDefault="00327D4F" w:rsidP="00327D4F">
      <w:pPr>
        <w:pStyle w:val="Normalaftertitle"/>
        <w:spacing w:before="360"/>
      </w:pPr>
      <w:r w:rsidRPr="001766D1">
        <w:t>Pour la courbe en bleu étiquetée «Occupation», on utilise un intervalle d'intégration de 15 min et pour la courbe en magenta étiquetée «Moyenne», on utilise une moyenne glissante sur la dernière heure.</w:t>
      </w:r>
    </w:p>
    <w:p w:rsidR="00327D4F" w:rsidRPr="001766D1" w:rsidRDefault="00327D4F" w:rsidP="00327D4F">
      <w:pPr>
        <w:pStyle w:val="Heading2"/>
      </w:pPr>
      <w:bookmarkStart w:id="125" w:name="_Toc337547363"/>
      <w:bookmarkStart w:id="126" w:name="_Toc352134900"/>
      <w:bookmarkStart w:id="127" w:name="_Toc500251250"/>
      <w:r w:rsidRPr="001766D1">
        <w:lastRenderedPageBreak/>
        <w:t>7.2</w:t>
      </w:r>
      <w:r w:rsidRPr="001766D1">
        <w:tab/>
        <w:t>Occupation de plusieurs canaux</w:t>
      </w:r>
      <w:bookmarkEnd w:id="125"/>
      <w:bookmarkEnd w:id="126"/>
      <w:bookmarkEnd w:id="127"/>
    </w:p>
    <w:p w:rsidR="00327D4F" w:rsidRPr="001766D1" w:rsidRDefault="00327D4F" w:rsidP="00327D4F">
      <w:r w:rsidRPr="001766D1">
        <w:t xml:space="preserve">S'il n'est pas nécessaire de présenter les informations relatives à la charge de trafic sur l'ensemble de la journée, on peut représenter sur un même graphique le résultat de mesure de l'occupation FCO dans plusieurs canaux. Sur l'axe des x, on porte la fréquence ou le canal et sur l'axe des y, on porte l'occupation moyennée sur toute la période de contrôle. </w:t>
      </w:r>
    </w:p>
    <w:p w:rsidR="00327D4F" w:rsidRPr="001766D1" w:rsidRDefault="00327D4F" w:rsidP="00327D4F">
      <w:r w:rsidRPr="001766D1">
        <w:t xml:space="preserve">La </w:t>
      </w:r>
      <w:r>
        <w:t>Figure</w:t>
      </w:r>
      <w:r w:rsidRPr="001766D1">
        <w:t xml:space="preserve"> 16 montre un exemple pour une bande de fréquences utilisée en partage par des services utilisant une largeur de bande et un espacement des canaux différents.</w:t>
      </w:r>
    </w:p>
    <w:p w:rsidR="00327D4F" w:rsidRPr="0078401D" w:rsidRDefault="00327D4F" w:rsidP="004F23AF">
      <w:pPr>
        <w:pStyle w:val="FigureNo"/>
      </w:pPr>
      <w:r w:rsidRPr="004F23AF">
        <w:t>Figure</w:t>
      </w:r>
      <w:r w:rsidRPr="0078401D">
        <w:t xml:space="preserve"> 16</w:t>
      </w:r>
    </w:p>
    <w:p w:rsidR="00327D4F" w:rsidRPr="0078401D" w:rsidRDefault="00327D4F" w:rsidP="004F23AF">
      <w:pPr>
        <w:pStyle w:val="Figuretitle"/>
      </w:pPr>
      <w:r w:rsidRPr="0078401D">
        <w:t xml:space="preserve">Exemple </w:t>
      </w:r>
      <w:r w:rsidRPr="004F23AF">
        <w:t>d'occupation</w:t>
      </w:r>
      <w:r w:rsidRPr="0078401D">
        <w:t xml:space="preserve"> de plusieurs canaux de différentes largeurs</w:t>
      </w:r>
    </w:p>
    <w:p w:rsidR="00327D4F" w:rsidRPr="001766D1" w:rsidRDefault="00327D4F" w:rsidP="004F23AF">
      <w:pPr>
        <w:pStyle w:val="Figure"/>
      </w:pPr>
      <w:r>
        <w:rPr>
          <w:noProof/>
          <w:lang w:val="en-GB" w:eastAsia="en-GB"/>
        </w:rPr>
        <mc:AlternateContent>
          <mc:Choice Requires="wps">
            <w:drawing>
              <wp:anchor distT="0" distB="0" distL="114300" distR="114300" simplePos="0" relativeHeight="251672576" behindDoc="0" locked="0" layoutInCell="1" allowOverlap="1" wp14:anchorId="03DDC81C" wp14:editId="6E527D63">
                <wp:simplePos x="0" y="0"/>
                <wp:positionH relativeFrom="column">
                  <wp:posOffset>2727960</wp:posOffset>
                </wp:positionH>
                <wp:positionV relativeFrom="paragraph">
                  <wp:posOffset>4406900</wp:posOffset>
                </wp:positionV>
                <wp:extent cx="1123950" cy="260350"/>
                <wp:effectExtent l="0" t="0" r="0" b="6350"/>
                <wp:wrapNone/>
                <wp:docPr id="209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0350"/>
                        </a:xfrm>
                        <a:prstGeom prst="rect">
                          <a:avLst/>
                        </a:prstGeom>
                        <a:solidFill>
                          <a:schemeClr val="bg1"/>
                        </a:solidFill>
                        <a:ln>
                          <a:noFill/>
                        </a:ln>
                        <a:extLst/>
                      </wps:spPr>
                      <wps:txbx>
                        <w:txbxContent>
                          <w:p w:rsidR="001B3A69" w:rsidRPr="00633A61" w:rsidRDefault="001B3A69" w:rsidP="00327D4F">
                            <w:pPr>
                              <w:spacing w:before="40"/>
                              <w:rPr>
                                <w:rFonts w:asciiTheme="majorBidi" w:hAnsiTheme="majorBidi" w:cstheme="majorBidi"/>
                                <w:b/>
                                <w:bCs/>
                                <w:sz w:val="20"/>
                                <w:lang w:val="de-DE"/>
                              </w:rPr>
                            </w:pPr>
                            <w:r w:rsidRPr="00633A61">
                              <w:rPr>
                                <w:rFonts w:asciiTheme="majorBidi" w:hAnsiTheme="majorBidi" w:cstheme="majorBidi"/>
                                <w:b/>
                                <w:bCs/>
                                <w:sz w:val="20"/>
                                <w:lang w:val="de-DE"/>
                              </w:rPr>
                              <w:t>Fréquences (MHz)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DC81C" id="_x0000_s1778" type="#_x0000_t202" style="position:absolute;left:0;text-align:left;margin-left:214.8pt;margin-top:347pt;width:88.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" fillcolor="white [3212]" stroked="f">
                <v:textbox inset="0,0,0,0">
                  <w:txbxContent>
                    <w:p w:rsidR="001B3A69" w:rsidRPr="00633A61" w:rsidRDefault="001B3A69" w:rsidP="00327D4F">
                      <w:pPr>
                        <w:spacing w:before="40"/>
                        <w:rPr>
                          <w:rFonts w:asciiTheme="majorBidi" w:hAnsiTheme="majorBidi" w:cstheme="majorBidi"/>
                          <w:b/>
                          <w:bCs/>
                          <w:sz w:val="20"/>
                          <w:lang w:val="de-DE"/>
                        </w:rPr>
                      </w:pPr>
                      <w:r w:rsidRPr="00633A61">
                        <w:rPr>
                          <w:rFonts w:asciiTheme="majorBidi" w:hAnsiTheme="majorBidi" w:cstheme="majorBidi"/>
                          <w:b/>
                          <w:bCs/>
                          <w:sz w:val="20"/>
                          <w:lang w:val="de-DE"/>
                        </w:rPr>
                        <w:t>Fréquences (MHz)</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6DA1270A" wp14:editId="5A639002">
                <wp:simplePos x="0" y="0"/>
                <wp:positionH relativeFrom="column">
                  <wp:posOffset>-421639</wp:posOffset>
                </wp:positionH>
                <wp:positionV relativeFrom="paragraph">
                  <wp:posOffset>2171699</wp:posOffset>
                </wp:positionV>
                <wp:extent cx="1172015" cy="189232"/>
                <wp:effectExtent l="0" t="4127" r="5397" b="5398"/>
                <wp:wrapNone/>
                <wp:docPr id="209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2015" cy="189232"/>
                        </a:xfrm>
                        <a:prstGeom prst="rect">
                          <a:avLst/>
                        </a:prstGeom>
                        <a:solidFill>
                          <a:schemeClr val="bg1"/>
                        </a:solidFill>
                        <a:ln>
                          <a:noFill/>
                        </a:ln>
                        <a:extLst/>
                      </wps:spPr>
                      <wps:txbx>
                        <w:txbxContent>
                          <w:p w:rsidR="001B3A69" w:rsidRPr="001554DB" w:rsidRDefault="001B3A69" w:rsidP="00327D4F">
                            <w:pPr>
                              <w:spacing w:before="40"/>
                              <w:jc w:val="center"/>
                              <w:rPr>
                                <w:rFonts w:asciiTheme="majorBidi" w:hAnsiTheme="majorBidi" w:cstheme="majorBidi"/>
                                <w:b/>
                                <w:bCs/>
                                <w:sz w:val="20"/>
                                <w:lang w:val="de-DE"/>
                              </w:rPr>
                            </w:pPr>
                            <w:r w:rsidRPr="001554DB">
                              <w:rPr>
                                <w:rFonts w:asciiTheme="majorBidi" w:hAnsiTheme="majorBidi" w:cstheme="majorBidi"/>
                                <w:b/>
                                <w:bCs/>
                                <w:sz w:val="20"/>
                                <w:lang w:val="de-DE"/>
                              </w:rPr>
                              <w:t>Occupation relative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1270A" id="_x0000_s1779" type="#_x0000_t202" style="position:absolute;left:0;text-align:left;margin-left:-33.2pt;margin-top:171pt;width:92.3pt;height:14.9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" fillcolor="white [3212]" stroked="f">
                <v:textbox inset="0,0,0,0">
                  <w:txbxContent>
                    <w:p w:rsidR="001B3A69" w:rsidRPr="001554DB" w:rsidRDefault="001B3A69" w:rsidP="00327D4F">
                      <w:pPr>
                        <w:spacing w:before="40"/>
                        <w:jc w:val="center"/>
                        <w:rPr>
                          <w:rFonts w:asciiTheme="majorBidi" w:hAnsiTheme="majorBidi" w:cstheme="majorBidi"/>
                          <w:b/>
                          <w:bCs/>
                          <w:sz w:val="20"/>
                          <w:lang w:val="de-DE"/>
                        </w:rPr>
                      </w:pPr>
                      <w:r w:rsidRPr="001554DB">
                        <w:rPr>
                          <w:rFonts w:asciiTheme="majorBidi" w:hAnsiTheme="majorBidi" w:cstheme="majorBidi"/>
                          <w:b/>
                          <w:bCs/>
                          <w:sz w:val="20"/>
                          <w:lang w:val="de-DE"/>
                        </w:rPr>
                        <w:t>Occupation relative</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389893CA" wp14:editId="506A77E9">
                <wp:simplePos x="0" y="0"/>
                <wp:positionH relativeFrom="column">
                  <wp:posOffset>956310</wp:posOffset>
                </wp:positionH>
                <wp:positionV relativeFrom="paragraph">
                  <wp:posOffset>50800</wp:posOffset>
                </wp:positionV>
                <wp:extent cx="2216150" cy="260350"/>
                <wp:effectExtent l="0" t="0" r="0" b="6350"/>
                <wp:wrapNone/>
                <wp:docPr id="209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260350"/>
                        </a:xfrm>
                        <a:prstGeom prst="rect">
                          <a:avLst/>
                        </a:prstGeom>
                        <a:solidFill>
                          <a:schemeClr val="bg1"/>
                        </a:solidFill>
                        <a:ln>
                          <a:noFill/>
                        </a:ln>
                        <a:extLst/>
                      </wps:spPr>
                      <wps:txbx>
                        <w:txbxContent>
                          <w:p w:rsidR="001B3A69" w:rsidRPr="00924FA1" w:rsidRDefault="001B3A69" w:rsidP="00327D4F">
                            <w:pPr>
                              <w:spacing w:before="0"/>
                              <w:rPr>
                                <w:rFonts w:asciiTheme="majorBidi" w:hAnsiTheme="majorBidi" w:cstheme="majorBidi"/>
                                <w:b/>
                                <w:bCs/>
                                <w:sz w:val="16"/>
                                <w:szCs w:val="16"/>
                                <w:lang w:val="fr-CH"/>
                              </w:rPr>
                            </w:pPr>
                            <w:r w:rsidRPr="00924FA1">
                              <w:rPr>
                                <w:rFonts w:asciiTheme="majorBidi" w:hAnsiTheme="majorBidi" w:cstheme="majorBidi"/>
                                <w:b/>
                                <w:bCs/>
                                <w:sz w:val="16"/>
                                <w:szCs w:val="16"/>
                                <w:lang w:val="fr-CH"/>
                              </w:rPr>
                              <w:t>DVB-T</w:t>
                            </w:r>
                          </w:p>
                          <w:p w:rsidR="001B3A69" w:rsidRPr="00924FA1" w:rsidRDefault="001B3A69" w:rsidP="00327D4F">
                            <w:pPr>
                              <w:spacing w:before="40"/>
                              <w:rPr>
                                <w:rFonts w:asciiTheme="majorBidi" w:hAnsiTheme="majorBidi" w:cstheme="majorBidi"/>
                                <w:b/>
                                <w:bCs/>
                                <w:sz w:val="16"/>
                                <w:szCs w:val="16"/>
                                <w:lang w:val="fr-CH"/>
                              </w:rPr>
                            </w:pPr>
                            <w:r w:rsidRPr="00924FA1">
                              <w:rPr>
                                <w:rFonts w:asciiTheme="majorBidi" w:hAnsiTheme="majorBidi" w:cstheme="majorBidi"/>
                                <w:b/>
                                <w:bCs/>
                                <w:sz w:val="16"/>
                                <w:szCs w:val="16"/>
                                <w:lang w:val="fr-CH"/>
                              </w:rPr>
                              <w:t>Systèmes à bande étroite (microphones sans fil, etc.)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893CA" id="_x0000_s1780" type="#_x0000_t202" style="position:absolute;left:0;text-align:left;margin-left:75.3pt;margin-top:4pt;width:174.5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" fillcolor="white [3212]" stroked="f">
                <v:textbox inset="0,0,0,0">
                  <w:txbxContent>
                    <w:p w:rsidR="001B3A69" w:rsidRPr="001554DB" w:rsidRDefault="001B3A69" w:rsidP="00327D4F">
                      <w:pPr>
                        <w:spacing w:before="0"/>
                        <w:rPr>
                          <w:rFonts w:asciiTheme="majorBidi" w:hAnsiTheme="majorBidi" w:cstheme="majorBidi"/>
                          <w:b/>
                          <w:bCs/>
                          <w:sz w:val="16"/>
                          <w:szCs w:val="16"/>
                          <w:lang w:val="de-DE"/>
                        </w:rPr>
                      </w:pPr>
                      <w:r w:rsidRPr="001554DB">
                        <w:rPr>
                          <w:rFonts w:asciiTheme="majorBidi" w:hAnsiTheme="majorBidi" w:cstheme="majorBidi"/>
                          <w:b/>
                          <w:bCs/>
                          <w:sz w:val="16"/>
                          <w:szCs w:val="16"/>
                          <w:lang w:val="de-DE"/>
                        </w:rPr>
                        <w:t>DVB-T</w:t>
                      </w:r>
                    </w:p>
                    <w:p w:rsidR="001B3A69" w:rsidRPr="001554DB" w:rsidRDefault="001B3A69" w:rsidP="00327D4F">
                      <w:pPr>
                        <w:spacing w:before="40"/>
                        <w:rPr>
                          <w:rFonts w:asciiTheme="majorBidi" w:hAnsiTheme="majorBidi" w:cstheme="majorBidi"/>
                          <w:b/>
                          <w:bCs/>
                          <w:sz w:val="16"/>
                          <w:szCs w:val="16"/>
                          <w:lang w:val="de-DE"/>
                        </w:rPr>
                      </w:pPr>
                      <w:r w:rsidRPr="001554DB">
                        <w:rPr>
                          <w:rFonts w:asciiTheme="majorBidi" w:hAnsiTheme="majorBidi" w:cstheme="majorBidi"/>
                          <w:b/>
                          <w:bCs/>
                          <w:sz w:val="16"/>
                          <w:szCs w:val="16"/>
                          <w:lang w:val="de-DE"/>
                        </w:rPr>
                        <w:t>Systèmes à bande étroite (microphones sans fil, etc.)</w:t>
                      </w:r>
                    </w:p>
                  </w:txbxContent>
                </v:textbox>
              </v:shape>
            </w:pict>
          </mc:Fallback>
        </mc:AlternateContent>
      </w:r>
      <w:r w:rsidRPr="001766D1">
        <w:rPr>
          <w:noProof/>
          <w:lang w:val="en-GB" w:eastAsia="en-GB"/>
        </w:rPr>
        <w:drawing>
          <wp:inline distT="0" distB="0" distL="0" distR="0" wp14:anchorId="1F870315" wp14:editId="198E0384">
            <wp:extent cx="6096000" cy="457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327D4F" w:rsidRPr="001766D1" w:rsidRDefault="00327D4F" w:rsidP="00327D4F">
      <w:pPr>
        <w:pStyle w:val="Normalaftertitle"/>
        <w:spacing w:before="360"/>
      </w:pPr>
      <w:r w:rsidRPr="001766D1">
        <w:t xml:space="preserve">Sur la </w:t>
      </w:r>
      <w:r>
        <w:t>Figure</w:t>
      </w:r>
      <w:r w:rsidRPr="001766D1">
        <w:t> 16, les barres épaisses en rouge représentent l'occupation par des systèmes DVB-T utilisant une largeur de bande de 8 MHz, tandis que les barres fines en bleu représentent l'occupation par des microphones sans fil et des liaisons d'interphone à bande étroite.</w:t>
      </w:r>
    </w:p>
    <w:p w:rsidR="00327D4F" w:rsidRPr="001766D1" w:rsidRDefault="00327D4F" w:rsidP="00327D4F">
      <w:r w:rsidRPr="001766D1">
        <w:t>Toutefois, cette présentation ne fournit pas d'informations sur la répartition de l'occupation de chaque canal sur l'ensemble de la période de contrôle. Pour obtenir ces informations, on peut présenter un histogramme d'occupation, avec la fréquence sur l'axe des x et le temps sur l'axe des y. La valeur de l'occupation est représentée par différentes couleurs.</w:t>
      </w:r>
    </w:p>
    <w:p w:rsidR="00327D4F" w:rsidRPr="001766D1" w:rsidRDefault="00327D4F" w:rsidP="00327D4F">
      <w:r w:rsidRPr="001766D1">
        <w:t xml:space="preserve">La </w:t>
      </w:r>
      <w:r>
        <w:t>Figure</w:t>
      </w:r>
      <w:r w:rsidRPr="001766D1">
        <w:t> </w:t>
      </w:r>
      <w:r>
        <w:t>17</w:t>
      </w:r>
      <w:r w:rsidRPr="001766D1">
        <w:t xml:space="preserve"> montre un exemple d'histogramme d'occupation (partie agrandie).</w:t>
      </w:r>
    </w:p>
    <w:p w:rsidR="00327D4F" w:rsidRPr="0078401D" w:rsidRDefault="00327D4F" w:rsidP="004F23AF">
      <w:pPr>
        <w:pStyle w:val="FigureNo"/>
      </w:pPr>
      <w:r w:rsidRPr="004F23AF">
        <w:lastRenderedPageBreak/>
        <w:t>Figure</w:t>
      </w:r>
      <w:r w:rsidRPr="0078401D">
        <w:t xml:space="preserve"> 17</w:t>
      </w:r>
    </w:p>
    <w:p w:rsidR="00327D4F" w:rsidRPr="0078401D" w:rsidRDefault="00327D4F" w:rsidP="004F23AF">
      <w:pPr>
        <w:pStyle w:val="Figuretitle"/>
      </w:pPr>
      <w:r w:rsidRPr="004F23AF">
        <w:t>Histogramme</w:t>
      </w:r>
      <w:r w:rsidRPr="0078401D">
        <w:t xml:space="preserve"> d'occupation </w:t>
      </w:r>
    </w:p>
    <w:p w:rsidR="00327D4F" w:rsidRPr="00633A61" w:rsidRDefault="00327D4F" w:rsidP="004F23AF">
      <w:pPr>
        <w:pStyle w:val="Figure"/>
      </w:pPr>
      <w:r w:rsidRPr="00633A61">
        <w:rPr>
          <w:noProof/>
          <w:lang w:val="en-GB" w:eastAsia="en-GB"/>
        </w:rPr>
        <mc:AlternateContent>
          <mc:Choice Requires="wpg">
            <w:drawing>
              <wp:anchor distT="0" distB="0" distL="114300" distR="114300" simplePos="0" relativeHeight="251659264" behindDoc="0" locked="0" layoutInCell="1" allowOverlap="1" wp14:anchorId="78298BFB" wp14:editId="6CEC22C1">
                <wp:simplePos x="0" y="0"/>
                <wp:positionH relativeFrom="column">
                  <wp:posOffset>270510</wp:posOffset>
                </wp:positionH>
                <wp:positionV relativeFrom="paragraph">
                  <wp:posOffset>1442720</wp:posOffset>
                </wp:positionV>
                <wp:extent cx="5695950" cy="1254125"/>
                <wp:effectExtent l="0" t="0" r="0" b="22225"/>
                <wp:wrapNone/>
                <wp:docPr id="2099"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254125"/>
                          <a:chOff x="1545" y="5511"/>
                          <a:chExt cx="8970" cy="1975"/>
                        </a:xfrm>
                      </wpg:grpSpPr>
                      <wps:wsp>
                        <wps:cNvPr id="2100" name="AutoShape 428"/>
                        <wps:cNvSpPr>
                          <a:spLocks/>
                        </wps:cNvSpPr>
                        <wps:spPr bwMode="auto">
                          <a:xfrm>
                            <a:off x="2865" y="6046"/>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Text Box 429"/>
                        <wps:cNvSpPr txBox="1">
                          <a:spLocks noChangeArrowheads="1"/>
                        </wps:cNvSpPr>
                        <wps:spPr bwMode="auto">
                          <a:xfrm>
                            <a:off x="3390" y="6571"/>
                            <a:ext cx="7125"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92038E" w:rsidRDefault="001B3A69" w:rsidP="00327D4F">
                              <w:pPr>
                                <w:spacing w:before="0"/>
                                <w:rPr>
                                  <w:rFonts w:asciiTheme="majorBidi" w:hAnsiTheme="majorBidi" w:cstheme="majorBidi"/>
                                  <w:sz w:val="22"/>
                                  <w:szCs w:val="22"/>
                                  <w:lang w:val="fr-CH"/>
                                </w:rPr>
                              </w:pPr>
                              <w:r>
                                <w:rPr>
                                  <w:rFonts w:asciiTheme="majorBidi" w:hAnsiTheme="majorBidi" w:cstheme="majorBidi"/>
                                  <w:sz w:val="22"/>
                                  <w:szCs w:val="22"/>
                                  <w:lang w:val="fr-CH"/>
                                </w:rPr>
                                <w:t>Occupation relative, les valeurs inférieures à 0,01% apparaissent en blanc</w:t>
                              </w:r>
                            </w:p>
                          </w:txbxContent>
                        </wps:txbx>
                        <wps:bodyPr rot="0" vert="horz" wrap="square" lIns="91440" tIns="45720" rIns="91440" bIns="45720" anchor="t" anchorCtr="0" upright="1">
                          <a:noAutofit/>
                        </wps:bodyPr>
                      </wps:wsp>
                      <wpg:grpSp>
                        <wpg:cNvPr id="2102" name="Group 430"/>
                        <wpg:cNvGrpSpPr>
                          <a:grpSpLocks/>
                        </wpg:cNvGrpSpPr>
                        <wpg:grpSpPr bwMode="auto">
                          <a:xfrm>
                            <a:off x="1545" y="5511"/>
                            <a:ext cx="8970" cy="1165"/>
                            <a:chOff x="1545" y="5511"/>
                            <a:chExt cx="8970" cy="1165"/>
                          </a:xfrm>
                        </wpg:grpSpPr>
                        <wps:wsp>
                          <wps:cNvPr id="2103" name="Text Box 431"/>
                          <wps:cNvSpPr txBox="1">
                            <a:spLocks noChangeArrowheads="1"/>
                          </wps:cNvSpPr>
                          <wps:spPr bwMode="auto">
                            <a:xfrm>
                              <a:off x="1545" y="5511"/>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443A88" w:rsidRDefault="001B3A69" w:rsidP="00327D4F">
                                <w:pPr>
                                  <w:spacing w:before="0"/>
                                  <w:rPr>
                                    <w:rFonts w:ascii="Arial" w:hAnsi="Arial" w:cs="Arial"/>
                                    <w:sz w:val="22"/>
                                    <w:szCs w:val="22"/>
                                    <w:lang w:val="de-DE"/>
                                  </w:rPr>
                                </w:pPr>
                                <w:r>
                                  <w:rPr>
                                    <w:rFonts w:ascii="Arial" w:hAnsi="Arial" w:cs="Arial"/>
                                    <w:sz w:val="22"/>
                                    <w:szCs w:val="22"/>
                                    <w:lang w:val="de-DE"/>
                                  </w:rPr>
                                  <w:t>MHz</w:t>
                                </w:r>
                              </w:p>
                            </w:txbxContent>
                          </wps:txbx>
                          <wps:bodyPr rot="0" vert="horz" wrap="square" lIns="91440" tIns="45720" rIns="91440" bIns="45720" anchor="t" anchorCtr="0" upright="1">
                            <a:noAutofit/>
                          </wps:bodyPr>
                        </wps:wsp>
                        <wps:wsp>
                          <wps:cNvPr id="2104"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33A61" w:rsidRDefault="001B3A69" w:rsidP="00327D4F">
                                <w:pPr>
                                  <w:spacing w:before="0"/>
                                  <w:rPr>
                                    <w:rFonts w:ascii="Arial" w:hAnsi="Arial" w:cs="Arial"/>
                                    <w:sz w:val="22"/>
                                    <w:szCs w:val="22"/>
                                    <w:lang w:val="de-DE"/>
                                  </w:rPr>
                                </w:pPr>
                                <w:r>
                                  <w:rPr>
                                    <w:rFonts w:ascii="Arial" w:hAnsi="Arial" w:cs="Arial"/>
                                    <w:sz w:val="22"/>
                                    <w:szCs w:val="22"/>
                                    <w:lang w:val="de-DE"/>
                                  </w:rPr>
                                  <w:t>MHz</w:t>
                                </w:r>
                              </w:p>
                            </w:txbxContent>
                          </wps:txbx>
                          <wps:bodyPr rot="0" vert="horz" wrap="square" lIns="91440" tIns="45720" rIns="91440" bIns="45720" anchor="t" anchorCtr="0" upright="1">
                            <a:noAutofit/>
                          </wps:bodyPr>
                        </wps:wsp>
                        <wps:wsp>
                          <wps:cNvPr id="2105"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443A88" w:rsidRDefault="001B3A69" w:rsidP="00327D4F">
                                <w:pPr>
                                  <w:spacing w:before="0"/>
                                  <w:rPr>
                                    <w:rFonts w:ascii="Arial" w:hAnsi="Arial" w:cs="Arial"/>
                                    <w:sz w:val="22"/>
                                    <w:szCs w:val="22"/>
                                    <w:lang w:val="de-DE"/>
                                  </w:rPr>
                                </w:pPr>
                                <w:r>
                                  <w:rPr>
                                    <w:rFonts w:ascii="Arial" w:hAnsi="Arial" w:cs="Arial"/>
                                    <w:sz w:val="22"/>
                                    <w:szCs w:val="22"/>
                                    <w:lang w:val="de-DE"/>
                                  </w:rPr>
                                  <w:t>MHz</w:t>
                                </w:r>
                              </w:p>
                            </w:txbxContent>
                          </wps:txbx>
                          <wps:bodyPr rot="0" vert="horz" wrap="square" lIns="91440" tIns="45720" rIns="91440" bIns="45720" anchor="t" anchorCtr="0" upright="1">
                            <a:noAutofit/>
                          </wps:bodyPr>
                        </wps:wsp>
                        <wps:wsp>
                          <wps:cNvPr id="2106" name="Line 434"/>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7" name="Line 435"/>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8"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D70D93" w:rsidRDefault="001B3A69" w:rsidP="00327D4F">
                                <w:pPr>
                                  <w:spacing w:before="0"/>
                                  <w:jc w:val="center"/>
                                  <w:rPr>
                                    <w:rFonts w:ascii="Arial" w:hAnsi="Arial" w:cs="Arial"/>
                                    <w:sz w:val="28"/>
                                    <w:szCs w:val="28"/>
                                    <w:lang w:val="de-DE"/>
                                  </w:rPr>
                                </w:pPr>
                                <w:r>
                                  <w:rPr>
                                    <w:rFonts w:ascii="Arial" w:hAnsi="Arial" w:cs="Arial"/>
                                    <w:sz w:val="28"/>
                                    <w:szCs w:val="28"/>
                                    <w:lang w:val="de-DE"/>
                                  </w:rPr>
                                  <w:t>f</w:t>
                                </w:r>
                                <w:r w:rsidRPr="00633A61">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2109"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D70D93" w:rsidRDefault="001B3A69" w:rsidP="00327D4F">
                                <w:pPr>
                                  <w:spacing w:before="0"/>
                                  <w:jc w:val="center"/>
                                  <w:rPr>
                                    <w:rFonts w:ascii="Arial" w:hAnsi="Arial" w:cs="Arial"/>
                                    <w:sz w:val="28"/>
                                    <w:szCs w:val="28"/>
                                    <w:lang w:val="de-DE"/>
                                  </w:rPr>
                                </w:pPr>
                                <w:r>
                                  <w:rPr>
                                    <w:rFonts w:ascii="Arial" w:hAnsi="Arial" w:cs="Arial"/>
                                    <w:sz w:val="28"/>
                                    <w:szCs w:val="28"/>
                                    <w:lang w:val="de-DE"/>
                                  </w:rPr>
                                  <w:t>f</w:t>
                                </w:r>
                                <w:r w:rsidRPr="00633A61">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298BFB" id="Group 2099" o:spid="_x0000_s1781" style="position:absolute;left:0;text-align:left;margin-left:21.3pt;margin-top:113.6pt;width:448.5pt;height:98.75pt;z-index:251659264;mso-position-horizontal-relative:text;mso-position-vertical-relative:text" coordorigin="1545,5511" coordsize="8970,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782" type="#_x0000_t88" style="position:absolute;left:2865;top:6046;width:43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StcQA&#10;AADdAAAADwAAAGRycy9kb3ducmV2LnhtbERPy2oCMRTdF/yHcIXuakaFUkaj+ECQPhAfIO6uk+tk&#10;cHIzJKkz/ftmUejycN7TeWdr8SAfKscKhoMMBHHhdMWlgtNx8/IGIkRkjbVjUvBDAeaz3tMUc+1a&#10;3tPjEEuRQjjkqMDE2ORShsKQxTBwDXHibs5bjAn6UmqPbQq3tRxl2au0WHFqMNjQylBxP3xbBbeL&#10;Gbv3z/XH1frz16leLnbXtlTqud8tJiAidfFf/OfeagWjYZb2pzfpCc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krXEAAAA3QAAAA8AAAAAAAAAAAAAAAAAmAIAAGRycy9k&#10;b3ducmV2LnhtbFBLBQYAAAAABAAEAPUAAACJAwAAAAA=&#10;"/>
                <v:shape id="_x0000_s1783" type="#_x0000_t202" style="position:absolute;left:3390;top:6571;width:7125;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wPMQA&#10;AADdAAAADwAAAGRycy9kb3ducmV2LnhtbESPT4vCMBTE74LfITxhb5pUdkWrUWQXwdMu/gVvj+bZ&#10;FpuX0kRbv/1mYcHjMDO/YRarzlbiQY0vHWtIRgoEceZMybmG42EznILwAdlg5Zg0PMnDatnvLTA1&#10;ruUdPfYhFxHCPkUNRQh1KqXPCrLoR64mjt7VNRZDlE0uTYNthNtKjpWaSIslx4UCa/osKLvt71bD&#10;6ft6Ob+rn/zLftSt65RkO5Navw269RxEoC68wv/trdEwTlQ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sDzEAAAA3QAAAA8AAAAAAAAAAAAAAAAAmAIAAGRycy9k&#10;b3ducmV2LnhtbFBLBQYAAAAABAAEAPUAAACJAwAAAAA=&#10;" filled="f" stroked="f">
                  <v:textbox>
                    <w:txbxContent>
                      <w:p w:rsidR="001B3A69" w:rsidRPr="0092038E" w:rsidRDefault="001B3A69" w:rsidP="00327D4F">
                        <w:pPr>
                          <w:spacing w:before="0"/>
                          <w:rPr>
                            <w:rFonts w:asciiTheme="majorBidi" w:hAnsiTheme="majorBidi" w:cstheme="majorBidi"/>
                            <w:sz w:val="22"/>
                            <w:szCs w:val="22"/>
                            <w:lang w:val="fr-CH"/>
                          </w:rPr>
                        </w:pPr>
                        <w:r>
                          <w:rPr>
                            <w:rFonts w:asciiTheme="majorBidi" w:hAnsiTheme="majorBidi" w:cstheme="majorBidi"/>
                            <w:sz w:val="22"/>
                            <w:szCs w:val="22"/>
                            <w:lang w:val="fr-CH"/>
                          </w:rPr>
                          <w:t>Occupation relative, les valeurs inférieures à 0,01% apparaissent en blanc</w:t>
                        </w:r>
                      </w:p>
                    </w:txbxContent>
                  </v:textbox>
                </v:shape>
                <v:group id="Group 430" o:spid="_x0000_s1784" style="position:absolute;left:1545;top:5511;width:8970;height:1165" coordorigin="1545,5511" coordsize="8970,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Text Box 431" o:spid="_x0000_s1785" type="#_x0000_t202" style="position:absolute;left:1545;top:5511;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L0MUA&#10;AADdAAAADwAAAGRycy9kb3ducmV2LnhtbESPQWvCQBSE7wX/w/KE3nRXa4uN2Yi0CJ4stbXg7ZF9&#10;JsHs25BdTfz3riD0OMzMN0y67G0tLtT6yrGGyViBIM6dqbjQ8PuzHs1B+IBssHZMGq7kYZkNnlJM&#10;jOv4my67UIgIYZ+ghjKEJpHS5yVZ9GPXEEfv6FqLIcq2kKbFLsJtLadKvUmLFceFEhv6KCk/7c5W&#10;w357PPzN1FfxaV+bzvVKsn2XWj8P+9UCRKA+/Icf7Y3RMJ2oF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IvQxQAAAN0AAAAPAAAAAAAAAAAAAAAAAJgCAABkcnMv&#10;ZG93bnJldi54bWxQSwUGAAAAAAQABAD1AAAAigMAAAAA&#10;" filled="f" stroked="f">
                    <v:textbox>
                      <w:txbxContent>
                        <w:p w:rsidR="001B3A69" w:rsidRPr="00443A88" w:rsidRDefault="001B3A69" w:rsidP="00327D4F">
                          <w:pPr>
                            <w:spacing w:before="0"/>
                            <w:rPr>
                              <w:rFonts w:ascii="Arial" w:hAnsi="Arial" w:cs="Arial"/>
                              <w:sz w:val="22"/>
                              <w:szCs w:val="22"/>
                              <w:lang w:val="de-DE"/>
                            </w:rPr>
                          </w:pPr>
                          <w:r>
                            <w:rPr>
                              <w:rFonts w:ascii="Arial" w:hAnsi="Arial" w:cs="Arial"/>
                              <w:sz w:val="22"/>
                              <w:szCs w:val="22"/>
                              <w:lang w:val="de-DE"/>
                            </w:rPr>
                            <w:t>MHz</w:t>
                          </w:r>
                        </w:p>
                      </w:txbxContent>
                    </v:textbox>
                  </v:shape>
                  <v:shape id="Text Box 432" o:spid="_x0000_s1786" type="#_x0000_t202" style="position:absolute;left:5430;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TpMUA&#10;AADdAAAADwAAAGRycy9kb3ducmV2LnhtbESPQWvCQBSE7wX/w/IEb3U3YotG1yAWoaeWpip4e2Sf&#10;STD7NmS3Sfrvu4VCj8PMfMNss9E2oqfO1441JHMFgrhwpuZSw+nz+LgC4QOywcYxafgmD9lu8rDF&#10;1LiBP6jPQykihH2KGqoQ2lRKX1Rk0c9dSxy9m+sshii7UpoOhwi3jVwo9Swt1hwXKmzpUFFxz7+s&#10;hvPb7XpZqvfyxT61gxuVZLuWWs+m434DItAY/sN/7VejYZGo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ROkxQAAAN0AAAAPAAAAAAAAAAAAAAAAAJgCAABkcnMv&#10;ZG93bnJldi54bWxQSwUGAAAAAAQABAD1AAAAigMAAAAA&#10;" filled="f" stroked="f">
                    <v:textbox>
                      <w:txbxContent>
                        <w:p w:rsidR="001B3A69" w:rsidRPr="00633A61" w:rsidRDefault="001B3A69" w:rsidP="00327D4F">
                          <w:pPr>
                            <w:spacing w:before="0"/>
                            <w:rPr>
                              <w:rFonts w:ascii="Arial" w:hAnsi="Arial" w:cs="Arial"/>
                              <w:sz w:val="22"/>
                              <w:szCs w:val="22"/>
                              <w:lang w:val="de-DE"/>
                            </w:rPr>
                          </w:pPr>
                          <w:r>
                            <w:rPr>
                              <w:rFonts w:ascii="Arial" w:hAnsi="Arial" w:cs="Arial"/>
                              <w:sz w:val="22"/>
                              <w:szCs w:val="22"/>
                              <w:lang w:val="de-DE"/>
                            </w:rPr>
                            <w:t>MHz</w:t>
                          </w:r>
                        </w:p>
                      </w:txbxContent>
                    </v:textbox>
                  </v:shape>
                  <v:shape id="Text Box 433" o:spid="_x0000_s1787" type="#_x0000_t202" style="position:absolute;left:9555;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2P8MA&#10;AADdAAAADwAAAGRycy9kb3ducmV2LnhtbESPT4vCMBTE7wt+h/CEva2JootWo4iLsCdl/QfeHs2z&#10;LTYvpcna+u2NIHgcZuY3zGzR2lLcqPaFYw39ngJBnDpTcKbhsF9/jUH4gGywdEwa7uRhMe98zDAx&#10;ruE/uu1CJiKEfYIa8hCqREqf5mTR91xFHL2Lqy2GKOtMmhqbCLelHCj1LS0WHBdyrGiVU3rd/VsN&#10;x83lfBqqbfZjR1XjWiXZTqTWn912OQURqA3v8Kv9azQM+mo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W2P8MAAADdAAAADwAAAAAAAAAAAAAAAACYAgAAZHJzL2Rv&#10;d25yZXYueG1sUEsFBgAAAAAEAAQA9QAAAIgDAAAAAA==&#10;" filled="f" stroked="f">
                    <v:textbox>
                      <w:txbxContent>
                        <w:p w:rsidR="001B3A69" w:rsidRPr="00443A88" w:rsidRDefault="001B3A69" w:rsidP="00327D4F">
                          <w:pPr>
                            <w:spacing w:before="0"/>
                            <w:rPr>
                              <w:rFonts w:ascii="Arial" w:hAnsi="Arial" w:cs="Arial"/>
                              <w:sz w:val="22"/>
                              <w:szCs w:val="22"/>
                              <w:lang w:val="de-DE"/>
                            </w:rPr>
                          </w:pPr>
                          <w:r>
                            <w:rPr>
                              <w:rFonts w:ascii="Arial" w:hAnsi="Arial" w:cs="Arial"/>
                              <w:sz w:val="22"/>
                              <w:szCs w:val="22"/>
                              <w:lang w:val="de-DE"/>
                            </w:rPr>
                            <w:t>MHz</w:t>
                          </w:r>
                        </w:p>
                      </w:txbxContent>
                    </v:textbox>
                  </v:shape>
                  <v:line id="Line 434" o:spid="_x0000_s1788" style="position:absolute;flip:y;visibility:visible;mso-wrap-style:square" from="4740,5596" to="47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XcYAAADdAAAADwAAAGRycy9kb3ducmV2LnhtbESPQWvCQBCF74L/YZmCl1B3VRCbuopt&#10;FQrSQ7WHHofsNAnNzobsVOO/dwuCx8eb9715y3XvG3WiLtaBLUzGBhRxEVzNpYWv4+5xASoKssMm&#10;MFm4UIT1ajhYYu7CmT/pdJBSJQjHHC1UIm2udSwq8hjHoSVO3k/oPEqSXaldh+cE942eGjPXHmtO&#10;DRW29FpR8Xv48+mN3Qe/zWbZi9dZ9kTbb9kbLdaOHvrNMyihXu7Ht/S7szCdmDn8r0kI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iy13GAAAA3QAAAA8AAAAAAAAA&#10;AAAAAAAAoQIAAGRycy9kb3ducmV2LnhtbFBLBQYAAAAABAAEAPkAAACUAwAAAAA=&#10;">
                    <v:stroke endarrow="block"/>
                  </v:line>
                  <v:line id="Line 435" o:spid="_x0000_s1789" style="position:absolute;flip:y;visibility:visible;mso-wrap-style:square" from="6240,5596" to="62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uxsYAAADdAAAADwAAAGRycy9kb3ducmV2LnhtbESPQWvCQBCF70L/wzKCl1B3VahtdJVq&#10;KxRKD9oeehyyYxLMzobsqOm/7xYKHh9v3vfmLde9b9SFulgHtjAZG1DERXA1lxa+Pnf3j6CiIDts&#10;ApOFH4qwXt0Nlpi7cOU9XQ5SqgThmKOFSqTNtY5FRR7jOLTEyTuGzqMk2ZXadXhNcN/oqTEP2mPN&#10;qaHClrYVFafD2ac3dh/8MptlG6+z7Ilev+XdaLF2NOyfF6CEerkd/6ffnIXpxMzhb01C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ubsbGAAAA3QAAAA8AAAAAAAAA&#10;AAAAAAAAoQIAAGRycy9kb3ducmV2LnhtbFBLBQYAAAAABAAEAPkAAACUAwAAAAA=&#10;">
                    <v:stroke endarrow="block"/>
                  </v:line>
                  <v:shape id="Text Box 436" o:spid="_x0000_s1790" type="#_x0000_t202" style="position:absolute;left:4440;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ZocIA&#10;AADdAAAADwAAAGRycy9kb3ducmV2LnhtbERPz2vCMBS+C/sfwht4s0nFiesay1AGnibWbbDbo3m2&#10;Zc1LaTJb/3tzGOz48f3Oi8l24kqDbx1rSBMFgrhypuVaw8f5bbEB4QOywc4xabiRh2L7MMsxM27k&#10;E13LUIsYwj5DDU0IfSalrxqy6BPXE0fu4gaLIcKhlmbAMYbbTi6VWkuLLceGBnvaNVT9lL9Ww+f7&#10;5ftrpY713j71o5uUZPsstZ4/Tq8vIAJN4V/85z4YDctUxbn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BmhwgAAAN0AAAAPAAAAAAAAAAAAAAAAAJgCAABkcnMvZG93&#10;bnJldi54bWxQSwUGAAAAAAQABAD1AAAAhwMAAAAA&#10;" filled="f" stroked="f">
                    <v:textbox>
                      <w:txbxContent>
                        <w:p w:rsidR="001B3A69" w:rsidRPr="00D70D93" w:rsidRDefault="001B3A69" w:rsidP="00327D4F">
                          <w:pPr>
                            <w:spacing w:before="0"/>
                            <w:jc w:val="center"/>
                            <w:rPr>
                              <w:rFonts w:ascii="Arial" w:hAnsi="Arial" w:cs="Arial"/>
                              <w:sz w:val="28"/>
                              <w:szCs w:val="28"/>
                              <w:lang w:val="de-DE"/>
                            </w:rPr>
                          </w:pPr>
                          <w:r>
                            <w:rPr>
                              <w:rFonts w:ascii="Arial" w:hAnsi="Arial" w:cs="Arial"/>
                              <w:sz w:val="28"/>
                              <w:szCs w:val="28"/>
                              <w:lang w:val="de-DE"/>
                            </w:rPr>
                            <w:t>f</w:t>
                          </w:r>
                          <w:r w:rsidRPr="00633A61">
                            <w:rPr>
                              <w:rFonts w:ascii="Arial" w:hAnsi="Arial" w:cs="Arial"/>
                              <w:sz w:val="28"/>
                              <w:szCs w:val="28"/>
                              <w:vertAlign w:val="subscript"/>
                              <w:lang w:val="de-DE"/>
                            </w:rPr>
                            <w:t>1</w:t>
                          </w:r>
                        </w:p>
                      </w:txbxContent>
                    </v:textbox>
                  </v:shape>
                  <v:shape id="Text Box 437" o:spid="_x0000_s1791" type="#_x0000_t202" style="position:absolute;left:5955;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8OsMA&#10;AADdAAAADwAAAGRycy9kb3ducmV2LnhtbESPQYvCMBSE7wv+h/AEb2uiuItWo4gieFpZVwVvj+bZ&#10;FpuX0kRb/70RhD0OM/MNM1u0thR3qn3hWMOgr0AQp84UnGk4/G0+xyB8QDZYOiYND/KwmHc+ZpgY&#10;1/Av3fchExHCPkENeQhVIqVPc7Lo+64ijt7F1RZDlHUmTY1NhNtSDpX6lhYLjgs5VrTKKb3ub1bD&#10;8edyPo3ULlvbr6pxrZJsJ1LrXrddTkEEasN/+N3eGg3DgZ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8OsMAAADdAAAADwAAAAAAAAAAAAAAAACYAgAAZHJzL2Rv&#10;d25yZXYueG1sUEsFBgAAAAAEAAQA9QAAAIgDAAAAAA==&#10;" filled="f" stroked="f">
                    <v:textbox>
                      <w:txbxContent>
                        <w:p w:rsidR="001B3A69" w:rsidRPr="00D70D93" w:rsidRDefault="001B3A69" w:rsidP="00327D4F">
                          <w:pPr>
                            <w:spacing w:before="0"/>
                            <w:jc w:val="center"/>
                            <w:rPr>
                              <w:rFonts w:ascii="Arial" w:hAnsi="Arial" w:cs="Arial"/>
                              <w:sz w:val="28"/>
                              <w:szCs w:val="28"/>
                              <w:lang w:val="de-DE"/>
                            </w:rPr>
                          </w:pPr>
                          <w:r>
                            <w:rPr>
                              <w:rFonts w:ascii="Arial" w:hAnsi="Arial" w:cs="Arial"/>
                              <w:sz w:val="28"/>
                              <w:szCs w:val="28"/>
                              <w:lang w:val="de-DE"/>
                            </w:rPr>
                            <w:t>f</w:t>
                          </w:r>
                          <w:r w:rsidRPr="00633A61">
                            <w:rPr>
                              <w:rFonts w:ascii="Arial" w:hAnsi="Arial" w:cs="Arial"/>
                              <w:sz w:val="28"/>
                              <w:szCs w:val="28"/>
                              <w:vertAlign w:val="subscript"/>
                              <w:lang w:val="de-DE"/>
                            </w:rPr>
                            <w:t>2</w:t>
                          </w:r>
                        </w:p>
                      </w:txbxContent>
                    </v:textbox>
                  </v:shape>
                </v:group>
              </v:group>
            </w:pict>
          </mc:Fallback>
        </mc:AlternateContent>
      </w:r>
      <w:r w:rsidRPr="00633A61">
        <w:rPr>
          <w:noProof/>
          <w:lang w:val="en-GB" w:eastAsia="en-GB"/>
        </w:rPr>
        <w:drawing>
          <wp:inline distT="0" distB="0" distL="0" distR="0" wp14:anchorId="39FE28A5" wp14:editId="666A1662">
            <wp:extent cx="5715000" cy="1571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p w:rsidR="00327D4F" w:rsidRPr="001766D1" w:rsidRDefault="00327D4F" w:rsidP="00327D4F">
      <w:pPr>
        <w:keepNext/>
        <w:keepLines/>
      </w:pPr>
      <w:r w:rsidRPr="001766D1">
        <w:rPr>
          <w:noProof/>
          <w:lang w:val="en-GB" w:eastAsia="en-GB"/>
        </w:rPr>
        <w:drawing>
          <wp:inline distT="0" distB="0" distL="0" distR="0" wp14:anchorId="0EE9A2A5" wp14:editId="34113CC7">
            <wp:extent cx="952500"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327D4F" w:rsidRPr="001766D1" w:rsidRDefault="00327D4F" w:rsidP="004F23AF">
      <w:pPr>
        <w:pStyle w:val="Normalaftertitle"/>
      </w:pPr>
      <w:r w:rsidRPr="001766D1">
        <w:t xml:space="preserve">Pour une meilleure lisibilité, les résultats de la </w:t>
      </w:r>
      <w:r w:rsidR="001B3A69">
        <w:t>Fig.</w:t>
      </w:r>
      <w:r w:rsidRPr="001766D1">
        <w:t xml:space="preserve"> 17 sont intégrés sur des intervalles de temps d'environ 3 minutes, pendant lesquels on affiche la valeur maximale d'occupation. La fréquence </w:t>
      </w:r>
      <w:r w:rsidRPr="001766D1">
        <w:rPr>
          <w:i/>
          <w:iCs/>
        </w:rPr>
        <w:t>f</w:t>
      </w:r>
      <w:r w:rsidRPr="001766D1">
        <w:rPr>
          <w:vertAlign w:val="subscript"/>
        </w:rPr>
        <w:t>1</w:t>
      </w:r>
      <w:r w:rsidRPr="001766D1">
        <w:t xml:space="preserve">, par exemple, est occupée en permanence pendant les trois intervalles de temps affichés (trait rouge = occupation de 100%). La fréquence </w:t>
      </w:r>
      <w:r w:rsidRPr="001766D1">
        <w:rPr>
          <w:i/>
          <w:iCs/>
        </w:rPr>
        <w:t>f</w:t>
      </w:r>
      <w:r w:rsidRPr="001766D1">
        <w:rPr>
          <w:vertAlign w:val="subscript"/>
        </w:rPr>
        <w:t>2</w:t>
      </w:r>
      <w:r w:rsidRPr="001766D1">
        <w:t>, quoique également présente pendant les trois intervalles de temps, présente une occupation de moins de 10% (trait vert foncé).</w:t>
      </w:r>
    </w:p>
    <w:p w:rsidR="00327D4F" w:rsidRPr="001766D1" w:rsidRDefault="00327D4F" w:rsidP="00327D4F">
      <w:pPr>
        <w:pStyle w:val="Heading2"/>
      </w:pPr>
      <w:bookmarkStart w:id="128" w:name="_Toc352134901"/>
      <w:bookmarkStart w:id="129" w:name="_Toc500251251"/>
      <w:bookmarkStart w:id="130" w:name="_Toc337547364"/>
      <w:r w:rsidRPr="001766D1">
        <w:t>7.3</w:t>
      </w:r>
      <w:r w:rsidRPr="001766D1">
        <w:tab/>
        <w:t>Occupation d'une bande de fréquences</w:t>
      </w:r>
      <w:bookmarkEnd w:id="128"/>
      <w:bookmarkEnd w:id="129"/>
      <w:r w:rsidRPr="001766D1">
        <w:t xml:space="preserve"> </w:t>
      </w:r>
      <w:bookmarkEnd w:id="130"/>
    </w:p>
    <w:p w:rsidR="00327D4F" w:rsidRPr="001766D1" w:rsidRDefault="00327D4F" w:rsidP="00327D4F">
      <w:r w:rsidRPr="001766D1">
        <w:t>Les résultats de mesure de l'occupation de l'ensemble d'une bande de fréquences sont couramment présentés au moyen d'un spectrogramme, avec la fréquence sur l'axe des x et le temps sur l'axe des y. Le niveau des émissions est indiqué par des couleurs, généralement issues de la fameuse «échelle de température», dans laquelle le bleu représente le niveau le plus bas et le rouge le niveau le plus élevé.</w:t>
      </w:r>
    </w:p>
    <w:p w:rsidR="00327D4F" w:rsidRPr="001766D1" w:rsidRDefault="00327D4F" w:rsidP="00327D4F">
      <w:r>
        <w:t>La Figure</w:t>
      </w:r>
      <w:r w:rsidRPr="001766D1">
        <w:t xml:space="preserve"> 18 montre un exemple de cette présentation pour une mesure </w:t>
      </w:r>
      <w:r>
        <w:t>effectuée dans la bande ISM des </w:t>
      </w:r>
      <w:r w:rsidRPr="001766D1">
        <w:t>868 MHz.</w:t>
      </w:r>
    </w:p>
    <w:p w:rsidR="00327D4F" w:rsidRPr="0078401D" w:rsidRDefault="00327D4F" w:rsidP="004F23AF">
      <w:pPr>
        <w:pStyle w:val="FigureNo"/>
      </w:pPr>
      <w:r w:rsidRPr="004F23AF">
        <w:t>Figure</w:t>
      </w:r>
      <w:r w:rsidRPr="0078401D">
        <w:t xml:space="preserve"> 18</w:t>
      </w:r>
    </w:p>
    <w:p w:rsidR="00327D4F" w:rsidRDefault="00327D4F" w:rsidP="004F23AF">
      <w:pPr>
        <w:pStyle w:val="Figuretitle"/>
      </w:pPr>
      <w:r w:rsidRPr="0078401D">
        <w:t>Présentation de l'occupation d'une bande de fréquences</w:t>
      </w:r>
    </w:p>
    <w:p w:rsidR="00327D4F" w:rsidRPr="001766D1" w:rsidRDefault="00327D4F" w:rsidP="004F23AF">
      <w:pPr>
        <w:pStyle w:val="Figure"/>
      </w:pPr>
      <w:r>
        <w:rPr>
          <w:noProof/>
          <w:lang w:val="en-GB" w:eastAsia="en-GB"/>
        </w:rPr>
        <mc:AlternateContent>
          <mc:Choice Requires="wps">
            <w:drawing>
              <wp:anchor distT="0" distB="0" distL="114300" distR="114300" simplePos="0" relativeHeight="251673600" behindDoc="0" locked="0" layoutInCell="1" allowOverlap="1" wp14:anchorId="145577E9" wp14:editId="2DE5E26A">
                <wp:simplePos x="0" y="0"/>
                <wp:positionH relativeFrom="column">
                  <wp:posOffset>1684655</wp:posOffset>
                </wp:positionH>
                <wp:positionV relativeFrom="paragraph">
                  <wp:posOffset>2044700</wp:posOffset>
                </wp:positionV>
                <wp:extent cx="2528570" cy="309562"/>
                <wp:effectExtent l="0" t="0" r="5080" b="0"/>
                <wp:wrapNone/>
                <wp:docPr id="211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309562"/>
                        </a:xfrm>
                        <a:prstGeom prst="rect">
                          <a:avLst/>
                        </a:prstGeom>
                        <a:solidFill>
                          <a:schemeClr val="bg1"/>
                        </a:solidFill>
                        <a:ln>
                          <a:noFill/>
                        </a:ln>
                        <a:extLst/>
                      </wps:spPr>
                      <wps:txbx>
                        <w:txbxContent>
                          <w:p w:rsidR="001B3A69" w:rsidRPr="002E101F" w:rsidRDefault="001B3A69" w:rsidP="002E101F">
                            <w:pPr>
                              <w:spacing w:before="0"/>
                              <w:jc w:val="left"/>
                              <w:rPr>
                                <w:rFonts w:asciiTheme="majorBidi" w:hAnsiTheme="majorBidi" w:cstheme="majorBidi"/>
                                <w:spacing w:val="-2"/>
                                <w:sz w:val="13"/>
                                <w:szCs w:val="13"/>
                                <w:lang w:val="fr-CH"/>
                              </w:rPr>
                            </w:pPr>
                            <w:r w:rsidRPr="002E101F">
                              <w:rPr>
                                <w:spacing w:val="-2"/>
                                <w:sz w:val="13"/>
                                <w:szCs w:val="13"/>
                              </w:rPr>
                              <w:t xml:space="preserve">Fréq. en MHz </w:t>
                            </w:r>
                            <w:r>
                              <w:rPr>
                                <w:spacing w:val="-2"/>
                                <w:sz w:val="13"/>
                                <w:szCs w:val="13"/>
                              </w:rPr>
                              <w:t xml:space="preserve">  </w:t>
                            </w:r>
                            <w:r w:rsidRPr="002E101F">
                              <w:rPr>
                                <w:spacing w:val="-2"/>
                                <w:sz w:val="13"/>
                                <w:szCs w:val="13"/>
                              </w:rPr>
                              <w:t xml:space="preserve"> Pas = 25 kHz </w:t>
                            </w:r>
                            <w:r>
                              <w:rPr>
                                <w:spacing w:val="-2"/>
                                <w:sz w:val="13"/>
                                <w:szCs w:val="13"/>
                              </w:rPr>
                              <w:t xml:space="preserve">  </w:t>
                            </w:r>
                            <w:r w:rsidRPr="002E101F">
                              <w:rPr>
                                <w:spacing w:val="-2"/>
                                <w:sz w:val="13"/>
                                <w:szCs w:val="13"/>
                              </w:rPr>
                              <w:t xml:space="preserve"> Largeur de bande de résolution = 30 kHz Durée de balayage = 60,00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577E9" id="Text Box 429" o:spid="_x0000_s1792" type="#_x0000_t202" style="position:absolute;left:0;text-align:left;margin-left:132.65pt;margin-top:161pt;width:199.1pt;height:2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" fillcolor="white [3212]" stroked="f">
                <v:textbox>
                  <w:txbxContent>
                    <w:p w:rsidR="001B3A69" w:rsidRPr="002E101F" w:rsidRDefault="001B3A69" w:rsidP="002E101F">
                      <w:pPr>
                        <w:spacing w:before="0"/>
                        <w:jc w:val="left"/>
                        <w:rPr>
                          <w:rFonts w:asciiTheme="majorBidi" w:hAnsiTheme="majorBidi" w:cstheme="majorBidi"/>
                          <w:spacing w:val="-2"/>
                          <w:sz w:val="13"/>
                          <w:szCs w:val="13"/>
                          <w:lang w:val="fr-CH"/>
                        </w:rPr>
                      </w:pPr>
                      <w:proofErr w:type="spellStart"/>
                      <w:r w:rsidRPr="002E101F">
                        <w:rPr>
                          <w:spacing w:val="-2"/>
                          <w:sz w:val="13"/>
                          <w:szCs w:val="13"/>
                        </w:rPr>
                        <w:t>Fréq</w:t>
                      </w:r>
                      <w:proofErr w:type="spellEnd"/>
                      <w:r w:rsidRPr="002E101F">
                        <w:rPr>
                          <w:spacing w:val="-2"/>
                          <w:sz w:val="13"/>
                          <w:szCs w:val="13"/>
                        </w:rPr>
                        <w:t xml:space="preserve">. </w:t>
                      </w:r>
                      <w:proofErr w:type="gramStart"/>
                      <w:r w:rsidRPr="002E101F">
                        <w:rPr>
                          <w:spacing w:val="-2"/>
                          <w:sz w:val="13"/>
                          <w:szCs w:val="13"/>
                        </w:rPr>
                        <w:t>en</w:t>
                      </w:r>
                      <w:proofErr w:type="gramEnd"/>
                      <w:r w:rsidRPr="002E101F">
                        <w:rPr>
                          <w:spacing w:val="-2"/>
                          <w:sz w:val="13"/>
                          <w:szCs w:val="13"/>
                        </w:rPr>
                        <w:t xml:space="preserve"> MHz </w:t>
                      </w:r>
                      <w:r>
                        <w:rPr>
                          <w:spacing w:val="-2"/>
                          <w:sz w:val="13"/>
                          <w:szCs w:val="13"/>
                        </w:rPr>
                        <w:t xml:space="preserve">  </w:t>
                      </w:r>
                      <w:r w:rsidRPr="002E101F">
                        <w:rPr>
                          <w:spacing w:val="-2"/>
                          <w:sz w:val="13"/>
                          <w:szCs w:val="13"/>
                        </w:rPr>
                        <w:t xml:space="preserve"> Pas = 25 kHz </w:t>
                      </w:r>
                      <w:r>
                        <w:rPr>
                          <w:spacing w:val="-2"/>
                          <w:sz w:val="13"/>
                          <w:szCs w:val="13"/>
                        </w:rPr>
                        <w:t xml:space="preserve">  </w:t>
                      </w:r>
                      <w:r w:rsidRPr="002E101F">
                        <w:rPr>
                          <w:spacing w:val="-2"/>
                          <w:sz w:val="13"/>
                          <w:szCs w:val="13"/>
                        </w:rPr>
                        <w:t xml:space="preserve"> Largeur de bande de résolution = 30 kHz Durée de balayage = 60,00 s</w:t>
                      </w: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672BBBE5" wp14:editId="13D433A9">
                <wp:simplePos x="0" y="0"/>
                <wp:positionH relativeFrom="column">
                  <wp:posOffset>-504190</wp:posOffset>
                </wp:positionH>
                <wp:positionV relativeFrom="paragraph">
                  <wp:posOffset>727075</wp:posOffset>
                </wp:positionV>
                <wp:extent cx="1009650" cy="222250"/>
                <wp:effectExtent l="0" t="6350" r="0" b="0"/>
                <wp:wrapNone/>
                <wp:docPr id="211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9650" cy="222250"/>
                        </a:xfrm>
                        <a:prstGeom prst="rect">
                          <a:avLst/>
                        </a:prstGeom>
                        <a:solidFill>
                          <a:schemeClr val="bg1"/>
                        </a:solidFill>
                        <a:ln>
                          <a:noFill/>
                        </a:ln>
                        <a:extLst/>
                      </wps:spPr>
                      <wps:txbx>
                        <w:txbxContent>
                          <w:p w:rsidR="001B3A69" w:rsidRPr="00B50F83" w:rsidRDefault="001B3A69" w:rsidP="00327D4F">
                            <w:pPr>
                              <w:spacing w:before="0"/>
                              <w:rPr>
                                <w:rFonts w:asciiTheme="majorBidi" w:hAnsiTheme="majorBidi" w:cstheme="majorBidi"/>
                                <w:sz w:val="18"/>
                                <w:szCs w:val="18"/>
                                <w:lang w:val="fr-CH"/>
                              </w:rPr>
                            </w:pPr>
                            <w:r w:rsidRPr="00B50F83">
                              <w:rPr>
                                <w:sz w:val="18"/>
                                <w:szCs w:val="18"/>
                                <w:lang w:val="fr-CH"/>
                              </w:rPr>
                              <w:t>Temps (hh.mm)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BBBE5" id="_x0000_s1793" type="#_x0000_t202" style="position:absolute;left:0;text-align:left;margin-left:-39.7pt;margin-top:57.25pt;width:79.5pt;height:1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" fillcolor="white [3212]" stroked="f">
                <v:textbox>
                  <w:txbxContent>
                    <w:p w:rsidR="001B3A69" w:rsidRPr="00B50F83" w:rsidRDefault="001B3A69" w:rsidP="00327D4F">
                      <w:pPr>
                        <w:spacing w:before="0"/>
                        <w:rPr>
                          <w:rFonts w:asciiTheme="majorBidi" w:hAnsiTheme="majorBidi" w:cstheme="majorBidi"/>
                          <w:sz w:val="18"/>
                          <w:szCs w:val="18"/>
                          <w:lang w:val="fr-CH"/>
                        </w:rPr>
                      </w:pPr>
                      <w:r w:rsidRPr="00B50F83">
                        <w:rPr>
                          <w:sz w:val="18"/>
                          <w:szCs w:val="18"/>
                          <w:lang w:val="fr-CH"/>
                        </w:rPr>
                        <w:t>Temps (hh.mm)</w:t>
                      </w:r>
                    </w:p>
                  </w:txbxContent>
                </v:textbox>
              </v:shape>
            </w:pict>
          </mc:Fallback>
        </mc:AlternateContent>
      </w:r>
      <w:r w:rsidRPr="00761A5C">
        <w:rPr>
          <w:noProof/>
          <w:lang w:val="en-GB" w:eastAsia="en-GB"/>
        </w:rPr>
        <mc:AlternateContent>
          <mc:Choice Requires="wpg">
            <w:drawing>
              <wp:anchor distT="0" distB="0" distL="114300" distR="114300" simplePos="0" relativeHeight="251667456" behindDoc="0" locked="0" layoutInCell="1" allowOverlap="1" wp14:anchorId="4ECE8A59" wp14:editId="649E5BC3">
                <wp:simplePos x="0" y="0"/>
                <wp:positionH relativeFrom="column">
                  <wp:posOffset>1454785</wp:posOffset>
                </wp:positionH>
                <wp:positionV relativeFrom="paragraph">
                  <wp:posOffset>1916622</wp:posOffset>
                </wp:positionV>
                <wp:extent cx="2962275" cy="581025"/>
                <wp:effectExtent l="0" t="38100" r="0" b="9525"/>
                <wp:wrapNone/>
                <wp:docPr id="2112"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80" y="13890"/>
                          <a:chExt cx="4665" cy="915"/>
                        </a:xfrm>
                      </wpg:grpSpPr>
                      <wps:wsp>
                        <wps:cNvPr id="2113" name="Line 444"/>
                        <wps:cNvCnPr/>
                        <wps:spPr bwMode="auto">
                          <a:xfrm flipV="1">
                            <a:off x="759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4" name="Line 445"/>
                        <wps:cNvCnPr/>
                        <wps:spPr bwMode="auto">
                          <a:xfrm flipV="1">
                            <a:off x="342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5" name="Text Box 446"/>
                        <wps:cNvSpPr txBox="1">
                          <a:spLocks noChangeArrowheads="1"/>
                        </wps:cNvSpPr>
                        <wps:spPr bwMode="auto">
                          <a:xfrm>
                            <a:off x="3180"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36340" w:rsidRDefault="001B3A69" w:rsidP="00327D4F">
                              <w:pPr>
                                <w:spacing w:before="0"/>
                                <w:jc w:val="center"/>
                                <w:rPr>
                                  <w:rFonts w:ascii="Arial" w:hAnsi="Arial" w:cs="Arial"/>
                                  <w:sz w:val="20"/>
                                  <w:lang w:val="de-DE"/>
                                </w:rPr>
                              </w:pPr>
                              <w:r>
                                <w:rPr>
                                  <w:rFonts w:ascii="Arial" w:hAnsi="Arial" w:cs="Arial"/>
                                  <w:sz w:val="20"/>
                                  <w:lang w:val="de-DE"/>
                                </w:rPr>
                                <w:t>f</w:t>
                              </w:r>
                              <w:r w:rsidRPr="00B50F83">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2116" name="Text Box 447"/>
                        <wps:cNvSpPr txBox="1">
                          <a:spLocks noChangeArrowheads="1"/>
                        </wps:cNvSpPr>
                        <wps:spPr bwMode="auto">
                          <a:xfrm>
                            <a:off x="7365"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36340" w:rsidRDefault="001B3A69" w:rsidP="00327D4F">
                              <w:pPr>
                                <w:spacing w:before="0"/>
                                <w:jc w:val="center"/>
                                <w:rPr>
                                  <w:rFonts w:ascii="Arial" w:hAnsi="Arial" w:cs="Arial"/>
                                  <w:sz w:val="20"/>
                                  <w:lang w:val="de-DE"/>
                                </w:rPr>
                              </w:pPr>
                              <w:r>
                                <w:rPr>
                                  <w:rFonts w:ascii="Arial" w:hAnsi="Arial" w:cs="Arial"/>
                                  <w:sz w:val="20"/>
                                  <w:lang w:val="de-DE"/>
                                </w:rPr>
                                <w:t>f</w:t>
                              </w:r>
                              <w:r w:rsidRPr="00B50F83">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E8A59" id="Group 2112" o:spid="_x0000_s1794" style="position:absolute;left:0;text-align:left;margin-left:114.55pt;margin-top:150.9pt;width:233.25pt;height:45.75pt;z-index:251667456;mso-position-horizontal-relative:text;mso-position-vertical-relative:text" coordorigin="3180,13890"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">
                <v:line id="Line 444" o:spid="_x0000_s1795" style="position:absolute;flip:y;visibility:visible;mso-wrap-style:square" from="7590,13890" to="75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GMYAAADdAAAADwAAAGRycy9kb3ducmV2LnhtbESPQWvCQBCF7wX/wzKCl1A3MVBs6ipa&#10;FYTiQdtDj0N2moRmZ0N2qvHfu4VCj48373vzFqvBtepCfWg8G8imKSji0tuGKwMf7/vHOaggyBZb&#10;z2TgRgFWy9HDAgvrr3yiy1kqFSEcCjRQi3SF1qGsyWGY+o44el++dyhR9pW2PV4j3LV6lqZP2mHD&#10;saHGjl5rKr/PPy6+sT/yNs+TjdNJ8ky7T3lLtRgzGQ/rF1BCg/wf/6UP1sAsy3L4XRMR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M/hjGAAAA3QAAAA8AAAAAAAAA&#10;AAAAAAAAoQIAAGRycy9kb3ducmV2LnhtbFBLBQYAAAAABAAEAPkAAACUAwAAAAA=&#10;">
                  <v:stroke endarrow="block"/>
                </v:line>
                <v:line id="Line 445" o:spid="_x0000_s1796" style="position:absolute;flip:y;visibility:visible;mso-wrap-style:square" from="3420,13890" to="342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mbMYAAADdAAAADwAAAGRycy9kb3ducmV2LnhtbESPzWvCQBDF7wX/h2WEXkLdRIu00VXs&#10;hyCUHvw49DhkxySYnQ3Zqcb/3hUKPT7evN+bN1/2rlFn6kLt2UA2SkERF97WXBo47NdPL6CCIFts&#10;PJOBKwVYLgYPc8ytv/CWzjspVYRwyNFAJdLmWoeiIodh5Fvi6B1951Ci7EptO7xEuGv0OE2n2mHN&#10;saHClt4rKk67XxffWH/zx2SSvDmdJK/0+SNfqRZjHof9agZKqJf/47/0xhoYZ9kz3NdEBO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lZmzGAAAA3QAAAA8AAAAAAAAA&#10;AAAAAAAAoQIAAGRycy9kb3ducmV2LnhtbFBLBQYAAAAABAAEAPkAAACUAwAAAAA=&#10;">
                  <v:stroke endarrow="block"/>
                </v:line>
                <v:shape id="Text Box 446" o:spid="_x0000_s1797" type="#_x0000_t202" style="position:absolute;left:3180;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4sUA&#10;AADdAAAADwAAAGRycy9kb3ducmV2LnhtbESPT2vCQBTE74LfYXlCb2Y3omKjq4gi9NTinxZ6e2Sf&#10;STD7NmRXk377bqHgcZiZ3zCrTW9r8aDWV441pIkCQZw7U3Gh4XI+jBcgfEA2WDsmDT/kYbMeDlaY&#10;GdfxkR6nUIgIYZ+hhjKEJpPS5yVZ9IlriKN3da3FEGVbSNNiF+G2lhOl5tJixXGhxIZ2JeW3091q&#10;+Hy/fn9N1Uext7Omc72SbF+l1i+jfrsEEagPz/B/+81omKTp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DixQAAAN0AAAAPAAAAAAAAAAAAAAAAAJgCAABkcnMv&#10;ZG93bnJldi54bWxQSwUGAAAAAAQABAD1AAAAigMAAAAA&#10;" filled="f" stroked="f">
                  <v:textbox>
                    <w:txbxContent>
                      <w:p w:rsidR="001B3A69" w:rsidRPr="00836340" w:rsidRDefault="001B3A69" w:rsidP="00327D4F">
                        <w:pPr>
                          <w:spacing w:before="0"/>
                          <w:jc w:val="center"/>
                          <w:rPr>
                            <w:rFonts w:ascii="Arial" w:hAnsi="Arial" w:cs="Arial"/>
                            <w:sz w:val="20"/>
                            <w:lang w:val="de-DE"/>
                          </w:rPr>
                        </w:pPr>
                        <w:r>
                          <w:rPr>
                            <w:rFonts w:ascii="Arial" w:hAnsi="Arial" w:cs="Arial"/>
                            <w:sz w:val="20"/>
                            <w:lang w:val="de-DE"/>
                          </w:rPr>
                          <w:t>f</w:t>
                        </w:r>
                        <w:r w:rsidRPr="00B50F83">
                          <w:rPr>
                            <w:rFonts w:ascii="Arial" w:hAnsi="Arial" w:cs="Arial"/>
                            <w:sz w:val="20"/>
                            <w:vertAlign w:val="subscript"/>
                            <w:lang w:val="de-DE"/>
                          </w:rPr>
                          <w:t>1</w:t>
                        </w:r>
                      </w:p>
                    </w:txbxContent>
                  </v:textbox>
                </v:shape>
                <v:shape id="Text Box 447" o:spid="_x0000_s1798" type="#_x0000_t202" style="position:absolute;left:7365;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lcQA&#10;AADdAAAADwAAAGRycy9kb3ducmV2LnhtbESPQWvCQBSE74L/YXmCN7MbqdKmriKWgidFbQu9PbLP&#10;JDT7NmS3Jv57VxA8DjPzDbNY9bYWF2p95VhDmigQxLkzFRcavk6fk1cQPiAbrB2Thit5WC2HgwVm&#10;xnV8oMsxFCJC2GeooQyhyaT0eUkWfeIa4uidXWsxRNkW0rTYRbit5VSpubRYcVwosaFNSfnf8d9q&#10;+N6df39e1L74sLOmc72SbN+k1uNRv34HEagPz/CjvTUapmk6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vpXEAAAA3QAAAA8AAAAAAAAAAAAAAAAAmAIAAGRycy9k&#10;b3ducmV2LnhtbFBLBQYAAAAABAAEAPUAAACJAwAAAAA=&#10;" filled="f" stroked="f">
                  <v:textbox>
                    <w:txbxContent>
                      <w:p w:rsidR="001B3A69" w:rsidRPr="00836340" w:rsidRDefault="001B3A69" w:rsidP="00327D4F">
                        <w:pPr>
                          <w:spacing w:before="0"/>
                          <w:jc w:val="center"/>
                          <w:rPr>
                            <w:rFonts w:ascii="Arial" w:hAnsi="Arial" w:cs="Arial"/>
                            <w:sz w:val="20"/>
                            <w:lang w:val="de-DE"/>
                          </w:rPr>
                        </w:pPr>
                        <w:r>
                          <w:rPr>
                            <w:rFonts w:ascii="Arial" w:hAnsi="Arial" w:cs="Arial"/>
                            <w:sz w:val="20"/>
                            <w:lang w:val="de-DE"/>
                          </w:rPr>
                          <w:t>f</w:t>
                        </w:r>
                        <w:r w:rsidRPr="00B50F83">
                          <w:rPr>
                            <w:rFonts w:ascii="Arial" w:hAnsi="Arial" w:cs="Arial"/>
                            <w:sz w:val="20"/>
                            <w:vertAlign w:val="subscript"/>
                            <w:lang w:val="de-DE"/>
                          </w:rPr>
                          <w:t>2</w:t>
                        </w:r>
                      </w:p>
                    </w:txbxContent>
                  </v:textbox>
                </v:shape>
              </v:group>
            </w:pict>
          </mc:Fallback>
        </mc:AlternateContent>
      </w:r>
      <w:r>
        <w:rPr>
          <w:noProof/>
          <w:lang w:val="en-GB" w:eastAsia="en-GB"/>
        </w:rPr>
        <w:drawing>
          <wp:inline distT="0" distB="0" distL="0" distR="0" wp14:anchorId="2A33231B" wp14:editId="06D67F6E">
            <wp:extent cx="5715000" cy="2209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p w:rsidR="00327D4F" w:rsidRPr="001766D1" w:rsidRDefault="00327D4F" w:rsidP="00327D4F">
      <w:pPr>
        <w:pStyle w:val="Normalaftertitle"/>
        <w:spacing w:before="480"/>
      </w:pPr>
      <w:r w:rsidRPr="001766D1">
        <w:lastRenderedPageBreak/>
        <w:t xml:space="preserve">Cette méthode de présentation a pour avantage de fournir un bon aperçu, quoique subjectif, de l'occupation de l'ensemble de la bande. L'inconvénient est qu'elle ne quantifie pas l'occupation de chaque fréquence, si bien qu'on ne dispose d'aucune valeur objective pour pouvoir effectuer une comparaison directe avec d'autres résultats. On peut toutefois compléter cette présentation par un diagramme montrant la durée relative d'occupation de chaque fréquence. La </w:t>
      </w:r>
      <w:r>
        <w:t>Figure</w:t>
      </w:r>
      <w:r w:rsidRPr="001766D1">
        <w:t xml:space="preserve"> 19 présente ce diagramme pour la même mesure que celle utilisée pour la </w:t>
      </w:r>
      <w:r w:rsidR="00E855A8">
        <w:t>Fig.</w:t>
      </w:r>
      <w:r w:rsidRPr="001766D1">
        <w:t xml:space="preserve"> 18.</w:t>
      </w:r>
    </w:p>
    <w:p w:rsidR="00327D4F" w:rsidRPr="0078401D" w:rsidRDefault="00327D4F" w:rsidP="00E855A8">
      <w:pPr>
        <w:pStyle w:val="FigureNo"/>
      </w:pPr>
      <w:r w:rsidRPr="00E855A8">
        <w:t>Figure</w:t>
      </w:r>
      <w:r w:rsidRPr="0078401D">
        <w:t xml:space="preserve"> 19</w:t>
      </w:r>
    </w:p>
    <w:p w:rsidR="00327D4F" w:rsidRPr="0078401D" w:rsidRDefault="00327D4F" w:rsidP="00E855A8">
      <w:pPr>
        <w:pStyle w:val="Figuretitle"/>
      </w:pPr>
      <w:r w:rsidRPr="00E855A8">
        <w:t>Occupation</w:t>
      </w:r>
      <w:r w:rsidRPr="0078401D">
        <w:t xml:space="preserve"> objective d'une bande de fréquences</w:t>
      </w:r>
    </w:p>
    <w:p w:rsidR="00327D4F" w:rsidRPr="001766D1" w:rsidRDefault="00E855A8" w:rsidP="00E855A8">
      <w:pPr>
        <w:pStyle w:val="Figure"/>
      </w:pPr>
      <w:r>
        <w:rPr>
          <w:noProof/>
          <w:lang w:val="en-GB" w:eastAsia="en-GB"/>
        </w:rPr>
        <mc:AlternateContent>
          <mc:Choice Requires="wps">
            <w:drawing>
              <wp:anchor distT="0" distB="0" distL="114300" distR="114300" simplePos="0" relativeHeight="251675648" behindDoc="0" locked="0" layoutInCell="1" allowOverlap="1" wp14:anchorId="48541700" wp14:editId="5D03270D">
                <wp:simplePos x="0" y="0"/>
                <wp:positionH relativeFrom="column">
                  <wp:posOffset>746760</wp:posOffset>
                </wp:positionH>
                <wp:positionV relativeFrom="paragraph">
                  <wp:posOffset>2139633</wp:posOffset>
                </wp:positionV>
                <wp:extent cx="4927600" cy="247650"/>
                <wp:effectExtent l="0" t="0" r="6350" b="0"/>
                <wp:wrapNone/>
                <wp:docPr id="211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247650"/>
                        </a:xfrm>
                        <a:prstGeom prst="rect">
                          <a:avLst/>
                        </a:prstGeom>
                        <a:solidFill>
                          <a:schemeClr val="bg1"/>
                        </a:solidFill>
                        <a:ln>
                          <a:noFill/>
                        </a:ln>
                        <a:extLst/>
                      </wps:spPr>
                      <wps:txbx>
                        <w:txbxContent>
                          <w:p w:rsidR="001B3A69" w:rsidRPr="00B50F83" w:rsidRDefault="001B3A69" w:rsidP="00327D4F">
                            <w:pPr>
                              <w:spacing w:before="0"/>
                              <w:jc w:val="center"/>
                              <w:rPr>
                                <w:sz w:val="16"/>
                                <w:szCs w:val="16"/>
                              </w:rPr>
                            </w:pPr>
                            <w:r w:rsidRPr="00B50F83">
                              <w:rPr>
                                <w:sz w:val="16"/>
                                <w:szCs w:val="16"/>
                              </w:rPr>
                              <w:t>Fréq. en MHz   Pas = 25 kHz   Largeur de bande de résolution = 30 kHz    Durée de balayage = 60,00 s</w:t>
                            </w:r>
                          </w:p>
                          <w:p w:rsidR="001B3A69" w:rsidRPr="00B50F83" w:rsidRDefault="001B3A69" w:rsidP="00327D4F">
                            <w:pPr>
                              <w:spacing w:before="0"/>
                              <w:jc w:val="center"/>
                              <w:rPr>
                                <w:rFonts w:asciiTheme="majorBidi" w:hAnsiTheme="majorBidi" w:cstheme="majorBidi"/>
                                <w:sz w:val="16"/>
                                <w:szCs w:val="16"/>
                                <w:lang w:val="fr-CH"/>
                              </w:rPr>
                            </w:pPr>
                            <w:r w:rsidRPr="00B50F83">
                              <w:rPr>
                                <w:sz w:val="16"/>
                                <w:szCs w:val="16"/>
                              </w:rPr>
                              <w:t>Occupation totale de la bande = 17,31%   Occupation de la bande RFID (865-868 MHz) = 0,24%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41700" id="_x0000_s1799" type="#_x0000_t202" style="position:absolute;left:0;text-align:left;margin-left:58.8pt;margin-top:168.5pt;width:388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" fillcolor="white [3212]" stroked="f">
                <v:textbox inset="0,0,0,0">
                  <w:txbxContent>
                    <w:p w:rsidR="001B3A69" w:rsidRPr="00B50F83" w:rsidRDefault="001B3A69" w:rsidP="00327D4F">
                      <w:pPr>
                        <w:spacing w:before="0"/>
                        <w:jc w:val="center"/>
                        <w:rPr>
                          <w:sz w:val="16"/>
                          <w:szCs w:val="16"/>
                        </w:rPr>
                      </w:pPr>
                      <w:proofErr w:type="spellStart"/>
                      <w:r w:rsidRPr="00B50F83">
                        <w:rPr>
                          <w:sz w:val="16"/>
                          <w:szCs w:val="16"/>
                        </w:rPr>
                        <w:t>Fréq</w:t>
                      </w:r>
                      <w:proofErr w:type="spellEnd"/>
                      <w:r w:rsidRPr="00B50F83">
                        <w:rPr>
                          <w:sz w:val="16"/>
                          <w:szCs w:val="16"/>
                        </w:rPr>
                        <w:t xml:space="preserve">. </w:t>
                      </w:r>
                      <w:proofErr w:type="gramStart"/>
                      <w:r w:rsidRPr="00B50F83">
                        <w:rPr>
                          <w:sz w:val="16"/>
                          <w:szCs w:val="16"/>
                        </w:rPr>
                        <w:t>en</w:t>
                      </w:r>
                      <w:proofErr w:type="gramEnd"/>
                      <w:r w:rsidRPr="00B50F83">
                        <w:rPr>
                          <w:sz w:val="16"/>
                          <w:szCs w:val="16"/>
                        </w:rPr>
                        <w:t xml:space="preserve"> MHz   Pas = 25 kHz   Largeur de bande de résolution = 30 kHz    Durée de balayage = 60,00 s</w:t>
                      </w:r>
                    </w:p>
                    <w:p w:rsidR="001B3A69" w:rsidRPr="00B50F83" w:rsidRDefault="001B3A69" w:rsidP="00327D4F">
                      <w:pPr>
                        <w:spacing w:before="0"/>
                        <w:jc w:val="center"/>
                        <w:rPr>
                          <w:rFonts w:asciiTheme="majorBidi" w:hAnsiTheme="majorBidi" w:cstheme="majorBidi"/>
                          <w:sz w:val="16"/>
                          <w:szCs w:val="16"/>
                          <w:lang w:val="fr-CH"/>
                        </w:rPr>
                      </w:pPr>
                      <w:r w:rsidRPr="00B50F83">
                        <w:rPr>
                          <w:sz w:val="16"/>
                          <w:szCs w:val="16"/>
                        </w:rPr>
                        <w:t>Occupation totale de la bande = 17,31%   Occupation de la bande RFID (865-868 MHz) = 0,24%</w:t>
                      </w:r>
                    </w:p>
                  </w:txbxContent>
                </v:textbox>
              </v:shape>
            </w:pict>
          </mc:Fallback>
        </mc:AlternateContent>
      </w:r>
      <w:r w:rsidR="00327D4F">
        <w:rPr>
          <w:noProof/>
          <w:lang w:val="en-GB" w:eastAsia="en-GB"/>
        </w:rPr>
        <mc:AlternateContent>
          <mc:Choice Requires="wps">
            <w:drawing>
              <wp:anchor distT="0" distB="0" distL="114300" distR="114300" simplePos="0" relativeHeight="251676672" behindDoc="0" locked="0" layoutInCell="1" allowOverlap="1" wp14:anchorId="711D3BFB" wp14:editId="0992F802">
                <wp:simplePos x="0" y="0"/>
                <wp:positionH relativeFrom="column">
                  <wp:posOffset>130810</wp:posOffset>
                </wp:positionH>
                <wp:positionV relativeFrom="paragraph">
                  <wp:posOffset>956945</wp:posOffset>
                </wp:positionV>
                <wp:extent cx="749300" cy="196850"/>
                <wp:effectExtent l="0" t="9525" r="3175" b="3175"/>
                <wp:wrapNone/>
                <wp:docPr id="211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9300" cy="196850"/>
                        </a:xfrm>
                        <a:prstGeom prst="rect">
                          <a:avLst/>
                        </a:prstGeom>
                        <a:solidFill>
                          <a:schemeClr val="bg1"/>
                        </a:solidFill>
                        <a:ln>
                          <a:noFill/>
                        </a:ln>
                        <a:extLst/>
                      </wps:spPr>
                      <wps:txbx>
                        <w:txbxContent>
                          <w:p w:rsidR="001B3A69" w:rsidRPr="00B50F83" w:rsidRDefault="001B3A69" w:rsidP="00327D4F">
                            <w:pPr>
                              <w:spacing w:before="0"/>
                              <w:jc w:val="center"/>
                              <w:rPr>
                                <w:rFonts w:asciiTheme="majorBidi" w:hAnsiTheme="majorBidi" w:cstheme="majorBidi"/>
                                <w:b/>
                                <w:bCs/>
                                <w:sz w:val="16"/>
                                <w:szCs w:val="16"/>
                                <w:lang w:val="fr-CH"/>
                              </w:rPr>
                            </w:pPr>
                            <w:r w:rsidRPr="00B50F83">
                              <w:rPr>
                                <w:b/>
                                <w:bCs/>
                                <w:sz w:val="16"/>
                                <w:szCs w:val="16"/>
                                <w:lang w:val="fr-CH"/>
                              </w:rPr>
                              <w:t>Occupation</w:t>
                            </w:r>
                            <w:r>
                              <w:rPr>
                                <w:b/>
                                <w:bCs/>
                                <w:sz w:val="16"/>
                                <w:szCs w:val="16"/>
                                <w:lang w:val="fr-CH"/>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3BFB" id="_x0000_s1800" type="#_x0000_t202" style="position:absolute;left:0;text-align:left;margin-left:10.3pt;margin-top:75.35pt;width:59pt;height:1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" fillcolor="white [3212]" stroked="f">
                <v:textbox inset="0,0,0,0">
                  <w:txbxContent>
                    <w:p w:rsidR="001B3A69" w:rsidRPr="00B50F83" w:rsidRDefault="001B3A69" w:rsidP="00327D4F">
                      <w:pPr>
                        <w:spacing w:before="0"/>
                        <w:jc w:val="center"/>
                        <w:rPr>
                          <w:rFonts w:asciiTheme="majorBidi" w:hAnsiTheme="majorBidi" w:cstheme="majorBidi"/>
                          <w:b/>
                          <w:bCs/>
                          <w:sz w:val="16"/>
                          <w:szCs w:val="16"/>
                          <w:lang w:val="fr-CH"/>
                        </w:rPr>
                      </w:pPr>
                      <w:r w:rsidRPr="00B50F83">
                        <w:rPr>
                          <w:b/>
                          <w:bCs/>
                          <w:sz w:val="16"/>
                          <w:szCs w:val="16"/>
                          <w:lang w:val="fr-CH"/>
                        </w:rPr>
                        <w:t>Occupation</w:t>
                      </w:r>
                      <w:r>
                        <w:rPr>
                          <w:b/>
                          <w:bCs/>
                          <w:sz w:val="16"/>
                          <w:szCs w:val="16"/>
                          <w:lang w:val="fr-CH"/>
                        </w:rPr>
                        <w:t xml:space="preserve"> (%)</w:t>
                      </w:r>
                    </w:p>
                  </w:txbxContent>
                </v:textbox>
              </v:shape>
            </w:pict>
          </mc:Fallback>
        </mc:AlternateContent>
      </w:r>
      <w:r w:rsidR="00327D4F" w:rsidRPr="001766D1">
        <w:rPr>
          <w:noProof/>
          <w:lang w:val="en-GB" w:eastAsia="en-GB"/>
        </w:rPr>
        <mc:AlternateContent>
          <mc:Choice Requires="wpg">
            <w:drawing>
              <wp:anchor distT="0" distB="0" distL="114300" distR="114300" simplePos="0" relativeHeight="251660288" behindDoc="0" locked="0" layoutInCell="1" allowOverlap="1" wp14:anchorId="664126E3" wp14:editId="6C7DBB36">
                <wp:simplePos x="0" y="0"/>
                <wp:positionH relativeFrom="column">
                  <wp:posOffset>1652174</wp:posOffset>
                </wp:positionH>
                <wp:positionV relativeFrom="paragraph">
                  <wp:posOffset>2046030</wp:posOffset>
                </wp:positionV>
                <wp:extent cx="2898775" cy="581025"/>
                <wp:effectExtent l="0" t="38100" r="0" b="9525"/>
                <wp:wrapNone/>
                <wp:docPr id="2119"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581025"/>
                          <a:chOff x="3150" y="6945"/>
                          <a:chExt cx="4565" cy="915"/>
                        </a:xfrm>
                      </wpg:grpSpPr>
                      <wps:wsp>
                        <wps:cNvPr id="2120" name="Line 439"/>
                        <wps:cNvCnPr/>
                        <wps:spPr bwMode="auto">
                          <a:xfrm flipV="1">
                            <a:off x="7509"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1" name="Line 440"/>
                        <wps:cNvCnPr/>
                        <wps:spPr bwMode="auto">
                          <a:xfrm flipV="1">
                            <a:off x="339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2" name="Text Box 441"/>
                        <wps:cNvSpPr txBox="1">
                          <a:spLocks noChangeArrowheads="1"/>
                        </wps:cNvSpPr>
                        <wps:spPr bwMode="auto">
                          <a:xfrm>
                            <a:off x="3150"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36340" w:rsidRDefault="001B3A69" w:rsidP="00327D4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2123" name="Text Box 442"/>
                        <wps:cNvSpPr txBox="1">
                          <a:spLocks noChangeArrowheads="1"/>
                        </wps:cNvSpPr>
                        <wps:spPr bwMode="auto">
                          <a:xfrm>
                            <a:off x="7235" y="738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836340" w:rsidRDefault="001B3A69" w:rsidP="00327D4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126E3" id="Group 2119" o:spid="_x0000_s1801" style="position:absolute;left:0;text-align:left;margin-left:130.1pt;margin-top:161.1pt;width:228.25pt;height:45.75pt;z-index:251660288;mso-position-horizontal-relative:text;mso-position-vertical-relative:text" coordorigin="3150,6945" coordsize="45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">
                <v:line id="Line 439" o:spid="_x0000_s1802" style="position:absolute;flip:y;visibility:visible;mso-wrap-style:square" from="7509,6945" to="7509,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q0sYAAADdAAAADwAAAGRycy9kb3ducmV2LnhtbESPTUvDQBCG70L/wzKCl2A3TUFq7Lb0&#10;w4IgHmw9eByyYxLMzobstI3/3jkIHod33meeWa7H0JkLDamN7GA2zcEQV9G3XDv4OB3uF2CSIHvs&#10;IpODH0qwXk1ullj6eOV3uhylNgrhVKKDRqQvrU1VQwHTNPbEmn3FIaDoONTWD3hVeOhskecPNmDL&#10;eqHBnnYNVd/Hc1CNwxvv5/NsG2yWPdLzp7zmVpy7ux03T2CERvlf/mu/eAfFrFB//UYR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qtLGAAAA3QAAAA8AAAAAAAAA&#10;AAAAAAAAoQIAAGRycy9kb3ducmV2LnhtbFBLBQYAAAAABAAEAPkAAACUAwAAAAA=&#10;">
                  <v:stroke endarrow="block"/>
                </v:line>
                <v:line id="Line 440" o:spid="_x0000_s1803" style="position:absolute;flip:y;visibility:visible;mso-wrap-style:square" from="3390,6945" to="3390,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4PScYAAADdAAAADwAAAGRycy9kb3ducmV2LnhtbESPQWvCQBCF7wX/wzKCl1A3iVBs6ipa&#10;FQrFg7aHHofsNAnNzobsVOO/7wpCj48373vzFqvBtepMfWg8G8imKSji0tuGKwOfH/vHOaggyBZb&#10;z2TgSgFWy9HDAgvrL3yk80kqFSEcCjRQi3SF1qGsyWGY+o44et++dyhR9pW2PV4i3LU6T9Mn7bDh&#10;2FBjR681lT+nXxff2B94O5slG6eT5Jl2X/KeajFmMh7WL6CEBvk/vqffrIE8yzO4rYkI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0nGAAAA3QAAAA8AAAAAAAAA&#10;AAAAAAAAoQIAAGRycy9kb3ducmV2LnhtbFBLBQYAAAAABAAEAPkAAACUAwAAAAA=&#10;">
                  <v:stroke endarrow="block"/>
                </v:line>
                <v:shape id="Text Box 441" o:spid="_x0000_s1804" type="#_x0000_t202" style="position:absolute;left:3150;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yK8QA&#10;AADdAAAADwAAAGRycy9kb3ducmV2LnhtbESPQWvCQBSE74L/YXkFb2bXoGJTVxGl0JOitoXeHtln&#10;Epp9G7Jbk/57VxA8DjPzDbNc97YWV2p95VjDJFEgiHNnKi40fJ7fxwsQPiAbrB2Thn/ysF4NB0vM&#10;jOv4SNdTKESEsM9QQxlCk0np85Is+sQ1xNG7uNZiiLItpGmxi3Bby1SpubRYcVwosaFtSfnv6c9q&#10;+Npffr6n6lDs7KzpXK8k21ep9eil37yBCNSHZ/jR/jAa0kma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civEAAAA3QAAAA8AAAAAAAAAAAAAAAAAmAIAAGRycy9k&#10;b3ducmV2LnhtbFBLBQYAAAAABAAEAPUAAACJAwAAAAA=&#10;" filled="f" stroked="f">
                  <v:textbox>
                    <w:txbxContent>
                      <w:p w:rsidR="001B3A69" w:rsidRPr="00836340" w:rsidRDefault="001B3A69" w:rsidP="00327D4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2" o:spid="_x0000_s1805" type="#_x0000_t202" style="position:absolute;left:7235;top:738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XsMUA&#10;AADdAAAADwAAAGRycy9kb3ducmV2LnhtbESPW2sCMRSE3wv+h3AKfauJW5V23SjSIvikaC/g22Fz&#10;9kI3J8smuuu/N0Khj8PMfMNkq8E24kKdrx1rmIwVCOLcmZpLDV+fm+dXED4gG2wck4YreVgtRw8Z&#10;psb1fKDLMZQiQtinqKEKoU2l9HlFFv3YtcTRK1xnMUTZldJ02Ee4bWSi1FxarDkuVNjSe0X57/Fs&#10;NXzvitPPVO3LDztrezcoyfZNav30OKwXIAIN4T/8194aDckke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dewxQAAAN0AAAAPAAAAAAAAAAAAAAAAAJgCAABkcnMv&#10;ZG93bnJldi54bWxQSwUGAAAAAAQABAD1AAAAigMAAAAA&#10;" filled="f" stroked="f">
                  <v:textbox>
                    <w:txbxContent>
                      <w:p w:rsidR="001B3A69" w:rsidRPr="00836340" w:rsidRDefault="001B3A69" w:rsidP="00327D4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sidR="00327D4F" w:rsidRPr="001766D1">
        <w:rPr>
          <w:noProof/>
          <w:lang w:val="en-GB" w:eastAsia="en-GB"/>
        </w:rPr>
        <w:drawing>
          <wp:inline distT="0" distB="0" distL="0" distR="0" wp14:anchorId="2E840446" wp14:editId="19A4BC70">
            <wp:extent cx="5335325" cy="2322991"/>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3929" cy="2322383"/>
                    </a:xfrm>
                    <a:prstGeom prst="rect">
                      <a:avLst/>
                    </a:prstGeom>
                    <a:noFill/>
                    <a:ln>
                      <a:noFill/>
                    </a:ln>
                  </pic:spPr>
                </pic:pic>
              </a:graphicData>
            </a:graphic>
          </wp:inline>
        </w:drawing>
      </w:r>
    </w:p>
    <w:p w:rsidR="00327D4F" w:rsidRPr="001766D1" w:rsidRDefault="00327D4F" w:rsidP="001B3A69">
      <w:pPr>
        <w:pStyle w:val="Normalaftertitle"/>
      </w:pPr>
      <w:r w:rsidRPr="001766D1">
        <w:t xml:space="preserve">Pour disposer des informations complètes, les deux présentations sont nécessaires. La </w:t>
      </w:r>
      <w:r>
        <w:t>Figure </w:t>
      </w:r>
      <w:r w:rsidRPr="001766D1">
        <w:t>18 montre par exemple que la fréquence 868,35 MHz (</w:t>
      </w:r>
      <w:r w:rsidRPr="001766D1">
        <w:rPr>
          <w:i/>
          <w:iCs/>
        </w:rPr>
        <w:t>f</w:t>
      </w:r>
      <w:r w:rsidRPr="001766D1">
        <w:rPr>
          <w:vertAlign w:val="subscript"/>
        </w:rPr>
        <w:t>2</w:t>
      </w:r>
      <w:r w:rsidRPr="001766D1">
        <w:t xml:space="preserve">) est occupée pendant environ 70% du temps mais ne permet pas de connaître la répartition de l'occupation sur la journée, par exemple une émission constante pendant 7 heures de contrôle sur 10. Ce n'est qu'en regardant la </w:t>
      </w:r>
      <w:r w:rsidR="00E855A8">
        <w:t>Fig.</w:t>
      </w:r>
      <w:r w:rsidR="001B3A69">
        <w:t> </w:t>
      </w:r>
      <w:r w:rsidRPr="001766D1">
        <w:t>17 qu'il apparaît clairement que l'émetteur est présent pendant toute la période de contrôle, mais qu'il s'agit d'un émetteur TDMA avec un facteur d'utilisateur moyen de 70% et non d'une émission constante pendant 7 heures sur 10. La valeur d'occupation de la fréquence 864,5 MHz (</w:t>
      </w:r>
      <w:r w:rsidRPr="001766D1">
        <w:rPr>
          <w:i/>
          <w:iCs/>
        </w:rPr>
        <w:t>f</w:t>
      </w:r>
      <w:r w:rsidRPr="001766D1">
        <w:rPr>
          <w:vertAlign w:val="subscript"/>
        </w:rPr>
        <w:t>1</w:t>
      </w:r>
      <w:r w:rsidRPr="001766D1">
        <w:t xml:space="preserve">) est pratiquement la même (65%), mais la </w:t>
      </w:r>
      <w:r w:rsidR="00E855A8">
        <w:t>Fig.</w:t>
      </w:r>
      <w:r w:rsidRPr="001766D1">
        <w:t> 18 montre que sa répartition sur la journée est complètement différente.</w:t>
      </w:r>
    </w:p>
    <w:p w:rsidR="00327D4F" w:rsidRPr="001766D1" w:rsidRDefault="00327D4F" w:rsidP="00327D4F">
      <w:r w:rsidRPr="001766D1">
        <w:t xml:space="preserve">L'occupation totale de la bande (FBO) de 17,31% indiquée en bas de la </w:t>
      </w:r>
      <w:r w:rsidR="00E855A8">
        <w:t>Fig.</w:t>
      </w:r>
      <w:r w:rsidRPr="001766D1">
        <w:t xml:space="preserve"> 19 résulte de l'intégration pure et simple de tous les échantillons de mesure collectés sur n'importe quelle fréquence pendant toute la période de contrôle et pour lesquels le niveau est supérieur au seuil. En d'autres termes, il s'agit de la zone sur la </w:t>
      </w:r>
      <w:r w:rsidR="00E855A8">
        <w:t>Fig.</w:t>
      </w:r>
      <w:r w:rsidRPr="001766D1">
        <w:t xml:space="preserve"> 18 qui n'est </w:t>
      </w:r>
      <w:r w:rsidRPr="001766D1">
        <w:rPr>
          <w:u w:val="single"/>
        </w:rPr>
        <w:t>pas</w:t>
      </w:r>
      <w:r w:rsidRPr="001766D1">
        <w:t xml:space="preserve"> bleue. Il ne faut pas confondre cette valeur avec l'occupation de la ressource spectrale (SRO) qui est nettement plus élevée. Lorsque seul un spectrogramme tel que celui de la </w:t>
      </w:r>
      <w:r w:rsidR="00E855A8">
        <w:t>Fig.</w:t>
      </w:r>
      <w:r w:rsidRPr="001766D1">
        <w:t xml:space="preserve"> 17 est présenté, la valeur de l'occupation FBO résultante devrait aussi être donnée afin de pouvoir quantifier le résultat et le comparer à d'autres.</w:t>
      </w:r>
    </w:p>
    <w:p w:rsidR="00327D4F" w:rsidRPr="001766D1" w:rsidRDefault="00327D4F" w:rsidP="00E855A8">
      <w:r>
        <w:t xml:space="preserve">Par exemple, </w:t>
      </w:r>
      <w:r w:rsidRPr="001766D1">
        <w:t xml:space="preserve">seuls quatre canaux sont utilisables dans la gamme de fréquences comprises entre 865,4 et 867,6 MHz (canaux RFID). La </w:t>
      </w:r>
      <w:r>
        <w:t>Figure</w:t>
      </w:r>
      <w:r w:rsidRPr="001766D1">
        <w:t xml:space="preserve"> 18 montre que les quatre canaux sont occupés en permanence, mais avec un niveau inférieur au seuil, ce qui explique pourquoi ces émissions ne contribuent pas à l'occupation indiquée sur la </w:t>
      </w:r>
      <w:r w:rsidR="00E855A8">
        <w:t>Fig.</w:t>
      </w:r>
      <w:r w:rsidRPr="001766D1">
        <w:t xml:space="preserve"> 18. Si leurs niveaux étaient supérieurs au seuil, ils apparaîtraient comme quatre raies étroites sur la </w:t>
      </w:r>
      <w:r w:rsidR="00E855A8">
        <w:t>Fig.</w:t>
      </w:r>
      <w:r w:rsidRPr="001766D1">
        <w:t xml:space="preserve"> 18 et quatre crêtes distinctes de 100% sur la </w:t>
      </w:r>
      <w:r w:rsidR="00E855A8">
        <w:t>Fig.</w:t>
      </w:r>
      <w:r w:rsidRPr="001766D1">
        <w:t xml:space="preserve"> 19. La valeur d'occupation FBO pour cette gamme de fréquences resterait très faible car la plus grande partie de la zone sur la </w:t>
      </w:r>
      <w:r>
        <w:t>F</w:t>
      </w:r>
      <w:r w:rsidR="00E855A8">
        <w:t xml:space="preserve">ig. </w:t>
      </w:r>
      <w:r w:rsidRPr="001766D1">
        <w:t>18 resterait bleue. Mais l'occupation SRO de cette gamme de fréque</w:t>
      </w:r>
      <w:r>
        <w:t>nces serait de </w:t>
      </w:r>
      <w:r w:rsidRPr="001766D1">
        <w:t xml:space="preserve">100% car toutes les ressources </w:t>
      </w:r>
      <w:r>
        <w:t>disponibles (quatre</w:t>
      </w:r>
      <w:r w:rsidRPr="001766D1">
        <w:t> canaux) sont occupées en permanence.</w:t>
      </w:r>
    </w:p>
    <w:p w:rsidR="00327D4F" w:rsidRPr="001766D1" w:rsidRDefault="00327D4F" w:rsidP="00E855A8">
      <w:r w:rsidRPr="001766D1">
        <w:t xml:space="preserve">Les informations fournies sur la </w:t>
      </w:r>
      <w:r w:rsidR="00E855A8">
        <w:t>Fig.</w:t>
      </w:r>
      <w:r w:rsidRPr="001766D1">
        <w:t xml:space="preserve"> 18 sont quelque peu analogues à celles fournies sur la </w:t>
      </w:r>
      <w:r w:rsidR="00E855A8">
        <w:t>Fig. </w:t>
      </w:r>
      <w:r w:rsidRPr="001766D1">
        <w:t xml:space="preserve">16, qui présente aussi les résultats de mesure d'une bande. Mais les deux diagrammes ont une résolution </w:t>
      </w:r>
      <w:r w:rsidRPr="001766D1">
        <w:lastRenderedPageBreak/>
        <w:t xml:space="preserve">en fréquence différente: la </w:t>
      </w:r>
      <w:r w:rsidR="00E855A8">
        <w:t>Fig. </w:t>
      </w:r>
      <w:r w:rsidRPr="001766D1">
        <w:t xml:space="preserve">16 montre une barre verticale par canal (dont la largeur peut même être différente d'un canal à l'autre), tandis que la résolution horizontale sur la </w:t>
      </w:r>
      <w:r>
        <w:t>Fig</w:t>
      </w:r>
      <w:r w:rsidR="00E855A8">
        <w:t>. </w:t>
      </w:r>
      <w:r w:rsidRPr="001766D1">
        <w:t xml:space="preserve">19 est la résolution en fréquence utilisée pour la mesure (indépendamment de la largeur de canal). On ne peut donc pas prendre l'occupation de la bande (FBO) directement sur la </w:t>
      </w:r>
      <w:r w:rsidR="00E855A8">
        <w:t>Fig.</w:t>
      </w:r>
      <w:r w:rsidRPr="001766D1">
        <w:t>16.</w:t>
      </w:r>
    </w:p>
    <w:p w:rsidR="00327D4F" w:rsidRPr="001766D1" w:rsidRDefault="00327D4F" w:rsidP="00327D4F">
      <w:pPr>
        <w:pStyle w:val="Heading2"/>
        <w:rPr>
          <w:lang w:eastAsia="ko-KR"/>
        </w:rPr>
      </w:pPr>
      <w:bookmarkStart w:id="131" w:name="_Toc337547365"/>
      <w:bookmarkStart w:id="132" w:name="_Toc352134902"/>
      <w:bookmarkStart w:id="133" w:name="_Toc500251252"/>
      <w:r w:rsidRPr="001766D1">
        <w:rPr>
          <w:lang w:eastAsia="ko-KR"/>
        </w:rPr>
        <w:t>7.4</w:t>
      </w:r>
      <w:r w:rsidRPr="001766D1">
        <w:rPr>
          <w:lang w:eastAsia="ko-KR"/>
        </w:rPr>
        <w:tab/>
        <w:t>Occupation d'une ressource spectrale</w:t>
      </w:r>
      <w:bookmarkEnd w:id="131"/>
      <w:bookmarkEnd w:id="132"/>
      <w:bookmarkEnd w:id="133"/>
    </w:p>
    <w:p w:rsidR="00327D4F" w:rsidRDefault="00327D4F" w:rsidP="00327D4F">
      <w:r w:rsidRPr="001766D1">
        <w:rPr>
          <w:lang w:eastAsia="ko-KR"/>
        </w:rPr>
        <w:t>Comme exemple d'utilisation de résultats de mesure de l'occupation d'une ressource spectrale</w:t>
      </w:r>
      <w:r w:rsidRPr="001766D1">
        <w:t xml:space="preserve">, une mesure sur une longue période de deux bandes de fréquences différentes attribuées à des liaisons de radiodiffusion en modulation de fréquence (FM) a été effectuée au moyen d'équipements de contrôle fixe et mobile comme illustré sur la </w:t>
      </w:r>
      <w:r w:rsidR="008C42D7">
        <w:t>Fig.</w:t>
      </w:r>
      <w:r w:rsidRPr="001766D1">
        <w:t> 20.</w:t>
      </w:r>
    </w:p>
    <w:p w:rsidR="00327D4F" w:rsidRPr="0078401D" w:rsidRDefault="00327D4F" w:rsidP="008C42D7">
      <w:pPr>
        <w:pStyle w:val="FigureNo"/>
        <w:rPr>
          <w:lang w:eastAsia="ko-KR"/>
        </w:rPr>
      </w:pPr>
      <w:r w:rsidRPr="008C42D7">
        <w:t>FIGURE</w:t>
      </w:r>
      <w:r w:rsidRPr="0078401D">
        <w:rPr>
          <w:lang w:eastAsia="ko-KR"/>
        </w:rPr>
        <w:t xml:space="preserve"> 20</w:t>
      </w:r>
    </w:p>
    <w:p w:rsidR="00327D4F" w:rsidRDefault="00327D4F" w:rsidP="008C42D7">
      <w:pPr>
        <w:pStyle w:val="Figuretitle"/>
        <w:rPr>
          <w:lang w:eastAsia="ko-KR"/>
        </w:rPr>
      </w:pPr>
      <w:r w:rsidRPr="0078401D">
        <w:rPr>
          <w:lang w:eastAsia="ko-KR"/>
        </w:rPr>
        <w:t xml:space="preserve">Systèmes de </w:t>
      </w:r>
      <w:r w:rsidRPr="008C42D7">
        <w:t>contrôle</w:t>
      </w:r>
      <w:r w:rsidRPr="0078401D">
        <w:rPr>
          <w:lang w:eastAsia="ko-KR"/>
        </w:rPr>
        <w:t xml:space="preserve"> fixe (à gauche) et mobile (à droite) utilisés </w:t>
      </w:r>
      <w:r w:rsidRPr="0078401D">
        <w:rPr>
          <w:lang w:eastAsia="ko-KR"/>
        </w:rPr>
        <w:br/>
        <w:t>pour mesurer l'occupation spectrale</w:t>
      </w:r>
    </w:p>
    <w:p w:rsidR="00327D4F" w:rsidRPr="00B50F83" w:rsidRDefault="00327D4F" w:rsidP="008C42D7">
      <w:pPr>
        <w:pStyle w:val="Figure"/>
        <w:rPr>
          <w:lang w:eastAsia="ko-KR"/>
        </w:rPr>
      </w:pPr>
      <w:r w:rsidRPr="008C42D7">
        <w:rPr>
          <w:noProof/>
          <w:lang w:val="en-GB" w:eastAsia="en-GB"/>
        </w:rPr>
        <w:drawing>
          <wp:inline distT="0" distB="0" distL="0" distR="0" wp14:anchorId="78FD2FE7" wp14:editId="242397A6">
            <wp:extent cx="5659120" cy="1567815"/>
            <wp:effectExtent l="0" t="0" r="0" b="0"/>
            <wp:docPr id="60" name="Picture 60"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W00000f100e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9120" cy="1567815"/>
                    </a:xfrm>
                    <a:prstGeom prst="rect">
                      <a:avLst/>
                    </a:prstGeom>
                    <a:noFill/>
                    <a:ln>
                      <a:noFill/>
                    </a:ln>
                  </pic:spPr>
                </pic:pic>
              </a:graphicData>
            </a:graphic>
          </wp:inline>
        </w:drawing>
      </w:r>
    </w:p>
    <w:p w:rsidR="00327D4F" w:rsidRPr="001766D1" w:rsidRDefault="00327D4F" w:rsidP="00327D4F">
      <w:pPr>
        <w:pStyle w:val="Normalaftertitle"/>
        <w:spacing w:before="360"/>
        <w:rPr>
          <w:lang w:eastAsia="ko-KR"/>
        </w:rPr>
      </w:pPr>
      <w:r w:rsidRPr="001766D1">
        <w:rPr>
          <w:lang w:eastAsia="ko-KR"/>
        </w:rPr>
        <w:t>Les liaisons de radiodiffusion FM sont utilisées pour transporter les contenus de programmes d'un site de production distant vers le studio le plus proche, entre des studios, ou d'un studio à un site émetteur.</w:t>
      </w:r>
    </w:p>
    <w:p w:rsidR="00327D4F" w:rsidRPr="001766D1" w:rsidRDefault="00327D4F" w:rsidP="00327D4F">
      <w:pPr>
        <w:rPr>
          <w:lang w:eastAsia="ko-KR"/>
        </w:rPr>
      </w:pPr>
      <w:r w:rsidRPr="001766D1">
        <w:t>Etant donné que l'utilisation du spectre était censée être très faible</w:t>
      </w:r>
      <w:r w:rsidRPr="001766D1">
        <w:rPr>
          <w:lang w:eastAsia="ko-KR"/>
        </w:rPr>
        <w:t xml:space="preserve">, les résultats devaient servir à justifier une réattribution de la gamme des 900 MHz à d'autres services de communication. La </w:t>
      </w:r>
      <w:r>
        <w:rPr>
          <w:lang w:eastAsia="ko-KR"/>
        </w:rPr>
        <w:t>Figure</w:t>
      </w:r>
      <w:r w:rsidRPr="001766D1">
        <w:rPr>
          <w:lang w:eastAsia="ko-KR"/>
        </w:rPr>
        <w:t> 21 montre les résultats de mesure de l'occupation pour chaque canal disponible dans chacune des deux bandes.</w:t>
      </w:r>
    </w:p>
    <w:p w:rsidR="00327D4F" w:rsidRPr="0078401D" w:rsidRDefault="00327D4F" w:rsidP="008C42D7">
      <w:pPr>
        <w:pStyle w:val="FigureNo"/>
        <w:rPr>
          <w:lang w:eastAsia="ko-KR"/>
        </w:rPr>
      </w:pPr>
      <w:r w:rsidRPr="008C42D7">
        <w:t>FIGURE</w:t>
      </w:r>
      <w:r w:rsidRPr="0078401D">
        <w:rPr>
          <w:lang w:eastAsia="ko-KR"/>
        </w:rPr>
        <w:t xml:space="preserve"> 21</w:t>
      </w:r>
    </w:p>
    <w:p w:rsidR="00327D4F" w:rsidRPr="001766D1" w:rsidRDefault="00327D4F" w:rsidP="008C42D7">
      <w:pPr>
        <w:pStyle w:val="Figuretitle"/>
        <w:rPr>
          <w:lang w:eastAsia="ko-KR"/>
        </w:rPr>
      </w:pPr>
      <w:r w:rsidRPr="0078401D">
        <w:rPr>
          <w:lang w:eastAsia="ko-KR"/>
        </w:rPr>
        <w:t xml:space="preserve">Résultat de mesure pour les </w:t>
      </w:r>
      <w:r w:rsidRPr="008C42D7">
        <w:t>liaisons</w:t>
      </w:r>
      <w:r w:rsidRPr="0078401D">
        <w:rPr>
          <w:lang w:eastAsia="ko-KR"/>
        </w:rPr>
        <w:t xml:space="preserve"> de radiodiffusion</w:t>
      </w:r>
      <w:r w:rsidRPr="001766D1">
        <w:rPr>
          <w:lang w:eastAsia="ko-KR"/>
        </w:rPr>
        <w:t xml:space="preserve"> FM </w:t>
      </w:r>
      <w:r w:rsidRPr="001766D1">
        <w:rPr>
          <w:lang w:eastAsia="ko-KR"/>
        </w:rPr>
        <w:br/>
        <w:t>(942~959 MHz, 1 700~1 710 MHz)</w:t>
      </w:r>
    </w:p>
    <w:p w:rsidR="00327D4F" w:rsidRPr="001766D1" w:rsidRDefault="008C42D7" w:rsidP="008C42D7">
      <w:pPr>
        <w:pStyle w:val="Figure"/>
        <w:rPr>
          <w:noProof/>
          <w:lang w:eastAsia="de-DE"/>
        </w:rPr>
      </w:pPr>
      <w:r>
        <w:rPr>
          <w:noProof/>
          <w:lang w:val="en-GB" w:eastAsia="en-GB"/>
        </w:rPr>
        <mc:AlternateContent>
          <mc:Choice Requires="wps">
            <w:drawing>
              <wp:anchor distT="0" distB="0" distL="114300" distR="114300" simplePos="0" relativeHeight="251678720" behindDoc="0" locked="0" layoutInCell="1" allowOverlap="1" wp14:anchorId="60871EB1" wp14:editId="3AB15786">
                <wp:simplePos x="0" y="0"/>
                <wp:positionH relativeFrom="column">
                  <wp:posOffset>4142105</wp:posOffset>
                </wp:positionH>
                <wp:positionV relativeFrom="paragraph">
                  <wp:posOffset>453707</wp:posOffset>
                </wp:positionV>
                <wp:extent cx="1593850" cy="280987"/>
                <wp:effectExtent l="0" t="0" r="6350" b="5080"/>
                <wp:wrapNone/>
                <wp:docPr id="212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80987"/>
                        </a:xfrm>
                        <a:prstGeom prst="rect">
                          <a:avLst/>
                        </a:prstGeom>
                        <a:solidFill>
                          <a:schemeClr val="bg1"/>
                        </a:solidFill>
                        <a:ln>
                          <a:noFill/>
                        </a:ln>
                        <a:extLst/>
                      </wps:spPr>
                      <wps:txbx>
                        <w:txbxContent>
                          <w:p w:rsidR="001B3A69" w:rsidRPr="00331BAE" w:rsidRDefault="001B3A69" w:rsidP="00327D4F">
                            <w:pPr>
                              <w:spacing w:before="0"/>
                              <w:jc w:val="left"/>
                              <w:rPr>
                                <w:sz w:val="16"/>
                                <w:szCs w:val="16"/>
                              </w:rPr>
                            </w:pPr>
                            <w:r w:rsidRPr="00331BAE">
                              <w:rPr>
                                <w:sz w:val="16"/>
                                <w:szCs w:val="16"/>
                                <w:lang w:eastAsia="ko-KR"/>
                              </w:rPr>
                              <w:t>Bande inférieure (942-959 MHz)</w:t>
                            </w:r>
                          </w:p>
                          <w:p w:rsidR="001B3A69" w:rsidRPr="00331BAE" w:rsidRDefault="001B3A69" w:rsidP="00327D4F">
                            <w:pPr>
                              <w:spacing w:before="0"/>
                              <w:jc w:val="left"/>
                              <w:rPr>
                                <w:rFonts w:asciiTheme="majorBidi" w:hAnsiTheme="majorBidi" w:cstheme="majorBidi"/>
                                <w:sz w:val="16"/>
                                <w:szCs w:val="16"/>
                                <w:lang w:val="fr-CH"/>
                              </w:rPr>
                            </w:pPr>
                            <w:r w:rsidRPr="00331BAE">
                              <w:rPr>
                                <w:sz w:val="16"/>
                                <w:szCs w:val="16"/>
                                <w:lang w:eastAsia="ko-KR"/>
                              </w:rPr>
                              <w:t>Bande supérieure (1 700-1 710 MHz)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71EB1" id="_x0000_s1806" type="#_x0000_t202" style="position:absolute;left:0;text-align:left;margin-left:326.15pt;margin-top:35.7pt;width:125.5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" fillcolor="white [3212]" stroked="f">
                <v:textbox inset="0,0,0,0">
                  <w:txbxContent>
                    <w:p w:rsidR="001B3A69" w:rsidRPr="00331BAE" w:rsidRDefault="001B3A69" w:rsidP="00327D4F">
                      <w:pPr>
                        <w:spacing w:before="0"/>
                        <w:jc w:val="left"/>
                        <w:rPr>
                          <w:sz w:val="16"/>
                          <w:szCs w:val="16"/>
                        </w:rPr>
                      </w:pPr>
                      <w:r w:rsidRPr="00331BAE">
                        <w:rPr>
                          <w:sz w:val="16"/>
                          <w:szCs w:val="16"/>
                          <w:lang w:eastAsia="ko-KR"/>
                        </w:rPr>
                        <w:t>Bande inférieure (942-959 MHz)</w:t>
                      </w:r>
                    </w:p>
                    <w:p w:rsidR="001B3A69" w:rsidRPr="00331BAE" w:rsidRDefault="001B3A69" w:rsidP="00327D4F">
                      <w:pPr>
                        <w:spacing w:before="0"/>
                        <w:jc w:val="left"/>
                        <w:rPr>
                          <w:rFonts w:asciiTheme="majorBidi" w:hAnsiTheme="majorBidi" w:cstheme="majorBidi"/>
                          <w:sz w:val="16"/>
                          <w:szCs w:val="16"/>
                          <w:lang w:val="fr-CH"/>
                        </w:rPr>
                      </w:pPr>
                      <w:r w:rsidRPr="00331BAE">
                        <w:rPr>
                          <w:sz w:val="16"/>
                          <w:szCs w:val="16"/>
                          <w:lang w:eastAsia="ko-KR"/>
                        </w:rPr>
                        <w:t>Bande supérieure (1 700-1 710 MHz)</w:t>
                      </w:r>
                    </w:p>
                  </w:txbxContent>
                </v:textbox>
              </v:shape>
            </w:pict>
          </mc:Fallback>
        </mc:AlternateContent>
      </w:r>
      <w:r w:rsidR="00327D4F">
        <w:rPr>
          <w:noProof/>
          <w:lang w:val="en-GB" w:eastAsia="en-GB"/>
        </w:rPr>
        <mc:AlternateContent>
          <mc:Choice Requires="wps">
            <w:drawing>
              <wp:anchor distT="0" distB="0" distL="114300" distR="114300" simplePos="0" relativeHeight="251677696" behindDoc="0" locked="0" layoutInCell="1" allowOverlap="1" wp14:anchorId="33A83343" wp14:editId="56C36D47">
                <wp:simplePos x="0" y="0"/>
                <wp:positionH relativeFrom="column">
                  <wp:posOffset>1997710</wp:posOffset>
                </wp:positionH>
                <wp:positionV relativeFrom="paragraph">
                  <wp:posOffset>109220</wp:posOffset>
                </wp:positionV>
                <wp:extent cx="1962150" cy="215900"/>
                <wp:effectExtent l="0" t="0" r="0" b="0"/>
                <wp:wrapNone/>
                <wp:docPr id="212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15900"/>
                        </a:xfrm>
                        <a:prstGeom prst="rect">
                          <a:avLst/>
                        </a:prstGeom>
                        <a:solidFill>
                          <a:schemeClr val="bg1"/>
                        </a:solidFill>
                        <a:ln>
                          <a:noFill/>
                        </a:ln>
                        <a:extLst/>
                      </wps:spPr>
                      <wps:txbx>
                        <w:txbxContent>
                          <w:p w:rsidR="001B3A69" w:rsidRPr="00331BAE" w:rsidRDefault="001B3A69" w:rsidP="00327D4F">
                            <w:pPr>
                              <w:spacing w:before="0"/>
                              <w:jc w:val="center"/>
                              <w:rPr>
                                <w:rFonts w:asciiTheme="majorBidi" w:hAnsiTheme="majorBidi" w:cstheme="majorBidi"/>
                                <w:b/>
                                <w:bCs/>
                                <w:sz w:val="20"/>
                                <w:lang w:val="fr-CH"/>
                              </w:rPr>
                            </w:pPr>
                            <w:r w:rsidRPr="00331BAE">
                              <w:rPr>
                                <w:b/>
                                <w:bCs/>
                                <w:sz w:val="20"/>
                                <w:lang w:val="fr-CH"/>
                              </w:rPr>
                              <w:t>Liaisons de radiodiffusion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83343" id="_x0000_s1807" type="#_x0000_t202" style="position:absolute;left:0;text-align:left;margin-left:157.3pt;margin-top:8.6pt;width:154.5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" fillcolor="white [3212]" stroked="f">
                <v:textbox inset="0,0,0,0">
                  <w:txbxContent>
                    <w:p w:rsidR="001B3A69" w:rsidRPr="00331BAE" w:rsidRDefault="001B3A69" w:rsidP="00327D4F">
                      <w:pPr>
                        <w:spacing w:before="0"/>
                        <w:jc w:val="center"/>
                        <w:rPr>
                          <w:rFonts w:asciiTheme="majorBidi" w:hAnsiTheme="majorBidi" w:cstheme="majorBidi"/>
                          <w:b/>
                          <w:bCs/>
                          <w:sz w:val="20"/>
                          <w:lang w:val="fr-CH"/>
                        </w:rPr>
                      </w:pPr>
                      <w:r w:rsidRPr="00331BAE">
                        <w:rPr>
                          <w:b/>
                          <w:bCs/>
                          <w:sz w:val="20"/>
                          <w:lang w:val="fr-CH"/>
                        </w:rPr>
                        <w:t>Liaisons de radiodiffusion</w:t>
                      </w:r>
                    </w:p>
                  </w:txbxContent>
                </v:textbox>
              </v:shape>
            </w:pict>
          </mc:Fallback>
        </mc:AlternateContent>
      </w:r>
      <w:r w:rsidR="00327D4F" w:rsidRPr="001766D1">
        <w:rPr>
          <w:noProof/>
          <w:lang w:val="en-GB" w:eastAsia="en-GB"/>
        </w:rPr>
        <w:drawing>
          <wp:inline distT="0" distB="0" distL="0" distR="0" wp14:anchorId="295BADE2" wp14:editId="3D2A92AA">
            <wp:extent cx="5524500" cy="2124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2124075"/>
                    </a:xfrm>
                    <a:prstGeom prst="rect">
                      <a:avLst/>
                    </a:prstGeom>
                    <a:noFill/>
                    <a:ln>
                      <a:noFill/>
                    </a:ln>
                  </pic:spPr>
                </pic:pic>
              </a:graphicData>
            </a:graphic>
          </wp:inline>
        </w:drawing>
      </w:r>
    </w:p>
    <w:p w:rsidR="00327D4F" w:rsidRPr="001766D1" w:rsidRDefault="00327D4F" w:rsidP="00327D4F">
      <w:pPr>
        <w:pStyle w:val="Normalaftertitle"/>
        <w:spacing w:before="480"/>
        <w:rPr>
          <w:lang w:eastAsia="ko-KR"/>
        </w:rPr>
      </w:pPr>
      <w:r w:rsidRPr="001766D1">
        <w:rPr>
          <w:lang w:eastAsia="ko-KR"/>
        </w:rPr>
        <w:lastRenderedPageBreak/>
        <w:t>L'occupation SRO calculée étant de 3,85% pour la bande inférieure et de moins de 1% pour la bande supérieure, il a été décidé de combiner tous les services utilisant des liaisons de radiodiffusion FM dans la bande supérieure et de mettre la bande inférieure à la disposition des services de communications mobiles dont la croissance est rapide.</w:t>
      </w:r>
    </w:p>
    <w:p w:rsidR="00327D4F" w:rsidRPr="001766D1" w:rsidRDefault="00327D4F" w:rsidP="00327D4F">
      <w:pPr>
        <w:pStyle w:val="Heading2"/>
      </w:pPr>
      <w:bookmarkStart w:id="134" w:name="_Toc337547366"/>
      <w:bookmarkStart w:id="135" w:name="_Toc352134903"/>
      <w:bookmarkStart w:id="136" w:name="_Toc500251253"/>
      <w:r w:rsidRPr="001766D1">
        <w:t>7.5</w:t>
      </w:r>
      <w:r w:rsidRPr="001766D1">
        <w:tab/>
        <w:t>Disponibilité des résultats</w:t>
      </w:r>
      <w:bookmarkEnd w:id="134"/>
      <w:bookmarkEnd w:id="135"/>
      <w:bookmarkEnd w:id="136"/>
    </w:p>
    <w:p w:rsidR="00327D4F" w:rsidRPr="001766D1" w:rsidRDefault="00327D4F" w:rsidP="00327D4F">
      <w:r w:rsidRPr="001766D1">
        <w:t>Les résultats devraient être mis à la disposition de toutes les personnes intéressées s'occupant de planification des fréquences ou d'octroi des licences et de contrôle de la bonne application des règles. Il est préférable de publier les résultats sur un site web de l'intranet de l'organisation voire sur l'Internet.</w:t>
      </w:r>
    </w:p>
    <w:p w:rsidR="00327D4F" w:rsidRPr="001766D1" w:rsidRDefault="00327D4F" w:rsidP="00327D4F">
      <w:r w:rsidRPr="001766D1">
        <w:t>Si l'organisation utilise un système informatisé de gestion du spectre et/ou d'octroi des licences, les résultats devraient être insérés dans la partie contrôle de la base de données concernée, de préférence via une interface de données automatisée.</w:t>
      </w:r>
    </w:p>
    <w:p w:rsidR="00327D4F" w:rsidRPr="00201BA4" w:rsidRDefault="00327D4F" w:rsidP="00327D4F">
      <w:pPr>
        <w:rPr>
          <w:color w:val="000000"/>
          <w:spacing w:val="-4"/>
          <w:lang w:eastAsia="ar-SA"/>
        </w:rPr>
      </w:pPr>
      <w:r w:rsidRPr="00201BA4">
        <w:rPr>
          <w:spacing w:val="-4"/>
          <w:lang w:eastAsia="ar-SA"/>
        </w:rPr>
        <w:t>Les administrations des pays voisins souhaiteront peut-être échanger des données relatives à l'occupation, en particulier concernant les régions frontalières, pour faciliter l'assignation des fréquences. En pareils cas, il est important d'utiliser un format unique et non ambigu permettant d'interpréter correctement les données échangées. A titre d'exemple,</w:t>
      </w:r>
      <w:r w:rsidRPr="00201BA4" w:rsidDel="003B2F38">
        <w:rPr>
          <w:bCs/>
          <w:spacing w:val="-4"/>
          <w:lang w:eastAsia="ar-SA"/>
        </w:rPr>
        <w:t xml:space="preserve"> </w:t>
      </w:r>
      <w:r w:rsidRPr="00201BA4">
        <w:rPr>
          <w:bCs/>
          <w:spacing w:val="-4"/>
          <w:lang w:eastAsia="ar-SA"/>
        </w:rPr>
        <w:t>la Recommandation UIT-R SM.1809 «</w:t>
      </w:r>
      <w:r w:rsidRPr="00201BA4">
        <w:rPr>
          <w:spacing w:val="-4"/>
        </w:rPr>
        <w:t xml:space="preserve">Format normalisé d'échange de données pour l'enregistrement des bandes de fréquences et les mesures aux stations de contrôle» </w:t>
      </w:r>
      <w:r w:rsidRPr="00201BA4">
        <w:rPr>
          <w:spacing w:val="-4"/>
          <w:lang w:eastAsia="ar-SA"/>
        </w:rPr>
        <w:t xml:space="preserve">recommande d'utiliser à cette fin le format de fichier ASCII dans lequel les valeurs sont séparées par des virgules, </w:t>
      </w:r>
      <w:r w:rsidRPr="00201BA4">
        <w:rPr>
          <w:color w:val="000000"/>
          <w:spacing w:val="-4"/>
          <w:lang w:eastAsia="ar-SA"/>
        </w:rPr>
        <w:t>lors de l'échange de données relatives à l'occupation. La plupart des bases de données et des tableurs courants lisent ce format.</w:t>
      </w:r>
    </w:p>
    <w:p w:rsidR="00327D4F" w:rsidRPr="001766D1" w:rsidRDefault="00327D4F" w:rsidP="00327D4F">
      <w:pPr>
        <w:pStyle w:val="Heading1"/>
      </w:pPr>
      <w:bookmarkStart w:id="137" w:name="_Toc352134904"/>
      <w:bookmarkStart w:id="138" w:name="_Toc500251254"/>
      <w:bookmarkStart w:id="139" w:name="_Toc337547367"/>
      <w:r w:rsidRPr="001766D1">
        <w:t>8</w:t>
      </w:r>
      <w:r w:rsidRPr="001766D1">
        <w:tab/>
        <w:t>Mesures d'occupation particulières</w:t>
      </w:r>
      <w:bookmarkEnd w:id="137"/>
      <w:bookmarkEnd w:id="138"/>
      <w:r w:rsidRPr="001766D1">
        <w:t xml:space="preserve"> </w:t>
      </w:r>
      <w:bookmarkEnd w:id="139"/>
    </w:p>
    <w:p w:rsidR="00327D4F" w:rsidRPr="001766D1" w:rsidRDefault="00327D4F" w:rsidP="00327D4F">
      <w:pPr>
        <w:pStyle w:val="Heading2"/>
      </w:pPr>
      <w:bookmarkStart w:id="140" w:name="_Toc337547368"/>
      <w:bookmarkStart w:id="141" w:name="_Toc352134905"/>
      <w:bookmarkStart w:id="142" w:name="_Toc500251255"/>
      <w:r w:rsidRPr="001766D1">
        <w:t>8.1</w:t>
      </w:r>
      <w:r w:rsidRPr="001766D1">
        <w:tab/>
        <w:t>Occupation d'un canal dans des bandes de fréquences attribuées à des systèmes point à point du service</w:t>
      </w:r>
      <w:bookmarkEnd w:id="140"/>
      <w:r w:rsidRPr="001766D1">
        <w:t xml:space="preserve"> fixe</w:t>
      </w:r>
      <w:bookmarkEnd w:id="141"/>
      <w:bookmarkEnd w:id="142"/>
    </w:p>
    <w:p w:rsidR="00327D4F" w:rsidRPr="001766D1" w:rsidRDefault="00327D4F" w:rsidP="00CE7536">
      <w:r w:rsidRPr="001766D1">
        <w:t xml:space="preserve">Certains systèmes point à point de Terre du service fixe (par exemple, WiMAX fixe, faisceaux hertziens, interconnexion de stations de base de systèmes de radiocommunications cellulaires, etc.) utilisent des liaisons fixes. Dans ce cas, la détection d'une émission à un endroit donné au moyen d'antennes équidirectives donne une certaine valeur d'occupation d'un canal à cet endroit uniquement (voir la </w:t>
      </w:r>
      <w:r w:rsidR="00CE7536">
        <w:t>Fig. </w:t>
      </w:r>
      <w:r w:rsidRPr="001766D1">
        <w:t>22). Mais cela ne signifie pas que ce canal n'est pas utilisable pour d'autres liaisons, même si le niveau du signal dépasse le seuil. Plusieurs liaisons fixes peuvent utiliser le même canal sans causer de brouillage préjudiciable les unes aux autres.</w:t>
      </w:r>
    </w:p>
    <w:p w:rsidR="00327D4F" w:rsidRPr="0078401D" w:rsidRDefault="00327D4F" w:rsidP="00CE7536">
      <w:pPr>
        <w:pStyle w:val="FigureNo"/>
      </w:pPr>
      <w:r w:rsidRPr="00CE7536">
        <w:lastRenderedPageBreak/>
        <w:t>Figure</w:t>
      </w:r>
      <w:r w:rsidRPr="0078401D">
        <w:t xml:space="preserve"> 22</w:t>
      </w:r>
    </w:p>
    <w:p w:rsidR="00327D4F" w:rsidRPr="0078401D" w:rsidRDefault="00327D4F" w:rsidP="00CE7536">
      <w:pPr>
        <w:pStyle w:val="Figuretitle"/>
      </w:pPr>
      <w:r w:rsidRPr="0078401D">
        <w:t xml:space="preserve">Contrôle de l'occupation d'un </w:t>
      </w:r>
      <w:r w:rsidRPr="00CE7536">
        <w:t>canal</w:t>
      </w:r>
      <w:r w:rsidRPr="0078401D">
        <w:t xml:space="preserve"> dans des bandes de fréquences attribuées </w:t>
      </w:r>
      <w:r w:rsidRPr="0078401D">
        <w:br/>
      </w:r>
      <w:r>
        <w:t>à des</w:t>
      </w:r>
      <w:r w:rsidRPr="0078401D">
        <w:t xml:space="preserve"> systèmes point à point du service fixe</w:t>
      </w:r>
    </w:p>
    <w:p w:rsidR="00327D4F" w:rsidRPr="00CE7536" w:rsidRDefault="00327D4F" w:rsidP="00CE7536">
      <w:pPr>
        <w:pStyle w:val="Figure"/>
      </w:pPr>
      <w:r w:rsidRPr="00CE7536">
        <w:rPr>
          <w:noProof/>
          <w:lang w:val="en-GB" w:eastAsia="en-GB"/>
        </w:rPr>
        <mc:AlternateContent>
          <mc:Choice Requires="wpc">
            <w:drawing>
              <wp:inline distT="0" distB="0" distL="0" distR="0" wp14:anchorId="25495C40" wp14:editId="0A64CA96">
                <wp:extent cx="4826635" cy="3251835"/>
                <wp:effectExtent l="0" t="0" r="0" b="5715"/>
                <wp:docPr id="2502" name="Canvas 25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26" name="Rectangle 70"/>
                        <wps:cNvSpPr>
                          <a:spLocks noChangeArrowheads="1"/>
                        </wps:cNvSpPr>
                        <wps:spPr bwMode="auto">
                          <a:xfrm rot="19800000">
                            <a:off x="1228090" y="237490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000000"/>
                                  <w:szCs w:val="24"/>
                                </w:rPr>
                                <w:t xml:space="preserve"> </w:t>
                              </w:r>
                            </w:p>
                          </w:txbxContent>
                        </wps:txbx>
                        <wps:bodyPr rot="0" vert="horz" wrap="none" lIns="0" tIns="0" rIns="0" bIns="0" anchor="t" anchorCtr="0">
                          <a:spAutoFit/>
                        </wps:bodyPr>
                      </wps:wsp>
                      <wps:wsp>
                        <wps:cNvPr id="2127" name="Rectangle 71"/>
                        <wps:cNvSpPr>
                          <a:spLocks noChangeArrowheads="1"/>
                        </wps:cNvSpPr>
                        <wps:spPr bwMode="auto">
                          <a:xfrm rot="9227781" flipV="1">
                            <a:off x="1243310" y="2284271"/>
                            <a:ext cx="5549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519C5" w:rsidRDefault="001B3A69" w:rsidP="00327D4F">
                              <w:pPr>
                                <w:rPr>
                                  <w:sz w:val="22"/>
                                  <w:szCs w:val="22"/>
                                </w:rPr>
                              </w:pPr>
                              <w:r w:rsidRPr="005519C5">
                                <w:rPr>
                                  <w:color w:val="000000"/>
                                  <w:sz w:val="22"/>
                                  <w:szCs w:val="22"/>
                                </w:rPr>
                                <w:t>Liaison A</w:t>
                              </w:r>
                            </w:p>
                          </w:txbxContent>
                        </wps:txbx>
                        <wps:bodyPr rot="0" vert="horz" wrap="none" lIns="0" tIns="0" rIns="0" bIns="0" anchor="t" anchorCtr="0">
                          <a:spAutoFit/>
                        </wps:bodyPr>
                      </wps:wsp>
                      <wps:wsp>
                        <wps:cNvPr id="2128" name="Freeform 72"/>
                        <wps:cNvSpPr>
                          <a:spLocks/>
                        </wps:cNvSpPr>
                        <wps:spPr bwMode="auto">
                          <a:xfrm>
                            <a:off x="2392680" y="1511300"/>
                            <a:ext cx="276225" cy="264160"/>
                          </a:xfrm>
                          <a:custGeom>
                            <a:avLst/>
                            <a:gdLst>
                              <a:gd name="T0" fmla="*/ 266 w 435"/>
                              <a:gd name="T1" fmla="*/ 159 h 416"/>
                              <a:gd name="T2" fmla="*/ 218 w 435"/>
                              <a:gd name="T3" fmla="*/ 0 h 416"/>
                              <a:gd name="T4" fmla="*/ 166 w 435"/>
                              <a:gd name="T5" fmla="*/ 159 h 416"/>
                              <a:gd name="T6" fmla="*/ 0 w 435"/>
                              <a:gd name="T7" fmla="*/ 159 h 416"/>
                              <a:gd name="T8" fmla="*/ 134 w 435"/>
                              <a:gd name="T9" fmla="*/ 257 h 416"/>
                              <a:gd name="T10" fmla="*/ 83 w 435"/>
                              <a:gd name="T11" fmla="*/ 416 h 416"/>
                              <a:gd name="T12" fmla="*/ 218 w 435"/>
                              <a:gd name="T13" fmla="*/ 318 h 416"/>
                              <a:gd name="T14" fmla="*/ 352 w 435"/>
                              <a:gd name="T15" fmla="*/ 416 h 416"/>
                              <a:gd name="T16" fmla="*/ 300 w 435"/>
                              <a:gd name="T17" fmla="*/ 257 h 416"/>
                              <a:gd name="T18" fmla="*/ 435 w 435"/>
                              <a:gd name="T19" fmla="*/ 159 h 416"/>
                              <a:gd name="T20" fmla="*/ 266 w 435"/>
                              <a:gd name="T21" fmla="*/ 15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5" h="416">
                                <a:moveTo>
                                  <a:pt x="266" y="159"/>
                                </a:moveTo>
                                <a:lnTo>
                                  <a:pt x="218" y="0"/>
                                </a:lnTo>
                                <a:lnTo>
                                  <a:pt x="166" y="159"/>
                                </a:lnTo>
                                <a:lnTo>
                                  <a:pt x="0" y="159"/>
                                </a:lnTo>
                                <a:lnTo>
                                  <a:pt x="134" y="257"/>
                                </a:lnTo>
                                <a:lnTo>
                                  <a:pt x="83" y="416"/>
                                </a:lnTo>
                                <a:lnTo>
                                  <a:pt x="218" y="318"/>
                                </a:lnTo>
                                <a:lnTo>
                                  <a:pt x="352" y="416"/>
                                </a:lnTo>
                                <a:lnTo>
                                  <a:pt x="300" y="257"/>
                                </a:lnTo>
                                <a:lnTo>
                                  <a:pt x="435" y="159"/>
                                </a:lnTo>
                                <a:lnTo>
                                  <a:pt x="266"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73"/>
                        <wps:cNvSpPr>
                          <a:spLocks/>
                        </wps:cNvSpPr>
                        <wps:spPr bwMode="auto">
                          <a:xfrm>
                            <a:off x="2392680" y="1511300"/>
                            <a:ext cx="276225" cy="264160"/>
                          </a:xfrm>
                          <a:custGeom>
                            <a:avLst/>
                            <a:gdLst>
                              <a:gd name="T0" fmla="*/ 266 w 435"/>
                              <a:gd name="T1" fmla="*/ 159 h 416"/>
                              <a:gd name="T2" fmla="*/ 218 w 435"/>
                              <a:gd name="T3" fmla="*/ 0 h 416"/>
                              <a:gd name="T4" fmla="*/ 166 w 435"/>
                              <a:gd name="T5" fmla="*/ 159 h 416"/>
                              <a:gd name="T6" fmla="*/ 0 w 435"/>
                              <a:gd name="T7" fmla="*/ 159 h 416"/>
                              <a:gd name="T8" fmla="*/ 134 w 435"/>
                              <a:gd name="T9" fmla="*/ 257 h 416"/>
                              <a:gd name="T10" fmla="*/ 83 w 435"/>
                              <a:gd name="T11" fmla="*/ 416 h 416"/>
                              <a:gd name="T12" fmla="*/ 218 w 435"/>
                              <a:gd name="T13" fmla="*/ 318 h 416"/>
                              <a:gd name="T14" fmla="*/ 352 w 435"/>
                              <a:gd name="T15" fmla="*/ 416 h 416"/>
                              <a:gd name="T16" fmla="*/ 300 w 435"/>
                              <a:gd name="T17" fmla="*/ 257 h 416"/>
                              <a:gd name="T18" fmla="*/ 435 w 435"/>
                              <a:gd name="T19" fmla="*/ 159 h 416"/>
                              <a:gd name="T20" fmla="*/ 266 w 435"/>
                              <a:gd name="T21" fmla="*/ 15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5" h="416">
                                <a:moveTo>
                                  <a:pt x="266" y="159"/>
                                </a:moveTo>
                                <a:lnTo>
                                  <a:pt x="218" y="0"/>
                                </a:lnTo>
                                <a:lnTo>
                                  <a:pt x="166" y="159"/>
                                </a:lnTo>
                                <a:lnTo>
                                  <a:pt x="0" y="159"/>
                                </a:lnTo>
                                <a:lnTo>
                                  <a:pt x="134" y="257"/>
                                </a:lnTo>
                                <a:lnTo>
                                  <a:pt x="83" y="416"/>
                                </a:lnTo>
                                <a:lnTo>
                                  <a:pt x="218" y="318"/>
                                </a:lnTo>
                                <a:lnTo>
                                  <a:pt x="352" y="416"/>
                                </a:lnTo>
                                <a:lnTo>
                                  <a:pt x="300" y="257"/>
                                </a:lnTo>
                                <a:lnTo>
                                  <a:pt x="435" y="159"/>
                                </a:lnTo>
                                <a:lnTo>
                                  <a:pt x="266" y="159"/>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74"/>
                        <wps:cNvSpPr>
                          <a:spLocks noEditPoints="1"/>
                        </wps:cNvSpPr>
                        <wps:spPr bwMode="auto">
                          <a:xfrm>
                            <a:off x="371475" y="739140"/>
                            <a:ext cx="4050665" cy="2052955"/>
                          </a:xfrm>
                          <a:custGeom>
                            <a:avLst/>
                            <a:gdLst>
                              <a:gd name="T0" fmla="*/ 6792 w 6805"/>
                              <a:gd name="T1" fmla="*/ 2 h 3440"/>
                              <a:gd name="T2" fmla="*/ 6517 w 6805"/>
                              <a:gd name="T3" fmla="*/ 150 h 3440"/>
                              <a:gd name="T4" fmla="*/ 6457 w 6805"/>
                              <a:gd name="T5" fmla="*/ 190 h 3440"/>
                              <a:gd name="T6" fmla="*/ 6460 w 6805"/>
                              <a:gd name="T7" fmla="*/ 179 h 3440"/>
                              <a:gd name="T8" fmla="*/ 6178 w 6805"/>
                              <a:gd name="T9" fmla="*/ 312 h 3440"/>
                              <a:gd name="T10" fmla="*/ 6014 w 6805"/>
                              <a:gd name="T11" fmla="*/ 413 h 3440"/>
                              <a:gd name="T12" fmla="*/ 6114 w 6805"/>
                              <a:gd name="T13" fmla="*/ 362 h 3440"/>
                              <a:gd name="T14" fmla="*/ 5935 w 6805"/>
                              <a:gd name="T15" fmla="*/ 435 h 3440"/>
                              <a:gd name="T16" fmla="*/ 5660 w 6805"/>
                              <a:gd name="T17" fmla="*/ 582 h 3440"/>
                              <a:gd name="T18" fmla="*/ 5599 w 6805"/>
                              <a:gd name="T19" fmla="*/ 622 h 3440"/>
                              <a:gd name="T20" fmla="*/ 5603 w 6805"/>
                              <a:gd name="T21" fmla="*/ 611 h 3440"/>
                              <a:gd name="T22" fmla="*/ 5321 w 6805"/>
                              <a:gd name="T23" fmla="*/ 744 h 3440"/>
                              <a:gd name="T24" fmla="*/ 5156 w 6805"/>
                              <a:gd name="T25" fmla="*/ 845 h 3440"/>
                              <a:gd name="T26" fmla="*/ 5256 w 6805"/>
                              <a:gd name="T27" fmla="*/ 795 h 3440"/>
                              <a:gd name="T28" fmla="*/ 5078 w 6805"/>
                              <a:gd name="T29" fmla="*/ 867 h 3440"/>
                              <a:gd name="T30" fmla="*/ 4803 w 6805"/>
                              <a:gd name="T31" fmla="*/ 1014 h 3440"/>
                              <a:gd name="T32" fmla="*/ 4742 w 6805"/>
                              <a:gd name="T33" fmla="*/ 1054 h 3440"/>
                              <a:gd name="T34" fmla="*/ 4746 w 6805"/>
                              <a:gd name="T35" fmla="*/ 1043 h 3440"/>
                              <a:gd name="T36" fmla="*/ 4463 w 6805"/>
                              <a:gd name="T37" fmla="*/ 1177 h 3440"/>
                              <a:gd name="T38" fmla="*/ 4299 w 6805"/>
                              <a:gd name="T39" fmla="*/ 1277 h 3440"/>
                              <a:gd name="T40" fmla="*/ 4399 w 6805"/>
                              <a:gd name="T41" fmla="*/ 1227 h 3440"/>
                              <a:gd name="T42" fmla="*/ 4221 w 6805"/>
                              <a:gd name="T43" fmla="*/ 1299 h 3440"/>
                              <a:gd name="T44" fmla="*/ 3946 w 6805"/>
                              <a:gd name="T45" fmla="*/ 1447 h 3440"/>
                              <a:gd name="T46" fmla="*/ 3885 w 6805"/>
                              <a:gd name="T47" fmla="*/ 1486 h 3440"/>
                              <a:gd name="T48" fmla="*/ 3888 w 6805"/>
                              <a:gd name="T49" fmla="*/ 1475 h 3440"/>
                              <a:gd name="T50" fmla="*/ 3606 w 6805"/>
                              <a:gd name="T51" fmla="*/ 1609 h 3440"/>
                              <a:gd name="T52" fmla="*/ 3442 w 6805"/>
                              <a:gd name="T53" fmla="*/ 1709 h 3440"/>
                              <a:gd name="T54" fmla="*/ 3542 w 6805"/>
                              <a:gd name="T55" fmla="*/ 1659 h 3440"/>
                              <a:gd name="T56" fmla="*/ 3363 w 6805"/>
                              <a:gd name="T57" fmla="*/ 1731 h 3440"/>
                              <a:gd name="T58" fmla="*/ 3088 w 6805"/>
                              <a:gd name="T59" fmla="*/ 1879 h 3440"/>
                              <a:gd name="T60" fmla="*/ 3028 w 6805"/>
                              <a:gd name="T61" fmla="*/ 1918 h 3440"/>
                              <a:gd name="T62" fmla="*/ 3031 w 6805"/>
                              <a:gd name="T63" fmla="*/ 1908 h 3440"/>
                              <a:gd name="T64" fmla="*/ 2749 w 6805"/>
                              <a:gd name="T65" fmla="*/ 2041 h 3440"/>
                              <a:gd name="T66" fmla="*/ 2585 w 6805"/>
                              <a:gd name="T67" fmla="*/ 2142 h 3440"/>
                              <a:gd name="T68" fmla="*/ 2685 w 6805"/>
                              <a:gd name="T69" fmla="*/ 2091 h 3440"/>
                              <a:gd name="T70" fmla="*/ 2506 w 6805"/>
                              <a:gd name="T71" fmla="*/ 2163 h 3440"/>
                              <a:gd name="T72" fmla="*/ 2231 w 6805"/>
                              <a:gd name="T73" fmla="*/ 2311 h 3440"/>
                              <a:gd name="T74" fmla="*/ 2171 w 6805"/>
                              <a:gd name="T75" fmla="*/ 2351 h 3440"/>
                              <a:gd name="T76" fmla="*/ 2174 w 6805"/>
                              <a:gd name="T77" fmla="*/ 2340 h 3440"/>
                              <a:gd name="T78" fmla="*/ 1892 w 6805"/>
                              <a:gd name="T79" fmla="*/ 2473 h 3440"/>
                              <a:gd name="T80" fmla="*/ 1728 w 6805"/>
                              <a:gd name="T81" fmla="*/ 2574 h 3440"/>
                              <a:gd name="T82" fmla="*/ 1828 w 6805"/>
                              <a:gd name="T83" fmla="*/ 2523 h 3440"/>
                              <a:gd name="T84" fmla="*/ 1649 w 6805"/>
                              <a:gd name="T85" fmla="*/ 2596 h 3440"/>
                              <a:gd name="T86" fmla="*/ 1374 w 6805"/>
                              <a:gd name="T87" fmla="*/ 2743 h 3440"/>
                              <a:gd name="T88" fmla="*/ 1313 w 6805"/>
                              <a:gd name="T89" fmla="*/ 2783 h 3440"/>
                              <a:gd name="T90" fmla="*/ 1317 w 6805"/>
                              <a:gd name="T91" fmla="*/ 2772 h 3440"/>
                              <a:gd name="T92" fmla="*/ 1035 w 6805"/>
                              <a:gd name="T93" fmla="*/ 2905 h 3440"/>
                              <a:gd name="T94" fmla="*/ 870 w 6805"/>
                              <a:gd name="T95" fmla="*/ 3006 h 3440"/>
                              <a:gd name="T96" fmla="*/ 970 w 6805"/>
                              <a:gd name="T97" fmla="*/ 2956 h 3440"/>
                              <a:gd name="T98" fmla="*/ 792 w 6805"/>
                              <a:gd name="T99" fmla="*/ 3028 h 3440"/>
                              <a:gd name="T100" fmla="*/ 517 w 6805"/>
                              <a:gd name="T101" fmla="*/ 3175 h 3440"/>
                              <a:gd name="T102" fmla="*/ 456 w 6805"/>
                              <a:gd name="T103" fmla="*/ 3215 h 3440"/>
                              <a:gd name="T104" fmla="*/ 460 w 6805"/>
                              <a:gd name="T105" fmla="*/ 3204 h 3440"/>
                              <a:gd name="T106" fmla="*/ 177 w 6805"/>
                              <a:gd name="T107" fmla="*/ 3338 h 3440"/>
                              <a:gd name="T108" fmla="*/ 13 w 6805"/>
                              <a:gd name="T109" fmla="*/ 3438 h 3440"/>
                              <a:gd name="T110" fmla="*/ 113 w 6805"/>
                              <a:gd name="T111" fmla="*/ 3388 h 3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05" h="3440">
                                <a:moveTo>
                                  <a:pt x="6799" y="17"/>
                                </a:moveTo>
                                <a:lnTo>
                                  <a:pt x="6699" y="67"/>
                                </a:lnTo>
                                <a:cubicBezTo>
                                  <a:pt x="6695" y="69"/>
                                  <a:pt x="6691" y="68"/>
                                  <a:pt x="6689" y="64"/>
                                </a:cubicBezTo>
                                <a:cubicBezTo>
                                  <a:pt x="6687" y="60"/>
                                  <a:pt x="6688" y="55"/>
                                  <a:pt x="6692" y="53"/>
                                </a:cubicBezTo>
                                <a:lnTo>
                                  <a:pt x="6792" y="2"/>
                                </a:lnTo>
                                <a:cubicBezTo>
                                  <a:pt x="6796" y="0"/>
                                  <a:pt x="6801" y="2"/>
                                  <a:pt x="6803" y="6"/>
                                </a:cubicBezTo>
                                <a:cubicBezTo>
                                  <a:pt x="6805" y="10"/>
                                  <a:pt x="6803" y="15"/>
                                  <a:pt x="6799" y="17"/>
                                </a:cubicBezTo>
                                <a:close/>
                                <a:moveTo>
                                  <a:pt x="6628" y="103"/>
                                </a:moveTo>
                                <a:lnTo>
                                  <a:pt x="6528" y="154"/>
                                </a:lnTo>
                                <a:cubicBezTo>
                                  <a:pt x="6524" y="156"/>
                                  <a:pt x="6519" y="154"/>
                                  <a:pt x="6517" y="150"/>
                                </a:cubicBezTo>
                                <a:cubicBezTo>
                                  <a:pt x="6515" y="146"/>
                                  <a:pt x="6517" y="141"/>
                                  <a:pt x="6521" y="139"/>
                                </a:cubicBezTo>
                                <a:lnTo>
                                  <a:pt x="6621" y="89"/>
                                </a:lnTo>
                                <a:cubicBezTo>
                                  <a:pt x="6625" y="87"/>
                                  <a:pt x="6630" y="88"/>
                                  <a:pt x="6632" y="92"/>
                                </a:cubicBezTo>
                                <a:cubicBezTo>
                                  <a:pt x="6634" y="96"/>
                                  <a:pt x="6632" y="101"/>
                                  <a:pt x="6628" y="103"/>
                                </a:cubicBezTo>
                                <a:close/>
                                <a:moveTo>
                                  <a:pt x="6457" y="190"/>
                                </a:moveTo>
                                <a:lnTo>
                                  <a:pt x="6357" y="240"/>
                                </a:lnTo>
                                <a:cubicBezTo>
                                  <a:pt x="6353" y="242"/>
                                  <a:pt x="6348" y="240"/>
                                  <a:pt x="6346" y="236"/>
                                </a:cubicBezTo>
                                <a:cubicBezTo>
                                  <a:pt x="6344" y="232"/>
                                  <a:pt x="6345" y="228"/>
                                  <a:pt x="6349" y="226"/>
                                </a:cubicBezTo>
                                <a:lnTo>
                                  <a:pt x="6449" y="175"/>
                                </a:lnTo>
                                <a:cubicBezTo>
                                  <a:pt x="6453" y="173"/>
                                  <a:pt x="6458" y="175"/>
                                  <a:pt x="6460" y="179"/>
                                </a:cubicBezTo>
                                <a:cubicBezTo>
                                  <a:pt x="6462" y="183"/>
                                  <a:pt x="6461" y="188"/>
                                  <a:pt x="6457" y="190"/>
                                </a:cubicBezTo>
                                <a:close/>
                                <a:moveTo>
                                  <a:pt x="6285" y="276"/>
                                </a:moveTo>
                                <a:lnTo>
                                  <a:pt x="6185" y="326"/>
                                </a:lnTo>
                                <a:cubicBezTo>
                                  <a:pt x="6181" y="328"/>
                                  <a:pt x="6176" y="327"/>
                                  <a:pt x="6174" y="323"/>
                                </a:cubicBezTo>
                                <a:cubicBezTo>
                                  <a:pt x="6172" y="319"/>
                                  <a:pt x="6174" y="314"/>
                                  <a:pt x="6178" y="312"/>
                                </a:cubicBezTo>
                                <a:lnTo>
                                  <a:pt x="6278" y="262"/>
                                </a:lnTo>
                                <a:cubicBezTo>
                                  <a:pt x="6282" y="260"/>
                                  <a:pt x="6287" y="261"/>
                                  <a:pt x="6289" y="265"/>
                                </a:cubicBezTo>
                                <a:cubicBezTo>
                                  <a:pt x="6291" y="269"/>
                                  <a:pt x="6289" y="274"/>
                                  <a:pt x="6285" y="276"/>
                                </a:cubicBezTo>
                                <a:close/>
                                <a:moveTo>
                                  <a:pt x="6114" y="362"/>
                                </a:moveTo>
                                <a:lnTo>
                                  <a:pt x="6014" y="413"/>
                                </a:lnTo>
                                <a:cubicBezTo>
                                  <a:pt x="6010" y="415"/>
                                  <a:pt x="6005" y="413"/>
                                  <a:pt x="6003" y="409"/>
                                </a:cubicBezTo>
                                <a:cubicBezTo>
                                  <a:pt x="6001" y="405"/>
                                  <a:pt x="6003" y="401"/>
                                  <a:pt x="6006" y="399"/>
                                </a:cubicBezTo>
                                <a:lnTo>
                                  <a:pt x="6106" y="348"/>
                                </a:lnTo>
                                <a:cubicBezTo>
                                  <a:pt x="6110" y="346"/>
                                  <a:pt x="6115" y="348"/>
                                  <a:pt x="6117" y="352"/>
                                </a:cubicBezTo>
                                <a:cubicBezTo>
                                  <a:pt x="6119" y="356"/>
                                  <a:pt x="6118" y="360"/>
                                  <a:pt x="6114" y="362"/>
                                </a:cubicBezTo>
                                <a:close/>
                                <a:moveTo>
                                  <a:pt x="5942" y="449"/>
                                </a:moveTo>
                                <a:lnTo>
                                  <a:pt x="5842" y="499"/>
                                </a:lnTo>
                                <a:cubicBezTo>
                                  <a:pt x="5838" y="501"/>
                                  <a:pt x="5833" y="500"/>
                                  <a:pt x="5831" y="496"/>
                                </a:cubicBezTo>
                                <a:cubicBezTo>
                                  <a:pt x="5829" y="492"/>
                                  <a:pt x="5831" y="487"/>
                                  <a:pt x="5835" y="485"/>
                                </a:cubicBezTo>
                                <a:lnTo>
                                  <a:pt x="5935" y="435"/>
                                </a:lnTo>
                                <a:cubicBezTo>
                                  <a:pt x="5939" y="433"/>
                                  <a:pt x="5944" y="434"/>
                                  <a:pt x="5946" y="438"/>
                                </a:cubicBezTo>
                                <a:cubicBezTo>
                                  <a:pt x="5948" y="442"/>
                                  <a:pt x="5946" y="447"/>
                                  <a:pt x="5942" y="449"/>
                                </a:cubicBezTo>
                                <a:close/>
                                <a:moveTo>
                                  <a:pt x="5771" y="535"/>
                                </a:moveTo>
                                <a:lnTo>
                                  <a:pt x="5671" y="586"/>
                                </a:lnTo>
                                <a:cubicBezTo>
                                  <a:pt x="5667" y="588"/>
                                  <a:pt x="5662" y="586"/>
                                  <a:pt x="5660" y="582"/>
                                </a:cubicBezTo>
                                <a:cubicBezTo>
                                  <a:pt x="5658" y="578"/>
                                  <a:pt x="5660" y="573"/>
                                  <a:pt x="5664" y="571"/>
                                </a:cubicBezTo>
                                <a:lnTo>
                                  <a:pt x="5764" y="521"/>
                                </a:lnTo>
                                <a:cubicBezTo>
                                  <a:pt x="5768" y="519"/>
                                  <a:pt x="5772" y="521"/>
                                  <a:pt x="5774" y="525"/>
                                </a:cubicBezTo>
                                <a:cubicBezTo>
                                  <a:pt x="5776" y="529"/>
                                  <a:pt x="5775" y="533"/>
                                  <a:pt x="5771" y="535"/>
                                </a:cubicBezTo>
                                <a:close/>
                                <a:moveTo>
                                  <a:pt x="5599" y="622"/>
                                </a:moveTo>
                                <a:lnTo>
                                  <a:pt x="5499" y="672"/>
                                </a:lnTo>
                                <a:cubicBezTo>
                                  <a:pt x="5495" y="674"/>
                                  <a:pt x="5491" y="673"/>
                                  <a:pt x="5489" y="669"/>
                                </a:cubicBezTo>
                                <a:cubicBezTo>
                                  <a:pt x="5487" y="665"/>
                                  <a:pt x="5488" y="660"/>
                                  <a:pt x="5492" y="658"/>
                                </a:cubicBezTo>
                                <a:lnTo>
                                  <a:pt x="5592" y="607"/>
                                </a:lnTo>
                                <a:cubicBezTo>
                                  <a:pt x="5596" y="605"/>
                                  <a:pt x="5601" y="607"/>
                                  <a:pt x="5603" y="611"/>
                                </a:cubicBezTo>
                                <a:cubicBezTo>
                                  <a:pt x="5605" y="615"/>
                                  <a:pt x="5603" y="620"/>
                                  <a:pt x="5599" y="622"/>
                                </a:cubicBezTo>
                                <a:close/>
                                <a:moveTo>
                                  <a:pt x="5428" y="708"/>
                                </a:moveTo>
                                <a:lnTo>
                                  <a:pt x="5328" y="759"/>
                                </a:lnTo>
                                <a:cubicBezTo>
                                  <a:pt x="5324" y="761"/>
                                  <a:pt x="5319" y="759"/>
                                  <a:pt x="5317" y="755"/>
                                </a:cubicBezTo>
                                <a:cubicBezTo>
                                  <a:pt x="5315" y="751"/>
                                  <a:pt x="5317" y="746"/>
                                  <a:pt x="5321" y="744"/>
                                </a:cubicBezTo>
                                <a:lnTo>
                                  <a:pt x="5421" y="694"/>
                                </a:lnTo>
                                <a:cubicBezTo>
                                  <a:pt x="5425" y="692"/>
                                  <a:pt x="5429" y="694"/>
                                  <a:pt x="5431" y="697"/>
                                </a:cubicBezTo>
                                <a:cubicBezTo>
                                  <a:pt x="5433" y="701"/>
                                  <a:pt x="5432" y="706"/>
                                  <a:pt x="5428" y="708"/>
                                </a:cubicBezTo>
                                <a:close/>
                                <a:moveTo>
                                  <a:pt x="5256" y="795"/>
                                </a:moveTo>
                                <a:lnTo>
                                  <a:pt x="5156" y="845"/>
                                </a:lnTo>
                                <a:cubicBezTo>
                                  <a:pt x="5153" y="847"/>
                                  <a:pt x="5148" y="845"/>
                                  <a:pt x="5146" y="842"/>
                                </a:cubicBezTo>
                                <a:cubicBezTo>
                                  <a:pt x="5144" y="838"/>
                                  <a:pt x="5145" y="833"/>
                                  <a:pt x="5149" y="831"/>
                                </a:cubicBezTo>
                                <a:lnTo>
                                  <a:pt x="5249" y="780"/>
                                </a:lnTo>
                                <a:cubicBezTo>
                                  <a:pt x="5253" y="778"/>
                                  <a:pt x="5258" y="780"/>
                                  <a:pt x="5260" y="784"/>
                                </a:cubicBezTo>
                                <a:cubicBezTo>
                                  <a:pt x="5262" y="788"/>
                                  <a:pt x="5260" y="793"/>
                                  <a:pt x="5256" y="795"/>
                                </a:cubicBezTo>
                                <a:close/>
                                <a:moveTo>
                                  <a:pt x="5085" y="881"/>
                                </a:moveTo>
                                <a:lnTo>
                                  <a:pt x="4985" y="931"/>
                                </a:lnTo>
                                <a:cubicBezTo>
                                  <a:pt x="4981" y="933"/>
                                  <a:pt x="4976" y="932"/>
                                  <a:pt x="4974" y="928"/>
                                </a:cubicBezTo>
                                <a:cubicBezTo>
                                  <a:pt x="4972" y="924"/>
                                  <a:pt x="4974" y="919"/>
                                  <a:pt x="4978" y="917"/>
                                </a:cubicBezTo>
                                <a:lnTo>
                                  <a:pt x="5078" y="867"/>
                                </a:lnTo>
                                <a:cubicBezTo>
                                  <a:pt x="5082" y="865"/>
                                  <a:pt x="5087" y="866"/>
                                  <a:pt x="5089" y="870"/>
                                </a:cubicBezTo>
                                <a:cubicBezTo>
                                  <a:pt x="5091" y="874"/>
                                  <a:pt x="5089" y="879"/>
                                  <a:pt x="5085" y="881"/>
                                </a:cubicBezTo>
                                <a:close/>
                                <a:moveTo>
                                  <a:pt x="4914" y="968"/>
                                </a:moveTo>
                                <a:lnTo>
                                  <a:pt x="4814" y="1018"/>
                                </a:lnTo>
                                <a:cubicBezTo>
                                  <a:pt x="4810" y="1020"/>
                                  <a:pt x="4805" y="1018"/>
                                  <a:pt x="4803" y="1014"/>
                                </a:cubicBezTo>
                                <a:cubicBezTo>
                                  <a:pt x="4801" y="1010"/>
                                  <a:pt x="4802" y="1006"/>
                                  <a:pt x="4806" y="1004"/>
                                </a:cubicBezTo>
                                <a:lnTo>
                                  <a:pt x="4906" y="953"/>
                                </a:lnTo>
                                <a:cubicBezTo>
                                  <a:pt x="4910" y="951"/>
                                  <a:pt x="4915" y="953"/>
                                  <a:pt x="4917" y="957"/>
                                </a:cubicBezTo>
                                <a:cubicBezTo>
                                  <a:pt x="4919" y="961"/>
                                  <a:pt x="4918" y="966"/>
                                  <a:pt x="4914" y="968"/>
                                </a:cubicBezTo>
                                <a:close/>
                                <a:moveTo>
                                  <a:pt x="4742" y="1054"/>
                                </a:moveTo>
                                <a:lnTo>
                                  <a:pt x="4642" y="1104"/>
                                </a:lnTo>
                                <a:cubicBezTo>
                                  <a:pt x="4638" y="1106"/>
                                  <a:pt x="4633" y="1105"/>
                                  <a:pt x="4631" y="1101"/>
                                </a:cubicBezTo>
                                <a:cubicBezTo>
                                  <a:pt x="4629" y="1097"/>
                                  <a:pt x="4631" y="1092"/>
                                  <a:pt x="4635" y="1090"/>
                                </a:cubicBezTo>
                                <a:lnTo>
                                  <a:pt x="4735" y="1040"/>
                                </a:lnTo>
                                <a:cubicBezTo>
                                  <a:pt x="4739" y="1038"/>
                                  <a:pt x="4744" y="1039"/>
                                  <a:pt x="4746" y="1043"/>
                                </a:cubicBezTo>
                                <a:cubicBezTo>
                                  <a:pt x="4748" y="1047"/>
                                  <a:pt x="4746" y="1052"/>
                                  <a:pt x="4742" y="1054"/>
                                </a:cubicBezTo>
                                <a:close/>
                                <a:moveTo>
                                  <a:pt x="4571" y="1140"/>
                                </a:moveTo>
                                <a:lnTo>
                                  <a:pt x="4471" y="1191"/>
                                </a:lnTo>
                                <a:cubicBezTo>
                                  <a:pt x="4467" y="1193"/>
                                  <a:pt x="4462" y="1191"/>
                                  <a:pt x="4460" y="1187"/>
                                </a:cubicBezTo>
                                <a:cubicBezTo>
                                  <a:pt x="4458" y="1183"/>
                                  <a:pt x="4460" y="1179"/>
                                  <a:pt x="4463" y="1177"/>
                                </a:cubicBezTo>
                                <a:lnTo>
                                  <a:pt x="4563" y="1126"/>
                                </a:lnTo>
                                <a:cubicBezTo>
                                  <a:pt x="4567" y="1124"/>
                                  <a:pt x="4572" y="1126"/>
                                  <a:pt x="4574" y="1130"/>
                                </a:cubicBezTo>
                                <a:cubicBezTo>
                                  <a:pt x="4576" y="1134"/>
                                  <a:pt x="4575" y="1138"/>
                                  <a:pt x="4571" y="1140"/>
                                </a:cubicBezTo>
                                <a:close/>
                                <a:moveTo>
                                  <a:pt x="4399" y="1227"/>
                                </a:moveTo>
                                <a:lnTo>
                                  <a:pt x="4299" y="1277"/>
                                </a:lnTo>
                                <a:cubicBezTo>
                                  <a:pt x="4295" y="1279"/>
                                  <a:pt x="4290" y="1278"/>
                                  <a:pt x="4289" y="1274"/>
                                </a:cubicBezTo>
                                <a:cubicBezTo>
                                  <a:pt x="4287" y="1270"/>
                                  <a:pt x="4288" y="1265"/>
                                  <a:pt x="4292" y="1263"/>
                                </a:cubicBezTo>
                                <a:lnTo>
                                  <a:pt x="4392" y="1213"/>
                                </a:lnTo>
                                <a:cubicBezTo>
                                  <a:pt x="4396" y="1211"/>
                                  <a:pt x="4401" y="1212"/>
                                  <a:pt x="4403" y="1216"/>
                                </a:cubicBezTo>
                                <a:cubicBezTo>
                                  <a:pt x="4405" y="1220"/>
                                  <a:pt x="4403" y="1225"/>
                                  <a:pt x="4399" y="1227"/>
                                </a:cubicBezTo>
                                <a:close/>
                                <a:moveTo>
                                  <a:pt x="4228" y="1313"/>
                                </a:moveTo>
                                <a:lnTo>
                                  <a:pt x="4128" y="1364"/>
                                </a:lnTo>
                                <a:cubicBezTo>
                                  <a:pt x="4124" y="1366"/>
                                  <a:pt x="4119" y="1364"/>
                                  <a:pt x="4117" y="1360"/>
                                </a:cubicBezTo>
                                <a:cubicBezTo>
                                  <a:pt x="4115" y="1356"/>
                                  <a:pt x="4117" y="1351"/>
                                  <a:pt x="4121" y="1349"/>
                                </a:cubicBezTo>
                                <a:lnTo>
                                  <a:pt x="4221" y="1299"/>
                                </a:lnTo>
                                <a:cubicBezTo>
                                  <a:pt x="4225" y="1297"/>
                                  <a:pt x="4229" y="1299"/>
                                  <a:pt x="4231" y="1303"/>
                                </a:cubicBezTo>
                                <a:cubicBezTo>
                                  <a:pt x="4233" y="1306"/>
                                  <a:pt x="4232" y="1311"/>
                                  <a:pt x="4228" y="1313"/>
                                </a:cubicBezTo>
                                <a:close/>
                                <a:moveTo>
                                  <a:pt x="4056" y="1400"/>
                                </a:moveTo>
                                <a:lnTo>
                                  <a:pt x="3956" y="1450"/>
                                </a:lnTo>
                                <a:cubicBezTo>
                                  <a:pt x="3952" y="1452"/>
                                  <a:pt x="3948" y="1451"/>
                                  <a:pt x="3946" y="1447"/>
                                </a:cubicBezTo>
                                <a:cubicBezTo>
                                  <a:pt x="3944" y="1443"/>
                                  <a:pt x="3945" y="1438"/>
                                  <a:pt x="3949" y="1436"/>
                                </a:cubicBezTo>
                                <a:lnTo>
                                  <a:pt x="4049" y="1385"/>
                                </a:lnTo>
                                <a:cubicBezTo>
                                  <a:pt x="4053" y="1383"/>
                                  <a:pt x="4058" y="1385"/>
                                  <a:pt x="4060" y="1389"/>
                                </a:cubicBezTo>
                                <a:cubicBezTo>
                                  <a:pt x="4062" y="1393"/>
                                  <a:pt x="4060" y="1398"/>
                                  <a:pt x="4056" y="1400"/>
                                </a:cubicBezTo>
                                <a:close/>
                                <a:moveTo>
                                  <a:pt x="3885" y="1486"/>
                                </a:moveTo>
                                <a:lnTo>
                                  <a:pt x="3785" y="1537"/>
                                </a:lnTo>
                                <a:cubicBezTo>
                                  <a:pt x="3781" y="1539"/>
                                  <a:pt x="3776" y="1537"/>
                                  <a:pt x="3774" y="1533"/>
                                </a:cubicBezTo>
                                <a:cubicBezTo>
                                  <a:pt x="3772" y="1529"/>
                                  <a:pt x="3774" y="1524"/>
                                  <a:pt x="3778" y="1522"/>
                                </a:cubicBezTo>
                                <a:lnTo>
                                  <a:pt x="3878" y="1472"/>
                                </a:lnTo>
                                <a:cubicBezTo>
                                  <a:pt x="3882" y="1470"/>
                                  <a:pt x="3886" y="1471"/>
                                  <a:pt x="3888" y="1475"/>
                                </a:cubicBezTo>
                                <a:cubicBezTo>
                                  <a:pt x="3890" y="1479"/>
                                  <a:pt x="3889" y="1484"/>
                                  <a:pt x="3885" y="1486"/>
                                </a:cubicBezTo>
                                <a:close/>
                                <a:moveTo>
                                  <a:pt x="3713" y="1573"/>
                                </a:moveTo>
                                <a:lnTo>
                                  <a:pt x="3613" y="1623"/>
                                </a:lnTo>
                                <a:cubicBezTo>
                                  <a:pt x="3610" y="1625"/>
                                  <a:pt x="3605" y="1623"/>
                                  <a:pt x="3603" y="1619"/>
                                </a:cubicBezTo>
                                <a:cubicBezTo>
                                  <a:pt x="3601" y="1616"/>
                                  <a:pt x="3602" y="1611"/>
                                  <a:pt x="3606" y="1609"/>
                                </a:cubicBezTo>
                                <a:lnTo>
                                  <a:pt x="3706" y="1558"/>
                                </a:lnTo>
                                <a:cubicBezTo>
                                  <a:pt x="3710" y="1556"/>
                                  <a:pt x="3715" y="1558"/>
                                  <a:pt x="3717" y="1562"/>
                                </a:cubicBezTo>
                                <a:cubicBezTo>
                                  <a:pt x="3719" y="1566"/>
                                  <a:pt x="3717" y="1571"/>
                                  <a:pt x="3713" y="1573"/>
                                </a:cubicBezTo>
                                <a:close/>
                                <a:moveTo>
                                  <a:pt x="3542" y="1659"/>
                                </a:moveTo>
                                <a:lnTo>
                                  <a:pt x="3442" y="1709"/>
                                </a:lnTo>
                                <a:cubicBezTo>
                                  <a:pt x="3438" y="1711"/>
                                  <a:pt x="3433" y="1710"/>
                                  <a:pt x="3431" y="1706"/>
                                </a:cubicBezTo>
                                <a:cubicBezTo>
                                  <a:pt x="3429" y="1702"/>
                                  <a:pt x="3431" y="1697"/>
                                  <a:pt x="3435" y="1695"/>
                                </a:cubicBezTo>
                                <a:lnTo>
                                  <a:pt x="3535" y="1645"/>
                                </a:lnTo>
                                <a:cubicBezTo>
                                  <a:pt x="3539" y="1643"/>
                                  <a:pt x="3544" y="1644"/>
                                  <a:pt x="3546" y="1648"/>
                                </a:cubicBezTo>
                                <a:cubicBezTo>
                                  <a:pt x="3548" y="1652"/>
                                  <a:pt x="3546" y="1657"/>
                                  <a:pt x="3542" y="1659"/>
                                </a:cubicBezTo>
                                <a:close/>
                                <a:moveTo>
                                  <a:pt x="3371" y="1745"/>
                                </a:moveTo>
                                <a:lnTo>
                                  <a:pt x="3271" y="1796"/>
                                </a:lnTo>
                                <a:cubicBezTo>
                                  <a:pt x="3267" y="1798"/>
                                  <a:pt x="3262" y="1796"/>
                                  <a:pt x="3260" y="1792"/>
                                </a:cubicBezTo>
                                <a:cubicBezTo>
                                  <a:pt x="3258" y="1788"/>
                                  <a:pt x="3259" y="1784"/>
                                  <a:pt x="3263" y="1782"/>
                                </a:cubicBezTo>
                                <a:lnTo>
                                  <a:pt x="3363" y="1731"/>
                                </a:lnTo>
                                <a:cubicBezTo>
                                  <a:pt x="3367" y="1729"/>
                                  <a:pt x="3372" y="1731"/>
                                  <a:pt x="3374" y="1735"/>
                                </a:cubicBezTo>
                                <a:cubicBezTo>
                                  <a:pt x="3376" y="1739"/>
                                  <a:pt x="3375" y="1743"/>
                                  <a:pt x="3371" y="1745"/>
                                </a:cubicBezTo>
                                <a:close/>
                                <a:moveTo>
                                  <a:pt x="3199" y="1832"/>
                                </a:moveTo>
                                <a:lnTo>
                                  <a:pt x="3099" y="1882"/>
                                </a:lnTo>
                                <a:cubicBezTo>
                                  <a:pt x="3095" y="1884"/>
                                  <a:pt x="3090" y="1883"/>
                                  <a:pt x="3088" y="1879"/>
                                </a:cubicBezTo>
                                <a:cubicBezTo>
                                  <a:pt x="3086" y="1875"/>
                                  <a:pt x="3088" y="1870"/>
                                  <a:pt x="3092" y="1868"/>
                                </a:cubicBezTo>
                                <a:lnTo>
                                  <a:pt x="3192" y="1818"/>
                                </a:lnTo>
                                <a:cubicBezTo>
                                  <a:pt x="3196" y="1816"/>
                                  <a:pt x="3201" y="1817"/>
                                  <a:pt x="3203" y="1821"/>
                                </a:cubicBezTo>
                                <a:cubicBezTo>
                                  <a:pt x="3205" y="1825"/>
                                  <a:pt x="3203" y="1830"/>
                                  <a:pt x="3199" y="1832"/>
                                </a:cubicBezTo>
                                <a:close/>
                                <a:moveTo>
                                  <a:pt x="3028" y="1918"/>
                                </a:moveTo>
                                <a:lnTo>
                                  <a:pt x="2928" y="1969"/>
                                </a:lnTo>
                                <a:cubicBezTo>
                                  <a:pt x="2924" y="1971"/>
                                  <a:pt x="2919" y="1969"/>
                                  <a:pt x="2917" y="1965"/>
                                </a:cubicBezTo>
                                <a:cubicBezTo>
                                  <a:pt x="2915" y="1961"/>
                                  <a:pt x="2917" y="1956"/>
                                  <a:pt x="2921" y="1954"/>
                                </a:cubicBezTo>
                                <a:lnTo>
                                  <a:pt x="3021" y="1904"/>
                                </a:lnTo>
                                <a:cubicBezTo>
                                  <a:pt x="3024" y="1902"/>
                                  <a:pt x="3029" y="1904"/>
                                  <a:pt x="3031" y="1908"/>
                                </a:cubicBezTo>
                                <a:cubicBezTo>
                                  <a:pt x="3033" y="1912"/>
                                  <a:pt x="3032" y="1916"/>
                                  <a:pt x="3028" y="1918"/>
                                </a:cubicBezTo>
                                <a:close/>
                                <a:moveTo>
                                  <a:pt x="2856" y="2005"/>
                                </a:moveTo>
                                <a:lnTo>
                                  <a:pt x="2756" y="2055"/>
                                </a:lnTo>
                                <a:cubicBezTo>
                                  <a:pt x="2752" y="2057"/>
                                  <a:pt x="2748" y="2056"/>
                                  <a:pt x="2746" y="2052"/>
                                </a:cubicBezTo>
                                <a:cubicBezTo>
                                  <a:pt x="2744" y="2048"/>
                                  <a:pt x="2745" y="2043"/>
                                  <a:pt x="2749" y="2041"/>
                                </a:cubicBezTo>
                                <a:lnTo>
                                  <a:pt x="2849" y="1990"/>
                                </a:lnTo>
                                <a:cubicBezTo>
                                  <a:pt x="2853" y="1989"/>
                                  <a:pt x="2858" y="1990"/>
                                  <a:pt x="2860" y="1994"/>
                                </a:cubicBezTo>
                                <a:cubicBezTo>
                                  <a:pt x="2862" y="1998"/>
                                  <a:pt x="2860" y="2003"/>
                                  <a:pt x="2856" y="2005"/>
                                </a:cubicBezTo>
                                <a:close/>
                                <a:moveTo>
                                  <a:pt x="2685" y="2091"/>
                                </a:moveTo>
                                <a:lnTo>
                                  <a:pt x="2585" y="2142"/>
                                </a:lnTo>
                                <a:cubicBezTo>
                                  <a:pt x="2581" y="2144"/>
                                  <a:pt x="2576" y="2142"/>
                                  <a:pt x="2574" y="2138"/>
                                </a:cubicBezTo>
                                <a:cubicBezTo>
                                  <a:pt x="2572" y="2134"/>
                                  <a:pt x="2574" y="2129"/>
                                  <a:pt x="2578" y="2127"/>
                                </a:cubicBezTo>
                                <a:lnTo>
                                  <a:pt x="2678" y="2077"/>
                                </a:lnTo>
                                <a:cubicBezTo>
                                  <a:pt x="2682" y="2075"/>
                                  <a:pt x="2686" y="2077"/>
                                  <a:pt x="2688" y="2080"/>
                                </a:cubicBezTo>
                                <a:cubicBezTo>
                                  <a:pt x="2690" y="2084"/>
                                  <a:pt x="2689" y="2089"/>
                                  <a:pt x="2685" y="2091"/>
                                </a:cubicBezTo>
                                <a:close/>
                                <a:moveTo>
                                  <a:pt x="2513" y="2178"/>
                                </a:moveTo>
                                <a:lnTo>
                                  <a:pt x="2413" y="2228"/>
                                </a:lnTo>
                                <a:cubicBezTo>
                                  <a:pt x="2409" y="2230"/>
                                  <a:pt x="2405" y="2228"/>
                                  <a:pt x="2403" y="2225"/>
                                </a:cubicBezTo>
                                <a:cubicBezTo>
                                  <a:pt x="2401" y="2221"/>
                                  <a:pt x="2402" y="2216"/>
                                  <a:pt x="2406" y="2214"/>
                                </a:cubicBezTo>
                                <a:lnTo>
                                  <a:pt x="2506" y="2163"/>
                                </a:lnTo>
                                <a:cubicBezTo>
                                  <a:pt x="2510" y="2161"/>
                                  <a:pt x="2515" y="2163"/>
                                  <a:pt x="2517" y="2167"/>
                                </a:cubicBezTo>
                                <a:cubicBezTo>
                                  <a:pt x="2519" y="2171"/>
                                  <a:pt x="2517" y="2176"/>
                                  <a:pt x="2513" y="2178"/>
                                </a:cubicBezTo>
                                <a:close/>
                                <a:moveTo>
                                  <a:pt x="2342" y="2264"/>
                                </a:moveTo>
                                <a:lnTo>
                                  <a:pt x="2242" y="2315"/>
                                </a:lnTo>
                                <a:cubicBezTo>
                                  <a:pt x="2238" y="2317"/>
                                  <a:pt x="2233" y="2315"/>
                                  <a:pt x="2231" y="2311"/>
                                </a:cubicBezTo>
                                <a:cubicBezTo>
                                  <a:pt x="2229" y="2307"/>
                                  <a:pt x="2231" y="2302"/>
                                  <a:pt x="2235" y="2300"/>
                                </a:cubicBezTo>
                                <a:lnTo>
                                  <a:pt x="2335" y="2250"/>
                                </a:lnTo>
                                <a:cubicBezTo>
                                  <a:pt x="2339" y="2248"/>
                                  <a:pt x="2344" y="2249"/>
                                  <a:pt x="2345" y="2253"/>
                                </a:cubicBezTo>
                                <a:cubicBezTo>
                                  <a:pt x="2347" y="2257"/>
                                  <a:pt x="2346" y="2262"/>
                                  <a:pt x="2342" y="2264"/>
                                </a:cubicBezTo>
                                <a:close/>
                                <a:moveTo>
                                  <a:pt x="2171" y="2351"/>
                                </a:moveTo>
                                <a:lnTo>
                                  <a:pt x="2071" y="2401"/>
                                </a:lnTo>
                                <a:cubicBezTo>
                                  <a:pt x="2067" y="2403"/>
                                  <a:pt x="2062" y="2401"/>
                                  <a:pt x="2060" y="2397"/>
                                </a:cubicBezTo>
                                <a:cubicBezTo>
                                  <a:pt x="2058" y="2393"/>
                                  <a:pt x="2059" y="2389"/>
                                  <a:pt x="2063" y="2387"/>
                                </a:cubicBezTo>
                                <a:lnTo>
                                  <a:pt x="2163" y="2336"/>
                                </a:lnTo>
                                <a:cubicBezTo>
                                  <a:pt x="2167" y="2334"/>
                                  <a:pt x="2172" y="2336"/>
                                  <a:pt x="2174" y="2340"/>
                                </a:cubicBezTo>
                                <a:cubicBezTo>
                                  <a:pt x="2176" y="2344"/>
                                  <a:pt x="2174" y="2349"/>
                                  <a:pt x="2171" y="2351"/>
                                </a:cubicBezTo>
                                <a:close/>
                                <a:moveTo>
                                  <a:pt x="1999" y="2437"/>
                                </a:moveTo>
                                <a:lnTo>
                                  <a:pt x="1899" y="2487"/>
                                </a:lnTo>
                                <a:cubicBezTo>
                                  <a:pt x="1895" y="2489"/>
                                  <a:pt x="1890" y="2488"/>
                                  <a:pt x="1888" y="2484"/>
                                </a:cubicBezTo>
                                <a:cubicBezTo>
                                  <a:pt x="1886" y="2480"/>
                                  <a:pt x="1888" y="2475"/>
                                  <a:pt x="1892" y="2473"/>
                                </a:cubicBezTo>
                                <a:lnTo>
                                  <a:pt x="1992" y="2423"/>
                                </a:lnTo>
                                <a:cubicBezTo>
                                  <a:pt x="1996" y="2421"/>
                                  <a:pt x="2001" y="2422"/>
                                  <a:pt x="2003" y="2426"/>
                                </a:cubicBezTo>
                                <a:cubicBezTo>
                                  <a:pt x="2005" y="2430"/>
                                  <a:pt x="2003" y="2435"/>
                                  <a:pt x="1999" y="2437"/>
                                </a:cubicBezTo>
                                <a:close/>
                                <a:moveTo>
                                  <a:pt x="1828" y="2523"/>
                                </a:moveTo>
                                <a:lnTo>
                                  <a:pt x="1728" y="2574"/>
                                </a:lnTo>
                                <a:cubicBezTo>
                                  <a:pt x="1724" y="2576"/>
                                  <a:pt x="1719" y="2574"/>
                                  <a:pt x="1717" y="2570"/>
                                </a:cubicBezTo>
                                <a:cubicBezTo>
                                  <a:pt x="1715" y="2566"/>
                                  <a:pt x="1716" y="2562"/>
                                  <a:pt x="1720" y="2560"/>
                                </a:cubicBezTo>
                                <a:lnTo>
                                  <a:pt x="1820" y="2509"/>
                                </a:lnTo>
                                <a:cubicBezTo>
                                  <a:pt x="1824" y="2507"/>
                                  <a:pt x="1829" y="2509"/>
                                  <a:pt x="1831" y="2513"/>
                                </a:cubicBezTo>
                                <a:cubicBezTo>
                                  <a:pt x="1833" y="2517"/>
                                  <a:pt x="1832" y="2521"/>
                                  <a:pt x="1828" y="2523"/>
                                </a:cubicBezTo>
                                <a:close/>
                                <a:moveTo>
                                  <a:pt x="1656" y="2610"/>
                                </a:moveTo>
                                <a:lnTo>
                                  <a:pt x="1556" y="2660"/>
                                </a:lnTo>
                                <a:cubicBezTo>
                                  <a:pt x="1552" y="2662"/>
                                  <a:pt x="1547" y="2661"/>
                                  <a:pt x="1545" y="2657"/>
                                </a:cubicBezTo>
                                <a:cubicBezTo>
                                  <a:pt x="1543" y="2653"/>
                                  <a:pt x="1545" y="2648"/>
                                  <a:pt x="1549" y="2646"/>
                                </a:cubicBezTo>
                                <a:lnTo>
                                  <a:pt x="1649" y="2596"/>
                                </a:lnTo>
                                <a:cubicBezTo>
                                  <a:pt x="1653" y="2594"/>
                                  <a:pt x="1658" y="2595"/>
                                  <a:pt x="1660" y="2599"/>
                                </a:cubicBezTo>
                                <a:cubicBezTo>
                                  <a:pt x="1662" y="2603"/>
                                  <a:pt x="1660" y="2608"/>
                                  <a:pt x="1656" y="2610"/>
                                </a:cubicBezTo>
                                <a:close/>
                                <a:moveTo>
                                  <a:pt x="1485" y="2696"/>
                                </a:moveTo>
                                <a:lnTo>
                                  <a:pt x="1385" y="2747"/>
                                </a:lnTo>
                                <a:cubicBezTo>
                                  <a:pt x="1381" y="2749"/>
                                  <a:pt x="1376" y="2747"/>
                                  <a:pt x="1374" y="2743"/>
                                </a:cubicBezTo>
                                <a:cubicBezTo>
                                  <a:pt x="1372" y="2739"/>
                                  <a:pt x="1374" y="2734"/>
                                  <a:pt x="1378" y="2732"/>
                                </a:cubicBezTo>
                                <a:lnTo>
                                  <a:pt x="1478" y="2682"/>
                                </a:lnTo>
                                <a:cubicBezTo>
                                  <a:pt x="1481" y="2680"/>
                                  <a:pt x="1486" y="2682"/>
                                  <a:pt x="1488" y="2686"/>
                                </a:cubicBezTo>
                                <a:cubicBezTo>
                                  <a:pt x="1490" y="2689"/>
                                  <a:pt x="1489" y="2694"/>
                                  <a:pt x="1485" y="2696"/>
                                </a:cubicBezTo>
                                <a:close/>
                                <a:moveTo>
                                  <a:pt x="1313" y="2783"/>
                                </a:moveTo>
                                <a:lnTo>
                                  <a:pt x="1213" y="2833"/>
                                </a:lnTo>
                                <a:cubicBezTo>
                                  <a:pt x="1209" y="2835"/>
                                  <a:pt x="1205" y="2834"/>
                                  <a:pt x="1203" y="2830"/>
                                </a:cubicBezTo>
                                <a:cubicBezTo>
                                  <a:pt x="1201" y="2826"/>
                                  <a:pt x="1202" y="2821"/>
                                  <a:pt x="1206" y="2819"/>
                                </a:cubicBezTo>
                                <a:lnTo>
                                  <a:pt x="1306" y="2768"/>
                                </a:lnTo>
                                <a:cubicBezTo>
                                  <a:pt x="1310" y="2766"/>
                                  <a:pt x="1315" y="2768"/>
                                  <a:pt x="1317" y="2772"/>
                                </a:cubicBezTo>
                                <a:cubicBezTo>
                                  <a:pt x="1319" y="2776"/>
                                  <a:pt x="1317" y="2781"/>
                                  <a:pt x="1313" y="2783"/>
                                </a:cubicBezTo>
                                <a:close/>
                                <a:moveTo>
                                  <a:pt x="1142" y="2869"/>
                                </a:moveTo>
                                <a:lnTo>
                                  <a:pt x="1042" y="2920"/>
                                </a:lnTo>
                                <a:cubicBezTo>
                                  <a:pt x="1038" y="2922"/>
                                  <a:pt x="1033" y="2920"/>
                                  <a:pt x="1031" y="2916"/>
                                </a:cubicBezTo>
                                <a:cubicBezTo>
                                  <a:pt x="1029" y="2912"/>
                                  <a:pt x="1031" y="2907"/>
                                  <a:pt x="1035" y="2905"/>
                                </a:cubicBezTo>
                                <a:lnTo>
                                  <a:pt x="1135" y="2855"/>
                                </a:lnTo>
                                <a:cubicBezTo>
                                  <a:pt x="1139" y="2853"/>
                                  <a:pt x="1143" y="2854"/>
                                  <a:pt x="1145" y="2858"/>
                                </a:cubicBezTo>
                                <a:cubicBezTo>
                                  <a:pt x="1147" y="2862"/>
                                  <a:pt x="1146" y="2867"/>
                                  <a:pt x="1142" y="2869"/>
                                </a:cubicBezTo>
                                <a:close/>
                                <a:moveTo>
                                  <a:pt x="970" y="2956"/>
                                </a:moveTo>
                                <a:lnTo>
                                  <a:pt x="870" y="3006"/>
                                </a:lnTo>
                                <a:cubicBezTo>
                                  <a:pt x="866" y="3008"/>
                                  <a:pt x="862" y="3006"/>
                                  <a:pt x="860" y="3002"/>
                                </a:cubicBezTo>
                                <a:cubicBezTo>
                                  <a:pt x="858" y="2999"/>
                                  <a:pt x="859" y="2994"/>
                                  <a:pt x="863" y="2992"/>
                                </a:cubicBezTo>
                                <a:lnTo>
                                  <a:pt x="963" y="2941"/>
                                </a:lnTo>
                                <a:cubicBezTo>
                                  <a:pt x="967" y="2939"/>
                                  <a:pt x="972" y="2941"/>
                                  <a:pt x="974" y="2945"/>
                                </a:cubicBezTo>
                                <a:cubicBezTo>
                                  <a:pt x="976" y="2949"/>
                                  <a:pt x="974" y="2954"/>
                                  <a:pt x="970" y="2956"/>
                                </a:cubicBezTo>
                                <a:close/>
                                <a:moveTo>
                                  <a:pt x="799" y="3042"/>
                                </a:moveTo>
                                <a:lnTo>
                                  <a:pt x="699" y="3092"/>
                                </a:lnTo>
                                <a:cubicBezTo>
                                  <a:pt x="695" y="3094"/>
                                  <a:pt x="690" y="3093"/>
                                  <a:pt x="688" y="3089"/>
                                </a:cubicBezTo>
                                <a:cubicBezTo>
                                  <a:pt x="686" y="3085"/>
                                  <a:pt x="688" y="3080"/>
                                  <a:pt x="692" y="3078"/>
                                </a:cubicBezTo>
                                <a:lnTo>
                                  <a:pt x="792" y="3028"/>
                                </a:lnTo>
                                <a:cubicBezTo>
                                  <a:pt x="796" y="3026"/>
                                  <a:pt x="801" y="3027"/>
                                  <a:pt x="803" y="3031"/>
                                </a:cubicBezTo>
                                <a:cubicBezTo>
                                  <a:pt x="805" y="3035"/>
                                  <a:pt x="803" y="3040"/>
                                  <a:pt x="799" y="3042"/>
                                </a:cubicBezTo>
                                <a:close/>
                                <a:moveTo>
                                  <a:pt x="628" y="3128"/>
                                </a:moveTo>
                                <a:lnTo>
                                  <a:pt x="528" y="3179"/>
                                </a:lnTo>
                                <a:cubicBezTo>
                                  <a:pt x="524" y="3181"/>
                                  <a:pt x="519" y="3179"/>
                                  <a:pt x="517" y="3175"/>
                                </a:cubicBezTo>
                                <a:cubicBezTo>
                                  <a:pt x="515" y="3171"/>
                                  <a:pt x="516" y="3167"/>
                                  <a:pt x="520" y="3165"/>
                                </a:cubicBezTo>
                                <a:lnTo>
                                  <a:pt x="620" y="3114"/>
                                </a:lnTo>
                                <a:cubicBezTo>
                                  <a:pt x="624" y="3112"/>
                                  <a:pt x="629" y="3114"/>
                                  <a:pt x="631" y="3118"/>
                                </a:cubicBezTo>
                                <a:cubicBezTo>
                                  <a:pt x="633" y="3122"/>
                                  <a:pt x="631" y="3127"/>
                                  <a:pt x="628" y="3128"/>
                                </a:cubicBezTo>
                                <a:close/>
                                <a:moveTo>
                                  <a:pt x="456" y="3215"/>
                                </a:moveTo>
                                <a:lnTo>
                                  <a:pt x="356" y="3265"/>
                                </a:lnTo>
                                <a:cubicBezTo>
                                  <a:pt x="352" y="3267"/>
                                  <a:pt x="347" y="3266"/>
                                  <a:pt x="345" y="3262"/>
                                </a:cubicBezTo>
                                <a:cubicBezTo>
                                  <a:pt x="343" y="3258"/>
                                  <a:pt x="345" y="3253"/>
                                  <a:pt x="349" y="3251"/>
                                </a:cubicBezTo>
                                <a:lnTo>
                                  <a:pt x="449" y="3201"/>
                                </a:lnTo>
                                <a:cubicBezTo>
                                  <a:pt x="453" y="3199"/>
                                  <a:pt x="458" y="3200"/>
                                  <a:pt x="460" y="3204"/>
                                </a:cubicBezTo>
                                <a:cubicBezTo>
                                  <a:pt x="462" y="3208"/>
                                  <a:pt x="460" y="3213"/>
                                  <a:pt x="456" y="3215"/>
                                </a:cubicBezTo>
                                <a:close/>
                                <a:moveTo>
                                  <a:pt x="285" y="3301"/>
                                </a:moveTo>
                                <a:lnTo>
                                  <a:pt x="185" y="3352"/>
                                </a:lnTo>
                                <a:cubicBezTo>
                                  <a:pt x="181" y="3354"/>
                                  <a:pt x="176" y="3352"/>
                                  <a:pt x="174" y="3348"/>
                                </a:cubicBezTo>
                                <a:cubicBezTo>
                                  <a:pt x="172" y="3344"/>
                                  <a:pt x="173" y="3340"/>
                                  <a:pt x="177" y="3338"/>
                                </a:cubicBezTo>
                                <a:lnTo>
                                  <a:pt x="277" y="3287"/>
                                </a:lnTo>
                                <a:cubicBezTo>
                                  <a:pt x="281" y="3285"/>
                                  <a:pt x="286" y="3287"/>
                                  <a:pt x="288" y="3291"/>
                                </a:cubicBezTo>
                                <a:cubicBezTo>
                                  <a:pt x="290" y="3295"/>
                                  <a:pt x="289" y="3299"/>
                                  <a:pt x="285" y="3301"/>
                                </a:cubicBezTo>
                                <a:close/>
                                <a:moveTo>
                                  <a:pt x="113" y="3388"/>
                                </a:moveTo>
                                <a:lnTo>
                                  <a:pt x="13" y="3438"/>
                                </a:lnTo>
                                <a:cubicBezTo>
                                  <a:pt x="9" y="3440"/>
                                  <a:pt x="4" y="3439"/>
                                  <a:pt x="2" y="3435"/>
                                </a:cubicBezTo>
                                <a:cubicBezTo>
                                  <a:pt x="0" y="3431"/>
                                  <a:pt x="2" y="3426"/>
                                  <a:pt x="6" y="3424"/>
                                </a:cubicBezTo>
                                <a:lnTo>
                                  <a:pt x="106" y="3374"/>
                                </a:lnTo>
                                <a:cubicBezTo>
                                  <a:pt x="110" y="3372"/>
                                  <a:pt x="115" y="3373"/>
                                  <a:pt x="117" y="3377"/>
                                </a:cubicBezTo>
                                <a:cubicBezTo>
                                  <a:pt x="119" y="3381"/>
                                  <a:pt x="117" y="3386"/>
                                  <a:pt x="113" y="3388"/>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2131" name="Freeform 75"/>
                        <wps:cNvSpPr>
                          <a:spLocks/>
                        </wps:cNvSpPr>
                        <wps:spPr bwMode="auto">
                          <a:xfrm>
                            <a:off x="250825" y="2807335"/>
                            <a:ext cx="171450" cy="263525"/>
                          </a:xfrm>
                          <a:custGeom>
                            <a:avLst/>
                            <a:gdLst>
                              <a:gd name="T0" fmla="*/ 270 w 270"/>
                              <a:gd name="T1" fmla="*/ 415 h 415"/>
                              <a:gd name="T2" fmla="*/ 135 w 270"/>
                              <a:gd name="T3" fmla="*/ 0 h 415"/>
                              <a:gd name="T4" fmla="*/ 0 w 270"/>
                              <a:gd name="T5" fmla="*/ 415 h 415"/>
                              <a:gd name="T6" fmla="*/ 270 w 270"/>
                              <a:gd name="T7" fmla="*/ 415 h 415"/>
                            </a:gdLst>
                            <a:ahLst/>
                            <a:cxnLst>
                              <a:cxn ang="0">
                                <a:pos x="T0" y="T1"/>
                              </a:cxn>
                              <a:cxn ang="0">
                                <a:pos x="T2" y="T3"/>
                              </a:cxn>
                              <a:cxn ang="0">
                                <a:pos x="T4" y="T5"/>
                              </a:cxn>
                              <a:cxn ang="0">
                                <a:pos x="T6" y="T7"/>
                              </a:cxn>
                            </a:cxnLst>
                            <a:rect l="0" t="0" r="r" b="b"/>
                            <a:pathLst>
                              <a:path w="270" h="415">
                                <a:moveTo>
                                  <a:pt x="270" y="415"/>
                                </a:moveTo>
                                <a:lnTo>
                                  <a:pt x="135" y="0"/>
                                </a:lnTo>
                                <a:lnTo>
                                  <a:pt x="0" y="415"/>
                                </a:lnTo>
                                <a:lnTo>
                                  <a:pt x="270"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76"/>
                        <wps:cNvSpPr>
                          <a:spLocks/>
                        </wps:cNvSpPr>
                        <wps:spPr bwMode="auto">
                          <a:xfrm>
                            <a:off x="250825" y="2807335"/>
                            <a:ext cx="171450" cy="263525"/>
                          </a:xfrm>
                          <a:custGeom>
                            <a:avLst/>
                            <a:gdLst>
                              <a:gd name="T0" fmla="*/ 270 w 270"/>
                              <a:gd name="T1" fmla="*/ 415 h 415"/>
                              <a:gd name="T2" fmla="*/ 135 w 270"/>
                              <a:gd name="T3" fmla="*/ 0 h 415"/>
                              <a:gd name="T4" fmla="*/ 0 w 270"/>
                              <a:gd name="T5" fmla="*/ 415 h 415"/>
                              <a:gd name="T6" fmla="*/ 270 w 270"/>
                              <a:gd name="T7" fmla="*/ 415 h 415"/>
                            </a:gdLst>
                            <a:ahLst/>
                            <a:cxnLst>
                              <a:cxn ang="0">
                                <a:pos x="T0" y="T1"/>
                              </a:cxn>
                              <a:cxn ang="0">
                                <a:pos x="T2" y="T3"/>
                              </a:cxn>
                              <a:cxn ang="0">
                                <a:pos x="T4" y="T5"/>
                              </a:cxn>
                              <a:cxn ang="0">
                                <a:pos x="T6" y="T7"/>
                              </a:cxn>
                            </a:cxnLst>
                            <a:rect l="0" t="0" r="r" b="b"/>
                            <a:pathLst>
                              <a:path w="270" h="415">
                                <a:moveTo>
                                  <a:pt x="270" y="415"/>
                                </a:moveTo>
                                <a:lnTo>
                                  <a:pt x="135" y="0"/>
                                </a:lnTo>
                                <a:lnTo>
                                  <a:pt x="0" y="415"/>
                                </a:lnTo>
                                <a:lnTo>
                                  <a:pt x="270" y="415"/>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77"/>
                        <wps:cNvSpPr>
                          <a:spLocks/>
                        </wps:cNvSpPr>
                        <wps:spPr bwMode="auto">
                          <a:xfrm>
                            <a:off x="332105" y="2656840"/>
                            <a:ext cx="100330" cy="287655"/>
                          </a:xfrm>
                          <a:custGeom>
                            <a:avLst/>
                            <a:gdLst>
                              <a:gd name="T0" fmla="*/ 158 w 158"/>
                              <a:gd name="T1" fmla="*/ 453 h 453"/>
                              <a:gd name="T2" fmla="*/ 104 w 158"/>
                              <a:gd name="T3" fmla="*/ 410 h 453"/>
                              <a:gd name="T4" fmla="*/ 86 w 158"/>
                              <a:gd name="T5" fmla="*/ 390 h 453"/>
                              <a:gd name="T6" fmla="*/ 26 w 158"/>
                              <a:gd name="T7" fmla="*/ 292 h 453"/>
                              <a:gd name="T8" fmla="*/ 0 w 158"/>
                              <a:gd name="T9" fmla="*/ 169 h 453"/>
                              <a:gd name="T10" fmla="*/ 40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158" y="453"/>
                                </a:moveTo>
                                <a:cubicBezTo>
                                  <a:pt x="128" y="432"/>
                                  <a:pt x="114" y="420"/>
                                  <a:pt x="104" y="410"/>
                                </a:cubicBezTo>
                                <a:cubicBezTo>
                                  <a:pt x="98" y="404"/>
                                  <a:pt x="93" y="399"/>
                                  <a:pt x="86" y="390"/>
                                </a:cubicBezTo>
                                <a:cubicBezTo>
                                  <a:pt x="69" y="369"/>
                                  <a:pt x="44" y="331"/>
                                  <a:pt x="26" y="292"/>
                                </a:cubicBezTo>
                                <a:cubicBezTo>
                                  <a:pt x="9" y="237"/>
                                  <a:pt x="1" y="205"/>
                                  <a:pt x="0" y="169"/>
                                </a:cubicBezTo>
                                <a:cubicBezTo>
                                  <a:pt x="0" y="118"/>
                                  <a:pt x="17" y="57"/>
                                  <a:pt x="40"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78"/>
                        <wps:cNvSpPr>
                          <a:spLocks/>
                        </wps:cNvSpPr>
                        <wps:spPr bwMode="auto">
                          <a:xfrm>
                            <a:off x="4330700" y="74549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79"/>
                        <wps:cNvSpPr>
                          <a:spLocks/>
                        </wps:cNvSpPr>
                        <wps:spPr bwMode="auto">
                          <a:xfrm>
                            <a:off x="4330700" y="74549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80"/>
                        <wps:cNvSpPr>
                          <a:spLocks/>
                        </wps:cNvSpPr>
                        <wps:spPr bwMode="auto">
                          <a:xfrm>
                            <a:off x="4320540" y="594995"/>
                            <a:ext cx="100330" cy="287655"/>
                          </a:xfrm>
                          <a:custGeom>
                            <a:avLst/>
                            <a:gdLst>
                              <a:gd name="T0" fmla="*/ 0 w 158"/>
                              <a:gd name="T1" fmla="*/ 453 h 453"/>
                              <a:gd name="T2" fmla="*/ 55 w 158"/>
                              <a:gd name="T3" fmla="*/ 410 h 453"/>
                              <a:gd name="T4" fmla="*/ 71 w 158"/>
                              <a:gd name="T5" fmla="*/ 390 h 453"/>
                              <a:gd name="T6" fmla="*/ 132 w 158"/>
                              <a:gd name="T7" fmla="*/ 291 h 453"/>
                              <a:gd name="T8" fmla="*/ 158 w 158"/>
                              <a:gd name="T9" fmla="*/ 169 h 453"/>
                              <a:gd name="T10" fmla="*/ 118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0" y="453"/>
                                </a:moveTo>
                                <a:cubicBezTo>
                                  <a:pt x="30" y="431"/>
                                  <a:pt x="43" y="420"/>
                                  <a:pt x="55" y="410"/>
                                </a:cubicBezTo>
                                <a:cubicBezTo>
                                  <a:pt x="60" y="404"/>
                                  <a:pt x="65" y="398"/>
                                  <a:pt x="71" y="390"/>
                                </a:cubicBezTo>
                                <a:cubicBezTo>
                                  <a:pt x="89" y="368"/>
                                  <a:pt x="114" y="331"/>
                                  <a:pt x="132" y="291"/>
                                </a:cubicBezTo>
                                <a:cubicBezTo>
                                  <a:pt x="149" y="237"/>
                                  <a:pt x="158" y="205"/>
                                  <a:pt x="158" y="169"/>
                                </a:cubicBezTo>
                                <a:cubicBezTo>
                                  <a:pt x="158" y="117"/>
                                  <a:pt x="141" y="56"/>
                                  <a:pt x="118"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81"/>
                        <wps:cNvSpPr>
                          <a:spLocks/>
                        </wps:cNvSpPr>
                        <wps:spPr bwMode="auto">
                          <a:xfrm>
                            <a:off x="22225" y="974090"/>
                            <a:ext cx="171450" cy="263525"/>
                          </a:xfrm>
                          <a:custGeom>
                            <a:avLst/>
                            <a:gdLst>
                              <a:gd name="T0" fmla="*/ 270 w 270"/>
                              <a:gd name="T1" fmla="*/ 415 h 415"/>
                              <a:gd name="T2" fmla="*/ 135 w 270"/>
                              <a:gd name="T3" fmla="*/ 0 h 415"/>
                              <a:gd name="T4" fmla="*/ 0 w 270"/>
                              <a:gd name="T5" fmla="*/ 415 h 415"/>
                              <a:gd name="T6" fmla="*/ 270 w 270"/>
                              <a:gd name="T7" fmla="*/ 415 h 415"/>
                            </a:gdLst>
                            <a:ahLst/>
                            <a:cxnLst>
                              <a:cxn ang="0">
                                <a:pos x="T0" y="T1"/>
                              </a:cxn>
                              <a:cxn ang="0">
                                <a:pos x="T2" y="T3"/>
                              </a:cxn>
                              <a:cxn ang="0">
                                <a:pos x="T4" y="T5"/>
                              </a:cxn>
                              <a:cxn ang="0">
                                <a:pos x="T6" y="T7"/>
                              </a:cxn>
                            </a:cxnLst>
                            <a:rect l="0" t="0" r="r" b="b"/>
                            <a:pathLst>
                              <a:path w="270" h="415">
                                <a:moveTo>
                                  <a:pt x="270" y="415"/>
                                </a:moveTo>
                                <a:lnTo>
                                  <a:pt x="135" y="0"/>
                                </a:lnTo>
                                <a:lnTo>
                                  <a:pt x="0" y="415"/>
                                </a:lnTo>
                                <a:lnTo>
                                  <a:pt x="270"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82"/>
                        <wps:cNvSpPr>
                          <a:spLocks/>
                        </wps:cNvSpPr>
                        <wps:spPr bwMode="auto">
                          <a:xfrm>
                            <a:off x="22225" y="974090"/>
                            <a:ext cx="171450" cy="263525"/>
                          </a:xfrm>
                          <a:custGeom>
                            <a:avLst/>
                            <a:gdLst>
                              <a:gd name="T0" fmla="*/ 270 w 270"/>
                              <a:gd name="T1" fmla="*/ 415 h 415"/>
                              <a:gd name="T2" fmla="*/ 135 w 270"/>
                              <a:gd name="T3" fmla="*/ 0 h 415"/>
                              <a:gd name="T4" fmla="*/ 0 w 270"/>
                              <a:gd name="T5" fmla="*/ 415 h 415"/>
                              <a:gd name="T6" fmla="*/ 270 w 270"/>
                              <a:gd name="T7" fmla="*/ 415 h 415"/>
                            </a:gdLst>
                            <a:ahLst/>
                            <a:cxnLst>
                              <a:cxn ang="0">
                                <a:pos x="T0" y="T1"/>
                              </a:cxn>
                              <a:cxn ang="0">
                                <a:pos x="T2" y="T3"/>
                              </a:cxn>
                              <a:cxn ang="0">
                                <a:pos x="T4" y="T5"/>
                              </a:cxn>
                              <a:cxn ang="0">
                                <a:pos x="T6" y="T7"/>
                              </a:cxn>
                            </a:cxnLst>
                            <a:rect l="0" t="0" r="r" b="b"/>
                            <a:pathLst>
                              <a:path w="270" h="415">
                                <a:moveTo>
                                  <a:pt x="270" y="415"/>
                                </a:moveTo>
                                <a:lnTo>
                                  <a:pt x="135" y="0"/>
                                </a:lnTo>
                                <a:lnTo>
                                  <a:pt x="0" y="415"/>
                                </a:lnTo>
                                <a:lnTo>
                                  <a:pt x="270" y="415"/>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83"/>
                        <wps:cNvSpPr>
                          <a:spLocks/>
                        </wps:cNvSpPr>
                        <wps:spPr bwMode="auto">
                          <a:xfrm>
                            <a:off x="103505" y="824230"/>
                            <a:ext cx="100330" cy="287655"/>
                          </a:xfrm>
                          <a:custGeom>
                            <a:avLst/>
                            <a:gdLst>
                              <a:gd name="T0" fmla="*/ 158 w 158"/>
                              <a:gd name="T1" fmla="*/ 453 h 453"/>
                              <a:gd name="T2" fmla="*/ 104 w 158"/>
                              <a:gd name="T3" fmla="*/ 409 h 453"/>
                              <a:gd name="T4" fmla="*/ 86 w 158"/>
                              <a:gd name="T5" fmla="*/ 390 h 453"/>
                              <a:gd name="T6" fmla="*/ 26 w 158"/>
                              <a:gd name="T7" fmla="*/ 291 h 453"/>
                              <a:gd name="T8" fmla="*/ 0 w 158"/>
                              <a:gd name="T9" fmla="*/ 169 h 453"/>
                              <a:gd name="T10" fmla="*/ 40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158" y="453"/>
                                </a:moveTo>
                                <a:cubicBezTo>
                                  <a:pt x="129" y="431"/>
                                  <a:pt x="114" y="420"/>
                                  <a:pt x="104" y="409"/>
                                </a:cubicBezTo>
                                <a:cubicBezTo>
                                  <a:pt x="98" y="404"/>
                                  <a:pt x="93" y="398"/>
                                  <a:pt x="86" y="390"/>
                                </a:cubicBezTo>
                                <a:cubicBezTo>
                                  <a:pt x="69" y="368"/>
                                  <a:pt x="44" y="330"/>
                                  <a:pt x="26" y="291"/>
                                </a:cubicBezTo>
                                <a:cubicBezTo>
                                  <a:pt x="9" y="236"/>
                                  <a:pt x="1" y="205"/>
                                  <a:pt x="0" y="169"/>
                                </a:cubicBezTo>
                                <a:cubicBezTo>
                                  <a:pt x="0" y="117"/>
                                  <a:pt x="17" y="56"/>
                                  <a:pt x="40"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84"/>
                        <wps:cNvSpPr>
                          <a:spLocks noEditPoints="1"/>
                        </wps:cNvSpPr>
                        <wps:spPr bwMode="auto">
                          <a:xfrm>
                            <a:off x="102235" y="969010"/>
                            <a:ext cx="4622165" cy="1350010"/>
                          </a:xfrm>
                          <a:custGeom>
                            <a:avLst/>
                            <a:gdLst>
                              <a:gd name="T0" fmla="*/ 7759 w 7765"/>
                              <a:gd name="T1" fmla="*/ 2246 h 2262"/>
                              <a:gd name="T2" fmla="*/ 7457 w 7765"/>
                              <a:gd name="T3" fmla="*/ 2166 h 2262"/>
                              <a:gd name="T4" fmla="*/ 7386 w 7765"/>
                              <a:gd name="T5" fmla="*/ 2154 h 2262"/>
                              <a:gd name="T6" fmla="*/ 7395 w 7765"/>
                              <a:gd name="T7" fmla="*/ 2149 h 2262"/>
                              <a:gd name="T8" fmla="*/ 7098 w 7765"/>
                              <a:gd name="T9" fmla="*/ 2054 h 2262"/>
                              <a:gd name="T10" fmla="*/ 6909 w 7765"/>
                              <a:gd name="T11" fmla="*/ 2016 h 2262"/>
                              <a:gd name="T12" fmla="*/ 7017 w 7765"/>
                              <a:gd name="T13" fmla="*/ 2047 h 2262"/>
                              <a:gd name="T14" fmla="*/ 6837 w 7765"/>
                              <a:gd name="T15" fmla="*/ 1978 h 2262"/>
                              <a:gd name="T16" fmla="*/ 6535 w 7765"/>
                              <a:gd name="T17" fmla="*/ 1899 h 2262"/>
                              <a:gd name="T18" fmla="*/ 6463 w 7765"/>
                              <a:gd name="T19" fmla="*/ 1887 h 2262"/>
                              <a:gd name="T20" fmla="*/ 6473 w 7765"/>
                              <a:gd name="T21" fmla="*/ 1881 h 2262"/>
                              <a:gd name="T22" fmla="*/ 6176 w 7765"/>
                              <a:gd name="T23" fmla="*/ 1787 h 2262"/>
                              <a:gd name="T24" fmla="*/ 5987 w 7765"/>
                              <a:gd name="T25" fmla="*/ 1749 h 2262"/>
                              <a:gd name="T26" fmla="*/ 6095 w 7765"/>
                              <a:gd name="T27" fmla="*/ 1780 h 2262"/>
                              <a:gd name="T28" fmla="*/ 5915 w 7765"/>
                              <a:gd name="T29" fmla="*/ 1711 h 2262"/>
                              <a:gd name="T30" fmla="*/ 5613 w 7765"/>
                              <a:gd name="T31" fmla="*/ 1632 h 2262"/>
                              <a:gd name="T32" fmla="*/ 5541 w 7765"/>
                              <a:gd name="T33" fmla="*/ 1620 h 2262"/>
                              <a:gd name="T34" fmla="*/ 5551 w 7765"/>
                              <a:gd name="T35" fmla="*/ 1614 h 2262"/>
                              <a:gd name="T36" fmla="*/ 5254 w 7765"/>
                              <a:gd name="T37" fmla="*/ 1520 h 2262"/>
                              <a:gd name="T38" fmla="*/ 5065 w 7765"/>
                              <a:gd name="T39" fmla="*/ 1482 h 2262"/>
                              <a:gd name="T40" fmla="*/ 5173 w 7765"/>
                              <a:gd name="T41" fmla="*/ 1513 h 2262"/>
                              <a:gd name="T42" fmla="*/ 4993 w 7765"/>
                              <a:gd name="T43" fmla="*/ 1444 h 2262"/>
                              <a:gd name="T44" fmla="*/ 4691 w 7765"/>
                              <a:gd name="T45" fmla="*/ 1365 h 2262"/>
                              <a:gd name="T46" fmla="*/ 4619 w 7765"/>
                              <a:gd name="T47" fmla="*/ 1353 h 2262"/>
                              <a:gd name="T48" fmla="*/ 4629 w 7765"/>
                              <a:gd name="T49" fmla="*/ 1347 h 2262"/>
                              <a:gd name="T50" fmla="*/ 4332 w 7765"/>
                              <a:gd name="T51" fmla="*/ 1253 h 2262"/>
                              <a:gd name="T52" fmla="*/ 4143 w 7765"/>
                              <a:gd name="T53" fmla="*/ 1215 h 2262"/>
                              <a:gd name="T54" fmla="*/ 4250 w 7765"/>
                              <a:gd name="T55" fmla="*/ 1246 h 2262"/>
                              <a:gd name="T56" fmla="*/ 4070 w 7765"/>
                              <a:gd name="T57" fmla="*/ 1177 h 2262"/>
                              <a:gd name="T58" fmla="*/ 3769 w 7765"/>
                              <a:gd name="T59" fmla="*/ 1098 h 2262"/>
                              <a:gd name="T60" fmla="*/ 3697 w 7765"/>
                              <a:gd name="T61" fmla="*/ 1085 h 2262"/>
                              <a:gd name="T62" fmla="*/ 3707 w 7765"/>
                              <a:gd name="T63" fmla="*/ 1080 h 2262"/>
                              <a:gd name="T64" fmla="*/ 3410 w 7765"/>
                              <a:gd name="T65" fmla="*/ 985 h 2262"/>
                              <a:gd name="T66" fmla="*/ 3221 w 7765"/>
                              <a:gd name="T67" fmla="*/ 947 h 2262"/>
                              <a:gd name="T68" fmla="*/ 3328 w 7765"/>
                              <a:gd name="T69" fmla="*/ 979 h 2262"/>
                              <a:gd name="T70" fmla="*/ 3148 w 7765"/>
                              <a:gd name="T71" fmla="*/ 910 h 2262"/>
                              <a:gd name="T72" fmla="*/ 2847 w 7765"/>
                              <a:gd name="T73" fmla="*/ 831 h 2262"/>
                              <a:gd name="T74" fmla="*/ 2775 w 7765"/>
                              <a:gd name="T75" fmla="*/ 818 h 2262"/>
                              <a:gd name="T76" fmla="*/ 2785 w 7765"/>
                              <a:gd name="T77" fmla="*/ 813 h 2262"/>
                              <a:gd name="T78" fmla="*/ 2488 w 7765"/>
                              <a:gd name="T79" fmla="*/ 718 h 2262"/>
                              <a:gd name="T80" fmla="*/ 2299 w 7765"/>
                              <a:gd name="T81" fmla="*/ 680 h 2262"/>
                              <a:gd name="T82" fmla="*/ 2406 w 7765"/>
                              <a:gd name="T83" fmla="*/ 711 h 2262"/>
                              <a:gd name="T84" fmla="*/ 2226 w 7765"/>
                              <a:gd name="T85" fmla="*/ 643 h 2262"/>
                              <a:gd name="T86" fmla="*/ 1924 w 7765"/>
                              <a:gd name="T87" fmla="*/ 563 h 2262"/>
                              <a:gd name="T88" fmla="*/ 1853 w 7765"/>
                              <a:gd name="T89" fmla="*/ 551 h 2262"/>
                              <a:gd name="T90" fmla="*/ 1863 w 7765"/>
                              <a:gd name="T91" fmla="*/ 546 h 2262"/>
                              <a:gd name="T92" fmla="*/ 1566 w 7765"/>
                              <a:gd name="T93" fmla="*/ 451 h 2262"/>
                              <a:gd name="T94" fmla="*/ 1377 w 7765"/>
                              <a:gd name="T95" fmla="*/ 413 h 2262"/>
                              <a:gd name="T96" fmla="*/ 1484 w 7765"/>
                              <a:gd name="T97" fmla="*/ 444 h 2262"/>
                              <a:gd name="T98" fmla="*/ 1304 w 7765"/>
                              <a:gd name="T99" fmla="*/ 375 h 2262"/>
                              <a:gd name="T100" fmla="*/ 1002 w 7765"/>
                              <a:gd name="T101" fmla="*/ 296 h 2262"/>
                              <a:gd name="T102" fmla="*/ 931 w 7765"/>
                              <a:gd name="T103" fmla="*/ 284 h 2262"/>
                              <a:gd name="T104" fmla="*/ 941 w 7765"/>
                              <a:gd name="T105" fmla="*/ 278 h 2262"/>
                              <a:gd name="T106" fmla="*/ 643 w 7765"/>
                              <a:gd name="T107" fmla="*/ 184 h 2262"/>
                              <a:gd name="T108" fmla="*/ 455 w 7765"/>
                              <a:gd name="T109" fmla="*/ 146 h 2262"/>
                              <a:gd name="T110" fmla="*/ 562 w 7765"/>
                              <a:gd name="T111" fmla="*/ 177 h 2262"/>
                              <a:gd name="T112" fmla="*/ 382 w 7765"/>
                              <a:gd name="T113" fmla="*/ 108 h 2262"/>
                              <a:gd name="T114" fmla="*/ 80 w 7765"/>
                              <a:gd name="T115" fmla="*/ 29 h 2262"/>
                              <a:gd name="T116" fmla="*/ 9 w 7765"/>
                              <a:gd name="T117" fmla="*/ 17 h 2262"/>
                              <a:gd name="T118" fmla="*/ 19 w 7765"/>
                              <a:gd name="T119" fmla="*/ 11 h 2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65" h="2262">
                                <a:moveTo>
                                  <a:pt x="7754" y="2261"/>
                                </a:moveTo>
                                <a:lnTo>
                                  <a:pt x="7647" y="2230"/>
                                </a:lnTo>
                                <a:cubicBezTo>
                                  <a:pt x="7643" y="2229"/>
                                  <a:pt x="7640" y="2224"/>
                                  <a:pt x="7641" y="2220"/>
                                </a:cubicBezTo>
                                <a:cubicBezTo>
                                  <a:pt x="7643" y="2216"/>
                                  <a:pt x="7647" y="2213"/>
                                  <a:pt x="7651" y="2214"/>
                                </a:cubicBezTo>
                                <a:lnTo>
                                  <a:pt x="7759" y="2246"/>
                                </a:lnTo>
                                <a:cubicBezTo>
                                  <a:pt x="7763" y="2247"/>
                                  <a:pt x="7765" y="2251"/>
                                  <a:pt x="7764" y="2255"/>
                                </a:cubicBezTo>
                                <a:cubicBezTo>
                                  <a:pt x="7763" y="2260"/>
                                  <a:pt x="7759" y="2262"/>
                                  <a:pt x="7754" y="2261"/>
                                </a:cubicBezTo>
                                <a:close/>
                                <a:moveTo>
                                  <a:pt x="7570" y="2208"/>
                                </a:moveTo>
                                <a:lnTo>
                                  <a:pt x="7462" y="2176"/>
                                </a:lnTo>
                                <a:cubicBezTo>
                                  <a:pt x="7458" y="2175"/>
                                  <a:pt x="7456" y="2171"/>
                                  <a:pt x="7457" y="2166"/>
                                </a:cubicBezTo>
                                <a:cubicBezTo>
                                  <a:pt x="7458" y="2162"/>
                                  <a:pt x="7463" y="2160"/>
                                  <a:pt x="7467" y="2161"/>
                                </a:cubicBezTo>
                                <a:lnTo>
                                  <a:pt x="7574" y="2192"/>
                                </a:lnTo>
                                <a:cubicBezTo>
                                  <a:pt x="7579" y="2193"/>
                                  <a:pt x="7581" y="2198"/>
                                  <a:pt x="7580" y="2202"/>
                                </a:cubicBezTo>
                                <a:cubicBezTo>
                                  <a:pt x="7579" y="2206"/>
                                  <a:pt x="7574" y="2209"/>
                                  <a:pt x="7570" y="2208"/>
                                </a:cubicBezTo>
                                <a:close/>
                                <a:moveTo>
                                  <a:pt x="7386" y="2154"/>
                                </a:moveTo>
                                <a:lnTo>
                                  <a:pt x="7278" y="2123"/>
                                </a:lnTo>
                                <a:cubicBezTo>
                                  <a:pt x="7274" y="2122"/>
                                  <a:pt x="7271" y="2117"/>
                                  <a:pt x="7272" y="2113"/>
                                </a:cubicBezTo>
                                <a:cubicBezTo>
                                  <a:pt x="7274" y="2109"/>
                                  <a:pt x="7278" y="2106"/>
                                  <a:pt x="7282" y="2108"/>
                                </a:cubicBezTo>
                                <a:lnTo>
                                  <a:pt x="7390" y="2139"/>
                                </a:lnTo>
                                <a:cubicBezTo>
                                  <a:pt x="7394" y="2140"/>
                                  <a:pt x="7397" y="2144"/>
                                  <a:pt x="7395" y="2149"/>
                                </a:cubicBezTo>
                                <a:cubicBezTo>
                                  <a:pt x="7394" y="2153"/>
                                  <a:pt x="7390" y="2155"/>
                                  <a:pt x="7386" y="2154"/>
                                </a:cubicBezTo>
                                <a:close/>
                                <a:moveTo>
                                  <a:pt x="7201" y="2101"/>
                                </a:moveTo>
                                <a:lnTo>
                                  <a:pt x="7094" y="2069"/>
                                </a:lnTo>
                                <a:cubicBezTo>
                                  <a:pt x="7089" y="2068"/>
                                  <a:pt x="7087" y="2064"/>
                                  <a:pt x="7088" y="2060"/>
                                </a:cubicBezTo>
                                <a:cubicBezTo>
                                  <a:pt x="7089" y="2055"/>
                                  <a:pt x="7094" y="2053"/>
                                  <a:pt x="7098" y="2054"/>
                                </a:cubicBezTo>
                                <a:lnTo>
                                  <a:pt x="7206" y="2085"/>
                                </a:lnTo>
                                <a:cubicBezTo>
                                  <a:pt x="7210" y="2087"/>
                                  <a:pt x="7212" y="2091"/>
                                  <a:pt x="7211" y="2095"/>
                                </a:cubicBezTo>
                                <a:cubicBezTo>
                                  <a:pt x="7210" y="2099"/>
                                  <a:pt x="7205" y="2102"/>
                                  <a:pt x="7201" y="2101"/>
                                </a:cubicBezTo>
                                <a:close/>
                                <a:moveTo>
                                  <a:pt x="7017" y="2047"/>
                                </a:moveTo>
                                <a:lnTo>
                                  <a:pt x="6909" y="2016"/>
                                </a:lnTo>
                                <a:cubicBezTo>
                                  <a:pt x="6905" y="2015"/>
                                  <a:pt x="6902" y="2010"/>
                                  <a:pt x="6904" y="2006"/>
                                </a:cubicBezTo>
                                <a:cubicBezTo>
                                  <a:pt x="6905" y="2002"/>
                                  <a:pt x="6909" y="1999"/>
                                  <a:pt x="6914" y="2001"/>
                                </a:cubicBezTo>
                                <a:lnTo>
                                  <a:pt x="7021" y="2032"/>
                                </a:lnTo>
                                <a:cubicBezTo>
                                  <a:pt x="7025" y="2033"/>
                                  <a:pt x="7028" y="2038"/>
                                  <a:pt x="7027" y="2042"/>
                                </a:cubicBezTo>
                                <a:cubicBezTo>
                                  <a:pt x="7025" y="2046"/>
                                  <a:pt x="7021" y="2048"/>
                                  <a:pt x="7017" y="2047"/>
                                </a:cubicBezTo>
                                <a:close/>
                                <a:moveTo>
                                  <a:pt x="6832" y="1994"/>
                                </a:moveTo>
                                <a:lnTo>
                                  <a:pt x="6725" y="1963"/>
                                </a:lnTo>
                                <a:cubicBezTo>
                                  <a:pt x="6720" y="1961"/>
                                  <a:pt x="6718" y="1957"/>
                                  <a:pt x="6719" y="1953"/>
                                </a:cubicBezTo>
                                <a:cubicBezTo>
                                  <a:pt x="6720" y="1948"/>
                                  <a:pt x="6725" y="1946"/>
                                  <a:pt x="6729" y="1947"/>
                                </a:cubicBezTo>
                                <a:lnTo>
                                  <a:pt x="6837" y="1978"/>
                                </a:lnTo>
                                <a:cubicBezTo>
                                  <a:pt x="6841" y="1980"/>
                                  <a:pt x="6843" y="1984"/>
                                  <a:pt x="6842" y="1988"/>
                                </a:cubicBezTo>
                                <a:cubicBezTo>
                                  <a:pt x="6841" y="1993"/>
                                  <a:pt x="6837" y="1995"/>
                                  <a:pt x="6832" y="1994"/>
                                </a:cubicBezTo>
                                <a:close/>
                                <a:moveTo>
                                  <a:pt x="6648" y="1940"/>
                                </a:moveTo>
                                <a:lnTo>
                                  <a:pt x="6540" y="1909"/>
                                </a:lnTo>
                                <a:cubicBezTo>
                                  <a:pt x="6536" y="1908"/>
                                  <a:pt x="6534" y="1904"/>
                                  <a:pt x="6535" y="1899"/>
                                </a:cubicBezTo>
                                <a:cubicBezTo>
                                  <a:pt x="6536" y="1895"/>
                                  <a:pt x="6540" y="1893"/>
                                  <a:pt x="6545" y="1894"/>
                                </a:cubicBezTo>
                                <a:lnTo>
                                  <a:pt x="6652" y="1925"/>
                                </a:lnTo>
                                <a:cubicBezTo>
                                  <a:pt x="6657" y="1926"/>
                                  <a:pt x="6659" y="1931"/>
                                  <a:pt x="6658" y="1935"/>
                                </a:cubicBezTo>
                                <a:cubicBezTo>
                                  <a:pt x="6657" y="1939"/>
                                  <a:pt x="6652" y="1942"/>
                                  <a:pt x="6648" y="1940"/>
                                </a:cubicBezTo>
                                <a:close/>
                                <a:moveTo>
                                  <a:pt x="6463" y="1887"/>
                                </a:moveTo>
                                <a:lnTo>
                                  <a:pt x="6356" y="1856"/>
                                </a:lnTo>
                                <a:cubicBezTo>
                                  <a:pt x="6352" y="1855"/>
                                  <a:pt x="6349" y="1850"/>
                                  <a:pt x="6350" y="1846"/>
                                </a:cubicBezTo>
                                <a:cubicBezTo>
                                  <a:pt x="6352" y="1842"/>
                                  <a:pt x="6356" y="1839"/>
                                  <a:pt x="6360" y="1840"/>
                                </a:cubicBezTo>
                                <a:lnTo>
                                  <a:pt x="6468" y="1872"/>
                                </a:lnTo>
                                <a:cubicBezTo>
                                  <a:pt x="6472" y="1873"/>
                                  <a:pt x="6475" y="1877"/>
                                  <a:pt x="6473" y="1881"/>
                                </a:cubicBezTo>
                                <a:cubicBezTo>
                                  <a:pt x="6472" y="1886"/>
                                  <a:pt x="6468" y="1888"/>
                                  <a:pt x="6463" y="1887"/>
                                </a:cubicBezTo>
                                <a:close/>
                                <a:moveTo>
                                  <a:pt x="6279" y="1833"/>
                                </a:moveTo>
                                <a:lnTo>
                                  <a:pt x="6171" y="1802"/>
                                </a:lnTo>
                                <a:cubicBezTo>
                                  <a:pt x="6167" y="1801"/>
                                  <a:pt x="6165" y="1797"/>
                                  <a:pt x="6166" y="1792"/>
                                </a:cubicBezTo>
                                <a:cubicBezTo>
                                  <a:pt x="6167" y="1788"/>
                                  <a:pt x="6172" y="1786"/>
                                  <a:pt x="6176" y="1787"/>
                                </a:cubicBezTo>
                                <a:lnTo>
                                  <a:pt x="6283" y="1818"/>
                                </a:lnTo>
                                <a:cubicBezTo>
                                  <a:pt x="6288" y="1819"/>
                                  <a:pt x="6290" y="1824"/>
                                  <a:pt x="6289" y="1828"/>
                                </a:cubicBezTo>
                                <a:cubicBezTo>
                                  <a:pt x="6288" y="1832"/>
                                  <a:pt x="6283" y="1835"/>
                                  <a:pt x="6279" y="1833"/>
                                </a:cubicBezTo>
                                <a:close/>
                                <a:moveTo>
                                  <a:pt x="6095" y="1780"/>
                                </a:moveTo>
                                <a:lnTo>
                                  <a:pt x="5987" y="1749"/>
                                </a:lnTo>
                                <a:cubicBezTo>
                                  <a:pt x="5983" y="1748"/>
                                  <a:pt x="5980" y="1743"/>
                                  <a:pt x="5982" y="1739"/>
                                </a:cubicBezTo>
                                <a:cubicBezTo>
                                  <a:pt x="5983" y="1735"/>
                                  <a:pt x="5987" y="1732"/>
                                  <a:pt x="5991" y="1734"/>
                                </a:cubicBezTo>
                                <a:lnTo>
                                  <a:pt x="6099" y="1765"/>
                                </a:lnTo>
                                <a:cubicBezTo>
                                  <a:pt x="6103" y="1766"/>
                                  <a:pt x="6106" y="1770"/>
                                  <a:pt x="6105" y="1775"/>
                                </a:cubicBezTo>
                                <a:cubicBezTo>
                                  <a:pt x="6103" y="1779"/>
                                  <a:pt x="6099" y="1781"/>
                                  <a:pt x="6095" y="1780"/>
                                </a:cubicBezTo>
                                <a:close/>
                                <a:moveTo>
                                  <a:pt x="5910" y="1727"/>
                                </a:moveTo>
                                <a:lnTo>
                                  <a:pt x="5803" y="1695"/>
                                </a:lnTo>
                                <a:cubicBezTo>
                                  <a:pt x="5798" y="1694"/>
                                  <a:pt x="5796" y="1690"/>
                                  <a:pt x="5797" y="1686"/>
                                </a:cubicBezTo>
                                <a:cubicBezTo>
                                  <a:pt x="5798" y="1681"/>
                                  <a:pt x="5803" y="1679"/>
                                  <a:pt x="5807" y="1680"/>
                                </a:cubicBezTo>
                                <a:lnTo>
                                  <a:pt x="5915" y="1711"/>
                                </a:lnTo>
                                <a:cubicBezTo>
                                  <a:pt x="5919" y="1712"/>
                                  <a:pt x="5921" y="1717"/>
                                  <a:pt x="5920" y="1721"/>
                                </a:cubicBezTo>
                                <a:cubicBezTo>
                                  <a:pt x="5919" y="1725"/>
                                  <a:pt x="5914" y="1728"/>
                                  <a:pt x="5910" y="1727"/>
                                </a:cubicBezTo>
                                <a:close/>
                                <a:moveTo>
                                  <a:pt x="5726" y="1673"/>
                                </a:moveTo>
                                <a:lnTo>
                                  <a:pt x="5618" y="1642"/>
                                </a:lnTo>
                                <a:cubicBezTo>
                                  <a:pt x="5614" y="1641"/>
                                  <a:pt x="5612" y="1636"/>
                                  <a:pt x="5613" y="1632"/>
                                </a:cubicBezTo>
                                <a:cubicBezTo>
                                  <a:pt x="5614" y="1628"/>
                                  <a:pt x="5618" y="1625"/>
                                  <a:pt x="5623" y="1627"/>
                                </a:cubicBezTo>
                                <a:lnTo>
                                  <a:pt x="5730" y="1658"/>
                                </a:lnTo>
                                <a:cubicBezTo>
                                  <a:pt x="5734" y="1659"/>
                                  <a:pt x="5737" y="1663"/>
                                  <a:pt x="5736" y="1668"/>
                                </a:cubicBezTo>
                                <a:cubicBezTo>
                                  <a:pt x="5734" y="1672"/>
                                  <a:pt x="5730" y="1674"/>
                                  <a:pt x="5726" y="1673"/>
                                </a:cubicBezTo>
                                <a:close/>
                                <a:moveTo>
                                  <a:pt x="5541" y="1620"/>
                                </a:moveTo>
                                <a:lnTo>
                                  <a:pt x="5434" y="1589"/>
                                </a:lnTo>
                                <a:cubicBezTo>
                                  <a:pt x="5430" y="1587"/>
                                  <a:pt x="5427" y="1583"/>
                                  <a:pt x="5428" y="1579"/>
                                </a:cubicBezTo>
                                <a:cubicBezTo>
                                  <a:pt x="5430" y="1574"/>
                                  <a:pt x="5434" y="1572"/>
                                  <a:pt x="5438" y="1573"/>
                                </a:cubicBezTo>
                                <a:lnTo>
                                  <a:pt x="5546" y="1604"/>
                                </a:lnTo>
                                <a:cubicBezTo>
                                  <a:pt x="5550" y="1606"/>
                                  <a:pt x="5552" y="1610"/>
                                  <a:pt x="5551" y="1614"/>
                                </a:cubicBezTo>
                                <a:cubicBezTo>
                                  <a:pt x="5550" y="1619"/>
                                  <a:pt x="5546" y="1621"/>
                                  <a:pt x="5541" y="1620"/>
                                </a:cubicBezTo>
                                <a:close/>
                                <a:moveTo>
                                  <a:pt x="5357" y="1566"/>
                                </a:moveTo>
                                <a:lnTo>
                                  <a:pt x="5249" y="1535"/>
                                </a:lnTo>
                                <a:cubicBezTo>
                                  <a:pt x="5245" y="1534"/>
                                  <a:pt x="5243" y="1529"/>
                                  <a:pt x="5244" y="1525"/>
                                </a:cubicBezTo>
                                <a:cubicBezTo>
                                  <a:pt x="5245" y="1521"/>
                                  <a:pt x="5250" y="1519"/>
                                  <a:pt x="5254" y="1520"/>
                                </a:cubicBezTo>
                                <a:lnTo>
                                  <a:pt x="5361" y="1551"/>
                                </a:lnTo>
                                <a:cubicBezTo>
                                  <a:pt x="5366" y="1552"/>
                                  <a:pt x="5368" y="1557"/>
                                  <a:pt x="5367" y="1561"/>
                                </a:cubicBezTo>
                                <a:cubicBezTo>
                                  <a:pt x="5366" y="1565"/>
                                  <a:pt x="5361" y="1568"/>
                                  <a:pt x="5357" y="1566"/>
                                </a:cubicBezTo>
                                <a:close/>
                                <a:moveTo>
                                  <a:pt x="5173" y="1513"/>
                                </a:moveTo>
                                <a:lnTo>
                                  <a:pt x="5065" y="1482"/>
                                </a:lnTo>
                                <a:cubicBezTo>
                                  <a:pt x="5061" y="1480"/>
                                  <a:pt x="5058" y="1476"/>
                                  <a:pt x="5059" y="1472"/>
                                </a:cubicBezTo>
                                <a:cubicBezTo>
                                  <a:pt x="5061" y="1468"/>
                                  <a:pt x="5065" y="1465"/>
                                  <a:pt x="5069" y="1466"/>
                                </a:cubicBezTo>
                                <a:lnTo>
                                  <a:pt x="5177" y="1498"/>
                                </a:lnTo>
                                <a:cubicBezTo>
                                  <a:pt x="5181" y="1499"/>
                                  <a:pt x="5184" y="1503"/>
                                  <a:pt x="5182" y="1507"/>
                                </a:cubicBezTo>
                                <a:cubicBezTo>
                                  <a:pt x="5181" y="1512"/>
                                  <a:pt x="5177" y="1514"/>
                                  <a:pt x="5173" y="1513"/>
                                </a:cubicBezTo>
                                <a:close/>
                                <a:moveTo>
                                  <a:pt x="4988" y="1459"/>
                                </a:moveTo>
                                <a:lnTo>
                                  <a:pt x="4881" y="1428"/>
                                </a:lnTo>
                                <a:cubicBezTo>
                                  <a:pt x="4876" y="1427"/>
                                  <a:pt x="4874" y="1423"/>
                                  <a:pt x="4875" y="1418"/>
                                </a:cubicBezTo>
                                <a:cubicBezTo>
                                  <a:pt x="4876" y="1414"/>
                                  <a:pt x="4881" y="1412"/>
                                  <a:pt x="4885" y="1413"/>
                                </a:cubicBezTo>
                                <a:lnTo>
                                  <a:pt x="4993" y="1444"/>
                                </a:lnTo>
                                <a:cubicBezTo>
                                  <a:pt x="4997" y="1445"/>
                                  <a:pt x="4999" y="1450"/>
                                  <a:pt x="4998" y="1454"/>
                                </a:cubicBezTo>
                                <a:cubicBezTo>
                                  <a:pt x="4997" y="1458"/>
                                  <a:pt x="4992" y="1461"/>
                                  <a:pt x="4988" y="1459"/>
                                </a:cubicBezTo>
                                <a:close/>
                                <a:moveTo>
                                  <a:pt x="4804" y="1406"/>
                                </a:moveTo>
                                <a:lnTo>
                                  <a:pt x="4696" y="1375"/>
                                </a:lnTo>
                                <a:cubicBezTo>
                                  <a:pt x="4692" y="1374"/>
                                  <a:pt x="4689" y="1369"/>
                                  <a:pt x="4691" y="1365"/>
                                </a:cubicBezTo>
                                <a:cubicBezTo>
                                  <a:pt x="4692" y="1361"/>
                                  <a:pt x="4696" y="1358"/>
                                  <a:pt x="4701" y="1359"/>
                                </a:cubicBezTo>
                                <a:lnTo>
                                  <a:pt x="4808" y="1391"/>
                                </a:lnTo>
                                <a:cubicBezTo>
                                  <a:pt x="4812" y="1392"/>
                                  <a:pt x="4815" y="1396"/>
                                  <a:pt x="4814" y="1401"/>
                                </a:cubicBezTo>
                                <a:cubicBezTo>
                                  <a:pt x="4812" y="1405"/>
                                  <a:pt x="4808" y="1407"/>
                                  <a:pt x="4804" y="1406"/>
                                </a:cubicBezTo>
                                <a:close/>
                                <a:moveTo>
                                  <a:pt x="4619" y="1353"/>
                                </a:moveTo>
                                <a:lnTo>
                                  <a:pt x="4512" y="1321"/>
                                </a:lnTo>
                                <a:cubicBezTo>
                                  <a:pt x="4507" y="1320"/>
                                  <a:pt x="4505" y="1316"/>
                                  <a:pt x="4506" y="1312"/>
                                </a:cubicBezTo>
                                <a:cubicBezTo>
                                  <a:pt x="4507" y="1307"/>
                                  <a:pt x="4512" y="1305"/>
                                  <a:pt x="4516" y="1306"/>
                                </a:cubicBezTo>
                                <a:lnTo>
                                  <a:pt x="4624" y="1337"/>
                                </a:lnTo>
                                <a:cubicBezTo>
                                  <a:pt x="4628" y="1338"/>
                                  <a:pt x="4630" y="1343"/>
                                  <a:pt x="4629" y="1347"/>
                                </a:cubicBezTo>
                                <a:cubicBezTo>
                                  <a:pt x="4628" y="1351"/>
                                  <a:pt x="4624" y="1354"/>
                                  <a:pt x="4619" y="1353"/>
                                </a:cubicBezTo>
                                <a:close/>
                                <a:moveTo>
                                  <a:pt x="4435" y="1299"/>
                                </a:moveTo>
                                <a:lnTo>
                                  <a:pt x="4327" y="1268"/>
                                </a:lnTo>
                                <a:cubicBezTo>
                                  <a:pt x="4323" y="1267"/>
                                  <a:pt x="4321" y="1262"/>
                                  <a:pt x="4322" y="1258"/>
                                </a:cubicBezTo>
                                <a:cubicBezTo>
                                  <a:pt x="4323" y="1254"/>
                                  <a:pt x="4327" y="1251"/>
                                  <a:pt x="4332" y="1253"/>
                                </a:cubicBezTo>
                                <a:lnTo>
                                  <a:pt x="4439" y="1284"/>
                                </a:lnTo>
                                <a:cubicBezTo>
                                  <a:pt x="4444" y="1285"/>
                                  <a:pt x="4446" y="1289"/>
                                  <a:pt x="4445" y="1294"/>
                                </a:cubicBezTo>
                                <a:cubicBezTo>
                                  <a:pt x="4444" y="1298"/>
                                  <a:pt x="4439" y="1300"/>
                                  <a:pt x="4435" y="1299"/>
                                </a:cubicBezTo>
                                <a:close/>
                                <a:moveTo>
                                  <a:pt x="4250" y="1246"/>
                                </a:moveTo>
                                <a:lnTo>
                                  <a:pt x="4143" y="1215"/>
                                </a:lnTo>
                                <a:cubicBezTo>
                                  <a:pt x="4139" y="1213"/>
                                  <a:pt x="4136" y="1209"/>
                                  <a:pt x="4137" y="1205"/>
                                </a:cubicBezTo>
                                <a:cubicBezTo>
                                  <a:pt x="4139" y="1200"/>
                                  <a:pt x="4143" y="1198"/>
                                  <a:pt x="4147" y="1199"/>
                                </a:cubicBezTo>
                                <a:lnTo>
                                  <a:pt x="4255" y="1230"/>
                                </a:lnTo>
                                <a:cubicBezTo>
                                  <a:pt x="4259" y="1232"/>
                                  <a:pt x="4262" y="1236"/>
                                  <a:pt x="4260" y="1240"/>
                                </a:cubicBezTo>
                                <a:cubicBezTo>
                                  <a:pt x="4259" y="1245"/>
                                  <a:pt x="4255" y="1247"/>
                                  <a:pt x="4250" y="1246"/>
                                </a:cubicBezTo>
                                <a:close/>
                                <a:moveTo>
                                  <a:pt x="4066" y="1192"/>
                                </a:moveTo>
                                <a:lnTo>
                                  <a:pt x="3958" y="1161"/>
                                </a:lnTo>
                                <a:cubicBezTo>
                                  <a:pt x="3954" y="1160"/>
                                  <a:pt x="3952" y="1155"/>
                                  <a:pt x="3953" y="1151"/>
                                </a:cubicBezTo>
                                <a:cubicBezTo>
                                  <a:pt x="3954" y="1147"/>
                                  <a:pt x="3959" y="1145"/>
                                  <a:pt x="3963" y="1146"/>
                                </a:cubicBezTo>
                                <a:lnTo>
                                  <a:pt x="4070" y="1177"/>
                                </a:lnTo>
                                <a:cubicBezTo>
                                  <a:pt x="4075" y="1178"/>
                                  <a:pt x="4077" y="1183"/>
                                  <a:pt x="4076" y="1187"/>
                                </a:cubicBezTo>
                                <a:cubicBezTo>
                                  <a:pt x="4075" y="1191"/>
                                  <a:pt x="4070" y="1194"/>
                                  <a:pt x="4066" y="1192"/>
                                </a:cubicBezTo>
                                <a:close/>
                                <a:moveTo>
                                  <a:pt x="3882" y="1139"/>
                                </a:moveTo>
                                <a:lnTo>
                                  <a:pt x="3774" y="1108"/>
                                </a:lnTo>
                                <a:cubicBezTo>
                                  <a:pt x="3770" y="1106"/>
                                  <a:pt x="3767" y="1102"/>
                                  <a:pt x="3769" y="1098"/>
                                </a:cubicBezTo>
                                <a:cubicBezTo>
                                  <a:pt x="3770" y="1094"/>
                                  <a:pt x="3774" y="1091"/>
                                  <a:pt x="3778" y="1092"/>
                                </a:cubicBezTo>
                                <a:lnTo>
                                  <a:pt x="3886" y="1123"/>
                                </a:lnTo>
                                <a:cubicBezTo>
                                  <a:pt x="3890" y="1125"/>
                                  <a:pt x="3893" y="1129"/>
                                  <a:pt x="3892" y="1133"/>
                                </a:cubicBezTo>
                                <a:cubicBezTo>
                                  <a:pt x="3890" y="1138"/>
                                  <a:pt x="3886" y="1140"/>
                                  <a:pt x="3882" y="1139"/>
                                </a:cubicBezTo>
                                <a:close/>
                                <a:moveTo>
                                  <a:pt x="3697" y="1085"/>
                                </a:moveTo>
                                <a:lnTo>
                                  <a:pt x="3590" y="1054"/>
                                </a:lnTo>
                                <a:cubicBezTo>
                                  <a:pt x="3585" y="1053"/>
                                  <a:pt x="3583" y="1049"/>
                                  <a:pt x="3584" y="1044"/>
                                </a:cubicBezTo>
                                <a:cubicBezTo>
                                  <a:pt x="3585" y="1040"/>
                                  <a:pt x="3590" y="1038"/>
                                  <a:pt x="3594" y="1039"/>
                                </a:cubicBezTo>
                                <a:lnTo>
                                  <a:pt x="3702" y="1070"/>
                                </a:lnTo>
                                <a:cubicBezTo>
                                  <a:pt x="3706" y="1071"/>
                                  <a:pt x="3708" y="1076"/>
                                  <a:pt x="3707" y="1080"/>
                                </a:cubicBezTo>
                                <a:cubicBezTo>
                                  <a:pt x="3706" y="1084"/>
                                  <a:pt x="3701" y="1087"/>
                                  <a:pt x="3697" y="1085"/>
                                </a:cubicBezTo>
                                <a:close/>
                                <a:moveTo>
                                  <a:pt x="3513" y="1032"/>
                                </a:moveTo>
                                <a:lnTo>
                                  <a:pt x="3405" y="1001"/>
                                </a:lnTo>
                                <a:cubicBezTo>
                                  <a:pt x="3401" y="1000"/>
                                  <a:pt x="3399" y="995"/>
                                  <a:pt x="3400" y="991"/>
                                </a:cubicBezTo>
                                <a:cubicBezTo>
                                  <a:pt x="3401" y="987"/>
                                  <a:pt x="3405" y="984"/>
                                  <a:pt x="3410" y="985"/>
                                </a:cubicBezTo>
                                <a:lnTo>
                                  <a:pt x="3517" y="1017"/>
                                </a:lnTo>
                                <a:cubicBezTo>
                                  <a:pt x="3521" y="1018"/>
                                  <a:pt x="3524" y="1022"/>
                                  <a:pt x="3523" y="1027"/>
                                </a:cubicBezTo>
                                <a:cubicBezTo>
                                  <a:pt x="3521" y="1031"/>
                                  <a:pt x="3517" y="1033"/>
                                  <a:pt x="3513" y="1032"/>
                                </a:cubicBezTo>
                                <a:close/>
                                <a:moveTo>
                                  <a:pt x="3328" y="979"/>
                                </a:moveTo>
                                <a:lnTo>
                                  <a:pt x="3221" y="947"/>
                                </a:lnTo>
                                <a:cubicBezTo>
                                  <a:pt x="3217" y="946"/>
                                  <a:pt x="3214" y="942"/>
                                  <a:pt x="3215" y="937"/>
                                </a:cubicBezTo>
                                <a:cubicBezTo>
                                  <a:pt x="3217" y="933"/>
                                  <a:pt x="3221" y="931"/>
                                  <a:pt x="3225" y="932"/>
                                </a:cubicBezTo>
                                <a:lnTo>
                                  <a:pt x="3333" y="963"/>
                                </a:lnTo>
                                <a:cubicBezTo>
                                  <a:pt x="3337" y="964"/>
                                  <a:pt x="3340" y="969"/>
                                  <a:pt x="3338" y="973"/>
                                </a:cubicBezTo>
                                <a:cubicBezTo>
                                  <a:pt x="3337" y="977"/>
                                  <a:pt x="3333" y="980"/>
                                  <a:pt x="3328" y="979"/>
                                </a:cubicBezTo>
                                <a:close/>
                                <a:moveTo>
                                  <a:pt x="3144" y="925"/>
                                </a:moveTo>
                                <a:lnTo>
                                  <a:pt x="3036" y="894"/>
                                </a:lnTo>
                                <a:cubicBezTo>
                                  <a:pt x="3032" y="893"/>
                                  <a:pt x="3030" y="888"/>
                                  <a:pt x="3031" y="884"/>
                                </a:cubicBezTo>
                                <a:cubicBezTo>
                                  <a:pt x="3032" y="880"/>
                                  <a:pt x="3037" y="877"/>
                                  <a:pt x="3041" y="879"/>
                                </a:cubicBezTo>
                                <a:lnTo>
                                  <a:pt x="3148" y="910"/>
                                </a:lnTo>
                                <a:cubicBezTo>
                                  <a:pt x="3153" y="911"/>
                                  <a:pt x="3155" y="915"/>
                                  <a:pt x="3154" y="920"/>
                                </a:cubicBezTo>
                                <a:cubicBezTo>
                                  <a:pt x="3153" y="924"/>
                                  <a:pt x="3148" y="926"/>
                                  <a:pt x="3144" y="925"/>
                                </a:cubicBezTo>
                                <a:close/>
                                <a:moveTo>
                                  <a:pt x="2960" y="872"/>
                                </a:moveTo>
                                <a:lnTo>
                                  <a:pt x="2852" y="841"/>
                                </a:lnTo>
                                <a:cubicBezTo>
                                  <a:pt x="2848" y="839"/>
                                  <a:pt x="2845" y="835"/>
                                  <a:pt x="2847" y="831"/>
                                </a:cubicBezTo>
                                <a:cubicBezTo>
                                  <a:pt x="2848" y="826"/>
                                  <a:pt x="2852" y="824"/>
                                  <a:pt x="2856" y="825"/>
                                </a:cubicBezTo>
                                <a:lnTo>
                                  <a:pt x="2964" y="856"/>
                                </a:lnTo>
                                <a:cubicBezTo>
                                  <a:pt x="2968" y="858"/>
                                  <a:pt x="2971" y="862"/>
                                  <a:pt x="2969" y="866"/>
                                </a:cubicBezTo>
                                <a:cubicBezTo>
                                  <a:pt x="2968" y="870"/>
                                  <a:pt x="2964" y="873"/>
                                  <a:pt x="2960" y="872"/>
                                </a:cubicBezTo>
                                <a:close/>
                                <a:moveTo>
                                  <a:pt x="2775" y="818"/>
                                </a:moveTo>
                                <a:lnTo>
                                  <a:pt x="2668" y="787"/>
                                </a:lnTo>
                                <a:cubicBezTo>
                                  <a:pt x="2663" y="786"/>
                                  <a:pt x="2661" y="781"/>
                                  <a:pt x="2662" y="777"/>
                                </a:cubicBezTo>
                                <a:cubicBezTo>
                                  <a:pt x="2663" y="773"/>
                                  <a:pt x="2668" y="770"/>
                                  <a:pt x="2672" y="772"/>
                                </a:cubicBezTo>
                                <a:lnTo>
                                  <a:pt x="2780" y="803"/>
                                </a:lnTo>
                                <a:cubicBezTo>
                                  <a:pt x="2784" y="804"/>
                                  <a:pt x="2786" y="809"/>
                                  <a:pt x="2785" y="813"/>
                                </a:cubicBezTo>
                                <a:cubicBezTo>
                                  <a:pt x="2784" y="817"/>
                                  <a:pt x="2779" y="819"/>
                                  <a:pt x="2775" y="818"/>
                                </a:cubicBezTo>
                                <a:close/>
                                <a:moveTo>
                                  <a:pt x="2591" y="765"/>
                                </a:moveTo>
                                <a:lnTo>
                                  <a:pt x="2483" y="734"/>
                                </a:lnTo>
                                <a:cubicBezTo>
                                  <a:pt x="2479" y="732"/>
                                  <a:pt x="2476" y="728"/>
                                  <a:pt x="2478" y="724"/>
                                </a:cubicBezTo>
                                <a:cubicBezTo>
                                  <a:pt x="2479" y="719"/>
                                  <a:pt x="2483" y="717"/>
                                  <a:pt x="2488" y="718"/>
                                </a:cubicBezTo>
                                <a:lnTo>
                                  <a:pt x="2595" y="749"/>
                                </a:lnTo>
                                <a:cubicBezTo>
                                  <a:pt x="2599" y="751"/>
                                  <a:pt x="2602" y="755"/>
                                  <a:pt x="2601" y="759"/>
                                </a:cubicBezTo>
                                <a:cubicBezTo>
                                  <a:pt x="2599" y="764"/>
                                  <a:pt x="2595" y="766"/>
                                  <a:pt x="2591" y="765"/>
                                </a:cubicBezTo>
                                <a:close/>
                                <a:moveTo>
                                  <a:pt x="2406" y="711"/>
                                </a:moveTo>
                                <a:lnTo>
                                  <a:pt x="2299" y="680"/>
                                </a:lnTo>
                                <a:cubicBezTo>
                                  <a:pt x="2294" y="679"/>
                                  <a:pt x="2292" y="675"/>
                                  <a:pt x="2293" y="670"/>
                                </a:cubicBezTo>
                                <a:cubicBezTo>
                                  <a:pt x="2294" y="666"/>
                                  <a:pt x="2299" y="664"/>
                                  <a:pt x="2303" y="665"/>
                                </a:cubicBezTo>
                                <a:lnTo>
                                  <a:pt x="2411" y="696"/>
                                </a:lnTo>
                                <a:cubicBezTo>
                                  <a:pt x="2415" y="697"/>
                                  <a:pt x="2417" y="702"/>
                                  <a:pt x="2416" y="706"/>
                                </a:cubicBezTo>
                                <a:cubicBezTo>
                                  <a:pt x="2415" y="710"/>
                                  <a:pt x="2411" y="713"/>
                                  <a:pt x="2406" y="711"/>
                                </a:cubicBezTo>
                                <a:close/>
                                <a:moveTo>
                                  <a:pt x="2222" y="658"/>
                                </a:moveTo>
                                <a:lnTo>
                                  <a:pt x="2114" y="627"/>
                                </a:lnTo>
                                <a:cubicBezTo>
                                  <a:pt x="2110" y="626"/>
                                  <a:pt x="2108" y="621"/>
                                  <a:pt x="2109" y="617"/>
                                </a:cubicBezTo>
                                <a:cubicBezTo>
                                  <a:pt x="2110" y="613"/>
                                  <a:pt x="2115" y="610"/>
                                  <a:pt x="2119" y="611"/>
                                </a:cubicBezTo>
                                <a:lnTo>
                                  <a:pt x="2226" y="643"/>
                                </a:lnTo>
                                <a:cubicBezTo>
                                  <a:pt x="2231" y="644"/>
                                  <a:pt x="2233" y="648"/>
                                  <a:pt x="2232" y="652"/>
                                </a:cubicBezTo>
                                <a:cubicBezTo>
                                  <a:pt x="2231" y="657"/>
                                  <a:pt x="2226" y="659"/>
                                  <a:pt x="2222" y="658"/>
                                </a:cubicBezTo>
                                <a:close/>
                                <a:moveTo>
                                  <a:pt x="2037" y="605"/>
                                </a:moveTo>
                                <a:lnTo>
                                  <a:pt x="1930" y="573"/>
                                </a:lnTo>
                                <a:cubicBezTo>
                                  <a:pt x="1926" y="572"/>
                                  <a:pt x="1923" y="568"/>
                                  <a:pt x="1924" y="563"/>
                                </a:cubicBezTo>
                                <a:cubicBezTo>
                                  <a:pt x="1926" y="559"/>
                                  <a:pt x="1930" y="557"/>
                                  <a:pt x="1934" y="558"/>
                                </a:cubicBezTo>
                                <a:lnTo>
                                  <a:pt x="2042" y="589"/>
                                </a:lnTo>
                                <a:cubicBezTo>
                                  <a:pt x="2046" y="590"/>
                                  <a:pt x="2049" y="595"/>
                                  <a:pt x="2047" y="599"/>
                                </a:cubicBezTo>
                                <a:cubicBezTo>
                                  <a:pt x="2046" y="603"/>
                                  <a:pt x="2042" y="606"/>
                                  <a:pt x="2037" y="605"/>
                                </a:cubicBezTo>
                                <a:close/>
                                <a:moveTo>
                                  <a:pt x="1853" y="551"/>
                                </a:moveTo>
                                <a:lnTo>
                                  <a:pt x="1745" y="520"/>
                                </a:lnTo>
                                <a:cubicBezTo>
                                  <a:pt x="1741" y="519"/>
                                  <a:pt x="1739" y="514"/>
                                  <a:pt x="1740" y="510"/>
                                </a:cubicBezTo>
                                <a:cubicBezTo>
                                  <a:pt x="1741" y="506"/>
                                  <a:pt x="1746" y="503"/>
                                  <a:pt x="1750" y="505"/>
                                </a:cubicBezTo>
                                <a:lnTo>
                                  <a:pt x="1858" y="536"/>
                                </a:lnTo>
                                <a:cubicBezTo>
                                  <a:pt x="1862" y="537"/>
                                  <a:pt x="1864" y="541"/>
                                  <a:pt x="1863" y="546"/>
                                </a:cubicBezTo>
                                <a:cubicBezTo>
                                  <a:pt x="1862" y="550"/>
                                  <a:pt x="1857" y="552"/>
                                  <a:pt x="1853" y="551"/>
                                </a:cubicBezTo>
                                <a:close/>
                                <a:moveTo>
                                  <a:pt x="1669" y="498"/>
                                </a:moveTo>
                                <a:lnTo>
                                  <a:pt x="1561" y="466"/>
                                </a:lnTo>
                                <a:cubicBezTo>
                                  <a:pt x="1557" y="465"/>
                                  <a:pt x="1554" y="461"/>
                                  <a:pt x="1556" y="457"/>
                                </a:cubicBezTo>
                                <a:cubicBezTo>
                                  <a:pt x="1557" y="452"/>
                                  <a:pt x="1561" y="450"/>
                                  <a:pt x="1566" y="451"/>
                                </a:cubicBezTo>
                                <a:lnTo>
                                  <a:pt x="1673" y="482"/>
                                </a:lnTo>
                                <a:cubicBezTo>
                                  <a:pt x="1677" y="484"/>
                                  <a:pt x="1680" y="488"/>
                                  <a:pt x="1679" y="492"/>
                                </a:cubicBezTo>
                                <a:cubicBezTo>
                                  <a:pt x="1677" y="496"/>
                                  <a:pt x="1673" y="499"/>
                                  <a:pt x="1669" y="498"/>
                                </a:cubicBezTo>
                                <a:close/>
                                <a:moveTo>
                                  <a:pt x="1484" y="444"/>
                                </a:moveTo>
                                <a:lnTo>
                                  <a:pt x="1377" y="413"/>
                                </a:lnTo>
                                <a:cubicBezTo>
                                  <a:pt x="1372" y="412"/>
                                  <a:pt x="1370" y="407"/>
                                  <a:pt x="1371" y="403"/>
                                </a:cubicBezTo>
                                <a:cubicBezTo>
                                  <a:pt x="1372" y="399"/>
                                  <a:pt x="1377" y="396"/>
                                  <a:pt x="1381" y="398"/>
                                </a:cubicBezTo>
                                <a:lnTo>
                                  <a:pt x="1489" y="429"/>
                                </a:lnTo>
                                <a:cubicBezTo>
                                  <a:pt x="1493" y="430"/>
                                  <a:pt x="1495" y="435"/>
                                  <a:pt x="1494" y="439"/>
                                </a:cubicBezTo>
                                <a:cubicBezTo>
                                  <a:pt x="1493" y="443"/>
                                  <a:pt x="1488" y="445"/>
                                  <a:pt x="1484" y="444"/>
                                </a:cubicBezTo>
                                <a:close/>
                                <a:moveTo>
                                  <a:pt x="1300" y="391"/>
                                </a:moveTo>
                                <a:lnTo>
                                  <a:pt x="1192" y="360"/>
                                </a:lnTo>
                                <a:cubicBezTo>
                                  <a:pt x="1188" y="358"/>
                                  <a:pt x="1186" y="354"/>
                                  <a:pt x="1187" y="350"/>
                                </a:cubicBezTo>
                                <a:cubicBezTo>
                                  <a:pt x="1188" y="345"/>
                                  <a:pt x="1192" y="343"/>
                                  <a:pt x="1197" y="344"/>
                                </a:cubicBezTo>
                                <a:lnTo>
                                  <a:pt x="1304" y="375"/>
                                </a:lnTo>
                                <a:cubicBezTo>
                                  <a:pt x="1309" y="377"/>
                                  <a:pt x="1311" y="381"/>
                                  <a:pt x="1310" y="385"/>
                                </a:cubicBezTo>
                                <a:cubicBezTo>
                                  <a:pt x="1308" y="390"/>
                                  <a:pt x="1304" y="392"/>
                                  <a:pt x="1300" y="391"/>
                                </a:cubicBezTo>
                                <a:close/>
                                <a:moveTo>
                                  <a:pt x="1115" y="337"/>
                                </a:moveTo>
                                <a:lnTo>
                                  <a:pt x="1008" y="306"/>
                                </a:lnTo>
                                <a:cubicBezTo>
                                  <a:pt x="1004" y="305"/>
                                  <a:pt x="1001" y="301"/>
                                  <a:pt x="1002" y="296"/>
                                </a:cubicBezTo>
                                <a:cubicBezTo>
                                  <a:pt x="1004" y="292"/>
                                  <a:pt x="1008" y="290"/>
                                  <a:pt x="1012" y="291"/>
                                </a:cubicBezTo>
                                <a:lnTo>
                                  <a:pt x="1120" y="322"/>
                                </a:lnTo>
                                <a:cubicBezTo>
                                  <a:pt x="1124" y="323"/>
                                  <a:pt x="1127" y="328"/>
                                  <a:pt x="1125" y="332"/>
                                </a:cubicBezTo>
                                <a:cubicBezTo>
                                  <a:pt x="1124" y="336"/>
                                  <a:pt x="1120" y="339"/>
                                  <a:pt x="1115" y="337"/>
                                </a:cubicBezTo>
                                <a:close/>
                                <a:moveTo>
                                  <a:pt x="931" y="284"/>
                                </a:moveTo>
                                <a:lnTo>
                                  <a:pt x="823" y="253"/>
                                </a:lnTo>
                                <a:cubicBezTo>
                                  <a:pt x="819" y="252"/>
                                  <a:pt x="817" y="247"/>
                                  <a:pt x="818" y="243"/>
                                </a:cubicBezTo>
                                <a:cubicBezTo>
                                  <a:pt x="819" y="239"/>
                                  <a:pt x="824" y="236"/>
                                  <a:pt x="828" y="237"/>
                                </a:cubicBezTo>
                                <a:lnTo>
                                  <a:pt x="935" y="269"/>
                                </a:lnTo>
                                <a:cubicBezTo>
                                  <a:pt x="940" y="270"/>
                                  <a:pt x="942" y="274"/>
                                  <a:pt x="941" y="278"/>
                                </a:cubicBezTo>
                                <a:cubicBezTo>
                                  <a:pt x="940" y="283"/>
                                  <a:pt x="935" y="285"/>
                                  <a:pt x="931" y="284"/>
                                </a:cubicBezTo>
                                <a:close/>
                                <a:moveTo>
                                  <a:pt x="747" y="230"/>
                                </a:moveTo>
                                <a:lnTo>
                                  <a:pt x="639" y="199"/>
                                </a:lnTo>
                                <a:cubicBezTo>
                                  <a:pt x="635" y="198"/>
                                  <a:pt x="632" y="194"/>
                                  <a:pt x="634" y="189"/>
                                </a:cubicBezTo>
                                <a:cubicBezTo>
                                  <a:pt x="635" y="185"/>
                                  <a:pt x="639" y="183"/>
                                  <a:pt x="643" y="184"/>
                                </a:cubicBezTo>
                                <a:lnTo>
                                  <a:pt x="751" y="215"/>
                                </a:lnTo>
                                <a:cubicBezTo>
                                  <a:pt x="755" y="216"/>
                                  <a:pt x="758" y="221"/>
                                  <a:pt x="756" y="225"/>
                                </a:cubicBezTo>
                                <a:cubicBezTo>
                                  <a:pt x="755" y="229"/>
                                  <a:pt x="751" y="232"/>
                                  <a:pt x="747" y="230"/>
                                </a:cubicBezTo>
                                <a:close/>
                                <a:moveTo>
                                  <a:pt x="562" y="177"/>
                                </a:moveTo>
                                <a:lnTo>
                                  <a:pt x="455" y="146"/>
                                </a:lnTo>
                                <a:cubicBezTo>
                                  <a:pt x="450" y="145"/>
                                  <a:pt x="448" y="140"/>
                                  <a:pt x="449" y="136"/>
                                </a:cubicBezTo>
                                <a:cubicBezTo>
                                  <a:pt x="450" y="132"/>
                                  <a:pt x="455" y="129"/>
                                  <a:pt x="459" y="131"/>
                                </a:cubicBezTo>
                                <a:lnTo>
                                  <a:pt x="567" y="162"/>
                                </a:lnTo>
                                <a:cubicBezTo>
                                  <a:pt x="571" y="163"/>
                                  <a:pt x="573" y="167"/>
                                  <a:pt x="572" y="172"/>
                                </a:cubicBezTo>
                                <a:cubicBezTo>
                                  <a:pt x="571" y="176"/>
                                  <a:pt x="566" y="178"/>
                                  <a:pt x="562" y="177"/>
                                </a:cubicBezTo>
                                <a:close/>
                                <a:moveTo>
                                  <a:pt x="378" y="124"/>
                                </a:moveTo>
                                <a:lnTo>
                                  <a:pt x="270" y="92"/>
                                </a:lnTo>
                                <a:cubicBezTo>
                                  <a:pt x="266" y="91"/>
                                  <a:pt x="263" y="87"/>
                                  <a:pt x="265" y="83"/>
                                </a:cubicBezTo>
                                <a:cubicBezTo>
                                  <a:pt x="266" y="78"/>
                                  <a:pt x="270" y="76"/>
                                  <a:pt x="275" y="77"/>
                                </a:cubicBezTo>
                                <a:lnTo>
                                  <a:pt x="382" y="108"/>
                                </a:lnTo>
                                <a:cubicBezTo>
                                  <a:pt x="386" y="109"/>
                                  <a:pt x="389" y="114"/>
                                  <a:pt x="388" y="118"/>
                                </a:cubicBezTo>
                                <a:cubicBezTo>
                                  <a:pt x="386" y="122"/>
                                  <a:pt x="382" y="125"/>
                                  <a:pt x="378" y="124"/>
                                </a:cubicBezTo>
                                <a:close/>
                                <a:moveTo>
                                  <a:pt x="193" y="70"/>
                                </a:moveTo>
                                <a:lnTo>
                                  <a:pt x="86" y="39"/>
                                </a:lnTo>
                                <a:cubicBezTo>
                                  <a:pt x="82" y="38"/>
                                  <a:pt x="79" y="33"/>
                                  <a:pt x="80" y="29"/>
                                </a:cubicBezTo>
                                <a:cubicBezTo>
                                  <a:pt x="82" y="25"/>
                                  <a:pt x="86" y="22"/>
                                  <a:pt x="90" y="24"/>
                                </a:cubicBezTo>
                                <a:lnTo>
                                  <a:pt x="198" y="55"/>
                                </a:lnTo>
                                <a:cubicBezTo>
                                  <a:pt x="202" y="56"/>
                                  <a:pt x="204" y="60"/>
                                  <a:pt x="203" y="65"/>
                                </a:cubicBezTo>
                                <a:cubicBezTo>
                                  <a:pt x="202" y="69"/>
                                  <a:pt x="198" y="71"/>
                                  <a:pt x="193" y="70"/>
                                </a:cubicBezTo>
                                <a:close/>
                                <a:moveTo>
                                  <a:pt x="9" y="17"/>
                                </a:moveTo>
                                <a:lnTo>
                                  <a:pt x="7" y="16"/>
                                </a:lnTo>
                                <a:cubicBezTo>
                                  <a:pt x="3" y="15"/>
                                  <a:pt x="0" y="11"/>
                                  <a:pt x="2" y="6"/>
                                </a:cubicBezTo>
                                <a:cubicBezTo>
                                  <a:pt x="3" y="2"/>
                                  <a:pt x="7" y="0"/>
                                  <a:pt x="12" y="1"/>
                                </a:cubicBezTo>
                                <a:lnTo>
                                  <a:pt x="13" y="1"/>
                                </a:lnTo>
                                <a:cubicBezTo>
                                  <a:pt x="18" y="3"/>
                                  <a:pt x="20" y="7"/>
                                  <a:pt x="19" y="11"/>
                                </a:cubicBezTo>
                                <a:cubicBezTo>
                                  <a:pt x="18" y="16"/>
                                  <a:pt x="13" y="18"/>
                                  <a:pt x="9" y="17"/>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2141" name="Freeform 85"/>
                        <wps:cNvSpPr>
                          <a:spLocks/>
                        </wps:cNvSpPr>
                        <wps:spPr bwMode="auto">
                          <a:xfrm>
                            <a:off x="4633595" y="2313305"/>
                            <a:ext cx="171450" cy="263525"/>
                          </a:xfrm>
                          <a:custGeom>
                            <a:avLst/>
                            <a:gdLst>
                              <a:gd name="T0" fmla="*/ 0 w 270"/>
                              <a:gd name="T1" fmla="*/ 415 h 415"/>
                              <a:gd name="T2" fmla="*/ 135 w 270"/>
                              <a:gd name="T3" fmla="*/ 0 h 415"/>
                              <a:gd name="T4" fmla="*/ 270 w 270"/>
                              <a:gd name="T5" fmla="*/ 415 h 415"/>
                              <a:gd name="T6" fmla="*/ 0 w 270"/>
                              <a:gd name="T7" fmla="*/ 415 h 415"/>
                            </a:gdLst>
                            <a:ahLst/>
                            <a:cxnLst>
                              <a:cxn ang="0">
                                <a:pos x="T0" y="T1"/>
                              </a:cxn>
                              <a:cxn ang="0">
                                <a:pos x="T2" y="T3"/>
                              </a:cxn>
                              <a:cxn ang="0">
                                <a:pos x="T4" y="T5"/>
                              </a:cxn>
                              <a:cxn ang="0">
                                <a:pos x="T6" y="T7"/>
                              </a:cxn>
                            </a:cxnLst>
                            <a:rect l="0" t="0" r="r" b="b"/>
                            <a:pathLst>
                              <a:path w="270" h="415">
                                <a:moveTo>
                                  <a:pt x="0" y="415"/>
                                </a:moveTo>
                                <a:lnTo>
                                  <a:pt x="135" y="0"/>
                                </a:lnTo>
                                <a:lnTo>
                                  <a:pt x="270" y="415"/>
                                </a:lnTo>
                                <a:lnTo>
                                  <a:pt x="0"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86"/>
                        <wps:cNvSpPr>
                          <a:spLocks/>
                        </wps:cNvSpPr>
                        <wps:spPr bwMode="auto">
                          <a:xfrm>
                            <a:off x="4633595" y="2313305"/>
                            <a:ext cx="171450" cy="263525"/>
                          </a:xfrm>
                          <a:custGeom>
                            <a:avLst/>
                            <a:gdLst>
                              <a:gd name="T0" fmla="*/ 0 w 270"/>
                              <a:gd name="T1" fmla="*/ 415 h 415"/>
                              <a:gd name="T2" fmla="*/ 135 w 270"/>
                              <a:gd name="T3" fmla="*/ 0 h 415"/>
                              <a:gd name="T4" fmla="*/ 270 w 270"/>
                              <a:gd name="T5" fmla="*/ 415 h 415"/>
                              <a:gd name="T6" fmla="*/ 0 w 270"/>
                              <a:gd name="T7" fmla="*/ 415 h 415"/>
                            </a:gdLst>
                            <a:ahLst/>
                            <a:cxnLst>
                              <a:cxn ang="0">
                                <a:pos x="T0" y="T1"/>
                              </a:cxn>
                              <a:cxn ang="0">
                                <a:pos x="T2" y="T3"/>
                              </a:cxn>
                              <a:cxn ang="0">
                                <a:pos x="T4" y="T5"/>
                              </a:cxn>
                              <a:cxn ang="0">
                                <a:pos x="T6" y="T7"/>
                              </a:cxn>
                            </a:cxnLst>
                            <a:rect l="0" t="0" r="r" b="b"/>
                            <a:pathLst>
                              <a:path w="270" h="415">
                                <a:moveTo>
                                  <a:pt x="0" y="415"/>
                                </a:moveTo>
                                <a:lnTo>
                                  <a:pt x="135" y="0"/>
                                </a:lnTo>
                                <a:lnTo>
                                  <a:pt x="270" y="415"/>
                                </a:lnTo>
                                <a:lnTo>
                                  <a:pt x="0" y="415"/>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87"/>
                        <wps:cNvSpPr>
                          <a:spLocks/>
                        </wps:cNvSpPr>
                        <wps:spPr bwMode="auto">
                          <a:xfrm>
                            <a:off x="4623435" y="2163445"/>
                            <a:ext cx="100330" cy="287655"/>
                          </a:xfrm>
                          <a:custGeom>
                            <a:avLst/>
                            <a:gdLst>
                              <a:gd name="T0" fmla="*/ 0 w 158"/>
                              <a:gd name="T1" fmla="*/ 453 h 453"/>
                              <a:gd name="T2" fmla="*/ 54 w 158"/>
                              <a:gd name="T3" fmla="*/ 410 h 453"/>
                              <a:gd name="T4" fmla="*/ 72 w 158"/>
                              <a:gd name="T5" fmla="*/ 390 h 453"/>
                              <a:gd name="T6" fmla="*/ 132 w 158"/>
                              <a:gd name="T7" fmla="*/ 292 h 453"/>
                              <a:gd name="T8" fmla="*/ 158 w 158"/>
                              <a:gd name="T9" fmla="*/ 169 h 453"/>
                              <a:gd name="T10" fmla="*/ 117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0" y="453"/>
                                </a:moveTo>
                                <a:cubicBezTo>
                                  <a:pt x="29" y="432"/>
                                  <a:pt x="43" y="420"/>
                                  <a:pt x="54" y="410"/>
                                </a:cubicBezTo>
                                <a:cubicBezTo>
                                  <a:pt x="60" y="403"/>
                                  <a:pt x="65" y="398"/>
                                  <a:pt x="72" y="390"/>
                                </a:cubicBezTo>
                                <a:cubicBezTo>
                                  <a:pt x="88" y="369"/>
                                  <a:pt x="114" y="330"/>
                                  <a:pt x="132" y="292"/>
                                </a:cubicBezTo>
                                <a:cubicBezTo>
                                  <a:pt x="148" y="237"/>
                                  <a:pt x="157" y="205"/>
                                  <a:pt x="158" y="169"/>
                                </a:cubicBezTo>
                                <a:cubicBezTo>
                                  <a:pt x="158" y="117"/>
                                  <a:pt x="141" y="57"/>
                                  <a:pt x="117"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Rectangle 88"/>
                        <wps:cNvSpPr>
                          <a:spLocks noChangeArrowheads="1"/>
                        </wps:cNvSpPr>
                        <wps:spPr bwMode="auto">
                          <a:xfrm rot="893403">
                            <a:off x="3408046" y="2015813"/>
                            <a:ext cx="54737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519C5" w:rsidRDefault="001B3A69" w:rsidP="00327D4F">
                              <w:pPr>
                                <w:rPr>
                                  <w:sz w:val="22"/>
                                  <w:szCs w:val="22"/>
                                </w:rPr>
                              </w:pPr>
                              <w:r w:rsidRPr="005519C5">
                                <w:rPr>
                                  <w:color w:val="000000"/>
                                  <w:sz w:val="22"/>
                                  <w:szCs w:val="22"/>
                                </w:rPr>
                                <w:t>Liaison C</w:t>
                              </w:r>
                            </w:p>
                          </w:txbxContent>
                        </wps:txbx>
                        <wps:bodyPr rot="0" vert="horz" wrap="none" lIns="0" tIns="0" rIns="0" bIns="0" anchor="t" anchorCtr="0">
                          <a:spAutoFit/>
                        </wps:bodyPr>
                      </wps:wsp>
                      <wps:wsp>
                        <wps:cNvPr id="2145" name="Rectangle 94"/>
                        <wps:cNvSpPr>
                          <a:spLocks noChangeArrowheads="1"/>
                        </wps:cNvSpPr>
                        <wps:spPr bwMode="auto">
                          <a:xfrm>
                            <a:off x="2225040" y="630555"/>
                            <a:ext cx="53022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519C5" w:rsidRDefault="001B3A69" w:rsidP="00CE7536">
                              <w:pPr>
                                <w:pStyle w:val="Figure"/>
                              </w:pPr>
                              <w:r w:rsidRPr="00CE7536">
                                <w:rPr>
                                  <w:caps w:val="0"/>
                                  <w:sz w:val="22"/>
                                  <w:szCs w:val="24"/>
                                </w:rPr>
                                <w:t xml:space="preserve">Liaison </w:t>
                              </w:r>
                              <w:r w:rsidRPr="005519C5">
                                <w:t>B</w:t>
                              </w:r>
                            </w:p>
                          </w:txbxContent>
                        </wps:txbx>
                        <wps:bodyPr rot="0" vert="horz" wrap="none" lIns="0" tIns="0" rIns="0" bIns="0" anchor="t" anchorCtr="0">
                          <a:spAutoFit/>
                        </wps:bodyPr>
                      </wps:wsp>
                      <wps:wsp>
                        <wps:cNvPr id="2146" name="Freeform 95"/>
                        <wps:cNvSpPr>
                          <a:spLocks/>
                        </wps:cNvSpPr>
                        <wps:spPr bwMode="auto">
                          <a:xfrm>
                            <a:off x="1765935" y="172720"/>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96"/>
                        <wps:cNvSpPr>
                          <a:spLocks/>
                        </wps:cNvSpPr>
                        <wps:spPr bwMode="auto">
                          <a:xfrm>
                            <a:off x="1765935" y="172720"/>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97"/>
                        <wps:cNvSpPr>
                          <a:spLocks/>
                        </wps:cNvSpPr>
                        <wps:spPr bwMode="auto">
                          <a:xfrm>
                            <a:off x="1847215" y="22225"/>
                            <a:ext cx="99695" cy="287655"/>
                          </a:xfrm>
                          <a:custGeom>
                            <a:avLst/>
                            <a:gdLst>
                              <a:gd name="T0" fmla="*/ 157 w 157"/>
                              <a:gd name="T1" fmla="*/ 453 h 453"/>
                              <a:gd name="T2" fmla="*/ 104 w 157"/>
                              <a:gd name="T3" fmla="*/ 409 h 453"/>
                              <a:gd name="T4" fmla="*/ 87 w 157"/>
                              <a:gd name="T5" fmla="*/ 390 h 453"/>
                              <a:gd name="T6" fmla="*/ 26 w 157"/>
                              <a:gd name="T7" fmla="*/ 291 h 453"/>
                              <a:gd name="T8" fmla="*/ 1 w 157"/>
                              <a:gd name="T9" fmla="*/ 169 h 453"/>
                              <a:gd name="T10" fmla="*/ 40 w 157"/>
                              <a:gd name="T11" fmla="*/ 0 h 453"/>
                            </a:gdLst>
                            <a:ahLst/>
                            <a:cxnLst>
                              <a:cxn ang="0">
                                <a:pos x="T0" y="T1"/>
                              </a:cxn>
                              <a:cxn ang="0">
                                <a:pos x="T2" y="T3"/>
                              </a:cxn>
                              <a:cxn ang="0">
                                <a:pos x="T4" y="T5"/>
                              </a:cxn>
                              <a:cxn ang="0">
                                <a:pos x="T6" y="T7"/>
                              </a:cxn>
                              <a:cxn ang="0">
                                <a:pos x="T8" y="T9"/>
                              </a:cxn>
                              <a:cxn ang="0">
                                <a:pos x="T10" y="T11"/>
                              </a:cxn>
                            </a:cxnLst>
                            <a:rect l="0" t="0" r="r" b="b"/>
                            <a:pathLst>
                              <a:path w="157" h="453">
                                <a:moveTo>
                                  <a:pt x="157" y="453"/>
                                </a:moveTo>
                                <a:cubicBezTo>
                                  <a:pt x="128" y="431"/>
                                  <a:pt x="115" y="420"/>
                                  <a:pt x="104" y="409"/>
                                </a:cubicBezTo>
                                <a:cubicBezTo>
                                  <a:pt x="98" y="404"/>
                                  <a:pt x="92" y="398"/>
                                  <a:pt x="87" y="390"/>
                                </a:cubicBezTo>
                                <a:cubicBezTo>
                                  <a:pt x="69" y="368"/>
                                  <a:pt x="45" y="331"/>
                                  <a:pt x="26" y="291"/>
                                </a:cubicBezTo>
                                <a:cubicBezTo>
                                  <a:pt x="9" y="237"/>
                                  <a:pt x="1" y="205"/>
                                  <a:pt x="1" y="169"/>
                                </a:cubicBezTo>
                                <a:cubicBezTo>
                                  <a:pt x="0" y="117"/>
                                  <a:pt x="16" y="56"/>
                                  <a:pt x="40"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98"/>
                        <wps:cNvSpPr>
                          <a:spLocks noEditPoints="1"/>
                        </wps:cNvSpPr>
                        <wps:spPr bwMode="auto">
                          <a:xfrm>
                            <a:off x="1852930" y="182245"/>
                            <a:ext cx="1252855" cy="2789555"/>
                          </a:xfrm>
                          <a:custGeom>
                            <a:avLst/>
                            <a:gdLst>
                              <a:gd name="T0" fmla="*/ 2047 w 2105"/>
                              <a:gd name="T1" fmla="*/ 4557 h 4676"/>
                              <a:gd name="T2" fmla="*/ 2099 w 2105"/>
                              <a:gd name="T3" fmla="*/ 4674 h 4676"/>
                              <a:gd name="T4" fmla="*/ 1964 w 2105"/>
                              <a:gd name="T5" fmla="*/ 4393 h 4676"/>
                              <a:gd name="T6" fmla="*/ 2025 w 2105"/>
                              <a:gd name="T7" fmla="*/ 4488 h 4676"/>
                              <a:gd name="T8" fmla="*/ 1932 w 2105"/>
                              <a:gd name="T9" fmla="*/ 4320 h 4676"/>
                              <a:gd name="T10" fmla="*/ 1900 w 2105"/>
                              <a:gd name="T11" fmla="*/ 4211 h 4676"/>
                              <a:gd name="T12" fmla="*/ 1932 w 2105"/>
                              <a:gd name="T13" fmla="*/ 4320 h 4676"/>
                              <a:gd name="T14" fmla="*/ 1811 w 2105"/>
                              <a:gd name="T15" fmla="*/ 4032 h 4676"/>
                              <a:gd name="T16" fmla="*/ 1864 w 2105"/>
                              <a:gd name="T17" fmla="*/ 4148 h 4676"/>
                              <a:gd name="T18" fmla="*/ 1729 w 2105"/>
                              <a:gd name="T19" fmla="*/ 3867 h 4676"/>
                              <a:gd name="T20" fmla="*/ 1789 w 2105"/>
                              <a:gd name="T21" fmla="*/ 3963 h 4676"/>
                              <a:gd name="T22" fmla="*/ 1696 w 2105"/>
                              <a:gd name="T23" fmla="*/ 3794 h 4676"/>
                              <a:gd name="T24" fmla="*/ 1665 w 2105"/>
                              <a:gd name="T25" fmla="*/ 3685 h 4676"/>
                              <a:gd name="T26" fmla="*/ 1696 w 2105"/>
                              <a:gd name="T27" fmla="*/ 3794 h 4676"/>
                              <a:gd name="T28" fmla="*/ 1576 w 2105"/>
                              <a:gd name="T29" fmla="*/ 3506 h 4676"/>
                              <a:gd name="T30" fmla="*/ 1628 w 2105"/>
                              <a:gd name="T31" fmla="*/ 3623 h 4676"/>
                              <a:gd name="T32" fmla="*/ 1493 w 2105"/>
                              <a:gd name="T33" fmla="*/ 3341 h 4676"/>
                              <a:gd name="T34" fmla="*/ 1554 w 2105"/>
                              <a:gd name="T35" fmla="*/ 3437 h 4676"/>
                              <a:gd name="T36" fmla="*/ 1461 w 2105"/>
                              <a:gd name="T37" fmla="*/ 3268 h 4676"/>
                              <a:gd name="T38" fmla="*/ 1429 w 2105"/>
                              <a:gd name="T39" fmla="*/ 3160 h 4676"/>
                              <a:gd name="T40" fmla="*/ 1461 w 2105"/>
                              <a:gd name="T41" fmla="*/ 3268 h 4676"/>
                              <a:gd name="T42" fmla="*/ 1340 w 2105"/>
                              <a:gd name="T43" fmla="*/ 2980 h 4676"/>
                              <a:gd name="T44" fmla="*/ 1393 w 2105"/>
                              <a:gd name="T45" fmla="*/ 3097 h 4676"/>
                              <a:gd name="T46" fmla="*/ 1258 w 2105"/>
                              <a:gd name="T47" fmla="*/ 2816 h 4676"/>
                              <a:gd name="T48" fmla="*/ 1318 w 2105"/>
                              <a:gd name="T49" fmla="*/ 2911 h 4676"/>
                              <a:gd name="T50" fmla="*/ 1225 w 2105"/>
                              <a:gd name="T51" fmla="*/ 2743 h 4676"/>
                              <a:gd name="T52" fmla="*/ 1194 w 2105"/>
                              <a:gd name="T53" fmla="*/ 2634 h 4676"/>
                              <a:gd name="T54" fmla="*/ 1225 w 2105"/>
                              <a:gd name="T55" fmla="*/ 2743 h 4676"/>
                              <a:gd name="T56" fmla="*/ 1105 w 2105"/>
                              <a:gd name="T57" fmla="*/ 2455 h 4676"/>
                              <a:gd name="T58" fmla="*/ 1157 w 2105"/>
                              <a:gd name="T59" fmla="*/ 2572 h 4676"/>
                              <a:gd name="T60" fmla="*/ 1022 w 2105"/>
                              <a:gd name="T61" fmla="*/ 2290 h 4676"/>
                              <a:gd name="T62" fmla="*/ 1083 w 2105"/>
                              <a:gd name="T63" fmla="*/ 2386 h 4676"/>
                              <a:gd name="T64" fmla="*/ 990 w 2105"/>
                              <a:gd name="T65" fmla="*/ 2217 h 4676"/>
                              <a:gd name="T66" fmla="*/ 958 w 2105"/>
                              <a:gd name="T67" fmla="*/ 2108 h 4676"/>
                              <a:gd name="T68" fmla="*/ 990 w 2105"/>
                              <a:gd name="T69" fmla="*/ 2217 h 4676"/>
                              <a:gd name="T70" fmla="*/ 869 w 2105"/>
                              <a:gd name="T71" fmla="*/ 1929 h 4676"/>
                              <a:gd name="T72" fmla="*/ 922 w 2105"/>
                              <a:gd name="T73" fmla="*/ 2046 h 4676"/>
                              <a:gd name="T74" fmla="*/ 787 w 2105"/>
                              <a:gd name="T75" fmla="*/ 1764 h 4676"/>
                              <a:gd name="T76" fmla="*/ 847 w 2105"/>
                              <a:gd name="T77" fmla="*/ 1860 h 4676"/>
                              <a:gd name="T78" fmla="*/ 754 w 2105"/>
                              <a:gd name="T79" fmla="*/ 1691 h 4676"/>
                              <a:gd name="T80" fmla="*/ 723 w 2105"/>
                              <a:gd name="T81" fmla="*/ 1583 h 4676"/>
                              <a:gd name="T82" fmla="*/ 754 w 2105"/>
                              <a:gd name="T83" fmla="*/ 1691 h 4676"/>
                              <a:gd name="T84" fmla="*/ 634 w 2105"/>
                              <a:gd name="T85" fmla="*/ 1403 h 4676"/>
                              <a:gd name="T86" fmla="*/ 686 w 2105"/>
                              <a:gd name="T87" fmla="*/ 1520 h 4676"/>
                              <a:gd name="T88" fmla="*/ 551 w 2105"/>
                              <a:gd name="T89" fmla="*/ 1239 h 4676"/>
                              <a:gd name="T90" fmla="*/ 612 w 2105"/>
                              <a:gd name="T91" fmla="*/ 1334 h 4676"/>
                              <a:gd name="T92" fmla="*/ 519 w 2105"/>
                              <a:gd name="T93" fmla="*/ 1166 h 4676"/>
                              <a:gd name="T94" fmla="*/ 487 w 2105"/>
                              <a:gd name="T95" fmla="*/ 1057 h 4676"/>
                              <a:gd name="T96" fmla="*/ 519 w 2105"/>
                              <a:gd name="T97" fmla="*/ 1166 h 4676"/>
                              <a:gd name="T98" fmla="*/ 398 w 2105"/>
                              <a:gd name="T99" fmla="*/ 878 h 4676"/>
                              <a:gd name="T100" fmla="*/ 451 w 2105"/>
                              <a:gd name="T101" fmla="*/ 995 h 4676"/>
                              <a:gd name="T102" fmla="*/ 316 w 2105"/>
                              <a:gd name="T103" fmla="*/ 713 h 4676"/>
                              <a:gd name="T104" fmla="*/ 376 w 2105"/>
                              <a:gd name="T105" fmla="*/ 809 h 4676"/>
                              <a:gd name="T106" fmla="*/ 283 w 2105"/>
                              <a:gd name="T107" fmla="*/ 640 h 4676"/>
                              <a:gd name="T108" fmla="*/ 252 w 2105"/>
                              <a:gd name="T109" fmla="*/ 531 h 4676"/>
                              <a:gd name="T110" fmla="*/ 283 w 2105"/>
                              <a:gd name="T111" fmla="*/ 640 h 4676"/>
                              <a:gd name="T112" fmla="*/ 163 w 2105"/>
                              <a:gd name="T113" fmla="*/ 352 h 4676"/>
                              <a:gd name="T114" fmla="*/ 215 w 2105"/>
                              <a:gd name="T115" fmla="*/ 469 h 4676"/>
                              <a:gd name="T116" fmla="*/ 80 w 2105"/>
                              <a:gd name="T117" fmla="*/ 187 h 4676"/>
                              <a:gd name="T118" fmla="*/ 141 w 2105"/>
                              <a:gd name="T119" fmla="*/ 283 h 4676"/>
                              <a:gd name="T120" fmla="*/ 48 w 2105"/>
                              <a:gd name="T121" fmla="*/ 114 h 4676"/>
                              <a:gd name="T122" fmla="*/ 16 w 2105"/>
                              <a:gd name="T123" fmla="*/ 6 h 4676"/>
                              <a:gd name="T124" fmla="*/ 48 w 2105"/>
                              <a:gd name="T125" fmla="*/ 114 h 4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05" h="4676">
                                <a:moveTo>
                                  <a:pt x="2089" y="4670"/>
                                </a:moveTo>
                                <a:lnTo>
                                  <a:pt x="2043" y="4568"/>
                                </a:lnTo>
                                <a:cubicBezTo>
                                  <a:pt x="2041" y="4564"/>
                                  <a:pt x="2043" y="4559"/>
                                  <a:pt x="2047" y="4557"/>
                                </a:cubicBezTo>
                                <a:cubicBezTo>
                                  <a:pt x="2051" y="4556"/>
                                  <a:pt x="2056" y="4557"/>
                                  <a:pt x="2057" y="4561"/>
                                </a:cubicBezTo>
                                <a:lnTo>
                                  <a:pt x="2103" y="4664"/>
                                </a:lnTo>
                                <a:cubicBezTo>
                                  <a:pt x="2105" y="4668"/>
                                  <a:pt x="2103" y="4672"/>
                                  <a:pt x="2099" y="4674"/>
                                </a:cubicBezTo>
                                <a:cubicBezTo>
                                  <a:pt x="2095" y="4676"/>
                                  <a:pt x="2090" y="4674"/>
                                  <a:pt x="2089" y="4670"/>
                                </a:cubicBezTo>
                                <a:close/>
                                <a:moveTo>
                                  <a:pt x="2010" y="4495"/>
                                </a:moveTo>
                                <a:lnTo>
                                  <a:pt x="1964" y="4393"/>
                                </a:lnTo>
                                <a:cubicBezTo>
                                  <a:pt x="1963" y="4389"/>
                                  <a:pt x="1964" y="4384"/>
                                  <a:pt x="1968" y="4382"/>
                                </a:cubicBezTo>
                                <a:cubicBezTo>
                                  <a:pt x="1972" y="4380"/>
                                  <a:pt x="1977" y="4382"/>
                                  <a:pt x="1979" y="4386"/>
                                </a:cubicBezTo>
                                <a:lnTo>
                                  <a:pt x="2025" y="4488"/>
                                </a:lnTo>
                                <a:cubicBezTo>
                                  <a:pt x="2027" y="4492"/>
                                  <a:pt x="2025" y="4497"/>
                                  <a:pt x="2021" y="4499"/>
                                </a:cubicBezTo>
                                <a:cubicBezTo>
                                  <a:pt x="2017" y="4501"/>
                                  <a:pt x="2012" y="4499"/>
                                  <a:pt x="2010" y="4495"/>
                                </a:cubicBezTo>
                                <a:close/>
                                <a:moveTo>
                                  <a:pt x="1932" y="4320"/>
                                </a:moveTo>
                                <a:lnTo>
                                  <a:pt x="1886" y="4217"/>
                                </a:lnTo>
                                <a:cubicBezTo>
                                  <a:pt x="1884" y="4213"/>
                                  <a:pt x="1886" y="4209"/>
                                  <a:pt x="1890" y="4207"/>
                                </a:cubicBezTo>
                                <a:cubicBezTo>
                                  <a:pt x="1894" y="4205"/>
                                  <a:pt x="1899" y="4207"/>
                                  <a:pt x="1900" y="4211"/>
                                </a:cubicBezTo>
                                <a:lnTo>
                                  <a:pt x="1946" y="4313"/>
                                </a:lnTo>
                                <a:cubicBezTo>
                                  <a:pt x="1948" y="4317"/>
                                  <a:pt x="1946" y="4322"/>
                                  <a:pt x="1942" y="4324"/>
                                </a:cubicBezTo>
                                <a:cubicBezTo>
                                  <a:pt x="1938" y="4325"/>
                                  <a:pt x="1933" y="4324"/>
                                  <a:pt x="1932" y="4320"/>
                                </a:cubicBezTo>
                                <a:close/>
                                <a:moveTo>
                                  <a:pt x="1853" y="4144"/>
                                </a:moveTo>
                                <a:lnTo>
                                  <a:pt x="1807" y="4042"/>
                                </a:lnTo>
                                <a:cubicBezTo>
                                  <a:pt x="1806" y="4038"/>
                                  <a:pt x="1807" y="4033"/>
                                  <a:pt x="1811" y="4032"/>
                                </a:cubicBezTo>
                                <a:cubicBezTo>
                                  <a:pt x="1815" y="4030"/>
                                  <a:pt x="1820" y="4032"/>
                                  <a:pt x="1822" y="4036"/>
                                </a:cubicBezTo>
                                <a:lnTo>
                                  <a:pt x="1868" y="4138"/>
                                </a:lnTo>
                                <a:cubicBezTo>
                                  <a:pt x="1870" y="4142"/>
                                  <a:pt x="1868" y="4147"/>
                                  <a:pt x="1864" y="4148"/>
                                </a:cubicBezTo>
                                <a:cubicBezTo>
                                  <a:pt x="1860" y="4150"/>
                                  <a:pt x="1855" y="4148"/>
                                  <a:pt x="1853" y="4144"/>
                                </a:cubicBezTo>
                                <a:close/>
                                <a:moveTo>
                                  <a:pt x="1775" y="3969"/>
                                </a:moveTo>
                                <a:lnTo>
                                  <a:pt x="1729" y="3867"/>
                                </a:lnTo>
                                <a:cubicBezTo>
                                  <a:pt x="1727" y="3863"/>
                                  <a:pt x="1729" y="3858"/>
                                  <a:pt x="1733" y="3856"/>
                                </a:cubicBezTo>
                                <a:cubicBezTo>
                                  <a:pt x="1737" y="3855"/>
                                  <a:pt x="1742" y="3856"/>
                                  <a:pt x="1743" y="3860"/>
                                </a:cubicBezTo>
                                <a:lnTo>
                                  <a:pt x="1789" y="3963"/>
                                </a:lnTo>
                                <a:cubicBezTo>
                                  <a:pt x="1791" y="3967"/>
                                  <a:pt x="1789" y="3971"/>
                                  <a:pt x="1785" y="3973"/>
                                </a:cubicBezTo>
                                <a:cubicBezTo>
                                  <a:pt x="1781" y="3975"/>
                                  <a:pt x="1776" y="3973"/>
                                  <a:pt x="1775" y="3969"/>
                                </a:cubicBezTo>
                                <a:close/>
                                <a:moveTo>
                                  <a:pt x="1696" y="3794"/>
                                </a:moveTo>
                                <a:lnTo>
                                  <a:pt x="1650" y="3692"/>
                                </a:lnTo>
                                <a:cubicBezTo>
                                  <a:pt x="1649" y="3688"/>
                                  <a:pt x="1650" y="3683"/>
                                  <a:pt x="1654" y="3681"/>
                                </a:cubicBezTo>
                                <a:cubicBezTo>
                                  <a:pt x="1658" y="3679"/>
                                  <a:pt x="1663" y="3681"/>
                                  <a:pt x="1665" y="3685"/>
                                </a:cubicBezTo>
                                <a:lnTo>
                                  <a:pt x="1711" y="3787"/>
                                </a:lnTo>
                                <a:cubicBezTo>
                                  <a:pt x="1713" y="3791"/>
                                  <a:pt x="1711" y="3796"/>
                                  <a:pt x="1707" y="3798"/>
                                </a:cubicBezTo>
                                <a:cubicBezTo>
                                  <a:pt x="1703" y="3800"/>
                                  <a:pt x="1698" y="3798"/>
                                  <a:pt x="1696" y="3794"/>
                                </a:cubicBezTo>
                                <a:close/>
                                <a:moveTo>
                                  <a:pt x="1618" y="3619"/>
                                </a:moveTo>
                                <a:lnTo>
                                  <a:pt x="1572" y="3517"/>
                                </a:lnTo>
                                <a:cubicBezTo>
                                  <a:pt x="1570" y="3513"/>
                                  <a:pt x="1572" y="3508"/>
                                  <a:pt x="1576" y="3506"/>
                                </a:cubicBezTo>
                                <a:cubicBezTo>
                                  <a:pt x="1580" y="3504"/>
                                  <a:pt x="1585" y="3506"/>
                                  <a:pt x="1586" y="3510"/>
                                </a:cubicBezTo>
                                <a:lnTo>
                                  <a:pt x="1632" y="3612"/>
                                </a:lnTo>
                                <a:cubicBezTo>
                                  <a:pt x="1634" y="3616"/>
                                  <a:pt x="1632" y="3621"/>
                                  <a:pt x="1628" y="3623"/>
                                </a:cubicBezTo>
                                <a:cubicBezTo>
                                  <a:pt x="1624" y="3625"/>
                                  <a:pt x="1619" y="3623"/>
                                  <a:pt x="1618" y="3619"/>
                                </a:cubicBezTo>
                                <a:close/>
                                <a:moveTo>
                                  <a:pt x="1539" y="3444"/>
                                </a:moveTo>
                                <a:lnTo>
                                  <a:pt x="1493" y="3341"/>
                                </a:lnTo>
                                <a:cubicBezTo>
                                  <a:pt x="1492" y="3337"/>
                                  <a:pt x="1493" y="3333"/>
                                  <a:pt x="1497" y="3331"/>
                                </a:cubicBezTo>
                                <a:cubicBezTo>
                                  <a:pt x="1501" y="3329"/>
                                  <a:pt x="1506" y="3331"/>
                                  <a:pt x="1508" y="3335"/>
                                </a:cubicBezTo>
                                <a:lnTo>
                                  <a:pt x="1554" y="3437"/>
                                </a:lnTo>
                                <a:cubicBezTo>
                                  <a:pt x="1556" y="3441"/>
                                  <a:pt x="1554" y="3446"/>
                                  <a:pt x="1550" y="3448"/>
                                </a:cubicBezTo>
                                <a:cubicBezTo>
                                  <a:pt x="1546" y="3449"/>
                                  <a:pt x="1541" y="3448"/>
                                  <a:pt x="1539" y="3444"/>
                                </a:cubicBezTo>
                                <a:close/>
                                <a:moveTo>
                                  <a:pt x="1461" y="3268"/>
                                </a:moveTo>
                                <a:lnTo>
                                  <a:pt x="1415" y="3166"/>
                                </a:lnTo>
                                <a:cubicBezTo>
                                  <a:pt x="1413" y="3162"/>
                                  <a:pt x="1415" y="3157"/>
                                  <a:pt x="1419" y="3156"/>
                                </a:cubicBezTo>
                                <a:cubicBezTo>
                                  <a:pt x="1423" y="3154"/>
                                  <a:pt x="1428" y="3156"/>
                                  <a:pt x="1429" y="3160"/>
                                </a:cubicBezTo>
                                <a:lnTo>
                                  <a:pt x="1475" y="3262"/>
                                </a:lnTo>
                                <a:cubicBezTo>
                                  <a:pt x="1477" y="3266"/>
                                  <a:pt x="1475" y="3271"/>
                                  <a:pt x="1471" y="3272"/>
                                </a:cubicBezTo>
                                <a:cubicBezTo>
                                  <a:pt x="1467" y="3274"/>
                                  <a:pt x="1462" y="3272"/>
                                  <a:pt x="1461" y="3268"/>
                                </a:cubicBezTo>
                                <a:close/>
                                <a:moveTo>
                                  <a:pt x="1382" y="3093"/>
                                </a:moveTo>
                                <a:lnTo>
                                  <a:pt x="1336" y="2991"/>
                                </a:lnTo>
                                <a:cubicBezTo>
                                  <a:pt x="1335" y="2987"/>
                                  <a:pt x="1336" y="2982"/>
                                  <a:pt x="1340" y="2980"/>
                                </a:cubicBezTo>
                                <a:cubicBezTo>
                                  <a:pt x="1344" y="2979"/>
                                  <a:pt x="1349" y="2980"/>
                                  <a:pt x="1351" y="2984"/>
                                </a:cubicBezTo>
                                <a:lnTo>
                                  <a:pt x="1397" y="3087"/>
                                </a:lnTo>
                                <a:cubicBezTo>
                                  <a:pt x="1399" y="3091"/>
                                  <a:pt x="1397" y="3095"/>
                                  <a:pt x="1393" y="3097"/>
                                </a:cubicBezTo>
                                <a:cubicBezTo>
                                  <a:pt x="1389" y="3099"/>
                                  <a:pt x="1384" y="3097"/>
                                  <a:pt x="1382" y="3093"/>
                                </a:cubicBezTo>
                                <a:close/>
                                <a:moveTo>
                                  <a:pt x="1304" y="2918"/>
                                </a:moveTo>
                                <a:lnTo>
                                  <a:pt x="1258" y="2816"/>
                                </a:lnTo>
                                <a:cubicBezTo>
                                  <a:pt x="1256" y="2812"/>
                                  <a:pt x="1258" y="2807"/>
                                  <a:pt x="1262" y="2805"/>
                                </a:cubicBezTo>
                                <a:cubicBezTo>
                                  <a:pt x="1266" y="2803"/>
                                  <a:pt x="1271" y="2805"/>
                                  <a:pt x="1272" y="2809"/>
                                </a:cubicBezTo>
                                <a:lnTo>
                                  <a:pt x="1318" y="2911"/>
                                </a:lnTo>
                                <a:cubicBezTo>
                                  <a:pt x="1320" y="2915"/>
                                  <a:pt x="1318" y="2920"/>
                                  <a:pt x="1314" y="2922"/>
                                </a:cubicBezTo>
                                <a:cubicBezTo>
                                  <a:pt x="1310" y="2924"/>
                                  <a:pt x="1305" y="2922"/>
                                  <a:pt x="1304" y="2918"/>
                                </a:cubicBezTo>
                                <a:close/>
                                <a:moveTo>
                                  <a:pt x="1225" y="2743"/>
                                </a:moveTo>
                                <a:lnTo>
                                  <a:pt x="1179" y="2640"/>
                                </a:lnTo>
                                <a:cubicBezTo>
                                  <a:pt x="1178" y="2636"/>
                                  <a:pt x="1179" y="2632"/>
                                  <a:pt x="1183" y="2630"/>
                                </a:cubicBezTo>
                                <a:cubicBezTo>
                                  <a:pt x="1187" y="2628"/>
                                  <a:pt x="1192" y="2630"/>
                                  <a:pt x="1194" y="2634"/>
                                </a:cubicBezTo>
                                <a:lnTo>
                                  <a:pt x="1240" y="2736"/>
                                </a:lnTo>
                                <a:cubicBezTo>
                                  <a:pt x="1242" y="2740"/>
                                  <a:pt x="1240" y="2745"/>
                                  <a:pt x="1236" y="2747"/>
                                </a:cubicBezTo>
                                <a:cubicBezTo>
                                  <a:pt x="1232" y="2749"/>
                                  <a:pt x="1227" y="2747"/>
                                  <a:pt x="1225" y="2743"/>
                                </a:cubicBezTo>
                                <a:close/>
                                <a:moveTo>
                                  <a:pt x="1147" y="2567"/>
                                </a:moveTo>
                                <a:lnTo>
                                  <a:pt x="1101" y="2465"/>
                                </a:lnTo>
                                <a:cubicBezTo>
                                  <a:pt x="1099" y="2461"/>
                                  <a:pt x="1101" y="2456"/>
                                  <a:pt x="1105" y="2455"/>
                                </a:cubicBezTo>
                                <a:cubicBezTo>
                                  <a:pt x="1109" y="2453"/>
                                  <a:pt x="1114" y="2455"/>
                                  <a:pt x="1115" y="2459"/>
                                </a:cubicBezTo>
                                <a:lnTo>
                                  <a:pt x="1161" y="2561"/>
                                </a:lnTo>
                                <a:cubicBezTo>
                                  <a:pt x="1163" y="2565"/>
                                  <a:pt x="1161" y="2570"/>
                                  <a:pt x="1157" y="2572"/>
                                </a:cubicBezTo>
                                <a:cubicBezTo>
                                  <a:pt x="1153" y="2573"/>
                                  <a:pt x="1148" y="2572"/>
                                  <a:pt x="1147" y="2567"/>
                                </a:cubicBezTo>
                                <a:close/>
                                <a:moveTo>
                                  <a:pt x="1068" y="2392"/>
                                </a:moveTo>
                                <a:lnTo>
                                  <a:pt x="1022" y="2290"/>
                                </a:lnTo>
                                <a:cubicBezTo>
                                  <a:pt x="1021" y="2286"/>
                                  <a:pt x="1022" y="2281"/>
                                  <a:pt x="1026" y="2279"/>
                                </a:cubicBezTo>
                                <a:cubicBezTo>
                                  <a:pt x="1030" y="2278"/>
                                  <a:pt x="1035" y="2279"/>
                                  <a:pt x="1037" y="2284"/>
                                </a:cubicBezTo>
                                <a:lnTo>
                                  <a:pt x="1083" y="2386"/>
                                </a:lnTo>
                                <a:cubicBezTo>
                                  <a:pt x="1085" y="2390"/>
                                  <a:pt x="1083" y="2394"/>
                                  <a:pt x="1079" y="2396"/>
                                </a:cubicBezTo>
                                <a:cubicBezTo>
                                  <a:pt x="1075" y="2398"/>
                                  <a:pt x="1070" y="2396"/>
                                  <a:pt x="1068" y="2392"/>
                                </a:cubicBezTo>
                                <a:close/>
                                <a:moveTo>
                                  <a:pt x="990" y="2217"/>
                                </a:moveTo>
                                <a:lnTo>
                                  <a:pt x="944" y="2115"/>
                                </a:lnTo>
                                <a:cubicBezTo>
                                  <a:pt x="942" y="2111"/>
                                  <a:pt x="944" y="2106"/>
                                  <a:pt x="948" y="2104"/>
                                </a:cubicBezTo>
                                <a:cubicBezTo>
                                  <a:pt x="952" y="2102"/>
                                  <a:pt x="957" y="2104"/>
                                  <a:pt x="958" y="2108"/>
                                </a:cubicBezTo>
                                <a:lnTo>
                                  <a:pt x="1004" y="2210"/>
                                </a:lnTo>
                                <a:cubicBezTo>
                                  <a:pt x="1006" y="2215"/>
                                  <a:pt x="1004" y="2219"/>
                                  <a:pt x="1000" y="2221"/>
                                </a:cubicBezTo>
                                <a:cubicBezTo>
                                  <a:pt x="996" y="2223"/>
                                  <a:pt x="991" y="2221"/>
                                  <a:pt x="990" y="2217"/>
                                </a:cubicBezTo>
                                <a:close/>
                                <a:moveTo>
                                  <a:pt x="911" y="2042"/>
                                </a:moveTo>
                                <a:lnTo>
                                  <a:pt x="865" y="1940"/>
                                </a:lnTo>
                                <a:cubicBezTo>
                                  <a:pt x="864" y="1936"/>
                                  <a:pt x="865" y="1931"/>
                                  <a:pt x="869" y="1929"/>
                                </a:cubicBezTo>
                                <a:cubicBezTo>
                                  <a:pt x="873" y="1927"/>
                                  <a:pt x="878" y="1929"/>
                                  <a:pt x="880" y="1933"/>
                                </a:cubicBezTo>
                                <a:lnTo>
                                  <a:pt x="926" y="2035"/>
                                </a:lnTo>
                                <a:cubicBezTo>
                                  <a:pt x="928" y="2039"/>
                                  <a:pt x="926" y="2044"/>
                                  <a:pt x="922" y="2046"/>
                                </a:cubicBezTo>
                                <a:cubicBezTo>
                                  <a:pt x="918" y="2048"/>
                                  <a:pt x="913" y="2046"/>
                                  <a:pt x="911" y="2042"/>
                                </a:cubicBezTo>
                                <a:close/>
                                <a:moveTo>
                                  <a:pt x="833" y="1867"/>
                                </a:moveTo>
                                <a:lnTo>
                                  <a:pt x="787" y="1764"/>
                                </a:lnTo>
                                <a:cubicBezTo>
                                  <a:pt x="785" y="1760"/>
                                  <a:pt x="787" y="1756"/>
                                  <a:pt x="791" y="1754"/>
                                </a:cubicBezTo>
                                <a:cubicBezTo>
                                  <a:pt x="795" y="1752"/>
                                  <a:pt x="800" y="1754"/>
                                  <a:pt x="801" y="1758"/>
                                </a:cubicBezTo>
                                <a:lnTo>
                                  <a:pt x="847" y="1860"/>
                                </a:lnTo>
                                <a:cubicBezTo>
                                  <a:pt x="849" y="1864"/>
                                  <a:pt x="847" y="1869"/>
                                  <a:pt x="843" y="1871"/>
                                </a:cubicBezTo>
                                <a:cubicBezTo>
                                  <a:pt x="839" y="1872"/>
                                  <a:pt x="834" y="1871"/>
                                  <a:pt x="833" y="1867"/>
                                </a:cubicBezTo>
                                <a:close/>
                                <a:moveTo>
                                  <a:pt x="754" y="1691"/>
                                </a:moveTo>
                                <a:lnTo>
                                  <a:pt x="708" y="1589"/>
                                </a:lnTo>
                                <a:cubicBezTo>
                                  <a:pt x="707" y="1585"/>
                                  <a:pt x="708" y="1580"/>
                                  <a:pt x="712" y="1579"/>
                                </a:cubicBezTo>
                                <a:cubicBezTo>
                                  <a:pt x="716" y="1577"/>
                                  <a:pt x="721" y="1579"/>
                                  <a:pt x="723" y="1583"/>
                                </a:cubicBezTo>
                                <a:lnTo>
                                  <a:pt x="769" y="1685"/>
                                </a:lnTo>
                                <a:cubicBezTo>
                                  <a:pt x="771" y="1689"/>
                                  <a:pt x="769" y="1694"/>
                                  <a:pt x="765" y="1695"/>
                                </a:cubicBezTo>
                                <a:cubicBezTo>
                                  <a:pt x="761" y="1697"/>
                                  <a:pt x="756" y="1695"/>
                                  <a:pt x="754" y="1691"/>
                                </a:cubicBezTo>
                                <a:close/>
                                <a:moveTo>
                                  <a:pt x="676" y="1516"/>
                                </a:moveTo>
                                <a:lnTo>
                                  <a:pt x="630" y="1414"/>
                                </a:lnTo>
                                <a:cubicBezTo>
                                  <a:pt x="628" y="1410"/>
                                  <a:pt x="630" y="1405"/>
                                  <a:pt x="634" y="1403"/>
                                </a:cubicBezTo>
                                <a:cubicBezTo>
                                  <a:pt x="638" y="1402"/>
                                  <a:pt x="643" y="1403"/>
                                  <a:pt x="644" y="1407"/>
                                </a:cubicBezTo>
                                <a:lnTo>
                                  <a:pt x="690" y="1510"/>
                                </a:lnTo>
                                <a:cubicBezTo>
                                  <a:pt x="692" y="1514"/>
                                  <a:pt x="690" y="1518"/>
                                  <a:pt x="686" y="1520"/>
                                </a:cubicBezTo>
                                <a:cubicBezTo>
                                  <a:pt x="682" y="1522"/>
                                  <a:pt x="677" y="1520"/>
                                  <a:pt x="676" y="1516"/>
                                </a:cubicBezTo>
                                <a:close/>
                                <a:moveTo>
                                  <a:pt x="597" y="1341"/>
                                </a:moveTo>
                                <a:lnTo>
                                  <a:pt x="551" y="1239"/>
                                </a:lnTo>
                                <a:cubicBezTo>
                                  <a:pt x="550" y="1235"/>
                                  <a:pt x="551" y="1230"/>
                                  <a:pt x="555" y="1228"/>
                                </a:cubicBezTo>
                                <a:cubicBezTo>
                                  <a:pt x="559" y="1226"/>
                                  <a:pt x="564" y="1228"/>
                                  <a:pt x="566" y="1232"/>
                                </a:cubicBezTo>
                                <a:lnTo>
                                  <a:pt x="612" y="1334"/>
                                </a:lnTo>
                                <a:cubicBezTo>
                                  <a:pt x="614" y="1338"/>
                                  <a:pt x="612" y="1343"/>
                                  <a:pt x="608" y="1345"/>
                                </a:cubicBezTo>
                                <a:cubicBezTo>
                                  <a:pt x="604" y="1347"/>
                                  <a:pt x="599" y="1345"/>
                                  <a:pt x="597" y="1341"/>
                                </a:cubicBezTo>
                                <a:close/>
                                <a:moveTo>
                                  <a:pt x="519" y="1166"/>
                                </a:moveTo>
                                <a:lnTo>
                                  <a:pt x="473" y="1064"/>
                                </a:lnTo>
                                <a:cubicBezTo>
                                  <a:pt x="471" y="1059"/>
                                  <a:pt x="473" y="1055"/>
                                  <a:pt x="477" y="1053"/>
                                </a:cubicBezTo>
                                <a:cubicBezTo>
                                  <a:pt x="481" y="1051"/>
                                  <a:pt x="486" y="1053"/>
                                  <a:pt x="487" y="1057"/>
                                </a:cubicBezTo>
                                <a:lnTo>
                                  <a:pt x="533" y="1159"/>
                                </a:lnTo>
                                <a:cubicBezTo>
                                  <a:pt x="535" y="1163"/>
                                  <a:pt x="533" y="1168"/>
                                  <a:pt x="529" y="1170"/>
                                </a:cubicBezTo>
                                <a:cubicBezTo>
                                  <a:pt x="525" y="1172"/>
                                  <a:pt x="520" y="1170"/>
                                  <a:pt x="519" y="1166"/>
                                </a:cubicBezTo>
                                <a:close/>
                                <a:moveTo>
                                  <a:pt x="440" y="991"/>
                                </a:moveTo>
                                <a:lnTo>
                                  <a:pt x="394" y="888"/>
                                </a:lnTo>
                                <a:cubicBezTo>
                                  <a:pt x="393" y="884"/>
                                  <a:pt x="394" y="880"/>
                                  <a:pt x="398" y="878"/>
                                </a:cubicBezTo>
                                <a:cubicBezTo>
                                  <a:pt x="402" y="876"/>
                                  <a:pt x="407" y="878"/>
                                  <a:pt x="409" y="882"/>
                                </a:cubicBezTo>
                                <a:lnTo>
                                  <a:pt x="455" y="984"/>
                                </a:lnTo>
                                <a:cubicBezTo>
                                  <a:pt x="457" y="988"/>
                                  <a:pt x="455" y="993"/>
                                  <a:pt x="451" y="995"/>
                                </a:cubicBezTo>
                                <a:cubicBezTo>
                                  <a:pt x="447" y="996"/>
                                  <a:pt x="442" y="995"/>
                                  <a:pt x="440" y="991"/>
                                </a:cubicBezTo>
                                <a:close/>
                                <a:moveTo>
                                  <a:pt x="362" y="815"/>
                                </a:moveTo>
                                <a:lnTo>
                                  <a:pt x="316" y="713"/>
                                </a:lnTo>
                                <a:cubicBezTo>
                                  <a:pt x="314" y="709"/>
                                  <a:pt x="316" y="704"/>
                                  <a:pt x="320" y="703"/>
                                </a:cubicBezTo>
                                <a:cubicBezTo>
                                  <a:pt x="324" y="701"/>
                                  <a:pt x="329" y="703"/>
                                  <a:pt x="330" y="707"/>
                                </a:cubicBezTo>
                                <a:lnTo>
                                  <a:pt x="376" y="809"/>
                                </a:lnTo>
                                <a:cubicBezTo>
                                  <a:pt x="378" y="813"/>
                                  <a:pt x="376" y="818"/>
                                  <a:pt x="372" y="819"/>
                                </a:cubicBezTo>
                                <a:cubicBezTo>
                                  <a:pt x="368" y="821"/>
                                  <a:pt x="363" y="819"/>
                                  <a:pt x="362" y="815"/>
                                </a:cubicBezTo>
                                <a:close/>
                                <a:moveTo>
                                  <a:pt x="283" y="640"/>
                                </a:moveTo>
                                <a:lnTo>
                                  <a:pt x="237" y="538"/>
                                </a:lnTo>
                                <a:cubicBezTo>
                                  <a:pt x="236" y="534"/>
                                  <a:pt x="237" y="529"/>
                                  <a:pt x="241" y="527"/>
                                </a:cubicBezTo>
                                <a:cubicBezTo>
                                  <a:pt x="245" y="525"/>
                                  <a:pt x="250" y="527"/>
                                  <a:pt x="252" y="531"/>
                                </a:cubicBezTo>
                                <a:lnTo>
                                  <a:pt x="298" y="634"/>
                                </a:lnTo>
                                <a:cubicBezTo>
                                  <a:pt x="300" y="638"/>
                                  <a:pt x="298" y="642"/>
                                  <a:pt x="294" y="644"/>
                                </a:cubicBezTo>
                                <a:cubicBezTo>
                                  <a:pt x="290" y="646"/>
                                  <a:pt x="285" y="644"/>
                                  <a:pt x="283" y="640"/>
                                </a:cubicBezTo>
                                <a:close/>
                                <a:moveTo>
                                  <a:pt x="205" y="465"/>
                                </a:moveTo>
                                <a:lnTo>
                                  <a:pt x="159" y="363"/>
                                </a:lnTo>
                                <a:cubicBezTo>
                                  <a:pt x="157" y="359"/>
                                  <a:pt x="159" y="354"/>
                                  <a:pt x="163" y="352"/>
                                </a:cubicBezTo>
                                <a:cubicBezTo>
                                  <a:pt x="167" y="350"/>
                                  <a:pt x="172" y="352"/>
                                  <a:pt x="173" y="356"/>
                                </a:cubicBezTo>
                                <a:lnTo>
                                  <a:pt x="219" y="458"/>
                                </a:lnTo>
                                <a:cubicBezTo>
                                  <a:pt x="221" y="462"/>
                                  <a:pt x="219" y="467"/>
                                  <a:pt x="215" y="469"/>
                                </a:cubicBezTo>
                                <a:cubicBezTo>
                                  <a:pt x="211" y="471"/>
                                  <a:pt x="206" y="469"/>
                                  <a:pt x="205" y="465"/>
                                </a:cubicBezTo>
                                <a:close/>
                                <a:moveTo>
                                  <a:pt x="126" y="290"/>
                                </a:moveTo>
                                <a:lnTo>
                                  <a:pt x="80" y="187"/>
                                </a:lnTo>
                                <a:cubicBezTo>
                                  <a:pt x="78" y="183"/>
                                  <a:pt x="80" y="179"/>
                                  <a:pt x="84" y="177"/>
                                </a:cubicBezTo>
                                <a:cubicBezTo>
                                  <a:pt x="88" y="175"/>
                                  <a:pt x="93" y="177"/>
                                  <a:pt x="95" y="181"/>
                                </a:cubicBezTo>
                                <a:lnTo>
                                  <a:pt x="141" y="283"/>
                                </a:lnTo>
                                <a:cubicBezTo>
                                  <a:pt x="143" y="287"/>
                                  <a:pt x="141" y="292"/>
                                  <a:pt x="137" y="294"/>
                                </a:cubicBezTo>
                                <a:cubicBezTo>
                                  <a:pt x="133" y="295"/>
                                  <a:pt x="128" y="294"/>
                                  <a:pt x="126" y="290"/>
                                </a:cubicBezTo>
                                <a:close/>
                                <a:moveTo>
                                  <a:pt x="48" y="114"/>
                                </a:moveTo>
                                <a:lnTo>
                                  <a:pt x="2" y="12"/>
                                </a:lnTo>
                                <a:cubicBezTo>
                                  <a:pt x="0" y="8"/>
                                  <a:pt x="2" y="3"/>
                                  <a:pt x="6" y="2"/>
                                </a:cubicBezTo>
                                <a:cubicBezTo>
                                  <a:pt x="10" y="0"/>
                                  <a:pt x="15" y="2"/>
                                  <a:pt x="16" y="6"/>
                                </a:cubicBezTo>
                                <a:lnTo>
                                  <a:pt x="62" y="108"/>
                                </a:lnTo>
                                <a:cubicBezTo>
                                  <a:pt x="64" y="112"/>
                                  <a:pt x="62" y="117"/>
                                  <a:pt x="58" y="118"/>
                                </a:cubicBezTo>
                                <a:cubicBezTo>
                                  <a:pt x="54" y="120"/>
                                  <a:pt x="49" y="118"/>
                                  <a:pt x="48" y="114"/>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2150" name="Freeform 99"/>
                        <wps:cNvSpPr>
                          <a:spLocks/>
                        </wps:cNvSpPr>
                        <wps:spPr bwMode="auto">
                          <a:xfrm>
                            <a:off x="3014980" y="296672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100"/>
                        <wps:cNvSpPr>
                          <a:spLocks/>
                        </wps:cNvSpPr>
                        <wps:spPr bwMode="auto">
                          <a:xfrm>
                            <a:off x="3014980" y="296672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101"/>
                        <wps:cNvSpPr>
                          <a:spLocks/>
                        </wps:cNvSpPr>
                        <wps:spPr bwMode="auto">
                          <a:xfrm>
                            <a:off x="3005455" y="2816860"/>
                            <a:ext cx="99060" cy="287020"/>
                          </a:xfrm>
                          <a:custGeom>
                            <a:avLst/>
                            <a:gdLst>
                              <a:gd name="T0" fmla="*/ 0 w 156"/>
                              <a:gd name="T1" fmla="*/ 452 h 452"/>
                              <a:gd name="T2" fmla="*/ 53 w 156"/>
                              <a:gd name="T3" fmla="*/ 409 h 452"/>
                              <a:gd name="T4" fmla="*/ 70 w 156"/>
                              <a:gd name="T5" fmla="*/ 390 h 452"/>
                              <a:gd name="T6" fmla="*/ 131 w 156"/>
                              <a:gd name="T7" fmla="*/ 291 h 452"/>
                              <a:gd name="T8" fmla="*/ 156 w 156"/>
                              <a:gd name="T9" fmla="*/ 168 h 452"/>
                              <a:gd name="T10" fmla="*/ 117 w 156"/>
                              <a:gd name="T11" fmla="*/ 0 h 452"/>
                            </a:gdLst>
                            <a:ahLst/>
                            <a:cxnLst>
                              <a:cxn ang="0">
                                <a:pos x="T0" y="T1"/>
                              </a:cxn>
                              <a:cxn ang="0">
                                <a:pos x="T2" y="T3"/>
                              </a:cxn>
                              <a:cxn ang="0">
                                <a:pos x="T4" y="T5"/>
                              </a:cxn>
                              <a:cxn ang="0">
                                <a:pos x="T6" y="T7"/>
                              </a:cxn>
                              <a:cxn ang="0">
                                <a:pos x="T8" y="T9"/>
                              </a:cxn>
                              <a:cxn ang="0">
                                <a:pos x="T10" y="T11"/>
                              </a:cxn>
                            </a:cxnLst>
                            <a:rect l="0" t="0" r="r" b="b"/>
                            <a:pathLst>
                              <a:path w="156" h="452">
                                <a:moveTo>
                                  <a:pt x="0" y="452"/>
                                </a:moveTo>
                                <a:cubicBezTo>
                                  <a:pt x="29" y="431"/>
                                  <a:pt x="42" y="420"/>
                                  <a:pt x="53" y="409"/>
                                </a:cubicBezTo>
                                <a:cubicBezTo>
                                  <a:pt x="59" y="403"/>
                                  <a:pt x="64" y="398"/>
                                  <a:pt x="70" y="390"/>
                                </a:cubicBezTo>
                                <a:cubicBezTo>
                                  <a:pt x="88" y="368"/>
                                  <a:pt x="112" y="330"/>
                                  <a:pt x="131" y="291"/>
                                </a:cubicBezTo>
                                <a:cubicBezTo>
                                  <a:pt x="148" y="236"/>
                                  <a:pt x="156" y="204"/>
                                  <a:pt x="156" y="168"/>
                                </a:cubicBezTo>
                                <a:cubicBezTo>
                                  <a:pt x="156" y="117"/>
                                  <a:pt x="140" y="57"/>
                                  <a:pt x="117"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Rectangle 102"/>
                        <wps:cNvSpPr>
                          <a:spLocks noChangeArrowheads="1"/>
                        </wps:cNvSpPr>
                        <wps:spPr bwMode="auto">
                          <a:xfrm>
                            <a:off x="2595515" y="1428750"/>
                            <a:ext cx="212888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5519C5" w:rsidRDefault="001B3A69" w:rsidP="00327D4F">
                              <w:pPr>
                                <w:jc w:val="center"/>
                                <w:rPr>
                                  <w:sz w:val="22"/>
                                  <w:szCs w:val="22"/>
                                  <w:lang w:val="fr-CH"/>
                                </w:rPr>
                              </w:pPr>
                              <w:r w:rsidRPr="005519C5">
                                <w:rPr>
                                  <w:color w:val="000000"/>
                                  <w:sz w:val="22"/>
                                  <w:szCs w:val="22"/>
                                  <w:lang w:val="fr-CH"/>
                                </w:rPr>
                                <w:t xml:space="preserve">Emplacement de l'unité </w:t>
                              </w:r>
                              <w:r>
                                <w:rPr>
                                  <w:color w:val="000000"/>
                                  <w:sz w:val="22"/>
                                  <w:szCs w:val="22"/>
                                  <w:lang w:val="fr-CH"/>
                                </w:rPr>
                                <w:br/>
                              </w:r>
                              <w:r w:rsidRPr="005519C5">
                                <w:rPr>
                                  <w:color w:val="000000"/>
                                  <w:sz w:val="22"/>
                                  <w:szCs w:val="22"/>
                                  <w:lang w:val="fr-CH"/>
                                </w:rPr>
                                <w:t>de contrôle mobile</w:t>
                              </w:r>
                            </w:p>
                          </w:txbxContent>
                        </wps:txbx>
                        <wps:bodyPr rot="0" vert="horz" wrap="square" lIns="0" tIns="0" rIns="0" bIns="0" anchor="t" anchorCtr="0">
                          <a:spAutoFit/>
                        </wps:bodyPr>
                      </wps:wsp>
                    </wpc:wpc>
                  </a:graphicData>
                </a:graphic>
              </wp:inline>
            </w:drawing>
          </mc:Choice>
          <mc:Fallback>
            <w:pict>
              <v:group w14:anchorId="25495C40" id="Canvas 2502" o:spid="_x0000_s1808" editas="canvas" style="width:380.05pt;height:256.05pt;mso-position-horizontal-relative:char;mso-position-vertical-relative:line" coordsize="48266,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">
                <v:shape id="_x0000_s1809" type="#_x0000_t75" style="position:absolute;width:48266;height:32518;visibility:visible;mso-wrap-style:square">
                  <v:fill o:detectmouseclick="t"/>
                  <v:path o:connecttype="none"/>
                </v:shape>
                <v:rect id="Rectangle 70" o:spid="_x0000_s1810" style="position:absolute;left:12280;top:23749;width:388;height:2514;rotation:-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mgMYA&#10;AADdAAAADwAAAGRycy9kb3ducmV2LnhtbESPS2vDMBCE74H+B7GF3hI5DnngRgklUEjpKY9Sctta&#10;W9vEWhlJjdV/HwUCOQ4z8w2zXEfTigs531hWMB5lIIhLqxuuFBwP78MFCB+QNbaWScE/eVivngZL&#10;LLTteUeXfahEgrAvUEEdQldI6cuaDPqR7YiT92udwZCkq6R22Ce4aWWeZTNpsOG0UGNHm5rK8/7P&#10;KDhN8w8XY2Xd97mb9Hr++WU3P0q9PMe3VxCBYniE7+2tVpCP8x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mgMYAAADdAAAADwAAAAAAAAAAAAAAAACYAgAAZHJz&#10;L2Rvd25yZXYueG1sUEsFBgAAAAAEAAQA9QAAAIsDAAAAAA==&#10;" filled="f" stroked="f">
                  <v:textbox style="mso-fit-shape-to-text:t" inset="0,0,0,0">
                    <w:txbxContent>
                      <w:p w:rsidR="001B3A69" w:rsidRDefault="001B3A69" w:rsidP="00327D4F">
                        <w:r>
                          <w:rPr>
                            <w:color w:val="000000"/>
                            <w:szCs w:val="24"/>
                          </w:rPr>
                          <w:t xml:space="preserve"> </w:t>
                        </w:r>
                      </w:p>
                    </w:txbxContent>
                  </v:textbox>
                </v:rect>
                <v:rect id="Rectangle 71" o:spid="_x0000_s1811" style="position:absolute;left:12433;top:22842;width:5550;height:2369;rotation:-10079198fd;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YucUA&#10;AADdAAAADwAAAGRycy9kb3ducmV2LnhtbESPwWrDMBBE74H+g9hCb4kcH2zjRgmhENpToW4C8W2x&#10;traJtVItNbH/vioUchxm5g2z2U1mEFcafW9ZwXqVgCBurO65VXD8PCwLED4gaxwsk4KZPOy2D4sN&#10;ltre+IOuVWhFhLAvUUEXgiul9E1HBv3KOuLofdnRYIhybKUe8RbhZpBpkmTSYM9xoUNHLx01l+rH&#10;KOgPLsuLuTbf9jScXfv+muY1K/X0OO2fQQSawj38337TCtJ1ms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xi5xQAAAN0AAAAPAAAAAAAAAAAAAAAAAJgCAABkcnMv&#10;ZG93bnJldi54bWxQSwUGAAAAAAQABAD1AAAAigMAAAAA&#10;" filled="f" stroked="f">
                  <v:textbox style="mso-fit-shape-to-text:t" inset="0,0,0,0">
                    <w:txbxContent>
                      <w:p w:rsidR="001B3A69" w:rsidRPr="005519C5" w:rsidRDefault="001B3A69" w:rsidP="00327D4F">
                        <w:pPr>
                          <w:rPr>
                            <w:sz w:val="22"/>
                            <w:szCs w:val="22"/>
                          </w:rPr>
                        </w:pPr>
                        <w:r w:rsidRPr="005519C5">
                          <w:rPr>
                            <w:color w:val="000000"/>
                            <w:sz w:val="22"/>
                            <w:szCs w:val="22"/>
                          </w:rPr>
                          <w:t>Liaison A</w:t>
                        </w:r>
                      </w:p>
                    </w:txbxContent>
                  </v:textbox>
                </v:rect>
                <v:shape id="Freeform 72" o:spid="_x0000_s1812" style="position:absolute;left:23926;top:15113;width:2763;height:2641;visibility:visible;mso-wrap-style:square;v-text-anchor:top" coordsize="43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G6sQA&#10;AADdAAAADwAAAGRycy9kb3ducmV2LnhtbERPyWrDMBC9F/IPYgK9NbJdMIkT2ZRAaQ6lIVvpcbAm&#10;lqk1MpaauP366hDI8fH2VTXaTlxo8K1jBeksAUFcO91yo+B4eH2ag/ABWWPnmBT8koeqnDyssNDu&#10;yju67EMjYgj7AhWYEPpCSl8bsuhnrieO3NkNFkOEQyP1gNcYbjuZJUkuLbYcGwz2tDZUf+9/rIJ1&#10;2z+f3jbHL5PbRf6x/TvZz/dUqcfp+LIEEWgMd/HNvdEKsjSLc+Ob+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urEAAAA3QAAAA8AAAAAAAAAAAAAAAAAmAIAAGRycy9k&#10;b3ducmV2LnhtbFBLBQYAAAAABAAEAPUAAACJAwAAAAA=&#10;" path="m266,159l218,,166,159,,159r134,98l83,416,218,318r134,98l300,257,435,159r-169,xe" stroked="f">
                  <v:path arrowok="t" o:connecttype="custom" o:connectlocs="168910,100965;138430,0;105410,100965;0,100965;85090,163195;52705,264160;138430,201930;223520,264160;190500,163195;276225,100965;168910,100965" o:connectangles="0,0,0,0,0,0,0,0,0,0,0"/>
                </v:shape>
                <v:shape id="Freeform 73" o:spid="_x0000_s1813" style="position:absolute;left:23926;top:15113;width:2763;height:2641;visibility:visible;mso-wrap-style:square;v-text-anchor:top" coordsize="43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5e8YA&#10;AADdAAAADwAAAGRycy9kb3ducmV2LnhtbESPQYvCMBSE7wv+h/AEb2tqD12tRhFREHQPWwXx9mie&#10;bbV5KU3U+u83Cwseh5n5hpktOlOLB7WusqxgNIxAEOdWV1woOB42n2MQziNrrC2Tghc5WMx7HzNM&#10;tX3yDz0yX4gAYZeigtL7JpXS5SUZdEPbEAfvYluDPsi2kLrFZ4CbWsZRlEiDFYeFEhtalZTfsrtR&#10;sMzqbZJc1+dov3bj822/O33vvpQa9LvlFISnzr/D/+2tVhCP4gn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d5e8YAAADdAAAADwAAAAAAAAAAAAAAAACYAgAAZHJz&#10;L2Rvd25yZXYueG1sUEsFBgAAAAAEAAQA9QAAAIsDAAAAAA==&#10;" path="m266,159l218,,166,159,,159r134,98l83,416,218,318r134,98l300,257,435,159r-169,xe" filled="f" strokeweight="67e-5mm">
                  <v:stroke endcap="round"/>
                  <v:path arrowok="t" o:connecttype="custom" o:connectlocs="168910,100965;138430,0;105410,100965;0,100965;85090,163195;52705,264160;138430,201930;223520,264160;190500,163195;276225,100965;168910,100965" o:connectangles="0,0,0,0,0,0,0,0,0,0,0"/>
                </v:shape>
                <v:shape id="Freeform 74" o:spid="_x0000_s1814" style="position:absolute;left:3714;top:7391;width:40507;height:20529;visibility:visible;mso-wrap-style:square;v-text-anchor:top" coordsize="680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HEsMA&#10;AADdAAAADwAAAGRycy9kb3ducmV2LnhtbERPz2vCMBS+C/sfwhvspqkOpqtGmQOHeBF1iMdn89YU&#10;m5fapLX7781B8Pjx/Z4tOluKlmpfOFYwHCQgiDOnC84V/B5W/QkIH5A1lo5JwT95WMxfejNMtbvx&#10;jtp9yEUMYZ+iAhNClUrpM0MW/cBVxJH7c7XFEGGdS13jLYbbUo6S5ENaLDg2GKzo21B22TdWgTfH&#10;w2rZbLan7ud6KT7bMTXrs1Jvr93XFESgLjzFD/daKxgN3+P++CY+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lHEsMAAADdAAAADwAAAAAAAAAAAAAAAACYAgAAZHJzL2Rv&#10;d25yZXYueG1sUEsFBgAAAAAEAAQA9QAAAIgDAAAAAA==&#10;" path="m6799,17l6699,67v-4,2,-8,1,-10,-3c6687,60,6688,55,6692,53l6792,2v4,-2,9,,11,4c6805,10,6803,15,6799,17xm6628,103r-100,51c6524,156,6519,154,6517,150v-2,-4,,-9,4,-11l6621,89v4,-2,9,-1,11,3c6634,96,6632,101,6628,103xm6457,190r-100,50c6353,242,6348,240,6346,236v-2,-4,-1,-8,3,-10l6449,175v4,-2,9,,11,4c6462,183,6461,188,6457,190xm6285,276r-100,50c6181,328,6176,327,6174,323v-2,-4,,-9,4,-11l6278,262v4,-2,9,-1,11,3c6291,269,6289,274,6285,276xm6114,362r-100,51c6010,415,6005,413,6003,409v-2,-4,,-8,3,-10l6106,348v4,-2,9,,11,4c6119,356,6118,360,6114,362xm5942,449r-100,50c5838,501,5833,500,5831,496v-2,-4,,-9,4,-11l5935,435v4,-2,9,-1,11,3c5948,442,5946,447,5942,449xm5771,535r-100,51c5667,588,5662,586,5660,582v-2,-4,,-9,4,-11l5764,521v4,-2,8,,10,4c5776,529,5775,533,5771,535xm5599,622r-100,50c5495,674,5491,673,5489,669v-2,-4,-1,-9,3,-11l5592,607v4,-2,9,,11,4c5605,615,5603,620,5599,622xm5428,708r-100,51c5324,761,5319,759,5317,755v-2,-4,,-9,4,-11l5421,694v4,-2,8,,10,3c5433,701,5432,706,5428,708xm5256,795r-100,50c5153,847,5148,845,5146,842v-2,-4,-1,-9,3,-11l5249,780v4,-2,9,,11,4c5262,788,5260,793,5256,795xm5085,881r-100,50c4981,933,4976,932,4974,928v-2,-4,,-9,4,-11l5078,867v4,-2,9,-1,11,3c5091,874,5089,879,5085,881xm4914,968r-100,50c4810,1020,4805,1018,4803,1014v-2,-4,-1,-8,3,-10l4906,953v4,-2,9,,11,4c4919,961,4918,966,4914,968xm4742,1054r-100,50c4638,1106,4633,1105,4631,1101v-2,-4,,-9,4,-11l4735,1040v4,-2,9,-1,11,3c4748,1047,4746,1052,4742,1054xm4571,1140r-100,51c4467,1193,4462,1191,4460,1187v-2,-4,,-8,3,-10l4563,1126v4,-2,9,,11,4c4576,1134,4575,1138,4571,1140xm4399,1227r-100,50c4295,1279,4290,1278,4289,1274v-2,-4,-1,-9,3,-11l4392,1213v4,-2,9,-1,11,3c4405,1220,4403,1225,4399,1227xm4228,1313r-100,51c4124,1366,4119,1364,4117,1360v-2,-4,,-9,4,-11l4221,1299v4,-2,8,,10,4c4233,1306,4232,1311,4228,1313xm4056,1400r-100,50c3952,1452,3948,1451,3946,1447v-2,-4,-1,-9,3,-11l4049,1385v4,-2,9,,11,4c4062,1393,4060,1398,4056,1400xm3885,1486r-100,51c3781,1539,3776,1537,3774,1533v-2,-4,,-9,4,-11l3878,1472v4,-2,8,-1,10,3c3890,1479,3889,1484,3885,1486xm3713,1573r-100,50c3610,1625,3605,1623,3603,1619v-2,-3,-1,-8,3,-10l3706,1558v4,-2,9,,11,4c3719,1566,3717,1571,3713,1573xm3542,1659r-100,50c3438,1711,3433,1710,3431,1706v-2,-4,,-9,4,-11l3535,1645v4,-2,9,-1,11,3c3548,1652,3546,1657,3542,1659xm3371,1745r-100,51c3267,1798,3262,1796,3260,1792v-2,-4,-1,-8,3,-10l3363,1731v4,-2,9,,11,4c3376,1739,3375,1743,3371,1745xm3199,1832r-100,50c3095,1884,3090,1883,3088,1879v-2,-4,,-9,4,-11l3192,1818v4,-2,9,-1,11,3c3205,1825,3203,1830,3199,1832xm3028,1918r-100,51c2924,1971,2919,1969,2917,1965v-2,-4,,-9,4,-11l3021,1904v3,-2,8,,10,4c3033,1912,3032,1916,3028,1918xm2856,2005r-100,50c2752,2057,2748,2056,2746,2052v-2,-4,-1,-9,3,-11l2849,1990v4,-1,9,,11,4c2862,1998,2860,2003,2856,2005xm2685,2091r-100,51c2581,2144,2576,2142,2574,2138v-2,-4,,-9,4,-11l2678,2077v4,-2,8,,10,3c2690,2084,2689,2089,2685,2091xm2513,2178r-100,50c2409,2230,2405,2228,2403,2225v-2,-4,-1,-9,3,-11l2506,2163v4,-2,9,,11,4c2519,2171,2517,2176,2513,2178xm2342,2264r-100,51c2238,2317,2233,2315,2231,2311v-2,-4,,-9,4,-11l2335,2250v4,-2,9,-1,10,3c2347,2257,2346,2262,2342,2264xm2171,2351r-100,50c2067,2403,2062,2401,2060,2397v-2,-4,-1,-8,3,-10l2163,2336v4,-2,9,,11,4c2176,2344,2174,2349,2171,2351xm1999,2437r-100,50c1895,2489,1890,2488,1888,2484v-2,-4,,-9,4,-11l1992,2423v4,-2,9,-1,11,3c2005,2430,2003,2435,1999,2437xm1828,2523r-100,51c1724,2576,1719,2574,1717,2570v-2,-4,-1,-8,3,-10l1820,2509v4,-2,9,,11,4c1833,2517,1832,2521,1828,2523xm1656,2610r-100,50c1552,2662,1547,2661,1545,2657v-2,-4,,-9,4,-11l1649,2596v4,-2,9,-1,11,3c1662,2603,1660,2608,1656,2610xm1485,2696r-100,51c1381,2749,1376,2747,1374,2743v-2,-4,,-9,4,-11l1478,2682v3,-2,8,,10,4c1490,2689,1489,2694,1485,2696xm1313,2783r-100,50c1209,2835,1205,2834,1203,2830v-2,-4,-1,-9,3,-11l1306,2768v4,-2,9,,11,4c1319,2776,1317,2781,1313,2783xm1142,2869r-100,51c1038,2922,1033,2920,1031,2916v-2,-4,,-9,4,-11l1135,2855v4,-2,8,-1,10,3c1147,2862,1146,2867,1142,2869xm970,2956r-100,50c866,3008,862,3006,860,3002v-2,-3,-1,-8,3,-10l963,2941v4,-2,9,,11,4c976,2949,974,2954,970,2956xm799,3042r-100,50c695,3094,690,3093,688,3089v-2,-4,,-9,4,-11l792,3028v4,-2,9,-1,11,3c805,3035,803,3040,799,3042xm628,3128r-100,51c524,3181,519,3179,517,3175v-2,-4,-1,-8,3,-10l620,3114v4,-2,9,,11,4c633,3122,631,3127,628,3128xm456,3215r-100,50c352,3267,347,3266,345,3262v-2,-4,,-9,4,-11l449,3201v4,-2,9,-1,11,3c462,3208,460,3213,456,3215xm285,3301r-100,51c181,3354,176,3352,174,3348v-2,-4,-1,-8,3,-10l277,3287v4,-2,9,,11,4c290,3295,289,3299,285,3301xm113,3388l13,3438v-4,2,-9,1,-11,-3c,3431,2,3426,6,3424r100,-50c110,3372,115,3373,117,3377v2,4,,9,-4,11xe" fillcolor="black" strokeweight="42e-5mm">
                  <v:stroke joinstyle="bevel"/>
                  <v:path arrowok="t" o:connecttype="custom" o:connectlocs="4042927,1194;3879233,89518;3843519,113390;3845304,106825;3677444,186198;3579824,246474;3639348,216038;3532799,259603;3369106,347331;3332795,371203;3335176,364638;3167316,444011;3069100,504287;3128625,474447;3022671,517416;2858978,605144;2822668,629016;2825049,622451;2656593,702421;2558973,762100;2618497,732260;2512543,775229;2348850,863554;2312540,886829;2314326,880264;2146466,960234;2048845,1019913;2108370,990073;2001820,1033042;1838127,1121367;1802412,1144642;1804198,1138674;1636338,1218047;1538717,1278323;1598242,1247886;1491692,1290855;1327999,1379180;1292284,1403052;1294070,1396487;1126210,1475860;1028589,1536136;1088114,1505699;981565,1549265;817871,1636993;781561,1660864;783942,1654300;616082,1733673;517866,1793948;577391,1764109;471437,1807078;307743,1894806;271433,1918677;273814,1912113;105359,1992082;7738,2051761;67263,2021922" o:connectangles="0,0,0,0,0,0,0,0,0,0,0,0,0,0,0,0,0,0,0,0,0,0,0,0,0,0,0,0,0,0,0,0,0,0,0,0,0,0,0,0,0,0,0,0,0,0,0,0,0,0,0,0,0,0,0,0"/>
                  <o:lock v:ext="edit" verticies="t"/>
                </v:shape>
                <v:shape id="Freeform 75" o:spid="_x0000_s1815" style="position:absolute;left:2508;top:28073;width:1714;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HWsgA&#10;AADdAAAADwAAAGRycy9kb3ducmV2LnhtbESPT2vCQBTE74LfYXmCF9FNFIpGVykFoba09e/B2yP7&#10;TILZt2l2G9Nv7xYKHoeZ+Q2zWLWmFA3VrrCsIB5FIIhTqwvOFBwP6+EUhPPIGkvLpOCXHKyW3c4C&#10;E21vvKNm7zMRIOwSVJB7XyVSujQng25kK+LgXWxt0AdZZ1LXeAtwU8pxFD1JgwWHhRwreskpve5/&#10;jIL14ONkzuX2S0ebonmbNYPv9+pTqX6vfZ6D8NT6R/i//aoVjONJDH9vw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sdayAAAAN0AAAAPAAAAAAAAAAAAAAAAAJgCAABk&#10;cnMvZG93bnJldi54bWxQSwUGAAAAAAQABAD1AAAAjQMAAAAA&#10;" path="m270,415l135,,,415r270,xe" stroked="f">
                  <v:path arrowok="t" o:connecttype="custom" o:connectlocs="171450,263525;85725,0;0,263525;171450,263525" o:connectangles="0,0,0,0"/>
                </v:shape>
                <v:shape id="Freeform 76" o:spid="_x0000_s1816" style="position:absolute;left:2508;top:28073;width:1714;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ct8gA&#10;AADdAAAADwAAAGRycy9kb3ducmV2LnhtbESPQWvCQBSE70L/w/IKXqRujFIkdRWpFMUK0iiU3l6z&#10;zySafRuyq6b+erdQ6HGYmW+Yyaw1lbhQ40rLCgb9CARxZnXJuYL97u1pDMJ5ZI2VZVLwQw5m04fO&#10;BBNtr/xBl9TnIkDYJaig8L5OpHRZQQZd39bEwTvYxqAPssmlbvAa4KaScRQ9S4Mlh4UCa3otKDul&#10;Z6Ng+92bf4175e24WLj1hg6fy/cRK9V9bOcvIDy1/j/8115pBfFgGMPvm/AE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Ny3yAAAAN0AAAAPAAAAAAAAAAAAAAAAAJgCAABk&#10;cnMvZG93bnJldi54bWxQSwUGAAAAAAQABAD1AAAAjQMAAAAA&#10;" path="m270,415l135,,,415r270,xe" filled="f" strokeweight="67e-5mm">
                  <v:stroke endcap="round"/>
                  <v:path arrowok="t" o:connecttype="custom" o:connectlocs="171450,263525;85725,0;0,263525;171450,263525" o:connectangles="0,0,0,0"/>
                </v:shape>
                <v:shape id="Freeform 77" o:spid="_x0000_s1817" style="position:absolute;left:3321;top:26568;width:1003;height:2876;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WsMcA&#10;AADdAAAADwAAAGRycy9kb3ducmV2LnhtbESPT2sCMRTE7wW/Q3gFbzW7CqJbo9QWQS8V/1Dw9tw8&#10;s4ubl2UTde2nbwqCx2FmfsNMZq2txJUaXzpWkPYSEMS50yUbBfvd4m0EwgdkjZVjUnAnD7Np52WC&#10;mXY33tB1G4yIEPYZKihCqDMpfV6QRd9zNXH0Tq6xGKJsjNQN3iLcVrKfJENpseS4UGBNnwXl5+3F&#10;Kvia16Of8WH1ezp863Q/PhparY1S3df24x1EoDY8w4/2Uivop4MB/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1rDHAAAA3QAAAA8AAAAAAAAAAAAAAAAAmAIAAGRy&#10;cy9kb3ducmV2LnhtbFBLBQYAAAAABAAEAPUAAACMAwAAAAA=&#10;" path="m158,453c128,432,114,420,104,410,98,404,93,399,86,390,69,369,44,331,26,292,9,237,1,205,,169,,118,17,57,40,e" filled="f" strokeweight="67e-5mm">
                  <v:stroke endcap="round"/>
                  <v:path arrowok="t" o:connecttype="custom" o:connectlocs="100330,287655;66040,260350;54610,247650;16510,185420;0,107315;25400,0" o:connectangles="0,0,0,0,0,0"/>
                </v:shape>
                <v:shape id="Freeform 78" o:spid="_x0000_s1818" style="position:absolute;left:43307;top:7454;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rpMYA&#10;AADdAAAADwAAAGRycy9kb3ducmV2LnhtbESP3WoCMRSE7wt9h3AKvRHN+lOR1SjSUrB37eoDHDbH&#10;zermZE2yuvXpm0Khl8PMfMOsNr1txJV8qB0rGI8yEMSl0zVXCg779+ECRIjIGhvHpOCbAmzWjw8r&#10;zLW78Rddi1iJBOGQowITY5tLGUpDFsPItcTJOzpvMSbpK6k93hLcNnKSZXNpsea0YLClV0Plueis&#10;gtl9Wnyak3m5DO7+480OsOt2c6Wen/rtEkSkPv6H/9o7rWAyns7g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9rpMYAAADdAAAADwAAAAAAAAAAAAAAAACYAgAAZHJz&#10;L2Rvd25yZXYueG1sUEsFBgAAAAAEAAQA9QAAAIsDAAAAAA==&#10;" path="m,414l135,,270,414,,414xe" stroked="f">
                  <v:path arrowok="t" o:connecttype="custom" o:connectlocs="0,262890;85725,0;171450,262890;0,262890" o:connectangles="0,0,0,0"/>
                </v:shape>
                <v:shape id="Freeform 79" o:spid="_x0000_s1819" style="position:absolute;left:43307;top:7454;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Rq8YA&#10;AADdAAAADwAAAGRycy9kb3ducmV2LnhtbESPQWvCQBSE74X+h+UVequbKBVJXUOJKEXpQe2lt0f2&#10;NQnNvhezq8Z/3xWEHoeZ+YaZ54Nr1Zl63wgbSEcJKOJSbMOVga/D6mUGygdki60wGbiSh3zx+DDH&#10;zMqFd3Teh0pFCPsMDdQhdJnWvqzJoR9JRxy9H+kdhij7StseLxHuWj1Okql22HBcqLGjoqbyd39y&#10;Br6nsm2X6epzmUixlWp9tMfJxpjnp+H9DVSgIfyH7+0Pa2CcTl7h9iY+Ab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dRq8YAAADdAAAADwAAAAAAAAAAAAAAAACYAgAAZHJz&#10;L2Rvd25yZXYueG1sUEsFBgAAAAAEAAQA9QAAAIsDAAAAAA==&#10;" path="m,414l135,,270,414,,414xe" filled="f" strokeweight="67e-5mm">
                  <v:stroke endcap="round"/>
                  <v:path arrowok="t" o:connecttype="custom" o:connectlocs="0,262890;85725,0;171450,262890;0,262890" o:connectangles="0,0,0,0"/>
                </v:shape>
                <v:shape id="Freeform 80" o:spid="_x0000_s1820" style="position:absolute;left:43205;top:5949;width:1003;height:2877;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1KMcA&#10;AADdAAAADwAAAGRycy9kb3ducmV2LnhtbESPT2sCMRTE7wW/Q3gFbzW7FkS3RqlKoV4q/qHg7bl5&#10;Zhc3L8sm6raf3giCx2FmfsOMp62txIUaXzpWkPYSEMS50yUbBbvt19sQhA/IGivHpOCPPEwnnZcx&#10;ZtpdeU2XTTAiQthnqKAIoc6k9HlBFn3P1cTRO7rGYoiyMVI3eI1wW8l+kgykxZLjQoE1zQvKT5uz&#10;VbCY1cPf0X75f9z/6HQ3OhharoxS3df28wNEoDY8w4/2t1bQT98HcH8Tn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dSjHAAAA3QAAAA8AAAAAAAAAAAAAAAAAmAIAAGRy&#10;cy9kb3ducmV2LnhtbFBLBQYAAAAABAAEAPUAAACMAwAAAAA=&#10;" path="m,453c30,431,43,420,55,410v5,-6,10,-12,16,-20c89,368,114,331,132,291v17,-54,26,-86,26,-122c158,117,141,56,118,e" filled="f" strokeweight="67e-5mm">
                  <v:stroke endcap="round"/>
                  <v:path arrowok="t" o:connecttype="custom" o:connectlocs="0,287655;34925,260350;45085,247650;83820,184785;100330,107315;74930,0" o:connectangles="0,0,0,0,0,0"/>
                </v:shape>
                <v:shape id="Freeform 81" o:spid="_x0000_s1821" style="position:absolute;left:222;top:9740;width:1714;height:2636;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tcgA&#10;AADdAAAADwAAAGRycy9kb3ducmV2LnhtbESPQWvCQBSE74L/YXlCL1I3KrQ1dZVSEKpi1bQevD2y&#10;r0lo9m2aXWP8965Q8DjMzDfMdN6aUjRUu8KyguEgAkGcWl1wpuD7a/H4AsJ5ZI2lZVJwIQfzWbcz&#10;xVjbM++pSXwmAoRdjApy76tYSpfmZNANbEUcvB9bG/RB1pnUNZ4D3JRyFEVP0mDBYSHHit5zSn+T&#10;k1Gw6G8O5ljutjpaFs1q0vT/1tWnUg+99u0VhKfW38P/7Q+tYDQcP8PtTX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q1yAAAAN0AAAAPAAAAAAAAAAAAAAAAAJgCAABk&#10;cnMvZG93bnJldi54bWxQSwUGAAAAAAQABAD1AAAAjQMAAAAA&#10;" path="m270,415l135,,,415r270,xe" stroked="f">
                  <v:path arrowok="t" o:connecttype="custom" o:connectlocs="171450,263525;85725,0;0,263525;171450,263525" o:connectangles="0,0,0,0"/>
                </v:shape>
                <v:shape id="Freeform 82" o:spid="_x0000_s1822" style="position:absolute;left:222;top:9740;width:1714;height:2636;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rXcYA&#10;AADdAAAADwAAAGRycy9kb3ducmV2LnhtbERPy2rCQBTdC/2H4Ra6EZ1opUh0IqKUihVKoyDubjM3&#10;j5q5EzJTjX59Z1Ho8nDe80VnanGh1lWWFYyGEQjizOqKCwWH/etgCsJ5ZI21ZVJwIweL5KE3x1jb&#10;K3/SJfWFCCHsYlRQet/EUrqsJINuaBviwOW2NegDbAupW7yGcFPLcRS9SIMVh4YSG1qVlJ3TH6Pg&#10;46u/PE371f17vXbbHeXHt/cJK/X02C1nIDx1/l/8595oBePRc5gb3oQn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jrXcYAAADdAAAADwAAAAAAAAAAAAAAAACYAgAAZHJz&#10;L2Rvd25yZXYueG1sUEsFBgAAAAAEAAQA9QAAAIsDAAAAAA==&#10;" path="m270,415l135,,,415r270,xe" filled="f" strokeweight="67e-5mm">
                  <v:stroke endcap="round"/>
                  <v:path arrowok="t" o:connecttype="custom" o:connectlocs="171450,263525;85725,0;0,263525;171450,263525" o:connectangles="0,0,0,0"/>
                </v:shape>
                <v:shape id="Freeform 83" o:spid="_x0000_s1823" style="position:absolute;left:1035;top:8242;width:1003;height:2876;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hWscA&#10;AADdAAAADwAAAGRycy9kb3ducmV2LnhtbESPQWvCQBSE7wX/w/IEb3UThWKiq6ilUC+Wqgjentnn&#10;Jph9G7JbTf313UKhx2FmvmFmi87W4katrxwrSIcJCOLC6YqNgsP+7XkCwgdkjbVjUvBNHhbz3tMM&#10;c+3u/Em3XTAiQtjnqKAMocml9EVJFv3QNcTRu7jWYoiyNVK3eI9wW8tRkrxIixXHhRIbWpdUXHdf&#10;VsHrqpkcs9PmcTltdXrIzoY2H0apQb9bTkEE6sJ/+K/9rhWM0nEG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4VrHAAAA3QAAAA8AAAAAAAAAAAAAAAAAmAIAAGRy&#10;cy9kb3ducmV2LnhtbFBLBQYAAAAABAAEAPUAAACMAwAAAAA=&#10;" path="m158,453c129,431,114,420,104,409,98,404,93,398,86,390,69,368,44,330,26,291,9,236,1,205,,169,,117,17,56,40,e" filled="f" strokeweight="67e-5mm">
                  <v:stroke endcap="round"/>
                  <v:path arrowok="t" o:connecttype="custom" o:connectlocs="100330,287655;66040,259715;54610,247650;16510,184785;0,107315;25400,0" o:connectangles="0,0,0,0,0,0"/>
                </v:shape>
                <v:shape id="Freeform 84" o:spid="_x0000_s1824" style="position:absolute;left:1022;top:9690;width:46222;height:13500;visibility:visible;mso-wrap-style:square;v-text-anchor:top" coordsize="7765,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jh8AA&#10;AADdAAAADwAAAGRycy9kb3ducmV2LnhtbERPTYvCMBC9C/6HMMJeZE2rskg1igiyi7da2fPQzDbF&#10;ZlKSqPXfbw6Cx8f73uwG24k7+dA6VpDPMhDEtdMtNwou1fFzBSJEZI2dY1LwpAC77Xi0wUK7B5d0&#10;P8dGpBAOBSowMfaFlKE2ZDHMXE+cuD/nLcYEfSO1x0cKt52cZ9mXtNhyajDY08FQfT3frIL2d1rl&#10;Q+1X+7L5PtC0K0+Lp1HqYzLs1yAiDfEtfrl/tIJ5vkz705v0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Ljh8AAAADdAAAADwAAAAAAAAAAAAAAAACYAgAAZHJzL2Rvd25y&#10;ZXYueG1sUEsFBgAAAAAEAAQA9QAAAIUDAAAAAA==&#10;" path="m7754,2261r-107,-31c7643,2229,7640,2224,7641,2220v2,-4,6,-7,10,-6l7759,2246v4,1,6,5,5,9c7763,2260,7759,2262,7754,2261xm7570,2208r-108,-32c7458,2175,7456,2171,7457,2166v1,-4,6,-6,10,-5l7574,2192v5,1,7,6,6,10c7579,2206,7574,2209,7570,2208xm7386,2154r-108,-31c7274,2122,7271,2117,7272,2113v2,-4,6,-7,10,-5l7390,2139v4,1,7,5,5,10c7394,2153,7390,2155,7386,2154xm7201,2101r-107,-32c7089,2068,7087,2064,7088,2060v1,-5,6,-7,10,-6l7206,2085v4,2,6,6,5,10c7210,2099,7205,2102,7201,2101xm7017,2047r-108,-31c6905,2015,6902,2010,6904,2006v1,-4,5,-7,10,-5l7021,2032v4,1,7,6,6,10c7025,2046,7021,2048,7017,2047xm6832,1994r-107,-31c6720,1961,6718,1957,6719,1953v1,-5,6,-7,10,-6l6837,1978v4,2,6,6,5,10c6841,1993,6837,1995,6832,1994xm6648,1940r-108,-31c6536,1908,6534,1904,6535,1899v1,-4,5,-6,10,-5l6652,1925v5,1,7,6,6,10c6657,1939,6652,1942,6648,1940xm6463,1887r-107,-31c6352,1855,6349,1850,6350,1846v2,-4,6,-7,10,-6l6468,1872v4,1,7,5,5,9c6472,1886,6468,1888,6463,1887xm6279,1833r-108,-31c6167,1801,6165,1797,6166,1792v1,-4,6,-6,10,-5l6283,1818v5,1,7,6,6,10c6288,1832,6283,1835,6279,1833xm6095,1780r-108,-31c5983,1748,5980,1743,5982,1739v1,-4,5,-7,9,-5l6099,1765v4,1,7,5,6,10c6103,1779,6099,1781,6095,1780xm5910,1727r-107,-32c5798,1694,5796,1690,5797,1686v1,-5,6,-7,10,-6l5915,1711v4,1,6,6,5,10c5919,1725,5914,1728,5910,1727xm5726,1673r-108,-31c5614,1641,5612,1636,5613,1632v1,-4,5,-7,10,-5l5730,1658v4,1,7,5,6,10c5734,1672,5730,1674,5726,1673xm5541,1620r-107,-31c5430,1587,5427,1583,5428,1579v2,-5,6,-7,10,-6l5546,1604v4,2,6,6,5,10c5550,1619,5546,1621,5541,1620xm5357,1566r-108,-31c5245,1534,5243,1529,5244,1525v1,-4,6,-6,10,-5l5361,1551v5,1,7,6,6,10c5366,1565,5361,1568,5357,1566xm5173,1513r-108,-31c5061,1480,5058,1476,5059,1472v2,-4,6,-7,10,-6l5177,1498v4,1,7,5,5,9c5181,1512,5177,1514,5173,1513xm4988,1459r-107,-31c4876,1427,4874,1423,4875,1418v1,-4,6,-6,10,-5l4993,1444v4,1,6,6,5,10c4997,1458,4992,1461,4988,1459xm4804,1406r-108,-31c4692,1374,4689,1369,4691,1365v1,-4,5,-7,10,-6l4808,1391v4,1,7,5,6,10c4812,1405,4808,1407,4804,1406xm4619,1353r-107,-32c4507,1320,4505,1316,4506,1312v1,-5,6,-7,10,-6l4624,1337v4,1,6,6,5,10c4628,1351,4624,1354,4619,1353xm4435,1299r-108,-31c4323,1267,4321,1262,4322,1258v1,-4,5,-7,10,-5l4439,1284v5,1,7,5,6,10c4444,1298,4439,1300,4435,1299xm4250,1246r-107,-31c4139,1213,4136,1209,4137,1205v2,-5,6,-7,10,-6l4255,1230v4,2,7,6,5,10c4259,1245,4255,1247,4250,1246xm4066,1192r-108,-31c3954,1160,3952,1155,3953,1151v1,-4,6,-6,10,-5l4070,1177v5,1,7,6,6,10c4075,1191,4070,1194,4066,1192xm3882,1139r-108,-31c3770,1106,3767,1102,3769,1098v1,-4,5,-7,9,-6l3886,1123v4,2,7,6,6,10c3890,1138,3886,1140,3882,1139xm3697,1085r-107,-31c3585,1053,3583,1049,3584,1044v1,-4,6,-6,10,-5l3702,1070v4,1,6,6,5,10c3706,1084,3701,1087,3697,1085xm3513,1032r-108,-31c3401,1000,3399,995,3400,991v1,-4,5,-7,10,-6l3517,1017v4,1,7,5,6,10c3521,1031,3517,1033,3513,1032xm3328,979l3221,947v-4,-1,-7,-5,-6,-10c3217,933,3221,931,3225,932r108,31c3337,964,3340,969,3338,973v-1,4,-5,7,-10,6xm3144,925l3036,894v-4,-1,-6,-6,-5,-10c3032,880,3037,877,3041,879r107,31c3153,911,3155,915,3154,920v-1,4,-6,6,-10,5xm2960,872l2852,841v-4,-2,-7,-6,-5,-10c2848,826,2852,824,2856,825r108,31c2968,858,2971,862,2969,866v-1,4,-5,7,-9,6xm2775,818l2668,787v-5,-1,-7,-6,-6,-10c2663,773,2668,770,2672,772r108,31c2784,804,2786,809,2785,813v-1,4,-6,6,-10,5xm2591,765l2483,734v-4,-2,-7,-6,-5,-10c2479,719,2483,717,2488,718r107,31c2599,751,2602,755,2601,759v-2,5,-6,7,-10,6xm2406,711l2299,680v-5,-1,-7,-5,-6,-10c2294,666,2299,664,2303,665r108,31c2415,697,2417,702,2416,706v-1,4,-5,7,-10,5xm2222,658l2114,627v-4,-1,-6,-6,-5,-10c2110,613,2115,610,2119,611r107,32c2231,644,2233,648,2232,652v-1,5,-6,7,-10,6xm2037,605l1930,573v-4,-1,-7,-5,-6,-10c1926,559,1930,557,1934,558r108,31c2046,590,2049,595,2047,599v-1,4,-5,7,-10,6xm1853,551l1745,520v-4,-1,-6,-6,-5,-10c1741,506,1746,503,1750,505r108,31c1862,537,1864,541,1863,546v-1,4,-6,6,-10,5xm1669,498l1561,466v-4,-1,-7,-5,-5,-9c1557,452,1561,450,1566,451r107,31c1677,484,1680,488,1679,492v-2,4,-6,7,-10,6xm1484,444l1377,413v-5,-1,-7,-6,-6,-10c1372,399,1377,396,1381,398r108,31c1493,430,1495,435,1494,439v-1,4,-6,6,-10,5xm1300,391l1192,360v-4,-2,-6,-6,-5,-10c1188,345,1192,343,1197,344r107,31c1309,377,1311,381,1310,385v-2,5,-6,7,-10,6xm1115,337l1008,306v-4,-1,-7,-5,-6,-10c1004,292,1008,290,1012,291r108,31c1124,323,1127,328,1125,332v-1,4,-5,7,-10,5xm931,284l823,253v-4,-1,-6,-6,-5,-10c819,239,824,236,828,237r107,32c940,270,942,274,941,278v-1,5,-6,7,-10,6xm747,230l639,199v-4,-1,-7,-5,-5,-10c635,185,639,183,643,184r108,31c755,216,758,221,756,225v-1,4,-5,7,-9,5xm562,177l455,146v-5,-1,-7,-6,-6,-10c450,132,455,129,459,131r108,31c571,163,573,167,572,172v-1,4,-6,6,-10,5xm378,124l270,92v-4,-1,-7,-5,-5,-9c266,78,270,76,275,77r107,31c386,109,389,114,388,118v-2,4,-6,7,-10,6xm193,70l86,39c82,38,79,33,80,29v2,-4,6,-7,10,-5l198,55v4,1,6,5,5,10c202,69,198,71,193,70xm9,17l7,16c3,15,,11,2,6,3,2,7,,12,1r1,c18,3,20,7,19,11v-1,5,-6,7,-10,6xe" fillcolor="black" strokeweight="42e-5mm">
                  <v:stroke joinstyle="bevel"/>
                  <v:path arrowok="t" o:connecttype="custom" o:connectlocs="4618593,1340461;4438826,1292715;4396563,1285553;4401920,1282569;4225129,1225871;4112626,1203192;4176913,1221693;4069767,1180513;3890000,1133364;3847141,1126202;3853094,1122621;3676303,1066520;3563799,1043841;3628087,1062342;3520941,1021161;3341173,974013;3298315,966851;3304268,963270;3127476,907169;3014973,884489;3079261,902991;2972115,861810;2792347,814661;2749489,807499;2755441,803918;2578650,747817;2466147,725138;2529839,743639;2422693,702459;2243521,655310;2200662,647551;2206615,644567;2029824,587869;1917320,565190;1981013,584288;1873867,543107;1694695,495959;1651836,488200;1657789,485216;1480998,428518;1368494,405839;1432187,424340;1325040,383756;1145273,336010;1103010,328849;1108962,325864;932171,269166;819668,246487;883360,264989;776214,223808;596447,176659;554184,169497;560136,165916;382750,109815;270842,87136;334534,105637;227388,64457;47621,17308;5357,10146;11310,6565" o:connectangles="0,0,0,0,0,0,0,0,0,0,0,0,0,0,0,0,0,0,0,0,0,0,0,0,0,0,0,0,0,0,0,0,0,0,0,0,0,0,0,0,0,0,0,0,0,0,0,0,0,0,0,0,0,0,0,0,0,0,0,0"/>
                  <o:lock v:ext="edit" verticies="t"/>
                </v:shape>
                <v:shape id="Freeform 85" o:spid="_x0000_s1825" style="position:absolute;left:46335;top:23133;width:1715;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0J8gA&#10;AADdAAAADwAAAGRycy9kb3ducmV2LnhtbESPT2vCQBTE74LfYXmCF9FNRIpGVykFoba09e/B2yP7&#10;TILZt2l2G9Nv7xYKHoeZ+Q2zWLWmFA3VrrCsIB5FIIhTqwvOFBwP6+EUhPPIGkvLpOCXHKyW3c4C&#10;E21vvKNm7zMRIOwSVJB7XyVSujQng25kK+LgXWxt0AdZZ1LXeAtwU8pxFD1JgwWHhRwreskpve5/&#10;jIL14ONkzuX2S0ebonmbNYPv9+pTqX6vfZ6D8NT6R/i//aoVjONJDH9vw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JLQnyAAAAN0AAAAPAAAAAAAAAAAAAAAAAJgCAABk&#10;cnMvZG93bnJldi54bWxQSwUGAAAAAAQABAD1AAAAjQMAAAAA&#10;" path="m,415l135,,270,415,,415xe" stroked="f">
                  <v:path arrowok="t" o:connecttype="custom" o:connectlocs="0,263525;85725,0;171450,263525;0,263525" o:connectangles="0,0,0,0"/>
                </v:shape>
                <v:shape id="Freeform 86" o:spid="_x0000_s1826" style="position:absolute;left:46335;top:23133;width:1715;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vysgA&#10;AADdAAAADwAAAGRycy9kb3ducmV2LnhtbESP3WrCQBSE7wXfYTmCN6Ibg4hEV5FKqbRC8QfEu2P2&#10;mMRmz4bsVlOfvlsoeDnMzDfMbNGYUtyodoVlBcNBBII4tbrgTMFh/9qfgHAeWWNpmRT8kIPFvN2a&#10;YaLtnbd02/lMBAi7BBXk3leJlC7NyaAb2Io4eBdbG/RB1pnUNd4D3JQyjqKxNFhwWMixopec0q/d&#10;t1Hwee4tT5Ne8biuVu59Q5fj28eIlep2muUUhKfGP8P/7bVWEA9HMfy9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q/KyAAAAN0AAAAPAAAAAAAAAAAAAAAAAJgCAABk&#10;cnMvZG93bnJldi54bWxQSwUGAAAAAAQABAD1AAAAjQMAAAAA&#10;" path="m,415l135,,270,415,,415xe" filled="f" strokeweight="67e-5mm">
                  <v:stroke endcap="round"/>
                  <v:path arrowok="t" o:connecttype="custom" o:connectlocs="0,263525;85725,0;171450,263525;0,263525" o:connectangles="0,0,0,0"/>
                </v:shape>
                <v:shape id="Freeform 87" o:spid="_x0000_s1827" style="position:absolute;left:46234;top:21634;width:1003;height:2877;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lzccA&#10;AADdAAAADwAAAGRycy9kb3ducmV2LnhtbESPQWsCMRSE7wX/Q3iCt5pdLUVXo1SlUC+Vqgjenptn&#10;dunmZdlE3frrTaHQ4zAz3zDTeWsrcaXGl44VpP0EBHHudMlGwX73/jwC4QOyxsoxKfghD/NZ52mK&#10;mXY3/qLrNhgRIewzVFCEUGdS+rwgi77vauLonV1jMUTZGKkbvEW4reQgSV6lxZLjQoE1LQvKv7cX&#10;q2C1qEeH8XF9Px8/dbofnwytN0apXrd9m4AI1Ib/8F/7QysYpC9D+H0Tn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2pc3HAAAA3QAAAA8AAAAAAAAAAAAAAAAAmAIAAGRy&#10;cy9kb3ducmV2LnhtbFBLBQYAAAAABAAEAPUAAACMAwAAAAA=&#10;" path="m,453c29,432,43,420,54,410v6,-7,11,-12,18,-20c88,369,114,330,132,292v16,-55,25,-87,26,-123c158,117,141,57,117,e" filled="f" strokeweight="67e-5mm">
                  <v:stroke endcap="round"/>
                  <v:path arrowok="t" o:connecttype="custom" o:connectlocs="0,287655;34290,260350;45720,247650;83820,185420;100330,107315;74295,0" o:connectangles="0,0,0,0,0,0"/>
                </v:shape>
                <v:rect id="Rectangle 88" o:spid="_x0000_s1828" style="position:absolute;left:34080;top:20158;width:5474;height:2368;rotation:97583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CpsMA&#10;AADdAAAADwAAAGRycy9kb3ducmV2LnhtbESPT4vCMBTE78J+h/CEvdm0IqLVKLJQ3Ou6/rk+mmdb&#10;TF5KE7XrpzeCsMdhZn7DLNe9NeJGnW8cK8iSFARx6XTDlYL9bzGagfABWaNxTAr+yMN69TFYYq7d&#10;nX/otguViBD2OSqoQ2hzKX1Zk0WfuJY4emfXWQxRdpXUHd4j3Bo5TtOptNhwXKixpa+aysvuahXM&#10;r4U5Fbz1x/nj0RvMTufqsFXqc9hvFiAC9eE//G5/awXjbDKB1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CpsMAAADdAAAADwAAAAAAAAAAAAAAAACYAgAAZHJzL2Rv&#10;d25yZXYueG1sUEsFBgAAAAAEAAQA9QAAAIgDAAAAAA==&#10;" filled="f" stroked="f">
                  <v:textbox style="mso-fit-shape-to-text:t" inset="0,0,0,0">
                    <w:txbxContent>
                      <w:p w:rsidR="001B3A69" w:rsidRPr="005519C5" w:rsidRDefault="001B3A69" w:rsidP="00327D4F">
                        <w:pPr>
                          <w:rPr>
                            <w:sz w:val="22"/>
                            <w:szCs w:val="22"/>
                          </w:rPr>
                        </w:pPr>
                        <w:r w:rsidRPr="005519C5">
                          <w:rPr>
                            <w:color w:val="000000"/>
                            <w:sz w:val="22"/>
                            <w:szCs w:val="22"/>
                          </w:rPr>
                          <w:t>Liaison C</w:t>
                        </w:r>
                      </w:p>
                    </w:txbxContent>
                  </v:textbox>
                </v:rect>
                <v:rect id="Rectangle 94" o:spid="_x0000_s1829" style="position:absolute;left:22250;top:6305;width:5302;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UFcMA&#10;AADdAAAADwAAAGRycy9kb3ducmV2LnhtbESP3WoCMRSE7wu+QziCdzXrYou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UFcMAAADdAAAADwAAAAAAAAAAAAAAAACYAgAAZHJzL2Rv&#10;d25yZXYueG1sUEsFBgAAAAAEAAQA9QAAAIgDAAAAAA==&#10;" filled="f" stroked="f">
                  <v:textbox style="mso-fit-shape-to-text:t" inset="0,0,0,0">
                    <w:txbxContent>
                      <w:p w:rsidR="001B3A69" w:rsidRPr="005519C5" w:rsidRDefault="001B3A69" w:rsidP="00CE7536">
                        <w:pPr>
                          <w:pStyle w:val="Figure"/>
                        </w:pPr>
                        <w:r w:rsidRPr="00CE7536">
                          <w:rPr>
                            <w:caps w:val="0"/>
                            <w:sz w:val="22"/>
                            <w:szCs w:val="24"/>
                          </w:rPr>
                          <w:t xml:space="preserve">Liaison </w:t>
                        </w:r>
                        <w:r w:rsidRPr="005519C5">
                          <w:t>B</w:t>
                        </w:r>
                      </w:p>
                    </w:txbxContent>
                  </v:textbox>
                </v:rect>
                <v:shape id="Freeform 95" o:spid="_x0000_s1830" style="position:absolute;left:17659;top:1727;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jNcYA&#10;AADdAAAADwAAAGRycy9kb3ducmV2LnhtbESPUWvCMBSF34X9h3AHvshMdVpGZxRRBu5t1v2AS3PX&#10;dGtuuiTVzl+/DAY+Hs453+GsNoNtxZl8aBwrmE0zEMSV0w3XCt5PLw9PIEJE1tg6JgU/FGCzvhut&#10;sNDuwkc6l7EWCcKhQAUmxq6QMlSGLIap64iT9+G8xZikr6X2eElw28p5luXSYsNpwWBHO0PVV9lb&#10;BYvrY/lmPs3ye3L1r3s7wb4/5EqN74ftM4hIQ7yF/9sHrWA+W+T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cjNcYAAADdAAAADwAAAAAAAAAAAAAAAACYAgAAZHJz&#10;L2Rvd25yZXYueG1sUEsFBgAAAAAEAAQA9QAAAIsDAAAAAA==&#10;" path="m270,414l135,,,414r270,xe" stroked="f">
                  <v:path arrowok="t" o:connecttype="custom" o:connectlocs="171450,262890;85725,0;0,262890;171450,262890" o:connectangles="0,0,0,0"/>
                </v:shape>
                <v:shape id="Freeform 96" o:spid="_x0000_s1831" style="position:absolute;left:17659;top:1727;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ZOsYA&#10;AADdAAAADwAAAGRycy9kb3ducmV2LnhtbESPQWvCQBSE7wX/w/IK3nQTFVtSVxHFIhUPTXvp7ZF9&#10;TUKz78XsVuO/dwtCj8PMfMMsVr1r1Jk6XwsbSMcJKOJCbM2lgc+P3egZlA/IFhthMnAlD6vl4GGB&#10;mZULv9M5D6WKEPYZGqhCaDOtfVGRQz+Wljh639I5DFF2pbYdXiLcNXqSJHPtsOa4UGFLm4qKn/zX&#10;Gfiay6HZprvjNpHNQcrXkz1N34wZPvbrF1CB+vAfvrf31sAknT3B35v4BP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8ZOsYAAADdAAAADwAAAAAAAAAAAAAAAACYAgAAZHJz&#10;L2Rvd25yZXYueG1sUEsFBgAAAAAEAAQA9QAAAIsDAAAAAA==&#10;" path="m270,414l135,,,414r270,xe" filled="f" strokeweight="67e-5mm">
                  <v:stroke endcap="round"/>
                  <v:path arrowok="t" o:connecttype="custom" o:connectlocs="171450,262890;85725,0;0,262890;171450,262890" o:connectangles="0,0,0,0"/>
                </v:shape>
                <v:shape id="Freeform 97" o:spid="_x0000_s1832" style="position:absolute;left:18472;top:222;width:997;height:2876;visibility:visible;mso-wrap-style:square;v-text-anchor:top" coordsize="157,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xV8AA&#10;AADdAAAADwAAAGRycy9kb3ducmV2LnhtbERPy4rCMBTdC/5DuMLsNG0pItUoIgqzGcXn+tJc22Jz&#10;U5Konb83i4FZHs57sepNK17kfGNZQTpJQBCXVjdcKbicd+MZCB+QNbaWScEveVgth4MFFtq++Uiv&#10;U6hEDGFfoII6hK6Q0pc1GfQT2xFH7m6dwRChq6R2+I7hppVZkkylwYZjQ40dbWoqH6enUZDP8pv7&#10;4d1++yC7LbPk2hwPqVJfo349BxGoD//iP/e3VpCleZwb38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hxV8AAAADdAAAADwAAAAAAAAAAAAAAAACYAgAAZHJzL2Rvd25y&#10;ZXYueG1sUEsFBgAAAAAEAAQA9QAAAIUDAAAAAA==&#10;" path="m157,453c128,431,115,420,104,409,98,404,92,398,87,390,69,368,45,331,26,291,9,237,1,205,1,169,,117,16,56,40,e" filled="f" strokeweight="67e-5mm">
                  <v:stroke endcap="round"/>
                  <v:path arrowok="t" o:connecttype="custom" o:connectlocs="99695,287655;66040,259715;55245,247650;16510,184785;635,107315;25400,0" o:connectangles="0,0,0,0,0,0"/>
                </v:shape>
                <v:shape id="Freeform 98" o:spid="_x0000_s1833" style="position:absolute;left:18529;top:1822;width:12528;height:27896;visibility:visible;mso-wrap-style:square;v-text-anchor:top" coordsize="2105,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ImMQA&#10;AADdAAAADwAAAGRycy9kb3ducmV2LnhtbESPzWrCQBSF9wXfYbiCOzNRSokxo6QFqV02itDdbeaa&#10;pM3cCZkxSd++UxC6PJyfj5PtJ9OKgXrXWFawimIQxKXVDVcKzqfDMgHhPLLG1jIp+CEH+93sIcNU&#10;25HfaSh8JcIIuxQV1N53qZSurMmgi2xHHLyr7Q36IPtK6h7HMG5auY7jJ2mw4UCosaOXmsrv4mYC&#10;5PnDtvlQWHrNE3Lu07x9XYxSi/mUb0F4mvx/+N4+agXr1eMG/t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CJjEAAAA3QAAAA8AAAAAAAAAAAAAAAAAmAIAAGRycy9k&#10;b3ducmV2LnhtbFBLBQYAAAAABAAEAPUAAACJAwAAAAA=&#10;" path="m2089,4670r-46,-102c2041,4564,2043,4559,2047,4557v4,-1,9,,10,4l2103,4664v2,4,,8,-4,10c2095,4676,2090,4674,2089,4670xm2010,4495r-46,-102c1963,4389,1964,4384,1968,4382v4,-2,9,,11,4l2025,4488v2,4,,9,-4,11c2017,4501,2012,4499,2010,4495xm1932,4320r-46,-103c1884,4213,1886,4209,1890,4207v4,-2,9,,10,4l1946,4313v2,4,,9,-4,11c1938,4325,1933,4324,1932,4320xm1853,4144r-46,-102c1806,4038,1807,4033,1811,4032v4,-2,9,,11,4l1868,4138v2,4,,9,-4,10c1860,4150,1855,4148,1853,4144xm1775,3969r-46,-102c1727,3863,1729,3858,1733,3856v4,-1,9,,10,4l1789,3963v2,4,,8,-4,10c1781,3975,1776,3973,1775,3969xm1696,3794r-46,-102c1649,3688,1650,3683,1654,3681v4,-2,9,,11,4l1711,3787v2,4,,9,-4,11c1703,3800,1698,3798,1696,3794xm1618,3619r-46,-102c1570,3513,1572,3508,1576,3506v4,-2,9,,10,4l1632,3612v2,4,,9,-4,11c1624,3625,1619,3623,1618,3619xm1539,3444r-46,-103c1492,3337,1493,3333,1497,3331v4,-2,9,,11,4l1554,3437v2,4,,9,-4,11c1546,3449,1541,3448,1539,3444xm1461,3268r-46,-102c1413,3162,1415,3157,1419,3156v4,-2,9,,10,4l1475,3262v2,4,,9,-4,10c1467,3274,1462,3272,1461,3268xm1382,3093r-46,-102c1335,2987,1336,2982,1340,2980v4,-1,9,,11,4l1397,3087v2,4,,8,-4,10c1389,3099,1384,3097,1382,3093xm1304,2918r-46,-102c1256,2812,1258,2807,1262,2805v4,-2,9,,10,4l1318,2911v2,4,,9,-4,11c1310,2924,1305,2922,1304,2918xm1225,2743r-46,-103c1178,2636,1179,2632,1183,2630v4,-2,9,,11,4l1240,2736v2,4,,9,-4,11c1232,2749,1227,2747,1225,2743xm1147,2567r-46,-102c1099,2461,1101,2456,1105,2455v4,-2,9,,10,4l1161,2561v2,4,,9,-4,11c1153,2573,1148,2572,1147,2567xm1068,2392r-46,-102c1021,2286,1022,2281,1026,2279v4,-1,9,,11,5l1083,2386v2,4,,8,-4,10c1075,2398,1070,2396,1068,2392xm990,2217l944,2115v-2,-4,,-9,4,-11c952,2102,957,2104,958,2108r46,102c1006,2215,1004,2219,1000,2221v-4,2,-9,,-10,-4xm911,2042l865,1940v-1,-4,,-9,4,-11c873,1927,878,1929,880,1933r46,102c928,2039,926,2044,922,2046v-4,2,-9,,-11,-4xm833,1867l787,1764v-2,-4,,-8,4,-10c795,1752,800,1754,801,1758r46,102c849,1864,847,1869,843,1871v-4,1,-9,,-10,-4xm754,1691l708,1589v-1,-4,,-9,4,-10c716,1577,721,1579,723,1583r46,102c771,1689,769,1694,765,1695v-4,2,-9,,-11,-4xm676,1516l630,1414v-2,-4,,-9,4,-11c638,1402,643,1403,644,1407r46,103c692,1514,690,1518,686,1520v-4,2,-9,,-10,-4xm597,1341l551,1239v-1,-4,,-9,4,-11c559,1226,564,1228,566,1232r46,102c614,1338,612,1343,608,1345v-4,2,-9,,-11,-4xm519,1166l473,1064v-2,-5,,-9,4,-11c481,1051,486,1053,487,1057r46,102c535,1163,533,1168,529,1170v-4,2,-9,,-10,-4xm440,991l394,888v-1,-4,,-8,4,-10c402,876,407,878,409,882r46,102c457,988,455,993,451,995v-4,1,-9,,-11,-4xm362,815l316,713v-2,-4,,-9,4,-10c324,701,329,703,330,707r46,102c378,813,376,818,372,819v-4,2,-9,,-10,-4xm283,640l237,538v-1,-4,,-9,4,-11c245,525,250,527,252,531r46,103c300,638,298,642,294,644v-4,2,-9,,-11,-4xm205,465l159,363v-2,-4,,-9,4,-11c167,350,172,352,173,356r46,102c221,462,219,467,215,469v-4,2,-9,,-10,-4xm126,290l80,187v-2,-4,,-8,4,-10c88,175,93,177,95,181r46,102c143,287,141,292,137,294v-4,1,-9,,-11,-4xm48,114l2,12c,8,2,3,6,2v4,-2,9,,10,4l62,108v2,4,,9,-4,10c54,120,49,118,48,114xe" fillcolor="black" strokeweight="42e-5mm">
                  <v:stroke joinstyle="bevel"/>
                  <v:path arrowok="t" o:connecttype="custom" o:connectlocs="1218335,2718563;1249284,2788362;1168935,2620726;1205241,2677400;1149889,2577177;1130843,2512151;1149889,2577177;1077872,2405365;1109416,2474567;1029067,2306931;1064778,2364202;1009426,2263381;990976,2198355;1009426,2263381;938005,2091570;968954,2161368;888605,1993136;924911,2050406;869559,1949586;850513,1885157;869559,1949586;797542,1777775;829086,1847573;748737,1679937;784448,1736611;729096,1636388;710646,1571362;729096,1636388;657674,1464576;688624,1534375;608274,1366142;644581,1423413;589229,1322593;570183,1257567;589229,1322593;517212,1150781;548756,1220579;468407,1052347;504118,1109618;448766,1008798;430316,944368;448766,1008798;377344,836986;408294,906784;327944,739149;364250,795823;308899,695599;289853,630573;308899,695599;236882,523787;268426,593586;188077,425353;223788,482624;168436,381804;149985,316778;168436,381804;97014,209992;127964,279791;47614,111558;83920,168829;28569,68009;9523,3579;28569,68009" o:connectangles="0,0,0,0,0,0,0,0,0,0,0,0,0,0,0,0,0,0,0,0,0,0,0,0,0,0,0,0,0,0,0,0,0,0,0,0,0,0,0,0,0,0,0,0,0,0,0,0,0,0,0,0,0,0,0,0,0,0,0,0,0,0,0"/>
                  <o:lock v:ext="edit" verticies="t"/>
                </v:shape>
                <v:shape id="Freeform 99" o:spid="_x0000_s1834" style="position:absolute;left:30149;top:29667;width:1715;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IB8MA&#10;AADdAAAADwAAAGRycy9kb3ducmV2LnhtbERP3WrCMBS+H/gO4Qi7kZmqU0ZnFNkYuDtXfYBDc9ZU&#10;m5OapFp9+uVC2OXH979c97YRF/KhdqxgMs5AEJdO11wpOOy/Xt5AhIissXFMCm4UYL0aPC0x1+7K&#10;P3QpYiVSCIccFZgY21zKUBqyGMauJU7cr/MWY4K+ktrjNYXbRk6zbCEt1pwaDLb0Yag8FZ1V8Hqf&#10;FTtzNPPz6O6/P+0Iu267UOp52G/eQUTq47/44d5qBdPJP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uIB8MAAADdAAAADwAAAAAAAAAAAAAAAACYAgAAZHJzL2Rv&#10;d25yZXYueG1sUEsFBgAAAAAEAAQA9QAAAIgDAAAAAA==&#10;" path="m,414l135,,270,414,,414xe" stroked="f">
                  <v:path arrowok="t" o:connecttype="custom" o:connectlocs="0,262890;85725,0;171450,262890;0,262890" o:connectangles="0,0,0,0"/>
                </v:shape>
                <v:shape id="Freeform 100" o:spid="_x0000_s1835" style="position:absolute;left:30149;top:29667;width:1715;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yCMUA&#10;AADdAAAADwAAAGRycy9kb3ducmV2LnhtbESPQWvCQBSE7wX/w/IEb3UTi1Kiq4hikUoPVS/eHtln&#10;Esy+F7Orpv/eLRR6HGbmG2a26Fyt7tT6SthAOkxAEediKy4MHA+b13dQPiBbrIXJwA95WMx7LzPM&#10;rDz4m+77UKgIYZ+hgTKEJtPa5yU59ENpiKN3ltZhiLIttG3xEeGu1qMkmWiHFceFEhtalZRf9jdn&#10;4DSRXb1ON1/rRFY7KT6u9vr2acyg3y2noAJ14T/8195aA6N0nMLvm/gE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7IIxQAAAN0AAAAPAAAAAAAAAAAAAAAAAJgCAABkcnMv&#10;ZG93bnJldi54bWxQSwUGAAAAAAQABAD1AAAAigMAAAAA&#10;" path="m,414l135,,270,414,,414xe" filled="f" strokeweight="67e-5mm">
                  <v:stroke endcap="round"/>
                  <v:path arrowok="t" o:connecttype="custom" o:connectlocs="0,262890;85725,0;171450,262890;0,262890" o:connectangles="0,0,0,0"/>
                </v:shape>
                <v:shape id="Freeform 101" o:spid="_x0000_s1836" style="position:absolute;left:30054;top:28168;width:991;height:2870;visibility:visible;mso-wrap-style:square;v-text-anchor:top" coordsize="15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uA8UA&#10;AADdAAAADwAAAGRycy9kb3ducmV2LnhtbESPQWvCQBSE7wX/w/IEb3WTQMVGV1FBCAgtVUGPz+wz&#10;CWbfht2tpv/eLRR6HGbmG2a+7E0r7uR8Y1lBOk5AEJdWN1wpOB62r1MQPiBrbC2Tgh/ysFwMXuaY&#10;a/vgL7rvQyUihH2OCuoQulxKX9Zk0I9tRxy9q3UGQ5SuktrhI8JNK7MkmUiDDceFGjva1FTe9t9G&#10;weH0YULqduvic3rVmT4V79vLWanRsF/NQATqw3/4r11oBVn6lsHv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u4DxQAAAN0AAAAPAAAAAAAAAAAAAAAAAJgCAABkcnMv&#10;ZG93bnJldi54bWxQSwUGAAAAAAQABAD1AAAAigMAAAAA&#10;" path="m,452c29,431,42,420,53,409v6,-6,11,-11,17,-19c88,368,112,330,131,291v17,-55,25,-87,25,-123c156,117,140,57,117,e" filled="f" strokeweight="67e-5mm">
                  <v:stroke endcap="round"/>
                  <v:path arrowok="t" o:connecttype="custom" o:connectlocs="0,287020;33655,259715;44450,247650;83185,184785;99060,106680;74295,0" o:connectangles="0,0,0,0,0,0"/>
                </v:shape>
                <v:rect id="Rectangle 102" o:spid="_x0000_s1837" style="position:absolute;left:25955;top:14287;width:21289;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E68cA&#10;AADdAAAADwAAAGRycy9kb3ducmV2LnhtbESPQWvCQBSE74L/YXlCL6IbUyoaXUUEoYdCMfWgt0f2&#10;mY1m34bs1qT99d1CocdhZr5h1tve1uJBra8cK5hNExDEhdMVlwpOH4fJAoQPyBprx6TgizxsN8PB&#10;GjPtOj7SIw+liBD2GSowITSZlL4wZNFPXUMcvatrLYYo21LqFrsIt7VMk2QuLVYcFww2tDdU3PNP&#10;q+Dwfq6Iv+VxvFx07lakl9y8NUo9jfrdCkSgPvyH/9qvWkE6e3mG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BOvHAAAA3QAAAA8AAAAAAAAAAAAAAAAAmAIAAGRy&#10;cy9kb3ducmV2LnhtbFBLBQYAAAAABAAEAPUAAACMAwAAAAA=&#10;" filled="f" stroked="f">
                  <v:textbox style="mso-fit-shape-to-text:t" inset="0,0,0,0">
                    <w:txbxContent>
                      <w:p w:rsidR="001B3A69" w:rsidRPr="005519C5" w:rsidRDefault="001B3A69" w:rsidP="00327D4F">
                        <w:pPr>
                          <w:jc w:val="center"/>
                          <w:rPr>
                            <w:sz w:val="22"/>
                            <w:szCs w:val="22"/>
                            <w:lang w:val="fr-CH"/>
                          </w:rPr>
                        </w:pPr>
                        <w:r w:rsidRPr="005519C5">
                          <w:rPr>
                            <w:color w:val="000000"/>
                            <w:sz w:val="22"/>
                            <w:szCs w:val="22"/>
                            <w:lang w:val="fr-CH"/>
                          </w:rPr>
                          <w:t xml:space="preserve">Emplacement de l'unité </w:t>
                        </w:r>
                        <w:r>
                          <w:rPr>
                            <w:color w:val="000000"/>
                            <w:sz w:val="22"/>
                            <w:szCs w:val="22"/>
                            <w:lang w:val="fr-CH"/>
                          </w:rPr>
                          <w:br/>
                        </w:r>
                        <w:r w:rsidRPr="005519C5">
                          <w:rPr>
                            <w:color w:val="000000"/>
                            <w:sz w:val="22"/>
                            <w:szCs w:val="22"/>
                            <w:lang w:val="fr-CH"/>
                          </w:rPr>
                          <w:t>de contrôle mobile</w:t>
                        </w:r>
                      </w:p>
                    </w:txbxContent>
                  </v:textbox>
                </v:rect>
                <w10:anchorlock/>
              </v:group>
            </w:pict>
          </mc:Fallback>
        </mc:AlternateContent>
      </w:r>
    </w:p>
    <w:p w:rsidR="00327D4F" w:rsidRPr="001766D1" w:rsidRDefault="00327D4F" w:rsidP="00327D4F">
      <w:pPr>
        <w:pStyle w:val="Normalaftertitle"/>
        <w:spacing w:before="360"/>
      </w:pPr>
      <w:r w:rsidRPr="001766D1">
        <w:t>Toutefois, les résultats de mesure de l'occupation d'un canal à l'emplacement de l'unité de contrôle au moyen d'antennes équidirectives font apparaître le canal comme étant occupé même si une émission est présente sur une seule liaison (par exemple la liaison A).</w:t>
      </w:r>
    </w:p>
    <w:p w:rsidR="00327D4F" w:rsidRPr="001766D1" w:rsidRDefault="00327D4F" w:rsidP="00327D4F">
      <w:r w:rsidRPr="001766D1">
        <w:t>Dans ce cas, le montage standard de mesure de l'occupation ne fournira généralement pas les informations voulues. Suivant la finalité de la mesure de l'occupation, on peut distinguer les cas suivants:</w:t>
      </w:r>
    </w:p>
    <w:p w:rsidR="00327D4F" w:rsidRPr="001766D1" w:rsidRDefault="00327D4F" w:rsidP="00327D4F">
      <w:pPr>
        <w:pStyle w:val="enumlev1"/>
      </w:pPr>
      <w:r w:rsidRPr="001766D1">
        <w:t>–</w:t>
      </w:r>
      <w:r w:rsidRPr="001766D1">
        <w:tab/>
        <w:t>Si on souhaite trouver les fréquences disponibles pour une nouvelle liaison fixe en projet, il convient d'effectuer la mesure au moyen d'une antenne directive. L'unité de contrôle doit être placée aux deux emplacements de la nouvelle liaison en projet.</w:t>
      </w:r>
    </w:p>
    <w:p w:rsidR="00327D4F" w:rsidRPr="001766D1" w:rsidRDefault="00327D4F" w:rsidP="00327D4F">
      <w:pPr>
        <w:pStyle w:val="enumlev1"/>
      </w:pPr>
      <w:r w:rsidRPr="001766D1">
        <w:t>–</w:t>
      </w:r>
      <w:r w:rsidRPr="001766D1">
        <w:tab/>
        <w:t xml:space="preserve">Si on souhaite obtenir une vue d'ensemble de l'utilisation de la bande de fréquences, indépendamment de l'emplacement exact, la mesure peut être effectuée au moyen d'une antenne équidirective à l'emplacement indiqué sur la </w:t>
      </w:r>
      <w:r w:rsidR="00CE7536">
        <w:t>Fig.</w:t>
      </w:r>
      <w:r w:rsidRPr="001766D1">
        <w:t> 22, auquel cas on peut détecter un maximum de liaisons.</w:t>
      </w:r>
    </w:p>
    <w:p w:rsidR="00327D4F" w:rsidRPr="001766D1" w:rsidRDefault="00327D4F" w:rsidP="00327D4F">
      <w:pPr>
        <w:pStyle w:val="Heading2"/>
      </w:pPr>
      <w:bookmarkStart w:id="143" w:name="_Toc337547369"/>
      <w:bookmarkStart w:id="144" w:name="_Toc352134906"/>
      <w:bookmarkStart w:id="145" w:name="_Toc500251256"/>
      <w:r w:rsidRPr="001766D1">
        <w:t>8.2</w:t>
      </w:r>
      <w:r w:rsidRPr="001766D1">
        <w:tab/>
        <w:t>Séparation des valeurs d'occupation d'une ressource spectrale utilisée en partage</w:t>
      </w:r>
      <w:bookmarkEnd w:id="143"/>
      <w:r w:rsidRPr="001766D1">
        <w:t xml:space="preserve"> par différents utilisateurs</w:t>
      </w:r>
      <w:bookmarkEnd w:id="144"/>
      <w:bookmarkEnd w:id="145"/>
    </w:p>
    <w:p w:rsidR="00327D4F" w:rsidRPr="001766D1" w:rsidRDefault="00327D4F" w:rsidP="00327D4F">
      <w:pPr>
        <w:rPr>
          <w:rFonts w:eastAsia="SimSun"/>
        </w:rPr>
      </w:pPr>
      <w:r w:rsidRPr="001766D1">
        <w:rPr>
          <w:rFonts w:eastAsia="SimSun"/>
        </w:rPr>
        <w:t>Si on enregistre le champ, on peut extraire d'autres informations de la mesure.</w:t>
      </w:r>
    </w:p>
    <w:p w:rsidR="00327D4F" w:rsidRPr="001766D1" w:rsidRDefault="00327D4F" w:rsidP="00327D4F">
      <w:pPr>
        <w:rPr>
          <w:rFonts w:eastAsia="SimSun"/>
        </w:rPr>
      </w:pPr>
      <w:r w:rsidRPr="001766D1">
        <w:rPr>
          <w:rFonts w:eastAsia="SimSun"/>
        </w:rPr>
        <w:t xml:space="preserve">Le diagramme de gauche sur la </w:t>
      </w:r>
      <w:r w:rsidR="00CE7536">
        <w:rPr>
          <w:rFonts w:eastAsia="SimSun"/>
        </w:rPr>
        <w:t>Fig.</w:t>
      </w:r>
      <w:r w:rsidRPr="001766D1">
        <w:rPr>
          <w:rFonts w:eastAsia="SimSun"/>
        </w:rPr>
        <w:t> 23 est un type de diagramme couramment utilisé pour présenter l'occupation avec une résolution de 15 min, généralement au moyen d'une seule courbe. La courbe en rouge du diagramme de gauche représente l'occupation totale du canal par tous les utilisateurs. La courbe en vert est l'occupation du canal par la station dont l'intensité du signal reçu est d'environ 49 dB(μV/m) (voir le diagramme immédiatement à droite) et la courbe en bleu est l'occupation du canal par tous les autres utilisateurs, dans ce cas le deuxième utilisateur dont l'intensité du signal reçu est d'environ 29 dB(μV/m).</w:t>
      </w:r>
    </w:p>
    <w:p w:rsidR="00327D4F" w:rsidRPr="001766D1" w:rsidRDefault="00327D4F" w:rsidP="00327D4F">
      <w:pPr>
        <w:rPr>
          <w:rFonts w:eastAsia="SimSun"/>
        </w:rPr>
      </w:pPr>
      <w:r w:rsidRPr="001766D1">
        <w:rPr>
          <w:rFonts w:eastAsia="SimSun"/>
        </w:rPr>
        <w:t>Le diagramme du milieu représente les niveaux reçus en fonction du temps. Seuls sont pris en compte les niveaux reçus qui sont supérieurs au seuil (ici: 20 dB(μV/m)).</w:t>
      </w:r>
    </w:p>
    <w:p w:rsidR="00327D4F" w:rsidRPr="001766D1" w:rsidRDefault="00327D4F" w:rsidP="00327D4F">
      <w:r w:rsidRPr="001766D1">
        <w:rPr>
          <w:rFonts w:eastAsia="SimSun"/>
        </w:rPr>
        <w:lastRenderedPageBreak/>
        <w:t>Le diagramme de droite montre la distribution statistique des niveaux de champ reçu. Dans cet exemple, le niveau 49 dB(μV/m) a été mesuré environ 380 fois pendant une période de 24 heures, le niveau 50 dB(μV/m) environ 350 fois, etc.</w:t>
      </w:r>
    </w:p>
    <w:p w:rsidR="00327D4F" w:rsidRPr="0078401D" w:rsidRDefault="00327D4F" w:rsidP="00CE7536">
      <w:pPr>
        <w:pStyle w:val="FigureNo"/>
        <w:rPr>
          <w:lang w:eastAsia="zh-CN"/>
        </w:rPr>
      </w:pPr>
      <w:r w:rsidRPr="00CE7536">
        <w:t>Figure</w:t>
      </w:r>
      <w:r w:rsidRPr="0078401D">
        <w:rPr>
          <w:lang w:eastAsia="zh-CN"/>
        </w:rPr>
        <w:t xml:space="preserve"> 23</w:t>
      </w:r>
    </w:p>
    <w:p w:rsidR="00327D4F" w:rsidRPr="0078401D" w:rsidRDefault="00327D4F" w:rsidP="00CE7536">
      <w:pPr>
        <w:pStyle w:val="Figuretitle"/>
        <w:rPr>
          <w:lang w:eastAsia="zh-CN"/>
        </w:rPr>
      </w:pPr>
      <w:r w:rsidRPr="0078401D">
        <w:rPr>
          <w:lang w:eastAsia="zh-CN"/>
        </w:rPr>
        <w:t>Traitement amélioré des données relatives à l'occupation</w:t>
      </w:r>
    </w:p>
    <w:p w:rsidR="00327D4F" w:rsidRPr="001766D1" w:rsidRDefault="00327D4F" w:rsidP="00CE7536">
      <w:pPr>
        <w:pStyle w:val="Figure"/>
        <w:rPr>
          <w:lang w:eastAsia="zh-CN"/>
        </w:rPr>
      </w:pPr>
      <w:r w:rsidRPr="00CE7536">
        <w:rPr>
          <w:noProof/>
          <w:lang w:val="en-GB" w:eastAsia="en-GB"/>
        </w:rPr>
        <mc:AlternateContent>
          <mc:Choice Requires="wpc">
            <w:drawing>
              <wp:inline distT="0" distB="0" distL="0" distR="0" wp14:anchorId="57BC8CF8" wp14:editId="7778F3F0">
                <wp:extent cx="5697220" cy="1663065"/>
                <wp:effectExtent l="0" t="0" r="0" b="0"/>
                <wp:docPr id="2503" name="Canvas 2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54" name="Freeform 106"/>
                        <wps:cNvSpPr>
                          <a:spLocks/>
                        </wps:cNvSpPr>
                        <wps:spPr bwMode="auto">
                          <a:xfrm>
                            <a:off x="5191605" y="1506220"/>
                            <a:ext cx="43180" cy="64770"/>
                          </a:xfrm>
                          <a:custGeom>
                            <a:avLst/>
                            <a:gdLst>
                              <a:gd name="T0" fmla="*/ 6 w 6"/>
                              <a:gd name="T1" fmla="*/ 0 h 9"/>
                              <a:gd name="T2" fmla="*/ 6 w 6"/>
                              <a:gd name="T3" fmla="*/ 2 h 9"/>
                              <a:gd name="T4" fmla="*/ 5 w 6"/>
                              <a:gd name="T5" fmla="*/ 2 h 9"/>
                              <a:gd name="T6" fmla="*/ 5 w 6"/>
                              <a:gd name="T7" fmla="*/ 1 h 9"/>
                              <a:gd name="T8" fmla="*/ 3 w 6"/>
                              <a:gd name="T9" fmla="*/ 1 h 9"/>
                              <a:gd name="T10" fmla="*/ 2 w 6"/>
                              <a:gd name="T11" fmla="*/ 1 h 9"/>
                              <a:gd name="T12" fmla="*/ 2 w 6"/>
                              <a:gd name="T13" fmla="*/ 1 h 9"/>
                              <a:gd name="T14" fmla="*/ 1 w 6"/>
                              <a:gd name="T15" fmla="*/ 2 h 9"/>
                              <a:gd name="T16" fmla="*/ 1 w 6"/>
                              <a:gd name="T17" fmla="*/ 2 h 9"/>
                              <a:gd name="T18" fmla="*/ 1 w 6"/>
                              <a:gd name="T19" fmla="*/ 2 h 9"/>
                              <a:gd name="T20" fmla="*/ 2 w 6"/>
                              <a:gd name="T21" fmla="*/ 3 h 9"/>
                              <a:gd name="T22" fmla="*/ 2 w 6"/>
                              <a:gd name="T23" fmla="*/ 3 h 9"/>
                              <a:gd name="T24" fmla="*/ 3 w 6"/>
                              <a:gd name="T25" fmla="*/ 4 h 9"/>
                              <a:gd name="T26" fmla="*/ 5 w 6"/>
                              <a:gd name="T27" fmla="*/ 4 h 9"/>
                              <a:gd name="T28" fmla="*/ 5 w 6"/>
                              <a:gd name="T29" fmla="*/ 4 h 9"/>
                              <a:gd name="T30" fmla="*/ 6 w 6"/>
                              <a:gd name="T31" fmla="*/ 5 h 9"/>
                              <a:gd name="T32" fmla="*/ 6 w 6"/>
                              <a:gd name="T33" fmla="*/ 7 h 9"/>
                              <a:gd name="T34" fmla="*/ 6 w 6"/>
                              <a:gd name="T35" fmla="*/ 8 h 9"/>
                              <a:gd name="T36" fmla="*/ 5 w 6"/>
                              <a:gd name="T37" fmla="*/ 9 h 9"/>
                              <a:gd name="T38" fmla="*/ 3 w 6"/>
                              <a:gd name="T39" fmla="*/ 9 h 9"/>
                              <a:gd name="T40" fmla="*/ 2 w 6"/>
                              <a:gd name="T41" fmla="*/ 9 h 9"/>
                              <a:gd name="T42" fmla="*/ 2 w 6"/>
                              <a:gd name="T43" fmla="*/ 8 h 9"/>
                              <a:gd name="T44" fmla="*/ 1 w 6"/>
                              <a:gd name="T45" fmla="*/ 9 h 9"/>
                              <a:gd name="T46" fmla="*/ 1 w 6"/>
                              <a:gd name="T47" fmla="*/ 8 h 9"/>
                              <a:gd name="T48" fmla="*/ 1 w 6"/>
                              <a:gd name="T49" fmla="*/ 9 h 9"/>
                              <a:gd name="T50" fmla="*/ 0 w 6"/>
                              <a:gd name="T51" fmla="*/ 9 h 9"/>
                              <a:gd name="T52" fmla="*/ 0 w 6"/>
                              <a:gd name="T53" fmla="*/ 7 h 9"/>
                              <a:gd name="T54" fmla="*/ 1 w 6"/>
                              <a:gd name="T55" fmla="*/ 7 h 9"/>
                              <a:gd name="T56" fmla="*/ 1 w 6"/>
                              <a:gd name="T57" fmla="*/ 8 h 9"/>
                              <a:gd name="T58" fmla="*/ 2 w 6"/>
                              <a:gd name="T59" fmla="*/ 8 h 9"/>
                              <a:gd name="T60" fmla="*/ 3 w 6"/>
                              <a:gd name="T61" fmla="*/ 8 h 9"/>
                              <a:gd name="T62" fmla="*/ 3 w 6"/>
                              <a:gd name="T63" fmla="*/ 8 h 9"/>
                              <a:gd name="T64" fmla="*/ 5 w 6"/>
                              <a:gd name="T65" fmla="*/ 7 h 9"/>
                              <a:gd name="T66" fmla="*/ 5 w 6"/>
                              <a:gd name="T67" fmla="*/ 7 h 9"/>
                              <a:gd name="T68" fmla="*/ 5 w 6"/>
                              <a:gd name="T69" fmla="*/ 6 h 9"/>
                              <a:gd name="T70" fmla="*/ 5 w 6"/>
                              <a:gd name="T71" fmla="*/ 6 h 9"/>
                              <a:gd name="T72" fmla="*/ 5 w 6"/>
                              <a:gd name="T73" fmla="*/ 5 h 9"/>
                              <a:gd name="T74" fmla="*/ 3 w 6"/>
                              <a:gd name="T75" fmla="*/ 5 h 9"/>
                              <a:gd name="T76" fmla="*/ 2 w 6"/>
                              <a:gd name="T77" fmla="*/ 4 h 9"/>
                              <a:gd name="T78" fmla="*/ 1 w 6"/>
                              <a:gd name="T79" fmla="*/ 4 h 9"/>
                              <a:gd name="T80" fmla="*/ 0 w 6"/>
                              <a:gd name="T81" fmla="*/ 3 h 9"/>
                              <a:gd name="T82" fmla="*/ 0 w 6"/>
                              <a:gd name="T83" fmla="*/ 2 h 9"/>
                              <a:gd name="T84" fmla="*/ 0 w 6"/>
                              <a:gd name="T85" fmla="*/ 1 h 9"/>
                              <a:gd name="T86" fmla="*/ 1 w 6"/>
                              <a:gd name="T87" fmla="*/ 0 h 9"/>
                              <a:gd name="T88" fmla="*/ 2 w 6"/>
                              <a:gd name="T89" fmla="*/ 0 h 9"/>
                              <a:gd name="T90" fmla="*/ 3 w 6"/>
                              <a:gd name="T91" fmla="*/ 1 h 9"/>
                              <a:gd name="T92" fmla="*/ 5 w 6"/>
                              <a:gd name="T93" fmla="*/ 0 h 9"/>
                              <a:gd name="T94" fmla="*/ 5 w 6"/>
                              <a:gd name="T95" fmla="*/ 1 h 9"/>
                              <a:gd name="T96" fmla="*/ 5 w 6"/>
                              <a:gd name="T97" fmla="*/ 0 h 9"/>
                              <a:gd name="T98" fmla="*/ 6 w 6"/>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 h="9">
                                <a:moveTo>
                                  <a:pt x="6" y="0"/>
                                </a:moveTo>
                                <a:lnTo>
                                  <a:pt x="6" y="2"/>
                                </a:lnTo>
                                <a:lnTo>
                                  <a:pt x="5" y="2"/>
                                </a:lnTo>
                                <a:cubicBezTo>
                                  <a:pt x="5" y="2"/>
                                  <a:pt x="5" y="2"/>
                                  <a:pt x="5" y="1"/>
                                </a:cubicBezTo>
                                <a:cubicBezTo>
                                  <a:pt x="5" y="1"/>
                                  <a:pt x="3" y="1"/>
                                  <a:pt x="3" y="1"/>
                                </a:cubicBezTo>
                                <a:cubicBezTo>
                                  <a:pt x="3" y="1"/>
                                  <a:pt x="2" y="1"/>
                                  <a:pt x="2" y="1"/>
                                </a:cubicBezTo>
                                <a:lnTo>
                                  <a:pt x="2" y="1"/>
                                </a:lnTo>
                                <a:lnTo>
                                  <a:pt x="1" y="2"/>
                                </a:lnTo>
                                <a:lnTo>
                                  <a:pt x="1" y="2"/>
                                </a:lnTo>
                                <a:lnTo>
                                  <a:pt x="1" y="2"/>
                                </a:lnTo>
                                <a:lnTo>
                                  <a:pt x="2" y="3"/>
                                </a:lnTo>
                                <a:lnTo>
                                  <a:pt x="2" y="3"/>
                                </a:lnTo>
                                <a:lnTo>
                                  <a:pt x="3" y="4"/>
                                </a:lnTo>
                                <a:lnTo>
                                  <a:pt x="5" y="4"/>
                                </a:lnTo>
                                <a:lnTo>
                                  <a:pt x="5" y="4"/>
                                </a:lnTo>
                                <a:lnTo>
                                  <a:pt x="6" y="5"/>
                                </a:lnTo>
                                <a:lnTo>
                                  <a:pt x="6" y="7"/>
                                </a:lnTo>
                                <a:lnTo>
                                  <a:pt x="6" y="8"/>
                                </a:lnTo>
                                <a:lnTo>
                                  <a:pt x="5"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5" y="7"/>
                                </a:lnTo>
                                <a:lnTo>
                                  <a:pt x="5" y="7"/>
                                </a:lnTo>
                                <a:lnTo>
                                  <a:pt x="5" y="6"/>
                                </a:lnTo>
                                <a:lnTo>
                                  <a:pt x="5" y="6"/>
                                </a:lnTo>
                                <a:lnTo>
                                  <a:pt x="5" y="5"/>
                                </a:lnTo>
                                <a:lnTo>
                                  <a:pt x="3" y="5"/>
                                </a:lnTo>
                                <a:lnTo>
                                  <a:pt x="2" y="4"/>
                                </a:lnTo>
                                <a:lnTo>
                                  <a:pt x="1" y="4"/>
                                </a:lnTo>
                                <a:lnTo>
                                  <a:pt x="0" y="3"/>
                                </a:lnTo>
                                <a:lnTo>
                                  <a:pt x="0" y="2"/>
                                </a:lnTo>
                                <a:lnTo>
                                  <a:pt x="0" y="1"/>
                                </a:lnTo>
                                <a:lnTo>
                                  <a:pt x="1" y="0"/>
                                </a:lnTo>
                                <a:lnTo>
                                  <a:pt x="2" y="0"/>
                                </a:lnTo>
                                <a:cubicBezTo>
                                  <a:pt x="2" y="0"/>
                                  <a:pt x="3" y="0"/>
                                  <a:pt x="3" y="1"/>
                                </a:cubicBezTo>
                                <a:cubicBezTo>
                                  <a:pt x="3" y="0"/>
                                  <a:pt x="5" y="0"/>
                                  <a:pt x="5" y="0"/>
                                </a:cubicBezTo>
                                <a:cubicBezTo>
                                  <a:pt x="5" y="1"/>
                                  <a:pt x="5" y="1"/>
                                  <a:pt x="5" y="1"/>
                                </a:cubicBezTo>
                                <a:cubicBezTo>
                                  <a:pt x="5" y="1"/>
                                  <a:pt x="5" y="0"/>
                                  <a:pt x="5"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07"/>
                        <wps:cNvSpPr>
                          <a:spLocks/>
                        </wps:cNvSpPr>
                        <wps:spPr bwMode="auto">
                          <a:xfrm>
                            <a:off x="5241770" y="1506220"/>
                            <a:ext cx="85725" cy="64770"/>
                          </a:xfrm>
                          <a:custGeom>
                            <a:avLst/>
                            <a:gdLst>
                              <a:gd name="T0" fmla="*/ 6 w 12"/>
                              <a:gd name="T1" fmla="*/ 9 h 9"/>
                              <a:gd name="T2" fmla="*/ 2 w 12"/>
                              <a:gd name="T3" fmla="*/ 1 h 9"/>
                              <a:gd name="T4" fmla="*/ 2 w 12"/>
                              <a:gd name="T5" fmla="*/ 8 h 9"/>
                              <a:gd name="T6" fmla="*/ 2 w 12"/>
                              <a:gd name="T7" fmla="*/ 8 h 9"/>
                              <a:gd name="T8" fmla="*/ 3 w 12"/>
                              <a:gd name="T9" fmla="*/ 8 h 9"/>
                              <a:gd name="T10" fmla="*/ 3 w 12"/>
                              <a:gd name="T11" fmla="*/ 8 h 9"/>
                              <a:gd name="T12" fmla="*/ 3 w 12"/>
                              <a:gd name="T13" fmla="*/ 9 h 9"/>
                              <a:gd name="T14" fmla="*/ 0 w 12"/>
                              <a:gd name="T15" fmla="*/ 9 h 9"/>
                              <a:gd name="T16" fmla="*/ 0 w 12"/>
                              <a:gd name="T17" fmla="*/ 8 h 9"/>
                              <a:gd name="T18" fmla="*/ 0 w 12"/>
                              <a:gd name="T19" fmla="*/ 8 h 9"/>
                              <a:gd name="T20" fmla="*/ 1 w 12"/>
                              <a:gd name="T21" fmla="*/ 8 h 9"/>
                              <a:gd name="T22" fmla="*/ 1 w 12"/>
                              <a:gd name="T23" fmla="*/ 8 h 9"/>
                              <a:gd name="T24" fmla="*/ 1 w 12"/>
                              <a:gd name="T25" fmla="*/ 1 h 9"/>
                              <a:gd name="T26" fmla="*/ 1 w 12"/>
                              <a:gd name="T27" fmla="*/ 1 h 9"/>
                              <a:gd name="T28" fmla="*/ 1 w 12"/>
                              <a:gd name="T29" fmla="*/ 1 h 9"/>
                              <a:gd name="T30" fmla="*/ 0 w 12"/>
                              <a:gd name="T31" fmla="*/ 1 h 9"/>
                              <a:gd name="T32" fmla="*/ 0 w 12"/>
                              <a:gd name="T33" fmla="*/ 0 h 9"/>
                              <a:gd name="T34" fmla="*/ 3 w 12"/>
                              <a:gd name="T35" fmla="*/ 0 h 9"/>
                              <a:gd name="T36" fmla="*/ 6 w 12"/>
                              <a:gd name="T37" fmla="*/ 8 h 9"/>
                              <a:gd name="T38" fmla="*/ 8 w 12"/>
                              <a:gd name="T39" fmla="*/ 0 h 9"/>
                              <a:gd name="T40" fmla="*/ 12 w 12"/>
                              <a:gd name="T41" fmla="*/ 0 h 9"/>
                              <a:gd name="T42" fmla="*/ 12 w 12"/>
                              <a:gd name="T43" fmla="*/ 1 h 9"/>
                              <a:gd name="T44" fmla="*/ 12 w 12"/>
                              <a:gd name="T45" fmla="*/ 1 h 9"/>
                              <a:gd name="T46" fmla="*/ 11 w 12"/>
                              <a:gd name="T47" fmla="*/ 1 h 9"/>
                              <a:gd name="T48" fmla="*/ 11 w 12"/>
                              <a:gd name="T49" fmla="*/ 1 h 9"/>
                              <a:gd name="T50" fmla="*/ 11 w 12"/>
                              <a:gd name="T51" fmla="*/ 8 h 9"/>
                              <a:gd name="T52" fmla="*/ 11 w 12"/>
                              <a:gd name="T53" fmla="*/ 8 h 9"/>
                              <a:gd name="T54" fmla="*/ 12 w 12"/>
                              <a:gd name="T55" fmla="*/ 8 h 9"/>
                              <a:gd name="T56" fmla="*/ 12 w 12"/>
                              <a:gd name="T57" fmla="*/ 8 h 9"/>
                              <a:gd name="T58" fmla="*/ 12 w 12"/>
                              <a:gd name="T59" fmla="*/ 9 h 9"/>
                              <a:gd name="T60" fmla="*/ 8 w 12"/>
                              <a:gd name="T61" fmla="*/ 9 h 9"/>
                              <a:gd name="T62" fmla="*/ 8 w 12"/>
                              <a:gd name="T63" fmla="*/ 8 h 9"/>
                              <a:gd name="T64" fmla="*/ 8 w 12"/>
                              <a:gd name="T65" fmla="*/ 8 h 9"/>
                              <a:gd name="T66" fmla="*/ 10 w 12"/>
                              <a:gd name="T67" fmla="*/ 8 h 9"/>
                              <a:gd name="T68" fmla="*/ 10 w 12"/>
                              <a:gd name="T69" fmla="*/ 8 h 9"/>
                              <a:gd name="T70" fmla="*/ 10 w 12"/>
                              <a:gd name="T71" fmla="*/ 1 h 9"/>
                              <a:gd name="T72" fmla="*/ 6 w 12"/>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 h="9">
                                <a:moveTo>
                                  <a:pt x="6" y="9"/>
                                </a:moveTo>
                                <a:lnTo>
                                  <a:pt x="2" y="1"/>
                                </a:ln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8" y="0"/>
                                </a:lnTo>
                                <a:lnTo>
                                  <a:pt x="12" y="0"/>
                                </a:lnTo>
                                <a:lnTo>
                                  <a:pt x="12" y="1"/>
                                </a:lnTo>
                                <a:lnTo>
                                  <a:pt x="12" y="1"/>
                                </a:lnTo>
                                <a:cubicBezTo>
                                  <a:pt x="11" y="1"/>
                                  <a:pt x="11" y="1"/>
                                  <a:pt x="11" y="1"/>
                                </a:cubicBezTo>
                                <a:cubicBezTo>
                                  <a:pt x="11" y="1"/>
                                  <a:pt x="11" y="1"/>
                                  <a:pt x="11" y="1"/>
                                </a:cubicBezTo>
                                <a:lnTo>
                                  <a:pt x="11" y="8"/>
                                </a:lnTo>
                                <a:cubicBezTo>
                                  <a:pt x="11" y="8"/>
                                  <a:pt x="11" y="8"/>
                                  <a:pt x="11" y="8"/>
                                </a:cubicBezTo>
                                <a:cubicBezTo>
                                  <a:pt x="11" y="8"/>
                                  <a:pt x="11" y="8"/>
                                  <a:pt x="12" y="8"/>
                                </a:cubicBezTo>
                                <a:lnTo>
                                  <a:pt x="12" y="8"/>
                                </a:lnTo>
                                <a:lnTo>
                                  <a:pt x="12" y="9"/>
                                </a:lnTo>
                                <a:lnTo>
                                  <a:pt x="8" y="9"/>
                                </a:lnTo>
                                <a:lnTo>
                                  <a:pt x="8" y="8"/>
                                </a:lnTo>
                                <a:lnTo>
                                  <a:pt x="8" y="8"/>
                                </a:lnTo>
                                <a:cubicBezTo>
                                  <a:pt x="10" y="8"/>
                                  <a:pt x="10" y="8"/>
                                  <a:pt x="10" y="8"/>
                                </a:cubicBezTo>
                                <a:cubicBezTo>
                                  <a:pt x="10" y="8"/>
                                  <a:pt x="10" y="8"/>
                                  <a:pt x="10" y="8"/>
                                </a:cubicBezTo>
                                <a:lnTo>
                                  <a:pt x="10"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108"/>
                        <wps:cNvSpPr>
                          <a:spLocks/>
                        </wps:cNvSpPr>
                        <wps:spPr bwMode="auto">
                          <a:xfrm>
                            <a:off x="5327495" y="156337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09"/>
                        <wps:cNvSpPr>
                          <a:spLocks/>
                        </wps:cNvSpPr>
                        <wps:spPr bwMode="auto">
                          <a:xfrm>
                            <a:off x="5348450" y="1506220"/>
                            <a:ext cx="21590" cy="6477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110"/>
                        <wps:cNvSpPr>
                          <a:spLocks noEditPoints="1"/>
                        </wps:cNvSpPr>
                        <wps:spPr bwMode="auto">
                          <a:xfrm>
                            <a:off x="5384010" y="1506220"/>
                            <a:ext cx="43180" cy="64770"/>
                          </a:xfrm>
                          <a:custGeom>
                            <a:avLst/>
                            <a:gdLst>
                              <a:gd name="T0" fmla="*/ 3 w 6"/>
                              <a:gd name="T1" fmla="*/ 5 h 9"/>
                              <a:gd name="T2" fmla="*/ 2 w 6"/>
                              <a:gd name="T3" fmla="*/ 3 h 9"/>
                              <a:gd name="T4" fmla="*/ 0 w 6"/>
                              <a:gd name="T5" fmla="*/ 2 h 9"/>
                              <a:gd name="T6" fmla="*/ 0 w 6"/>
                              <a:gd name="T7" fmla="*/ 1 h 9"/>
                              <a:gd name="T8" fmla="*/ 2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2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2 w 6"/>
                              <a:gd name="T59" fmla="*/ 2 h 9"/>
                              <a:gd name="T60" fmla="*/ 2 w 6"/>
                              <a:gd name="T61" fmla="*/ 2 h 9"/>
                              <a:gd name="T62" fmla="*/ 2 w 6"/>
                              <a:gd name="T63" fmla="*/ 3 h 9"/>
                              <a:gd name="T64" fmla="*/ 3 w 6"/>
                              <a:gd name="T65" fmla="*/ 3 h 9"/>
                              <a:gd name="T66" fmla="*/ 4 w 6"/>
                              <a:gd name="T67" fmla="*/ 4 h 9"/>
                              <a:gd name="T68" fmla="*/ 3 w 6"/>
                              <a:gd name="T69" fmla="*/ 5 h 9"/>
                              <a:gd name="T70" fmla="*/ 2 w 6"/>
                              <a:gd name="T71" fmla="*/ 6 h 9"/>
                              <a:gd name="T72" fmla="*/ 2 w 6"/>
                              <a:gd name="T73" fmla="*/ 7 h 9"/>
                              <a:gd name="T74" fmla="*/ 2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2" y="4"/>
                                  <a:pt x="2" y="4"/>
                                  <a:pt x="2" y="3"/>
                                </a:cubicBezTo>
                                <a:cubicBezTo>
                                  <a:pt x="0" y="3"/>
                                  <a:pt x="0" y="3"/>
                                  <a:pt x="0" y="2"/>
                                </a:cubicBezTo>
                                <a:lnTo>
                                  <a:pt x="0" y="1"/>
                                </a:lnTo>
                                <a:lnTo>
                                  <a:pt x="2"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2" y="9"/>
                                </a:lnTo>
                                <a:lnTo>
                                  <a:pt x="0" y="8"/>
                                </a:lnTo>
                                <a:lnTo>
                                  <a:pt x="0" y="8"/>
                                </a:lnTo>
                                <a:lnTo>
                                  <a:pt x="0" y="7"/>
                                </a:lnTo>
                                <a:cubicBezTo>
                                  <a:pt x="0" y="7"/>
                                  <a:pt x="0" y="6"/>
                                  <a:pt x="0" y="6"/>
                                </a:cubicBezTo>
                                <a:cubicBezTo>
                                  <a:pt x="2" y="6"/>
                                  <a:pt x="2" y="5"/>
                                  <a:pt x="3" y="5"/>
                                </a:cubicBezTo>
                                <a:close/>
                                <a:moveTo>
                                  <a:pt x="4" y="4"/>
                                </a:moveTo>
                                <a:cubicBezTo>
                                  <a:pt x="4" y="4"/>
                                  <a:pt x="5" y="3"/>
                                  <a:pt x="5" y="3"/>
                                </a:cubicBezTo>
                                <a:cubicBezTo>
                                  <a:pt x="5" y="3"/>
                                  <a:pt x="5" y="3"/>
                                  <a:pt x="5" y="2"/>
                                </a:cubicBezTo>
                                <a:lnTo>
                                  <a:pt x="5" y="2"/>
                                </a:lnTo>
                                <a:lnTo>
                                  <a:pt x="4" y="1"/>
                                </a:lnTo>
                                <a:lnTo>
                                  <a:pt x="4" y="1"/>
                                </a:lnTo>
                                <a:lnTo>
                                  <a:pt x="3" y="1"/>
                                </a:lnTo>
                                <a:lnTo>
                                  <a:pt x="2" y="2"/>
                                </a:lnTo>
                                <a:lnTo>
                                  <a:pt x="2" y="2"/>
                                </a:lnTo>
                                <a:cubicBezTo>
                                  <a:pt x="2" y="2"/>
                                  <a:pt x="2" y="3"/>
                                  <a:pt x="2" y="3"/>
                                </a:cubicBezTo>
                                <a:cubicBezTo>
                                  <a:pt x="2" y="3"/>
                                  <a:pt x="2" y="3"/>
                                  <a:pt x="3" y="3"/>
                                </a:cubicBezTo>
                                <a:lnTo>
                                  <a:pt x="4" y="4"/>
                                </a:lnTo>
                                <a:close/>
                                <a:moveTo>
                                  <a:pt x="3" y="5"/>
                                </a:moveTo>
                                <a:cubicBezTo>
                                  <a:pt x="3" y="5"/>
                                  <a:pt x="2" y="6"/>
                                  <a:pt x="2" y="6"/>
                                </a:cubicBezTo>
                                <a:cubicBezTo>
                                  <a:pt x="2" y="6"/>
                                  <a:pt x="2" y="6"/>
                                  <a:pt x="2" y="7"/>
                                </a:cubicBezTo>
                                <a:lnTo>
                                  <a:pt x="2"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11"/>
                        <wps:cNvSpPr>
                          <a:spLocks noEditPoints="1"/>
                        </wps:cNvSpPr>
                        <wps:spPr bwMode="auto">
                          <a:xfrm>
                            <a:off x="5434175" y="1506220"/>
                            <a:ext cx="35560"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112"/>
                        <wps:cNvSpPr>
                          <a:spLocks noEditPoints="1"/>
                        </wps:cNvSpPr>
                        <wps:spPr bwMode="auto">
                          <a:xfrm>
                            <a:off x="5476720" y="1506220"/>
                            <a:ext cx="35560" cy="6477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Rectangle 113"/>
                        <wps:cNvSpPr>
                          <a:spLocks noChangeArrowheads="1"/>
                        </wps:cNvSpPr>
                        <wps:spPr bwMode="auto">
                          <a:xfrm>
                            <a:off x="5519265" y="1549400"/>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Freeform 114"/>
                        <wps:cNvSpPr>
                          <a:spLocks noEditPoints="1"/>
                        </wps:cNvSpPr>
                        <wps:spPr bwMode="auto">
                          <a:xfrm>
                            <a:off x="5547840" y="1506220"/>
                            <a:ext cx="35560" cy="6477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115"/>
                        <wps:cNvSpPr>
                          <a:spLocks/>
                        </wps:cNvSpPr>
                        <wps:spPr bwMode="auto">
                          <a:xfrm>
                            <a:off x="5591020" y="1506220"/>
                            <a:ext cx="35560" cy="6477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4"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5140" y="21590"/>
                            <a:ext cx="5163820"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5" name="Picture 1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55140" y="21590"/>
                            <a:ext cx="5163820"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6" name="Rectangle 118"/>
                        <wps:cNvSpPr>
                          <a:spLocks noChangeArrowheads="1"/>
                        </wps:cNvSpPr>
                        <wps:spPr bwMode="auto">
                          <a:xfrm>
                            <a:off x="447520"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0</w:t>
                              </w:r>
                            </w:p>
                          </w:txbxContent>
                        </wps:txbx>
                        <wps:bodyPr rot="0" vert="horz" wrap="none" lIns="0" tIns="0" rIns="0" bIns="0" anchor="t" anchorCtr="0">
                          <a:spAutoFit/>
                        </wps:bodyPr>
                      </wps:wsp>
                      <wps:wsp>
                        <wps:cNvPr id="2167" name="Rectangle 119"/>
                        <wps:cNvSpPr>
                          <a:spLocks noChangeArrowheads="1"/>
                        </wps:cNvSpPr>
                        <wps:spPr bwMode="auto">
                          <a:xfrm>
                            <a:off x="56880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w:t>
                              </w:r>
                            </w:p>
                          </w:txbxContent>
                        </wps:txbx>
                        <wps:bodyPr rot="0" vert="horz" wrap="none" lIns="0" tIns="0" rIns="0" bIns="0" anchor="t" anchorCtr="0">
                          <a:spAutoFit/>
                        </wps:bodyPr>
                      </wps:wsp>
                      <wps:wsp>
                        <wps:cNvPr id="2168" name="Rectangle 120"/>
                        <wps:cNvSpPr>
                          <a:spLocks noChangeArrowheads="1"/>
                        </wps:cNvSpPr>
                        <wps:spPr bwMode="auto">
                          <a:xfrm>
                            <a:off x="68310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4</w:t>
                              </w:r>
                            </w:p>
                          </w:txbxContent>
                        </wps:txbx>
                        <wps:bodyPr rot="0" vert="horz" wrap="none" lIns="0" tIns="0" rIns="0" bIns="0" anchor="t" anchorCtr="0">
                          <a:spAutoFit/>
                        </wps:bodyPr>
                      </wps:wsp>
                      <wps:wsp>
                        <wps:cNvPr id="2169" name="Rectangle 121"/>
                        <wps:cNvSpPr>
                          <a:spLocks noChangeArrowheads="1"/>
                        </wps:cNvSpPr>
                        <wps:spPr bwMode="auto">
                          <a:xfrm>
                            <a:off x="80375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6</w:t>
                              </w:r>
                            </w:p>
                          </w:txbxContent>
                        </wps:txbx>
                        <wps:bodyPr rot="0" vert="horz" wrap="none" lIns="0" tIns="0" rIns="0" bIns="0" anchor="t" anchorCtr="0">
                          <a:spAutoFit/>
                        </wps:bodyPr>
                      </wps:wsp>
                      <wps:wsp>
                        <wps:cNvPr id="2170" name="Rectangle 122"/>
                        <wps:cNvSpPr>
                          <a:spLocks noChangeArrowheads="1"/>
                        </wps:cNvSpPr>
                        <wps:spPr bwMode="auto">
                          <a:xfrm>
                            <a:off x="91805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8</w:t>
                              </w:r>
                            </w:p>
                          </w:txbxContent>
                        </wps:txbx>
                        <wps:bodyPr rot="0" vert="horz" wrap="none" lIns="0" tIns="0" rIns="0" bIns="0" anchor="t" anchorCtr="0">
                          <a:spAutoFit/>
                        </wps:bodyPr>
                      </wps:wsp>
                      <wps:wsp>
                        <wps:cNvPr id="2171" name="Rectangle 123"/>
                        <wps:cNvSpPr>
                          <a:spLocks noChangeArrowheads="1"/>
                        </wps:cNvSpPr>
                        <wps:spPr bwMode="auto">
                          <a:xfrm>
                            <a:off x="101076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10</w:t>
                              </w:r>
                            </w:p>
                          </w:txbxContent>
                        </wps:txbx>
                        <wps:bodyPr rot="0" vert="horz" wrap="none" lIns="0" tIns="0" rIns="0" bIns="0" anchor="t" anchorCtr="0">
                          <a:spAutoFit/>
                        </wps:bodyPr>
                      </wps:wsp>
                      <wps:wsp>
                        <wps:cNvPr id="2172" name="Rectangle 124"/>
                        <wps:cNvSpPr>
                          <a:spLocks noChangeArrowheads="1"/>
                        </wps:cNvSpPr>
                        <wps:spPr bwMode="auto">
                          <a:xfrm>
                            <a:off x="113141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12</w:t>
                              </w:r>
                            </w:p>
                          </w:txbxContent>
                        </wps:txbx>
                        <wps:bodyPr rot="0" vert="horz" wrap="none" lIns="0" tIns="0" rIns="0" bIns="0" anchor="t" anchorCtr="0">
                          <a:spAutoFit/>
                        </wps:bodyPr>
                      </wps:wsp>
                      <wps:wsp>
                        <wps:cNvPr id="2173" name="Rectangle 125"/>
                        <wps:cNvSpPr>
                          <a:spLocks noChangeArrowheads="1"/>
                        </wps:cNvSpPr>
                        <wps:spPr bwMode="auto">
                          <a:xfrm>
                            <a:off x="124571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14</w:t>
                              </w:r>
                            </w:p>
                          </w:txbxContent>
                        </wps:txbx>
                        <wps:bodyPr rot="0" vert="horz" wrap="none" lIns="0" tIns="0" rIns="0" bIns="0" anchor="t" anchorCtr="0">
                          <a:spAutoFit/>
                        </wps:bodyPr>
                      </wps:wsp>
                      <wps:wsp>
                        <wps:cNvPr id="2174" name="Rectangle 126"/>
                        <wps:cNvSpPr>
                          <a:spLocks noChangeArrowheads="1"/>
                        </wps:cNvSpPr>
                        <wps:spPr bwMode="auto">
                          <a:xfrm>
                            <a:off x="136700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16</w:t>
                              </w:r>
                            </w:p>
                          </w:txbxContent>
                        </wps:txbx>
                        <wps:bodyPr rot="0" vert="horz" wrap="none" lIns="0" tIns="0" rIns="0" bIns="0" anchor="t" anchorCtr="0">
                          <a:spAutoFit/>
                        </wps:bodyPr>
                      </wps:wsp>
                      <wps:wsp>
                        <wps:cNvPr id="2175" name="Rectangle 127"/>
                        <wps:cNvSpPr>
                          <a:spLocks noChangeArrowheads="1"/>
                        </wps:cNvSpPr>
                        <wps:spPr bwMode="auto">
                          <a:xfrm>
                            <a:off x="148765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18</w:t>
                              </w:r>
                            </w:p>
                          </w:txbxContent>
                        </wps:txbx>
                        <wps:bodyPr rot="0" vert="horz" wrap="none" lIns="0" tIns="0" rIns="0" bIns="0" anchor="t" anchorCtr="0">
                          <a:spAutoFit/>
                        </wps:bodyPr>
                      </wps:wsp>
                      <wps:wsp>
                        <wps:cNvPr id="2176" name="Rectangle 128"/>
                        <wps:cNvSpPr>
                          <a:spLocks noChangeArrowheads="1"/>
                        </wps:cNvSpPr>
                        <wps:spPr bwMode="auto">
                          <a:xfrm>
                            <a:off x="160195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20</w:t>
                              </w:r>
                            </w:p>
                          </w:txbxContent>
                        </wps:txbx>
                        <wps:bodyPr rot="0" vert="horz" wrap="none" lIns="0" tIns="0" rIns="0" bIns="0" anchor="t" anchorCtr="0">
                          <a:spAutoFit/>
                        </wps:bodyPr>
                      </wps:wsp>
                      <wps:wsp>
                        <wps:cNvPr id="2177" name="Rectangle 129"/>
                        <wps:cNvSpPr>
                          <a:spLocks noChangeArrowheads="1"/>
                        </wps:cNvSpPr>
                        <wps:spPr bwMode="auto">
                          <a:xfrm>
                            <a:off x="171561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22</w:t>
                              </w:r>
                            </w:p>
                          </w:txbxContent>
                        </wps:txbx>
                        <wps:bodyPr rot="0" vert="horz" wrap="none" lIns="0" tIns="0" rIns="0" bIns="0" anchor="t" anchorCtr="0">
                          <a:spAutoFit/>
                        </wps:bodyPr>
                      </wps:wsp>
                      <wps:wsp>
                        <wps:cNvPr id="2178" name="Rectangle 130"/>
                        <wps:cNvSpPr>
                          <a:spLocks noChangeArrowheads="1"/>
                        </wps:cNvSpPr>
                        <wps:spPr bwMode="auto">
                          <a:xfrm>
                            <a:off x="183690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24</w:t>
                              </w:r>
                            </w:p>
                          </w:txbxContent>
                        </wps:txbx>
                        <wps:bodyPr rot="0" vert="horz" wrap="none" lIns="0" tIns="0" rIns="0" bIns="0" anchor="t" anchorCtr="0">
                          <a:spAutoFit/>
                        </wps:bodyPr>
                      </wps:wsp>
                      <wps:wsp>
                        <wps:cNvPr id="2179" name="Rectangle 131"/>
                        <wps:cNvSpPr>
                          <a:spLocks noChangeArrowheads="1"/>
                        </wps:cNvSpPr>
                        <wps:spPr bwMode="auto">
                          <a:xfrm>
                            <a:off x="2306800"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0</w:t>
                              </w:r>
                            </w:p>
                          </w:txbxContent>
                        </wps:txbx>
                        <wps:bodyPr rot="0" vert="horz" wrap="none" lIns="0" tIns="0" rIns="0" bIns="0" anchor="t" anchorCtr="0">
                          <a:spAutoFit/>
                        </wps:bodyPr>
                      </wps:wsp>
                      <wps:wsp>
                        <wps:cNvPr id="2180" name="Rectangle 132"/>
                        <wps:cNvSpPr>
                          <a:spLocks noChangeArrowheads="1"/>
                        </wps:cNvSpPr>
                        <wps:spPr bwMode="auto">
                          <a:xfrm>
                            <a:off x="2421100"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w:t>
                              </w:r>
                            </w:p>
                          </w:txbxContent>
                        </wps:txbx>
                        <wps:bodyPr rot="0" vert="horz" wrap="none" lIns="0" tIns="0" rIns="0" bIns="0" anchor="t" anchorCtr="0">
                          <a:spAutoFit/>
                        </wps:bodyPr>
                      </wps:wsp>
                      <wps:wsp>
                        <wps:cNvPr id="2181" name="Rectangle 133"/>
                        <wps:cNvSpPr>
                          <a:spLocks noChangeArrowheads="1"/>
                        </wps:cNvSpPr>
                        <wps:spPr bwMode="auto">
                          <a:xfrm>
                            <a:off x="253476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4</w:t>
                              </w:r>
                            </w:p>
                          </w:txbxContent>
                        </wps:txbx>
                        <wps:bodyPr rot="0" vert="horz" wrap="none" lIns="0" tIns="0" rIns="0" bIns="0" anchor="t" anchorCtr="0">
                          <a:spAutoFit/>
                        </wps:bodyPr>
                      </wps:wsp>
                      <wps:wsp>
                        <wps:cNvPr id="2182" name="Rectangle 134"/>
                        <wps:cNvSpPr>
                          <a:spLocks noChangeArrowheads="1"/>
                        </wps:cNvSpPr>
                        <wps:spPr bwMode="auto">
                          <a:xfrm>
                            <a:off x="2656050"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6</w:t>
                              </w:r>
                            </w:p>
                          </w:txbxContent>
                        </wps:txbx>
                        <wps:bodyPr rot="0" vert="horz" wrap="none" lIns="0" tIns="0" rIns="0" bIns="0" anchor="t" anchorCtr="0">
                          <a:spAutoFit/>
                        </wps:bodyPr>
                      </wps:wsp>
                      <wps:wsp>
                        <wps:cNvPr id="2183" name="Rectangle 135"/>
                        <wps:cNvSpPr>
                          <a:spLocks noChangeArrowheads="1"/>
                        </wps:cNvSpPr>
                        <wps:spPr bwMode="auto">
                          <a:xfrm>
                            <a:off x="276971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8</w:t>
                              </w:r>
                            </w:p>
                          </w:txbxContent>
                        </wps:txbx>
                        <wps:bodyPr rot="0" vert="horz" wrap="none" lIns="0" tIns="0" rIns="0" bIns="0" anchor="t" anchorCtr="0">
                          <a:spAutoFit/>
                        </wps:bodyPr>
                      </wps:wsp>
                      <wps:wsp>
                        <wps:cNvPr id="2184" name="Rectangle 136"/>
                        <wps:cNvSpPr>
                          <a:spLocks noChangeArrowheads="1"/>
                        </wps:cNvSpPr>
                        <wps:spPr bwMode="auto">
                          <a:xfrm>
                            <a:off x="286941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10</w:t>
                              </w:r>
                            </w:p>
                          </w:txbxContent>
                        </wps:txbx>
                        <wps:bodyPr rot="0" vert="horz" wrap="none" lIns="0" tIns="0" rIns="0" bIns="0" anchor="t" anchorCtr="0">
                          <a:spAutoFit/>
                        </wps:bodyPr>
                      </wps:wsp>
                      <wps:wsp>
                        <wps:cNvPr id="2185" name="Rectangle 137"/>
                        <wps:cNvSpPr>
                          <a:spLocks noChangeArrowheads="1"/>
                        </wps:cNvSpPr>
                        <wps:spPr bwMode="auto">
                          <a:xfrm>
                            <a:off x="299069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12</w:t>
                              </w:r>
                            </w:p>
                          </w:txbxContent>
                        </wps:txbx>
                        <wps:bodyPr rot="0" vert="horz" wrap="none" lIns="0" tIns="0" rIns="0" bIns="0" anchor="t" anchorCtr="0">
                          <a:spAutoFit/>
                        </wps:bodyPr>
                      </wps:wsp>
                      <wps:wsp>
                        <wps:cNvPr id="2186" name="Rectangle 138"/>
                        <wps:cNvSpPr>
                          <a:spLocks noChangeArrowheads="1"/>
                        </wps:cNvSpPr>
                        <wps:spPr bwMode="auto">
                          <a:xfrm>
                            <a:off x="310499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14</w:t>
                              </w:r>
                            </w:p>
                          </w:txbxContent>
                        </wps:txbx>
                        <wps:bodyPr rot="0" vert="horz" wrap="none" lIns="0" tIns="0" rIns="0" bIns="0" anchor="t" anchorCtr="0">
                          <a:spAutoFit/>
                        </wps:bodyPr>
                      </wps:wsp>
                      <wps:wsp>
                        <wps:cNvPr id="2187" name="Rectangle 139"/>
                        <wps:cNvSpPr>
                          <a:spLocks noChangeArrowheads="1"/>
                        </wps:cNvSpPr>
                        <wps:spPr bwMode="auto">
                          <a:xfrm>
                            <a:off x="321866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16</w:t>
                              </w:r>
                            </w:p>
                          </w:txbxContent>
                        </wps:txbx>
                        <wps:bodyPr rot="0" vert="horz" wrap="none" lIns="0" tIns="0" rIns="0" bIns="0" anchor="t" anchorCtr="0">
                          <a:spAutoFit/>
                        </wps:bodyPr>
                      </wps:wsp>
                      <wps:wsp>
                        <wps:cNvPr id="2188" name="Rectangle 140"/>
                        <wps:cNvSpPr>
                          <a:spLocks noChangeArrowheads="1"/>
                        </wps:cNvSpPr>
                        <wps:spPr bwMode="auto">
                          <a:xfrm>
                            <a:off x="333994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18</w:t>
                              </w:r>
                            </w:p>
                          </w:txbxContent>
                        </wps:txbx>
                        <wps:bodyPr rot="0" vert="horz" wrap="none" lIns="0" tIns="0" rIns="0" bIns="0" anchor="t" anchorCtr="0">
                          <a:spAutoFit/>
                        </wps:bodyPr>
                      </wps:wsp>
                      <wps:wsp>
                        <wps:cNvPr id="2189" name="Rectangle 141"/>
                        <wps:cNvSpPr>
                          <a:spLocks noChangeArrowheads="1"/>
                        </wps:cNvSpPr>
                        <wps:spPr bwMode="auto">
                          <a:xfrm>
                            <a:off x="345361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20</w:t>
                              </w:r>
                            </w:p>
                          </w:txbxContent>
                        </wps:txbx>
                        <wps:bodyPr rot="0" vert="horz" wrap="none" lIns="0" tIns="0" rIns="0" bIns="0" anchor="t" anchorCtr="0">
                          <a:spAutoFit/>
                        </wps:bodyPr>
                      </wps:wsp>
                      <wps:wsp>
                        <wps:cNvPr id="2190" name="Rectangle 142"/>
                        <wps:cNvSpPr>
                          <a:spLocks noChangeArrowheads="1"/>
                        </wps:cNvSpPr>
                        <wps:spPr bwMode="auto">
                          <a:xfrm>
                            <a:off x="356791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22</w:t>
                              </w:r>
                            </w:p>
                          </w:txbxContent>
                        </wps:txbx>
                        <wps:bodyPr rot="0" vert="horz" wrap="none" lIns="0" tIns="0" rIns="0" bIns="0" anchor="t" anchorCtr="0">
                          <a:spAutoFit/>
                        </wps:bodyPr>
                      </wps:wsp>
                      <wps:wsp>
                        <wps:cNvPr id="2191" name="Rectangle 143"/>
                        <wps:cNvSpPr>
                          <a:spLocks noChangeArrowheads="1"/>
                        </wps:cNvSpPr>
                        <wps:spPr bwMode="auto">
                          <a:xfrm>
                            <a:off x="369618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24</w:t>
                              </w:r>
                            </w:p>
                          </w:txbxContent>
                        </wps:txbx>
                        <wps:bodyPr rot="0" vert="horz" wrap="none" lIns="0" tIns="0" rIns="0" bIns="0" anchor="t" anchorCtr="0">
                          <a:spAutoFit/>
                        </wps:bodyPr>
                      </wps:wsp>
                      <wps:wsp>
                        <wps:cNvPr id="2192" name="Rectangle 144"/>
                        <wps:cNvSpPr>
                          <a:spLocks noChangeArrowheads="1"/>
                        </wps:cNvSpPr>
                        <wps:spPr bwMode="auto">
                          <a:xfrm>
                            <a:off x="283690" y="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100</w:t>
                              </w:r>
                            </w:p>
                          </w:txbxContent>
                        </wps:txbx>
                        <wps:bodyPr rot="0" vert="horz" wrap="none" lIns="0" tIns="0" rIns="0" bIns="0" anchor="t" anchorCtr="0">
                          <a:spAutoFit/>
                        </wps:bodyPr>
                      </wps:wsp>
                      <wps:wsp>
                        <wps:cNvPr id="2193" name="Rectangle 145"/>
                        <wps:cNvSpPr>
                          <a:spLocks noChangeArrowheads="1"/>
                        </wps:cNvSpPr>
                        <wps:spPr bwMode="auto">
                          <a:xfrm>
                            <a:off x="319885" y="18605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80</w:t>
                              </w:r>
                            </w:p>
                          </w:txbxContent>
                        </wps:txbx>
                        <wps:bodyPr rot="0" vert="horz" wrap="none" lIns="0" tIns="0" rIns="0" bIns="0" anchor="t" anchorCtr="0">
                          <a:spAutoFit/>
                        </wps:bodyPr>
                      </wps:wsp>
                      <wps:wsp>
                        <wps:cNvPr id="2194" name="Rectangle 146"/>
                        <wps:cNvSpPr>
                          <a:spLocks noChangeArrowheads="1"/>
                        </wps:cNvSpPr>
                        <wps:spPr bwMode="auto">
                          <a:xfrm>
                            <a:off x="319885" y="37846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60</w:t>
                              </w:r>
                            </w:p>
                          </w:txbxContent>
                        </wps:txbx>
                        <wps:bodyPr rot="0" vert="horz" wrap="none" lIns="0" tIns="0" rIns="0" bIns="0" anchor="t" anchorCtr="0">
                          <a:spAutoFit/>
                        </wps:bodyPr>
                      </wps:wsp>
                      <wps:wsp>
                        <wps:cNvPr id="2195" name="Rectangle 147"/>
                        <wps:cNvSpPr>
                          <a:spLocks noChangeArrowheads="1"/>
                        </wps:cNvSpPr>
                        <wps:spPr bwMode="auto">
                          <a:xfrm>
                            <a:off x="319885" y="5568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40</w:t>
                              </w:r>
                            </w:p>
                          </w:txbxContent>
                        </wps:txbx>
                        <wps:bodyPr rot="0" vert="horz" wrap="none" lIns="0" tIns="0" rIns="0" bIns="0" anchor="t" anchorCtr="0">
                          <a:spAutoFit/>
                        </wps:bodyPr>
                      </wps:wsp>
                      <wps:wsp>
                        <wps:cNvPr id="2196" name="Rectangle 148"/>
                        <wps:cNvSpPr>
                          <a:spLocks noChangeArrowheads="1"/>
                        </wps:cNvSpPr>
                        <wps:spPr bwMode="auto">
                          <a:xfrm>
                            <a:off x="319885" y="74295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20</w:t>
                              </w:r>
                            </w:p>
                          </w:txbxContent>
                        </wps:txbx>
                        <wps:bodyPr rot="0" vert="horz" wrap="none" lIns="0" tIns="0" rIns="0" bIns="0" anchor="t" anchorCtr="0">
                          <a:spAutoFit/>
                        </wps:bodyPr>
                      </wps:wsp>
                      <wps:wsp>
                        <wps:cNvPr id="2197" name="Rectangle 149"/>
                        <wps:cNvSpPr>
                          <a:spLocks noChangeArrowheads="1"/>
                        </wps:cNvSpPr>
                        <wps:spPr bwMode="auto">
                          <a:xfrm>
                            <a:off x="355445" y="9283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0</w:t>
                              </w:r>
                            </w:p>
                          </w:txbxContent>
                        </wps:txbx>
                        <wps:bodyPr rot="0" vert="horz" wrap="none" lIns="0" tIns="0" rIns="0" bIns="0" anchor="t" anchorCtr="0">
                          <a:spAutoFit/>
                        </wps:bodyPr>
                      </wps:wsp>
                      <wps:wsp>
                        <wps:cNvPr id="2198" name="Rectangle 150"/>
                        <wps:cNvSpPr>
                          <a:spLocks noChangeArrowheads="1"/>
                        </wps:cNvSpPr>
                        <wps:spPr bwMode="auto">
                          <a:xfrm>
                            <a:off x="3903825" y="12852"/>
                            <a:ext cx="12001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4F1C50" w:rsidRDefault="001B3A69" w:rsidP="00327D4F">
                              <w:pPr>
                                <w:spacing w:before="0"/>
                                <w:rPr>
                                  <w:sz w:val="16"/>
                                  <w:szCs w:val="16"/>
                                  <w:lang w:val="fr-CH"/>
                                </w:rPr>
                              </w:pPr>
                              <w:r w:rsidRPr="004F1C50">
                                <w:rPr>
                                  <w:color w:val="24211D"/>
                                  <w:sz w:val="16"/>
                                  <w:szCs w:val="16"/>
                                  <w:lang w:val="fr-CH"/>
                                </w:rPr>
                                <w:t>Nombre d'occur</w:t>
                              </w:r>
                              <w:r>
                                <w:rPr>
                                  <w:color w:val="24211D"/>
                                  <w:sz w:val="16"/>
                                  <w:szCs w:val="16"/>
                                  <w:lang w:val="fr-CH"/>
                                </w:rPr>
                                <w:t>r</w:t>
                              </w:r>
                              <w:r w:rsidRPr="004F1C50">
                                <w:rPr>
                                  <w:color w:val="24211D"/>
                                  <w:sz w:val="16"/>
                                  <w:szCs w:val="16"/>
                                  <w:lang w:val="fr-CH"/>
                                </w:rPr>
                                <w:t>ences</w:t>
                              </w:r>
                            </w:p>
                          </w:txbxContent>
                        </wps:txbx>
                        <wps:bodyPr rot="0" vert="vert270" wrap="square" lIns="0" tIns="0" rIns="0" bIns="0" anchor="t" anchorCtr="0">
                          <a:spAutoFit/>
                        </wps:bodyPr>
                      </wps:wsp>
                      <wps:wsp>
                        <wps:cNvPr id="2199" name="Rectangle 160"/>
                        <wps:cNvSpPr>
                          <a:spLocks noChangeArrowheads="1"/>
                        </wps:cNvSpPr>
                        <wps:spPr bwMode="auto">
                          <a:xfrm rot="16200000">
                            <a:off x="190345" y="256540"/>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4"/>
                                  <w:szCs w:val="14"/>
                                </w:rPr>
                                <w:t>(</w:t>
                              </w:r>
                            </w:p>
                          </w:txbxContent>
                        </wps:txbx>
                        <wps:bodyPr rot="0" vert="horz" wrap="none" lIns="0" tIns="0" rIns="0" bIns="0" anchor="t" anchorCtr="0">
                          <a:spAutoFit/>
                        </wps:bodyPr>
                      </wps:wsp>
                      <wps:wsp>
                        <wps:cNvPr id="2200" name="Rectangle 161"/>
                        <wps:cNvSpPr>
                          <a:spLocks noChangeArrowheads="1"/>
                        </wps:cNvSpPr>
                        <wps:spPr bwMode="auto">
                          <a:xfrm rot="16200000">
                            <a:off x="169390" y="207010"/>
                            <a:ext cx="742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4"/>
                                  <w:szCs w:val="14"/>
                                </w:rPr>
                                <w:t>%</w:t>
                              </w:r>
                            </w:p>
                          </w:txbxContent>
                        </wps:txbx>
                        <wps:bodyPr rot="0" vert="horz" wrap="none" lIns="0" tIns="0" rIns="0" bIns="0" anchor="t" anchorCtr="0">
                          <a:spAutoFit/>
                        </wps:bodyPr>
                      </wps:wsp>
                      <wps:wsp>
                        <wps:cNvPr id="2201" name="Rectangle 162"/>
                        <wps:cNvSpPr>
                          <a:spLocks noChangeArrowheads="1"/>
                        </wps:cNvSpPr>
                        <wps:spPr bwMode="auto">
                          <a:xfrm rot="16200000">
                            <a:off x="190345" y="15684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4"/>
                                  <w:szCs w:val="14"/>
                                </w:rPr>
                                <w:t>)</w:t>
                              </w:r>
                            </w:p>
                          </w:txbxContent>
                        </wps:txbx>
                        <wps:bodyPr rot="0" vert="horz" wrap="none" lIns="0" tIns="0" rIns="0" bIns="0" anchor="t" anchorCtr="0">
                          <a:spAutoFit/>
                        </wps:bodyPr>
                      </wps:wsp>
                      <wps:wsp>
                        <wps:cNvPr id="2202" name="Rectangle 175"/>
                        <wps:cNvSpPr>
                          <a:spLocks noChangeArrowheads="1"/>
                        </wps:cNvSpPr>
                        <wps:spPr bwMode="auto">
                          <a:xfrm>
                            <a:off x="2171545" y="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80</w:t>
                              </w:r>
                            </w:p>
                          </w:txbxContent>
                        </wps:txbx>
                        <wps:bodyPr rot="0" vert="horz" wrap="none" lIns="0" tIns="0" rIns="0" bIns="0" anchor="t" anchorCtr="0">
                          <a:spAutoFit/>
                        </wps:bodyPr>
                      </wps:wsp>
                      <wps:wsp>
                        <wps:cNvPr id="2203" name="Rectangle 176"/>
                        <wps:cNvSpPr>
                          <a:spLocks noChangeArrowheads="1"/>
                        </wps:cNvSpPr>
                        <wps:spPr bwMode="auto">
                          <a:xfrm>
                            <a:off x="2171545" y="26416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60</w:t>
                              </w:r>
                            </w:p>
                          </w:txbxContent>
                        </wps:txbx>
                        <wps:bodyPr rot="0" vert="horz" wrap="none" lIns="0" tIns="0" rIns="0" bIns="0" anchor="t" anchorCtr="0">
                          <a:spAutoFit/>
                        </wps:bodyPr>
                      </wps:wsp>
                      <wps:wsp>
                        <wps:cNvPr id="2204" name="Rectangle 177"/>
                        <wps:cNvSpPr>
                          <a:spLocks noChangeArrowheads="1"/>
                        </wps:cNvSpPr>
                        <wps:spPr bwMode="auto">
                          <a:xfrm>
                            <a:off x="2171545" y="52832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40</w:t>
                              </w:r>
                            </w:p>
                          </w:txbxContent>
                        </wps:txbx>
                        <wps:bodyPr rot="0" vert="horz" wrap="none" lIns="0" tIns="0" rIns="0" bIns="0" anchor="t" anchorCtr="0">
                          <a:spAutoFit/>
                        </wps:bodyPr>
                      </wps:wsp>
                      <wps:wsp>
                        <wps:cNvPr id="2205" name="Rectangle 178"/>
                        <wps:cNvSpPr>
                          <a:spLocks noChangeArrowheads="1"/>
                        </wps:cNvSpPr>
                        <wps:spPr bwMode="auto">
                          <a:xfrm>
                            <a:off x="2171545" y="82804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20</w:t>
                              </w:r>
                            </w:p>
                          </w:txbxContent>
                        </wps:txbx>
                        <wps:bodyPr rot="0" vert="horz" wrap="none" lIns="0" tIns="0" rIns="0" bIns="0" anchor="t" anchorCtr="0">
                          <a:spAutoFit/>
                        </wps:bodyPr>
                      </wps:wsp>
                      <wps:wsp>
                        <wps:cNvPr id="2206" name="Rectangle 179"/>
                        <wps:cNvSpPr>
                          <a:spLocks noChangeArrowheads="1"/>
                        </wps:cNvSpPr>
                        <wps:spPr bwMode="auto">
                          <a:xfrm>
                            <a:off x="930920" y="1239520"/>
                            <a:ext cx="3238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7867C8" w:rsidRDefault="001B3A69" w:rsidP="00327D4F">
                              <w:pPr>
                                <w:spacing w:before="0"/>
                                <w:rPr>
                                  <w:sz w:val="18"/>
                                  <w:szCs w:val="18"/>
                                </w:rPr>
                              </w:pPr>
                              <w:r w:rsidRPr="007867C8">
                                <w:rPr>
                                  <w:color w:val="24211D"/>
                                  <w:sz w:val="18"/>
                                  <w:szCs w:val="18"/>
                                </w:rPr>
                                <w:t>Heures</w:t>
                              </w:r>
                            </w:p>
                          </w:txbxContent>
                        </wps:txbx>
                        <wps:bodyPr rot="0" vert="horz" wrap="none" lIns="0" tIns="0" rIns="0" bIns="0" anchor="t" anchorCtr="0">
                          <a:noAutofit/>
                        </wps:bodyPr>
                      </wps:wsp>
                      <wps:wsp>
                        <wps:cNvPr id="2207" name="Rectangle 181"/>
                        <wps:cNvSpPr>
                          <a:spLocks noChangeArrowheads="1"/>
                        </wps:cNvSpPr>
                        <wps:spPr bwMode="auto">
                          <a:xfrm>
                            <a:off x="4023840" y="10731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350</w:t>
                              </w:r>
                            </w:p>
                          </w:txbxContent>
                        </wps:txbx>
                        <wps:bodyPr rot="0" vert="horz" wrap="none" lIns="0" tIns="0" rIns="0" bIns="0" anchor="t" anchorCtr="0">
                          <a:spAutoFit/>
                        </wps:bodyPr>
                      </wps:wsp>
                      <wps:wsp>
                        <wps:cNvPr id="2208" name="Rectangle 182"/>
                        <wps:cNvSpPr>
                          <a:spLocks noChangeArrowheads="1"/>
                        </wps:cNvSpPr>
                        <wps:spPr bwMode="auto">
                          <a:xfrm>
                            <a:off x="4023840" y="22860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300</w:t>
                              </w:r>
                            </w:p>
                          </w:txbxContent>
                        </wps:txbx>
                        <wps:bodyPr rot="0" vert="horz" wrap="none" lIns="0" tIns="0" rIns="0" bIns="0" anchor="t" anchorCtr="0">
                          <a:spAutoFit/>
                        </wps:bodyPr>
                      </wps:wsp>
                      <wps:wsp>
                        <wps:cNvPr id="2209" name="Rectangle 183"/>
                        <wps:cNvSpPr>
                          <a:spLocks noChangeArrowheads="1"/>
                        </wps:cNvSpPr>
                        <wps:spPr bwMode="auto">
                          <a:xfrm>
                            <a:off x="4023840" y="34290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250</w:t>
                              </w:r>
                            </w:p>
                          </w:txbxContent>
                        </wps:txbx>
                        <wps:bodyPr rot="0" vert="horz" wrap="none" lIns="0" tIns="0" rIns="0" bIns="0" anchor="t" anchorCtr="0">
                          <a:spAutoFit/>
                        </wps:bodyPr>
                      </wps:wsp>
                      <wps:wsp>
                        <wps:cNvPr id="2210" name="Rectangle 184"/>
                        <wps:cNvSpPr>
                          <a:spLocks noChangeArrowheads="1"/>
                        </wps:cNvSpPr>
                        <wps:spPr bwMode="auto">
                          <a:xfrm>
                            <a:off x="4023840" y="45720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200</w:t>
                              </w:r>
                            </w:p>
                          </w:txbxContent>
                        </wps:txbx>
                        <wps:bodyPr rot="0" vert="horz" wrap="none" lIns="0" tIns="0" rIns="0" bIns="0" anchor="t" anchorCtr="0">
                          <a:spAutoFit/>
                        </wps:bodyPr>
                      </wps:wsp>
                      <wps:wsp>
                        <wps:cNvPr id="2211" name="Rectangle 185"/>
                        <wps:cNvSpPr>
                          <a:spLocks noChangeArrowheads="1"/>
                        </wps:cNvSpPr>
                        <wps:spPr bwMode="auto">
                          <a:xfrm>
                            <a:off x="4023840" y="57848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150</w:t>
                              </w:r>
                            </w:p>
                          </w:txbxContent>
                        </wps:txbx>
                        <wps:bodyPr rot="0" vert="horz" wrap="none" lIns="0" tIns="0" rIns="0" bIns="0" anchor="t" anchorCtr="0">
                          <a:spAutoFit/>
                        </wps:bodyPr>
                      </wps:wsp>
                      <wps:wsp>
                        <wps:cNvPr id="2212" name="Rectangle 186"/>
                        <wps:cNvSpPr>
                          <a:spLocks noChangeArrowheads="1"/>
                        </wps:cNvSpPr>
                        <wps:spPr bwMode="auto">
                          <a:xfrm>
                            <a:off x="4023840" y="69278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100</w:t>
                              </w:r>
                            </w:p>
                          </w:txbxContent>
                        </wps:txbx>
                        <wps:bodyPr rot="0" vert="horz" wrap="none" lIns="0" tIns="0" rIns="0" bIns="0" anchor="t" anchorCtr="0">
                          <a:spAutoFit/>
                        </wps:bodyPr>
                      </wps:wsp>
                      <wps:wsp>
                        <wps:cNvPr id="2213" name="Rectangle 187"/>
                        <wps:cNvSpPr>
                          <a:spLocks noChangeArrowheads="1"/>
                        </wps:cNvSpPr>
                        <wps:spPr bwMode="auto">
                          <a:xfrm>
                            <a:off x="4059400" y="8140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50</w:t>
                              </w:r>
                            </w:p>
                          </w:txbxContent>
                        </wps:txbx>
                        <wps:bodyPr rot="0" vert="horz" wrap="none" lIns="0" tIns="0" rIns="0" bIns="0" anchor="t" anchorCtr="0">
                          <a:spAutoFit/>
                        </wps:bodyPr>
                      </wps:wsp>
                      <wps:wsp>
                        <wps:cNvPr id="2214" name="Rectangle 188"/>
                        <wps:cNvSpPr>
                          <a:spLocks noChangeArrowheads="1"/>
                        </wps:cNvSpPr>
                        <wps:spPr bwMode="auto">
                          <a:xfrm>
                            <a:off x="4094960" y="93535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0</w:t>
                              </w:r>
                            </w:p>
                          </w:txbxContent>
                        </wps:txbx>
                        <wps:bodyPr rot="0" vert="horz" wrap="none" lIns="0" tIns="0" rIns="0" bIns="0" anchor="t" anchorCtr="0">
                          <a:spAutoFit/>
                        </wps:bodyPr>
                      </wps:wsp>
                      <wps:wsp>
                        <wps:cNvPr id="2215" name="Rectangle 189"/>
                        <wps:cNvSpPr>
                          <a:spLocks noChangeArrowheads="1"/>
                        </wps:cNvSpPr>
                        <wps:spPr bwMode="auto">
                          <a:xfrm>
                            <a:off x="425879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30</w:t>
                              </w:r>
                            </w:p>
                          </w:txbxContent>
                        </wps:txbx>
                        <wps:bodyPr rot="0" vert="horz" wrap="none" lIns="0" tIns="0" rIns="0" bIns="0" anchor="t" anchorCtr="0">
                          <a:spAutoFit/>
                        </wps:bodyPr>
                      </wps:wsp>
                      <wps:wsp>
                        <wps:cNvPr id="2216" name="Rectangle 190"/>
                        <wps:cNvSpPr>
                          <a:spLocks noChangeArrowheads="1"/>
                        </wps:cNvSpPr>
                        <wps:spPr bwMode="auto">
                          <a:xfrm>
                            <a:off x="499983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70</w:t>
                              </w:r>
                            </w:p>
                          </w:txbxContent>
                        </wps:txbx>
                        <wps:bodyPr rot="0" vert="horz" wrap="none" lIns="0" tIns="0" rIns="0" bIns="0" anchor="t" anchorCtr="0">
                          <a:spAutoFit/>
                        </wps:bodyPr>
                      </wps:wsp>
                      <wps:wsp>
                        <wps:cNvPr id="2217" name="Rectangle 191"/>
                        <wps:cNvSpPr>
                          <a:spLocks noChangeArrowheads="1"/>
                        </wps:cNvSpPr>
                        <wps:spPr bwMode="auto">
                          <a:xfrm>
                            <a:off x="517763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80</w:t>
                              </w:r>
                            </w:p>
                          </w:txbxContent>
                        </wps:txbx>
                        <wps:bodyPr rot="0" vert="horz" wrap="none" lIns="0" tIns="0" rIns="0" bIns="0" anchor="t" anchorCtr="0">
                          <a:spAutoFit/>
                        </wps:bodyPr>
                      </wps:wsp>
                      <wps:wsp>
                        <wps:cNvPr id="2218" name="Rectangle 192"/>
                        <wps:cNvSpPr>
                          <a:spLocks noChangeArrowheads="1"/>
                        </wps:cNvSpPr>
                        <wps:spPr bwMode="auto">
                          <a:xfrm>
                            <a:off x="537004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90</w:t>
                              </w:r>
                            </w:p>
                          </w:txbxContent>
                        </wps:txbx>
                        <wps:bodyPr rot="0" vert="horz" wrap="none" lIns="0" tIns="0" rIns="0" bIns="0" anchor="t" anchorCtr="0">
                          <a:spAutoFit/>
                        </wps:bodyPr>
                      </wps:wsp>
                      <wps:wsp>
                        <wps:cNvPr id="2219" name="Rectangle 193"/>
                        <wps:cNvSpPr>
                          <a:spLocks noChangeArrowheads="1"/>
                        </wps:cNvSpPr>
                        <wps:spPr bwMode="auto">
                          <a:xfrm>
                            <a:off x="5547840" y="101409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100</w:t>
                              </w:r>
                            </w:p>
                          </w:txbxContent>
                        </wps:txbx>
                        <wps:bodyPr rot="0" vert="horz" wrap="none" lIns="0" tIns="0" rIns="0" bIns="0" anchor="t" anchorCtr="0">
                          <a:spAutoFit/>
                        </wps:bodyPr>
                      </wps:wsp>
                      <wps:wsp>
                        <wps:cNvPr id="2220" name="Rectangle 194"/>
                        <wps:cNvSpPr>
                          <a:spLocks noChangeArrowheads="1"/>
                        </wps:cNvSpPr>
                        <wps:spPr bwMode="auto">
                          <a:xfrm>
                            <a:off x="444421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40</w:t>
                              </w:r>
                            </w:p>
                          </w:txbxContent>
                        </wps:txbx>
                        <wps:bodyPr rot="0" vert="horz" wrap="none" lIns="0" tIns="0" rIns="0" bIns="0" anchor="t" anchorCtr="0">
                          <a:spAutoFit/>
                        </wps:bodyPr>
                      </wps:wsp>
                      <wps:wsp>
                        <wps:cNvPr id="2221" name="Rectangle 195"/>
                        <wps:cNvSpPr>
                          <a:spLocks noChangeArrowheads="1"/>
                        </wps:cNvSpPr>
                        <wps:spPr bwMode="auto">
                          <a:xfrm>
                            <a:off x="462899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50</w:t>
                              </w:r>
                            </w:p>
                          </w:txbxContent>
                        </wps:txbx>
                        <wps:bodyPr rot="0" vert="horz" wrap="none" lIns="0" tIns="0" rIns="0" bIns="0" anchor="t" anchorCtr="0">
                          <a:spAutoFit/>
                        </wps:bodyPr>
                      </wps:wsp>
                      <wps:wsp>
                        <wps:cNvPr id="2222" name="Rectangle 196"/>
                        <wps:cNvSpPr>
                          <a:spLocks noChangeArrowheads="1"/>
                        </wps:cNvSpPr>
                        <wps:spPr bwMode="auto">
                          <a:xfrm>
                            <a:off x="481441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color w:val="24211D"/>
                                  <w:sz w:val="12"/>
                                  <w:szCs w:val="12"/>
                                </w:rPr>
                                <w:t>60</w:t>
                              </w:r>
                            </w:p>
                          </w:txbxContent>
                        </wps:txbx>
                        <wps:bodyPr rot="0" vert="horz" wrap="none" lIns="0" tIns="0" rIns="0" bIns="0" anchor="t" anchorCtr="0">
                          <a:spAutoFit/>
                        </wps:bodyPr>
                      </wps:wsp>
                      <wps:wsp>
                        <wps:cNvPr id="2223" name="Rectangle 217"/>
                        <wps:cNvSpPr>
                          <a:spLocks noChangeArrowheads="1"/>
                        </wps:cNvSpPr>
                        <wps:spPr bwMode="auto">
                          <a:xfrm>
                            <a:off x="4508345" y="1177925"/>
                            <a:ext cx="8401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7867C8" w:rsidRDefault="001B3A69" w:rsidP="00327D4F">
                              <w:pPr>
                                <w:rPr>
                                  <w:sz w:val="18"/>
                                  <w:szCs w:val="18"/>
                                </w:rPr>
                              </w:pPr>
                              <w:r w:rsidRPr="007867C8">
                                <w:rPr>
                                  <w:i/>
                                  <w:iCs/>
                                  <w:color w:val="24211D"/>
                                  <w:sz w:val="18"/>
                                  <w:szCs w:val="18"/>
                                </w:rPr>
                                <w:t xml:space="preserve">E </w:t>
                              </w:r>
                              <w:r w:rsidRPr="007867C8">
                                <w:rPr>
                                  <w:color w:val="24211D"/>
                                  <w:sz w:val="18"/>
                                  <w:szCs w:val="18"/>
                                </w:rPr>
                                <w:t>dB(</w:t>
                              </w:r>
                              <w:r>
                                <w:rPr>
                                  <w:color w:val="24211D"/>
                                  <w:sz w:val="18"/>
                                  <w:szCs w:val="18"/>
                                </w:rPr>
                                <w:t>µ</w:t>
                              </w:r>
                              <w:r w:rsidRPr="007867C8">
                                <w:rPr>
                                  <w:color w:val="24211D"/>
                                  <w:sz w:val="18"/>
                                  <w:szCs w:val="18"/>
                                </w:rPr>
                                <w:t>V/m))</w:t>
                              </w:r>
                            </w:p>
                          </w:txbxContent>
                        </wps:txbx>
                        <wps:bodyPr rot="0" vert="horz" wrap="square" lIns="0" tIns="0" rIns="0" bIns="0" anchor="t" anchorCtr="0">
                          <a:spAutoFit/>
                        </wps:bodyPr>
                      </wps:wsp>
                      <wps:wsp>
                        <wps:cNvPr id="2224" name="Rectangle 179"/>
                        <wps:cNvSpPr>
                          <a:spLocks noChangeArrowheads="1"/>
                        </wps:cNvSpPr>
                        <wps:spPr bwMode="auto">
                          <a:xfrm>
                            <a:off x="2929386" y="1239520"/>
                            <a:ext cx="32385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7867C8" w:rsidRDefault="001B3A69" w:rsidP="00327D4F">
                              <w:pPr>
                                <w:spacing w:before="0"/>
                                <w:rPr>
                                  <w:sz w:val="18"/>
                                  <w:szCs w:val="18"/>
                                </w:rPr>
                              </w:pPr>
                              <w:r w:rsidRPr="007867C8">
                                <w:rPr>
                                  <w:color w:val="24211D"/>
                                  <w:sz w:val="18"/>
                                  <w:szCs w:val="18"/>
                                </w:rPr>
                                <w:t>Heures</w:t>
                              </w:r>
                            </w:p>
                          </w:txbxContent>
                        </wps:txbx>
                        <wps:bodyPr rot="0" vert="horz" wrap="none" lIns="0" tIns="0" rIns="0" bIns="0" anchor="t" anchorCtr="0">
                          <a:noAutofit/>
                        </wps:bodyPr>
                      </wps:wsp>
                      <wps:wsp>
                        <wps:cNvPr id="2225" name="Rectangle 150"/>
                        <wps:cNvSpPr>
                          <a:spLocks noChangeArrowheads="1"/>
                        </wps:cNvSpPr>
                        <wps:spPr bwMode="auto">
                          <a:xfrm>
                            <a:off x="75484" y="105638"/>
                            <a:ext cx="120015" cy="738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4F1C50" w:rsidRDefault="001B3A69" w:rsidP="00327D4F">
                              <w:pPr>
                                <w:spacing w:before="0"/>
                                <w:rPr>
                                  <w:sz w:val="16"/>
                                  <w:szCs w:val="16"/>
                                  <w:lang w:val="fr-CH"/>
                                </w:rPr>
                              </w:pPr>
                              <w:r>
                                <w:rPr>
                                  <w:color w:val="24211D"/>
                                  <w:sz w:val="16"/>
                                  <w:szCs w:val="16"/>
                                  <w:lang w:val="fr-CH"/>
                                </w:rPr>
                                <w:t>Occuupation</w:t>
                              </w:r>
                            </w:p>
                          </w:txbxContent>
                        </wps:txbx>
                        <wps:bodyPr rot="0" vert="vert270" wrap="square" lIns="0" tIns="0" rIns="0" bIns="0" anchor="t" anchorCtr="0">
                          <a:spAutoFit/>
                        </wps:bodyPr>
                      </wps:wsp>
                      <wps:wsp>
                        <wps:cNvPr id="2226" name="Rectangle 150"/>
                        <wps:cNvSpPr>
                          <a:spLocks noChangeArrowheads="1"/>
                        </wps:cNvSpPr>
                        <wps:spPr bwMode="auto">
                          <a:xfrm>
                            <a:off x="1980484" y="105638"/>
                            <a:ext cx="120015" cy="738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4F1C50" w:rsidRDefault="001B3A69" w:rsidP="00327D4F">
                              <w:pPr>
                                <w:spacing w:before="0"/>
                                <w:rPr>
                                  <w:sz w:val="16"/>
                                  <w:szCs w:val="16"/>
                                  <w:lang w:val="fr-CH"/>
                                </w:rPr>
                              </w:pPr>
                              <w:r w:rsidRPr="00FD6F61">
                                <w:rPr>
                                  <w:i/>
                                  <w:iCs/>
                                  <w:color w:val="24211D"/>
                                  <w:sz w:val="16"/>
                                  <w:szCs w:val="16"/>
                                  <w:lang w:val="fr-CH"/>
                                </w:rPr>
                                <w:t>E</w:t>
                              </w:r>
                              <w:r>
                                <w:rPr>
                                  <w:color w:val="24211D"/>
                                  <w:sz w:val="16"/>
                                  <w:szCs w:val="16"/>
                                  <w:lang w:val="fr-CH"/>
                                </w:rPr>
                                <w:t xml:space="preserve"> (dB(µV/m))</w:t>
                              </w:r>
                            </w:p>
                          </w:txbxContent>
                        </wps:txbx>
                        <wps:bodyPr rot="0" vert="vert270" wrap="square" lIns="0" tIns="0" rIns="0" bIns="0" anchor="t" anchorCtr="0">
                          <a:spAutoFit/>
                        </wps:bodyPr>
                      </wps:wsp>
                    </wpc:wpc>
                  </a:graphicData>
                </a:graphic>
              </wp:inline>
            </w:drawing>
          </mc:Choice>
          <mc:Fallback>
            <w:pict>
              <v:group w14:anchorId="57BC8CF8" id="Canvas 2503" o:spid="_x0000_s1838" editas="canvas" style="width:448.6pt;height:130.95pt;mso-position-horizontal-relative:char;mso-position-vertical-relative:line" coordsize="56972,1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">
                <v:shape id="_x0000_s1839" type="#_x0000_t75" style="position:absolute;width:56972;height:16630;visibility:visible;mso-wrap-style:square">
                  <v:fill o:detectmouseclick="t"/>
                  <v:path o:connecttype="none"/>
                </v:shape>
                <v:shape id="Freeform 106" o:spid="_x0000_s1840" style="position:absolute;left:51916;top:15062;width:431;height:647;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" path="m6,r,2l5,2v,,,,,-1c5,1,3,1,3,1v,,-1,,-1,l2,1,1,2r,l1,2,2,3r,l3,4r2,l5,4,6,5r,2l6,8,5,9,3,9v,,,,-1,c2,9,2,9,2,8v,,-1,,-1,1c1,8,1,8,1,8v,,,1,,1l,9,,7r1,c1,7,1,7,1,8v,,1,,1,c2,8,2,8,3,8r,l5,7r,l5,6r,l5,5,3,5,2,4,1,4,,3,,2,,1,1,,2,v,,1,,1,1c3,,5,,5,v,1,,1,,1c5,1,5,,5,l6,xe" fillcolor="#24282b" stroked="f">
                  <v:path arrowok="t" o:connecttype="custom" o:connectlocs="43180,0;43180,14393;35983,14393;35983,7197;21590,7197;14393,7197;14393,7197;7197,14393;7197,14393;7197,14393;14393,21590;14393,21590;21590,28787;35983,28787;35983,28787;43180,35983;43180,50377;43180,57573;35983,64770;21590,64770;14393,64770;14393,57573;7197,64770;7197,57573;7197,64770;0,64770;0,50377;7197,50377;7197,57573;14393,57573;21590,57573;21590,57573;35983,50377;35983,50377;35983,43180;35983,43180;35983,35983;21590,35983;14393,28787;7197,28787;0,21590;0,14393;0,7197;7197,0;14393,0;21590,7197;35983,0;35983,7197;35983,0;43180,0" o:connectangles="0,0,0,0,0,0,0,0,0,0,0,0,0,0,0,0,0,0,0,0,0,0,0,0,0,0,0,0,0,0,0,0,0,0,0,0,0,0,0,0,0,0,0,0,0,0,0,0,0,0"/>
                </v:shape>
                <v:shape id="Freeform 107" o:spid="_x0000_s1841" style="position:absolute;left:52417;top:15062;width:857;height:647;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" path="m6,9l2,1r,7c2,8,2,8,2,8v,,,,1,l3,8r,1l,9,,8r,c1,8,1,8,1,8v,,,,,l1,1v,,,,,c1,1,1,1,1,1,1,1,,1,,1l,,3,,6,8,8,r4,l12,1r,c11,1,11,1,11,1v,,,,,l11,8v,,,,,c11,8,11,8,12,8r,l12,9,8,9,8,8r,c10,8,10,8,10,8v,,,,,l10,1,6,9xe" fillcolor="#24282b" stroked="f">
                  <v:path arrowok="t" o:connecttype="custom" o:connectlocs="42863,64770;14288,7197;14288,57573;14288,57573;21431,57573;21431,57573;21431,64770;0,64770;0,57573;0,57573;7144,57573;7144,57573;7144,7197;7144,7197;7144,7197;0,7197;0,0;21431,0;42863,57573;57150,0;85725,0;85725,7197;85725,7197;78581,7197;78581,7197;78581,57573;78581,57573;85725,57573;85725,57573;85725,64770;57150,64770;57150,57573;57150,57573;71438,57573;71438,57573;71438,7197;42863,64770" o:connectangles="0,0,0,0,0,0,0,0,0,0,0,0,0,0,0,0,0,0,0,0,0,0,0,0,0,0,0,0,0,0,0,0,0,0,0,0,0"/>
                </v:shape>
                <v:shape id="Freeform 108" o:spid="_x0000_s1842" style="position:absolute;left:53274;top:15633;width:70;height:76;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" path="m1,v,,,,,c1,,1,,1,v,1,,1,,1c1,1,1,1,1,1,,1,,1,,1,,1,,1,,,,,,,,,,,,,1,xe" fillcolor="#24282b" stroked="f">
                  <v:path arrowok="t" o:connecttype="custom" o:connectlocs="6985,0;6985,0;6985,0;6985,7620;6985,7620;0,7620;0,0;0,0;6985,0" o:connectangles="0,0,0,0,0,0,0,0,0"/>
                </v:shape>
                <v:shape id="Freeform 109" o:spid="_x0000_s1843" style="position:absolute;left:53484;top:15062;width:216;height:647;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" path="m,1l2,r,l2,8v,,,,,c2,8,2,8,2,8v,,1,,1,l3,9,,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shape id="Freeform 110" o:spid="_x0000_s1844" style="position:absolute;left:53840;top:15062;width:431;height:647;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" path="m3,5c2,4,2,4,2,3,,3,,3,,2l,1,2,,4,,5,,6,1r,1c6,2,6,3,6,3,5,4,5,4,4,5v1,,1,,2,1c6,6,6,7,6,7r,1l5,9,3,9,2,9,,8r,l,7c,7,,6,,6,2,6,2,5,3,5xm4,4c4,4,5,3,5,3v,,,,,-1l5,2,4,1r,l3,1,2,2r,c2,2,2,3,2,3v,,,,1,l4,4xm3,5c3,5,2,6,2,6v,,,,,1l2,7,3,8r1,l4,8,5,7r,c5,7,5,7,5,6,4,6,4,6,3,5xe" fillcolor="#24282b" stroked="f">
                  <v:path arrowok="t" o:connecttype="custom" o:connectlocs="21590,35983;14393,21590;0,14393;0,7197;14393,0;28787,0;35983,0;43180,7197;43180,14393;43180,21590;28787,35983;43180,43180;43180,50377;43180,57573;35983,64770;21590,64770;14393,64770;0,57573;0,57573;0,50377;0,43180;21590,35983;28787,28787;35983,21590;35983,14393;35983,14393;28787,7197;28787,7197;21590,7197;14393,14393;14393,14393;14393,21590;21590,21590;28787,28787;21590,35983;14393,43180;14393,50377;14393,50377;21590,57573;28787,57573;28787,57573;35983,50377;35983,50377;35983,43180;21590,35983" o:connectangles="0,0,0,0,0,0,0,0,0,0,0,0,0,0,0,0,0,0,0,0,0,0,0,0,0,0,0,0,0,0,0,0,0,0,0,0,0,0,0,0,0,0,0,0,0"/>
                  <o:lock v:ext="edit" verticies="t"/>
                </v:shape>
                <v:shape id="Freeform 111" o:spid="_x0000_s1845" style="position:absolute;left:54341;top:15062;width:356;height:647;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" path="m2,5c1,4,1,4,1,3,,3,,3,,2l,1,1,,3,,4,,5,1r,1c5,2,5,3,5,3,4,4,4,4,3,5v1,,1,,2,1c5,6,5,7,5,7r,1l4,9,2,9,1,9,,8r,l,7c,7,,6,,6,1,6,1,5,2,5xm3,4c3,4,4,3,4,3v,,,,,-1l4,2,3,1r,l2,1,1,2r,c1,2,1,3,1,3v,,,,1,l3,4xm2,5c2,5,1,6,1,6v,,,,,1l1,7,2,8r1,l3,8,4,7r,c4,7,4,7,4,6,3,6,3,6,2,5xe" fillcolor="#24282b" stroked="f">
                  <v:path arrowok="t" o:connecttype="custom" o:connectlocs="14224,35983;7112,21590;0,14393;0,7197;7112,0;21336,0;28448,0;35560,7197;35560,14393;35560,21590;21336,35983;35560,43180;35560,50377;35560,57573;28448,64770;14224,64770;7112,64770;0,57573;0,57573;0,50377;0,43180;14224,35983;21336,28787;28448,21590;28448,14393;28448,14393;21336,7197;21336,7197;14224,7197;7112,14393;7112,14393;7112,21590;14224,21590;21336,28787;14224,35983;7112,43180;7112,50377;7112,50377;14224,57573;21336,57573;21336,57573;28448,50377;28448,50377;28448,43180;14224,35983" o:connectangles="0,0,0,0,0,0,0,0,0,0,0,0,0,0,0,0,0,0,0,0,0,0,0,0,0,0,0,0,0,0,0,0,0,0,0,0,0,0,0,0,0,0,0,0,0"/>
                  <o:lock v:ext="edit" verticies="t"/>
                </v:shape>
                <v:shape id="Freeform 112" o:spid="_x0000_s1846" style="position:absolute;left:54767;top:15062;width:355;height:647;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" path="m,5l,1r,l,1,1,,3,,4,,5,1r,l5,4r,4l5,8,4,9,2,9,1,9,,8r,l,5xm1,5r,2l1,7,2,8r,l3,8,4,7r,l4,7,4,4,4,2r,l4,2r,l3,1r,l2,1,1,2r,l1,2r,3xe" fillcolor="#24282b" stroked="f">
                  <v:path arrowok="t" o:connecttype="custom" o:connectlocs="0,35983;0,7197;0,7197;0,7197;7112,0;21336,0;28448,0;35560,7197;35560,7197;35560,28787;35560,57573;35560,57573;28448,64770;14224,64770;7112,64770;0,57573;0,57573;0,35983;7112,35983;7112,50377;7112,50377;14224,57573;14224,57573;21336,57573;28448,50377;28448,50377;28448,50377;28448,28787;28448,14393;28448,14393;28448,14393;28448,14393;21336,7197;21336,7197;14224,7197;7112,14393;7112,14393;7112,14393;7112,35983" o:connectangles="0,0,0,0,0,0,0,0,0,0,0,0,0,0,0,0,0,0,0,0,0,0,0,0,0,0,0,0,0,0,0,0,0,0,0,0,0,0,0"/>
                  <o:lock v:ext="edit" verticies="t"/>
                </v:shape>
                <v:rect id="Rectangle 113" o:spid="_x0000_s1847" style="position:absolute;left:55192;top:15494;width:216;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" fillcolor="#24282b" stroked="f"/>
                <v:shape id="Freeform 114" o:spid="_x0000_s1848" style="position:absolute;left:55478;top:15062;width:356;height:647;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" path="m,5l,1r,l,1,1,,3,,4,,5,1r,l5,4r,4l5,8,4,9,2,9,1,9,,8r,l,5xm1,5r,2l1,7,2,8r,l3,8,4,7r,l4,7,4,4,4,2r,l4,2r,l3,1r,l2,1,1,2r,l1,2r,3xe" fillcolor="#24282b" stroked="f">
                  <v:path arrowok="t" o:connecttype="custom" o:connectlocs="0,35983;0,7197;0,7197;0,7197;7112,0;21336,0;28448,0;35560,7197;35560,7197;35560,28787;35560,57573;35560,57573;28448,64770;14224,64770;7112,64770;0,57573;0,57573;0,35983;7112,35983;7112,50377;7112,50377;14224,57573;14224,57573;21336,57573;28448,50377;28448,50377;28448,50377;28448,28787;28448,14393;28448,14393;28448,14393;28448,14393;21336,7197;21336,7197;14224,7197;7112,14393;7112,14393;7112,14393;7112,35983" o:connectangles="0,0,0,0,0,0,0,0,0,0,0,0,0,0,0,0,0,0,0,0,0,0,0,0,0,0,0,0,0,0,0,0,0,0,0,0,0,0,0"/>
                  <o:lock v:ext="edit" verticies="t"/>
                </v:shape>
                <v:shape id="Freeform 115" o:spid="_x0000_s1849" style="position:absolute;left:55910;top:15062;width:355;height:647;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" path="m,2c,1,1,1,1,1,2,,2,,3,l4,,5,1r,l5,2v,,,1,-1,2l4,4,5,5r,1l5,8r,l4,9,2,9c1,9,1,9,,9v,,,,,-1c,8,,8,,8v,,,,1,c1,8,1,8,1,8v,,,,,c2,8,2,8,2,8v,,,,,l3,8,4,7r,l4,6r,l4,6r,l4,6,3,5,2,5,1,5,2,4v,,,,1,c3,4,4,3,4,3v,,,,,-1l4,2,3,1,2,1c1,1,1,1,,2xe" fillcolor="#24282b" stroked="f">
                  <v:path arrowok="t" o:connecttype="custom" o:connectlocs="0,14393;7112,7197;21336,0;28448,0;35560,7197;35560,7197;35560,14393;28448,28787;28448,28787;35560,35983;35560,43180;35560,57573;35560,57573;28448,64770;14224,64770;0,64770;0,57573;0,57573;7112,57573;7112,57573;7112,57573;14224,57573;14224,57573;21336,57573;28448,50377;28448,50377;28448,43180;28448,43180;28448,43180;28448,43180;28448,43180;21336,35983;14224,35983;7112,35983;14224,28787;21336,28787;28448,21590;28448,14393;28448,14393;21336,7197;14224,7197;0,14393" o:connectangles="0,0,0,0,0,0,0,0,0,0,0,0,0,0,0,0,0,0,0,0,0,0,0,0,0,0,0,0,0,0,0,0,0,0,0,0,0,0,0,0,0,0"/>
                </v:shape>
                <v:shape id="Picture 116" o:spid="_x0000_s1850" type="#_x0000_t75" style="position:absolute;left:4551;top:215;width:51638;height: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">
                  <v:imagedata r:id="rId42" o:title=""/>
                </v:shape>
                <v:shape id="Picture 117" o:spid="_x0000_s1851" type="#_x0000_t75" style="position:absolute;left:4551;top:215;width:51638;height: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">
                  <v:imagedata r:id="rId43" o:title=""/>
                </v:shape>
                <v:rect id="Rectangle 118" o:spid="_x0000_s1852" style="position:absolute;left:4475;top:10140;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" filled="f" stroked="f">
                  <v:textbox style="mso-fit-shape-to-text:t" inset="0,0,0,0">
                    <w:txbxContent>
                      <w:p w:rsidR="001B3A69" w:rsidRDefault="001B3A69" w:rsidP="00327D4F">
                        <w:r>
                          <w:rPr>
                            <w:color w:val="24211D"/>
                            <w:sz w:val="12"/>
                            <w:szCs w:val="12"/>
                          </w:rPr>
                          <w:t>0</w:t>
                        </w:r>
                      </w:p>
                    </w:txbxContent>
                  </v:textbox>
                </v:rect>
                <v:rect id="Rectangle 119" o:spid="_x0000_s1853" style="position:absolute;left:5688;top:10140;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" filled="f" stroked="f">
                  <v:textbox style="mso-fit-shape-to-text:t" inset="0,0,0,0">
                    <w:txbxContent>
                      <w:p w:rsidR="001B3A69" w:rsidRDefault="001B3A69" w:rsidP="00327D4F">
                        <w:r>
                          <w:rPr>
                            <w:color w:val="24211D"/>
                            <w:sz w:val="12"/>
                            <w:szCs w:val="12"/>
                          </w:rPr>
                          <w:t>2</w:t>
                        </w:r>
                      </w:p>
                    </w:txbxContent>
                  </v:textbox>
                </v:rect>
                <v:rect id="Rectangle 120" o:spid="_x0000_s1854" style="position:absolute;left:6831;top:10140;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" filled="f" stroked="f">
                  <v:textbox style="mso-fit-shape-to-text:t" inset="0,0,0,0">
                    <w:txbxContent>
                      <w:p w:rsidR="001B3A69" w:rsidRDefault="001B3A69" w:rsidP="00327D4F">
                        <w:r>
                          <w:rPr>
                            <w:color w:val="24211D"/>
                            <w:sz w:val="12"/>
                            <w:szCs w:val="12"/>
                          </w:rPr>
                          <w:t>4</w:t>
                        </w:r>
                      </w:p>
                    </w:txbxContent>
                  </v:textbox>
                </v:rect>
                <v:rect id="Rectangle 121" o:spid="_x0000_s1855" style="position:absolute;left:8037;top:10140;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" filled="f" stroked="f">
                  <v:textbox style="mso-fit-shape-to-text:t" inset="0,0,0,0">
                    <w:txbxContent>
                      <w:p w:rsidR="001B3A69" w:rsidRDefault="001B3A69" w:rsidP="00327D4F">
                        <w:r>
                          <w:rPr>
                            <w:color w:val="24211D"/>
                            <w:sz w:val="12"/>
                            <w:szCs w:val="12"/>
                          </w:rPr>
                          <w:t>6</w:t>
                        </w:r>
                      </w:p>
                    </w:txbxContent>
                  </v:textbox>
                </v:rect>
                <v:rect id="Rectangle 122" o:spid="_x0000_s1856" style="position:absolute;left:9180;top:10140;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" filled="f" stroked="f">
                  <v:textbox style="mso-fit-shape-to-text:t" inset="0,0,0,0">
                    <w:txbxContent>
                      <w:p w:rsidR="001B3A69" w:rsidRDefault="001B3A69" w:rsidP="00327D4F">
                        <w:r>
                          <w:rPr>
                            <w:color w:val="24211D"/>
                            <w:sz w:val="12"/>
                            <w:szCs w:val="12"/>
                          </w:rPr>
                          <w:t>8</w:t>
                        </w:r>
                      </w:p>
                    </w:txbxContent>
                  </v:textbox>
                </v:rect>
                <v:rect id="Rectangle 123" o:spid="_x0000_s1857" style="position:absolute;left:10107;top:10140;width:76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" filled="f" stroked="f">
                  <v:textbox style="mso-fit-shape-to-text:t" inset="0,0,0,0">
                    <w:txbxContent>
                      <w:p w:rsidR="001B3A69" w:rsidRDefault="001B3A69" w:rsidP="00327D4F">
                        <w:r>
                          <w:rPr>
                            <w:color w:val="24211D"/>
                            <w:sz w:val="12"/>
                            <w:szCs w:val="12"/>
                          </w:rPr>
                          <w:t>10</w:t>
                        </w:r>
                      </w:p>
                    </w:txbxContent>
                  </v:textbox>
                </v:rect>
                <v:rect id="Rectangle 124" o:spid="_x0000_s1858" style="position:absolute;left:11314;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" filled="f" stroked="f">
                  <v:textbox style="mso-fit-shape-to-text:t" inset="0,0,0,0">
                    <w:txbxContent>
                      <w:p w:rsidR="001B3A69" w:rsidRDefault="001B3A69" w:rsidP="00327D4F">
                        <w:r>
                          <w:rPr>
                            <w:color w:val="24211D"/>
                            <w:sz w:val="12"/>
                            <w:szCs w:val="12"/>
                          </w:rPr>
                          <w:t>12</w:t>
                        </w:r>
                      </w:p>
                    </w:txbxContent>
                  </v:textbox>
                </v:rect>
                <v:rect id="Rectangle 125" o:spid="_x0000_s1859" style="position:absolute;left:12457;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NHwwAAAN0AAAAPAAAAZHJzL2Rvd25yZXYueG1sRI/dagIx&#10;FITvC75DOIJ3NesK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ZZEjR8MAAADdAAAADwAA&#10;AAAAAAAAAAAAAAAHAgAAZHJzL2Rvd25yZXYueG1sUEsFBgAAAAADAAMAtwAAAPcCAAAAAA==&#10;" filled="f" stroked="f">
                  <v:textbox style="mso-fit-shape-to-text:t" inset="0,0,0,0">
                    <w:txbxContent>
                      <w:p w:rsidR="001B3A69" w:rsidRDefault="001B3A69" w:rsidP="00327D4F">
                        <w:r>
                          <w:rPr>
                            <w:color w:val="24211D"/>
                            <w:sz w:val="12"/>
                            <w:szCs w:val="12"/>
                          </w:rPr>
                          <w:t>14</w:t>
                        </w:r>
                      </w:p>
                    </w:txbxContent>
                  </v:textbox>
                </v:rect>
                <v:rect id="Rectangle 126" o:spid="_x0000_s1860" style="position:absolute;left:13670;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szwwAAAN0AAAAPAAAAZHJzL2Rvd25yZXYueG1sRI/dagIx&#10;FITvC75DOIJ3Nesi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6ni7M8MAAADdAAAADwAA&#10;AAAAAAAAAAAAAAAHAgAAZHJzL2Rvd25yZXYueG1sUEsFBgAAAAADAAMAtwAAAPcCAAAAAA==&#10;" filled="f" stroked="f">
                  <v:textbox style="mso-fit-shape-to-text:t" inset="0,0,0,0">
                    <w:txbxContent>
                      <w:p w:rsidR="001B3A69" w:rsidRDefault="001B3A69" w:rsidP="00327D4F">
                        <w:r>
                          <w:rPr>
                            <w:color w:val="24211D"/>
                            <w:sz w:val="12"/>
                            <w:szCs w:val="12"/>
                          </w:rPr>
                          <w:t>16</w:t>
                        </w:r>
                      </w:p>
                    </w:txbxContent>
                  </v:textbox>
                </v:rect>
                <v:rect id="Rectangle 127" o:spid="_x0000_s1861" style="position:absolute;left:14876;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6owwAAAN0AAAAPAAAAZHJzL2Rvd25yZXYueG1sRI/dagIx&#10;FITvC75DOIJ3NeuC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hTQeqMMAAADdAAAADwAA&#10;AAAAAAAAAAAAAAAHAgAAZHJzL2Rvd25yZXYueG1sUEsFBgAAAAADAAMAtwAAAPcCAAAAAA==&#10;" filled="f" stroked="f">
                  <v:textbox style="mso-fit-shape-to-text:t" inset="0,0,0,0">
                    <w:txbxContent>
                      <w:p w:rsidR="001B3A69" w:rsidRDefault="001B3A69" w:rsidP="00327D4F">
                        <w:r>
                          <w:rPr>
                            <w:color w:val="24211D"/>
                            <w:sz w:val="12"/>
                            <w:szCs w:val="12"/>
                          </w:rPr>
                          <w:t>18</w:t>
                        </w:r>
                      </w:p>
                    </w:txbxContent>
                  </v:textbox>
                </v:rect>
                <v:rect id="Rectangle 128" o:spid="_x0000_s1862" style="position:absolute;left:16019;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" filled="f" stroked="f">
                  <v:textbox style="mso-fit-shape-to-text:t" inset="0,0,0,0">
                    <w:txbxContent>
                      <w:p w:rsidR="001B3A69" w:rsidRDefault="001B3A69" w:rsidP="00327D4F">
                        <w:r>
                          <w:rPr>
                            <w:color w:val="24211D"/>
                            <w:sz w:val="12"/>
                            <w:szCs w:val="12"/>
                          </w:rPr>
                          <w:t>20</w:t>
                        </w:r>
                      </w:p>
                    </w:txbxContent>
                  </v:textbox>
                </v:rect>
                <v:rect id="Rectangle 129" o:spid="_x0000_s1863" style="position:absolute;left:17156;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" filled="f" stroked="f">
                  <v:textbox style="mso-fit-shape-to-text:t" inset="0,0,0,0">
                    <w:txbxContent>
                      <w:p w:rsidR="001B3A69" w:rsidRDefault="001B3A69" w:rsidP="00327D4F">
                        <w:r>
                          <w:rPr>
                            <w:color w:val="24211D"/>
                            <w:sz w:val="12"/>
                            <w:szCs w:val="12"/>
                          </w:rPr>
                          <w:t>22</w:t>
                        </w:r>
                      </w:p>
                    </w:txbxContent>
                  </v:textbox>
                </v:rect>
                <v:rect id="Rectangle 130" o:spid="_x0000_s1864" style="position:absolute;left:18369;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" filled="f" stroked="f">
                  <v:textbox style="mso-fit-shape-to-text:t" inset="0,0,0,0">
                    <w:txbxContent>
                      <w:p w:rsidR="001B3A69" w:rsidRDefault="001B3A69" w:rsidP="00327D4F">
                        <w:r>
                          <w:rPr>
                            <w:color w:val="24211D"/>
                            <w:sz w:val="12"/>
                            <w:szCs w:val="12"/>
                          </w:rPr>
                          <w:t>24</w:t>
                        </w:r>
                      </w:p>
                    </w:txbxContent>
                  </v:textbox>
                </v:rect>
                <v:rect id="Rectangle 131" o:spid="_x0000_s1865" style="position:absolute;left:23068;top:10140;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" filled="f" stroked="f">
                  <v:textbox style="mso-fit-shape-to-text:t" inset="0,0,0,0">
                    <w:txbxContent>
                      <w:p w:rsidR="001B3A69" w:rsidRDefault="001B3A69" w:rsidP="00327D4F">
                        <w:r>
                          <w:rPr>
                            <w:color w:val="24211D"/>
                            <w:sz w:val="12"/>
                            <w:szCs w:val="12"/>
                          </w:rPr>
                          <w:t>0</w:t>
                        </w:r>
                      </w:p>
                    </w:txbxContent>
                  </v:textbox>
                </v:rect>
                <v:rect id="Rectangle 132" o:spid="_x0000_s1866" style="position:absolute;left:24211;top:10140;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" filled="f" stroked="f">
                  <v:textbox style="mso-fit-shape-to-text:t" inset="0,0,0,0">
                    <w:txbxContent>
                      <w:p w:rsidR="001B3A69" w:rsidRDefault="001B3A69" w:rsidP="00327D4F">
                        <w:r>
                          <w:rPr>
                            <w:color w:val="24211D"/>
                            <w:sz w:val="12"/>
                            <w:szCs w:val="12"/>
                          </w:rPr>
                          <w:t>2</w:t>
                        </w:r>
                      </w:p>
                    </w:txbxContent>
                  </v:textbox>
                </v:rect>
                <v:rect id="Rectangle 133" o:spid="_x0000_s1867" style="position:absolute;left:25347;top:10140;width:38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" filled="f" stroked="f">
                  <v:textbox style="mso-fit-shape-to-text:t" inset="0,0,0,0">
                    <w:txbxContent>
                      <w:p w:rsidR="001B3A69" w:rsidRDefault="001B3A69" w:rsidP="00327D4F">
                        <w:r>
                          <w:rPr>
                            <w:color w:val="24211D"/>
                            <w:sz w:val="12"/>
                            <w:szCs w:val="12"/>
                          </w:rPr>
                          <w:t>4</w:t>
                        </w:r>
                      </w:p>
                    </w:txbxContent>
                  </v:textbox>
                </v:rect>
                <v:rect id="Rectangle 134" o:spid="_x0000_s1868" style="position:absolute;left:26560;top:10140;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" filled="f" stroked="f">
                  <v:textbox style="mso-fit-shape-to-text:t" inset="0,0,0,0">
                    <w:txbxContent>
                      <w:p w:rsidR="001B3A69" w:rsidRDefault="001B3A69" w:rsidP="00327D4F">
                        <w:r>
                          <w:rPr>
                            <w:color w:val="24211D"/>
                            <w:sz w:val="12"/>
                            <w:szCs w:val="12"/>
                          </w:rPr>
                          <w:t>6</w:t>
                        </w:r>
                      </w:p>
                    </w:txbxContent>
                  </v:textbox>
                </v:rect>
                <v:rect id="Rectangle 135" o:spid="_x0000_s1869" style="position:absolute;left:27697;top:10140;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NgwwAAAN0AAAAPAAAAZHJzL2Rvd25yZXYueG1sRI/NasMw&#10;EITvgb6D2EJvsRwH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UERTYMMAAADdAAAADwAA&#10;AAAAAAAAAAAAAAAHAgAAZHJzL2Rvd25yZXYueG1sUEsFBgAAAAADAAMAtwAAAPcCAAAAAA==&#10;" filled="f" stroked="f">
                  <v:textbox style="mso-fit-shape-to-text:t" inset="0,0,0,0">
                    <w:txbxContent>
                      <w:p w:rsidR="001B3A69" w:rsidRDefault="001B3A69" w:rsidP="00327D4F">
                        <w:r>
                          <w:rPr>
                            <w:color w:val="24211D"/>
                            <w:sz w:val="12"/>
                            <w:szCs w:val="12"/>
                          </w:rPr>
                          <w:t>8</w:t>
                        </w:r>
                      </w:p>
                    </w:txbxContent>
                  </v:textbox>
                </v:rect>
                <v:rect id="Rectangle 136" o:spid="_x0000_s1870" style="position:absolute;left:28694;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sUwwAAAN0AAAAPAAAAZHJzL2Rvd25yZXYueG1sRI/NasMw&#10;EITvgb6D2EJvsRwT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363LFMMAAADdAAAADwAA&#10;AAAAAAAAAAAAAAAHAgAAZHJzL2Rvd25yZXYueG1sUEsFBgAAAAADAAMAtwAAAPcCAAAAAA==&#10;" filled="f" stroked="f">
                  <v:textbox style="mso-fit-shape-to-text:t" inset="0,0,0,0">
                    <w:txbxContent>
                      <w:p w:rsidR="001B3A69" w:rsidRDefault="001B3A69" w:rsidP="00327D4F">
                        <w:r>
                          <w:rPr>
                            <w:color w:val="24211D"/>
                            <w:sz w:val="12"/>
                            <w:szCs w:val="12"/>
                          </w:rPr>
                          <w:t>10</w:t>
                        </w:r>
                      </w:p>
                    </w:txbxContent>
                  </v:textbox>
                </v:rect>
                <v:rect id="Rectangle 137" o:spid="_x0000_s1871" style="position:absolute;left:29906;top:10140;width:76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6PwwAAAN0AAAAPAAAAZHJzL2Rvd25yZXYueG1sRI/NasMw&#10;EITvgb6D2EJvsRxD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sOFuj8MAAADdAAAADwAA&#10;AAAAAAAAAAAAAAAHAgAAZHJzL2Rvd25yZXYueG1sUEsFBgAAAAADAAMAtwAAAPcCAAAAAA==&#10;" filled="f" stroked="f">
                  <v:textbox style="mso-fit-shape-to-text:t" inset="0,0,0,0">
                    <w:txbxContent>
                      <w:p w:rsidR="001B3A69" w:rsidRDefault="001B3A69" w:rsidP="00327D4F">
                        <w:r>
                          <w:rPr>
                            <w:color w:val="24211D"/>
                            <w:sz w:val="12"/>
                            <w:szCs w:val="12"/>
                          </w:rPr>
                          <w:t>12</w:t>
                        </w:r>
                      </w:p>
                    </w:txbxContent>
                  </v:textbox>
                </v:rect>
                <v:rect id="Rectangle 138" o:spid="_x0000_s1872" style="position:absolute;left:31049;top:10140;width:76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" filled="f" stroked="f">
                  <v:textbox style="mso-fit-shape-to-text:t" inset="0,0,0,0">
                    <w:txbxContent>
                      <w:p w:rsidR="001B3A69" w:rsidRDefault="001B3A69" w:rsidP="00327D4F">
                        <w:r>
                          <w:rPr>
                            <w:color w:val="24211D"/>
                            <w:sz w:val="12"/>
                            <w:szCs w:val="12"/>
                          </w:rPr>
                          <w:t>14</w:t>
                        </w:r>
                      </w:p>
                    </w:txbxContent>
                  </v:textbox>
                </v:rect>
                <v:rect id="Rectangle 139" o:spid="_x0000_s1873" style="position:absolute;left:32186;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VjwwAAAN0AAAAPAAAAZHJzL2Rvd25yZXYueG1sRI/NasMw&#10;EITvgb6D2EJvsRwfE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L39VY8MAAADdAAAADwAA&#10;AAAAAAAAAAAAAAAHAgAAZHJzL2Rvd25yZXYueG1sUEsFBgAAAAADAAMAtwAAAPcCAAAAAA==&#10;" filled="f" stroked="f">
                  <v:textbox style="mso-fit-shape-to-text:t" inset="0,0,0,0">
                    <w:txbxContent>
                      <w:p w:rsidR="001B3A69" w:rsidRDefault="001B3A69" w:rsidP="00327D4F">
                        <w:r>
                          <w:rPr>
                            <w:color w:val="24211D"/>
                            <w:sz w:val="12"/>
                            <w:szCs w:val="12"/>
                          </w:rPr>
                          <w:t>16</w:t>
                        </w:r>
                      </w:p>
                    </w:txbxContent>
                  </v:textbox>
                </v:rect>
                <v:rect id="Rectangle 140" o:spid="_x0000_s1874" style="position:absolute;left:33399;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" filled="f" stroked="f">
                  <v:textbox style="mso-fit-shape-to-text:t" inset="0,0,0,0">
                    <w:txbxContent>
                      <w:p w:rsidR="001B3A69" w:rsidRDefault="001B3A69" w:rsidP="00327D4F">
                        <w:r>
                          <w:rPr>
                            <w:color w:val="24211D"/>
                            <w:sz w:val="12"/>
                            <w:szCs w:val="12"/>
                          </w:rPr>
                          <w:t>18</w:t>
                        </w:r>
                      </w:p>
                    </w:txbxContent>
                  </v:textbox>
                </v:rect>
                <v:rect id="Rectangle 141" o:spid="_x0000_s1875" style="position:absolute;left:34536;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SKwwAAAN0AAAAPAAAAZHJzL2Rvd25yZXYueG1sRI/NasMw&#10;EITvgb6D2EJvsRwfg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MaxkisMAAADdAAAADwAA&#10;AAAAAAAAAAAAAAAHAgAAZHJzL2Rvd25yZXYueG1sUEsFBgAAAAADAAMAtwAAAPcCAAAAAA==&#10;" filled="f" stroked="f">
                  <v:textbox style="mso-fit-shape-to-text:t" inset="0,0,0,0">
                    <w:txbxContent>
                      <w:p w:rsidR="001B3A69" w:rsidRDefault="001B3A69" w:rsidP="00327D4F">
                        <w:r>
                          <w:rPr>
                            <w:color w:val="24211D"/>
                            <w:sz w:val="12"/>
                            <w:szCs w:val="12"/>
                          </w:rPr>
                          <w:t>20</w:t>
                        </w:r>
                      </w:p>
                    </w:txbxContent>
                  </v:textbox>
                </v:rect>
                <v:rect id="Rectangle 142" o:spid="_x0000_s1876" style="position:absolute;left:35679;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" filled="f" stroked="f">
                  <v:textbox style="mso-fit-shape-to-text:t" inset="0,0,0,0">
                    <w:txbxContent>
                      <w:p w:rsidR="001B3A69" w:rsidRDefault="001B3A69" w:rsidP="00327D4F">
                        <w:r>
                          <w:rPr>
                            <w:color w:val="24211D"/>
                            <w:sz w:val="12"/>
                            <w:szCs w:val="12"/>
                          </w:rPr>
                          <w:t>22</w:t>
                        </w:r>
                      </w:p>
                    </w:txbxContent>
                  </v:textbox>
                </v:rect>
                <v:rect id="Rectangle 143" o:spid="_x0000_s1877" style="position:absolute;left:36961;top:10140;width:76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" filled="f" stroked="f">
                  <v:textbox style="mso-fit-shape-to-text:t" inset="0,0,0,0">
                    <w:txbxContent>
                      <w:p w:rsidR="001B3A69" w:rsidRDefault="001B3A69" w:rsidP="00327D4F">
                        <w:r>
                          <w:rPr>
                            <w:color w:val="24211D"/>
                            <w:sz w:val="12"/>
                            <w:szCs w:val="12"/>
                          </w:rPr>
                          <w:t>24</w:t>
                        </w:r>
                      </w:p>
                    </w:txbxContent>
                  </v:textbox>
                </v:rect>
                <v:rect id="Rectangle 144" o:spid="_x0000_s1878" style="position:absolute;left:2836;width:115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" filled="f" stroked="f">
                  <v:textbox style="mso-fit-shape-to-text:t" inset="0,0,0,0">
                    <w:txbxContent>
                      <w:p w:rsidR="001B3A69" w:rsidRDefault="001B3A69" w:rsidP="00327D4F">
                        <w:r>
                          <w:rPr>
                            <w:color w:val="24211D"/>
                            <w:sz w:val="12"/>
                            <w:szCs w:val="12"/>
                          </w:rPr>
                          <w:t>100</w:t>
                        </w:r>
                      </w:p>
                    </w:txbxContent>
                  </v:textbox>
                </v:rect>
                <v:rect id="Rectangle 145" o:spid="_x0000_s1879" style="position:absolute;left:3198;top:1860;width:76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W9wwAAAN0AAAAPAAAAZHJzL2Rvd25yZXYueG1sRI/dagIx&#10;FITvBd8hHKF3mnUF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1Z3FvcMAAADdAAAADwAA&#10;AAAAAAAAAAAAAAAHAgAAZHJzL2Rvd25yZXYueG1sUEsFBgAAAAADAAMAtwAAAPcCAAAAAA==&#10;" filled="f" stroked="f">
                  <v:textbox style="mso-fit-shape-to-text:t" inset="0,0,0,0">
                    <w:txbxContent>
                      <w:p w:rsidR="001B3A69" w:rsidRDefault="001B3A69" w:rsidP="00327D4F">
                        <w:r>
                          <w:rPr>
                            <w:color w:val="24211D"/>
                            <w:sz w:val="12"/>
                            <w:szCs w:val="12"/>
                          </w:rPr>
                          <w:t>80</w:t>
                        </w:r>
                      </w:p>
                    </w:txbxContent>
                  </v:textbox>
                </v:rect>
                <v:rect id="Rectangle 146" o:spid="_x0000_s1880" style="position:absolute;left:3198;top:3784;width:76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3JwwAAAN0AAAAPAAAAZHJzL2Rvd25yZXYueG1sRI/dagIx&#10;FITvBd8hHKF3mnUR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WnRdycMAAADdAAAADwAA&#10;AAAAAAAAAAAAAAAHAgAAZHJzL2Rvd25yZXYueG1sUEsFBgAAAAADAAMAtwAAAPcCAAAAAA==&#10;" filled="f" stroked="f">
                  <v:textbox style="mso-fit-shape-to-text:t" inset="0,0,0,0">
                    <w:txbxContent>
                      <w:p w:rsidR="001B3A69" w:rsidRDefault="001B3A69" w:rsidP="00327D4F">
                        <w:r>
                          <w:rPr>
                            <w:color w:val="24211D"/>
                            <w:sz w:val="12"/>
                            <w:szCs w:val="12"/>
                          </w:rPr>
                          <w:t>60</w:t>
                        </w:r>
                      </w:p>
                    </w:txbxContent>
                  </v:textbox>
                </v:rect>
                <v:rect id="Rectangle 147" o:spid="_x0000_s1881" style="position:absolute;left:3198;top:5568;width:76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hSwwAAAN0AAAAPAAAAZHJzL2Rvd25yZXYueG1sRI/dagIx&#10;FITvBd8hHKF3mnVB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NTj4UsMAAADdAAAADwAA&#10;AAAAAAAAAAAAAAAHAgAAZHJzL2Rvd25yZXYueG1sUEsFBgAAAAADAAMAtwAAAPcCAAAAAA==&#10;" filled="f" stroked="f">
                  <v:textbox style="mso-fit-shape-to-text:t" inset="0,0,0,0">
                    <w:txbxContent>
                      <w:p w:rsidR="001B3A69" w:rsidRDefault="001B3A69" w:rsidP="00327D4F">
                        <w:r>
                          <w:rPr>
                            <w:color w:val="24211D"/>
                            <w:sz w:val="12"/>
                            <w:szCs w:val="12"/>
                          </w:rPr>
                          <w:t>40</w:t>
                        </w:r>
                      </w:p>
                    </w:txbxContent>
                  </v:textbox>
                </v:rect>
                <v:rect id="Rectangle 148" o:spid="_x0000_s1882" style="position:absolute;left:3198;top:7429;width:76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" filled="f" stroked="f">
                  <v:textbox style="mso-fit-shape-to-text:t" inset="0,0,0,0">
                    <w:txbxContent>
                      <w:p w:rsidR="001B3A69" w:rsidRDefault="001B3A69" w:rsidP="00327D4F">
                        <w:r>
                          <w:rPr>
                            <w:color w:val="24211D"/>
                            <w:sz w:val="12"/>
                            <w:szCs w:val="12"/>
                          </w:rPr>
                          <w:t>20</w:t>
                        </w:r>
                      </w:p>
                    </w:txbxContent>
                  </v:textbox>
                </v:rect>
                <v:rect id="Rectangle 149" o:spid="_x0000_s1883" style="position:absolute;left:3554;top:9283;width:38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" filled="f" stroked="f">
                  <v:textbox style="mso-fit-shape-to-text:t" inset="0,0,0,0">
                    <w:txbxContent>
                      <w:p w:rsidR="001B3A69" w:rsidRDefault="001B3A69" w:rsidP="00327D4F">
                        <w:r>
                          <w:rPr>
                            <w:color w:val="24211D"/>
                            <w:sz w:val="12"/>
                            <w:szCs w:val="12"/>
                          </w:rPr>
                          <w:t>0</w:t>
                        </w:r>
                      </w:p>
                    </w:txbxContent>
                  </v:textbox>
                </v:rect>
                <v:rect id="Rectangle 150" o:spid="_x0000_s1884" style="position:absolute;left:39038;top:128;width:1200;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" filled="f" stroked="f">
                  <v:textbox style="layout-flow:vertical;mso-layout-flow-alt:bottom-to-top;mso-fit-shape-to-text:t" inset="0,0,0,0">
                    <w:txbxContent>
                      <w:p w:rsidR="001B3A69" w:rsidRPr="004F1C50" w:rsidRDefault="001B3A69" w:rsidP="00327D4F">
                        <w:pPr>
                          <w:spacing w:before="0"/>
                          <w:rPr>
                            <w:sz w:val="16"/>
                            <w:szCs w:val="16"/>
                            <w:lang w:val="fr-CH"/>
                          </w:rPr>
                        </w:pPr>
                        <w:r w:rsidRPr="004F1C50">
                          <w:rPr>
                            <w:color w:val="24211D"/>
                            <w:sz w:val="16"/>
                            <w:szCs w:val="16"/>
                            <w:lang w:val="fr-CH"/>
                          </w:rPr>
                          <w:t>Nombre d'occur</w:t>
                        </w:r>
                        <w:r>
                          <w:rPr>
                            <w:color w:val="24211D"/>
                            <w:sz w:val="16"/>
                            <w:szCs w:val="16"/>
                            <w:lang w:val="fr-CH"/>
                          </w:rPr>
                          <w:t>r</w:t>
                        </w:r>
                        <w:r w:rsidRPr="004F1C50">
                          <w:rPr>
                            <w:color w:val="24211D"/>
                            <w:sz w:val="16"/>
                            <w:szCs w:val="16"/>
                            <w:lang w:val="fr-CH"/>
                          </w:rPr>
                          <w:t>ences</w:t>
                        </w:r>
                      </w:p>
                    </w:txbxContent>
                  </v:textbox>
                </v:rect>
                <v:rect id="Rectangle 160" o:spid="_x0000_s1885" style="position:absolute;left:1903;top:2565;width:298;height:178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" filled="f" stroked="f">
                  <v:textbox style="mso-fit-shape-to-text:t" inset="0,0,0,0">
                    <w:txbxContent>
                      <w:p w:rsidR="001B3A69" w:rsidRDefault="001B3A69" w:rsidP="00327D4F">
                        <w:r>
                          <w:rPr>
                            <w:color w:val="24211D"/>
                            <w:sz w:val="14"/>
                            <w:szCs w:val="14"/>
                          </w:rPr>
                          <w:t>(</w:t>
                        </w:r>
                      </w:p>
                    </w:txbxContent>
                  </v:textbox>
                </v:rect>
                <v:rect id="Rectangle 161" o:spid="_x0000_s1886" style="position:absolute;left:1693;top:2070;width:743;height:178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" filled="f" stroked="f">
                  <v:textbox style="mso-fit-shape-to-text:t" inset="0,0,0,0">
                    <w:txbxContent>
                      <w:p w:rsidR="001B3A69" w:rsidRDefault="001B3A69" w:rsidP="00327D4F">
                        <w:r>
                          <w:rPr>
                            <w:color w:val="24211D"/>
                            <w:sz w:val="14"/>
                            <w:szCs w:val="14"/>
                          </w:rPr>
                          <w:t>%</w:t>
                        </w:r>
                      </w:p>
                    </w:txbxContent>
                  </v:textbox>
                </v:rect>
                <v:rect id="Rectangle 162" o:spid="_x0000_s1887" style="position:absolute;left:1903;top:1568;width:298;height:178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" filled="f" stroked="f">
                  <v:textbox style="mso-fit-shape-to-text:t" inset="0,0,0,0">
                    <w:txbxContent>
                      <w:p w:rsidR="001B3A69" w:rsidRDefault="001B3A69" w:rsidP="00327D4F">
                        <w:r>
                          <w:rPr>
                            <w:color w:val="24211D"/>
                            <w:sz w:val="14"/>
                            <w:szCs w:val="14"/>
                          </w:rPr>
                          <w:t>)</w:t>
                        </w:r>
                      </w:p>
                    </w:txbxContent>
                  </v:textbox>
                </v:rect>
                <v:rect id="Rectangle 175" o:spid="_x0000_s1888" style="position:absolute;left:21715;width:76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" filled="f" stroked="f">
                  <v:textbox style="mso-fit-shape-to-text:t" inset="0,0,0,0">
                    <w:txbxContent>
                      <w:p w:rsidR="001B3A69" w:rsidRDefault="001B3A69" w:rsidP="00327D4F">
                        <w:r>
                          <w:rPr>
                            <w:color w:val="24211D"/>
                            <w:sz w:val="12"/>
                            <w:szCs w:val="12"/>
                          </w:rPr>
                          <w:t>80</w:t>
                        </w:r>
                      </w:p>
                    </w:txbxContent>
                  </v:textbox>
                </v:rect>
                <v:rect id="Rectangle 176" o:spid="_x0000_s1889" style="position:absolute;left:21715;top:2641;width:76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GwgAAAN0AAAAPAAAAZHJzL2Rvd25yZXYueG1sRI/dagIx&#10;FITvhb5DOIXeadIVRF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DmsjFGwgAAAN0AAAAPAAAA&#10;AAAAAAAAAAAAAAcCAABkcnMvZG93bnJldi54bWxQSwUGAAAAAAMAAwC3AAAA9gIAAAAA&#10;" filled="f" stroked="f">
                  <v:textbox style="mso-fit-shape-to-text:t" inset="0,0,0,0">
                    <w:txbxContent>
                      <w:p w:rsidR="001B3A69" w:rsidRDefault="001B3A69" w:rsidP="00327D4F">
                        <w:r>
                          <w:rPr>
                            <w:color w:val="24211D"/>
                            <w:sz w:val="12"/>
                            <w:szCs w:val="12"/>
                          </w:rPr>
                          <w:t>60</w:t>
                        </w:r>
                      </w:p>
                    </w:txbxContent>
                  </v:textbox>
                </v:rect>
                <v:rect id="Rectangle 177" o:spid="_x0000_s1890" style="position:absolute;left:21715;top:5283;width:76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kywgAAAN0AAAAPAAAAZHJzL2Rvd25yZXYueG1sRI/dagIx&#10;FITvhb5DOIXeadJFRF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BpW6kywgAAAN0AAAAPAAAA&#10;AAAAAAAAAAAAAAcCAABkcnMvZG93bnJldi54bWxQSwUGAAAAAAMAAwC3AAAA9gIAAAAA&#10;" filled="f" stroked="f">
                  <v:textbox style="mso-fit-shape-to-text:t" inset="0,0,0,0">
                    <w:txbxContent>
                      <w:p w:rsidR="001B3A69" w:rsidRDefault="001B3A69" w:rsidP="00327D4F">
                        <w:r>
                          <w:rPr>
                            <w:color w:val="24211D"/>
                            <w:sz w:val="12"/>
                            <w:szCs w:val="12"/>
                          </w:rPr>
                          <w:t>40</w:t>
                        </w:r>
                      </w:p>
                    </w:txbxContent>
                  </v:textbox>
                </v:rect>
                <v:rect id="Rectangle 178" o:spid="_x0000_s1891" style="position:absolute;left:21715;top:8280;width:76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ypwgAAAN0AAAAPAAAAZHJzL2Rvd25yZXYueG1sRI/dagIx&#10;FITvhb5DOIXeadIFRV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AGFwypwgAAAN0AAAAPAAAA&#10;AAAAAAAAAAAAAAcCAABkcnMvZG93bnJldi54bWxQSwUGAAAAAAMAAwC3AAAA9gIAAAAA&#10;" filled="f" stroked="f">
                  <v:textbox style="mso-fit-shape-to-text:t" inset="0,0,0,0">
                    <w:txbxContent>
                      <w:p w:rsidR="001B3A69" w:rsidRDefault="001B3A69" w:rsidP="00327D4F">
                        <w:r>
                          <w:rPr>
                            <w:color w:val="24211D"/>
                            <w:sz w:val="12"/>
                            <w:szCs w:val="12"/>
                          </w:rPr>
                          <w:t>20</w:t>
                        </w:r>
                      </w:p>
                    </w:txbxContent>
                  </v:textbox>
                </v:rect>
                <v:rect id="Rectangle 179" o:spid="_x0000_s1892" style="position:absolute;left:9309;top:12395;width:3238;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" filled="f" stroked="f">
                  <v:textbox inset="0,0,0,0">
                    <w:txbxContent>
                      <w:p w:rsidR="001B3A69" w:rsidRPr="007867C8" w:rsidRDefault="001B3A69" w:rsidP="00327D4F">
                        <w:pPr>
                          <w:spacing w:before="0"/>
                          <w:rPr>
                            <w:sz w:val="18"/>
                            <w:szCs w:val="18"/>
                          </w:rPr>
                        </w:pPr>
                        <w:r w:rsidRPr="007867C8">
                          <w:rPr>
                            <w:color w:val="24211D"/>
                            <w:sz w:val="18"/>
                            <w:szCs w:val="18"/>
                          </w:rPr>
                          <w:t>Heures</w:t>
                        </w:r>
                      </w:p>
                    </w:txbxContent>
                  </v:textbox>
                </v:rect>
                <v:rect id="Rectangle 181" o:spid="_x0000_s1893" style="position:absolute;left:40238;top:1073;width:114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" filled="f" stroked="f">
                  <v:textbox style="mso-fit-shape-to-text:t" inset="0,0,0,0">
                    <w:txbxContent>
                      <w:p w:rsidR="001B3A69" w:rsidRDefault="001B3A69" w:rsidP="00327D4F">
                        <w:r>
                          <w:rPr>
                            <w:color w:val="24211D"/>
                            <w:sz w:val="12"/>
                            <w:szCs w:val="12"/>
                          </w:rPr>
                          <w:t>350</w:t>
                        </w:r>
                      </w:p>
                    </w:txbxContent>
                  </v:textbox>
                </v:rect>
                <v:rect id="Rectangle 182" o:spid="_x0000_s1894" style="position:absolute;left:40238;top:2286;width:114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" filled="f" stroked="f">
                  <v:textbox style="mso-fit-shape-to-text:t" inset="0,0,0,0">
                    <w:txbxContent>
                      <w:p w:rsidR="001B3A69" w:rsidRDefault="001B3A69" w:rsidP="00327D4F">
                        <w:r>
                          <w:rPr>
                            <w:color w:val="24211D"/>
                            <w:sz w:val="12"/>
                            <w:szCs w:val="12"/>
                          </w:rPr>
                          <w:t>300</w:t>
                        </w:r>
                      </w:p>
                    </w:txbxContent>
                  </v:textbox>
                </v:rect>
                <v:rect id="Rectangle 183" o:spid="_x0000_s1895" style="position:absolute;left:40238;top:3429;width:114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" filled="f" stroked="f">
                  <v:textbox style="mso-fit-shape-to-text:t" inset="0,0,0,0">
                    <w:txbxContent>
                      <w:p w:rsidR="001B3A69" w:rsidRDefault="001B3A69" w:rsidP="00327D4F">
                        <w:r>
                          <w:rPr>
                            <w:color w:val="24211D"/>
                            <w:sz w:val="12"/>
                            <w:szCs w:val="12"/>
                          </w:rPr>
                          <w:t>250</w:t>
                        </w:r>
                      </w:p>
                    </w:txbxContent>
                  </v:textbox>
                </v:rect>
                <v:rect id="Rectangle 184" o:spid="_x0000_s1896" style="position:absolute;left:40238;top:4572;width:114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" filled="f" stroked="f">
                  <v:textbox style="mso-fit-shape-to-text:t" inset="0,0,0,0">
                    <w:txbxContent>
                      <w:p w:rsidR="001B3A69" w:rsidRDefault="001B3A69" w:rsidP="00327D4F">
                        <w:r>
                          <w:rPr>
                            <w:color w:val="24211D"/>
                            <w:sz w:val="12"/>
                            <w:szCs w:val="12"/>
                          </w:rPr>
                          <w:t>200</w:t>
                        </w:r>
                      </w:p>
                    </w:txbxContent>
                  </v:textbox>
                </v:rect>
                <v:rect id="Rectangle 185" o:spid="_x0000_s1897" style="position:absolute;left:40238;top:5784;width:114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" filled="f" stroked="f">
                  <v:textbox style="mso-fit-shape-to-text:t" inset="0,0,0,0">
                    <w:txbxContent>
                      <w:p w:rsidR="001B3A69" w:rsidRDefault="001B3A69" w:rsidP="00327D4F">
                        <w:r>
                          <w:rPr>
                            <w:color w:val="24211D"/>
                            <w:sz w:val="12"/>
                            <w:szCs w:val="12"/>
                          </w:rPr>
                          <w:t>150</w:t>
                        </w:r>
                      </w:p>
                    </w:txbxContent>
                  </v:textbox>
                </v:rect>
                <v:rect id="Rectangle 186" o:spid="_x0000_s1898" style="position:absolute;left:40238;top:6927;width:114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" filled="f" stroked="f">
                  <v:textbox style="mso-fit-shape-to-text:t" inset="0,0,0,0">
                    <w:txbxContent>
                      <w:p w:rsidR="001B3A69" w:rsidRDefault="001B3A69" w:rsidP="00327D4F">
                        <w:r>
                          <w:rPr>
                            <w:color w:val="24211D"/>
                            <w:sz w:val="12"/>
                            <w:szCs w:val="12"/>
                          </w:rPr>
                          <w:t>100</w:t>
                        </w:r>
                      </w:p>
                    </w:txbxContent>
                  </v:textbox>
                </v:rect>
                <v:rect id="Rectangle 187" o:spid="_x0000_s1899" style="position:absolute;left:40594;top:8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bwgAAAN0AAAAPAAAAZHJzL2Rvd25yZXYueG1sRI/disIw&#10;FITvBd8hHGHvNLUL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Bja6ebwgAAAN0AAAAPAAAA&#10;AAAAAAAAAAAAAAcCAABkcnMvZG93bnJldi54bWxQSwUGAAAAAAMAAwC3AAAA9gIAAAAA&#10;" filled="f" stroked="f">
                  <v:textbox style="mso-fit-shape-to-text:t" inset="0,0,0,0">
                    <w:txbxContent>
                      <w:p w:rsidR="001B3A69" w:rsidRDefault="001B3A69" w:rsidP="00327D4F">
                        <w:r>
                          <w:rPr>
                            <w:color w:val="24211D"/>
                            <w:sz w:val="12"/>
                            <w:szCs w:val="12"/>
                          </w:rPr>
                          <w:t>50</w:t>
                        </w:r>
                      </w:p>
                    </w:txbxContent>
                  </v:textbox>
                </v:rect>
                <v:rect id="Rectangle 188" o:spid="_x0000_s1900" style="position:absolute;left:40949;top:9353;width:387;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vwgAAAN0AAAAPAAAAZHJzL2Rvd25yZXYueG1sRI/disIw&#10;FITvBd8hHGHvNLUs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Dsgj/vwgAAAN0AAAAPAAAA&#10;AAAAAAAAAAAAAAcCAABkcnMvZG93bnJldi54bWxQSwUGAAAAAAMAAwC3AAAA9gIAAAAA&#10;" filled="f" stroked="f">
                  <v:textbox style="mso-fit-shape-to-text:t" inset="0,0,0,0">
                    <w:txbxContent>
                      <w:p w:rsidR="001B3A69" w:rsidRDefault="001B3A69" w:rsidP="00327D4F">
                        <w:r>
                          <w:rPr>
                            <w:color w:val="24211D"/>
                            <w:sz w:val="12"/>
                            <w:szCs w:val="12"/>
                          </w:rPr>
                          <w:t>0</w:t>
                        </w:r>
                      </w:p>
                    </w:txbxContent>
                  </v:textbox>
                </v:rect>
                <v:rect id="Rectangle 189" o:spid="_x0000_s1901" style="position:absolute;left:42587;top:10140;width:76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p0wgAAAN0AAAAPAAAAZHJzL2Rvd25yZXYueG1sRI/disIw&#10;FITvBd8hHGHvNLWw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CDzpp0wgAAAN0AAAAPAAAA&#10;AAAAAAAAAAAAAAcCAABkcnMvZG93bnJldi54bWxQSwUGAAAAAAMAAwC3AAAA9gIAAAAA&#10;" filled="f" stroked="f">
                  <v:textbox style="mso-fit-shape-to-text:t" inset="0,0,0,0">
                    <w:txbxContent>
                      <w:p w:rsidR="001B3A69" w:rsidRDefault="001B3A69" w:rsidP="00327D4F">
                        <w:r>
                          <w:rPr>
                            <w:color w:val="24211D"/>
                            <w:sz w:val="12"/>
                            <w:szCs w:val="12"/>
                          </w:rPr>
                          <w:t>30</w:t>
                        </w:r>
                      </w:p>
                    </w:txbxContent>
                  </v:textbox>
                </v:rect>
                <v:rect id="Rectangle 190" o:spid="_x0000_s1902" style="position:absolute;left:49998;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" filled="f" stroked="f">
                  <v:textbox style="mso-fit-shape-to-text:t" inset="0,0,0,0">
                    <w:txbxContent>
                      <w:p w:rsidR="001B3A69" w:rsidRDefault="001B3A69" w:rsidP="00327D4F">
                        <w:r>
                          <w:rPr>
                            <w:color w:val="24211D"/>
                            <w:sz w:val="12"/>
                            <w:szCs w:val="12"/>
                          </w:rPr>
                          <w:t>70</w:t>
                        </w:r>
                      </w:p>
                    </w:txbxContent>
                  </v:textbox>
                </v:rect>
                <v:rect id="Rectangle 191" o:spid="_x0000_s1903" style="position:absolute;left:51776;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" filled="f" stroked="f">
                  <v:textbox style="mso-fit-shape-to-text:t" inset="0,0,0,0">
                    <w:txbxContent>
                      <w:p w:rsidR="001B3A69" w:rsidRDefault="001B3A69" w:rsidP="00327D4F">
                        <w:r>
                          <w:rPr>
                            <w:color w:val="24211D"/>
                            <w:sz w:val="12"/>
                            <w:szCs w:val="12"/>
                          </w:rPr>
                          <w:t>80</w:t>
                        </w:r>
                      </w:p>
                    </w:txbxContent>
                  </v:textbox>
                </v:rect>
                <v:rect id="Rectangle 192" o:spid="_x0000_s1904" style="position:absolute;left:53700;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" filled="f" stroked="f">
                  <v:textbox style="mso-fit-shape-to-text:t" inset="0,0,0,0">
                    <w:txbxContent>
                      <w:p w:rsidR="001B3A69" w:rsidRDefault="001B3A69" w:rsidP="00327D4F">
                        <w:r>
                          <w:rPr>
                            <w:color w:val="24211D"/>
                            <w:sz w:val="12"/>
                            <w:szCs w:val="12"/>
                          </w:rPr>
                          <w:t>90</w:t>
                        </w:r>
                      </w:p>
                    </w:txbxContent>
                  </v:textbox>
                </v:rect>
                <v:rect id="Rectangle 193" o:spid="_x0000_s1905" style="position:absolute;left:55478;top:10140;width:114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" filled="f" stroked="f">
                  <v:textbox style="mso-fit-shape-to-text:t" inset="0,0,0,0">
                    <w:txbxContent>
                      <w:p w:rsidR="001B3A69" w:rsidRDefault="001B3A69" w:rsidP="00327D4F">
                        <w:r>
                          <w:rPr>
                            <w:color w:val="24211D"/>
                            <w:sz w:val="12"/>
                            <w:szCs w:val="12"/>
                          </w:rPr>
                          <w:t>100</w:t>
                        </w:r>
                      </w:p>
                    </w:txbxContent>
                  </v:textbox>
                </v:rect>
                <v:rect id="Rectangle 194" o:spid="_x0000_s1906" style="position:absolute;left:44442;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" filled="f" stroked="f">
                  <v:textbox style="mso-fit-shape-to-text:t" inset="0,0,0,0">
                    <w:txbxContent>
                      <w:p w:rsidR="001B3A69" w:rsidRDefault="001B3A69" w:rsidP="00327D4F">
                        <w:r>
                          <w:rPr>
                            <w:color w:val="24211D"/>
                            <w:sz w:val="12"/>
                            <w:szCs w:val="12"/>
                          </w:rPr>
                          <w:t>40</w:t>
                        </w:r>
                      </w:p>
                    </w:txbxContent>
                  </v:textbox>
                </v:rect>
                <v:rect id="Rectangle 195" o:spid="_x0000_s1907" style="position:absolute;left:46289;top:10140;width:76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" filled="f" stroked="f">
                  <v:textbox style="mso-fit-shape-to-text:t" inset="0,0,0,0">
                    <w:txbxContent>
                      <w:p w:rsidR="001B3A69" w:rsidRDefault="001B3A69" w:rsidP="00327D4F">
                        <w:r>
                          <w:rPr>
                            <w:color w:val="24211D"/>
                            <w:sz w:val="12"/>
                            <w:szCs w:val="12"/>
                          </w:rPr>
                          <w:t>50</w:t>
                        </w:r>
                      </w:p>
                    </w:txbxContent>
                  </v:textbox>
                </v:rect>
                <v:rect id="Rectangle 196" o:spid="_x0000_s1908" style="position:absolute;left:48144;top:10140;width:768;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" filled="f" stroked="f">
                  <v:textbox style="mso-fit-shape-to-text:t" inset="0,0,0,0">
                    <w:txbxContent>
                      <w:p w:rsidR="001B3A69" w:rsidRDefault="001B3A69" w:rsidP="00327D4F">
                        <w:r>
                          <w:rPr>
                            <w:color w:val="24211D"/>
                            <w:sz w:val="12"/>
                            <w:szCs w:val="12"/>
                          </w:rPr>
                          <w:t>60</w:t>
                        </w:r>
                      </w:p>
                    </w:txbxContent>
                  </v:textbox>
                </v:rect>
                <v:rect id="Rectangle 217" o:spid="_x0000_s1909" style="position:absolute;left:45083;top:11779;width:840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" filled="f" stroked="f">
                  <v:textbox style="mso-fit-shape-to-text:t" inset="0,0,0,0">
                    <w:txbxContent>
                      <w:p w:rsidR="001B3A69" w:rsidRPr="007867C8" w:rsidRDefault="001B3A69" w:rsidP="00327D4F">
                        <w:pPr>
                          <w:rPr>
                            <w:sz w:val="18"/>
                            <w:szCs w:val="18"/>
                          </w:rPr>
                        </w:pPr>
                        <w:r w:rsidRPr="007867C8">
                          <w:rPr>
                            <w:i/>
                            <w:iCs/>
                            <w:color w:val="24211D"/>
                            <w:sz w:val="18"/>
                            <w:szCs w:val="18"/>
                          </w:rPr>
                          <w:t xml:space="preserve">E </w:t>
                        </w:r>
                        <w:r w:rsidRPr="007867C8">
                          <w:rPr>
                            <w:color w:val="24211D"/>
                            <w:sz w:val="18"/>
                            <w:szCs w:val="18"/>
                          </w:rPr>
                          <w:t>dB(</w:t>
                        </w:r>
                        <w:r>
                          <w:rPr>
                            <w:color w:val="24211D"/>
                            <w:sz w:val="18"/>
                            <w:szCs w:val="18"/>
                          </w:rPr>
                          <w:t>µ</w:t>
                        </w:r>
                        <w:r w:rsidRPr="007867C8">
                          <w:rPr>
                            <w:color w:val="24211D"/>
                            <w:sz w:val="18"/>
                            <w:szCs w:val="18"/>
                          </w:rPr>
                          <w:t>V/m))</w:t>
                        </w:r>
                      </w:p>
                    </w:txbxContent>
                  </v:textbox>
                </v:rect>
                <v:rect id="Rectangle 179" o:spid="_x0000_s1910" style="position:absolute;left:29293;top:12395;width:3239;height:2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" filled="f" stroked="f">
                  <v:textbox inset="0,0,0,0">
                    <w:txbxContent>
                      <w:p w:rsidR="001B3A69" w:rsidRPr="007867C8" w:rsidRDefault="001B3A69" w:rsidP="00327D4F">
                        <w:pPr>
                          <w:spacing w:before="0"/>
                          <w:rPr>
                            <w:sz w:val="18"/>
                            <w:szCs w:val="18"/>
                          </w:rPr>
                        </w:pPr>
                        <w:r w:rsidRPr="007867C8">
                          <w:rPr>
                            <w:color w:val="24211D"/>
                            <w:sz w:val="18"/>
                            <w:szCs w:val="18"/>
                          </w:rPr>
                          <w:t>Heures</w:t>
                        </w:r>
                      </w:p>
                    </w:txbxContent>
                  </v:textbox>
                </v:rect>
                <v:rect id="Rectangle 150" o:spid="_x0000_s1911" style="position:absolute;left:754;top:1056;width:120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" filled="f" stroked="f">
                  <v:textbox style="layout-flow:vertical;mso-layout-flow-alt:bottom-to-top;mso-fit-shape-to-text:t" inset="0,0,0,0">
                    <w:txbxContent>
                      <w:p w:rsidR="001B3A69" w:rsidRPr="004F1C50" w:rsidRDefault="001B3A69" w:rsidP="00327D4F">
                        <w:pPr>
                          <w:spacing w:before="0"/>
                          <w:rPr>
                            <w:sz w:val="16"/>
                            <w:szCs w:val="16"/>
                            <w:lang w:val="fr-CH"/>
                          </w:rPr>
                        </w:pPr>
                        <w:r>
                          <w:rPr>
                            <w:color w:val="24211D"/>
                            <w:sz w:val="16"/>
                            <w:szCs w:val="16"/>
                            <w:lang w:val="fr-CH"/>
                          </w:rPr>
                          <w:t>Occuupation</w:t>
                        </w:r>
                      </w:p>
                    </w:txbxContent>
                  </v:textbox>
                </v:rect>
                <v:rect id="Rectangle 150" o:spid="_x0000_s1912" style="position:absolute;left:19804;top:1056;width:120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" filled="f" stroked="f">
                  <v:textbox style="layout-flow:vertical;mso-layout-flow-alt:bottom-to-top;mso-fit-shape-to-text:t" inset="0,0,0,0">
                    <w:txbxContent>
                      <w:p w:rsidR="001B3A69" w:rsidRPr="004F1C50" w:rsidRDefault="001B3A69" w:rsidP="00327D4F">
                        <w:pPr>
                          <w:spacing w:before="0"/>
                          <w:rPr>
                            <w:sz w:val="16"/>
                            <w:szCs w:val="16"/>
                            <w:lang w:val="fr-CH"/>
                          </w:rPr>
                        </w:pPr>
                        <w:r w:rsidRPr="00FD6F61">
                          <w:rPr>
                            <w:i/>
                            <w:iCs/>
                            <w:color w:val="24211D"/>
                            <w:sz w:val="16"/>
                            <w:szCs w:val="16"/>
                            <w:lang w:val="fr-CH"/>
                          </w:rPr>
                          <w:t>E</w:t>
                        </w:r>
                        <w:r>
                          <w:rPr>
                            <w:color w:val="24211D"/>
                            <w:sz w:val="16"/>
                            <w:szCs w:val="16"/>
                            <w:lang w:val="fr-CH"/>
                          </w:rPr>
                          <w:t xml:space="preserve"> (dB(µV/m))</w:t>
                        </w:r>
                      </w:p>
                    </w:txbxContent>
                  </v:textbox>
                </v:rect>
                <w10:anchorlock/>
              </v:group>
            </w:pict>
          </mc:Fallback>
        </mc:AlternateContent>
      </w:r>
    </w:p>
    <w:p w:rsidR="00327D4F" w:rsidRPr="001766D1" w:rsidRDefault="00327D4F" w:rsidP="00327D4F">
      <w:pPr>
        <w:pStyle w:val="Heading2"/>
      </w:pPr>
      <w:bookmarkStart w:id="146" w:name="_Toc352134907"/>
      <w:bookmarkStart w:id="147" w:name="_Toc500251257"/>
      <w:bookmarkStart w:id="148" w:name="_Toc337547370"/>
      <w:r w:rsidRPr="001766D1">
        <w:rPr>
          <w:lang w:eastAsia="ko-KR"/>
        </w:rPr>
        <w:t>8.3</w:t>
      </w:r>
      <w:r w:rsidRPr="001766D1">
        <w:rPr>
          <w:lang w:eastAsia="ko-KR"/>
        </w:rPr>
        <w:tab/>
        <w:t xml:space="preserve">Mesure de l'occupation de la bande ISM des 2,4 GHz par les réseaux locaux sans fil </w:t>
      </w:r>
      <w:r w:rsidRPr="001766D1">
        <w:t>(WLAN)</w:t>
      </w:r>
      <w:bookmarkEnd w:id="146"/>
      <w:bookmarkEnd w:id="147"/>
      <w:r w:rsidRPr="001766D1">
        <w:t xml:space="preserve"> </w:t>
      </w:r>
      <w:bookmarkEnd w:id="148"/>
    </w:p>
    <w:p w:rsidR="00327D4F" w:rsidRPr="001766D1" w:rsidRDefault="00327D4F" w:rsidP="00327D4F">
      <w:pPr>
        <w:rPr>
          <w:lang w:eastAsia="ko-KR"/>
        </w:rPr>
      </w:pPr>
      <w:r w:rsidRPr="001766D1">
        <w:t>La bande ISM (applications industrielles, scientifiques et médicales) des 2,4 GHz est principalement utilisée pour des applications de réseau local sans fil (IEEE 802.11b/g/n), Bluetooth, Zigbee et DECT</w:t>
      </w:r>
      <w:r w:rsidRPr="001766D1">
        <w:rPr>
          <w:lang w:eastAsia="ko-KR"/>
        </w:rPr>
        <w:t xml:space="preserve"> </w:t>
      </w:r>
      <w:r w:rsidRPr="001766D1">
        <w:t>(en Amérique du Nord)</w:t>
      </w:r>
      <w:r w:rsidRPr="001766D1">
        <w:rPr>
          <w:lang w:eastAsia="ko-KR"/>
        </w:rPr>
        <w:t xml:space="preserve"> ne nécessitant pas de licence individuelle</w:t>
      </w:r>
      <w:r w:rsidRPr="001766D1">
        <w:t>.</w:t>
      </w:r>
      <w:r w:rsidRPr="001766D1">
        <w:rPr>
          <w:lang w:eastAsia="ko-KR"/>
        </w:rPr>
        <w:t xml:space="preserve"> Avec la croissance rapide de l'Internet sans fil ces dernières années, il arrive souvent que plusieurs points d'accès WLAN et stations mobiles utilisent le même canal.</w:t>
      </w:r>
    </w:p>
    <w:p w:rsidR="00327D4F" w:rsidRPr="001766D1" w:rsidRDefault="00327D4F" w:rsidP="00327D4F">
      <w:pPr>
        <w:rPr>
          <w:lang w:eastAsia="ko-KR"/>
        </w:rPr>
      </w:pPr>
      <w:r w:rsidRPr="001766D1">
        <w:rPr>
          <w:lang w:eastAsia="ko-KR"/>
        </w:rPr>
        <w:t>En raison d'un espacement des canaux de 5 MHz avec une largeur de bande occupée allant généralement jusqu'à 20</w:t>
      </w:r>
      <w:r w:rsidRPr="001766D1">
        <w:t xml:space="preserve"> </w:t>
      </w:r>
      <w:r w:rsidRPr="001766D1">
        <w:rPr>
          <w:lang w:eastAsia="ko-KR"/>
        </w:rPr>
        <w:t>MHz, il existe un chevauchement des canaux et les canaux voisins ne peuvent pas être utilisés au même endroit sans risque de brouillage.</w:t>
      </w:r>
    </w:p>
    <w:p w:rsidR="00327D4F" w:rsidRPr="001766D1" w:rsidRDefault="00327D4F" w:rsidP="00327D4F">
      <w:r w:rsidRPr="001766D1">
        <w:t xml:space="preserve">La </w:t>
      </w:r>
      <w:r>
        <w:t>Figure</w:t>
      </w:r>
      <w:r w:rsidRPr="001766D1">
        <w:t xml:space="preserve"> 24 </w:t>
      </w:r>
      <w:r w:rsidRPr="001766D1">
        <w:rPr>
          <w:lang w:eastAsia="ko-KR"/>
        </w:rPr>
        <w:t xml:space="preserve">représente la puissance en fonction du temps </w:t>
      </w:r>
      <w:r w:rsidRPr="001766D1">
        <w:t>dans le canal 1 WL</w:t>
      </w:r>
      <w:r w:rsidRPr="001766D1">
        <w:rPr>
          <w:lang w:eastAsia="ko-KR"/>
        </w:rPr>
        <w:t>A</w:t>
      </w:r>
      <w:r w:rsidRPr="001766D1">
        <w:t>N.</w:t>
      </w:r>
    </w:p>
    <w:p w:rsidR="00327D4F" w:rsidRPr="0078401D" w:rsidRDefault="00327D4F" w:rsidP="00527E83">
      <w:pPr>
        <w:pStyle w:val="FigureNo"/>
      </w:pPr>
      <w:r w:rsidRPr="00CE7536">
        <w:lastRenderedPageBreak/>
        <w:t>FIGURE</w:t>
      </w:r>
      <w:r w:rsidRPr="0078401D">
        <w:t xml:space="preserve"> 24</w:t>
      </w:r>
    </w:p>
    <w:p w:rsidR="00327D4F" w:rsidRPr="0078401D" w:rsidRDefault="00327D4F" w:rsidP="00CE7536">
      <w:pPr>
        <w:pStyle w:val="Figuretitle"/>
      </w:pPr>
      <w:r w:rsidRPr="0078401D">
        <w:t xml:space="preserve">Diagramme de la puissance en </w:t>
      </w:r>
      <w:r w:rsidRPr="00CE7536">
        <w:t>fonction</w:t>
      </w:r>
      <w:r w:rsidRPr="0078401D">
        <w:t xml:space="preserve"> du temps dans le canal 1 WLAN </w:t>
      </w:r>
      <w:r w:rsidRPr="0078401D">
        <w:br/>
        <w:t>(Fréq</w:t>
      </w:r>
      <w:r>
        <w:t>uence</w:t>
      </w:r>
      <w:r w:rsidRPr="0078401D">
        <w:t xml:space="preserve"> = 2,412 GHz, largeur de bande = 5 MHz)</w:t>
      </w:r>
    </w:p>
    <w:p w:rsidR="00327D4F" w:rsidRPr="001766D1" w:rsidRDefault="00327D4F" w:rsidP="00CE7536">
      <w:pPr>
        <w:pStyle w:val="Figure"/>
      </w:pPr>
      <w:r w:rsidRPr="001766D1">
        <w:rPr>
          <w:noProof/>
          <w:lang w:val="en-GB" w:eastAsia="en-GB"/>
        </w:rPr>
        <w:drawing>
          <wp:inline distT="0" distB="0" distL="0" distR="0" wp14:anchorId="763322F7" wp14:editId="22D14369">
            <wp:extent cx="5267325" cy="32099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rsidR="00327D4F" w:rsidRPr="001766D1" w:rsidRDefault="00327D4F" w:rsidP="00327D4F">
      <w:pPr>
        <w:pStyle w:val="Normalaftertitle"/>
        <w:rPr>
          <w:lang w:eastAsia="ko-KR"/>
        </w:rPr>
      </w:pPr>
      <w:r w:rsidRPr="001766D1">
        <w:t xml:space="preserve">Dans certains cas, il est utile d'obtenir les valeurs d'occupation uniquement pour un utilisateur particulier sur une fréquence, par exemple pour identifier les sources de brouillage ou pour recommander des changements de canal afin d'utiliser le plus efficacement possible la bande disponible. Pour cela, on peut, dans la bande WLAN des 2,4 GHz, utiliser un équipement d'utilisateur standard tel qu'un récepteur et un logiciel de balayage accessible au public. La </w:t>
      </w:r>
      <w:r>
        <w:t>Figure</w:t>
      </w:r>
      <w:r w:rsidRPr="001766D1">
        <w:t xml:space="preserve"> 25 montre un exemple de résultats obtenus avec un montage de ce type, dans lequel le canal 11 est occupé par </w:t>
      </w:r>
      <w:r>
        <w:t>quatre</w:t>
      </w:r>
      <w:r w:rsidRPr="001766D1">
        <w:t xml:space="preserve"> points d'accès différents.</w:t>
      </w:r>
    </w:p>
    <w:p w:rsidR="00327D4F" w:rsidRPr="0078401D" w:rsidRDefault="00327D4F" w:rsidP="00CE7536">
      <w:pPr>
        <w:pStyle w:val="FigureNo"/>
      </w:pPr>
      <w:r w:rsidRPr="00CE7536">
        <w:lastRenderedPageBreak/>
        <w:t>FIGURE</w:t>
      </w:r>
      <w:r w:rsidRPr="0078401D">
        <w:t xml:space="preserve"> 25</w:t>
      </w:r>
    </w:p>
    <w:p w:rsidR="00327D4F" w:rsidRPr="0078401D" w:rsidRDefault="00327D4F" w:rsidP="00CE7536">
      <w:pPr>
        <w:pStyle w:val="Figuretitle"/>
      </w:pPr>
      <w:r w:rsidRPr="0078401D">
        <w:t xml:space="preserve">Exemple de liste de points d'accès </w:t>
      </w:r>
    </w:p>
    <w:p w:rsidR="00327D4F" w:rsidRPr="001766D1" w:rsidRDefault="00327D4F" w:rsidP="00CE7536">
      <w:pPr>
        <w:pStyle w:val="Figure"/>
      </w:pPr>
      <w:r w:rsidRPr="001766D1">
        <w:rPr>
          <w:noProof/>
          <w:lang w:val="en-GB" w:eastAsia="en-GB"/>
        </w:rPr>
        <w:drawing>
          <wp:inline distT="0" distB="0" distL="0" distR="0" wp14:anchorId="5113D95A" wp14:editId="0186331B">
            <wp:extent cx="5705475" cy="35528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327D4F" w:rsidRPr="001766D1" w:rsidRDefault="00327D4F" w:rsidP="00327D4F">
      <w:pPr>
        <w:pStyle w:val="Normalaftertitle"/>
        <w:rPr>
          <w:lang w:eastAsia="ko-KR"/>
        </w:rPr>
      </w:pPr>
      <w:r w:rsidRPr="001766D1">
        <w:t>L'identification de l'adresse MAC de chaque transmission permet aussi de séparer les émissions WLAN des autres émissions ISM dans la même bande (par exemple Bluetooth, Zigbee, DECT).</w:t>
      </w:r>
    </w:p>
    <w:p w:rsidR="00327D4F" w:rsidRPr="001766D1" w:rsidRDefault="00327D4F" w:rsidP="00327D4F">
      <w:pPr>
        <w:pStyle w:val="Heading2"/>
      </w:pPr>
      <w:bookmarkStart w:id="149" w:name="_Toc352134908"/>
      <w:bookmarkStart w:id="150" w:name="_Toc500251258"/>
      <w:bookmarkStart w:id="151" w:name="_Toc337547371"/>
      <w:r w:rsidRPr="001766D1">
        <w:t>8.4</w:t>
      </w:r>
      <w:r w:rsidRPr="001766D1">
        <w:tab/>
        <w:t>Détermination des canaux nécessaires pour le passage de systèmes analogiques à des systèmes numériques à ressources partagées</w:t>
      </w:r>
      <w:bookmarkEnd w:id="149"/>
      <w:bookmarkEnd w:id="150"/>
      <w:r w:rsidRPr="001766D1">
        <w:t xml:space="preserve"> </w:t>
      </w:r>
      <w:bookmarkEnd w:id="151"/>
    </w:p>
    <w:p w:rsidR="00327D4F" w:rsidRPr="001766D1" w:rsidRDefault="00327D4F" w:rsidP="00327D4F">
      <w:r w:rsidRPr="001766D1">
        <w:t>On assiste actuellement au passage de nombreux systèmes de l'analogique au numérique. Dans le cas d'un réseau mobile analogique, il peut être utile de passer à un réseau numérique à ressources partagées. Toutefois, tandis qu'un réseau analogique a besoin d'une fréquence différente pour chaque canal de communication, les réseaux à ressources partagées organisent les ressources spectrales de manière dynamique en fonction du trafic en cours, d'où l'utilisation d'un nombre de canaux beaucoup plus petit. Une mesure de l'occupation du réseau analogique pendant les heures de pointe permet de déterminer combien de canaux seraient nécessaires dans un réseau à ressources partagées pour gérer le trafic avec la même qualité de service.</w:t>
      </w:r>
    </w:p>
    <w:p w:rsidR="00327D4F" w:rsidRPr="001766D1" w:rsidRDefault="00327D4F" w:rsidP="00327D4F">
      <w:r w:rsidRPr="001766D1">
        <w:t>A titre d'exemple, des mesures de l'occupation d'un réseau analogique de la police ont été effectuées pendant des événements importants au cours desquels des pointes de trafic étaient attendues. En vue du passage à un réseau TETRA, la question a été posée de savoir combien de canaux TETRA seraient nécessaires sans dégradation perceptible de la qualité de service.</w:t>
      </w:r>
    </w:p>
    <w:p w:rsidR="00327D4F" w:rsidRPr="001766D1" w:rsidRDefault="00327D4F" w:rsidP="00327D4F">
      <w:r w:rsidRPr="001766D1">
        <w:t>Le réseau analogique actuel de la police utilise 60 canaux espacés de 20 kHz répartis dans une gamme de fréquences. Le montage utilisé pour la mesure de l'occupation a permis de mesurer tous les canaux avec une durée d'itération de 1 s. Pour chaque balayage de l'ensemble des canaux, on a compté combien d'entre eux étaient occupés simultanément. Le r</w:t>
      </w:r>
      <w:r>
        <w:t>és</w:t>
      </w:r>
      <w:r w:rsidR="00CE7536">
        <w:t>ultat est illustré sur la Fig.</w:t>
      </w:r>
      <w:r w:rsidRPr="001766D1">
        <w:t> 26.</w:t>
      </w:r>
    </w:p>
    <w:p w:rsidR="00327D4F" w:rsidRPr="0078401D" w:rsidRDefault="00327D4F" w:rsidP="00CE7536">
      <w:pPr>
        <w:pStyle w:val="FigureNo"/>
      </w:pPr>
      <w:r w:rsidRPr="00CE7536">
        <w:lastRenderedPageBreak/>
        <w:t>Figure</w:t>
      </w:r>
      <w:r w:rsidRPr="0078401D">
        <w:t xml:space="preserve"> 26</w:t>
      </w:r>
    </w:p>
    <w:p w:rsidR="00327D4F" w:rsidRPr="0078401D" w:rsidRDefault="00327D4F" w:rsidP="00CE7536">
      <w:pPr>
        <w:pStyle w:val="Figuretitle"/>
      </w:pPr>
      <w:r w:rsidRPr="0078401D">
        <w:t xml:space="preserve">Nombre de canaux occupés simultanément </w:t>
      </w:r>
    </w:p>
    <w:p w:rsidR="00327D4F" w:rsidRPr="001766D1" w:rsidRDefault="00327D4F" w:rsidP="00CE7536">
      <w:pPr>
        <w:pStyle w:val="Figure"/>
      </w:pPr>
      <w:r w:rsidRPr="001766D1">
        <w:rPr>
          <w:noProof/>
          <w:lang w:val="en-GB" w:eastAsia="en-GB"/>
        </w:rPr>
        <mc:AlternateContent>
          <mc:Choice Requires="wps">
            <w:drawing>
              <wp:anchor distT="0" distB="0" distL="114300" distR="114300" simplePos="0" relativeHeight="251661312" behindDoc="0" locked="0" layoutInCell="1" allowOverlap="1" wp14:anchorId="7E19CC45" wp14:editId="3EBE80E9">
                <wp:simplePos x="0" y="0"/>
                <wp:positionH relativeFrom="column">
                  <wp:posOffset>75565</wp:posOffset>
                </wp:positionH>
                <wp:positionV relativeFrom="paragraph">
                  <wp:posOffset>213360</wp:posOffset>
                </wp:positionV>
                <wp:extent cx="246380" cy="2019300"/>
                <wp:effectExtent l="0" t="0" r="1905"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DA1BD9" w:rsidRDefault="001B3A69" w:rsidP="00327D4F">
                            <w:pPr>
                              <w:spacing w:before="0"/>
                              <w:rPr>
                                <w:sz w:val="20"/>
                                <w:lang w:val="de-DE"/>
                              </w:rPr>
                            </w:pPr>
                            <w:r>
                              <w:rPr>
                                <w:sz w:val="20"/>
                                <w:lang w:val="de-DE"/>
                              </w:rPr>
                              <w:t>Canaux utilisés simultanément</w:t>
                            </w:r>
                          </w:p>
                        </w:txbxContent>
                      </wps:txbx>
                      <wps:bodyPr rot="0" vert="vert270"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9CC45" id="Text Box 58" o:spid="_x0000_s1913" type="#_x0000_t202" style="position:absolute;left:0;text-align:left;margin-left:5.95pt;margin-top:16.8pt;width:19.4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" filled="f" stroked="f">
                <v:textbox style="layout-flow:vertical;mso-layout-flow-alt:bottom-to-top" inset=".5mm,0,.5mm,0">
                  <w:txbxContent>
                    <w:p w:rsidR="001B3A69" w:rsidRPr="00DA1BD9" w:rsidRDefault="001B3A69" w:rsidP="00327D4F">
                      <w:pPr>
                        <w:spacing w:before="0"/>
                        <w:rPr>
                          <w:sz w:val="20"/>
                          <w:lang w:val="de-DE"/>
                        </w:rPr>
                      </w:pPr>
                      <w:r>
                        <w:rPr>
                          <w:sz w:val="20"/>
                          <w:lang w:val="de-DE"/>
                        </w:rPr>
                        <w:t>Canaux utilisés simultanément</w:t>
                      </w:r>
                    </w:p>
                  </w:txbxContent>
                </v:textbox>
              </v:shape>
            </w:pict>
          </mc:Fallback>
        </mc:AlternateContent>
      </w:r>
      <w:r w:rsidRPr="001766D1">
        <w:rPr>
          <w:noProof/>
          <w:lang w:val="en-GB" w:eastAsia="en-GB"/>
        </w:rPr>
        <mc:AlternateContent>
          <mc:Choice Requires="wps">
            <w:drawing>
              <wp:anchor distT="0" distB="0" distL="114300" distR="114300" simplePos="0" relativeHeight="251662336" behindDoc="0" locked="0" layoutInCell="1" allowOverlap="1" wp14:anchorId="2D642F35" wp14:editId="7773BF72">
                <wp:simplePos x="0" y="0"/>
                <wp:positionH relativeFrom="column">
                  <wp:posOffset>2778125</wp:posOffset>
                </wp:positionH>
                <wp:positionV relativeFrom="paragraph">
                  <wp:posOffset>2992120</wp:posOffset>
                </wp:positionV>
                <wp:extent cx="552450" cy="238125"/>
                <wp:effectExtent l="0" t="0" r="0"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DA1BD9" w:rsidRDefault="001B3A69" w:rsidP="00327D4F">
                            <w:pPr>
                              <w:rPr>
                                <w:sz w:val="20"/>
                                <w:lang w:val="de-DE"/>
                              </w:rPr>
                            </w:pPr>
                            <w:r>
                              <w:rPr>
                                <w:sz w:val="20"/>
                                <w:lang w:val="de-DE"/>
                              </w:rPr>
                              <w:t>Heure</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2F35" id="Text Box 59" o:spid="_x0000_s1914" type="#_x0000_t202" style="position:absolute;left:0;text-align:left;margin-left:218.75pt;margin-top:235.6pt;width:43.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" filled="f" stroked="f">
                <v:textbox inset="1.5mm,0,1.5mm,0">
                  <w:txbxContent>
                    <w:p w:rsidR="001B3A69" w:rsidRPr="00DA1BD9" w:rsidRDefault="001B3A69" w:rsidP="00327D4F">
                      <w:pPr>
                        <w:rPr>
                          <w:sz w:val="20"/>
                          <w:lang w:val="de-DE"/>
                        </w:rPr>
                      </w:pPr>
                      <w:r>
                        <w:rPr>
                          <w:sz w:val="20"/>
                          <w:lang w:val="de-DE"/>
                        </w:rPr>
                        <w:t>Heure</w:t>
                      </w:r>
                    </w:p>
                  </w:txbxContent>
                </v:textbox>
              </v:shape>
            </w:pict>
          </mc:Fallback>
        </mc:AlternateContent>
      </w:r>
      <w:r w:rsidRPr="00CE7536">
        <w:rPr>
          <w:noProof/>
          <w:lang w:val="en-GB" w:eastAsia="en-GB"/>
        </w:rPr>
        <w:drawing>
          <wp:inline distT="0" distB="0" distL="0" distR="0" wp14:anchorId="6EF59CB0" wp14:editId="5F8910C9">
            <wp:extent cx="5543550" cy="2914650"/>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327D4F" w:rsidRPr="001766D1" w:rsidRDefault="00327D4F" w:rsidP="00327D4F">
      <w:pPr>
        <w:pStyle w:val="Normalaftertitle"/>
        <w:spacing w:before="600"/>
      </w:pPr>
      <w:r w:rsidRPr="001766D1">
        <w:t>On constate que 12 canaux au maximum sont occupés simultanément. P</w:t>
      </w:r>
      <w:r>
        <w:t>our gérer ce volume de trafic, trois</w:t>
      </w:r>
      <w:r w:rsidRPr="001766D1">
        <w:t xml:space="preserve"> canaux TETRA seraient nécessaires étant donné que la technologie TETRA permet d'acheminer </w:t>
      </w:r>
      <w:r>
        <w:t>quatre</w:t>
      </w:r>
      <w:r w:rsidRPr="001766D1">
        <w:t> canaux de communication sur une même fréquence grâce aux techniques TDMA.</w:t>
      </w:r>
    </w:p>
    <w:p w:rsidR="00327D4F" w:rsidRPr="001766D1" w:rsidRDefault="00327D4F" w:rsidP="00327D4F">
      <w:r w:rsidRPr="001766D1">
        <w:t>L'amélioration en termes d'efficacité d'utilisation du spectre est déjà remarquable, mais on peut se poser la question de savoir s'il est nécessaire de prévoir une capacité pour une pointe de trafic susceptible de se produire seulement une fois par an pendant une courte durée. Pour répondre à cette question, il est nécessaire d'évaluer la mesure de l'occupation de différentes manières.</w:t>
      </w:r>
    </w:p>
    <w:p w:rsidR="00327D4F" w:rsidRPr="001766D1" w:rsidRDefault="00327D4F" w:rsidP="00327D4F">
      <w:r w:rsidRPr="001766D1">
        <w:t>Si on trie les balayages de la bande selon le nombre de canaux occupés dans chaque balayage, on obtient le nombre de balayages pour lesquels aucun canal n'est occupé, puis le nombre de balayages pour lesquels un canal est occupé et ainsi de suite. Ce résultat peut être visualisé sous forme de graphique tel que ce</w:t>
      </w:r>
      <w:r>
        <w:t>lu</w:t>
      </w:r>
      <w:r w:rsidR="00CE7536">
        <w:t>i qui est présenté sur la Fig.</w:t>
      </w:r>
      <w:r w:rsidRPr="001766D1">
        <w:t xml:space="preserve"> 27.</w:t>
      </w:r>
    </w:p>
    <w:p w:rsidR="00327D4F" w:rsidRPr="0078401D" w:rsidRDefault="00327D4F" w:rsidP="00CE7536">
      <w:pPr>
        <w:pStyle w:val="FigureNo"/>
      </w:pPr>
      <w:r w:rsidRPr="00CE7536">
        <w:lastRenderedPageBreak/>
        <w:t>Figure</w:t>
      </w:r>
      <w:r w:rsidRPr="0078401D">
        <w:t xml:space="preserve"> 27</w:t>
      </w:r>
    </w:p>
    <w:p w:rsidR="00327D4F" w:rsidRPr="0078401D" w:rsidRDefault="00327D4F" w:rsidP="00CE7536">
      <w:pPr>
        <w:pStyle w:val="Figuretitle"/>
      </w:pPr>
      <w:r w:rsidRPr="0078401D">
        <w:t xml:space="preserve">Nombre de balayages avec des </w:t>
      </w:r>
      <w:r w:rsidRPr="00CE7536">
        <w:t>canaux</w:t>
      </w:r>
      <w:r w:rsidRPr="0078401D">
        <w:t xml:space="preserve"> occupés simultanément </w:t>
      </w:r>
    </w:p>
    <w:p w:rsidR="00327D4F" w:rsidRPr="001766D1" w:rsidRDefault="00327D4F" w:rsidP="00327D4F">
      <w:pPr>
        <w:pStyle w:val="Figure"/>
      </w:pPr>
      <w:r w:rsidRPr="001766D1">
        <w:rPr>
          <w:noProof/>
          <w:lang w:val="en-GB" w:eastAsia="en-GB"/>
        </w:rPr>
        <mc:AlternateContent>
          <mc:Choice Requires="wpc">
            <w:drawing>
              <wp:inline distT="0" distB="0" distL="0" distR="0" wp14:anchorId="6F278B1E" wp14:editId="5B10F0FD">
                <wp:extent cx="4783691" cy="3108960"/>
                <wp:effectExtent l="0" t="0" r="0" b="0"/>
                <wp:docPr id="1229" name="Canvas 1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0" name="Rectangle 67"/>
                        <wps:cNvSpPr>
                          <a:spLocks noChangeArrowheads="1"/>
                        </wps:cNvSpPr>
                        <wps:spPr bwMode="auto">
                          <a:xfrm>
                            <a:off x="57055" y="36195"/>
                            <a:ext cx="4679315" cy="3030855"/>
                          </a:xfrm>
                          <a:prstGeom prst="rect">
                            <a:avLst/>
                          </a:prstGeom>
                          <a:solidFill>
                            <a:srgbClr val="FFFFFF"/>
                          </a:solidFill>
                          <a:ln w="11">
                            <a:solidFill>
                              <a:srgbClr val="000000"/>
                            </a:solidFill>
                            <a:prstDash val="solid"/>
                            <a:miter lim="800000"/>
                            <a:headEnd/>
                            <a:tailEnd/>
                          </a:ln>
                        </wps:spPr>
                        <wps:bodyPr rot="0" vert="horz" wrap="square" lIns="91440" tIns="45720" rIns="91440" bIns="45720" anchor="t" anchorCtr="0" upright="1">
                          <a:noAutofit/>
                        </wps:bodyPr>
                      </wps:wsp>
                      <wps:wsp>
                        <wps:cNvPr id="1081" name="Rectangle 68"/>
                        <wps:cNvSpPr>
                          <a:spLocks noChangeArrowheads="1"/>
                        </wps:cNvSpPr>
                        <wps:spPr bwMode="auto">
                          <a:xfrm>
                            <a:off x="411385" y="180975"/>
                            <a:ext cx="4202430" cy="1733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69"/>
                        <wps:cNvSpPr>
                          <a:spLocks noChangeArrowheads="1"/>
                        </wps:cNvSpPr>
                        <wps:spPr bwMode="auto">
                          <a:xfrm>
                            <a:off x="411385" y="354330"/>
                            <a:ext cx="4202430" cy="151765"/>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70"/>
                        <wps:cNvSpPr>
                          <a:spLocks noChangeArrowheads="1"/>
                        </wps:cNvSpPr>
                        <wps:spPr bwMode="auto">
                          <a:xfrm>
                            <a:off x="411385" y="506095"/>
                            <a:ext cx="4202430" cy="116205"/>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71"/>
                        <wps:cNvSpPr>
                          <a:spLocks noChangeArrowheads="1"/>
                        </wps:cNvSpPr>
                        <wps:spPr bwMode="auto">
                          <a:xfrm>
                            <a:off x="411385" y="622300"/>
                            <a:ext cx="4202430" cy="8636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72"/>
                        <wps:cNvSpPr>
                          <a:spLocks noChangeArrowheads="1"/>
                        </wps:cNvSpPr>
                        <wps:spPr bwMode="auto">
                          <a:xfrm>
                            <a:off x="411385" y="708660"/>
                            <a:ext cx="4202430" cy="8699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73"/>
                        <wps:cNvSpPr>
                          <a:spLocks noChangeArrowheads="1"/>
                        </wps:cNvSpPr>
                        <wps:spPr bwMode="auto">
                          <a:xfrm>
                            <a:off x="411385" y="795655"/>
                            <a:ext cx="4202430" cy="65405"/>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74"/>
                        <wps:cNvSpPr>
                          <a:spLocks noChangeArrowheads="1"/>
                        </wps:cNvSpPr>
                        <wps:spPr bwMode="auto">
                          <a:xfrm>
                            <a:off x="411385" y="861060"/>
                            <a:ext cx="4202430" cy="7239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75"/>
                        <wps:cNvSpPr>
                          <a:spLocks noChangeArrowheads="1"/>
                        </wps:cNvSpPr>
                        <wps:spPr bwMode="auto">
                          <a:xfrm>
                            <a:off x="411385" y="933450"/>
                            <a:ext cx="4202430" cy="6477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76"/>
                        <wps:cNvSpPr>
                          <a:spLocks noChangeArrowheads="1"/>
                        </wps:cNvSpPr>
                        <wps:spPr bwMode="auto">
                          <a:xfrm>
                            <a:off x="411385" y="998220"/>
                            <a:ext cx="4202430" cy="5080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77"/>
                        <wps:cNvSpPr>
                          <a:spLocks noChangeArrowheads="1"/>
                        </wps:cNvSpPr>
                        <wps:spPr bwMode="auto">
                          <a:xfrm>
                            <a:off x="411385" y="1049020"/>
                            <a:ext cx="4202430" cy="5778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78"/>
                        <wps:cNvSpPr>
                          <a:spLocks noChangeArrowheads="1"/>
                        </wps:cNvSpPr>
                        <wps:spPr bwMode="auto">
                          <a:xfrm>
                            <a:off x="411385" y="1106805"/>
                            <a:ext cx="4202430" cy="508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79"/>
                        <wps:cNvSpPr>
                          <a:spLocks noChangeArrowheads="1"/>
                        </wps:cNvSpPr>
                        <wps:spPr bwMode="auto">
                          <a:xfrm>
                            <a:off x="411385" y="1157605"/>
                            <a:ext cx="4202430" cy="50165"/>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80"/>
                        <wps:cNvSpPr>
                          <a:spLocks noChangeArrowheads="1"/>
                        </wps:cNvSpPr>
                        <wps:spPr bwMode="auto">
                          <a:xfrm>
                            <a:off x="411385" y="1207770"/>
                            <a:ext cx="4202430" cy="508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81"/>
                        <wps:cNvSpPr>
                          <a:spLocks noChangeArrowheads="1"/>
                        </wps:cNvSpPr>
                        <wps:spPr bwMode="auto">
                          <a:xfrm>
                            <a:off x="411385" y="1258570"/>
                            <a:ext cx="4202430" cy="5080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82"/>
                        <wps:cNvSpPr>
                          <a:spLocks noChangeArrowheads="1"/>
                        </wps:cNvSpPr>
                        <wps:spPr bwMode="auto">
                          <a:xfrm>
                            <a:off x="411385" y="1309370"/>
                            <a:ext cx="4202430" cy="50800"/>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83"/>
                        <wps:cNvSpPr>
                          <a:spLocks noChangeArrowheads="1"/>
                        </wps:cNvSpPr>
                        <wps:spPr bwMode="auto">
                          <a:xfrm>
                            <a:off x="411385" y="1360170"/>
                            <a:ext cx="4202430" cy="5016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84"/>
                        <wps:cNvSpPr>
                          <a:spLocks noChangeArrowheads="1"/>
                        </wps:cNvSpPr>
                        <wps:spPr bwMode="auto">
                          <a:xfrm>
                            <a:off x="411385" y="1410335"/>
                            <a:ext cx="4202430" cy="508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85"/>
                        <wps:cNvSpPr>
                          <a:spLocks noChangeArrowheads="1"/>
                        </wps:cNvSpPr>
                        <wps:spPr bwMode="auto">
                          <a:xfrm>
                            <a:off x="411385" y="1461135"/>
                            <a:ext cx="4202430" cy="5080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86"/>
                        <wps:cNvSpPr>
                          <a:spLocks noChangeArrowheads="1"/>
                        </wps:cNvSpPr>
                        <wps:spPr bwMode="auto">
                          <a:xfrm>
                            <a:off x="411385" y="1511935"/>
                            <a:ext cx="4202430" cy="508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87"/>
                        <wps:cNvSpPr>
                          <a:spLocks noChangeArrowheads="1"/>
                        </wps:cNvSpPr>
                        <wps:spPr bwMode="auto">
                          <a:xfrm>
                            <a:off x="411385" y="1562735"/>
                            <a:ext cx="4202430" cy="5016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88"/>
                        <wps:cNvSpPr>
                          <a:spLocks noChangeArrowheads="1"/>
                        </wps:cNvSpPr>
                        <wps:spPr bwMode="auto">
                          <a:xfrm>
                            <a:off x="411385" y="1612900"/>
                            <a:ext cx="4202430" cy="5080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89"/>
                        <wps:cNvSpPr>
                          <a:spLocks noChangeArrowheads="1"/>
                        </wps:cNvSpPr>
                        <wps:spPr bwMode="auto">
                          <a:xfrm>
                            <a:off x="411385" y="1663700"/>
                            <a:ext cx="4202430" cy="5778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90"/>
                        <wps:cNvSpPr>
                          <a:spLocks noChangeArrowheads="1"/>
                        </wps:cNvSpPr>
                        <wps:spPr bwMode="auto">
                          <a:xfrm>
                            <a:off x="411385" y="1721485"/>
                            <a:ext cx="4202430" cy="5080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91"/>
                        <wps:cNvSpPr>
                          <a:spLocks noChangeArrowheads="1"/>
                        </wps:cNvSpPr>
                        <wps:spPr bwMode="auto">
                          <a:xfrm>
                            <a:off x="411385" y="1772285"/>
                            <a:ext cx="4202430" cy="6477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92"/>
                        <wps:cNvSpPr>
                          <a:spLocks noChangeArrowheads="1"/>
                        </wps:cNvSpPr>
                        <wps:spPr bwMode="auto">
                          <a:xfrm>
                            <a:off x="411385" y="1837055"/>
                            <a:ext cx="4202430" cy="6540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93"/>
                        <wps:cNvSpPr>
                          <a:spLocks noChangeArrowheads="1"/>
                        </wps:cNvSpPr>
                        <wps:spPr bwMode="auto">
                          <a:xfrm>
                            <a:off x="411385" y="1902460"/>
                            <a:ext cx="4202430" cy="723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94"/>
                        <wps:cNvSpPr>
                          <a:spLocks noChangeArrowheads="1"/>
                        </wps:cNvSpPr>
                        <wps:spPr bwMode="auto">
                          <a:xfrm>
                            <a:off x="411385" y="1974850"/>
                            <a:ext cx="4202430" cy="7937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95"/>
                        <wps:cNvSpPr>
                          <a:spLocks noChangeArrowheads="1"/>
                        </wps:cNvSpPr>
                        <wps:spPr bwMode="auto">
                          <a:xfrm>
                            <a:off x="411385" y="2054225"/>
                            <a:ext cx="4202430" cy="869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6"/>
                        <wps:cNvSpPr>
                          <a:spLocks noChangeArrowheads="1"/>
                        </wps:cNvSpPr>
                        <wps:spPr bwMode="auto">
                          <a:xfrm>
                            <a:off x="411385" y="2141220"/>
                            <a:ext cx="4202430" cy="10096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7"/>
                        <wps:cNvSpPr>
                          <a:spLocks noChangeArrowheads="1"/>
                        </wps:cNvSpPr>
                        <wps:spPr bwMode="auto">
                          <a:xfrm>
                            <a:off x="411385" y="2242185"/>
                            <a:ext cx="4202430" cy="13017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98"/>
                        <wps:cNvSpPr>
                          <a:spLocks noChangeArrowheads="1"/>
                        </wps:cNvSpPr>
                        <wps:spPr bwMode="auto">
                          <a:xfrm>
                            <a:off x="411385" y="2372360"/>
                            <a:ext cx="4202430" cy="1739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99"/>
                        <wps:cNvSpPr>
                          <a:spLocks noChangeArrowheads="1"/>
                        </wps:cNvSpPr>
                        <wps:spPr bwMode="auto">
                          <a:xfrm>
                            <a:off x="411385" y="2546350"/>
                            <a:ext cx="420243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0"/>
                        <wps:cNvSpPr>
                          <a:spLocks noChangeArrowheads="1"/>
                        </wps:cNvSpPr>
                        <wps:spPr bwMode="auto">
                          <a:xfrm>
                            <a:off x="411385" y="180975"/>
                            <a:ext cx="4202430" cy="258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101"/>
                        <wps:cNvCnPr/>
                        <wps:spPr bwMode="auto">
                          <a:xfrm>
                            <a:off x="411385" y="261112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5" name="Line 102"/>
                        <wps:cNvCnPr/>
                        <wps:spPr bwMode="auto">
                          <a:xfrm>
                            <a:off x="411385" y="252476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6" name="Line 103"/>
                        <wps:cNvCnPr/>
                        <wps:spPr bwMode="auto">
                          <a:xfrm>
                            <a:off x="411385" y="245935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7" name="Line 104"/>
                        <wps:cNvCnPr/>
                        <wps:spPr bwMode="auto">
                          <a:xfrm>
                            <a:off x="411385" y="240855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8" name="Line 105"/>
                        <wps:cNvCnPr/>
                        <wps:spPr bwMode="auto">
                          <a:xfrm>
                            <a:off x="411385" y="236537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9" name="Line 106"/>
                        <wps:cNvCnPr/>
                        <wps:spPr bwMode="auto">
                          <a:xfrm>
                            <a:off x="411385" y="232918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0" name="Line 107"/>
                        <wps:cNvCnPr/>
                        <wps:spPr bwMode="auto">
                          <a:xfrm>
                            <a:off x="411385" y="230060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1" name="Line 108"/>
                        <wps:cNvCnPr/>
                        <wps:spPr bwMode="auto">
                          <a:xfrm>
                            <a:off x="411385" y="227838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2" name="Line 109"/>
                        <wps:cNvCnPr/>
                        <wps:spPr bwMode="auto">
                          <a:xfrm>
                            <a:off x="411385" y="20980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3" name="Line 110"/>
                        <wps:cNvCnPr/>
                        <wps:spPr bwMode="auto">
                          <a:xfrm>
                            <a:off x="411385" y="200342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4" name="Line 111"/>
                        <wps:cNvCnPr/>
                        <wps:spPr bwMode="auto">
                          <a:xfrm>
                            <a:off x="411385" y="193865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5" name="Line 112"/>
                        <wps:cNvCnPr/>
                        <wps:spPr bwMode="auto">
                          <a:xfrm>
                            <a:off x="411385" y="188785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6" name="Line 113"/>
                        <wps:cNvCnPr/>
                        <wps:spPr bwMode="auto">
                          <a:xfrm>
                            <a:off x="411385" y="185166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7" name="Line 114"/>
                        <wps:cNvCnPr/>
                        <wps:spPr bwMode="auto">
                          <a:xfrm>
                            <a:off x="411385" y="181546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8" name="Line 115"/>
                        <wps:cNvCnPr/>
                        <wps:spPr bwMode="auto">
                          <a:xfrm>
                            <a:off x="411385" y="178689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9" name="Line 116"/>
                        <wps:cNvCnPr/>
                        <wps:spPr bwMode="auto">
                          <a:xfrm>
                            <a:off x="411385" y="175768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0" name="Line 117"/>
                        <wps:cNvCnPr/>
                        <wps:spPr bwMode="auto">
                          <a:xfrm>
                            <a:off x="411385" y="157670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1" name="Line 118"/>
                        <wps:cNvCnPr/>
                        <wps:spPr bwMode="auto">
                          <a:xfrm>
                            <a:off x="411385" y="149034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2" name="Line 119"/>
                        <wps:cNvCnPr/>
                        <wps:spPr bwMode="auto">
                          <a:xfrm>
                            <a:off x="411385" y="14249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3" name="Line 120"/>
                        <wps:cNvCnPr/>
                        <wps:spPr bwMode="auto">
                          <a:xfrm>
                            <a:off x="411385" y="13741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4" name="Line 121"/>
                        <wps:cNvCnPr/>
                        <wps:spPr bwMode="auto">
                          <a:xfrm>
                            <a:off x="411385" y="133096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5" name="Line 122"/>
                        <wps:cNvCnPr/>
                        <wps:spPr bwMode="auto">
                          <a:xfrm>
                            <a:off x="411385" y="129476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6" name="Line 123"/>
                        <wps:cNvCnPr/>
                        <wps:spPr bwMode="auto">
                          <a:xfrm>
                            <a:off x="411385" y="126619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7" name="Line 124"/>
                        <wps:cNvCnPr/>
                        <wps:spPr bwMode="auto">
                          <a:xfrm>
                            <a:off x="411385" y="123698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8" name="Line 125"/>
                        <wps:cNvCnPr/>
                        <wps:spPr bwMode="auto">
                          <a:xfrm>
                            <a:off x="411385" y="106362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9" name="Line 126"/>
                        <wps:cNvCnPr/>
                        <wps:spPr bwMode="auto">
                          <a:xfrm>
                            <a:off x="411385" y="96901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0" name="Line 127"/>
                        <wps:cNvCnPr/>
                        <wps:spPr bwMode="auto">
                          <a:xfrm>
                            <a:off x="411385" y="9042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1" name="Line 128"/>
                        <wps:cNvCnPr/>
                        <wps:spPr bwMode="auto">
                          <a:xfrm>
                            <a:off x="411385" y="8534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2" name="Line 129"/>
                        <wps:cNvCnPr/>
                        <wps:spPr bwMode="auto">
                          <a:xfrm>
                            <a:off x="411385" y="81026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3" name="Line 130"/>
                        <wps:cNvCnPr/>
                        <wps:spPr bwMode="auto">
                          <a:xfrm>
                            <a:off x="411385" y="78105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4" name="Line 131"/>
                        <wps:cNvCnPr/>
                        <wps:spPr bwMode="auto">
                          <a:xfrm>
                            <a:off x="411385" y="75247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5" name="Line 132"/>
                        <wps:cNvCnPr/>
                        <wps:spPr bwMode="auto">
                          <a:xfrm>
                            <a:off x="411385" y="72326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6" name="Line 133"/>
                        <wps:cNvCnPr/>
                        <wps:spPr bwMode="auto">
                          <a:xfrm>
                            <a:off x="411385" y="54229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7" name="Line 134"/>
                        <wps:cNvCnPr/>
                        <wps:spPr bwMode="auto">
                          <a:xfrm>
                            <a:off x="411385" y="44831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8" name="Line 135"/>
                        <wps:cNvCnPr/>
                        <wps:spPr bwMode="auto">
                          <a:xfrm>
                            <a:off x="411385" y="3835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9" name="Line 136"/>
                        <wps:cNvCnPr/>
                        <wps:spPr bwMode="auto">
                          <a:xfrm>
                            <a:off x="411385" y="33972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0" name="Line 137"/>
                        <wps:cNvCnPr/>
                        <wps:spPr bwMode="auto">
                          <a:xfrm>
                            <a:off x="411385" y="29654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1" name="Line 138"/>
                        <wps:cNvCnPr/>
                        <wps:spPr bwMode="auto">
                          <a:xfrm>
                            <a:off x="411385" y="26035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2" name="Line 139"/>
                        <wps:cNvCnPr/>
                        <wps:spPr bwMode="auto">
                          <a:xfrm>
                            <a:off x="411385" y="23177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3" name="Line 140"/>
                        <wps:cNvCnPr/>
                        <wps:spPr bwMode="auto">
                          <a:xfrm>
                            <a:off x="411385" y="20256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4" name="Line 141"/>
                        <wps:cNvCnPr/>
                        <wps:spPr bwMode="auto">
                          <a:xfrm>
                            <a:off x="411385" y="2249805"/>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Line 142"/>
                        <wps:cNvCnPr/>
                        <wps:spPr bwMode="auto">
                          <a:xfrm>
                            <a:off x="411385" y="1736090"/>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Line 143"/>
                        <wps:cNvCnPr/>
                        <wps:spPr bwMode="auto">
                          <a:xfrm>
                            <a:off x="411385" y="1215390"/>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44"/>
                        <wps:cNvCnPr/>
                        <wps:spPr bwMode="auto">
                          <a:xfrm>
                            <a:off x="411385" y="701675"/>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Line 145"/>
                        <wps:cNvCnPr/>
                        <wps:spPr bwMode="auto">
                          <a:xfrm>
                            <a:off x="411385" y="180975"/>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 name="Line 146"/>
                        <wps:cNvCnPr/>
                        <wps:spPr bwMode="auto">
                          <a:xfrm>
                            <a:off x="75873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0" name="Line 147"/>
                        <wps:cNvCnPr/>
                        <wps:spPr bwMode="auto">
                          <a:xfrm>
                            <a:off x="111306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1" name="Line 148"/>
                        <wps:cNvCnPr/>
                        <wps:spPr bwMode="auto">
                          <a:xfrm>
                            <a:off x="146040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2" name="Line 149"/>
                        <wps:cNvCnPr/>
                        <wps:spPr bwMode="auto">
                          <a:xfrm>
                            <a:off x="181473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3" name="Line 150"/>
                        <wps:cNvCnPr/>
                        <wps:spPr bwMode="auto">
                          <a:xfrm>
                            <a:off x="216208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4" name="Line 151"/>
                        <wps:cNvCnPr/>
                        <wps:spPr bwMode="auto">
                          <a:xfrm>
                            <a:off x="251641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5" name="Line 152"/>
                        <wps:cNvCnPr/>
                        <wps:spPr bwMode="auto">
                          <a:xfrm>
                            <a:off x="286312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6" name="Line 153"/>
                        <wps:cNvCnPr/>
                        <wps:spPr bwMode="auto">
                          <a:xfrm>
                            <a:off x="321046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7" name="Line 154"/>
                        <wps:cNvCnPr/>
                        <wps:spPr bwMode="auto">
                          <a:xfrm>
                            <a:off x="356479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8" name="Line 155"/>
                        <wps:cNvCnPr/>
                        <wps:spPr bwMode="auto">
                          <a:xfrm>
                            <a:off x="391214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9" name="Line 156"/>
                        <wps:cNvCnPr/>
                        <wps:spPr bwMode="auto">
                          <a:xfrm>
                            <a:off x="426647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70" name="Line 157"/>
                        <wps:cNvCnPr/>
                        <wps:spPr bwMode="auto">
                          <a:xfrm>
                            <a:off x="461381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71" name="Rectangle 158"/>
                        <wps:cNvSpPr>
                          <a:spLocks noChangeArrowheads="1"/>
                        </wps:cNvSpPr>
                        <wps:spPr bwMode="auto">
                          <a:xfrm>
                            <a:off x="411385" y="180975"/>
                            <a:ext cx="4202430" cy="2589530"/>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59"/>
                        <wps:cNvCnPr/>
                        <wps:spPr bwMode="auto">
                          <a:xfrm>
                            <a:off x="411385" y="180975"/>
                            <a:ext cx="0" cy="258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
                        <wps:cNvCnPr/>
                        <wps:spPr bwMode="auto">
                          <a:xfrm>
                            <a:off x="389795" y="277050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1"/>
                        <wps:cNvCnPr/>
                        <wps:spPr bwMode="auto">
                          <a:xfrm>
                            <a:off x="389795" y="224980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2"/>
                        <wps:cNvCnPr/>
                        <wps:spPr bwMode="auto">
                          <a:xfrm>
                            <a:off x="389795" y="173609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3"/>
                        <wps:cNvCnPr/>
                        <wps:spPr bwMode="auto">
                          <a:xfrm>
                            <a:off x="389795" y="121539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4"/>
                        <wps:cNvCnPr/>
                        <wps:spPr bwMode="auto">
                          <a:xfrm>
                            <a:off x="389795" y="70167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5"/>
                        <wps:cNvCnPr/>
                        <wps:spPr bwMode="auto">
                          <a:xfrm>
                            <a:off x="389795" y="18097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6"/>
                        <wps:cNvCnPr/>
                        <wps:spPr bwMode="auto">
                          <a:xfrm>
                            <a:off x="411385" y="2770505"/>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7"/>
                        <wps:cNvCnPr/>
                        <wps:spPr bwMode="auto">
                          <a:xfrm flipV="1">
                            <a:off x="41138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68"/>
                        <wps:cNvCnPr/>
                        <wps:spPr bwMode="auto">
                          <a:xfrm flipV="1">
                            <a:off x="75873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Line 169"/>
                        <wps:cNvCnPr/>
                        <wps:spPr bwMode="auto">
                          <a:xfrm flipV="1">
                            <a:off x="111306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3" name="Line 170"/>
                        <wps:cNvCnPr/>
                        <wps:spPr bwMode="auto">
                          <a:xfrm flipV="1">
                            <a:off x="146040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171"/>
                        <wps:cNvCnPr/>
                        <wps:spPr bwMode="auto">
                          <a:xfrm flipV="1">
                            <a:off x="181473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72"/>
                        <wps:cNvCnPr/>
                        <wps:spPr bwMode="auto">
                          <a:xfrm flipV="1">
                            <a:off x="216208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73"/>
                        <wps:cNvCnPr/>
                        <wps:spPr bwMode="auto">
                          <a:xfrm flipV="1">
                            <a:off x="251641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74"/>
                        <wps:cNvCnPr/>
                        <wps:spPr bwMode="auto">
                          <a:xfrm flipV="1">
                            <a:off x="286312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Line 175"/>
                        <wps:cNvCnPr/>
                        <wps:spPr bwMode="auto">
                          <a:xfrm flipV="1">
                            <a:off x="321046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 name="Line 176"/>
                        <wps:cNvCnPr/>
                        <wps:spPr bwMode="auto">
                          <a:xfrm flipV="1">
                            <a:off x="356479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Line 177"/>
                        <wps:cNvCnPr/>
                        <wps:spPr bwMode="auto">
                          <a:xfrm flipV="1">
                            <a:off x="391214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78"/>
                        <wps:cNvCnPr/>
                        <wps:spPr bwMode="auto">
                          <a:xfrm flipV="1">
                            <a:off x="426647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Line 179"/>
                        <wps:cNvCnPr/>
                        <wps:spPr bwMode="auto">
                          <a:xfrm flipV="1">
                            <a:off x="461381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 name="Freeform 180"/>
                        <wps:cNvSpPr>
                          <a:spLocks/>
                        </wps:cNvSpPr>
                        <wps:spPr bwMode="auto">
                          <a:xfrm>
                            <a:off x="411385" y="455930"/>
                            <a:ext cx="4202430" cy="2155190"/>
                          </a:xfrm>
                          <a:custGeom>
                            <a:avLst/>
                            <a:gdLst>
                              <a:gd name="T0" fmla="*/ 0 w 581"/>
                              <a:gd name="T1" fmla="*/ 10 h 298"/>
                              <a:gd name="T2" fmla="*/ 48 w 581"/>
                              <a:gd name="T3" fmla="*/ 0 h 298"/>
                              <a:gd name="T4" fmla="*/ 97 w 581"/>
                              <a:gd name="T5" fmla="*/ 9 h 298"/>
                              <a:gd name="T6" fmla="*/ 145 w 581"/>
                              <a:gd name="T7" fmla="*/ 25 h 298"/>
                              <a:gd name="T8" fmla="*/ 194 w 581"/>
                              <a:gd name="T9" fmla="*/ 45 h 298"/>
                              <a:gd name="T10" fmla="*/ 242 w 581"/>
                              <a:gd name="T11" fmla="*/ 66 h 298"/>
                              <a:gd name="T12" fmla="*/ 291 w 581"/>
                              <a:gd name="T13" fmla="*/ 91 h 298"/>
                              <a:gd name="T14" fmla="*/ 339 w 581"/>
                              <a:gd name="T15" fmla="*/ 115 h 298"/>
                              <a:gd name="T16" fmla="*/ 387 w 581"/>
                              <a:gd name="T17" fmla="*/ 139 h 298"/>
                              <a:gd name="T18" fmla="*/ 436 w 581"/>
                              <a:gd name="T19" fmla="*/ 171 h 298"/>
                              <a:gd name="T20" fmla="*/ 484 w 581"/>
                              <a:gd name="T21" fmla="*/ 210 h 298"/>
                              <a:gd name="T22" fmla="*/ 533 w 581"/>
                              <a:gd name="T23" fmla="*/ 259 h 298"/>
                              <a:gd name="T24" fmla="*/ 581 w 581"/>
                              <a:gd name="T25"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1" h="298">
                                <a:moveTo>
                                  <a:pt x="0" y="10"/>
                                </a:moveTo>
                                <a:lnTo>
                                  <a:pt x="48" y="0"/>
                                </a:lnTo>
                                <a:lnTo>
                                  <a:pt x="97" y="9"/>
                                </a:lnTo>
                                <a:lnTo>
                                  <a:pt x="145" y="25"/>
                                </a:lnTo>
                                <a:lnTo>
                                  <a:pt x="194" y="45"/>
                                </a:lnTo>
                                <a:lnTo>
                                  <a:pt x="242" y="66"/>
                                </a:lnTo>
                                <a:lnTo>
                                  <a:pt x="291" y="91"/>
                                </a:lnTo>
                                <a:lnTo>
                                  <a:pt x="339" y="115"/>
                                </a:lnTo>
                                <a:lnTo>
                                  <a:pt x="387" y="139"/>
                                </a:lnTo>
                                <a:lnTo>
                                  <a:pt x="436" y="171"/>
                                </a:lnTo>
                                <a:lnTo>
                                  <a:pt x="484" y="210"/>
                                </a:lnTo>
                                <a:lnTo>
                                  <a:pt x="533" y="259"/>
                                </a:lnTo>
                                <a:lnTo>
                                  <a:pt x="581" y="298"/>
                                </a:lnTo>
                              </a:path>
                            </a:pathLst>
                          </a:custGeom>
                          <a:noFill/>
                          <a:ln w="11">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81"/>
                        <wps:cNvSpPr>
                          <a:spLocks/>
                        </wps:cNvSpPr>
                        <wps:spPr bwMode="auto">
                          <a:xfrm>
                            <a:off x="389795" y="506095"/>
                            <a:ext cx="43180" cy="43815"/>
                          </a:xfrm>
                          <a:custGeom>
                            <a:avLst/>
                            <a:gdLst>
                              <a:gd name="T0" fmla="*/ 34 w 68"/>
                              <a:gd name="T1" fmla="*/ 0 h 69"/>
                              <a:gd name="T2" fmla="*/ 68 w 68"/>
                              <a:gd name="T3" fmla="*/ 35 h 69"/>
                              <a:gd name="T4" fmla="*/ 34 w 68"/>
                              <a:gd name="T5" fmla="*/ 69 h 69"/>
                              <a:gd name="T6" fmla="*/ 0 w 68"/>
                              <a:gd name="T7" fmla="*/ 35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5"/>
                                </a:lnTo>
                                <a:lnTo>
                                  <a:pt x="34" y="69"/>
                                </a:lnTo>
                                <a:lnTo>
                                  <a:pt x="0" y="35"/>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5" name="Freeform 182"/>
                        <wps:cNvSpPr>
                          <a:spLocks/>
                        </wps:cNvSpPr>
                        <wps:spPr bwMode="auto">
                          <a:xfrm>
                            <a:off x="737140" y="433705"/>
                            <a:ext cx="43180" cy="43815"/>
                          </a:xfrm>
                          <a:custGeom>
                            <a:avLst/>
                            <a:gdLst>
                              <a:gd name="T0" fmla="*/ 34 w 68"/>
                              <a:gd name="T1" fmla="*/ 0 h 69"/>
                              <a:gd name="T2" fmla="*/ 68 w 68"/>
                              <a:gd name="T3" fmla="*/ 35 h 69"/>
                              <a:gd name="T4" fmla="*/ 34 w 68"/>
                              <a:gd name="T5" fmla="*/ 69 h 69"/>
                              <a:gd name="T6" fmla="*/ 0 w 68"/>
                              <a:gd name="T7" fmla="*/ 35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5"/>
                                </a:lnTo>
                                <a:lnTo>
                                  <a:pt x="34" y="69"/>
                                </a:lnTo>
                                <a:lnTo>
                                  <a:pt x="0" y="35"/>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6" name="Freeform 183"/>
                        <wps:cNvSpPr>
                          <a:spLocks/>
                        </wps:cNvSpPr>
                        <wps:spPr bwMode="auto">
                          <a:xfrm>
                            <a:off x="1091470" y="49911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7" name="Freeform 184"/>
                        <wps:cNvSpPr>
                          <a:spLocks/>
                        </wps:cNvSpPr>
                        <wps:spPr bwMode="auto">
                          <a:xfrm>
                            <a:off x="1438180" y="614680"/>
                            <a:ext cx="43815" cy="43815"/>
                          </a:xfrm>
                          <a:custGeom>
                            <a:avLst/>
                            <a:gdLst>
                              <a:gd name="T0" fmla="*/ 35 w 69"/>
                              <a:gd name="T1" fmla="*/ 0 h 69"/>
                              <a:gd name="T2" fmla="*/ 69 w 69"/>
                              <a:gd name="T3" fmla="*/ 34 h 69"/>
                              <a:gd name="T4" fmla="*/ 35 w 69"/>
                              <a:gd name="T5" fmla="*/ 69 h 69"/>
                              <a:gd name="T6" fmla="*/ 0 w 69"/>
                              <a:gd name="T7" fmla="*/ 34 h 69"/>
                              <a:gd name="T8" fmla="*/ 35 w 69"/>
                              <a:gd name="T9" fmla="*/ 0 h 69"/>
                            </a:gdLst>
                            <a:ahLst/>
                            <a:cxnLst>
                              <a:cxn ang="0">
                                <a:pos x="T0" y="T1"/>
                              </a:cxn>
                              <a:cxn ang="0">
                                <a:pos x="T2" y="T3"/>
                              </a:cxn>
                              <a:cxn ang="0">
                                <a:pos x="T4" y="T5"/>
                              </a:cxn>
                              <a:cxn ang="0">
                                <a:pos x="T6" y="T7"/>
                              </a:cxn>
                              <a:cxn ang="0">
                                <a:pos x="T8" y="T9"/>
                              </a:cxn>
                            </a:cxnLst>
                            <a:rect l="0" t="0" r="r" b="b"/>
                            <a:pathLst>
                              <a:path w="69" h="69">
                                <a:moveTo>
                                  <a:pt x="35" y="0"/>
                                </a:moveTo>
                                <a:lnTo>
                                  <a:pt x="69" y="34"/>
                                </a:lnTo>
                                <a:lnTo>
                                  <a:pt x="35" y="69"/>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8" name="Freeform 185"/>
                        <wps:cNvSpPr>
                          <a:spLocks/>
                        </wps:cNvSpPr>
                        <wps:spPr bwMode="auto">
                          <a:xfrm>
                            <a:off x="1793145" y="75946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9" name="Freeform 186"/>
                        <wps:cNvSpPr>
                          <a:spLocks/>
                        </wps:cNvSpPr>
                        <wps:spPr bwMode="auto">
                          <a:xfrm>
                            <a:off x="2139855" y="911225"/>
                            <a:ext cx="43815" cy="43815"/>
                          </a:xfrm>
                          <a:custGeom>
                            <a:avLst/>
                            <a:gdLst>
                              <a:gd name="T0" fmla="*/ 35 w 69"/>
                              <a:gd name="T1" fmla="*/ 0 h 69"/>
                              <a:gd name="T2" fmla="*/ 69 w 69"/>
                              <a:gd name="T3" fmla="*/ 35 h 69"/>
                              <a:gd name="T4" fmla="*/ 35 w 69"/>
                              <a:gd name="T5" fmla="*/ 69 h 69"/>
                              <a:gd name="T6" fmla="*/ 0 w 69"/>
                              <a:gd name="T7" fmla="*/ 35 h 69"/>
                              <a:gd name="T8" fmla="*/ 35 w 69"/>
                              <a:gd name="T9" fmla="*/ 0 h 69"/>
                            </a:gdLst>
                            <a:ahLst/>
                            <a:cxnLst>
                              <a:cxn ang="0">
                                <a:pos x="T0" y="T1"/>
                              </a:cxn>
                              <a:cxn ang="0">
                                <a:pos x="T2" y="T3"/>
                              </a:cxn>
                              <a:cxn ang="0">
                                <a:pos x="T4" y="T5"/>
                              </a:cxn>
                              <a:cxn ang="0">
                                <a:pos x="T6" y="T7"/>
                              </a:cxn>
                              <a:cxn ang="0">
                                <a:pos x="T8" y="T9"/>
                              </a:cxn>
                            </a:cxnLst>
                            <a:rect l="0" t="0" r="r" b="b"/>
                            <a:pathLst>
                              <a:path w="69" h="69">
                                <a:moveTo>
                                  <a:pt x="35" y="0"/>
                                </a:moveTo>
                                <a:lnTo>
                                  <a:pt x="69" y="35"/>
                                </a:lnTo>
                                <a:lnTo>
                                  <a:pt x="35" y="69"/>
                                </a:lnTo>
                                <a:lnTo>
                                  <a:pt x="0" y="35"/>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0" name="Freeform 187"/>
                        <wps:cNvSpPr>
                          <a:spLocks/>
                        </wps:cNvSpPr>
                        <wps:spPr bwMode="auto">
                          <a:xfrm>
                            <a:off x="2494185" y="1092200"/>
                            <a:ext cx="43815" cy="43180"/>
                          </a:xfrm>
                          <a:custGeom>
                            <a:avLst/>
                            <a:gdLst>
                              <a:gd name="T0" fmla="*/ 35 w 69"/>
                              <a:gd name="T1" fmla="*/ 0 h 68"/>
                              <a:gd name="T2" fmla="*/ 69 w 69"/>
                              <a:gd name="T3" fmla="*/ 34 h 68"/>
                              <a:gd name="T4" fmla="*/ 35 w 69"/>
                              <a:gd name="T5" fmla="*/ 68 h 68"/>
                              <a:gd name="T6" fmla="*/ 0 w 69"/>
                              <a:gd name="T7" fmla="*/ 34 h 68"/>
                              <a:gd name="T8" fmla="*/ 35 w 69"/>
                              <a:gd name="T9" fmla="*/ 0 h 68"/>
                            </a:gdLst>
                            <a:ahLst/>
                            <a:cxnLst>
                              <a:cxn ang="0">
                                <a:pos x="T0" y="T1"/>
                              </a:cxn>
                              <a:cxn ang="0">
                                <a:pos x="T2" y="T3"/>
                              </a:cxn>
                              <a:cxn ang="0">
                                <a:pos x="T4" y="T5"/>
                              </a:cxn>
                              <a:cxn ang="0">
                                <a:pos x="T6" y="T7"/>
                              </a:cxn>
                              <a:cxn ang="0">
                                <a:pos x="T8" y="T9"/>
                              </a:cxn>
                            </a:cxnLst>
                            <a:rect l="0" t="0" r="r" b="b"/>
                            <a:pathLst>
                              <a:path w="69" h="68">
                                <a:moveTo>
                                  <a:pt x="35" y="0"/>
                                </a:moveTo>
                                <a:lnTo>
                                  <a:pt x="69" y="34"/>
                                </a:lnTo>
                                <a:lnTo>
                                  <a:pt x="35" y="68"/>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1" name="Freeform 188"/>
                        <wps:cNvSpPr>
                          <a:spLocks/>
                        </wps:cNvSpPr>
                        <wps:spPr bwMode="auto">
                          <a:xfrm>
                            <a:off x="2841530" y="1266190"/>
                            <a:ext cx="43815" cy="43180"/>
                          </a:xfrm>
                          <a:custGeom>
                            <a:avLst/>
                            <a:gdLst>
                              <a:gd name="T0" fmla="*/ 34 w 69"/>
                              <a:gd name="T1" fmla="*/ 0 h 68"/>
                              <a:gd name="T2" fmla="*/ 69 w 69"/>
                              <a:gd name="T3" fmla="*/ 34 h 68"/>
                              <a:gd name="T4" fmla="*/ 34 w 69"/>
                              <a:gd name="T5" fmla="*/ 68 h 68"/>
                              <a:gd name="T6" fmla="*/ 0 w 69"/>
                              <a:gd name="T7" fmla="*/ 34 h 68"/>
                              <a:gd name="T8" fmla="*/ 34 w 69"/>
                              <a:gd name="T9" fmla="*/ 0 h 68"/>
                            </a:gdLst>
                            <a:ahLst/>
                            <a:cxnLst>
                              <a:cxn ang="0">
                                <a:pos x="T0" y="T1"/>
                              </a:cxn>
                              <a:cxn ang="0">
                                <a:pos x="T2" y="T3"/>
                              </a:cxn>
                              <a:cxn ang="0">
                                <a:pos x="T4" y="T5"/>
                              </a:cxn>
                              <a:cxn ang="0">
                                <a:pos x="T6" y="T7"/>
                              </a:cxn>
                              <a:cxn ang="0">
                                <a:pos x="T8" y="T9"/>
                              </a:cxn>
                            </a:cxnLst>
                            <a:rect l="0" t="0" r="r" b="b"/>
                            <a:pathLst>
                              <a:path w="69" h="68">
                                <a:moveTo>
                                  <a:pt x="34" y="0"/>
                                </a:moveTo>
                                <a:lnTo>
                                  <a:pt x="69"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2" name="Freeform 189"/>
                        <wps:cNvSpPr>
                          <a:spLocks/>
                        </wps:cNvSpPr>
                        <wps:spPr bwMode="auto">
                          <a:xfrm>
                            <a:off x="3188875" y="1439545"/>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3" name="Freeform 190"/>
                        <wps:cNvSpPr>
                          <a:spLocks/>
                        </wps:cNvSpPr>
                        <wps:spPr bwMode="auto">
                          <a:xfrm>
                            <a:off x="3543205" y="1670685"/>
                            <a:ext cx="43180" cy="43815"/>
                          </a:xfrm>
                          <a:custGeom>
                            <a:avLst/>
                            <a:gdLst>
                              <a:gd name="T0" fmla="*/ 34 w 68"/>
                              <a:gd name="T1" fmla="*/ 0 h 69"/>
                              <a:gd name="T2" fmla="*/ 68 w 68"/>
                              <a:gd name="T3" fmla="*/ 35 h 69"/>
                              <a:gd name="T4" fmla="*/ 34 w 68"/>
                              <a:gd name="T5" fmla="*/ 69 h 69"/>
                              <a:gd name="T6" fmla="*/ 0 w 68"/>
                              <a:gd name="T7" fmla="*/ 35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5"/>
                                </a:lnTo>
                                <a:lnTo>
                                  <a:pt x="34" y="69"/>
                                </a:lnTo>
                                <a:lnTo>
                                  <a:pt x="0" y="35"/>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4" name="Freeform 191"/>
                        <wps:cNvSpPr>
                          <a:spLocks/>
                        </wps:cNvSpPr>
                        <wps:spPr bwMode="auto">
                          <a:xfrm>
                            <a:off x="3890550" y="195326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5" name="Freeform 192"/>
                        <wps:cNvSpPr>
                          <a:spLocks/>
                        </wps:cNvSpPr>
                        <wps:spPr bwMode="auto">
                          <a:xfrm>
                            <a:off x="4244880" y="230759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6" name="Freeform 193"/>
                        <wps:cNvSpPr>
                          <a:spLocks/>
                        </wps:cNvSpPr>
                        <wps:spPr bwMode="auto">
                          <a:xfrm>
                            <a:off x="4592225" y="2589530"/>
                            <a:ext cx="43180" cy="43815"/>
                          </a:xfrm>
                          <a:custGeom>
                            <a:avLst/>
                            <a:gdLst>
                              <a:gd name="T0" fmla="*/ 34 w 68"/>
                              <a:gd name="T1" fmla="*/ 0 h 69"/>
                              <a:gd name="T2" fmla="*/ 68 w 68"/>
                              <a:gd name="T3" fmla="*/ 34 h 69"/>
                              <a:gd name="T4" fmla="*/ 34 w 68"/>
                              <a:gd name="T5" fmla="*/ 69 h 69"/>
                              <a:gd name="T6" fmla="*/ 0 w 68"/>
                              <a:gd name="T7" fmla="*/ 34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4"/>
                                </a:lnTo>
                                <a:lnTo>
                                  <a:pt x="34" y="69"/>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7" name="Rectangle 194"/>
                        <wps:cNvSpPr>
                          <a:spLocks noChangeArrowheads="1"/>
                        </wps:cNvSpPr>
                        <wps:spPr bwMode="auto">
                          <a:xfrm>
                            <a:off x="310420" y="2719705"/>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w:t>
                              </w:r>
                            </w:p>
                          </w:txbxContent>
                        </wps:txbx>
                        <wps:bodyPr rot="0" vert="horz" wrap="none" lIns="0" tIns="0" rIns="0" bIns="0" anchor="t" anchorCtr="0">
                          <a:spAutoFit/>
                        </wps:bodyPr>
                      </wps:wsp>
                      <wps:wsp>
                        <wps:cNvPr id="1208" name="Rectangle 195"/>
                        <wps:cNvSpPr>
                          <a:spLocks noChangeArrowheads="1"/>
                        </wps:cNvSpPr>
                        <wps:spPr bwMode="auto">
                          <a:xfrm>
                            <a:off x="266605" y="2199005"/>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10</w:t>
                              </w:r>
                            </w:p>
                          </w:txbxContent>
                        </wps:txbx>
                        <wps:bodyPr rot="0" vert="horz" wrap="none" lIns="0" tIns="0" rIns="0" bIns="0" anchor="t" anchorCtr="0">
                          <a:spAutoFit/>
                        </wps:bodyPr>
                      </wps:wsp>
                      <wps:wsp>
                        <wps:cNvPr id="1209" name="Rectangle 196"/>
                        <wps:cNvSpPr>
                          <a:spLocks noChangeArrowheads="1"/>
                        </wps:cNvSpPr>
                        <wps:spPr bwMode="auto">
                          <a:xfrm>
                            <a:off x="223425" y="1685290"/>
                            <a:ext cx="1276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100</w:t>
                              </w:r>
                            </w:p>
                          </w:txbxContent>
                        </wps:txbx>
                        <wps:bodyPr rot="0" vert="horz" wrap="none" lIns="0" tIns="0" rIns="0" bIns="0" anchor="t" anchorCtr="0">
                          <a:spAutoFit/>
                        </wps:bodyPr>
                      </wps:wsp>
                      <wps:wsp>
                        <wps:cNvPr id="1210" name="Rectangle 197"/>
                        <wps:cNvSpPr>
                          <a:spLocks noChangeArrowheads="1"/>
                        </wps:cNvSpPr>
                        <wps:spPr bwMode="auto">
                          <a:xfrm>
                            <a:off x="180245" y="1164590"/>
                            <a:ext cx="169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1000</w:t>
                              </w:r>
                            </w:p>
                          </w:txbxContent>
                        </wps:txbx>
                        <wps:bodyPr rot="0" vert="horz" wrap="none" lIns="0" tIns="0" rIns="0" bIns="0" anchor="t" anchorCtr="0">
                          <a:spAutoFit/>
                        </wps:bodyPr>
                      </wps:wsp>
                      <wps:wsp>
                        <wps:cNvPr id="1211" name="Rectangle 198"/>
                        <wps:cNvSpPr>
                          <a:spLocks noChangeArrowheads="1"/>
                        </wps:cNvSpPr>
                        <wps:spPr bwMode="auto">
                          <a:xfrm>
                            <a:off x="136430" y="650875"/>
                            <a:ext cx="212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10000</w:t>
                              </w:r>
                            </w:p>
                          </w:txbxContent>
                        </wps:txbx>
                        <wps:bodyPr rot="0" vert="horz" wrap="none" lIns="0" tIns="0" rIns="0" bIns="0" anchor="t" anchorCtr="0">
                          <a:spAutoFit/>
                        </wps:bodyPr>
                      </wps:wsp>
                      <wps:wsp>
                        <wps:cNvPr id="1212" name="Rectangle 199"/>
                        <wps:cNvSpPr>
                          <a:spLocks noChangeArrowheads="1"/>
                        </wps:cNvSpPr>
                        <wps:spPr bwMode="auto">
                          <a:xfrm>
                            <a:off x="93250" y="130175"/>
                            <a:ext cx="2546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100000</w:t>
                              </w:r>
                            </w:p>
                          </w:txbxContent>
                        </wps:txbx>
                        <wps:bodyPr rot="0" vert="horz" wrap="none" lIns="0" tIns="0" rIns="0" bIns="0" anchor="t" anchorCtr="0">
                          <a:spAutoFit/>
                        </wps:bodyPr>
                      </wps:wsp>
                      <wps:wsp>
                        <wps:cNvPr id="1213" name="Rectangle 200"/>
                        <wps:cNvSpPr>
                          <a:spLocks noChangeArrowheads="1"/>
                        </wps:cNvSpPr>
                        <wps:spPr bwMode="auto">
                          <a:xfrm>
                            <a:off x="38979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0</w:t>
                              </w:r>
                            </w:p>
                          </w:txbxContent>
                        </wps:txbx>
                        <wps:bodyPr rot="0" vert="horz" wrap="none" lIns="0" tIns="0" rIns="0" bIns="0" anchor="t" anchorCtr="0">
                          <a:spAutoFit/>
                        </wps:bodyPr>
                      </wps:wsp>
                      <wps:wsp>
                        <wps:cNvPr id="1214" name="Rectangle 201"/>
                        <wps:cNvSpPr>
                          <a:spLocks noChangeArrowheads="1"/>
                        </wps:cNvSpPr>
                        <wps:spPr bwMode="auto">
                          <a:xfrm>
                            <a:off x="737140"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w:t>
                              </w:r>
                            </w:p>
                          </w:txbxContent>
                        </wps:txbx>
                        <wps:bodyPr rot="0" vert="horz" wrap="none" lIns="0" tIns="0" rIns="0" bIns="0" anchor="t" anchorCtr="0">
                          <a:spAutoFit/>
                        </wps:bodyPr>
                      </wps:wsp>
                      <wps:wsp>
                        <wps:cNvPr id="1215" name="Rectangle 202"/>
                        <wps:cNvSpPr>
                          <a:spLocks noChangeArrowheads="1"/>
                        </wps:cNvSpPr>
                        <wps:spPr bwMode="auto">
                          <a:xfrm>
                            <a:off x="1091470"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2</w:t>
                              </w:r>
                            </w:p>
                          </w:txbxContent>
                        </wps:txbx>
                        <wps:bodyPr rot="0" vert="horz" wrap="none" lIns="0" tIns="0" rIns="0" bIns="0" anchor="t" anchorCtr="0">
                          <a:spAutoFit/>
                        </wps:bodyPr>
                      </wps:wsp>
                      <wps:wsp>
                        <wps:cNvPr id="1216" name="Rectangle 203"/>
                        <wps:cNvSpPr>
                          <a:spLocks noChangeArrowheads="1"/>
                        </wps:cNvSpPr>
                        <wps:spPr bwMode="auto">
                          <a:xfrm>
                            <a:off x="1438180"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3</w:t>
                              </w:r>
                            </w:p>
                          </w:txbxContent>
                        </wps:txbx>
                        <wps:bodyPr rot="0" vert="horz" wrap="none" lIns="0" tIns="0" rIns="0" bIns="0" anchor="t" anchorCtr="0">
                          <a:spAutoFit/>
                        </wps:bodyPr>
                      </wps:wsp>
                      <wps:wsp>
                        <wps:cNvPr id="1217" name="Rectangle 204"/>
                        <wps:cNvSpPr>
                          <a:spLocks noChangeArrowheads="1"/>
                        </wps:cNvSpPr>
                        <wps:spPr bwMode="auto">
                          <a:xfrm>
                            <a:off x="179314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4</w:t>
                              </w:r>
                            </w:p>
                          </w:txbxContent>
                        </wps:txbx>
                        <wps:bodyPr rot="0" vert="horz" wrap="none" lIns="0" tIns="0" rIns="0" bIns="0" anchor="t" anchorCtr="0">
                          <a:spAutoFit/>
                        </wps:bodyPr>
                      </wps:wsp>
                      <wps:wsp>
                        <wps:cNvPr id="1218" name="Rectangle 205"/>
                        <wps:cNvSpPr>
                          <a:spLocks noChangeArrowheads="1"/>
                        </wps:cNvSpPr>
                        <wps:spPr bwMode="auto">
                          <a:xfrm>
                            <a:off x="213985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5</w:t>
                              </w:r>
                            </w:p>
                          </w:txbxContent>
                        </wps:txbx>
                        <wps:bodyPr rot="0" vert="horz" wrap="none" lIns="0" tIns="0" rIns="0" bIns="0" anchor="t" anchorCtr="0">
                          <a:spAutoFit/>
                        </wps:bodyPr>
                      </wps:wsp>
                      <wps:wsp>
                        <wps:cNvPr id="1219" name="Rectangle 206"/>
                        <wps:cNvSpPr>
                          <a:spLocks noChangeArrowheads="1"/>
                        </wps:cNvSpPr>
                        <wps:spPr bwMode="auto">
                          <a:xfrm>
                            <a:off x="249418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6</w:t>
                              </w:r>
                            </w:p>
                          </w:txbxContent>
                        </wps:txbx>
                        <wps:bodyPr rot="0" vert="horz" wrap="none" lIns="0" tIns="0" rIns="0" bIns="0" anchor="t" anchorCtr="0">
                          <a:spAutoFit/>
                        </wps:bodyPr>
                      </wps:wsp>
                      <wps:wsp>
                        <wps:cNvPr id="1220" name="Rectangle 207"/>
                        <wps:cNvSpPr>
                          <a:spLocks noChangeArrowheads="1"/>
                        </wps:cNvSpPr>
                        <wps:spPr bwMode="auto">
                          <a:xfrm>
                            <a:off x="2841530"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7</w:t>
                              </w:r>
                            </w:p>
                          </w:txbxContent>
                        </wps:txbx>
                        <wps:bodyPr rot="0" vert="horz" wrap="none" lIns="0" tIns="0" rIns="0" bIns="0" anchor="t" anchorCtr="0">
                          <a:spAutoFit/>
                        </wps:bodyPr>
                      </wps:wsp>
                      <wps:wsp>
                        <wps:cNvPr id="1221" name="Rectangle 208"/>
                        <wps:cNvSpPr>
                          <a:spLocks noChangeArrowheads="1"/>
                        </wps:cNvSpPr>
                        <wps:spPr bwMode="auto">
                          <a:xfrm>
                            <a:off x="318887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8</w:t>
                              </w:r>
                            </w:p>
                          </w:txbxContent>
                        </wps:txbx>
                        <wps:bodyPr rot="0" vert="horz" wrap="none" lIns="0" tIns="0" rIns="0" bIns="0" anchor="t" anchorCtr="0">
                          <a:spAutoFit/>
                        </wps:bodyPr>
                      </wps:wsp>
                      <wps:wsp>
                        <wps:cNvPr id="1222" name="Rectangle 209"/>
                        <wps:cNvSpPr>
                          <a:spLocks noChangeArrowheads="1"/>
                        </wps:cNvSpPr>
                        <wps:spPr bwMode="auto">
                          <a:xfrm>
                            <a:off x="354320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9</w:t>
                              </w:r>
                            </w:p>
                          </w:txbxContent>
                        </wps:txbx>
                        <wps:bodyPr rot="0" vert="horz" wrap="none" lIns="0" tIns="0" rIns="0" bIns="0" anchor="t" anchorCtr="0">
                          <a:spAutoFit/>
                        </wps:bodyPr>
                      </wps:wsp>
                      <wps:wsp>
                        <wps:cNvPr id="1223" name="Rectangle 210"/>
                        <wps:cNvSpPr>
                          <a:spLocks noChangeArrowheads="1"/>
                        </wps:cNvSpPr>
                        <wps:spPr bwMode="auto">
                          <a:xfrm>
                            <a:off x="3868960" y="2835910"/>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10</w:t>
                              </w:r>
                            </w:p>
                          </w:txbxContent>
                        </wps:txbx>
                        <wps:bodyPr rot="0" vert="horz" wrap="none" lIns="0" tIns="0" rIns="0" bIns="0" anchor="t" anchorCtr="0">
                          <a:spAutoFit/>
                        </wps:bodyPr>
                      </wps:wsp>
                      <wps:wsp>
                        <wps:cNvPr id="1224" name="Rectangle 211"/>
                        <wps:cNvSpPr>
                          <a:spLocks noChangeArrowheads="1"/>
                        </wps:cNvSpPr>
                        <wps:spPr bwMode="auto">
                          <a:xfrm>
                            <a:off x="4223290" y="2835910"/>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11</w:t>
                              </w:r>
                            </w:p>
                          </w:txbxContent>
                        </wps:txbx>
                        <wps:bodyPr rot="0" vert="horz" wrap="none" lIns="0" tIns="0" rIns="0" bIns="0" anchor="t" anchorCtr="0">
                          <a:spAutoFit/>
                        </wps:bodyPr>
                      </wps:wsp>
                      <wps:wsp>
                        <wps:cNvPr id="1225" name="Rectangle 212"/>
                        <wps:cNvSpPr>
                          <a:spLocks noChangeArrowheads="1"/>
                        </wps:cNvSpPr>
                        <wps:spPr bwMode="auto">
                          <a:xfrm>
                            <a:off x="4570000" y="2835910"/>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327D4F">
                              <w:r>
                                <w:rPr>
                                  <w:rFonts w:ascii="Arial" w:hAnsi="Arial" w:cs="Arial"/>
                                  <w:color w:val="000000"/>
                                  <w:sz w:val="12"/>
                                  <w:szCs w:val="12"/>
                                </w:rPr>
                                <w:t>12</w:t>
                              </w:r>
                            </w:p>
                          </w:txbxContent>
                        </wps:txbx>
                        <wps:bodyPr rot="0" vert="horz" wrap="none" lIns="0" tIns="0" rIns="0" bIns="0" anchor="t" anchorCtr="0">
                          <a:spAutoFit/>
                        </wps:bodyPr>
                      </wps:wsp>
                      <wps:wsp>
                        <wps:cNvPr id="1226" name="Rectangle 213"/>
                        <wps:cNvSpPr>
                          <a:spLocks noChangeArrowheads="1"/>
                        </wps:cNvSpPr>
                        <wps:spPr bwMode="auto">
                          <a:xfrm>
                            <a:off x="1790593" y="2965450"/>
                            <a:ext cx="167386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060803" w:rsidRDefault="001B3A69" w:rsidP="00327D4F">
                              <w:pPr>
                                <w:spacing w:before="0"/>
                                <w:rPr>
                                  <w:rFonts w:asciiTheme="majorBidi" w:hAnsiTheme="majorBidi" w:cstheme="majorBidi"/>
                                  <w:sz w:val="16"/>
                                  <w:szCs w:val="16"/>
                                  <w:lang w:val="fr-CH"/>
                                </w:rPr>
                              </w:pPr>
                              <w:r w:rsidRPr="00060803">
                                <w:rPr>
                                  <w:rFonts w:asciiTheme="majorBidi" w:hAnsiTheme="majorBidi" w:cstheme="majorBidi"/>
                                  <w:b/>
                                  <w:bCs/>
                                  <w:color w:val="000000"/>
                                  <w:sz w:val="16"/>
                                  <w:szCs w:val="16"/>
                                  <w:lang w:val="fr-CH"/>
                                </w:rPr>
                                <w:t>Nombre de canaux utilisés en parallèle</w:t>
                              </w:r>
                            </w:p>
                          </w:txbxContent>
                        </wps:txbx>
                        <wps:bodyPr rot="0" vert="horz" wrap="none" lIns="0" tIns="0" rIns="0" bIns="0" anchor="t" anchorCtr="0">
                          <a:noAutofit/>
                        </wps:bodyPr>
                      </wps:wsp>
                      <wps:wsp>
                        <wps:cNvPr id="1227" name="Rectangle 214"/>
                        <wps:cNvSpPr>
                          <a:spLocks noChangeArrowheads="1"/>
                        </wps:cNvSpPr>
                        <wps:spPr bwMode="auto">
                          <a:xfrm flipH="1">
                            <a:off x="57051" y="1249680"/>
                            <a:ext cx="166362"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FF38AC" w:rsidRDefault="001B3A69" w:rsidP="00327D4F">
                              <w:pPr>
                                <w:spacing w:before="0"/>
                                <w:rPr>
                                  <w:rFonts w:asciiTheme="majorBidi" w:hAnsiTheme="majorBidi" w:cstheme="majorBidi"/>
                                  <w:sz w:val="18"/>
                                  <w:szCs w:val="18"/>
                                  <w:lang w:val="fr-CH"/>
                                </w:rPr>
                              </w:pPr>
                              <w:r w:rsidRPr="00FF38AC">
                                <w:rPr>
                                  <w:rFonts w:asciiTheme="majorBidi" w:hAnsiTheme="majorBidi" w:cstheme="majorBidi"/>
                                  <w:b/>
                                  <w:bCs/>
                                  <w:color w:val="000000"/>
                                  <w:sz w:val="18"/>
                                  <w:szCs w:val="18"/>
                                  <w:lang w:val="fr-CH"/>
                                </w:rPr>
                                <w:t>Balayages</w:t>
                              </w:r>
                            </w:p>
                          </w:txbxContent>
                        </wps:txbx>
                        <wps:bodyPr rot="0" vert="vert270" wrap="none" lIns="0" tIns="0" rIns="0" bIns="0" anchor="t" anchorCtr="0">
                          <a:noAutofit/>
                        </wps:bodyPr>
                      </wps:wsp>
                      <wps:wsp>
                        <wps:cNvPr id="1228" name="Rectangle 215"/>
                        <wps:cNvSpPr>
                          <a:spLocks noChangeArrowheads="1"/>
                        </wps:cNvSpPr>
                        <wps:spPr bwMode="auto">
                          <a:xfrm>
                            <a:off x="57055" y="36195"/>
                            <a:ext cx="4679315" cy="3030855"/>
                          </a:xfrm>
                          <a:prstGeom prst="rect">
                            <a:avLst/>
                          </a:prstGeom>
                          <a:noFill/>
                          <a:ln w="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F278B1E" id="Canvas 1229" o:spid="_x0000_s1915" editas="canvas" style="width:376.65pt;height:244.8pt;mso-position-horizontal-relative:char;mso-position-vertical-relative:line" coordsize="47834,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">
                <v:shape id="_x0000_s1916" type="#_x0000_t75" style="position:absolute;width:47834;height:31089;visibility:visible;mso-wrap-style:square">
                  <v:fill o:detectmouseclick="t"/>
                  <v:path o:connecttype="none"/>
                </v:shape>
                <v:rect id="Rectangle 67" o:spid="_x0000_s1917" style="position:absolute;left:570;top:361;width:46793;height:30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QSscA&#10;AADdAAAADwAAAGRycy9kb3ducmV2LnhtbESPT2vCQBDF74V+h2UKvRTd2IOG6CqtUNpb8Q8Eb2N2&#10;zAazsyG7atpP3zkUvM3w3rz3m8Vq8K26Uh+bwAYm4wwUcRVsw7WB/e5jlIOKCdliG5gM/FCE1fLx&#10;YYGFDTfe0HWbaiUhHAs04FLqCq1j5chjHIeOWLRT6D0mWfta2x5vEu5b/ZplU+2xYWlw2NHaUXXe&#10;XrwBGo6f3+f33/JSRpdP+UCbdvZizPPT8DYHlWhId/P/9ZcV/CwX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3EErHAAAA3QAAAA8AAAAAAAAAAAAAAAAAmAIAAGRy&#10;cy9kb3ducmV2LnhtbFBLBQYAAAAABAAEAPUAAACMAwAAAAA=&#10;" strokeweight="31e-5mm"/>
                <v:rect id="Rectangle 68" o:spid="_x0000_s1918" style="position:absolute;left:4113;top:1809;width:4202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YosEA&#10;AADdAAAADwAAAGRycy9kb3ducmV2LnhtbERPS2sCMRC+F/wPYQreatYHIlujiNDqrfjA87CZ7m7d&#10;TJZk1PXfN4LgbT6+58yXnWvUlUKsPRsYDjJQxIW3NZcGjoevjxmoKMgWG89k4E4Rlove2xxz62+8&#10;o+teSpVCOOZooBJpc61jUZHDOPAtceJ+fXAoCYZS24C3FO4aPcqyqXZYc2qosKV1RcV5f3EG9GEa&#10;5DyejP92Ekcrd/ne/BQnY/rv3eoTlFAnL/HTvbVpfjYbwuObdIJ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mKLBAAAA3QAAAA8AAAAAAAAAAAAAAAAAmAIAAGRycy9kb3du&#10;cmV2LnhtbFBLBQYAAAAABAAEAPUAAACGAwAAAAA=&#10;" fillcolor="silver" stroked="f"/>
                <v:rect id="Rectangle 69" o:spid="_x0000_s1919" style="position:absolute;left:4113;top:3543;width:42025;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O+MIA&#10;AADdAAAADwAAAGRycy9kb3ducmV2LnhtbERPTUsDMRC9C/6HMII3m9iClLVpEUFcPAjWCh7HzXQT&#10;upksSexu/r0RBG/zeJ+z2c1+EGeKyQXWcLtQIIi7YBz3Gg7vTzdrECkjGxwCk4ZCCXbby4sNNiZM&#10;/Ebnfe5FDeHUoAab89hImTpLHtMijMSVO4boMVcYe2kiTjXcD3Kp1J306Lg2WBzp0VJ32n97DXH1&#10;Sm5Vin1uy9fLp2qLnz6c1tdX88M9iExz/hf/uVtT56v1En6/q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U74wgAAAN0AAAAPAAAAAAAAAAAAAAAAAJgCAABkcnMvZG93&#10;bnJldi54bWxQSwUGAAAAAAQABAD1AAAAhwMAAAAA&#10;" fillcolor="#c2c2c2" stroked="f"/>
                <v:rect id="Rectangle 70" o:spid="_x0000_s1920" style="position:absolute;left:4113;top:5060;width:42025;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h/MMA&#10;AADdAAAADwAAAGRycy9kb3ducmV2LnhtbERP24rCMBB9X/Afwgj7tqYqiFSjiFBclwVZb/g4NGNb&#10;bCa1ibb+vREWfJvDuc503ppS3Kl2hWUF/V4Egji1uuBMwX6XfI1BOI+ssbRMCh7kYD7rfEwx1rbh&#10;P7pvfSZCCLsYFeTeV7GULs3JoOvZijhwZ1sb9AHWmdQ1NiHclHIQRSNpsODQkGNFy5zSy/ZmFCRD&#10;uz7crj+/zXqFp8fm2PhBslDqs9suJiA8tf4t/nd/6zA/Gg/h9U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h/MMAAADdAAAADwAAAAAAAAAAAAAAAACYAgAAZHJzL2Rv&#10;d25yZXYueG1sUEsFBgAAAAAEAAQA9QAAAIgDAAAAAA==&#10;" fillcolor="#c4c4c4" stroked="f"/>
                <v:rect id="Rectangle 71" o:spid="_x0000_s1921" style="position:absolute;left:4113;top:6223;width:4202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awMAA&#10;AADdAAAADwAAAGRycy9kb3ducmV2LnhtbERPTYvCMBC9L/gfwgje1tRFdkttFHEteFu2Cl6HZmxL&#10;m0lporb/3giCt3m8z0k3g2nFjXpXW1awmEcgiAuray4VnI7ZZwzCeWSNrWVSMJKDzXrykWKi7Z3/&#10;6Zb7UoQQdgkqqLzvEildUZFBN7cdceAutjfoA+xLqXu8h3DTyq8o+pYGaw4NFXa0q6ho8qtRcD4s&#10;RpM1Mftfbegny//cuL8oNZsO2xUIT4N/i1/ugw7zo3gJz2/C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gawMAAAADdAAAADwAAAAAAAAAAAAAAAACYAgAAZHJzL2Rvd25y&#10;ZXYueG1sUEsFBgAAAAAEAAQA9QAAAIUDAAAAAA==&#10;" fillcolor="#c6c6c6" stroked="f"/>
                <v:rect id="Rectangle 72" o:spid="_x0000_s1922" style="position:absolute;left:4113;top:7086;width:420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sNsQA&#10;AADdAAAADwAAAGRycy9kb3ducmV2LnhtbERPTWvCQBC9F/wPywje6kbBEqKriCi0pbQ0evA4ZMck&#10;mp0NuxuT9td3C4Xe5vE+Z7UZTCPu5HxtWcFsmoAgLqyuuVRwOh4eUxA+IGtsLJOCL/KwWY8eVphp&#10;2/Mn3fNQihjCPkMFVQhtJqUvKjLop7YljtzFOoMhQldK7bCP4aaR8yR5kgZrjg0VtrSrqLjlnVHw&#10;sX097b/z9Jp3+/69Y/dC57dWqcl42C5BBBrCv/jP/azj/CRdwO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7rDbEAAAA3QAAAA8AAAAAAAAAAAAAAAAAmAIAAGRycy9k&#10;b3ducmV2LnhtbFBLBQYAAAAABAAEAPUAAACJAwAAAAA=&#10;" fillcolor="#c8c8c8" stroked="f"/>
                <v:rect id="Rectangle 73" o:spid="_x0000_s1923" style="position:absolute;left:4113;top:7956;width:42025;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a0cQA&#10;AADdAAAADwAAAGRycy9kb3ducmV2LnhtbERPTWvCQBC9F/wPyxS81Y0eJKRZpVgVsdDaKJ6H7JiE&#10;ZmeX7GpSf323UOhtHu9z8uVgWnGjzjeWFUwnCQji0uqGKwWn4+YpBeEDssbWMin4Jg/Lxeghx0zb&#10;nj/pVoRKxBD2GSqoQ3CZlL6syaCfWEccuYvtDIYIu0rqDvsYblo5S5K5NNhwbKjR0aqm8qu4GgVv&#10;7+vpansvP+R+ezgba9391Tulxo/DyzOIQEP4F/+5dzrOT9I5/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WtHEAAAA3QAAAA8AAAAAAAAAAAAAAAAAmAIAAGRycy9k&#10;b3ducmV2LnhtbFBLBQYAAAAABAAEAPUAAACJAwAAAAA=&#10;" fillcolor="#cacaca" stroked="f"/>
                <v:rect id="Rectangle 74" o:spid="_x0000_s1924" style="position:absolute;left:4113;top:8610;width:42025;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ldsIA&#10;AADdAAAADwAAAGRycy9kb3ducmV2LnhtbERPS4vCMBC+L/gfwgje1tR11VKN4grC3nxevI3N9EGb&#10;SWmi1n9vFha8zcf3nMWqM7W4U+tKywpGwwgEcWp1ybmC82n7GYNwHlljbZkUPMnBatn7WGCi7YMP&#10;dD/6XIQQdgkqKLxvEildWpBBN7QNceAy2xr0Aba51C0+Qrip5VcUTaXBkkNDgQ1tCkqr480oGFfZ&#10;Zrxv4ljn6XVSfV8OO5v9KDXod+s5CE+df4v/3b86zI/iGfx9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V2wgAAAN0AAAAPAAAAAAAAAAAAAAAAAJgCAABkcnMvZG93&#10;bnJldi54bWxQSwUGAAAAAAQABAD1AAAAhwMAAAAA&#10;" fillcolor="#ccc" stroked="f"/>
                <v:rect id="Rectangle 75" o:spid="_x0000_s1925" style="position:absolute;left:4113;top:9334;width:4202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VbsUA&#10;AADdAAAADwAAAGRycy9kb3ducmV2LnhtbESPQWvDMAyF74P9B6NBb6uzHkrJ6pYyCNtpULewHEWs&#10;xVljOdhem/376TDYTeI9vfdpu5/DqK6U8hDZwNOyAkXcRTdwb+B8ah43oHJBdjhGJgM/lGG/u7/b&#10;Yu3ijY90taVXEsK5RgO+lKnWOneeAuZlnIhF+4wpYJE19dolvEl4GPWqqtY64MDS4HGiF0/dxX4H&#10;A5fD6ePYULuK6ets2+bd+vbVGrN4mA/PoArN5d/8d/3mBL/aCK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9VuxQAAAN0AAAAPAAAAAAAAAAAAAAAAAJgCAABkcnMv&#10;ZG93bnJldi54bWxQSwUGAAAAAAQABAD1AAAAigMAAAAA&#10;" fillcolor="#cecece" stroked="f"/>
                <v:rect id="Rectangle 76" o:spid="_x0000_s1926" style="position:absolute;left:4113;top:9982;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PvMQA&#10;AADdAAAADwAAAGRycy9kb3ducmV2LnhtbERPTWvCQBC9F/wPywheim4qrcSYjUhBKO1Jq+JxzI5J&#10;NDsbstsk/ffdQqG3ebzPSdeDqUVHrassK3iaRSCIc6srLhQcPrfTGITzyBpry6Tgmxyss9FDiom2&#10;Pe+o2/tChBB2CSoovW8SKV1ekkE3sw1x4K62NegDbAupW+xDuKnlPIoW0mDFoaHEhl5Lyu/7L6Pg&#10;dnk5oo/z58dhV50+uovdvvdnpSbjYbMC4Wnw/+I/95sO86N4Cb/fh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j7zEAAAA3QAAAA8AAAAAAAAAAAAAAAAAmAIAAGRycy9k&#10;b3ducmV2LnhtbFBLBQYAAAAABAAEAPUAAACJAwAAAAA=&#10;" fillcolor="#d0d0d0" stroked="f"/>
                <v:rect id="Rectangle 77" o:spid="_x0000_s1927" style="position:absolute;left:4113;top:10490;width:4202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P8gA&#10;AADdAAAADwAAAGRycy9kb3ducmV2LnhtbESPQUsDMRCF74L/IYzQi9hseyh2bVpsaSEIFqyiHsfN&#10;uLt0M1mS2K7/vnMQvM3w3rz3zWI1+E6dKKY2sIHJuABFXAXXcm3g7XV3dw8qZWSHXWAy8EsJVsvr&#10;qwWWLpz5hU6HXCsJ4VSigSbnvtQ6VQ15TOPQE4v2HaLHLGustYt4lnDf6WlRzLTHlqWhwZ42DVXH&#10;w483MPsMH1tr7fp9Y6v5M33dPu3i3pjRzfD4ACrTkP/Nf9fWCX4xF37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Y/yAAAAN0AAAAPAAAAAAAAAAAAAAAAAJgCAABk&#10;cnMvZG93bnJldi54bWxQSwUGAAAAAAQABAD1AAAAjQMAAAAA&#10;" fillcolor="#d2d2d2" stroked="f"/>
                <v:rect id="Rectangle 78" o:spid="_x0000_s1928" style="position:absolute;left:4113;top:11068;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fPsMA&#10;AADdAAAADwAAAGRycy9kb3ducmV2LnhtbERP3WrCMBS+F/YO4Qi7kZl2oGg1LWNssN1N3QMcmmNT&#10;25yUJNPOpzeDgXfn4/s922q0vTiTD61jBfk8A0FcO91yo+D78P60AhEissbeMSn4pQBV+TDZYqHd&#10;hXd03sdGpBAOBSowMQ6FlKE2ZDHM3UCcuKPzFmOCvpHa4yWF214+Z9lSWmw5NRgc6NVQ3e1/rAJ5&#10;+tKtHN6W/nScdXptPhd4XSj1OB1fNiAijfEu/nd/6DQ/W+fw9006QZ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KfPsMAAADdAAAADwAAAAAAAAAAAAAAAACYAgAAZHJzL2Rv&#10;d25yZXYueG1sUEsFBgAAAAAEAAQA9QAAAIgDAAAAAA==&#10;" fillcolor="#d4d4d4" stroked="f"/>
                <v:rect id="Rectangle 79" o:spid="_x0000_s1929" style="position:absolute;left:4113;top:11576;width:4202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MMEA&#10;AADdAAAADwAAAGRycy9kb3ducmV2LnhtbERP32vCMBB+F/Y/hBvszSbzQbQzyhAEGQpa3fvR3Nqy&#10;5hKarHb+9UYQfLuP7+ctVoNtRU9daBxreM8UCOLSmYYrDefTZjwDESKywdYxafinAKvly2iBuXEX&#10;PlJfxEqkEA45aqhj9LmUoazJYsicJ07cj+ssxgS7SpoOLynctnKi1FRabDg11OhpXVP5W/xZDd/F&#10;4atd09V6v+udOmzN3m32Wr+9Dp8fICIN8Sl+uLcmzVfzCdy/S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6nDDBAAAA3QAAAA8AAAAAAAAAAAAAAAAAmAIAAGRycy9kb3du&#10;cmV2LnhtbFBLBQYAAAAABAAEAPUAAACGAwAAAAA=&#10;" fillcolor="#d6d6d6" stroked="f"/>
                <v:rect id="Rectangle 80" o:spid="_x0000_s1930" style="position:absolute;left:4113;top:12077;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9M8MA&#10;AADdAAAADwAAAGRycy9kb3ducmV2LnhtbERPTYvCMBC9C/6HMII3TXWhuNUoIsruYVexK4i3oRnb&#10;YjMpTdT6782C4G0e73Nmi9ZU4kaNKy0rGA0jEMSZ1SXnCg5/m8EEhPPIGivLpOBBDhbzbmeGibZ3&#10;3tMt9bkIIewSVFB4XydSuqwgg25oa+LAnW1j0AfY5FI3eA/hppLjKIqlwZJDQ4E1rQrKLunVKHDt&#10;OTvu8Df/id1XXR5X6+0pPijV77XLKQhPrX+LX+5vHeZHnx/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x9M8MAAADdAAAADwAAAAAAAAAAAAAAAACYAgAAZHJzL2Rv&#10;d25yZXYueG1sUEsFBgAAAAAEAAQA9QAAAIgDAAAAAA==&#10;" fillcolor="#d8d8d8" stroked="f"/>
                <v:rect id="Rectangle 81" o:spid="_x0000_s1931" style="position:absolute;left:4113;top:12585;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hQcMA&#10;AADdAAAADwAAAGRycy9kb3ducmV2LnhtbERPTWsCMRC9F/wPYYTeatZaiq5GEWFBpIdWPXgck3F3&#10;cTNZk9Td/vumUPA2j/c5i1VvG3EnH2rHCsajDASxdqbmUsHxULxMQYSIbLBxTAp+KMBqOXhaYG5c&#10;x19038dSpBAOOSqoYmxzKYOuyGIYuZY4cRfnLcYEfSmNxy6F20a+Ztm7tFhzaqiwpU1F+rr/tgom&#10;ujh/BDoVt6Mu/Fr3u+tnt1Pqediv5yAi9fEh/ndvTZqfzd7g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khQcMAAADdAAAADwAAAAAAAAAAAAAAAACYAgAAZHJzL2Rv&#10;d25yZXYueG1sUEsFBgAAAAAEAAQA9QAAAIgDAAAAAA==&#10;" fillcolor="#dadada" stroked="f"/>
                <v:rect id="Rectangle 82" o:spid="_x0000_s1932" style="position:absolute;left:4113;top:13093;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5msIA&#10;AADdAAAADwAAAGRycy9kb3ducmV2LnhtbERPS4vCMBC+L/gfwgje1lRlRatRVPBxWcQX6G1oxrbY&#10;TEoTtfvvjbDgbT6+54yntSnEgyqXW1bQaUcgiBOrc04VHA/L7wEI55E1FpZJwR85mE4aX2OMtX3y&#10;jh57n4oQwi5GBZn3ZSylSzIy6Nq2JA7c1VYGfYBVKnWFzxBuCtmNor40mHNoyLCkRUbJbX83CuZn&#10;t3XDzWq+7nH/d8XGDC6nrlKtZj0bgfBU+4/4373RYX40/IH3N+EE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bmawgAAAN0AAAAPAAAAAAAAAAAAAAAAAJgCAABkcnMvZG93&#10;bnJldi54bWxQSwUGAAAAAAQABAD1AAAAhwMAAAAA&#10;" fillcolor="#dcdcdc" stroked="f"/>
                <v:rect id="Rectangle 83" o:spid="_x0000_s1933" style="position:absolute;left:4113;top:13601;width:4202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e8QA&#10;AADdAAAADwAAAGRycy9kb3ducmV2LnhtbERP22oCMRB9L/QfwhR8KZqoIHVrlCJoBbGtF5C+DZtx&#10;s3QzWTaprn9vhELf5nCuM5m1rhJnakLpWUO/p0AQ596UXGg47BfdFxAhIhusPJOGKwWYTR8fJpgZ&#10;f+EtnXexECmEQ4YabIx1JmXILTkMPV8TJ+7kG4cxwaaQpsFLCneVHCg1kg5LTg0Wa5pbyn92v07D&#10;0Sjj7fXz+2O9tBvzhe/16XmodeepfXsFEamN/+I/98qk+Wo8gvs36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2HvEAAAA3QAAAA8AAAAAAAAAAAAAAAAAmAIAAGRycy9k&#10;b3ducmV2LnhtbFBLBQYAAAAABAAEAPUAAACJAwAAAAA=&#10;" fillcolor="#dedede" stroked="f"/>
                <v:rect id="Rectangle 84" o:spid="_x0000_s1934" style="position:absolute;left:4113;top:14103;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I6sMA&#10;AADdAAAADwAAAGRycy9kb3ducmV2LnhtbERPTUvDQBC9C/6HZQQvYjd60Bq7LaVVEKWH1oDXITvd&#10;jcnOhuyYxn/vCoK3ebzPWaym0KmRhtRENnAzK0AR19E27AxU78/Xc1BJkC12kcnANyVYLc/PFlja&#10;eOI9jQdxKodwKtGAF+lLrVPtKWCaxZ44c8c4BJQMB6ftgKccHjp9WxR3OmDDucFjTxtPdXv4CgY+&#10;P8bdm/NtJY7kabul9nj1WhlzeTGtH0EJTfIv/nO/2Dy/eLiH32/yC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nI6sMAAADdAAAADwAAAAAAAAAAAAAAAACYAgAAZHJzL2Rv&#10;d25yZXYueG1sUEsFBgAAAAAEAAQA9QAAAIgDAAAAAA==&#10;" fillcolor="#e0e0e0" stroked="f"/>
                <v:rect id="Rectangle 85" o:spid="_x0000_s1935" style="position:absolute;left:4113;top:14611;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T8UA&#10;AADdAAAADwAAAGRycy9kb3ducmV2LnhtbESPQU/DMAyF70j8h8hIu7EUNCrolk2IaYILB8rE2Wq8&#10;tpA4VZK1hV+PD0jcbL3n9z5vdrN3aqSY+sAGbpYFKOIm2J5bA8f3w/U9qJSRLbrAZOCbEuy2lxcb&#10;rGyY+I3GOrdKQjhVaKDLeai0Tk1HHtMyDMSinUL0mGWNrbYRJwn3Tt8WRak99iwNHQ701FHzVZ+9&#10;gZ+8qssxfuDza3kXPqe9OxxHZ8zian5cg8o053/z3/WLFfziQ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99PxQAAAN0AAAAPAAAAAAAAAAAAAAAAAJgCAABkcnMv&#10;ZG93bnJldi54bWxQSwUGAAAAAAQABAD1AAAAigMAAAAA&#10;" fillcolor="#e2e2e2" stroked="f"/>
                <v:rect id="Rectangle 86" o:spid="_x0000_s1936" style="position:absolute;left:4113;top:15119;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ZcAA&#10;AADdAAAADwAAAGRycy9kb3ducmV2LnhtbERPS4vCMBC+C/6HMII3TVYW0a5RRF22V194HZqxLTaT&#10;kkSt/34jLOxtPr7nLFadbcSDfKgda/gYKxDEhTM1lxpOx+/RDESIyAYbx6ThRQFWy35vgZlxT97T&#10;4xBLkUI4ZKihirHNpAxFRRbD2LXEibs6bzEm6EtpPD5TuG3kRKmptFhzaqiwpU1Fxe1wtxpUvSe/&#10;/pmc75eNOX1uZ/ltd821Hg669ReISF38F/+5c5Pmq/kc3t+kE+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r/ZcAAAADdAAAADwAAAAAAAAAAAAAAAACYAgAAZHJzL2Rvd25y&#10;ZXYueG1sUEsFBgAAAAAEAAQA9QAAAIUDAAAAAA==&#10;" fillcolor="#e4e4e4" stroked="f"/>
                <v:rect id="Rectangle 87" o:spid="_x0000_s1937" style="position:absolute;left:4113;top:15627;width:4202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UIMYA&#10;AADdAAAADwAAAGRycy9kb3ducmV2LnhtbESPzW4CMQyE75V4h8hI3EqWCqGyEBBCVOLQgvh5AGtj&#10;sgsbZ7tJYfv29QGpN1sznvk8X3a+VndqYxXYwGiYgSIugq3YGTifPl7fQcWEbLEOTAZ+KcJy0XuZ&#10;Y27Dgw90PyanJIRjjgbKlJpc61iU5DEOQ0Ms2iW0HpOsrdO2xYeE+1q/ZdlEe6xYGkpsaF1ScTv+&#10;eAOd2x8235PPr/2mqRzurmE8DVtjBv1uNQOVqEv/5uf11gr+KBN++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zUIMYAAADdAAAADwAAAAAAAAAAAAAAAACYAgAAZHJz&#10;L2Rvd25yZXYueG1sUEsFBgAAAAAEAAQA9QAAAIsDAAAAAA==&#10;" fillcolor="#e6e6e6" stroked="f"/>
                <v:rect id="Rectangle 88" o:spid="_x0000_s1938" style="position:absolute;left:4113;top:16129;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OBMEA&#10;AADdAAAADwAAAGRycy9kb3ducmV2LnhtbERPS2rDMBDdF3IHMYXuallNKcGxEpqQgPGuiQ8wWFPL&#10;1BoZS3Wc21eFQnfzeN8p94sbxExT6D1rUFkOgrj1pudOQ3M9P29AhIhscPBMGu4UYL9bPZRYGH/j&#10;D5ovsRMphEOBGmyMYyFlaC05DJkfiRP36SeHMcGpk2bCWwp3g3zJ8zfpsOfUYHGko6X26/LtNJys&#10;Rdk2ys191dSv9Xo4hoPS+ulxed+CiLTEf/GfuzJpvsoV/H6TT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ODgTBAAAA3QAAAA8AAAAAAAAAAAAAAAAAmAIAAGRycy9kb3du&#10;cmV2LnhtbFBLBQYAAAAABAAEAPUAAACGAwAAAAA=&#10;" fillcolor="#e8e8e8" stroked="f"/>
                <v:rect id="Rectangle 89" o:spid="_x0000_s1939" style="position:absolute;left:4113;top:16637;width:4202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kMMA&#10;AADdAAAADwAAAGRycy9kb3ducmV2LnhtbERPPWvDMBDdC/kP4gLdaskeQnGjhGKa0iFD6nrIeFhX&#10;y8Q6GUtJnP76qFDodo/3eevt7AZxoSn0njXkmQJB3HrTc6eh+do9PYMIEdng4Jk03CjAdrN4WGNp&#10;/JU/6VLHTqQQDiVqsDGOpZShteQwZH4kTty3nxzGBKdOmgmvKdwNslBqJR32nBosjlRZak/12WkI&#10;x+Gd68OpUXvb/sS5uoU3V2n9uJxfX0BEmuO/+M/9YdL8XBX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kMMAAADdAAAADwAAAAAAAAAAAAAAAACYAgAAZHJzL2Rv&#10;d25yZXYueG1sUEsFBgAAAAAEAAQA9QAAAIgDAAAAAA==&#10;" fillcolor="#eaeaea" stroked="f"/>
                <v:rect id="Rectangle 90" o:spid="_x0000_s1940" style="position:absolute;left:4113;top:17214;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QDcEA&#10;AADdAAAADwAAAGRycy9kb3ducmV2LnhtbERP24rCMBB9X/Afwgi+raku7Go1igqL65PXDxiasa02&#10;k5JEW//eCMK+zeFcZzpvTSXu5HxpWcGgn4AgzqwuOVdwOv5+jkD4gKyxskwKHuRhPut8TDHVtuE9&#10;3Q8hFzGEfYoKihDqVEqfFWTQ921NHLmzdQZDhC6X2mETw00lh0nyLQ2WHBsKrGlVUHY93IyCZr38&#10;2bS7jV9f9G3pzGrrxmOpVK/bLiYgArXhX/x2/+k4f5B8weubeIK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VEA3BAAAA3QAAAA8AAAAAAAAAAAAAAAAAmAIAAGRycy9kb3du&#10;cmV2LnhtbFBLBQYAAAAABAAEAPUAAACGAwAAAAA=&#10;" fillcolor="#ececec" stroked="f"/>
                <v:rect id="Rectangle 91" o:spid="_x0000_s1941" style="position:absolute;left:4113;top:17722;width:4202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KKcQA&#10;AADdAAAADwAAAGRycy9kb3ducmV2LnhtbERPS2sCMRC+C/0PYQq9aWJpF1mN0hYKpfSiFrS3YTP7&#10;cDeTJYm6/fdGELzNx/ecxWqwnTiRD41jDdOJAkFcONNwpeF3+zmegQgR2WDnmDT8U4DV8mG0wNy4&#10;M6/ptImVSCEcctRQx9jnUoaiJoth4nrixJXOW4wJ+koaj+cUbjv5rFQmLTacGmrs6aOmot0crYad&#10;n7V/5XtoVfn6vT/aXbb/OWRaPz0Ob3MQkYZ4F9/cXybNn6oX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SinEAAAA3QAAAA8AAAAAAAAAAAAAAAAAmAIAAGRycy9k&#10;b3ducmV2LnhtbFBLBQYAAAAABAAEAPUAAACJAwAAAAA=&#10;" fillcolor="#eee" stroked="f"/>
                <v:rect id="Rectangle 92" o:spid="_x0000_s1942" style="position:absolute;left:4113;top:18370;width:42025;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LSMUA&#10;AADdAAAADwAAAGRycy9kb3ducmV2LnhtbERP30vDMBB+F/wfwgm+yJZMmLjadGzCQHAIm4L4djbX&#10;ptpcapOt3X9vBoJv9/H9vHw5ulYcqQ+NZw2zqQJBXHrTcK3h7XUzuQcRIrLB1jNpOFGAZXF5kWNm&#10;/MA7Ou5jLVIIhww12Bi7TMpQWnIYpr4jTlzle4cxwb6WpschhbtW3ip1Jx02nBosdvRoqfzeH5yG&#10;9fP71iw2X/ZQzW9eVPX5s/sYUOvrq3H1ACLSGP/Ff+4nk+bP1BzO36QT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ctIxQAAAN0AAAAPAAAAAAAAAAAAAAAAAJgCAABkcnMv&#10;ZG93bnJldi54bWxQSwUGAAAAAAQABAD1AAAAigMAAAAA&#10;" fillcolor="#f0f0f0" stroked="f"/>
                <v:rect id="Rectangle 93" o:spid="_x0000_s1943" style="position:absolute;left:4113;top:19024;width:42025;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ycMQA&#10;AADdAAAADwAAAGRycy9kb3ducmV2LnhtbERPTWvCQBC9F/oflhF6KbqxB5HoJohUKbQgxhbxNmTH&#10;bDA7G7LbGP+9Wyh4m8f7nGU+2Eb01PnasYLpJAFBXDpdc6Xg+7AZz0H4gKyxcUwKbuQhz56flphq&#10;d+U99UWoRAxhn6ICE0KbSulLQxb9xLXEkTu7zmKIsKuk7vAaw20j35JkJi3WHBsMtrQ2VF6KX6tg&#10;JY8n/io++x9rbvKoXy92t31X6mU0rBYgAg3hIf53f+g4f5rM4O+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snDEAAAA3QAAAA8AAAAAAAAAAAAAAAAAmAIAAGRycy9k&#10;b3ducmV2LnhtbFBLBQYAAAAABAAEAPUAAACJAwAAAAA=&#10;" fillcolor="#f2f2f2" stroked="f"/>
                <v:rect id="Rectangle 94" o:spid="_x0000_s1944" style="position:absolute;left:4113;top:19748;width:42025;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HccQA&#10;AADdAAAADwAAAGRycy9kb3ducmV2LnhtbERP32vCMBB+H/g/hBN8m6kOpqtGKQ5BEAZTEfZ2NGdb&#10;bS4libb975fBwLf7+H7ect2ZWjzI+cqygsk4AUGcW11xoeB03L7OQfiArLG2TAp68rBeDV6WmGrb&#10;8jc9DqEQMYR9igrKEJpUSp+XZNCPbUMcuYt1BkOErpDaYRvDTS2nSfIuDVYcG0psaFNSfjvcjYJz&#10;X13b7PPD7rLtz/3y9Ta79Xun1GjYZQsQgbrwFP+7dzrOnyQ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0x3HEAAAA3QAAAA8AAAAAAAAAAAAAAAAAmAIAAGRycy9k&#10;b3ducmV2LnhtbFBLBQYAAAAABAAEAPUAAACJAwAAAAA=&#10;" fillcolor="#f4f4f4" stroked="f"/>
                <v:rect id="Rectangle 95" o:spid="_x0000_s1945" style="position:absolute;left:4113;top:20542;width:420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3/McA&#10;AADdAAAADwAAAGRycy9kb3ducmV2LnhtbESPQUsDMRCF7wX/QxjBi9ikgqVsmxapFESF0tpCj9PN&#10;uLu4mSxJ7K7/3jkIvc3w3rz3zWI1+FZdKKYmsIXJ2IAiLoNruLJw+Nw8zECljOywDUwWfinBankz&#10;WmDhQs87uuxzpSSEU4EW6py7QutU1uQxjUNHLNpXiB6zrLHSLmIv4b7Vj8ZMtceGpaHGjtY1ld/7&#10;H2+hNx8vfP9+nh6fDtsqbrZvdFqjtXe3w/McVKYhX83/169O8CdG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Sd/zHAAAA3QAAAA8AAAAAAAAAAAAAAAAAmAIAAGRy&#10;cy9kb3ducmV2LnhtbFBLBQYAAAAABAAEAPUAAACMAwAAAAA=&#10;" fillcolor="#f6f6f6" stroked="f"/>
                <v:rect id="Rectangle 96" o:spid="_x0000_s1946" style="position:absolute;left:4113;top:21412;width:42025;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F8cA&#10;AADdAAAADwAAAGRycy9kb3ducmV2LnhtbESPQWvCQBCF74X+h2UKvZS6iYdiU1dpShUPImhNzmN2&#10;TEKzs2F3q+m/dwXB2wzvfW/eTOeD6cSJnG8tK0hHCQjiyuqWawX7n8XrBIQPyBo7y6TgnzzMZ48P&#10;U8y0PfOWTrtQixjCPkMFTQh9JqWvGjLoR7YnjtrROoMhrq6W2uE5hptOjpPkTRpsOV5osKevhqrf&#10;3Z+JNTbLPC/xe1Hsu8Na48u4cNtSqeen4fMDRKAh3M03eqUjlybvcP0mj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5jRfHAAAA3QAAAA8AAAAAAAAAAAAAAAAAmAIAAGRy&#10;cy9kb3ducmV2LnhtbFBLBQYAAAAABAAEAPUAAACMAwAAAAA=&#10;" fillcolor="#f8f8f8" stroked="f"/>
                <v:rect id="Rectangle 97" o:spid="_x0000_s1947" style="position:absolute;left:4113;top:22421;width:42025;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er8gA&#10;AADdAAAADwAAAGRycy9kb3ducmV2LnhtbESPzU7DQAyE70i8w8pIXCq6CYf+hG6rih+JIvXQtA9g&#10;ZU0SkfUu2aUJffr6gMTN1oxnPq82o+vUmfrYejaQTzNQxJW3LdcGTse3hwWomJAtdp7JwC9F2Kxv&#10;b1ZYWD/wgc5lqpWEcCzQQJNSKLSOVUMO49QHYtE+fe8wydrX2vY4SLjr9GOWzbTDlqWhwUDPDVVf&#10;5Y8z8F2+nl4uk/k4fLTLkJb73XGxDcbc343bJ1CJxvRv/rt+t4Kf58Iv38gIe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V6vyAAAAN0AAAAPAAAAAAAAAAAAAAAAAJgCAABk&#10;cnMvZG93bnJldi54bWxQSwUGAAAAAAQABAD1AAAAjQMAAAAA&#10;" fillcolor="#fafafa" stroked="f"/>
                <v:rect id="Rectangle 98" o:spid="_x0000_s1948" style="position:absolute;left:4113;top:23723;width:42025;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AK78A&#10;AADdAAAADwAAAGRycy9kb3ducmV2LnhtbERPywrCMBC8C/5DWMGLaKoHKbVRRBTEk68PWJq1LTab&#10;0kRt/XojCM5pl9mZ2UlXranEkxpXWlYwnUQgiDOrS84VXC+7cQzCeWSNlWVS0JGD1bLfSzHR9sUn&#10;ep59LoIJuwQVFN7XiZQuK8igm9iaOHA32xj0YW1yqRt8BXNTyVkUzaXBkkNCgTVtCsru54dR0K4t&#10;dd08Ho0O8VFjt91u8vddqeGgXS9AeGr9//in3uvwfgB824QR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kArvwAAAN0AAAAPAAAAAAAAAAAAAAAAAJgCAABkcnMvZG93bnJl&#10;di54bWxQSwUGAAAAAAQABAD1AAAAhAMAAAAA&#10;" fillcolor="#fcfcfc" stroked="f"/>
                <v:rect id="Rectangle 99" o:spid="_x0000_s1949" style="position:absolute;left:4113;top:25463;width:42025;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l58MA&#10;AADdAAAADwAAAGRycy9kb3ducmV2LnhtbERPS2vCQBC+C/0PyxS86W58hDZ1FRGEgnpoLPQ6ZMck&#10;NDubZldN/70rCN7m43vOYtXbRlyo87VjDclYgSAunKm51PB93I7eQPiAbLBxTBr+ycNq+TJYYGbc&#10;lb/okodSxBD2GWqoQmgzKX1RkUU/di1x5E6usxgi7EppOrzGcNvIiVKptFhzbKiwpU1FxW9+thow&#10;nZm/w2m6P+7OKb6XvdrOf5TWw9d+/QEiUB+e4of708T5STK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6l58MAAADdAAAADwAAAAAAAAAAAAAAAACYAgAAZHJzL2Rv&#10;d25yZXYueG1sUEsFBgAAAAAEAAQA9QAAAIgDAAAAAA==&#10;" stroked="f"/>
                <v:rect id="Rectangle 100" o:spid="_x0000_s1950" style="position:absolute;left:4113;top:1809;width:42025;height:2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4acQA&#10;AADdAAAADwAAAGRycy9kb3ducmV2LnhtbERP22rCQBB9L/gPywh9KbqJhSLRVUQQQylI4+V5yI5J&#10;MDsbs2uS/n23UPBtDuc6y/VgatFR6yrLCuJpBII4t7riQsHpuJvMQTiPrLG2TAp+yMF6NXpZYqJt&#10;z9/UZb4QIYRdggpK75tESpeXZNBNbUMcuKttDfoA20LqFvsQbmo5i6IPabDi0FBiQ9uS8lv2MAr6&#10;/NBdjl97eXi7pJbv6X2bnT+Veh0PmwUIT4N/iv/dqQ7z4/gd/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k+GnEAAAA3QAAAA8AAAAAAAAAAAAAAAAAmAIAAGRycy9k&#10;b3ducmV2LnhtbFBLBQYAAAAABAAEAPUAAACJAwAAAAA=&#10;" filled="f" stroked="f"/>
                <v:line id="Line 101" o:spid="_x0000_s1951" style="position:absolute;visibility:visible;mso-wrap-style:square" from="4113,26111" to="46138,2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IJ18IAAADdAAAADwAAAGRycy9kb3ducmV2LnhtbERPTWsCMRC9C/0PYQreNLvFSlmNItpC&#10;D17clp7HzbhZ3EyWJNXYX28Khd7m8T5nuU62FxfyoXOsoJwWIIgbpztuFXx+vE1eQISIrLF3TApu&#10;FGC9ehgtsdLuyge61LEVOYRDhQpMjEMlZWgMWQxTNxBn7uS8xZihb6X2eM3htpdPRTGXFjvODQYH&#10;2hpqzvW3VXDc62SeU+3b23E3P+j69esnFkqNH9NmASJSiv/iP/e7zvPLcga/3+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IJ18IAAADdAAAADwAAAAAAAAAAAAAA&#10;AAChAgAAZHJzL2Rvd25yZXYueG1sUEsFBgAAAAAEAAQA+QAAAJADAAAAAA==&#10;" strokecolor="gray" strokeweight="0"/>
                <v:line id="Line 102" o:spid="_x0000_s1952" style="position:absolute;visibility:visible;mso-wrap-style:square" from="4113,25247" to="46138,2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sTMIAAADdAAAADwAAAGRycy9kb3ducmV2LnhtbERPTWsCMRC9F/wPYYTeanYFpWyNUtRC&#10;D17clp7HzXSzdDNZklSjv94Igrd5vM9ZrJLtxZF86BwrKCcFCOLG6Y5bBd9fHy+vIEJE1tg7JgVn&#10;CrBajp4WWGl34j0d69iKHMKhQgUmxqGSMjSGLIaJG4gz9+u8xZihb6X2eMrhtpfTophLix3nBoMD&#10;rQ01f/W/VXDY6WRmqfbt+bCZ73W9/bnEQqnncXp/AxEpxYf47v7UeX5ZzuD2TT5BL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6sTMIAAADdAAAADwAAAAAAAAAAAAAA&#10;AAChAgAAZHJzL2Rvd25yZXYueG1sUEsFBgAAAAAEAAQA+QAAAJADAAAAAA==&#10;" strokecolor="gray" strokeweight="0"/>
                <v:line id="Line 103" o:spid="_x0000_s1953" style="position:absolute;visibility:visible;mso-wrap-style:square" from="4113,24593" to="46138,2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yO8IAAADdAAAADwAAAGRycy9kb3ducmV2LnhtbERPTWsCMRC9F/ofwhS81ewWXMrWKGJb&#10;6MGLW+l53Iybxc1kSVKN/nojFHqbx/uc+TLZQZzIh96xgnJagCBune65U7D7/nx+BREissbBMSm4&#10;UIDl4vFhjrV2Z97SqYmdyCEcalRgYhxrKUNryGKYupE4cwfnLcYMfSe1x3MOt4N8KYpKWuw5Nxgc&#10;aW2oPTa/VsF+o5OZpcZ3l/17tdXNx881FkpNntLqDUSkFP/Ff+4vneeXZQX3b/IJ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wyO8IAAADdAAAADwAAAAAAAAAAAAAA&#10;AAChAgAAZHJzL2Rvd25yZXYueG1sUEsFBgAAAAAEAAQA+QAAAJADAAAAAA==&#10;" strokecolor="gray" strokeweight="0"/>
                <v:line id="Line 104" o:spid="_x0000_s1954" style="position:absolute;visibility:visible;mso-wrap-style:square" from="4113,24085" to="46138,2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CXoMMAAADdAAAADwAAAGRycy9kb3ducmV2LnhtbERPS2sCMRC+F/wPYQRvNbsFrWyNUnxA&#10;D724LZ7HzXSzdDNZklRjf30jCL3Nx/ec5TrZXpzJh86xgnJagCBunO64VfD5sX9cgAgRWWPvmBRc&#10;KcB6NXpYYqXdhQ90rmMrcgiHChWYGIdKytAYshimbiDO3JfzFmOGvpXa4yWH214+FcVcWuw4Nxgc&#10;aGOo+a5/rILTu05mlmrfXk/b+UHXu+NvLJSajNPrC4hIKf6L7+43neeX5TPcvs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Al6DDAAAA3QAAAA8AAAAAAAAAAAAA&#10;AAAAoQIAAGRycy9kb3ducmV2LnhtbFBLBQYAAAAABAAEAPkAAACRAwAAAAA=&#10;" strokecolor="gray" strokeweight="0"/>
                <v:line id="Line 105" o:spid="_x0000_s1955" style="position:absolute;visibility:visible;mso-wrap-style:square" from="4113,23653" to="46138,2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D0sUAAADdAAAADwAAAGRycy9kb3ducmV2LnhtbESPQUsDMRCF70L/QxjBm82uYClr01Ks&#10;ggcv3Yrn6WbcLN1MliS2qb/eOQjeZnhv3vtmtSl+VGeKaQhsoJ5XoIi7YAfuDXwcXu+XoFJGtjgG&#10;JgNXSrBZz25W2Nhw4T2d29wrCeHUoAGX89RonTpHHtM8TMSifYXoMcsae20jXiTcj/qhqhba48DS&#10;4HCiZ0fdqf32Bo7vtrjH0sb+etwt9rZ9+fzJlTF3t2X7BCpTyf/mv+s3K/h1Lb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8D0sUAAADdAAAADwAAAAAAAAAA&#10;AAAAAAChAgAAZHJzL2Rvd25yZXYueG1sUEsFBgAAAAAEAAQA+QAAAJMDAAAAAA==&#10;" strokecolor="gray" strokeweight="0"/>
                <v:line id="Line 106" o:spid="_x0000_s1956" style="position:absolute;visibility:visible;mso-wrap-style:square" from="4113,23291" to="46138,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mScMAAADdAAAADwAAAGRycy9kb3ducmV2LnhtbERPS2sCMRC+F/wPYQRvNbsFpW6NUnxA&#10;D724LZ7HzXSzdDNZklRjf30jCL3Nx/ec5TrZXpzJh86xgnJagCBunO64VfD5sX98BhEissbeMSm4&#10;UoD1avSwxEq7Cx/oXMdW5BAOFSowMQ6VlKExZDFM3UCcuS/nLcYMfSu1x0sOt718Koq5tNhxbjA4&#10;0MZQ813/WAWnd53MLNW+vZ6284Oud8ffWCg1GafXFxCRUvwX391vOs8vywXcvs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TpknDAAAA3QAAAA8AAAAAAAAAAAAA&#10;AAAAoQIAAGRycy9kb3ducmV2LnhtbFBLBQYAAAAABAAEAPkAAACRAwAAAAA=&#10;" strokecolor="gray" strokeweight="0"/>
                <v:line id="Line 107" o:spid="_x0000_s1957" style="position:absolute;visibility:visible;mso-wrap-style:square" from="4113,23006" to="46138,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FacUAAADdAAAADwAAAGRycy9kb3ducmV2LnhtbESPQWsCMRCF7wX/Qxiht5pVqJStUUQt&#10;9NCLW+l53Ew3SzeTJUk19td3DoXeZnhv3vtmtSl+UBeKqQ9sYD6rQBG3wfbcGTi9vzw8gUoZ2eIQ&#10;mAzcKMFmPblbYW3DlY90aXKnJIRTjQZczmOtdWodeUyzMBKL9hmixyxr7LSNeJVwP+hFVS21x56l&#10;weFIO0ftV/PtDZzfbHGPpYnd7bxfHm1z+PjJlTH307J9BpWp5H/z3/WrFfz5Q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XFacUAAADdAAAADwAAAAAAAAAA&#10;AAAAAAChAgAAZHJzL2Rvd25yZXYueG1sUEsFBgAAAAAEAAQA+QAAAJMDAAAAAA==&#10;" strokecolor="gray" strokeweight="0"/>
                <v:line id="Line 108" o:spid="_x0000_s1958" style="position:absolute;visibility:visible;mso-wrap-style:square" from="4113,22783" to="46138,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g8sIAAADdAAAADwAAAGRycy9kb3ducmV2LnhtbERPS2sCMRC+F/wPYYTeanaFStkapfgA&#10;D724LT2Pm+lm6WayJFFjf70RBG/z8T1nvky2FyfyoXOsoJwUIIgbpztuFXx/bV/eQISIrLF3TAou&#10;FGC5GD3NsdLuzHs61bEVOYRDhQpMjEMlZWgMWQwTNxBn7td5izFD30rt8ZzDbS+nRTGTFjvODQYH&#10;Whlq/uqjVXD41Mm8ptq3l8N6ttf15uc/Fko9j9PHO4hIKT7Ed/dO5/nltITbN/kEub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lg8sIAAADdAAAADwAAAAAAAAAAAAAA&#10;AAChAgAAZHJzL2Rvd25yZXYueG1sUEsFBgAAAAAEAAQA+QAAAJADAAAAAA==&#10;" strokecolor="gray" strokeweight="0"/>
                <v:line id="Line 109" o:spid="_x0000_s1959" style="position:absolute;visibility:visible;mso-wrap-style:square" from="4113,20980" to="46138,2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hcIAAADdAAAADwAAAGRycy9kb3ducmV2LnhtbERPS2sCMRC+F/wPYYTeataFStkapfgA&#10;D724LT2Pm+lm6WayJFFjf70RBG/z8T1nvky2FyfyoXOsYDopQBA3TnfcKvj+2r68gQgRWWPvmBRc&#10;KMByMXqaY6Xdmfd0qmMrcgiHChWYGIdKytAYshgmbiDO3K/zFmOGvpXa4zmH216WRTGTFjvODQYH&#10;Whlq/uqjVXD41Mm8ptq3l8N6ttf15uc/Fko9j9PHO4hIKT7Ed/dO5/nTsoTbN/kEub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v+hcIAAADdAAAADwAAAAAAAAAAAAAA&#10;AAChAgAAZHJzL2Rvd25yZXYueG1sUEsFBgAAAAAEAAQA+QAAAJADAAAAAA==&#10;" strokecolor="gray" strokeweight="0"/>
                <v:line id="Line 110" o:spid="_x0000_s1960" style="position:absolute;visibility:visible;mso-wrap-style:square" from="4113,20034" to="46138,2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bHsIAAADdAAAADwAAAGRycy9kb3ducmV2LnhtbERPTWsCMRC9C/6HMEJvmtVSKatRxLbQ&#10;gxfX4nncjJvFzWRJUo399aZQ6G0e73OW62Q7cSUfWscKppMCBHHtdMuNgq/Dx/gVRIjIGjvHpOBO&#10;Adar4WCJpXY33tO1io3IIRxKVGBi7EspQ23IYpi4njhzZ+ctxgx9I7XHWw63nZwVxVxabDk3GOxp&#10;a6i+VN9WwWmnk3lJlW/up7f5Xlfvx59YKPU0SpsFiEgp/ov/3J86z5/OnuH3m3y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dbHsIAAADdAAAADwAAAAAAAAAAAAAA&#10;AAChAgAAZHJzL2Rvd25yZXYueG1sUEsFBgAAAAAEAAQA+QAAAJADAAAAAA==&#10;" strokecolor="gray" strokeweight="0"/>
                <v:line id="Line 111" o:spid="_x0000_s1961" style="position:absolute;visibility:visible;mso-wrap-style:square" from="4113,19386" to="46138,1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asIAAADdAAAADwAAAGRycy9kb3ducmV2LnhtbERPTWsCMRC9C/6HMEJvmlVaKatRxLbQ&#10;gxfX4nncjJvFzWRJUo399aZQ6G0e73OW62Q7cSUfWscKppMCBHHtdMuNgq/Dx/gVRIjIGjvHpOBO&#10;Adar4WCJpXY33tO1io3IIRxKVGBi7EspQ23IYpi4njhzZ+ctxgx9I7XHWw63nZwVxVxabDk3GOxp&#10;a6i+VN9WwWmnk3lJlW/up7f5Xlfvx59YKPU0SpsFiEgp/ov/3J86z5/OnuH3m3y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DasIAAADdAAAADwAAAAAAAAAAAAAA&#10;AAChAgAAZHJzL2Rvd25yZXYueG1sUEsFBgAAAAAEAAQA+QAAAJADAAAAAA==&#10;" strokecolor="gray" strokeweight="0"/>
                <v:line id="Line 112" o:spid="_x0000_s1962" style="position:absolute;visibility:visible;mso-wrap-style:square" from="4113,18878" to="46138,1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m8cEAAADdAAAADwAAAGRycy9kb3ducmV2LnhtbERPTWsCMRC9F/wPYQRvNauglNUopVrw&#10;4MWteB43083SzWRJUo3++qYgeJvH+5zlOtlOXMiH1rGCybgAQVw73XKj4Pj1+foGIkRkjZ1jUnCj&#10;AOvV4GWJpXZXPtClio3IIRxKVGBi7EspQ23IYhi7njhz385bjBn6RmqP1xxuOzktirm02HJuMNjT&#10;h6H6p/q1Cs57ncwsVb65nTfzg662p3sslBoN0/sCRKQUn+KHe6fz/Ml0Bv/f5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mbxwQAAAN0AAAAPAAAAAAAAAAAAAAAA&#10;AKECAABkcnMvZG93bnJldi54bWxQSwUGAAAAAAQABAD5AAAAjwMAAAAA&#10;" strokecolor="gray" strokeweight="0"/>
                <v:line id="Line 113" o:spid="_x0000_s1963" style="position:absolute;visibility:visible;mso-wrap-style:square" from="4113,18516" to="46138,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4hsIAAADdAAAADwAAAGRycy9kb3ducmV2LnhtbERPTWsCMRC9F/wPYQRvNavgUlajiLbQ&#10;gxe3pedxM24WN5MlSTX665tCobd5vM9ZbZLtxZV86BwrmE0LEMSN0x23Cj4/3p5fQISIrLF3TAru&#10;FGCzHj2tsNLuxke61rEVOYRDhQpMjEMlZWgMWQxTNxBn7uy8xZihb6X2eMvhtpfzoiilxY5zg8GB&#10;doaaS/1tFZwOOplFqn17P+3Lo65fvx6xUGoyTtsliEgp/ov/3O86z5/NS/j9Jp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D4hsIAAADdAAAADwAAAAAAAAAAAAAA&#10;AAChAgAAZHJzL2Rvd25yZXYueG1sUEsFBgAAAAAEAAQA+QAAAJADAAAAAA==&#10;" strokecolor="gray" strokeweight="0"/>
                <v:line id="Line 114" o:spid="_x0000_s1964" style="position:absolute;visibility:visible;mso-wrap-style:square" from="4113,18154" to="46138,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dHcIAAADdAAAADwAAAGRycy9kb3ducmV2LnhtbERPTWsCMRC9F/wPYQRvNaugla1RRFvo&#10;oRdX6XncTDdLN5MliRr76xtB6G0e73OW62Q7cSEfWscKJuMCBHHtdMuNguPh/XkBIkRkjZ1jUnCj&#10;AOvV4GmJpXZX3tOlio3IIRxKVGBi7EspQ23IYhi7njhz385bjBn6RmqP1xxuOzktirm02HJuMNjT&#10;1lD9U52tgtOnTmaWKt/cTrv5XldvX7+xUGo0TJtXEJFS/Bc/3B86z59MX+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xdHcIAAADdAAAADwAAAAAAAAAAAAAA&#10;AAChAgAAZHJzL2Rvd25yZXYueG1sUEsFBgAAAAAEAAQA+QAAAJADAAAAAA==&#10;" strokecolor="gray" strokeweight="0"/>
                <v:line id="Line 115" o:spid="_x0000_s1965" style="position:absolute;visibility:visible;mso-wrap-style:square" from="4113,17868" to="46138,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Jb8UAAADdAAAADwAAAGRycy9kb3ducmV2LnhtbESPQWsCMRCF7wX/Qxiht5pVqJStUUQt&#10;9NCLW+l53Ew3SzeTJUk19td3DoXeZnhv3vtmtSl+UBeKqQ9sYD6rQBG3wfbcGTi9vzw8gUoZ2eIQ&#10;mAzcKMFmPblbYW3DlY90aXKnJIRTjQZczmOtdWodeUyzMBKL9hmixyxr7LSNeJVwP+hFVS21x56l&#10;weFIO0ftV/PtDZzfbHGPpYnd7bxfHm1z+PjJlTH307J9BpWp5H/z3/WrFfz5Qn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PJb8UAAADdAAAADwAAAAAAAAAA&#10;AAAAAAChAgAAZHJzL2Rvd25yZXYueG1sUEsFBgAAAAAEAAQA+QAAAJMDAAAAAA==&#10;" strokecolor="gray" strokeweight="0"/>
                <v:line id="Line 116" o:spid="_x0000_s1966" style="position:absolute;visibility:visible;mso-wrap-style:square" from="4113,17576" to="46138,1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s9MIAAADdAAAADwAAAGRycy9kb3ducmV2LnhtbERPTWsCMRC9F/wPYQRvNaug1K1RRFvo&#10;oRdX6XncTDdLN5MliRr76xtB6G0e73OW62Q7cSEfWscKJuMCBHHtdMuNguPh/fkFRIjIGjvHpOBG&#10;AdarwdMSS+2uvKdLFRuRQziUqMDE2JdShtqQxTB2PXHmvp23GDP0jdQerzncdnJaFHNpseXcYLCn&#10;raH6pzpbBadPncwsVb65nXbzva7evn5jodRomDavICKl+C9+uD90nj+ZLu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9s9MIAAADdAAAADwAAAAAAAAAAAAAA&#10;AAChAgAAZHJzL2Rvd25yZXYueG1sUEsFBgAAAAAEAAQA+QAAAJADAAAAAA==&#10;" strokecolor="gray" strokeweight="0"/>
                <v:line id="Line 117" o:spid="_x0000_s1967" style="position:absolute;visibility:visible;mso-wrap-style:square" from="4113,15767" to="46138,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xTtMUAAADdAAAADwAAAGRycy9kb3ducmV2LnhtbESPQU8CMRCF7yb8h2ZMvEkXjYSsFGJQ&#10;Ew9eWIjnYTtsN2ynm7ZC8dc7BxNvM3lv3vtmuS5+UGeKqQ9sYDatQBG3wfbcGdjv3u8XoFJGtjgE&#10;JgNXSrBeTW6WWNtw4S2dm9wpCeFUowGX81hrnVpHHtM0jMSiHUP0mGWNnbYRLxLuB/1QVXPtsWdp&#10;cDjSxlF7ar69gcOnLe6pNLG7Hl7nW9u8ff3kypi72/LyDCpTyf/mv+sPK/izR+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xTtMUAAADdAAAADwAAAAAAAAAA&#10;AAAAAAChAgAAZHJzL2Rvd25yZXYueG1sUEsFBgAAAAAEAAQA+QAAAJMDAAAAAA==&#10;" strokecolor="gray" strokeweight="0"/>
                <v:line id="Line 118" o:spid="_x0000_s1968" style="position:absolute;visibility:visible;mso-wrap-style:square" from="4113,14903" to="46138,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2L8IAAADdAAAADwAAAGRycy9kb3ducmV2LnhtbERPTWsCMRC9C/0PYQreNLuVSlmNItpC&#10;D17clp7HzbhZ3EyWJNXYX28Khd7m8T5nuU62FxfyoXOsoJwWIIgbpztuFXx+vE1eQISIrLF3TApu&#10;FGC9ehgtsdLuyge61LEVOYRDhQpMjEMlZWgMWQxTNxBn7uS8xZihb6X2eM3htpdPRTGXFjvODQYH&#10;2hpqzvW3VXDc62SeU+3b23E3P+j69esnFkqNH9NmASJSiv/iP/e7zvPLWQm/3+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D2L8IAAADdAAAADwAAAAAAAAAAAAAA&#10;AAChAgAAZHJzL2Rvd25yZXYueG1sUEsFBgAAAAAEAAQA+QAAAJADAAAAAA==&#10;" strokecolor="gray" strokeweight="0"/>
                <v:line id="Line 119" o:spid="_x0000_s1969" style="position:absolute;visibility:visible;mso-wrap-style:square" from="4113,14249" to="46138,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oWMIAAADdAAAADwAAAGRycy9kb3ducmV2LnhtbERPTWsCMRC9C/6HMEJvmtVSKatRxLbQ&#10;gxfX4nncjJvFzWRJUo399aZQ6G0e73OW62Q7cSUfWscKppMCBHHtdMuNgq/Dx/gVRIjIGjvHpOBO&#10;Adar4WCJpXY33tO1io3IIRxKVGBi7EspQ23IYpi4njhzZ+ctxgx9I7XHWw63nZwVxVxabDk3GOxp&#10;a6i+VN9WwWmnk3lJlW/up7f5Xlfvx59YKPU0SpsFiEgp/ov/3J86z58+z+D3m3y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JoWMIAAADdAAAADwAAAAAAAAAAAAAA&#10;AAChAgAAZHJzL2Rvd25yZXYueG1sUEsFBgAAAAAEAAQA+QAAAJADAAAAAA==&#10;" strokecolor="gray" strokeweight="0"/>
                <v:line id="Line 120" o:spid="_x0000_s1970" style="position:absolute;visibility:visible;mso-wrap-style:square" from="4113,13741" to="46138,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Nw8IAAADdAAAADwAAAGRycy9kb3ducmV2LnhtbERPTWsCMRC9F/wPYQRvNWtFka1RxFbo&#10;oRdX6XncTDdLN5MlSTX21zeC4G0e73OW62Q7cSYfWscKJuMCBHHtdMuNguNh97wAESKyxs4xKbhS&#10;gPVq8LTEUrsL7+lcxUbkEA4lKjAx9qWUoTZkMYxdT5y5b+ctxgx9I7XHSw63nXwpirm02HJuMNjT&#10;1lD9U/1aBadPncwsVb65nt7me129f/3FQqnRMG1eQURK8SG+uz90nj+ZTuH2TT5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7Nw8IAAADdAAAADwAAAAAAAAAAAAAA&#10;AAChAgAAZHJzL2Rvd25yZXYueG1sUEsFBgAAAAAEAAQA+QAAAJADAAAAAA==&#10;" strokecolor="gray" strokeweight="0"/>
                <v:line id="Line 121" o:spid="_x0000_s1971" style="position:absolute;visibility:visible;mso-wrap-style:square" from="4113,13309" to="46138,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Vt8IAAADdAAAADwAAAGRycy9kb3ducmV2LnhtbERPS2sCMRC+C/0PYQq9adYnZWuUYi30&#10;0Iur9Dxuppulm8mSpBr7601B8DYf33OW62Q7cSIfWscKxqMCBHHtdMuNgsP+ffgMIkRkjZ1jUnCh&#10;AOvVw2CJpXZn3tGpio3IIRxKVGBi7EspQ23IYhi5njhz385bjBn6RmqP5xxuOzkpioW02HJuMNjT&#10;xlD9U/1aBcdPncw8Vb65HN8WO11tv/5iodTTY3p9AREpxbv45v7Qef54OoP/b/IJ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dVt8IAAADdAAAADwAAAAAAAAAAAAAA&#10;AAChAgAAZHJzL2Rvd25yZXYueG1sUEsFBgAAAAAEAAQA+QAAAJADAAAAAA==&#10;" strokecolor="gray" strokeweight="0"/>
                <v:line id="Line 122" o:spid="_x0000_s1972" style="position:absolute;visibility:visible;mso-wrap-style:square" from="4113,12947" to="46138,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wLMIAAADdAAAADwAAAGRycy9kb3ducmV2LnhtbERPTWsCMRC9C/6HMAVvmrVFka1Rim3B&#10;gxdX6XncTDdLN5MlSTX6641Q6G0e73OW62Q7cSYfWscKppMCBHHtdMuNguPhc7wAESKyxs4xKbhS&#10;gPVqOFhiqd2F93SuYiNyCIcSFZgY+1LKUBuyGCauJ87ct/MWY4a+kdrjJYfbTj4XxVxabDk3GOxp&#10;Y6j+qX6tgtNOJzNLlW+up/f5XlcfX7dYKDV6Sm+vICKl+C/+c291nj99mcHjm3y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vwLMIAAADdAAAADwAAAAAAAAAAAAAA&#10;AAChAgAAZHJzL2Rvd25yZXYueG1sUEsFBgAAAAAEAAQA+QAAAJADAAAAAA==&#10;" strokecolor="gray" strokeweight="0"/>
                <v:line id="Line 123" o:spid="_x0000_s1973" style="position:absolute;visibility:visible;mso-wrap-style:square" from="4113,12661" to="46138,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luW8MAAADdAAAADwAAAGRycy9kb3ducmV2LnhtbERPS2sCMRC+F/ofwhS81ayKS9kapfgA&#10;D724LT2Pm+lm6WayJFGjv74RCr3Nx/ecxSrZXpzJh86xgsm4AEHcON1xq+DzY/f8AiJEZI29Y1Jw&#10;pQCr5ePDAivtLnygcx1bkUM4VKjAxDhUUobGkMUwdgNx5r6dtxgz9K3UHi853PZyWhSltNhxbjA4&#10;0NpQ81OfrILju05mnmrfXo+b8qDr7dctFkqNntLbK4hIKf6L/9x7nedPZiXcv8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5blvDAAAA3QAAAA8AAAAAAAAAAAAA&#10;AAAAoQIAAGRycy9kb3ducmV2LnhtbFBLBQYAAAAABAAEAPkAAACRAwAAAAA=&#10;" strokecolor="gray" strokeweight="0"/>
                <v:line id="Line 124" o:spid="_x0000_s1974" style="position:absolute;visibility:visible;mso-wrap-style:square" from="4113,12369" to="46138,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LwMIAAADdAAAADwAAAGRycy9kb3ducmV2LnhtbERPTWsCMRC9C/6HMII3zapUy9YopbbQ&#10;Qy+upedxM90s3UyWJNXYX98Igrd5vM9Zb5PtxIl8aB0rmE0LEMS10y03Cj4Pb5NHECEia+wck4IL&#10;BdhuhoM1ltqdeU+nKjYih3AoUYGJsS+lDLUhi2HqeuLMfTtvMWboG6k9nnO47eS8KJbSYsu5wWBP&#10;L4bqn+rXKjh+6GQeUuWby3G33Ovq9esvFkqNR+n5CUSkFO/im/td5/mzxQqu3+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XLwMIAAADdAAAADwAAAAAAAAAAAAAA&#10;AAChAgAAZHJzL2Rvd25yZXYueG1sUEsFBgAAAAAEAAQA+QAAAJADAAAAAA==&#10;" strokecolor="gray" strokeweight="0"/>
                <v:line id="Line 125" o:spid="_x0000_s1975" style="position:absolute;visibility:visible;mso-wrap-style:square" from="4113,10636" to="46138,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ssUAAADdAAAADwAAAGRycy9kb3ducmV2LnhtbESPQU8CMRCF7yb8h2ZMvEkXjYSsFGJQ&#10;Ew9eWIjnYTtsN2ynm7ZC8dc7BxNvM3lv3vtmuS5+UGeKqQ9sYDatQBG3wfbcGdjv3u8XoFJGtjgE&#10;JgNXSrBeTW6WWNtw4S2dm9wpCeFUowGX81hrnVpHHtM0jMSiHUP0mGWNnbYRLxLuB/1QVXPtsWdp&#10;cDjSxlF7ar69gcOnLe6pNLG7Hl7nW9u8ff3kypi72/LyDCpTyf/mv+sPK/izR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fssUAAADdAAAADwAAAAAAAAAA&#10;AAAAAAChAgAAZHJzL2Rvd25yZXYueG1sUEsFBgAAAAAEAAQA+QAAAJMDAAAAAA==&#10;" strokecolor="gray" strokeweight="0"/>
                <v:line id="Line 126" o:spid="_x0000_s1976" style="position:absolute;visibility:visible;mso-wrap-style:square" from="4113,9690" to="46138,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6KcIAAADdAAAADwAAAGRycy9kb3ducmV2LnhtbERPTWsCMRC9C/6HMII3zapU7NYopbbQ&#10;Qy+upedxM90s3UyWJNXYX98Igrd5vM9Zb5PtxIl8aB0rmE0LEMS10y03Cj4Pb5MViBCRNXaOScGF&#10;Amw3w8EaS+3OvKdTFRuRQziUqMDE2JdShtqQxTB1PXHmvp23GDP0jdQezzncdnJeFEtpseXcYLCn&#10;F0P1T/VrFRw/dDIPqfLN5bhb7nX1+vUXC6XGo/T8BCJSinfxzf2u8/zZ4hGu3+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b6KcIAAADdAAAADwAAAAAAAAAAAAAA&#10;AAChAgAAZHJzL2Rvd25yZXYueG1sUEsFBgAAAAAEAAQA+QAAAJADAAAAAA==&#10;" strokecolor="gray" strokeweight="0"/>
                <v:line id="Line 127" o:spid="_x0000_s1977" style="position:absolute;visibility:visible;mso-wrap-style:square" from="4113,9042" to="46138,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ogycUAAADdAAAADwAAAGRycy9kb3ducmV2LnhtbESPQU8CMRCF7yb8h2ZMvEkXo4SsFGJQ&#10;Ew9eWIjnYTtsN2ynm7ZC8dc7BxNvM3lv3vtmuS5+UGeKqQ9sYDatQBG3wfbcGdjv3u8XoFJGtjgE&#10;JgNXSrBeTW6WWNtw4S2dm9wpCeFUowGX81hrnVpHHtM0jMSiHUP0mGWNnbYRLxLuB/1QVXPtsWdp&#10;cDjSxlF7ar69gcOnLe6pNLG7Hl7nW9u8ff3kypi72/LyDCpTyf/mv+sPK/izR+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ogycUAAADdAAAADwAAAAAAAAAA&#10;AAAAAAChAgAAZHJzL2Rvd25yZXYueG1sUEsFBgAAAAAEAAQA+QAAAJMDAAAAAA==&#10;" strokecolor="gray" strokeweight="0"/>
                <v:line id="Line 128" o:spid="_x0000_s1978" style="position:absolute;visibility:visible;mso-wrap-style:square" from="4113,8534" to="46138,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FUsIAAADdAAAADwAAAGRycy9kb3ducmV2LnhtbERPTWsCMRC9C/0PYQreNLvFSlmNItpC&#10;D17clp7HzbhZ3EyWJNXYX28Khd7m8T5nuU62FxfyoXOsoJwWIIgbpztuFXx+vE1eQISIrLF3TApu&#10;FGC9ehgtsdLuyge61LEVOYRDhQpMjEMlZWgMWQxTNxBn7uS8xZihb6X2eM3htpdPRTGXFjvODQYH&#10;2hpqzvW3VXDc62SeU+3b23E3P+j69esnFkqNH9NmASJSiv/iP/e7zvPLWQm/3+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aFUsIAAADdAAAADwAAAAAAAAAAAAAA&#10;AAChAgAAZHJzL2Rvd25yZXYueG1sUEsFBgAAAAAEAAQA+QAAAJADAAAAAA==&#10;" strokecolor="gray" strokeweight="0"/>
                <v:line id="Line 129" o:spid="_x0000_s1979" style="position:absolute;visibility:visible;mso-wrap-style:square" from="4113,8102" to="46138,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bJcIAAADdAAAADwAAAGRycy9kb3ducmV2LnhtbERPTWsCMRC9C/6HMEJvmlVaKatRxLbQ&#10;gxfX4nncjJvFzWRJUo399aZQ6G0e73OW62Q7cSUfWscKppMCBHHtdMuNgq/Dx/gVRIjIGjvHpOBO&#10;Adar4WCJpXY33tO1io3IIRxKVGBi7EspQ23IYpi4njhzZ+ctxgx9I7XHWw63nZwVxVxabDk3GOxp&#10;a6i+VN9WwWmnk3lJlW/up7f5Xlfvx59YKPU0SpsFiEgp/ov/3J86z58+z+D3m3y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QbJcIAAADdAAAADwAAAAAAAAAAAAAA&#10;AAChAgAAZHJzL2Rvd25yZXYueG1sUEsFBgAAAAAEAAQA+QAAAJADAAAAAA==&#10;" strokecolor="gray" strokeweight="0"/>
                <v:line id="Line 130" o:spid="_x0000_s1980" style="position:absolute;visibility:visible;mso-wrap-style:square" from="4113,7810" to="46138,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vsIAAADdAAAADwAAAGRycy9kb3ducmV2LnhtbERPS2sCMRC+C/0PYQq9adYnZWuUYi30&#10;0Iur9Dxuppulm8mSpBr7601B8DYf33OW62Q7cSIfWscKxqMCBHHtdMuNgsP+ffgMIkRkjZ1jUnCh&#10;AOvVw2CJpXZn3tGpio3IIRxKVGBi7EspQ23IYhi5njhz385bjBn6RmqP5xxuOzkpioW02HJuMNjT&#10;xlD9U/1aBcdPncw8Vb65HN8WO11tv/5iodTTY3p9AREpxbv45v7Qef54NoX/b/IJ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i+vsIAAADdAAAADwAAAAAAAAAAAAAA&#10;AAChAgAAZHJzL2Rvd25yZXYueG1sUEsFBgAAAAAEAAQA+QAAAJADAAAAAA==&#10;" strokecolor="gray" strokeweight="0"/>
                <v:line id="Line 131" o:spid="_x0000_s1981" style="position:absolute;visibility:visible;mso-wrap-style:square" from="4113,7524" to="4613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mysIAAADdAAAADwAAAGRycy9kb3ducmV2LnhtbERPTWsCMRC9F/wPYQRvNWtRka1RxFbo&#10;oRdX6XncTDdLN5MlSTX21zeC4G0e73OW62Q7cSYfWscKJuMCBHHtdMuNguNh97wAESKyxs4xKbhS&#10;gPVq8LTEUrsL7+lcxUbkEA4lKjAx9qWUoTZkMYxdT5y5b+ctxgx9I7XHSw63nXwpirm02HJuMNjT&#10;1lD9U/1aBadPncwsVb65nt7me129f/3FQqnRMG1eQURK8SG+uz90nj+ZTuH2TT5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EmysIAAADdAAAADwAAAAAAAAAAAAAA&#10;AAChAgAAZHJzL2Rvd25yZXYueG1sUEsFBgAAAAAEAAQA+QAAAJADAAAAAA==&#10;" strokecolor="gray" strokeweight="0"/>
                <v:line id="Line 132" o:spid="_x0000_s1982" style="position:absolute;visibility:visible;mso-wrap-style:square" from="4113,7232" to="46138,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2DUcIAAADdAAAADwAAAGRycy9kb3ducmV2LnhtbERPTWsCMRC9C/6HMAVvmrVUka1Rim3B&#10;gxdX6XncTDdLN5MlSTX6641Q6G0e73OW62Q7cSYfWscKppMCBHHtdMuNguPhc7wAESKyxs4xKbhS&#10;gPVqOFhiqd2F93SuYiNyCIcSFZgY+1LKUBuyGCauJ87ct/MWY4a+kdrjJYfbTj4XxVxabDk3GOxp&#10;Y6j+qX6tgtNOJzNLlW+up/f5XlcfX7dYKDV6Sm+vICKl+C/+c291nj99mcHjm3y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2DUcIAAADdAAAADwAAAAAAAAAAAAAA&#10;AAChAgAAZHJzL2Rvd25yZXYueG1sUEsFBgAAAAAEAAQA+QAAAJADAAAAAA==&#10;" strokecolor="gray" strokeweight="0"/>
                <v:line id="Line 133" o:spid="_x0000_s1983" style="position:absolute;visibility:visible;mso-wrap-style:square" from="4113,5422" to="46138,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8dJsMAAADdAAAADwAAAGRycy9kb3ducmV2LnhtbERPS2sCMRC+F/ofwhS81ayiS9kapfgA&#10;D724LT2Pm+lm6WayJFGjv74RCr3Nx/ecxSrZXpzJh86xgsm4AEHcON1xq+DzY/f8AiJEZI29Y1Jw&#10;pQCr5ePDAivtLnygcx1bkUM4VKjAxDhUUobGkMUwdgNx5r6dtxgz9K3UHi853PZyWhSltNhxbjA4&#10;0NpQ81OfrILju05mnmrfXo+b8qDr7dctFkqNntLbK4hIKf6L/9x7nedPZiXcv8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HSbDAAAA3QAAAA8AAAAAAAAAAAAA&#10;AAAAoQIAAGRycy9kb3ducmV2LnhtbFBLBQYAAAAABAAEAPkAAACRAwAAAAA=&#10;" strokecolor="gray" strokeweight="0"/>
                <v:line id="Line 134" o:spid="_x0000_s1984" style="position:absolute;visibility:visible;mso-wrap-style:square" from="4113,4483" to="46138,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4vcIAAADdAAAADwAAAGRycy9kb3ducmV2LnhtbERPTWsCMRC9C/6HMII3zSpWy9YopbbQ&#10;Qy+upedxM90s3UyWJNXYX98Igrd5vM9Zb5PtxIl8aB0rmE0LEMS10y03Cj4Pb5NHECEia+wck4IL&#10;BdhuhoM1ltqdeU+nKjYih3AoUYGJsS+lDLUhi2HqeuLMfTtvMWboG6k9nnO47eS8KJbSYsu5wWBP&#10;L4bqn+rXKjh+6GQeUuWby3G33Ovq9esvFkqNR+n5CUSkFO/im/td5/mzxQqu3+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4vcIAAADdAAAADwAAAAAAAAAAAAAA&#10;AAChAgAAZHJzL2Rvd25yZXYueG1sUEsFBgAAAAAEAAQA+QAAAJADAAAAAA==&#10;" strokecolor="gray" strokeweight="0"/>
                <v:line id="Line 135" o:spid="_x0000_s1985" style="position:absolute;visibility:visible;mso-wrap-style:square" from="4113,3835" to="46138,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sz8UAAADdAAAADwAAAGRycy9kb3ducmV2LnhtbESPQU8CMRCF7yb8h2ZMvEkXo4SsFGJQ&#10;Ew9eWIjnYTtsN2ynm7ZC8dc7BxNvM3lv3vtmuS5+UGeKqQ9sYDatQBG3wfbcGdjv3u8XoFJGtjgE&#10;JgNXSrBeTW6WWNtw4S2dm9wpCeFUowGX81hrnVpHHtM0jMSiHUP0mGWNnbYRLxLuB/1QVXPtsWdp&#10;cDjSxlF7ar69gcOnLe6pNLG7Hl7nW9u8ff3kypi72/LyDCpTyf/mv+sPK/izR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wsz8UAAADdAAAADwAAAAAAAAAA&#10;AAAAAAChAgAAZHJzL2Rvd25yZXYueG1sUEsFBgAAAAAEAAQA+QAAAJMDAAAAAA==&#10;" strokecolor="gray" strokeweight="0"/>
                <v:line id="Line 136" o:spid="_x0000_s1986" style="position:absolute;visibility:visible;mso-wrap-style:square" from="4113,3397" to="46138,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JVMIAAADdAAAADwAAAGRycy9kb3ducmV2LnhtbERPTWsCMRC9C/6HMII3zSpW7NYopbbQ&#10;Qy+upedxM90s3UyWJNXYX98Igrd5vM9Zb5PtxIl8aB0rmE0LEMS10y03Cj4Pb5MViBCRNXaOScGF&#10;Amw3w8EaS+3OvKdTFRuRQziUqMDE2JdShtqQxTB1PXHmvp23GDP0jdQezzncdnJeFEtpseXcYLCn&#10;F0P1T/VrFRw/dDIPqfLN5bhb7nX1+vUXC6XGo/T8BCJSinfxzf2u8/zZ4hGu3+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CJVMIAAADdAAAADwAAAAAAAAAAAAAA&#10;AAChAgAAZHJzL2Rvd25yZXYueG1sUEsFBgAAAAAEAAQA+QAAAJADAAAAAA==&#10;" strokecolor="gray" strokeweight="0"/>
                <v:line id="Line 137" o:spid="_x0000_s1987" style="position:absolute;visibility:visible;mso-wrap-style:square" from="4113,2965" to="46138,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O2FMUAAADdAAAADwAAAGRycy9kb3ducmV2LnhtbESPQWsCMRCF7wX/Qxiht5q1oJStUUQt&#10;9NCLW+l53Ew3SzeTJUk19td3DoXeZnhv3vtmtSl+UBeKqQ9sYD6rQBG3wfbcGTi9vzw8gUoZ2eIQ&#10;mAzcKMFmPblbYW3DlY90aXKnJIRTjQZczmOtdWodeUyzMBKL9hmixyxr7LSNeJVwP+jHqlpqjz1L&#10;g8ORdo7ar+bbGzi/2eIWpYnd7bxfHm1z+PjJlTH307J9BpWp5H/z3/WrFfz5Q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O2FMUAAADdAAAADwAAAAAAAAAA&#10;AAAAAAChAgAAZHJzL2Rvd25yZXYueG1sUEsFBgAAAAAEAAQA+QAAAJMDAAAAAA==&#10;" strokecolor="gray" strokeweight="0"/>
                <v:line id="Line 138" o:spid="_x0000_s1988" style="position:absolute;visibility:visible;mso-wrap-style:square" from="4113,2603" to="46138,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8Tj8IAAADdAAAADwAAAGRycy9kb3ducmV2LnhtbERPTWsCMRC9F/wPYYTeanYFpWyNUtRC&#10;D17clp7HzXSzdDNZklSjv94Igrd5vM9ZrJLtxZF86BwrKCcFCOLG6Y5bBd9fHy+vIEJE1tg7JgVn&#10;CrBajp4WWGl34j0d69iKHMKhQgUmxqGSMjSGLIaJG4gz9+u8xZihb6X2eMrhtpfTophLix3nBoMD&#10;rQ01f/W/VXDY6WRmqfbt+bCZ73W9/bnEQqnncXp/AxEpxYf47v7UeX45K+H2TT5BL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8Tj8IAAADdAAAADwAAAAAAAAAAAAAA&#10;AAChAgAAZHJzL2Rvd25yZXYueG1sUEsFBgAAAAAEAAQA+QAAAJADAAAAAA==&#10;" strokecolor="gray" strokeweight="0"/>
                <v:line id="Line 139" o:spid="_x0000_s1989" style="position:absolute;visibility:visible;mso-wrap-style:square" from="4113,2317" to="46138,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N+MEAAADdAAAADwAAAGRycy9kb3ducmV2LnhtbERPTWsCMRC9F/wPYQRvNauglNUopVrw&#10;4MWteB43083SzWRJUo3++qYgeJvH+5zlOtlOXMiH1rGCybgAQVw73XKj4Pj1+foGIkRkjZ1jUnCj&#10;AOvV4GWJpXZXPtClio3IIRxKVGBi7EspQ23IYhi7njhz385bjBn6RmqP1xxuOzktirm02HJuMNjT&#10;h6H6p/q1Cs57ncwsVb65nTfzg662p3sslBoN0/sCRKQUn+KHe6fz/MlsCv/f5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Y34wQAAAN0AAAAPAAAAAAAAAAAAAAAA&#10;AKECAABkcnMvZG93bnJldi54bWxQSwUGAAAAAAQABAD5AAAAjwMAAAAA&#10;" strokecolor="gray" strokeweight="0"/>
                <v:line id="Line 140" o:spid="_x0000_s1990" style="position:absolute;visibility:visible;mso-wrap-style:square" from="4113,2025" to="4613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oY8IAAADdAAAADwAAAGRycy9kb3ducmV2LnhtbERPTWsCMRC9C/6HMAVvmrVFka1Rim3B&#10;gxdX6XncTDdLN5MlSTX6641Q6G0e73OW62Q7cSYfWscKppMCBHHtdMuNguPhc7wAESKyxs4xKbhS&#10;gPVqOFhiqd2F93SuYiNyCIcSFZgY+1LKUBuyGCauJ87ct/MWY4a+kdrjJYfbTj4XxVxabDk3GOxp&#10;Y6j+qX6tgtNOJzNLlW+up/f5XlcfX7dYKDV6Sm+vICKl+C/+c291nj+dvcDjm3y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EoY8IAAADdAAAADwAAAAAAAAAAAAAA&#10;AAChAgAAZHJzL2Rvd25yZXYueG1sUEsFBgAAAAAEAAQA+QAAAJADAAAAAA==&#10;" strokecolor="gray" strokeweight="0"/>
                <v:line id="Line 141" o:spid="_x0000_s1991" style="position:absolute;visibility:visible;mso-wrap-style:square" from="4113,22498" to="46138,2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8wMMAAADdAAAADwAAAGRycy9kb3ducmV2LnhtbERPTWvCQBC9F/wPyxS86SZSNY2uIlKx&#10;valV8Dhkp8lidjZkV43/vlsQepvH+5z5srO1uFHrjWMF6TABQVw4bbhUcPzeDDIQPiBrrB2Tggd5&#10;WC56L3PMtbvznm6HUIoYwj5HBVUITS6lLyqy6IeuIY7cj2sthgjbUuoW7zHc1nKUJBNp0XBsqLCh&#10;dUXF5XC1Csxush1/TU/vJ/mxDek5u2TGHpXqv3arGYhAXfgXP92fOs5Px2/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S/MDDAAAA3QAAAA8AAAAAAAAAAAAA&#10;AAAAoQIAAGRycy9kb3ducmV2LnhtbFBLBQYAAAAABAAEAPkAAACRAwAAAAA=&#10;" strokeweight="0"/>
                <v:line id="Line 142" o:spid="_x0000_s1992" style="position:absolute;visibility:visible;mso-wrap-style:square" from="4113,17360" to="46138,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5ZW8MAAADdAAAADwAAAGRycy9kb3ducmV2LnhtbERPTWvCQBC9F/wPyxR6q5sIsWl0FZEW&#10;9VatgschO00Ws7Mhu9X4711B8DaP9znTeW8bcabOG8cK0mECgrh02nClYP/7/Z6D8AFZY+OYFFzJ&#10;w3w2eJliod2Ft3TehUrEEPYFKqhDaAspfVmTRT90LXHk/lxnMUTYVVJ3eInhtpGjJBlLi4ZjQ40t&#10;LWsqT7t/q8D8jFfZ5uPweZBfq5Ae81Nu7F6pt9d+MQERqA9P8cO91nF+mmV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eWVvDAAAA3QAAAA8AAAAAAAAAAAAA&#10;AAAAoQIAAGRycy9kb3ducmV2LnhtbFBLBQYAAAAABAAEAPkAAACRAwAAAAA=&#10;" strokeweight="0"/>
                <v:line id="Line 143" o:spid="_x0000_s1993" style="position:absolute;visibility:visible;mso-wrap-style:square" from="4113,12153" to="46138,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HLMMAAADdAAAADwAAAGRycy9kb3ducmV2LnhtbERPTWvCQBC9F/wPyxR6q5sIpml0FZEW&#10;9VatgschO00Ws7Mhu9X4711B8DaP9znTeW8bcabOG8cK0mECgrh02nClYP/7/Z6D8AFZY+OYFFzJ&#10;w3w2eJliod2Ft3TehUrEEPYFKqhDaAspfVmTRT90LXHk/lxnMUTYVVJ3eInhtpGjJMmkRcOxocaW&#10;ljWVp92/VWB+stV483H4PMivVUiP+Sk3dq/U22u/mIAI1Ien+OFe6zg/HWd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MxyzDAAAA3QAAAA8AAAAAAAAAAAAA&#10;AAAAoQIAAGRycy9kb3ducmV2LnhtbFBLBQYAAAAABAAEAPkAAACRAwAAAAA=&#10;" strokeweight="0"/>
                <v:line id="Line 144" o:spid="_x0000_s1994" style="position:absolute;visibility:visible;mso-wrap-style:square" from="4113,7016" to="46138,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it8IAAADdAAAADwAAAGRycy9kb3ducmV2LnhtbERPS4vCMBC+L+x/CLPgbU0rqLUaZVkU&#10;3dv6Ao9DM7bBZlKaqPXfm4UFb/PxPWe26GwtbtR641hB2k9AEBdOGy4VHParzwyED8gaa8ek4EEe&#10;FvP3txnm2t15S7ddKEUMYZ+jgiqEJpfSFxVZ9H3XEEfu7FqLIcK2lLrFewy3tRwkyUhaNBwbKmzo&#10;u6LisrtaBeZ3tB7+jI+To1yuQ3rKLpmxB6V6H93XFESgLrzE/+6NjvPT4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Bit8IAAADdAAAADwAAAAAAAAAAAAAA&#10;AAChAgAAZHJzL2Rvd25yZXYueG1sUEsFBgAAAAAEAAQA+QAAAJADAAAAAA==&#10;" strokeweight="0"/>
                <v:line id="Line 145" o:spid="_x0000_s1995" style="position:absolute;visibility:visible;mso-wrap-style:square" from="4113,1809" to="4613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xcYAAADdAAAADwAAAGRycy9kb3ducmV2LnhtbESPQWvCQBCF70L/wzJCb7pJQU2jq5TS&#10;YntTq+BxyI7JYnY2ZLea/vvOodDbDO/Ne9+sNoNv1Y366AIbyKcZKOIqWMe1gePX+6QAFROyxTYw&#10;GfihCJv1w2iFpQ133tPtkGolIRxLNNCk1JVax6ohj3EaOmLRLqH3mGTta217vEu4b/VTls21R8fS&#10;0GBHrw1V18O3N+B28+3sc3F6Pum3bcrPxbVw/mjM43h4WYJKNKR/89/1hxX8fCa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9sXGAAAA3QAAAA8AAAAAAAAA&#10;AAAAAAAAoQIAAGRycy9kb3ducmV2LnhtbFBLBQYAAAAABAAEAPkAAACUAwAAAAA=&#10;" strokeweight="0"/>
                <v:line id="Line 146" o:spid="_x0000_s1996" style="position:absolute;visibility:visible;mso-wrap-style:square" from="7587,1809" to="7587,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4LtsEAAADdAAAADwAAAGRycy9kb3ducmV2LnhtbERPTYvCMBC9C/6HMAveNK2irl2jiCDa&#10;o62HPQ7N2Ha3mZQmav33ZmHB2zze56y3vWnEnTpXW1YQTyIQxIXVNZcKLvlh/AnCeWSNjWVS8CQH&#10;281wsMZE2wef6Z75UoQQdgkqqLxvEyldUZFBN7EtceCutjPoA+xKqTt8hHDTyGkULaTBmkNDhS3t&#10;Kyp+s5tRcJr9zCJc5pf4vM9iqb/TI6epUqOPfvcFwlPv3+J/90mH+fF8BX/fhB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Pgu2wQAAAN0AAAAPAAAAAAAAAAAAAAAA&#10;AKECAABkcnMvZG93bnJldi54bWxQSwUGAAAAAAQABAD5AAAAjwMAAAAA&#10;" strokecolor="#969696" strokeweight="0"/>
                <v:line id="Line 147" o:spid="_x0000_s1997" style="position:absolute;visibility:visible;mso-wrap-style:square" from="11130,1809" to="11130,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olsMAAADdAAAADwAAAGRycy9kb3ducmV2LnhtbESPQYvCQAyF74L/YYjgTadVcKU6yiLI&#10;2qPVg8fQybbd7WRKZ1brvzcHYW8J7+W9L9v94Fp1pz40ng2k8wQUceltw5WB6+U4W4MKEdli65kM&#10;PCnAfjcebTGz/sFnuhexUhLCIUMDdYxdpnUoa3IY5r4jFu3b9w6jrH2lbY8PCXetXiTJSjtsWBpq&#10;7OhQU/lb/DkDp+XPMsGPyzU9H4pU21v+xXluzHQyfG5ARRriv/l9fbKCn66EX76REf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oaJbDAAAA3QAAAA8AAAAAAAAAAAAA&#10;AAAAoQIAAGRycy9kb3ducmV2LnhtbFBLBQYAAAAABAAEAPkAAACRAwAAAAA=&#10;" strokecolor="#969696" strokeweight="0"/>
                <v:line id="Line 148" o:spid="_x0000_s1998" style="position:absolute;visibility:visible;mso-wrap-style:square" from="14604,1809" to="14604,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NDcIAAADdAAAADwAAAGRycy9kb3ducmV2LnhtbERPTWvCQBC9F/wPywjems02YEvqKiKI&#10;5pjEQ49Ddpqkzc6G7Fbjv3cLhd7m8T5ns5vtIK40+d6xBpWkIIgbZ3puNVzq4/MbCB+QDQ6OScOd&#10;POy2i6cN5sbduKRrFVoRQ9jnqKELYcyl9E1HFn3iRuLIfbrJYohwaqWZ8BbD7SBf0nQtLfYcGzoc&#10;6dBR8139WA3n7CtL8bW+qPJQKWk+ihMXhdar5bx/BxFoDv/iP/fZxPlqreD3m3iC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TNDcIAAADdAAAADwAAAAAAAAAAAAAA&#10;AAChAgAAZHJzL2Rvd25yZXYueG1sUEsFBgAAAAAEAAQA+QAAAJADAAAAAA==&#10;" strokecolor="#969696" strokeweight="0"/>
                <v:line id="Line 149" o:spid="_x0000_s1999" style="position:absolute;visibility:visible;mso-wrap-style:square" from="18147,1809" to="18147,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ZTesEAAADdAAAADwAAAGRycy9kb3ducmV2LnhtbERPTYvCMBC9C/6HMMLeNK0FXbqmIsKy&#10;9mjtwePQjG21mZQmq91/vxEEb/N4n7PZjqYTdxpca1lBvIhAEFdWt1wrKE/f808QziNr7CyTgj9y&#10;sM2mkw2m2j74SPfC1yKEsEtRQeN9n0rpqoYMuoXtiQN3sYNBH+BQSz3gI4SbTi6jaCUNthwaGuxp&#10;31B1K36NgkNyTSJcn8r4uC9iqc/5D+e5Uh+zcfcFwtPo3+KX+6DD/Hi1hOc34QS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9lN6wQAAAN0AAAAPAAAAAAAAAAAAAAAA&#10;AKECAABkcnMvZG93bnJldi54bWxQSwUGAAAAAAQABAD5AAAAjwMAAAAA&#10;" strokecolor="#969696" strokeweight="0"/>
                <v:line id="Line 150" o:spid="_x0000_s2000" style="position:absolute;visibility:visible;mso-wrap-style:square" from="21620,1809" to="21620,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24cIAAADdAAAADwAAAGRycy9kb3ducmV2LnhtbERPTWuDQBC9F/oflin01qxWSIrNRopQ&#10;Go8xOfQ4uFPXxJ0Vd6vm32cLhdzm8T5nWyy2FxONvnOsIF0lIIgbpztuFZyOny9vIHxA1tg7JgVX&#10;8lDsHh+2mGs384GmOrQihrDPUYEJYcil9I0hi37lBuLI/bjRYohwbKUecY7htpevSbKWFjuODQYH&#10;Kg01l/rXKthn5yzBzfGUHso6lfq7+uKqUur5afl4BxFoCXfxv3uv4/x0ncHfN/EE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r24cIAAADdAAAADwAAAAAAAAAAAAAA&#10;AAChAgAAZHJzL2Rvd25yZXYueG1sUEsFBgAAAAAEAAQA+QAAAJADAAAAAA==&#10;" strokecolor="#969696" strokeweight="0"/>
                <v:line id="Line 151" o:spid="_x0000_s2001" style="position:absolute;visibility:visible;mso-wrap-style:square" from="25164,1809" to="25164,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ulcIAAADdAAAADwAAAGRycy9kb3ducmV2LnhtbERPTWvCQBC9F/wPywi91U1M0RJdRQRp&#10;ckz00OOQHZNodjZkV5P++26h0Ns83uds95PpxJMG11pWEC8iEMSV1S3XCi7n09sHCOeRNXaWScE3&#10;OdjvZi9bTLUduaBn6WsRQtilqKDxvk+ldFVDBt3C9sSBu9rBoA9wqKUecAzhppPLKFpJgy2HhgZ7&#10;OjZU3cuHUZAltyTC9fkSF8cylvor/+Q8V+p1Ph02IDxN/l/85850mB+v3uH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ulcIAAADdAAAADwAAAAAAAAAAAAAA&#10;AAChAgAAZHJzL2Rvd25yZXYueG1sUEsFBgAAAAAEAAQA+QAAAJADAAAAAA==&#10;" strokecolor="#969696" strokeweight="0"/>
                <v:line id="Line 152" o:spid="_x0000_s2002" style="position:absolute;visibility:visible;mso-wrap-style:square" from="28631,1809" to="28631,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DsIAAADdAAAADwAAAGRycy9kb3ducmV2LnhtbERPTWvCQBC9F/wPywi91U0M1RJdRQRp&#10;ckz00OOQHZNodjZkV5P++26h0Ns83uds95PpxJMG11pWEC8iEMSV1S3XCi7n09sHCOeRNXaWScE3&#10;OdjvZi9bTLUduaBn6WsRQtilqKDxvk+ldFVDBt3C9sSBu9rBoA9wqKUecAzhppPLKFpJgy2HhgZ7&#10;OjZU3cuHUZAltyTC9fkSF8cylvor/+Q8V+p1Ph02IDxN/l/85850mB+v3uH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LDsIAAADdAAAADwAAAAAAAAAAAAAA&#10;AAChAgAAZHJzL2Rvd25yZXYueG1sUEsFBgAAAAAEAAQA+QAAAJADAAAAAA==&#10;" strokecolor="#969696" strokeweight="0"/>
                <v:line id="Line 153" o:spid="_x0000_s2003" style="position:absolute;visibility:visible;mso-wrap-style:square" from="32104,1809" to="32104,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VecIAAADdAAAADwAAAGRycy9kb3ducmV2LnhtbERPTWuDQBC9F/Iflgnk1qxWsMW4CSEQ&#10;Eo9qDj0O7kRN3Flxt4n9991Cobd5vM/Jd7MZxIMm11tWEK8jEMSN1T23Ci718fUDhPPIGgfLpOCb&#10;HOy2i5ccM22fXNKj8q0IIewyVNB5P2ZSuqYjg25tR+LAXe1k0Ac4tVJP+AzhZpBvUZRKgz2Hhg5H&#10;OnTU3Ksvo+Cc3JII3+tLXB6qWOrP4sRFodRqOe83IDzN/l/85z7rMD9OU/j9Jpw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1VecIAAADdAAAADwAAAAAAAAAAAAAA&#10;AAChAgAAZHJzL2Rvd25yZXYueG1sUEsFBgAAAAAEAAQA+QAAAJADAAAAAA==&#10;" strokecolor="#969696" strokeweight="0"/>
                <v:line id="Line 154" o:spid="_x0000_s2004" style="position:absolute;visibility:visible;mso-wrap-style:square" from="35647,1809" to="35647,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w4sAAAADdAAAADwAAAGRycy9kb3ducmV2LnhtbERPTYvCMBC9L/gfwgje1rQKKtUoIsja&#10;o7UHj0MzttVmUpqs1n9vBMHbPN7nrDa9acSdOldbVhCPIxDEhdU1lwry0/53AcJ5ZI2NZVLwJAeb&#10;9eBnhYm2Dz7SPfOlCCHsElRQed8mUrqiIoNubFviwF1sZ9AH2JVSd/gI4aaRkyiaSYM1h4YKW9pV&#10;VNyyf6PgML1OI5yf8vi4y2Kpz+kfp6lSo2G/XYLw1Puv+OM+6DA/ns3h/U04Qa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B8OLAAAAA3QAAAA8AAAAAAAAAAAAAAAAA&#10;oQIAAGRycy9kb3ducmV2LnhtbFBLBQYAAAAABAAEAPkAAACOAwAAAAA=&#10;" strokecolor="#969696" strokeweight="0"/>
                <v:line id="Line 155" o:spid="_x0000_s2005" style="position:absolute;visibility:visible;mso-wrap-style:square" from="39121,1809" to="39121,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5kkMMAAADdAAAADwAAAGRycy9kb3ducmV2LnhtbESPQYvCQAyF74L/YYjgTadVcKU6yiLI&#10;2qPVg8fQybbd7WRKZ1brvzcHYW8J7+W9L9v94Fp1pz40ng2k8wQUceltw5WB6+U4W4MKEdli65kM&#10;PCnAfjcebTGz/sFnuhexUhLCIUMDdYxdpnUoa3IY5r4jFu3b9w6jrH2lbY8PCXetXiTJSjtsWBpq&#10;7OhQU/lb/DkDp+XPMsGPyzU9H4pU21v+xXluzHQyfG5ARRriv/l9fbKCn64EV76REf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eZJDDAAAA3QAAAA8AAAAAAAAAAAAA&#10;AAAAoQIAAGRycy9kb3ducmV2LnhtbFBLBQYAAAAABAAEAPkAAACRAwAAAAA=&#10;" strokecolor="#969696" strokeweight="0"/>
                <v:line id="Line 156" o:spid="_x0000_s2006" style="position:absolute;visibility:visible;mso-wrap-style:square" from="42664,1809" to="42664,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BC8AAAADdAAAADwAAAGRycy9kb3ducmV2LnhtbERPTYvCMBC9C/6HMII3TavgajWKCKI9&#10;Wj14HJqxrTaT0kTt/vuNIOxtHu9zVpvO1OJFrassK4jHEQji3OqKCwWX8340B+E8ssbaMin4JQeb&#10;db+3wkTbN5/olflChBB2CSoovW8SKV1ekkE3tg1x4G62NegDbAupW3yHcFPLSRTNpMGKQ0OJDe1K&#10;yh/Z0yg4Tu/TCH/Ol/i0y2Kpr+mB01Sp4aDbLkF46vy/+Os+6jA/ni3g8004Qa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SwQvAAAAA3QAAAA8AAAAAAAAAAAAAAAAA&#10;oQIAAGRycy9kb3ducmV2LnhtbFBLBQYAAAAABAAEAPkAAACOAwAAAAA=&#10;" strokecolor="#969696" strokeweight="0"/>
                <v:line id="Line 157" o:spid="_x0000_s2007" style="position:absolute;visibility:visible;mso-wrap-style:square" from="46138,1809" to="46138,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S8MAAADdAAAADwAAAGRycy9kb3ducmV2LnhtbESPQYvCQAyF7wv+hyGCt3VahVWqoyyC&#10;aI9WDx5DJ9t2t5MpnVHrvzcHYW8J7+W9L+vt4Fp1pz40ng2k0wQUceltw5WBy3n/uQQVIrLF1jMZ&#10;eFKA7Wb0scbM+gef6F7ESkkIhwwN1DF2mdahrMlhmPqOWLQf3zuMsvaVtj0+JNy1epYkX9phw9JQ&#10;Y0e7msq/4uYMHOe/8wQX50t62hWpttf8wHluzGQ8fK9ARRriv/l9fbSCny6EX76REf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x/kvDAAAA3QAAAA8AAAAAAAAAAAAA&#10;AAAAoQIAAGRycy9kb3ducmV2LnhtbFBLBQYAAAAABAAEAPkAAACRAwAAAAA=&#10;" strokecolor="#969696" strokeweight="0"/>
                <v:rect id="Rectangle 158" o:spid="_x0000_s2008" style="position:absolute;left:4113;top:1809;width:42025;height:2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Ie8YA&#10;AADdAAAADwAAAGRycy9kb3ducmV2LnhtbESPQWvCQBCF7wX/wzKCl6KbCG0kuoqIgpeCVQMex+yY&#10;BLOzIbtq2l/vFgreZnjve/NmtuhMLe7UusqygngUgSDOra64UHA8bIYTEM4ja6wtk4IfcrCY995m&#10;mGr74G+6730hQgi7FBWU3jeplC4vyaAb2YY4aBfbGvRhbQupW3yEcFPLcRR9SoMVhwslNrQqKb/u&#10;bybUuGaZpWOWrLe/5+T948s2bndSatDvllMQnjr/Mv/TWx24OInh75swgp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0Ie8YAAADdAAAADwAAAAAAAAAAAAAAAACYAgAAZHJz&#10;L2Rvd25yZXYueG1sUEsFBgAAAAAEAAQA9QAAAIsDAAAAAA==&#10;" filled="f" strokecolor="gray" strokeweight="31e-5mm"/>
                <v:line id="Line 159" o:spid="_x0000_s2009" style="position:absolute;visibility:visible;mso-wrap-style:square" from="4113,1809" to="4113,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dT8IAAADdAAAADwAAAGRycy9kb3ducmV2LnhtbERPS4vCMBC+C/sfwix407TCarcaRWQX&#10;9ba+YI9DM7bBZlKarNZ/b4QFb/PxPWe26GwtrtR641hBOkxAEBdOGy4VHA/fgwyED8gaa8ek4E4e&#10;FvO33gxz7W68o+s+lCKGsM9RQRVCk0vpi4os+qFriCN3dq3FEGFbSt3iLYbbWo6SZCwtGo4NFTa0&#10;qqi47P+sAvMzXn9sJ6fPk/xah/Q3u2TGHpXqv3fLKYhAXXiJ/90bHeenkxE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KdT8IAAADdAAAADwAAAAAAAAAAAAAA&#10;AAChAgAAZHJzL2Rvd25yZXYueG1sUEsFBgAAAAAEAAQA+QAAAJADAAAAAA==&#10;" strokeweight="0"/>
                <v:line id="Line 160" o:spid="_x0000_s2010" style="position:absolute;visibility:visible;mso-wrap-style:square" from="3897,27705" to="4113,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441MQAAADdAAAADwAAAGRycy9kb3ducmV2LnhtbERPS2vCQBC+F/wPywi91U1a1DRmlVJa&#10;rDdfgR6H7JgsZmdDdqvx33eFQm/z8T2nWA22FRfqvXGsIJ0kIIgrpw3XCo6Hz6cMhA/IGlvHpOBG&#10;HlbL0UOBuXZX3tFlH2oRQ9jnqKAJocul9FVDFv3EdcSRO7neYoiwr6Xu8RrDbSufk2QmLRqODQ12&#10;9N5Qdd7/WAVmO1tPN/PytZQf65B+Z+fM2KNSj+PhbQEi0BD+xX/uLx3np/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jjUxAAAAN0AAAAPAAAAAAAAAAAA&#10;AAAAAKECAABkcnMvZG93bnJldi54bWxQSwUGAAAAAAQABAD5AAAAkgMAAAAA&#10;" strokeweight="0"/>
                <v:line id="Line 161" o:spid="_x0000_s2011" style="position:absolute;visibility:visible;mso-wrap-style:square" from="3897,22498" to="4113,2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goMQAAADdAAAADwAAAGRycy9kb3ducmV2LnhtbERPS2vCQBC+F/wPywi91U1K1TRmlVJa&#10;rDdfgR6H7JgsZmdDdqvx33eFQm/z8T2nWA22FRfqvXGsIJ0kIIgrpw3XCo6Hz6cMhA/IGlvHpOBG&#10;HlbL0UOBuXZX3tFlH2oRQ9jnqKAJocul9FVDFv3EdcSRO7neYoiwr6Xu8RrDbSufk2QmLRqODQ12&#10;9N5Qdd7/WAVmO1tPN/PytZQf65B+Z+fM2KNSj+PhbQEi0BD+xX/uLx3np/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6CgxAAAAN0AAAAPAAAAAAAAAAAA&#10;AAAAAKECAABkcnMvZG93bnJldi54bWxQSwUGAAAAAAQABAD5AAAAkgMAAAAA&#10;" strokeweight="0"/>
                <v:line id="Line 162" o:spid="_x0000_s2012" style="position:absolute;visibility:visible;mso-wrap-style:square" from="3897,17360" to="4113,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FO8IAAADdAAAADwAAAGRycy9kb3ducmV2LnhtbERPS4vCMBC+L+x/CLPgbU0rqLUaZVkU&#10;3dv6Ao9DM7bBZlKaqPXfm4UFb/PxPWe26GwtbtR641hB2k9AEBdOGy4VHParzwyED8gaa8ek4EEe&#10;FvP3txnm2t15S7ddKEUMYZ+jgiqEJpfSFxVZ9H3XEEfu7FqLIcK2lLrFewy3tRwkyUhaNBwbKmzo&#10;u6LisrtaBeZ3tB7+jI+To1yuQ3rKLpmxB6V6H93XFESgLrzE/+6NjvPT8R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sFO8IAAADdAAAADwAAAAAAAAAAAAAA&#10;AAChAgAAZHJzL2Rvd25yZXYueG1sUEsFBgAAAAAEAAQA+QAAAJADAAAAAA==&#10;" strokeweight="0"/>
                <v:line id="Line 163" o:spid="_x0000_s2013" style="position:absolute;visibility:visible;mso-wrap-style:square" from="3897,12153" to="4113,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bTMMAAADdAAAADwAAAGRycy9kb3ducmV2LnhtbERPTWvCQBC9C/6HZQq96SZCYxpdRaTF&#10;elOr4HHITpPF7GzIbjX9911B8DaP9znzZW8bcaXOG8cK0nECgrh02nCl4Pj9OcpB+ICssXFMCv7I&#10;w3IxHMyx0O7Ge7oeQiViCPsCFdQhtIWUvqzJoh+7ljhyP66zGCLsKqk7vMVw28hJkmTSouHYUGNL&#10;65rKy+HXKjC7bPO2nZ7eT/JjE9JzfsmNPSr1+tKvZiAC9eEpfri/dJyfTjO4fx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5m0zDAAAA3QAAAA8AAAAAAAAAAAAA&#10;AAAAoQIAAGRycy9kb3ducmV2LnhtbFBLBQYAAAAABAAEAPkAAACRAwAAAAA=&#10;" strokeweight="0"/>
                <v:line id="Line 164" o:spid="_x0000_s2014" style="position:absolute;visibility:visible;mso-wrap-style:square" from="3897,7016" to="411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8MAAADdAAAADwAAAGRycy9kb3ducmV2LnhtbERPTWvCQBC9F/wPyxS81U2EmjS6ikiL&#10;eqtWweOQnSaL2dmQ3Wr8965Q8DaP9zmzRW8bcaHOG8cK0lECgrh02nCl4PDz9ZaD8AFZY+OYFNzI&#10;w2I+eJlhod2Vd3TZh0rEEPYFKqhDaAspfVmTRT9yLXHkfl1nMUTYVVJ3eI3htpHjJJlIi4ZjQ40t&#10;rWoqz/s/q8B8T9bv2+z4cZSf65Ce8nNu7EGp4Wu/nIII1Ien+N+90XF+mmXw+Ca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PtfDAAAA3QAAAA8AAAAAAAAAAAAA&#10;AAAAoQIAAGRycy9kb3ducmV2LnhtbFBLBQYAAAAABAAEAPkAAACRAwAAAAA=&#10;" strokeweight="0"/>
                <v:line id="Line 165" o:spid="_x0000_s2015" style="position:absolute;visibility:visible;mso-wrap-style:square" from="3897,1809" to="4113,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qpcYAAADdAAAADwAAAGRycy9kb3ducmV2LnhtbESPQWvCQBCF74X+h2UK3uomQjVNXaVI&#10;i3qrVqHHITtNFrOzIbvV+O+dg9DbDO/Ne9/Ml4Nv1Zn66AIbyMcZKOIqWMe1gcP353MBKiZki21g&#10;MnClCMvF48McSxsuvKPzPtVKQjiWaKBJqSu1jlVDHuM4dMSi/YbeY5K1r7Xt8SLhvtWTLJtqj46l&#10;ocGOVg1Vp/2fN+C+puuX7ez4etQf65T/FKfC+YMxo6fh/Q1UoiH9m+/XGyv4+Uxw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qqqXGAAAA3QAAAA8AAAAAAAAA&#10;AAAAAAAAoQIAAGRycy9kb3ducmV2LnhtbFBLBQYAAAAABAAEAPkAAACUAwAAAAA=&#10;" strokeweight="0"/>
                <v:line id="Line 166" o:spid="_x0000_s2016" style="position:absolute;visibility:visible;mso-wrap-style:square" from="4113,27705" to="46138,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PPsIAAADdAAAADwAAAGRycy9kb3ducmV2LnhtbERPS4vCMBC+C/6HMII3TbuwWrtGkWUX&#10;9ba+YI9DM7bBZlKarNZ/b4QFb/PxPWe+7GwtrtR641hBOk5AEBdOGy4VHA/fowyED8gaa8ek4E4e&#10;lot+b465djfe0XUfShFD2OeooAqhyaX0RUUW/dg1xJE7u9ZiiLAtpW7xFsNtLd+SZCItGo4NFTb0&#10;WVFx2f9ZBeZnsn7fTk+zk/xah/Q3u2TGHpUaDrrVB4hAXXiJ/90bHeen0x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YPPsIAAADdAAAADwAAAAAAAAAAAAAA&#10;AAChAgAAZHJzL2Rvd25yZXYueG1sUEsFBgAAAAAEAAQA+QAAAJADAAAAAA==&#10;" strokeweight="0"/>
                <v:line id="Line 167" o:spid="_x0000_s2017" style="position:absolute;flip:y;visibility:visible;mso-wrap-style:square" from="4113,27705" to="4113,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hw8gAAADdAAAADwAAAGRycy9kb3ducmV2LnhtbESPQU8CMRCF7yb+h2ZIvEkXD0oWCiEY&#10;jTFRA8KB27Addjdsp5u2sPXfOwcTbzN5b977Zr7MrlNXCrH1bGAyLkARV962XBvYfb/cT0HFhGyx&#10;80wGfijCcnF7M8fS+oE3dN2mWkkIxxINNCn1pdaxashhHPueWLSTDw6TrKHWNuAg4a7TD0XxqB22&#10;LA0N9rRuqDpvL87A5vOJj+H1ks/5OHx8Hfb1+/55ZczdKK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Whw8gAAADdAAAADwAAAAAA&#10;AAAAAAAAAAChAgAAZHJzL2Rvd25yZXYueG1sUEsFBgAAAAAEAAQA+QAAAJYDAAAAAA==&#10;" strokeweight="0"/>
                <v:line id="Line 168" o:spid="_x0000_s2018" style="position:absolute;flip:y;visibility:visible;mso-wrap-style:square" from="7587,27705" to="7587,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EWMUAAADdAAAADwAAAGRycy9kb3ducmV2LnhtbERPTWsCMRC9F/wPYYTeanZ7aGU1iigt&#10;pVCLVg/exs24u7iZLEl0039vCkJv83ifM51H04orOd9YVpCPMhDEpdUNVwp2P29PYxA+IGtsLZOC&#10;X/Iwnw0eplho2/OGrttQiRTCvkAFdQhdIaUvazLoR7YjTtzJOoMhQVdJ7bBP4aaVz1n2Ig02nBpq&#10;7GhZU3neXoyCzfqVj+79Es/x2H99H/bV5361UOpxGBcTEIFi+Bff3R86zc/H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kEWMUAAADdAAAADwAAAAAAAAAA&#10;AAAAAAChAgAAZHJzL2Rvd25yZXYueG1sUEsFBgAAAAAEAAQA+QAAAJMDAAAAAA==&#10;" strokeweight="0"/>
                <v:line id="Line 169" o:spid="_x0000_s2019" style="position:absolute;flip:y;visibility:visible;mso-wrap-style:square" from="11130,27705" to="11130,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aL8QAAADdAAAADwAAAGRycy9kb3ducmV2LnhtbERPTWsCMRC9C/6HMEJvmtVDla1RpGIp&#10;gi3aeuht3Ex3FzeTJYlu/PdNQfA2j/c582U0jbiS87VlBeNRBoK4sLrmUsH312Y4A+EDssbGMim4&#10;kYflot+bY65tx3u6HkIpUgj7HBVUIbS5lL6oyKAf2ZY4cb/WGQwJulJqh10KN42cZNmzNFhzaqiw&#10;pdeKivPhYhTsP6Z8cm+XeI6nbvf5cyy3x/VKqadBXL2ACBTDQ3x3v+s0fzyb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5ovxAAAAN0AAAAPAAAAAAAAAAAA&#10;AAAAAKECAABkcnMvZG93bnJldi54bWxQSwUGAAAAAAQABAD5AAAAkgMAAAAA&#10;" strokeweight="0"/>
                <v:line id="Line 170" o:spid="_x0000_s2020" style="position:absolute;flip:y;visibility:visible;mso-wrap-style:square" from="14604,27705" to="14604,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tMUAAADdAAAADwAAAGRycy9kb3ducmV2LnhtbERPTWsCMRC9C/6HMEJvmtVCK1ujiKKU&#10;gi3aeuht3Iy7i5vJkkQ3/femUOhtHu9zZotoGnEj52vLCsajDARxYXXNpYKvz81wCsIHZI2NZVLw&#10;Qx4W835vhrm2He/pdgilSCHsc1RQhdDmUvqiIoN+ZFvixJ2tMxgSdKXUDrsUbho5ybInabDm1FBh&#10;S6uKisvhahTs35/55LbXeImnbvfxfSzfjuulUg+DuHwBESiGf/Gf+1Wn+ePp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c/tMUAAADdAAAADwAAAAAAAAAA&#10;AAAAAAChAgAAZHJzL2Rvd25yZXYueG1sUEsFBgAAAAAEAAQA+QAAAJMDAAAAAA==&#10;" strokeweight="0"/>
                <v:line id="Line 171" o:spid="_x0000_s2021" style="position:absolute;flip:y;visibility:visible;mso-wrap-style:square" from="18147,27705" to="18147,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6nwMUAAADdAAAADwAAAGRycy9kb3ducmV2LnhtbERPTWsCMRC9C/6HMEJvmlVKK1ujiKKU&#10;gi3aeuht3Iy7i5vJkkQ3/femUOhtHu9zZotoGnEj52vLCsajDARxYXXNpYKvz81wCsIHZI2NZVLw&#10;Qx4W835vhrm2He/pdgilSCHsc1RQhdDmUvqiIoN+ZFvixJ2tMxgSdKXUDrsUbho5ybInabDm1FBh&#10;S6uKisvhahTs35/55LbXeImnbvfxfSzfjuulUg+DuHwBESiGf/Gf+1Wn+ePp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6nwMUAAADdAAAADwAAAAAAAAAA&#10;AAAAAAChAgAAZHJzL2Rvd25yZXYueG1sUEsFBgAAAAAEAAQA+QAAAJMDAAAAAA==&#10;" strokeweight="0"/>
                <v:line id="Line 172" o:spid="_x0000_s2022" style="position:absolute;flip:y;visibility:visible;mso-wrap-style:square" from="21620,27705" to="21620,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CW8UAAADdAAAADwAAAGRycy9kb3ducmV2LnhtbERPTWsCMRC9C/6HMEJvmlVoK1ujiKKU&#10;gi3aeuht3Iy7i5vJkkQ3/femUOhtHu9zZotoGnEj52vLCsajDARxYXXNpYKvz81wCsIHZI2NZVLw&#10;Qx4W835vhrm2He/pdgilSCHsc1RQhdDmUvqiIoN+ZFvixJ2tMxgSdKXUDrsUbho5ybInabDm1FBh&#10;S6uKisvhahTs35/55LbXeImnbvfxfSzfjuulUg+DuHwBESiGf/Gf+1Wn+ePp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ICW8UAAADdAAAADwAAAAAAAAAA&#10;AAAAAAChAgAAZHJzL2Rvd25yZXYueG1sUEsFBgAAAAAEAAQA+QAAAJMDAAAAAA==&#10;" strokeweight="0"/>
                <v:line id="Line 173" o:spid="_x0000_s2023" style="position:absolute;flip:y;visibility:visible;mso-wrap-style:square" from="25164,27705" to="25164,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LMQAAADdAAAADwAAAGRycy9kb3ducmV2LnhtbERPTWsCMRC9F/wPYYTealYPKlujSEUp&#10;gi3aeuht3Ex3FzeTJYlu/PdNQfA2j/c5s0U0jbiS87VlBcNBBoK4sLrmUsH31/plCsIHZI2NZVJw&#10;Iw+Lee9phrm2He/pegilSCHsc1RQhdDmUvqiIoN+YFvixP1aZzAk6EqpHXYp3DRylGVjabDm1FBh&#10;S28VFefDxSjYf0z45DaXeI6nbvf5cyy3x9VSqed+XL6CCBTDQ3x3v+s0fzgd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wsxAAAAN0AAAAPAAAAAAAAAAAA&#10;AAAAAKECAABkcnMvZG93bnJldi54bWxQSwUGAAAAAAQABAD5AAAAkgMAAAAA&#10;" strokeweight="0"/>
                <v:line id="Line 174" o:spid="_x0000_s2024" style="position:absolute;flip:y;visibility:visible;mso-wrap-style:square" from="28631,27705" to="28631,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5t8QAAADdAAAADwAAAGRycy9kb3ducmV2LnhtbERPS2sCMRC+F/wPYYTealYPKlujSEWR&#10;Qlt8HXobN9Pdxc1kSaKb/vumIHibj+85s0U0jbiR87VlBcNBBoK4sLrmUsHxsH6ZgvABWWNjmRT8&#10;kofFvPc0w1zbjnd024dSpBD2OSqoQmhzKX1RkUE/sC1x4n6sMxgSdKXUDrsUbho5yrKxNFhzaqiw&#10;pbeKisv+ahTsPid8dptrvMRz9/H1fSrfT6ulUs/9uHwFESiGh/ju3uo0fzid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Dm3xAAAAN0AAAAPAAAAAAAAAAAA&#10;AAAAAKECAABkcnMvZG93bnJldi54bWxQSwUGAAAAAAQABAD5AAAAkgMAAAAA&#10;" strokeweight="0"/>
                <v:line id="Line 175" o:spid="_x0000_s2025" style="position:absolute;flip:y;visibility:visible;mso-wrap-style:square" from="32104,27705" to="32104,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OtxcgAAADdAAAADwAAAGRycy9kb3ducmV2LnhtbESPQU8CMRCF7yb+h2ZIvEkXD0oWCiEY&#10;jTFRA8KB27Addjdsp5u2sPXfOwcTbzN5b977Zr7MrlNXCrH1bGAyLkARV962XBvYfb/cT0HFhGyx&#10;80wGfijCcnF7M8fS+oE3dN2mWkkIxxINNCn1pdaxashhHPueWLSTDw6TrKHWNuAg4a7TD0XxqB22&#10;LA0N9rRuqDpvL87A5vOJj+H1ks/5OHx8Hfb1+/55ZczdKK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OtxcgAAADdAAAADwAAAAAA&#10;AAAAAAAAAAChAgAAZHJzL2Rvd25yZXYueG1sUEsFBgAAAAAEAAQA+QAAAJYDAAAAAA==&#10;" strokeweight="0"/>
                <v:line id="Line 176" o:spid="_x0000_s2026" style="position:absolute;flip:y;visibility:visible;mso-wrap-style:square" from="35647,27705" to="35647,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8IXsUAAADdAAAADwAAAGRycy9kb3ducmV2LnhtbERPTWsCMRC9C/0PYQq9aVYPardGEUUp&#10;gi3aeuht3Ex3FzeTJYlu/PdNodDbPN7nzBbRNOJGzteWFQwHGQjiwuqaSwWfH5v+FIQPyBoby6Tg&#10;Th4W84feDHNtOz7Q7RhKkULY56igCqHNpfRFRQb9wLbEifu2zmBI0JVSO+xSuGnkKMvG0mDNqaHC&#10;llYVFZfj1Sg4vE347LbXeInnbv/+dSp3p/VSqafHuHwBESiGf/Gf+1Wn+cPp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8IXsUAAADdAAAADwAAAAAAAAAA&#10;AAAAAAChAgAAZHJzL2Rvd25yZXYueG1sUEsFBgAAAAAEAAQA+QAAAJMDAAAAAA==&#10;" strokeweight="0"/>
                <v:line id="Line 177" o:spid="_x0000_s2027" style="position:absolute;flip:y;visibility:visible;mso-wrap-style:square" from="39121,27705" to="39121,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3HsgAAADdAAAADwAAAGRycy9kb3ducmV2LnhtbESPT08CMRDF7yZ8h2ZMvEkXD/5ZKIRg&#10;IMZEDSgHbsN23N2wnW7awtZv7xxMvM3kvXnvN7NFdp26UIitZwOTcQGKuPK25drA1+f69hFUTMgW&#10;O89k4IciLOajqxmW1g+8pcsu1UpCOJZooEmpL7WOVUMO49j3xKJ9++AwyRpqbQMOEu46fVcU99ph&#10;y9LQYE+rhqrT7uwMbN8f+Bg253zKx+Ht47CvX/fPS2NurvNyCipRTv/mv+sXK/iTJ+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3HsgAAADdAAAADwAAAAAA&#10;AAAAAAAAAAChAgAAZHJzL2Rvd25yZXYueG1sUEsFBgAAAAAEAAQA+QAAAJYDAAAAAA==&#10;" strokeweight="0"/>
                <v:line id="Line 178" o:spid="_x0000_s2028" style="position:absolute;flip:y;visibility:visible;mso-wrap-style:square" from="42664,27705" to="42664,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ShcUAAADdAAAADwAAAGRycy9kb3ducmV2LnhtbERPS2sCMRC+C/0PYYTeNLse+liNIpWW&#10;UmjF18HbuBl3FzeTJYlu+u+bQqG3+fieM1tE04obOd9YVpCPMxDEpdUNVwr2u9fREwgfkDW2lknB&#10;N3lYzO8GMyy07XlDt22oRAphX6CCOoSukNKXNRn0Y9sRJ+5sncGQoKukdtincNPKSZY9SIMNp4Ya&#10;O3qpqbxsr0bB5uuRT+7tGi/x1H+uj4fq47BaKnU/jMspiEAx/Iv/3O86zc+f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CShcUAAADdAAAADwAAAAAAAAAA&#10;AAAAAAChAgAAZHJzL2Rvd25yZXYueG1sUEsFBgAAAAAEAAQA+QAAAJMDAAAAAA==&#10;" strokeweight="0"/>
                <v:line id="Line 179" o:spid="_x0000_s2029" style="position:absolute;flip:y;visibility:visible;mso-wrap-style:square" from="46138,27705" to="46138,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M8sUAAADdAAAADwAAAGRycy9kb3ducmV2LnhtbERPTWsCMRC9C/6HMII3zerB1q1RRGkp&#10;BVvUeuht3Ex3FzeTJYlu+u9NodDbPN7nLFbRNOJGzteWFUzGGQjiwuqaSwWfx+fRIwgfkDU2lknB&#10;D3lYLfu9Bebadryn2yGUIoWwz1FBFUKbS+mLigz6sW2JE/dtncGQoCuldtilcNPIaZbNpMGaU0OF&#10;LW0qKi6Hq1Gwf3/gs3u5xks8d7uPr1P5dtqulRoO4voJRKAY/sV/7led5k/m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M8sUAAADdAAAADwAAAAAAAAAA&#10;AAAAAAChAgAAZHJzL2Rvd25yZXYueG1sUEsFBgAAAAAEAAQA+QAAAJMDAAAAAA==&#10;" strokeweight="0"/>
                <v:shape id="Freeform 180" o:spid="_x0000_s2030" style="position:absolute;left:4113;top:4559;width:42025;height:21552;visibility:visible;mso-wrap-style:square;v-text-anchor:top" coordsize="58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MkcIA&#10;AADdAAAADwAAAGRycy9kb3ducmV2LnhtbERP3UrDMBS+F3yHcATvXNoJ03XLhghjQ4Zg9QHOmmNa&#10;bE66JFvj2y8Dwbvz8f2e5TrZXpzJh86xgnJSgCBunO7YKPj63Dw8gwgRWWPvmBT8UoD16vZmiZV2&#10;I3/QuY5G5BAOFSpoYxwqKUPTksUwcQNx5r6dtxgz9EZqj2MOt72cFsVMWuw4N7Q40GtLzU99sgq2&#10;cjzMLT6lfWnMMdW7d/92JKXu79LLAkSkFP/Ff+6dzvPL+SNcv8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cyRwgAAAN0AAAAPAAAAAAAAAAAAAAAAAJgCAABkcnMvZG93&#10;bnJldi54bWxQSwUGAAAAAAQABAD1AAAAhwMAAAAA&#10;" path="m,10l48,,97,9r48,16l194,45r48,21l291,91r48,24l387,139r49,32l484,210r49,49l581,298e" filled="f" strokecolor="navy" strokeweight="31e-5mm">
                  <v:path arrowok="t" o:connecttype="custom" o:connectlocs="0,72322;347189,0;701611,65090;1048799,180805;1403221,325448;1750410,477324;2104832,658128;2452020,831701;2799209,1005273;3153631,1236703;3500819,1518758;3855241,1873135;4202430,2155190" o:connectangles="0,0,0,0,0,0,0,0,0,0,0,0,0"/>
                </v:shape>
                <v:shape id="Freeform 181" o:spid="_x0000_s2031" style="position:absolute;left:3897;top:5060;width:432;height:43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VMsIA&#10;AADdAAAADwAAAGRycy9kb3ducmV2LnhtbERPzYrCMBC+L/gOYQRva6J2RatRRF3wtKD2AYZmbIvN&#10;pDRRq0+/ERb2Nh/f7yzXna3FnVpfOdYwGioQxLkzFRcasvP35wyED8gGa8ek4Uke1qvexxJT4x58&#10;pPspFCKGsE9RQxlCk0rp85Is+qFriCN3ca3FEGFbSNPiI4bbWo6VmkqLFceGEhvalpRfTzerYTeZ&#10;XF/debz9umRVlqgfldBur/Wg320WIAJ14V/85z6YOH80T+D9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BUywgAAAN0AAAAPAAAAAAAAAAAAAAAAAJgCAABkcnMvZG93&#10;bnJldi54bWxQSwUGAAAAAAQABAD1AAAAhwMAAAAA&#10;" path="m34,l68,35,34,69,,35,34,xe" fillcolor="navy" strokecolor="navy" strokeweight="31e-5mm">
                  <v:path arrowok="t" o:connecttype="custom" o:connectlocs="21590,0;43180,22225;21590,43815;0,22225;21590,0" o:connectangles="0,0,0,0,0"/>
                </v:shape>
                <v:shape id="Freeform 182" o:spid="_x0000_s2032" style="position:absolute;left:7371;top:4337;width:432;height:438;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qcMA&#10;AADdAAAADwAAAGRycy9kb3ducmV2LnhtbERP22rCQBB9F/oPyxR8012jljbNGoq20Cehmg8YspML&#10;ZmdDdtXUr3cLBd/mcK6T5aPtxIUG3zrWsJgrEMSlMy3XGorj1+wVhA/IBjvHpOGXPOSbp0mGqXFX&#10;/qHLIdQihrBPUUMTQp9K6cuGLPq564kjV7nBYohwqKUZ8BrDbScTpV6kxZZjQ4M9bRsqT4ez1bBb&#10;Lk+38Zhs11XRFiu1VyvafWo9fR4/3kEEGsND/O/+NnH+4m0Nf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qcMAAADdAAAADwAAAAAAAAAAAAAAAACYAgAAZHJzL2Rv&#10;d25yZXYueG1sUEsFBgAAAAAEAAQA9QAAAIgDAAAAAA==&#10;" path="m34,l68,35,34,69,,35,34,xe" fillcolor="navy" strokecolor="navy" strokeweight="31e-5mm">
                  <v:path arrowok="t" o:connecttype="custom" o:connectlocs="21590,0;43180,22225;21590,43815;0,22225;21590,0" o:connectangles="0,0,0,0,0"/>
                </v:shape>
                <v:shape id="Freeform 183" o:spid="_x0000_s2033" style="position:absolute;left:10914;top:4991;width:432;height:431;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ZoMQA&#10;AADdAAAADwAAAGRycy9kb3ducmV2LnhtbERPTUsDMRC9C/0PYQpexGYrUtZt01KKigeLuNtDj8Nm&#10;3CxuJiGJ2/XfG0HwNo/3OZvdZAcxUoi9YwXLRQGCuHW6507BqXm6LUHEhKxxcEwKvinCbju72mCl&#10;3YXfaaxTJ3IIxwoVmJR8JWVsDVmMC+eJM/fhgsWUYeikDnjJ4XaQd0WxkhZ7zg0GPR0MtZ/1l1Vw&#10;Ph3r++nGH8fgn8vy8bUJ5q1R6no+7dcgEk3pX/znftF5/vJhBb/f5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WaDEAAAA3QAAAA8AAAAAAAAAAAAAAAAAmAIAAGRycy9k&#10;b3ducmV2LnhtbFBLBQYAAAAABAAEAPUAAACJAwAAAAA=&#10;" path="m34,l68,34,34,68,,34,34,xe" fillcolor="navy" strokecolor="navy" strokeweight="31e-5mm">
                  <v:path arrowok="t" o:connecttype="custom" o:connectlocs="21590,0;43180,21590;21590,43180;0,21590;21590,0" o:connectangles="0,0,0,0,0"/>
                </v:shape>
                <v:shape id="Freeform 184" o:spid="_x0000_s2034" style="position:absolute;left:14381;top:6146;width:438;height:438;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4X8MA&#10;AADdAAAADwAAAGRycy9kb3ducmV2LnhtbERPTWsCMRC9F/wPYYTeatYe1nZrFFHUoqeqtNdhM+4G&#10;N5NtEnX990Yo9DaP9znjaWcbcSEfjGMFw0EGgrh02nCl4LBfvryBCBFZY+OYFNwowHTSexpjod2V&#10;v+iyi5VIIRwKVFDH2BZShrImi2HgWuLEHZ23GBP0ldQeryncNvI1y3Jp0XBqqLGleU3laXe2Cn6/&#10;Vzpf52tjFudqs91sF/7ws1fqud/NPkBE6uK/+M/9qdP84fsIHt+k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D4X8MAAADdAAAADwAAAAAAAAAAAAAAAACYAgAAZHJzL2Rv&#10;d25yZXYueG1sUEsFBgAAAAAEAAQA9QAAAIgDAAAAAA==&#10;" path="m35,l69,34,35,69,,34,35,xe" fillcolor="navy" strokecolor="navy" strokeweight="31e-5mm">
                  <v:path arrowok="t" o:connecttype="custom" o:connectlocs="22225,0;43815,21590;22225,43815;0,21590;22225,0" o:connectangles="0,0,0,0,0"/>
                </v:shape>
                <v:shape id="Freeform 185" o:spid="_x0000_s2035" style="position:absolute;left:17931;top:7594;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oScYA&#10;AADdAAAADwAAAGRycy9kb3ducmV2LnhtbESPQUvEMBCF74L/IYzgRdx0RaTWzS4iKh5cxHYPHodm&#10;bIrNJCSxW/+9cxC8zfDevPfNZrf4Sc2U8hjYwHpVgSLugx15MHDoni5rULkgW5wCk4EfyrDbnp5s&#10;sLHhyO80t2VQEsK5QQOulNhonXtHHvMqRGLRPkPyWGRNg7YJjxLuJ31VVTfa48jS4DDSg6P+q/32&#10;Bj4O+/Z6uYj7OcXnun587ZJ764w5P1vu70AVWsq/+e/6xQr++lZ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RoScYAAADdAAAADwAAAAAAAAAAAAAAAACYAgAAZHJz&#10;L2Rvd25yZXYueG1sUEsFBgAAAAAEAAQA9QAAAIsDAAAAAA==&#10;" path="m34,l68,34,34,68,,34,34,xe" fillcolor="navy" strokecolor="navy" strokeweight="31e-5mm">
                  <v:path arrowok="t" o:connecttype="custom" o:connectlocs="21590,0;43180,21590;21590,43180;0,21590;21590,0" o:connectangles="0,0,0,0,0"/>
                </v:shape>
                <v:shape id="Freeform 186" o:spid="_x0000_s2036" style="position:absolute;left:21398;top:9112;width:438;height:438;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JtsMA&#10;AADdAAAADwAAAGRycy9kb3ducmV2LnhtbERPS2sCMRC+C/0PYQreNGsPS12NUipW0ZMP6nXYTHdD&#10;N5M1ibr990YQepuP7znTeWcbcSUfjGMFo2EGgrh02nCl4HhYDt5BhIissXFMCv4owHz20ptiod2N&#10;d3Tdx0qkEA4FKqhjbAspQ1mTxTB0LXHifpy3GBP0ldQebyncNvIty3Jp0XBqqLGlz5rK3/3FKjh/&#10;f+l8la+MWVyqzXazXfjj6aBU/7X7mICI1MV/8dO91mn+aDyGx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JtsMAAADdAAAADwAAAAAAAAAAAAAAAACYAgAAZHJzL2Rv&#10;d25yZXYueG1sUEsFBgAAAAAEAAQA9QAAAIgDAAAAAA==&#10;" path="m35,l69,35,35,69,,35,35,xe" fillcolor="navy" strokecolor="navy" strokeweight="31e-5mm">
                  <v:path arrowok="t" o:connecttype="custom" o:connectlocs="22225,0;43815,22225;22225,43815;0,22225;22225,0" o:connectangles="0,0,0,0,0"/>
                </v:shape>
                <v:shape id="Freeform 187" o:spid="_x0000_s2037" style="position:absolute;left:24941;top:10922;width:439;height:431;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86MYA&#10;AADdAAAADwAAAGRycy9kb3ducmV2LnhtbESPT2vCQBDF74V+h2UKvTWb9GDb6CpFqFjQQ7UXb2N2&#10;TEKzs2F3zZ9+elcQvM3w3vvNm9liMI3oyPnasoIsSUEQF1bXXCr43X+9vIPwAVljY5kUjORhMX98&#10;mGGubc8/1O1CKSKEfY4KqhDaXEpfVGTQJ7YljtrJOoMhrq6U2mEf4aaRr2k6kQZrjhcqbGlZUfG3&#10;OxsFb/8rPW678O2OQ7/5OCyzsdxkSj0/DZ9TEIGGcDff0msd60ckXL+JI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86MYAAADdAAAADwAAAAAAAAAAAAAAAACYAgAAZHJz&#10;L2Rvd25yZXYueG1sUEsFBgAAAAAEAAQA9QAAAIsDAAAAAA==&#10;" path="m35,l69,34,35,68,,34,35,xe" fillcolor="navy" strokecolor="navy" strokeweight="31e-5mm">
                  <v:path arrowok="t" o:connecttype="custom" o:connectlocs="22225,0;43815,21590;22225,43180;0,21590;22225,0" o:connectangles="0,0,0,0,0"/>
                </v:shape>
                <v:shape id="Freeform 188" o:spid="_x0000_s2038" style="position:absolute;left:28415;top:12661;width:438;height:432;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Zc8QA&#10;AADdAAAADwAAAGRycy9kb3ducmV2LnhtbERPS2vCQBC+C/6HZQrezCYeao2uUgRLBXuo9tLbmJ0m&#10;odnZsLvNw1/fLRS8zcf3nM1uMI3oyPnasoIsSUEQF1bXXCr4uBzmTyB8QNbYWCYFI3nYbaeTDeba&#10;9vxO3TmUIoawz1FBFUKbS+mLigz6xLbEkfuyzmCI0JVSO+xjuGnkIk0fpcGaY0OFLe0rKr7PP0bB&#10;8vaix7cuHN116E+rz302lqdMqdnD8LwGEWgId/G/+1XH+Ys0g79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2XPEAAAA3QAAAA8AAAAAAAAAAAAAAAAAmAIAAGRycy9k&#10;b3ducmV2LnhtbFBLBQYAAAAABAAEAPUAAACJAwAAAAA=&#10;" path="m34,l69,34,34,68,,34,34,xe" fillcolor="navy" strokecolor="navy" strokeweight="31e-5mm">
                  <v:path arrowok="t" o:connecttype="custom" o:connectlocs="21590,0;43815,21590;21590,43180;0,21590;21590,0" o:connectangles="0,0,0,0,0"/>
                </v:shape>
                <v:shape id="Freeform 189" o:spid="_x0000_s2039" style="position:absolute;left:31888;top:14395;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WMQA&#10;AADdAAAADwAAAGRycy9kb3ducmV2LnhtbERPz0vDMBS+C/4P4Q12EZdaREpdNobo8OAQ2x08Ppq3&#10;pqx5CUns6n9vBMHb+/h+vvV2tqOYKMTBsYK7VQGCuHN64F7BsX25rUDEhKxxdEwKvinCdnN9tcZa&#10;uwt/0NSkXuQQjjUqMCn5WsrYGbIYV84TZ+7kgsWUYeilDnjJ4XaUZVE8SIsD5waDnp4Mdefmyyr4&#10;PB6a+/nGH6bg91X1/NYG894qtVzMu0cQieb0L/5zv+o8vyxK+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q1jEAAAA3QAAAA8AAAAAAAAAAAAAAAAAmAIAAGRycy9k&#10;b3ducmV2LnhtbFBLBQYAAAAABAAEAPUAAACJAwAAAAA=&#10;" path="m34,l68,34,34,68,,34,34,xe" fillcolor="navy" strokecolor="navy" strokeweight="31e-5mm">
                  <v:path arrowok="t" o:connecttype="custom" o:connectlocs="21590,0;43180,21590;21590,43180;0,21590;21590,0" o:connectangles="0,0,0,0,0"/>
                </v:shape>
                <v:shape id="Freeform 190" o:spid="_x0000_s2040" style="position:absolute;left:35432;top:16706;width:431;height:43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5vcIA&#10;AADdAAAADwAAAGRycy9kb3ducmV2LnhtbERP24rCMBB9F/Yfwiz4psm2rkg1yuIF9klY7QcMzdgW&#10;m0lpola/fiMIvs3hXGex6m0jrtT52rGGr7ECQVw4U3OpIT/uRjMQPiAbbByThjt5WC0/BgvMjLvx&#10;H10PoRQxhH2GGqoQ2kxKX1Rk0Y9dSxy5k+sshgi7UpoObzHcNjJRaiot1hwbKmxpXVFxPlyshk2a&#10;nh/9MVl/n/I6n6i9mtBmq/Xws/+ZgwjUh7f45f41cX6iUnh+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nm9wgAAAN0AAAAPAAAAAAAAAAAAAAAAAJgCAABkcnMvZG93&#10;bnJldi54bWxQSwUGAAAAAAQABAD1AAAAhwMAAAAA&#10;" path="m34,l68,35,34,69,,35,34,xe" fillcolor="navy" strokecolor="navy" strokeweight="31e-5mm">
                  <v:path arrowok="t" o:connecttype="custom" o:connectlocs="21590,0;43180,22225;21590,43815;0,22225;21590,0" o:connectangles="0,0,0,0,0"/>
                </v:shape>
                <v:shape id="Freeform 191" o:spid="_x0000_s2041" style="position:absolute;left:38905;top:19532;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Wt8QA&#10;AADdAAAADwAAAGRycy9kb3ducmV2LnhtbERPTUsDMRC9C/6HMIIXabOWIsu2aZFSxYNFuttDj8Nm&#10;ulncTEISt+u/N4LgbR7vc9bbyQ5ipBB7xwoe5wUI4tbpnjsFp+ZlVoKICVnj4JgUfFOE7eb2Zo2V&#10;dlc+0linTuQQjhUqMCn5SsrYGrIY584TZ+7igsWUYeikDnjN4XaQi6J4khZ7zg0GPe0MtZ/1l1Vw&#10;Ph3q5fTgD2Pwr2W5f2+C+WiUur+bnlcgEk3pX/znftN5/qJYwu83+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lrfEAAAA3QAAAA8AAAAAAAAAAAAAAAAAmAIAAGRycy9k&#10;b3ducmV2LnhtbFBLBQYAAAAABAAEAPUAAACJAwAAAAA=&#10;" path="m34,l68,34,34,68,,34,34,xe" fillcolor="navy" strokecolor="navy" strokeweight="31e-5mm">
                  <v:path arrowok="t" o:connecttype="custom" o:connectlocs="21590,0;43180,21590;21590,43180;0,21590;21590,0" o:connectangles="0,0,0,0,0"/>
                </v:shape>
                <v:shape id="Freeform 192" o:spid="_x0000_s2042" style="position:absolute;left:42448;top:23075;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zLMQA&#10;AADdAAAADwAAAGRycy9kb3ducmV2LnhtbERPTUsDMRC9C/0PYQQvYrMWLcu2aSmi4sFSutuDx2Ez&#10;3SxuJiGJ2/XfG0HwNo/3OevtZAcxUoi9YwX38wIEcet0z52CU/NyV4KICVnj4JgUfFOE7WZ2tcZK&#10;uwsfaaxTJ3IIxwoVmJR8JWVsDVmMc+eJM3d2wWLKMHRSB7zkcDvIRVEspcWec4NBT0+G2s/6yyr4&#10;OO3rh+nW78fgX8vy+b0J5tAodXM97VYgEk3pX/znftN5/qJ4hN9v8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MyzEAAAA3QAAAA8AAAAAAAAAAAAAAAAAmAIAAGRycy9k&#10;b3ducmV2LnhtbFBLBQYAAAAABAAEAPUAAACJAwAAAAA=&#10;" path="m34,l68,34,34,68,,34,34,xe" fillcolor="navy" strokecolor="navy" strokeweight="31e-5mm">
                  <v:path arrowok="t" o:connecttype="custom" o:connectlocs="21590,0;43180,21590;21590,43180;0,21590;21590,0" o:connectangles="0,0,0,0,0"/>
                </v:shape>
                <v:shape id="Freeform 193" o:spid="_x0000_s2043" style="position:absolute;left:45922;top:25895;width:432;height:438;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aJcEA&#10;AADdAAAADwAAAGRycy9kb3ducmV2LnhtbERPzYrCMBC+L/gOYQRva2J1RapRRFfwJKz2AYZmbIvN&#10;pDRZrT69EQRv8/H9zmLV2VpcqfWVYw2joQJBnDtTcaEhO+2+ZyB8QDZYOyYNd/KwWva+Fpgad+M/&#10;uh5DIWII+xQ1lCE0qZQ+L8miH7qGOHJn11oMEbaFNC3eYritZaLUVFqsODaU2NCmpPxy/LcatuPx&#10;5dGdks3POauyiTqoCW1/tR70u/UcRKAufMRv997E+Ymawuube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2iXBAAAA3QAAAA8AAAAAAAAAAAAAAAAAmAIAAGRycy9kb3du&#10;cmV2LnhtbFBLBQYAAAAABAAEAPUAAACGAwAAAAA=&#10;" path="m34,l68,34,34,69,,34,34,xe" fillcolor="navy" strokecolor="navy" strokeweight="31e-5mm">
                  <v:path arrowok="t" o:connecttype="custom" o:connectlocs="21590,0;43180,21590;21590,43815;0,21590;21590,0" o:connectangles="0,0,0,0,0"/>
                </v:shape>
                <v:rect id="Rectangle 194" o:spid="_x0000_s2044" style="position:absolute;left:3104;top:27197;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1</w:t>
                        </w:r>
                      </w:p>
                    </w:txbxContent>
                  </v:textbox>
                </v:rect>
                <v:rect id="Rectangle 195" o:spid="_x0000_s2045" style="position:absolute;left:2666;top:21990;width:85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1B3A69" w:rsidRDefault="001B3A69" w:rsidP="00327D4F">
                        <w:r>
                          <w:rPr>
                            <w:rFonts w:ascii="Arial" w:hAnsi="Arial" w:cs="Arial"/>
                            <w:color w:val="000000"/>
                            <w:sz w:val="12"/>
                            <w:szCs w:val="12"/>
                          </w:rPr>
                          <w:t>10</w:t>
                        </w:r>
                      </w:p>
                    </w:txbxContent>
                  </v:textbox>
                </v:rect>
                <v:rect id="Rectangle 196" o:spid="_x0000_s2046" style="position:absolute;left:2234;top:16852;width:1276;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100</w:t>
                        </w:r>
                      </w:p>
                    </w:txbxContent>
                  </v:textbox>
                </v:rect>
                <v:rect id="Rectangle 197" o:spid="_x0000_s2047" style="position:absolute;left:1802;top:11645;width:1695;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rsidR="001B3A69" w:rsidRDefault="001B3A69" w:rsidP="00327D4F">
                        <w:r>
                          <w:rPr>
                            <w:rFonts w:ascii="Arial" w:hAnsi="Arial" w:cs="Arial"/>
                            <w:color w:val="000000"/>
                            <w:sz w:val="12"/>
                            <w:szCs w:val="12"/>
                          </w:rPr>
                          <w:t>1000</w:t>
                        </w:r>
                      </w:p>
                    </w:txbxContent>
                  </v:textbox>
                </v:rect>
                <v:rect id="Rectangle 198" o:spid="_x0000_s2048" style="position:absolute;left:1364;top:6508;width:2121;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ZsAA&#10;AADdAAAADwAAAGRycy9kb3ducmV2LnhtbERPzYrCMBC+C/sOYRa8adoeRLpGWRYEFS/WfYChmf6w&#10;yaQk0da3N4Kwt/n4fmezm6wRd/Khd6wgX2YgiGune24V/F73izWIEJE1Gsek4EEBdtuP2QZL7Ua+&#10;0L2KrUghHEpU0MU4lFKGuiOLYekG4sQ1zluMCfpWao9jCrdGFlm2khZ7Tg0dDvTTUf1X3awCea32&#10;47oyPnOnojmb4+HSkFNq/jl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hZs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10000</w:t>
                        </w:r>
                      </w:p>
                    </w:txbxContent>
                  </v:textbox>
                </v:rect>
                <v:rect id="Rectangle 199" o:spid="_x0000_s2049" style="position:absolute;left:932;top:1301;width:2546;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100000</w:t>
                        </w:r>
                      </w:p>
                    </w:txbxContent>
                  </v:textbox>
                </v:rect>
                <v:rect id="Rectangle 200" o:spid="_x0000_s2050" style="position:absolute;left:3897;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0</w:t>
                        </w:r>
                      </w:p>
                    </w:txbxContent>
                  </v:textbox>
                </v:rect>
                <v:rect id="Rectangle 201" o:spid="_x0000_s2051" style="position:absolute;left:7371;top:28359;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1</w:t>
                        </w:r>
                      </w:p>
                    </w:txbxContent>
                  </v:textbox>
                </v:rect>
                <v:rect id="Rectangle 202" o:spid="_x0000_s2052" style="position:absolute;left:10914;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2</w:t>
                        </w:r>
                      </w:p>
                    </w:txbxContent>
                  </v:textbox>
                </v:rect>
                <v:rect id="Rectangle 203" o:spid="_x0000_s2053" style="position:absolute;left:14381;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1B3A69" w:rsidRDefault="001B3A69" w:rsidP="00327D4F">
                        <w:r>
                          <w:rPr>
                            <w:rFonts w:ascii="Arial" w:hAnsi="Arial" w:cs="Arial"/>
                            <w:color w:val="000000"/>
                            <w:sz w:val="12"/>
                            <w:szCs w:val="12"/>
                          </w:rPr>
                          <w:t>3</w:t>
                        </w:r>
                      </w:p>
                    </w:txbxContent>
                  </v:textbox>
                </v:rect>
                <v:rect id="Rectangle 204" o:spid="_x0000_s2054" style="position:absolute;left:17931;top:28359;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4</w:t>
                        </w:r>
                      </w:p>
                    </w:txbxContent>
                  </v:textbox>
                </v:rect>
                <v:rect id="Rectangle 205" o:spid="_x0000_s2055" style="position:absolute;left:21398;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1B3A69" w:rsidRDefault="001B3A69" w:rsidP="00327D4F">
                        <w:r>
                          <w:rPr>
                            <w:rFonts w:ascii="Arial" w:hAnsi="Arial" w:cs="Arial"/>
                            <w:color w:val="000000"/>
                            <w:sz w:val="12"/>
                            <w:szCs w:val="12"/>
                          </w:rPr>
                          <w:t>5</w:t>
                        </w:r>
                      </w:p>
                    </w:txbxContent>
                  </v:textbox>
                </v:rect>
                <v:rect id="Rectangle 206" o:spid="_x0000_s2056" style="position:absolute;left:24941;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6</w:t>
                        </w:r>
                      </w:p>
                    </w:txbxContent>
                  </v:textbox>
                </v:rect>
                <v:rect id="Rectangle 207" o:spid="_x0000_s2057" style="position:absolute;left:28415;top:28359;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1B3A69" w:rsidRDefault="001B3A69" w:rsidP="00327D4F">
                        <w:r>
                          <w:rPr>
                            <w:rFonts w:ascii="Arial" w:hAnsi="Arial" w:cs="Arial"/>
                            <w:color w:val="000000"/>
                            <w:sz w:val="12"/>
                            <w:szCs w:val="12"/>
                          </w:rPr>
                          <w:t>7</w:t>
                        </w:r>
                      </w:p>
                    </w:txbxContent>
                  </v:textbox>
                </v:rect>
                <v:rect id="Rectangle 208" o:spid="_x0000_s2058" style="position:absolute;left:31888;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8</w:t>
                        </w:r>
                      </w:p>
                    </w:txbxContent>
                  </v:textbox>
                </v:rect>
                <v:rect id="Rectangle 209" o:spid="_x0000_s2059" style="position:absolute;left:35432;top:28359;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9</w:t>
                        </w:r>
                      </w:p>
                    </w:txbxContent>
                  </v:textbox>
                </v:rect>
                <v:rect id="Rectangle 210" o:spid="_x0000_s2060" style="position:absolute;left:38689;top:28359;width:85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10</w:t>
                        </w:r>
                      </w:p>
                    </w:txbxContent>
                  </v:textbox>
                </v:rect>
                <v:rect id="Rectangle 211" o:spid="_x0000_s2061" style="position:absolute;left:42232;top:28359;width:85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11</w:t>
                        </w:r>
                      </w:p>
                    </w:txbxContent>
                  </v:textbox>
                </v:rect>
                <v:rect id="Rectangle 212" o:spid="_x0000_s2062" style="position:absolute;left:45700;top:28359;width:85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1B3A69" w:rsidRDefault="001B3A69" w:rsidP="00327D4F">
                        <w:r>
                          <w:rPr>
                            <w:rFonts w:ascii="Arial" w:hAnsi="Arial" w:cs="Arial"/>
                            <w:color w:val="000000"/>
                            <w:sz w:val="12"/>
                            <w:szCs w:val="12"/>
                          </w:rPr>
                          <w:t>12</w:t>
                        </w:r>
                      </w:p>
                    </w:txbxContent>
                  </v:textbox>
                </v:rect>
                <v:rect id="_x0000_s2063" style="position:absolute;left:17905;top:29654;width:16739;height:13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XMMA&#10;AADdAAAADwAAAGRycy9kb3ducmV2LnhtbERP3WrCMBS+F/YO4Qx2p2nLKNoZxQ2GQ/BC3QMcmmNT&#10;15x0Sabd2xtB8O58fL9nvhxsJ87kQ+tYQT7JQBDXTrfcKPg+fI6nIEJE1tg5JgX/FGC5eBrNsdLu&#10;wjs672MjUgiHChWYGPtKylAbshgmridO3NF5izFB30jt8ZLCbSeLLCulxZZTg8GePgzVP/s/q4De&#10;17vZaRXMVvo85NtNOXtd/yr18jys3kBEGuJDfHd/6TS/KEq4fZN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XMMAAADdAAAADwAAAAAAAAAAAAAAAACYAgAAZHJzL2Rv&#10;d25yZXYueG1sUEsFBgAAAAAEAAQA9QAAAIgDAAAAAA==&#10;" filled="f" stroked="f">
                  <v:textbox inset="0,0,0,0">
                    <w:txbxContent>
                      <w:p w:rsidR="001B3A69" w:rsidRPr="00060803" w:rsidRDefault="001B3A69" w:rsidP="00327D4F">
                        <w:pPr>
                          <w:spacing w:before="0"/>
                          <w:rPr>
                            <w:rFonts w:asciiTheme="majorBidi" w:hAnsiTheme="majorBidi" w:cstheme="majorBidi"/>
                            <w:sz w:val="16"/>
                            <w:szCs w:val="16"/>
                            <w:lang w:val="fr-CH"/>
                          </w:rPr>
                        </w:pPr>
                        <w:r w:rsidRPr="00060803">
                          <w:rPr>
                            <w:rFonts w:asciiTheme="majorBidi" w:hAnsiTheme="majorBidi" w:cstheme="majorBidi"/>
                            <w:b/>
                            <w:bCs/>
                            <w:color w:val="000000"/>
                            <w:sz w:val="16"/>
                            <w:szCs w:val="16"/>
                            <w:lang w:val="fr-CH"/>
                          </w:rPr>
                          <w:t>Nombre de canaux utilisés en parallèle</w:t>
                        </w:r>
                      </w:p>
                    </w:txbxContent>
                  </v:textbox>
                </v:rect>
                <v:rect id="Rectangle 214" o:spid="_x0000_s2064" style="position:absolute;left:570;top:12496;width:1664;height:489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Z7sMA&#10;AADdAAAADwAAAGRycy9kb3ducmV2LnhtbERPTWvCQBC9F/oflhG81Y2pWImu0kpbxJtpba9jdsyG&#10;ZmdDdjXx37uC0Ns83ucsVr2txZlaXzlWMB4lIIgLpysuFXx/fTzNQPiArLF2TAou5GG1fHxYYKZd&#10;xzs656EUMYR9hgpMCE0mpS8MWfQj1xBH7uhaiyHCtpS6xS6G21qmSTKVFiuODQYbWhsq/vKTVZDQ&#10;bzoO7xuTv23360N3+XmeuE+lhoP+dQ4iUB/+xXf3Rsf5afoC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QZ7sMAAADdAAAADwAAAAAAAAAAAAAAAACYAgAAZHJzL2Rv&#10;d25yZXYueG1sUEsFBgAAAAAEAAQA9QAAAIgDAAAAAA==&#10;" filled="f" stroked="f">
                  <v:textbox style="layout-flow:vertical;mso-layout-flow-alt:bottom-to-top" inset="0,0,0,0">
                    <w:txbxContent>
                      <w:p w:rsidR="001B3A69" w:rsidRPr="00FF38AC" w:rsidRDefault="001B3A69" w:rsidP="00327D4F">
                        <w:pPr>
                          <w:spacing w:before="0"/>
                          <w:rPr>
                            <w:rFonts w:asciiTheme="majorBidi" w:hAnsiTheme="majorBidi" w:cstheme="majorBidi"/>
                            <w:sz w:val="18"/>
                            <w:szCs w:val="18"/>
                            <w:lang w:val="fr-CH"/>
                          </w:rPr>
                        </w:pPr>
                        <w:r w:rsidRPr="00FF38AC">
                          <w:rPr>
                            <w:rFonts w:asciiTheme="majorBidi" w:hAnsiTheme="majorBidi" w:cstheme="majorBidi"/>
                            <w:b/>
                            <w:bCs/>
                            <w:color w:val="000000"/>
                            <w:sz w:val="18"/>
                            <w:szCs w:val="18"/>
                            <w:lang w:val="fr-CH"/>
                          </w:rPr>
                          <w:t>Balayages</w:t>
                        </w:r>
                      </w:p>
                    </w:txbxContent>
                  </v:textbox>
                </v:rect>
                <v:rect id="Rectangle 215" o:spid="_x0000_s2065" style="position:absolute;left:570;top:361;width:46793;height:30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UrMcA&#10;AADdAAAADwAAAGRycy9kb3ducmV2LnhtbESPQUvDQBCF7wX/wzKCl9JsDKgldhuiIoi3VA96G7LT&#10;bGp2NmTXNvrrnYPQ2wzvzXvfbKrZD+pIU+wDG7jOclDEbbA9dwbe355Xa1AxIVscApOBH4pQbS8W&#10;GyxtOHFDx13qlIRwLNGAS2kstY6tI48xCyOxaPsweUyyTp22E54k3A+6yPNb7bFnaXA40qOj9mv3&#10;7Q3418+Ddf5m/9EclsVd/dT8jt2DMVeXc30PKtGczub/6xcr+EUhuPKNjK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FKzHAAAA3QAAAA8AAAAAAAAAAAAAAAAAmAIAAGRy&#10;cy9kb3ducmV2LnhtbFBLBQYAAAAABAAEAPUAAACMAwAAAAA=&#10;" filled="f" strokeweight="31e-5mm"/>
                <w10:anchorlock/>
              </v:group>
            </w:pict>
          </mc:Fallback>
        </mc:AlternateContent>
      </w:r>
    </w:p>
    <w:p w:rsidR="00327D4F" w:rsidRPr="001766D1" w:rsidRDefault="00327D4F" w:rsidP="00327D4F">
      <w:pPr>
        <w:pStyle w:val="Normalaftertitle"/>
      </w:pPr>
      <w:r w:rsidRPr="001766D1">
        <w:t xml:space="preserve">On constate que le cas où 12 canaux sont occupés ne se produit que </w:t>
      </w:r>
      <w:r>
        <w:t>deux</w:t>
      </w:r>
      <w:r w:rsidRPr="001766D1">
        <w:t> fois pendant l'ensemble de la période de contrôle. Toutefois, nous ne pouvons pas dire si ce cas s'est produit une seule fois pendant une période de deux secondes ou deux fois pendant une période d'une seconde chacune. Pour visualiser ce résultat, on peut aussi tracer un diagramme en 3D dans lequel la durée d'occupation d'un certain nombre de canaux utilisés simultanément est combinée. La probabilité d'occurrence de chaque situation est représentée sur l'axe des y.</w:t>
      </w:r>
    </w:p>
    <w:p w:rsidR="00327D4F" w:rsidRPr="0078401D" w:rsidRDefault="00327D4F" w:rsidP="00CE7536">
      <w:pPr>
        <w:pStyle w:val="FigureNo"/>
      </w:pPr>
      <w:r w:rsidRPr="00CE7536">
        <w:lastRenderedPageBreak/>
        <w:t>Figure</w:t>
      </w:r>
      <w:r w:rsidRPr="0078401D">
        <w:t xml:space="preserve"> 28</w:t>
      </w:r>
    </w:p>
    <w:p w:rsidR="00327D4F" w:rsidRDefault="00327D4F" w:rsidP="00CE7536">
      <w:pPr>
        <w:pStyle w:val="Figuretitle"/>
      </w:pPr>
      <w:r w:rsidRPr="0078401D">
        <w:t xml:space="preserve">Probabilité et durée </w:t>
      </w:r>
      <w:r w:rsidRPr="00CE7536">
        <w:t>d'utilisation</w:t>
      </w:r>
      <w:r w:rsidRPr="0078401D">
        <w:t xml:space="preserve"> simultanée de canaux</w:t>
      </w:r>
    </w:p>
    <w:p w:rsidR="00327D4F" w:rsidRPr="001766D1" w:rsidRDefault="00327D4F" w:rsidP="00327D4F">
      <w:pPr>
        <w:pStyle w:val="Figure"/>
      </w:pPr>
      <w:r w:rsidRPr="001766D1">
        <w:rPr>
          <w:noProof/>
          <w:lang w:val="en-GB" w:eastAsia="en-GB"/>
        </w:rPr>
        <mc:AlternateContent>
          <mc:Choice Requires="wpc">
            <w:drawing>
              <wp:inline distT="0" distB="0" distL="0" distR="0" wp14:anchorId="33F9F3C0" wp14:editId="1708DE6D">
                <wp:extent cx="5824317" cy="4747895"/>
                <wp:effectExtent l="0" t="0" r="24130" b="0"/>
                <wp:docPr id="2505" name="Canvas 2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27" name="Group 574"/>
                        <wpg:cNvGrpSpPr>
                          <a:grpSpLocks/>
                        </wpg:cNvGrpSpPr>
                        <wpg:grpSpPr bwMode="auto">
                          <a:xfrm>
                            <a:off x="36002" y="0"/>
                            <a:ext cx="5788660" cy="4700270"/>
                            <a:chOff x="74" y="74"/>
                            <a:chExt cx="9116" cy="7402"/>
                          </a:xfrm>
                        </wpg:grpSpPr>
                        <wps:wsp>
                          <wps:cNvPr id="2228" name="Rectangle 374"/>
                          <wps:cNvSpPr>
                            <a:spLocks noChangeArrowheads="1"/>
                          </wps:cNvSpPr>
                          <wps:spPr bwMode="auto">
                            <a:xfrm>
                              <a:off x="74" y="74"/>
                              <a:ext cx="9116" cy="7402"/>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229" name="Freeform 375"/>
                          <wps:cNvSpPr>
                            <a:spLocks/>
                          </wps:cNvSpPr>
                          <wps:spPr bwMode="auto">
                            <a:xfrm>
                              <a:off x="1499" y="4266"/>
                              <a:ext cx="5360" cy="2155"/>
                            </a:xfrm>
                            <a:custGeom>
                              <a:avLst/>
                              <a:gdLst>
                                <a:gd name="T0" fmla="*/ 0 w 5360"/>
                                <a:gd name="T1" fmla="*/ 1590 h 2155"/>
                                <a:gd name="T2" fmla="*/ 2064 w 5360"/>
                                <a:gd name="T3" fmla="*/ 0 h 2155"/>
                                <a:gd name="T4" fmla="*/ 5360 w 5360"/>
                                <a:gd name="T5" fmla="*/ 371 h 2155"/>
                                <a:gd name="T6" fmla="*/ 3949 w 5360"/>
                                <a:gd name="T7" fmla="*/ 2155 h 2155"/>
                                <a:gd name="T8" fmla="*/ 0 w 5360"/>
                                <a:gd name="T9" fmla="*/ 1590 h 2155"/>
                              </a:gdLst>
                              <a:ahLst/>
                              <a:cxnLst>
                                <a:cxn ang="0">
                                  <a:pos x="T0" y="T1"/>
                                </a:cxn>
                                <a:cxn ang="0">
                                  <a:pos x="T2" y="T3"/>
                                </a:cxn>
                                <a:cxn ang="0">
                                  <a:pos x="T4" y="T5"/>
                                </a:cxn>
                                <a:cxn ang="0">
                                  <a:pos x="T6" y="T7"/>
                                </a:cxn>
                                <a:cxn ang="0">
                                  <a:pos x="T8" y="T9"/>
                                </a:cxn>
                              </a:cxnLst>
                              <a:rect l="0" t="0" r="r" b="b"/>
                              <a:pathLst>
                                <a:path w="5360" h="2155">
                                  <a:moveTo>
                                    <a:pt x="0" y="1590"/>
                                  </a:moveTo>
                                  <a:lnTo>
                                    <a:pt x="2064" y="0"/>
                                  </a:lnTo>
                                  <a:lnTo>
                                    <a:pt x="5360" y="371"/>
                                  </a:lnTo>
                                  <a:lnTo>
                                    <a:pt x="3949" y="2155"/>
                                  </a:lnTo>
                                  <a:lnTo>
                                    <a:pt x="0" y="159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Rectangle 376"/>
                          <wps:cNvSpPr>
                            <a:spLocks noChangeArrowheads="1"/>
                          </wps:cNvSpPr>
                          <wps:spPr bwMode="auto">
                            <a:xfrm>
                              <a:off x="1336" y="520"/>
                              <a:ext cx="2242" cy="3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1" name="Rectangle 377"/>
                          <wps:cNvSpPr>
                            <a:spLocks noChangeArrowheads="1"/>
                          </wps:cNvSpPr>
                          <wps:spPr bwMode="auto">
                            <a:xfrm>
                              <a:off x="1336" y="892"/>
                              <a:ext cx="2242" cy="312"/>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 name="Rectangle 378"/>
                          <wps:cNvSpPr>
                            <a:spLocks noChangeArrowheads="1"/>
                          </wps:cNvSpPr>
                          <wps:spPr bwMode="auto">
                            <a:xfrm>
                              <a:off x="1336" y="1204"/>
                              <a:ext cx="2242" cy="223"/>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Rectangle 379"/>
                          <wps:cNvSpPr>
                            <a:spLocks noChangeArrowheads="1"/>
                          </wps:cNvSpPr>
                          <wps:spPr bwMode="auto">
                            <a:xfrm>
                              <a:off x="1336" y="1427"/>
                              <a:ext cx="2242" cy="193"/>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4" name="Rectangle 380"/>
                          <wps:cNvSpPr>
                            <a:spLocks noChangeArrowheads="1"/>
                          </wps:cNvSpPr>
                          <wps:spPr bwMode="auto">
                            <a:xfrm>
                              <a:off x="1336" y="1620"/>
                              <a:ext cx="2242" cy="164"/>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5" name="Rectangle 381"/>
                          <wps:cNvSpPr>
                            <a:spLocks noChangeArrowheads="1"/>
                          </wps:cNvSpPr>
                          <wps:spPr bwMode="auto">
                            <a:xfrm>
                              <a:off x="1336" y="1784"/>
                              <a:ext cx="2242" cy="148"/>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382"/>
                          <wps:cNvSpPr>
                            <a:spLocks noChangeArrowheads="1"/>
                          </wps:cNvSpPr>
                          <wps:spPr bwMode="auto">
                            <a:xfrm>
                              <a:off x="1336" y="1932"/>
                              <a:ext cx="2242" cy="13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Rectangle 383"/>
                          <wps:cNvSpPr>
                            <a:spLocks noChangeArrowheads="1"/>
                          </wps:cNvSpPr>
                          <wps:spPr bwMode="auto">
                            <a:xfrm>
                              <a:off x="1336" y="2066"/>
                              <a:ext cx="2242" cy="134"/>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8" name="Rectangle 384"/>
                          <wps:cNvSpPr>
                            <a:spLocks noChangeArrowheads="1"/>
                          </wps:cNvSpPr>
                          <wps:spPr bwMode="auto">
                            <a:xfrm>
                              <a:off x="1336" y="2200"/>
                              <a:ext cx="2242" cy="104"/>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9" name="Rectangle 385"/>
                          <wps:cNvSpPr>
                            <a:spLocks noChangeArrowheads="1"/>
                          </wps:cNvSpPr>
                          <wps:spPr bwMode="auto">
                            <a:xfrm>
                              <a:off x="1336" y="2304"/>
                              <a:ext cx="2242" cy="11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86"/>
                          <wps:cNvSpPr>
                            <a:spLocks noChangeArrowheads="1"/>
                          </wps:cNvSpPr>
                          <wps:spPr bwMode="auto">
                            <a:xfrm>
                              <a:off x="1336" y="2423"/>
                              <a:ext cx="2242" cy="1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87"/>
                          <wps:cNvSpPr>
                            <a:spLocks noChangeArrowheads="1"/>
                          </wps:cNvSpPr>
                          <wps:spPr bwMode="auto">
                            <a:xfrm>
                              <a:off x="1336" y="2527"/>
                              <a:ext cx="2242" cy="104"/>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88"/>
                          <wps:cNvSpPr>
                            <a:spLocks noChangeArrowheads="1"/>
                          </wps:cNvSpPr>
                          <wps:spPr bwMode="auto">
                            <a:xfrm>
                              <a:off x="1336" y="2631"/>
                              <a:ext cx="2242" cy="10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89"/>
                          <wps:cNvSpPr>
                            <a:spLocks noChangeArrowheads="1"/>
                          </wps:cNvSpPr>
                          <wps:spPr bwMode="auto">
                            <a:xfrm>
                              <a:off x="1336" y="2735"/>
                              <a:ext cx="2242" cy="104"/>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90"/>
                          <wps:cNvSpPr>
                            <a:spLocks noChangeArrowheads="1"/>
                          </wps:cNvSpPr>
                          <wps:spPr bwMode="auto">
                            <a:xfrm>
                              <a:off x="1336" y="2839"/>
                              <a:ext cx="2242" cy="10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91"/>
                          <wps:cNvSpPr>
                            <a:spLocks noChangeArrowheads="1"/>
                          </wps:cNvSpPr>
                          <wps:spPr bwMode="auto">
                            <a:xfrm>
                              <a:off x="1336" y="2943"/>
                              <a:ext cx="2242" cy="104"/>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92"/>
                          <wps:cNvSpPr>
                            <a:spLocks noChangeArrowheads="1"/>
                          </wps:cNvSpPr>
                          <wps:spPr bwMode="auto">
                            <a:xfrm>
                              <a:off x="1336" y="3047"/>
                              <a:ext cx="2242" cy="10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93"/>
                          <wps:cNvSpPr>
                            <a:spLocks noChangeArrowheads="1"/>
                          </wps:cNvSpPr>
                          <wps:spPr bwMode="auto">
                            <a:xfrm>
                              <a:off x="1336" y="3151"/>
                              <a:ext cx="2242" cy="10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94"/>
                          <wps:cNvSpPr>
                            <a:spLocks noChangeArrowheads="1"/>
                          </wps:cNvSpPr>
                          <wps:spPr bwMode="auto">
                            <a:xfrm>
                              <a:off x="1336" y="3255"/>
                              <a:ext cx="2242" cy="104"/>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95"/>
                          <wps:cNvSpPr>
                            <a:spLocks noChangeArrowheads="1"/>
                          </wps:cNvSpPr>
                          <wps:spPr bwMode="auto">
                            <a:xfrm>
                              <a:off x="1336" y="3359"/>
                              <a:ext cx="2242" cy="10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96"/>
                          <wps:cNvSpPr>
                            <a:spLocks noChangeArrowheads="1"/>
                          </wps:cNvSpPr>
                          <wps:spPr bwMode="auto">
                            <a:xfrm>
                              <a:off x="1336" y="3463"/>
                              <a:ext cx="2242" cy="104"/>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97"/>
                          <wps:cNvSpPr>
                            <a:spLocks noChangeArrowheads="1"/>
                          </wps:cNvSpPr>
                          <wps:spPr bwMode="auto">
                            <a:xfrm>
                              <a:off x="1336" y="3567"/>
                              <a:ext cx="2242" cy="134"/>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98"/>
                          <wps:cNvSpPr>
                            <a:spLocks noChangeArrowheads="1"/>
                          </wps:cNvSpPr>
                          <wps:spPr bwMode="auto">
                            <a:xfrm>
                              <a:off x="1336" y="3701"/>
                              <a:ext cx="2242" cy="10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99"/>
                          <wps:cNvSpPr>
                            <a:spLocks noChangeArrowheads="1"/>
                          </wps:cNvSpPr>
                          <wps:spPr bwMode="auto">
                            <a:xfrm>
                              <a:off x="1336" y="3805"/>
                              <a:ext cx="2242" cy="119"/>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00"/>
                          <wps:cNvSpPr>
                            <a:spLocks noChangeArrowheads="1"/>
                          </wps:cNvSpPr>
                          <wps:spPr bwMode="auto">
                            <a:xfrm>
                              <a:off x="1336" y="3924"/>
                              <a:ext cx="2242" cy="14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01"/>
                          <wps:cNvSpPr>
                            <a:spLocks noChangeArrowheads="1"/>
                          </wps:cNvSpPr>
                          <wps:spPr bwMode="auto">
                            <a:xfrm>
                              <a:off x="1336" y="4073"/>
                              <a:ext cx="2242" cy="14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02"/>
                          <wps:cNvSpPr>
                            <a:spLocks noChangeArrowheads="1"/>
                          </wps:cNvSpPr>
                          <wps:spPr bwMode="auto">
                            <a:xfrm>
                              <a:off x="1336" y="4221"/>
                              <a:ext cx="2242" cy="16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03"/>
                          <wps:cNvSpPr>
                            <a:spLocks noChangeArrowheads="1"/>
                          </wps:cNvSpPr>
                          <wps:spPr bwMode="auto">
                            <a:xfrm>
                              <a:off x="1336" y="4385"/>
                              <a:ext cx="2242" cy="163"/>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04"/>
                          <wps:cNvSpPr>
                            <a:spLocks noChangeArrowheads="1"/>
                          </wps:cNvSpPr>
                          <wps:spPr bwMode="auto">
                            <a:xfrm>
                              <a:off x="1336" y="4548"/>
                              <a:ext cx="2242" cy="208"/>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05"/>
                          <wps:cNvSpPr>
                            <a:spLocks noChangeArrowheads="1"/>
                          </wps:cNvSpPr>
                          <wps:spPr bwMode="auto">
                            <a:xfrm>
                              <a:off x="1336" y="4756"/>
                              <a:ext cx="2242" cy="28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406"/>
                          <wps:cNvSpPr>
                            <a:spLocks noChangeArrowheads="1"/>
                          </wps:cNvSpPr>
                          <wps:spPr bwMode="auto">
                            <a:xfrm>
                              <a:off x="1336" y="5039"/>
                              <a:ext cx="2242" cy="3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407"/>
                          <wps:cNvSpPr>
                            <a:spLocks noChangeArrowheads="1"/>
                          </wps:cNvSpPr>
                          <wps:spPr bwMode="auto">
                            <a:xfrm>
                              <a:off x="1336" y="5381"/>
                              <a:ext cx="2242"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Freeform 408"/>
                          <wps:cNvSpPr>
                            <a:spLocks/>
                          </wps:cNvSpPr>
                          <wps:spPr bwMode="auto">
                            <a:xfrm>
                              <a:off x="1336" y="520"/>
                              <a:ext cx="2227" cy="5336"/>
                            </a:xfrm>
                            <a:custGeom>
                              <a:avLst/>
                              <a:gdLst>
                                <a:gd name="T0" fmla="*/ 163 w 2227"/>
                                <a:gd name="T1" fmla="*/ 5336 h 5336"/>
                                <a:gd name="T2" fmla="*/ 0 w 2227"/>
                                <a:gd name="T3" fmla="*/ 803 h 5336"/>
                                <a:gd name="T4" fmla="*/ 2197 w 2227"/>
                                <a:gd name="T5" fmla="*/ 0 h 5336"/>
                                <a:gd name="T6" fmla="*/ 2227 w 2227"/>
                                <a:gd name="T7" fmla="*/ 3746 h 5336"/>
                                <a:gd name="T8" fmla="*/ 163 w 2227"/>
                                <a:gd name="T9" fmla="*/ 5336 h 5336"/>
                              </a:gdLst>
                              <a:ahLst/>
                              <a:cxnLst>
                                <a:cxn ang="0">
                                  <a:pos x="T0" y="T1"/>
                                </a:cxn>
                                <a:cxn ang="0">
                                  <a:pos x="T2" y="T3"/>
                                </a:cxn>
                                <a:cxn ang="0">
                                  <a:pos x="T4" y="T5"/>
                                </a:cxn>
                                <a:cxn ang="0">
                                  <a:pos x="T6" y="T7"/>
                                </a:cxn>
                                <a:cxn ang="0">
                                  <a:pos x="T8" y="T9"/>
                                </a:cxn>
                              </a:cxnLst>
                              <a:rect l="0" t="0" r="r" b="b"/>
                              <a:pathLst>
                                <a:path w="2227" h="5336">
                                  <a:moveTo>
                                    <a:pt x="163" y="5336"/>
                                  </a:moveTo>
                                  <a:lnTo>
                                    <a:pt x="0" y="803"/>
                                  </a:lnTo>
                                  <a:lnTo>
                                    <a:pt x="2197" y="0"/>
                                  </a:lnTo>
                                  <a:lnTo>
                                    <a:pt x="2227" y="3746"/>
                                  </a:lnTo>
                                  <a:lnTo>
                                    <a:pt x="163" y="53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Rectangle 409"/>
                          <wps:cNvSpPr>
                            <a:spLocks noChangeArrowheads="1"/>
                          </wps:cNvSpPr>
                          <wps:spPr bwMode="auto">
                            <a:xfrm>
                              <a:off x="3533" y="520"/>
                              <a:ext cx="3459" cy="28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410"/>
                          <wps:cNvSpPr>
                            <a:spLocks noChangeArrowheads="1"/>
                          </wps:cNvSpPr>
                          <wps:spPr bwMode="auto">
                            <a:xfrm>
                              <a:off x="3533" y="803"/>
                              <a:ext cx="3459" cy="237"/>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411"/>
                          <wps:cNvSpPr>
                            <a:spLocks noChangeArrowheads="1"/>
                          </wps:cNvSpPr>
                          <wps:spPr bwMode="auto">
                            <a:xfrm>
                              <a:off x="3533" y="1040"/>
                              <a:ext cx="3459" cy="179"/>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412"/>
                          <wps:cNvSpPr>
                            <a:spLocks noChangeArrowheads="1"/>
                          </wps:cNvSpPr>
                          <wps:spPr bwMode="auto">
                            <a:xfrm>
                              <a:off x="3533" y="1219"/>
                              <a:ext cx="3459" cy="148"/>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413"/>
                          <wps:cNvSpPr>
                            <a:spLocks noChangeArrowheads="1"/>
                          </wps:cNvSpPr>
                          <wps:spPr bwMode="auto">
                            <a:xfrm>
                              <a:off x="3533" y="1367"/>
                              <a:ext cx="3459" cy="11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414"/>
                          <wps:cNvSpPr>
                            <a:spLocks noChangeArrowheads="1"/>
                          </wps:cNvSpPr>
                          <wps:spPr bwMode="auto">
                            <a:xfrm>
                              <a:off x="3533" y="1486"/>
                              <a:ext cx="3459" cy="119"/>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415"/>
                          <wps:cNvSpPr>
                            <a:spLocks noChangeArrowheads="1"/>
                          </wps:cNvSpPr>
                          <wps:spPr bwMode="auto">
                            <a:xfrm>
                              <a:off x="3533" y="1605"/>
                              <a:ext cx="3459" cy="11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416"/>
                          <wps:cNvSpPr>
                            <a:spLocks noChangeArrowheads="1"/>
                          </wps:cNvSpPr>
                          <wps:spPr bwMode="auto">
                            <a:xfrm>
                              <a:off x="3533" y="1724"/>
                              <a:ext cx="3459" cy="89"/>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417"/>
                          <wps:cNvSpPr>
                            <a:spLocks noChangeArrowheads="1"/>
                          </wps:cNvSpPr>
                          <wps:spPr bwMode="auto">
                            <a:xfrm>
                              <a:off x="3533" y="1813"/>
                              <a:ext cx="3459" cy="9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418"/>
                          <wps:cNvSpPr>
                            <a:spLocks noChangeArrowheads="1"/>
                          </wps:cNvSpPr>
                          <wps:spPr bwMode="auto">
                            <a:xfrm>
                              <a:off x="3533" y="1903"/>
                              <a:ext cx="3459" cy="8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419"/>
                          <wps:cNvSpPr>
                            <a:spLocks noChangeArrowheads="1"/>
                          </wps:cNvSpPr>
                          <wps:spPr bwMode="auto">
                            <a:xfrm>
                              <a:off x="3533" y="1992"/>
                              <a:ext cx="3459" cy="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420"/>
                          <wps:cNvSpPr>
                            <a:spLocks noChangeArrowheads="1"/>
                          </wps:cNvSpPr>
                          <wps:spPr bwMode="auto">
                            <a:xfrm>
                              <a:off x="3533" y="2066"/>
                              <a:ext cx="3459" cy="89"/>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421"/>
                          <wps:cNvSpPr>
                            <a:spLocks noChangeArrowheads="1"/>
                          </wps:cNvSpPr>
                          <wps:spPr bwMode="auto">
                            <a:xfrm>
                              <a:off x="3533" y="2155"/>
                              <a:ext cx="3459" cy="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422"/>
                          <wps:cNvSpPr>
                            <a:spLocks noChangeArrowheads="1"/>
                          </wps:cNvSpPr>
                          <wps:spPr bwMode="auto">
                            <a:xfrm>
                              <a:off x="3533" y="2230"/>
                              <a:ext cx="3459" cy="89"/>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423"/>
                          <wps:cNvSpPr>
                            <a:spLocks noChangeArrowheads="1"/>
                          </wps:cNvSpPr>
                          <wps:spPr bwMode="auto">
                            <a:xfrm>
                              <a:off x="3533" y="2319"/>
                              <a:ext cx="3459" cy="7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424"/>
                          <wps:cNvSpPr>
                            <a:spLocks noChangeArrowheads="1"/>
                          </wps:cNvSpPr>
                          <wps:spPr bwMode="auto">
                            <a:xfrm>
                              <a:off x="3533" y="2393"/>
                              <a:ext cx="3459" cy="74"/>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425"/>
                          <wps:cNvSpPr>
                            <a:spLocks noChangeArrowheads="1"/>
                          </wps:cNvSpPr>
                          <wps:spPr bwMode="auto">
                            <a:xfrm>
                              <a:off x="3533" y="2467"/>
                              <a:ext cx="3459" cy="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426"/>
                          <wps:cNvSpPr>
                            <a:spLocks noChangeArrowheads="1"/>
                          </wps:cNvSpPr>
                          <wps:spPr bwMode="auto">
                            <a:xfrm>
                              <a:off x="3533" y="2557"/>
                              <a:ext cx="3459" cy="7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427"/>
                          <wps:cNvSpPr>
                            <a:spLocks noChangeArrowheads="1"/>
                          </wps:cNvSpPr>
                          <wps:spPr bwMode="auto">
                            <a:xfrm>
                              <a:off x="3533" y="2631"/>
                              <a:ext cx="3459" cy="8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428"/>
                          <wps:cNvSpPr>
                            <a:spLocks noChangeArrowheads="1"/>
                          </wps:cNvSpPr>
                          <wps:spPr bwMode="auto">
                            <a:xfrm>
                              <a:off x="3533" y="2720"/>
                              <a:ext cx="3459" cy="7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429"/>
                          <wps:cNvSpPr>
                            <a:spLocks noChangeArrowheads="1"/>
                          </wps:cNvSpPr>
                          <wps:spPr bwMode="auto">
                            <a:xfrm>
                              <a:off x="3533" y="2794"/>
                              <a:ext cx="3459" cy="9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6" name="Rectangle 430"/>
                          <wps:cNvSpPr>
                            <a:spLocks noChangeArrowheads="1"/>
                          </wps:cNvSpPr>
                          <wps:spPr bwMode="auto">
                            <a:xfrm>
                              <a:off x="3533" y="2884"/>
                              <a:ext cx="3459" cy="8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Rectangle 431"/>
                          <wps:cNvSpPr>
                            <a:spLocks noChangeArrowheads="1"/>
                          </wps:cNvSpPr>
                          <wps:spPr bwMode="auto">
                            <a:xfrm>
                              <a:off x="3533" y="2973"/>
                              <a:ext cx="3459" cy="7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8" name="Rectangle 432"/>
                          <wps:cNvSpPr>
                            <a:spLocks noChangeArrowheads="1"/>
                          </wps:cNvSpPr>
                          <wps:spPr bwMode="auto">
                            <a:xfrm>
                              <a:off x="3533" y="3047"/>
                              <a:ext cx="3459" cy="104"/>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433"/>
                          <wps:cNvSpPr>
                            <a:spLocks noChangeArrowheads="1"/>
                          </wps:cNvSpPr>
                          <wps:spPr bwMode="auto">
                            <a:xfrm>
                              <a:off x="3533" y="3151"/>
                              <a:ext cx="3459" cy="104"/>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Rectangle 434"/>
                          <wps:cNvSpPr>
                            <a:spLocks noChangeArrowheads="1"/>
                          </wps:cNvSpPr>
                          <wps:spPr bwMode="auto">
                            <a:xfrm>
                              <a:off x="3533" y="3255"/>
                              <a:ext cx="3459" cy="11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 name="Rectangle 435"/>
                          <wps:cNvSpPr>
                            <a:spLocks noChangeArrowheads="1"/>
                          </wps:cNvSpPr>
                          <wps:spPr bwMode="auto">
                            <a:xfrm>
                              <a:off x="3533" y="3374"/>
                              <a:ext cx="3459" cy="13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Rectangle 436"/>
                          <wps:cNvSpPr>
                            <a:spLocks noChangeArrowheads="1"/>
                          </wps:cNvSpPr>
                          <wps:spPr bwMode="auto">
                            <a:xfrm>
                              <a:off x="3533" y="3508"/>
                              <a:ext cx="3459" cy="11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Rectangle 437"/>
                          <wps:cNvSpPr>
                            <a:spLocks noChangeArrowheads="1"/>
                          </wps:cNvSpPr>
                          <wps:spPr bwMode="auto">
                            <a:xfrm>
                              <a:off x="3533" y="3627"/>
                              <a:ext cx="3459" cy="16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Rectangle 438"/>
                          <wps:cNvSpPr>
                            <a:spLocks noChangeArrowheads="1"/>
                          </wps:cNvSpPr>
                          <wps:spPr bwMode="auto">
                            <a:xfrm>
                              <a:off x="3533" y="3790"/>
                              <a:ext cx="3459" cy="208"/>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439"/>
                          <wps:cNvSpPr>
                            <a:spLocks noChangeArrowheads="1"/>
                          </wps:cNvSpPr>
                          <wps:spPr bwMode="auto">
                            <a:xfrm>
                              <a:off x="3533" y="3998"/>
                              <a:ext cx="3459" cy="283"/>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440"/>
                          <wps:cNvSpPr>
                            <a:spLocks noChangeArrowheads="1"/>
                          </wps:cNvSpPr>
                          <wps:spPr bwMode="auto">
                            <a:xfrm>
                              <a:off x="3533" y="4281"/>
                              <a:ext cx="3459"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Freeform 441"/>
                          <wps:cNvSpPr>
                            <a:spLocks/>
                          </wps:cNvSpPr>
                          <wps:spPr bwMode="auto">
                            <a:xfrm>
                              <a:off x="3533" y="520"/>
                              <a:ext cx="3445" cy="4117"/>
                            </a:xfrm>
                            <a:custGeom>
                              <a:avLst/>
                              <a:gdLst>
                                <a:gd name="T0" fmla="*/ 30 w 3445"/>
                                <a:gd name="T1" fmla="*/ 3746 h 4117"/>
                                <a:gd name="T2" fmla="*/ 0 w 3445"/>
                                <a:gd name="T3" fmla="*/ 0 h 4117"/>
                                <a:gd name="T4" fmla="*/ 3445 w 3445"/>
                                <a:gd name="T5" fmla="*/ 193 h 4117"/>
                                <a:gd name="T6" fmla="*/ 3326 w 3445"/>
                                <a:gd name="T7" fmla="*/ 4117 h 4117"/>
                                <a:gd name="T8" fmla="*/ 30 w 3445"/>
                                <a:gd name="T9" fmla="*/ 3746 h 4117"/>
                              </a:gdLst>
                              <a:ahLst/>
                              <a:cxnLst>
                                <a:cxn ang="0">
                                  <a:pos x="T0" y="T1"/>
                                </a:cxn>
                                <a:cxn ang="0">
                                  <a:pos x="T2" y="T3"/>
                                </a:cxn>
                                <a:cxn ang="0">
                                  <a:pos x="T4" y="T5"/>
                                </a:cxn>
                                <a:cxn ang="0">
                                  <a:pos x="T6" y="T7"/>
                                </a:cxn>
                                <a:cxn ang="0">
                                  <a:pos x="T8" y="T9"/>
                                </a:cxn>
                              </a:cxnLst>
                              <a:rect l="0" t="0" r="r" b="b"/>
                              <a:pathLst>
                                <a:path w="3445" h="4117">
                                  <a:moveTo>
                                    <a:pt x="30" y="3746"/>
                                  </a:moveTo>
                                  <a:lnTo>
                                    <a:pt x="0" y="0"/>
                                  </a:lnTo>
                                  <a:lnTo>
                                    <a:pt x="3445" y="193"/>
                                  </a:lnTo>
                                  <a:lnTo>
                                    <a:pt x="3326" y="4117"/>
                                  </a:lnTo>
                                  <a:lnTo>
                                    <a:pt x="30" y="374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442"/>
                          <wps:cNvSpPr>
                            <a:spLocks/>
                          </wps:cNvSpPr>
                          <wps:spPr bwMode="auto">
                            <a:xfrm>
                              <a:off x="1499" y="4266"/>
                              <a:ext cx="5360" cy="1590"/>
                            </a:xfrm>
                            <a:custGeom>
                              <a:avLst/>
                              <a:gdLst>
                                <a:gd name="T0" fmla="*/ 0 w 361"/>
                                <a:gd name="T1" fmla="*/ 107 h 107"/>
                                <a:gd name="T2" fmla="*/ 139 w 361"/>
                                <a:gd name="T3" fmla="*/ 0 h 107"/>
                                <a:gd name="T4" fmla="*/ 361 w 361"/>
                                <a:gd name="T5" fmla="*/ 25 h 107"/>
                              </a:gdLst>
                              <a:ahLst/>
                              <a:cxnLst>
                                <a:cxn ang="0">
                                  <a:pos x="T0" y="T1"/>
                                </a:cxn>
                                <a:cxn ang="0">
                                  <a:pos x="T2" y="T3"/>
                                </a:cxn>
                                <a:cxn ang="0">
                                  <a:pos x="T4" y="T5"/>
                                </a:cxn>
                              </a:cxnLst>
                              <a:rect l="0" t="0" r="r" b="b"/>
                              <a:pathLst>
                                <a:path w="361" h="107">
                                  <a:moveTo>
                                    <a:pt x="0" y="107"/>
                                  </a:moveTo>
                                  <a:lnTo>
                                    <a:pt x="139" y="0"/>
                                  </a:lnTo>
                                  <a:lnTo>
                                    <a:pt x="361" y="2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443"/>
                          <wps:cNvSpPr>
                            <a:spLocks/>
                          </wps:cNvSpPr>
                          <wps:spPr bwMode="auto">
                            <a:xfrm>
                              <a:off x="1485" y="4147"/>
                              <a:ext cx="5374" cy="1575"/>
                            </a:xfrm>
                            <a:custGeom>
                              <a:avLst/>
                              <a:gdLst>
                                <a:gd name="T0" fmla="*/ 0 w 362"/>
                                <a:gd name="T1" fmla="*/ 106 h 106"/>
                                <a:gd name="T2" fmla="*/ 140 w 362"/>
                                <a:gd name="T3" fmla="*/ 0 h 106"/>
                                <a:gd name="T4" fmla="*/ 362 w 362"/>
                                <a:gd name="T5" fmla="*/ 25 h 106"/>
                              </a:gdLst>
                              <a:ahLst/>
                              <a:cxnLst>
                                <a:cxn ang="0">
                                  <a:pos x="T0" y="T1"/>
                                </a:cxn>
                                <a:cxn ang="0">
                                  <a:pos x="T2" y="T3"/>
                                </a:cxn>
                                <a:cxn ang="0">
                                  <a:pos x="T4" y="T5"/>
                                </a:cxn>
                              </a:cxnLst>
                              <a:rect l="0" t="0" r="r" b="b"/>
                              <a:pathLst>
                                <a:path w="362" h="106">
                                  <a:moveTo>
                                    <a:pt x="0" y="106"/>
                                  </a:moveTo>
                                  <a:lnTo>
                                    <a:pt x="140" y="0"/>
                                  </a:lnTo>
                                  <a:lnTo>
                                    <a:pt x="362" y="2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444"/>
                          <wps:cNvSpPr>
                            <a:spLocks/>
                          </wps:cNvSpPr>
                          <wps:spPr bwMode="auto">
                            <a:xfrm>
                              <a:off x="1485" y="4028"/>
                              <a:ext cx="5374" cy="1546"/>
                            </a:xfrm>
                            <a:custGeom>
                              <a:avLst/>
                              <a:gdLst>
                                <a:gd name="T0" fmla="*/ 0 w 362"/>
                                <a:gd name="T1" fmla="*/ 104 h 104"/>
                                <a:gd name="T2" fmla="*/ 140 w 362"/>
                                <a:gd name="T3" fmla="*/ 0 h 104"/>
                                <a:gd name="T4" fmla="*/ 362 w 362"/>
                                <a:gd name="T5" fmla="*/ 24 h 104"/>
                              </a:gdLst>
                              <a:ahLst/>
                              <a:cxnLst>
                                <a:cxn ang="0">
                                  <a:pos x="T0" y="T1"/>
                                </a:cxn>
                                <a:cxn ang="0">
                                  <a:pos x="T2" y="T3"/>
                                </a:cxn>
                                <a:cxn ang="0">
                                  <a:pos x="T4" y="T5"/>
                                </a:cxn>
                              </a:cxnLst>
                              <a:rect l="0" t="0" r="r" b="b"/>
                              <a:pathLst>
                                <a:path w="362" h="104">
                                  <a:moveTo>
                                    <a:pt x="0" y="104"/>
                                  </a:moveTo>
                                  <a:lnTo>
                                    <a:pt x="140" y="0"/>
                                  </a:lnTo>
                                  <a:lnTo>
                                    <a:pt x="362" y="24"/>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445"/>
                          <wps:cNvSpPr>
                            <a:spLocks/>
                          </wps:cNvSpPr>
                          <wps:spPr bwMode="auto">
                            <a:xfrm>
                              <a:off x="1485" y="3909"/>
                              <a:ext cx="5389" cy="1516"/>
                            </a:xfrm>
                            <a:custGeom>
                              <a:avLst/>
                              <a:gdLst>
                                <a:gd name="T0" fmla="*/ 0 w 363"/>
                                <a:gd name="T1" fmla="*/ 102 h 102"/>
                                <a:gd name="T2" fmla="*/ 140 w 363"/>
                                <a:gd name="T3" fmla="*/ 0 h 102"/>
                                <a:gd name="T4" fmla="*/ 363 w 363"/>
                                <a:gd name="T5" fmla="*/ 24 h 102"/>
                              </a:gdLst>
                              <a:ahLst/>
                              <a:cxnLst>
                                <a:cxn ang="0">
                                  <a:pos x="T0" y="T1"/>
                                </a:cxn>
                                <a:cxn ang="0">
                                  <a:pos x="T2" y="T3"/>
                                </a:cxn>
                                <a:cxn ang="0">
                                  <a:pos x="T4" y="T5"/>
                                </a:cxn>
                              </a:cxnLst>
                              <a:rect l="0" t="0" r="r" b="b"/>
                              <a:pathLst>
                                <a:path w="363" h="102">
                                  <a:moveTo>
                                    <a:pt x="0" y="102"/>
                                  </a:moveTo>
                                  <a:lnTo>
                                    <a:pt x="140" y="0"/>
                                  </a:lnTo>
                                  <a:lnTo>
                                    <a:pt x="363" y="24"/>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446"/>
                          <wps:cNvSpPr>
                            <a:spLocks/>
                          </wps:cNvSpPr>
                          <wps:spPr bwMode="auto">
                            <a:xfrm>
                              <a:off x="1470" y="3790"/>
                              <a:ext cx="5404" cy="1487"/>
                            </a:xfrm>
                            <a:custGeom>
                              <a:avLst/>
                              <a:gdLst>
                                <a:gd name="T0" fmla="*/ 0 w 364"/>
                                <a:gd name="T1" fmla="*/ 100 h 100"/>
                                <a:gd name="T2" fmla="*/ 141 w 364"/>
                                <a:gd name="T3" fmla="*/ 0 h 100"/>
                                <a:gd name="T4" fmla="*/ 364 w 364"/>
                                <a:gd name="T5" fmla="*/ 23 h 100"/>
                              </a:gdLst>
                              <a:ahLst/>
                              <a:cxnLst>
                                <a:cxn ang="0">
                                  <a:pos x="T0" y="T1"/>
                                </a:cxn>
                                <a:cxn ang="0">
                                  <a:pos x="T2" y="T3"/>
                                </a:cxn>
                                <a:cxn ang="0">
                                  <a:pos x="T4" y="T5"/>
                                </a:cxn>
                              </a:cxnLst>
                              <a:rect l="0" t="0" r="r" b="b"/>
                              <a:pathLst>
                                <a:path w="364" h="100">
                                  <a:moveTo>
                                    <a:pt x="0" y="100"/>
                                  </a:moveTo>
                                  <a:lnTo>
                                    <a:pt x="141" y="0"/>
                                  </a:lnTo>
                                  <a:lnTo>
                                    <a:pt x="364"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447"/>
                          <wps:cNvSpPr>
                            <a:spLocks/>
                          </wps:cNvSpPr>
                          <wps:spPr bwMode="auto">
                            <a:xfrm>
                              <a:off x="1470" y="3671"/>
                              <a:ext cx="5404" cy="1472"/>
                            </a:xfrm>
                            <a:custGeom>
                              <a:avLst/>
                              <a:gdLst>
                                <a:gd name="T0" fmla="*/ 0 w 364"/>
                                <a:gd name="T1" fmla="*/ 99 h 99"/>
                                <a:gd name="T2" fmla="*/ 141 w 364"/>
                                <a:gd name="T3" fmla="*/ 0 h 99"/>
                                <a:gd name="T4" fmla="*/ 364 w 364"/>
                                <a:gd name="T5" fmla="*/ 23 h 99"/>
                              </a:gdLst>
                              <a:ahLst/>
                              <a:cxnLst>
                                <a:cxn ang="0">
                                  <a:pos x="T0" y="T1"/>
                                </a:cxn>
                                <a:cxn ang="0">
                                  <a:pos x="T2" y="T3"/>
                                </a:cxn>
                                <a:cxn ang="0">
                                  <a:pos x="T4" y="T5"/>
                                </a:cxn>
                              </a:cxnLst>
                              <a:rect l="0" t="0" r="r" b="b"/>
                              <a:pathLst>
                                <a:path w="364" h="99">
                                  <a:moveTo>
                                    <a:pt x="0" y="99"/>
                                  </a:moveTo>
                                  <a:lnTo>
                                    <a:pt x="141" y="0"/>
                                  </a:lnTo>
                                  <a:lnTo>
                                    <a:pt x="364"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448"/>
                          <wps:cNvSpPr>
                            <a:spLocks/>
                          </wps:cNvSpPr>
                          <wps:spPr bwMode="auto">
                            <a:xfrm>
                              <a:off x="1470" y="3538"/>
                              <a:ext cx="5419" cy="1456"/>
                            </a:xfrm>
                            <a:custGeom>
                              <a:avLst/>
                              <a:gdLst>
                                <a:gd name="T0" fmla="*/ 0 w 365"/>
                                <a:gd name="T1" fmla="*/ 98 h 98"/>
                                <a:gd name="T2" fmla="*/ 141 w 365"/>
                                <a:gd name="T3" fmla="*/ 0 h 98"/>
                                <a:gd name="T4" fmla="*/ 365 w 365"/>
                                <a:gd name="T5" fmla="*/ 23 h 98"/>
                              </a:gdLst>
                              <a:ahLst/>
                              <a:cxnLst>
                                <a:cxn ang="0">
                                  <a:pos x="T0" y="T1"/>
                                </a:cxn>
                                <a:cxn ang="0">
                                  <a:pos x="T2" y="T3"/>
                                </a:cxn>
                                <a:cxn ang="0">
                                  <a:pos x="T4" y="T5"/>
                                </a:cxn>
                              </a:cxnLst>
                              <a:rect l="0" t="0" r="r" b="b"/>
                              <a:pathLst>
                                <a:path w="365" h="98">
                                  <a:moveTo>
                                    <a:pt x="0" y="98"/>
                                  </a:moveTo>
                                  <a:lnTo>
                                    <a:pt x="141" y="0"/>
                                  </a:lnTo>
                                  <a:lnTo>
                                    <a:pt x="365"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449"/>
                          <wps:cNvSpPr>
                            <a:spLocks/>
                          </wps:cNvSpPr>
                          <wps:spPr bwMode="auto">
                            <a:xfrm>
                              <a:off x="1455" y="3419"/>
                              <a:ext cx="5434" cy="1427"/>
                            </a:xfrm>
                            <a:custGeom>
                              <a:avLst/>
                              <a:gdLst>
                                <a:gd name="T0" fmla="*/ 0 w 366"/>
                                <a:gd name="T1" fmla="*/ 96 h 96"/>
                                <a:gd name="T2" fmla="*/ 141 w 366"/>
                                <a:gd name="T3" fmla="*/ 0 h 96"/>
                                <a:gd name="T4" fmla="*/ 366 w 366"/>
                                <a:gd name="T5" fmla="*/ 23 h 96"/>
                              </a:gdLst>
                              <a:ahLst/>
                              <a:cxnLst>
                                <a:cxn ang="0">
                                  <a:pos x="T0" y="T1"/>
                                </a:cxn>
                                <a:cxn ang="0">
                                  <a:pos x="T2" y="T3"/>
                                </a:cxn>
                                <a:cxn ang="0">
                                  <a:pos x="T4" y="T5"/>
                                </a:cxn>
                              </a:cxnLst>
                              <a:rect l="0" t="0" r="r" b="b"/>
                              <a:pathLst>
                                <a:path w="366" h="96">
                                  <a:moveTo>
                                    <a:pt x="0" y="96"/>
                                  </a:moveTo>
                                  <a:lnTo>
                                    <a:pt x="141" y="0"/>
                                  </a:lnTo>
                                  <a:lnTo>
                                    <a:pt x="366"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450"/>
                          <wps:cNvSpPr>
                            <a:spLocks/>
                          </wps:cNvSpPr>
                          <wps:spPr bwMode="auto">
                            <a:xfrm>
                              <a:off x="1455" y="3300"/>
                              <a:ext cx="5434" cy="1397"/>
                            </a:xfrm>
                            <a:custGeom>
                              <a:avLst/>
                              <a:gdLst>
                                <a:gd name="T0" fmla="*/ 0 w 366"/>
                                <a:gd name="T1" fmla="*/ 94 h 94"/>
                                <a:gd name="T2" fmla="*/ 141 w 366"/>
                                <a:gd name="T3" fmla="*/ 0 h 94"/>
                                <a:gd name="T4" fmla="*/ 366 w 366"/>
                                <a:gd name="T5" fmla="*/ 22 h 94"/>
                              </a:gdLst>
                              <a:ahLst/>
                              <a:cxnLst>
                                <a:cxn ang="0">
                                  <a:pos x="T0" y="T1"/>
                                </a:cxn>
                                <a:cxn ang="0">
                                  <a:pos x="T2" y="T3"/>
                                </a:cxn>
                                <a:cxn ang="0">
                                  <a:pos x="T4" y="T5"/>
                                </a:cxn>
                              </a:cxnLst>
                              <a:rect l="0" t="0" r="r" b="b"/>
                              <a:pathLst>
                                <a:path w="366" h="94">
                                  <a:moveTo>
                                    <a:pt x="0" y="94"/>
                                  </a:moveTo>
                                  <a:lnTo>
                                    <a:pt x="141" y="0"/>
                                  </a:lnTo>
                                  <a:lnTo>
                                    <a:pt x="366" y="22"/>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451"/>
                          <wps:cNvSpPr>
                            <a:spLocks/>
                          </wps:cNvSpPr>
                          <wps:spPr bwMode="auto">
                            <a:xfrm>
                              <a:off x="1455" y="3181"/>
                              <a:ext cx="5434" cy="1367"/>
                            </a:xfrm>
                            <a:custGeom>
                              <a:avLst/>
                              <a:gdLst>
                                <a:gd name="T0" fmla="*/ 0 w 366"/>
                                <a:gd name="T1" fmla="*/ 92 h 92"/>
                                <a:gd name="T2" fmla="*/ 141 w 366"/>
                                <a:gd name="T3" fmla="*/ 0 h 92"/>
                                <a:gd name="T4" fmla="*/ 366 w 366"/>
                                <a:gd name="T5" fmla="*/ 21 h 92"/>
                              </a:gdLst>
                              <a:ahLst/>
                              <a:cxnLst>
                                <a:cxn ang="0">
                                  <a:pos x="T0" y="T1"/>
                                </a:cxn>
                                <a:cxn ang="0">
                                  <a:pos x="T2" y="T3"/>
                                </a:cxn>
                                <a:cxn ang="0">
                                  <a:pos x="T4" y="T5"/>
                                </a:cxn>
                              </a:cxnLst>
                              <a:rect l="0" t="0" r="r" b="b"/>
                              <a:pathLst>
                                <a:path w="366" h="92">
                                  <a:moveTo>
                                    <a:pt x="0" y="92"/>
                                  </a:moveTo>
                                  <a:lnTo>
                                    <a:pt x="141" y="0"/>
                                  </a:lnTo>
                                  <a:lnTo>
                                    <a:pt x="366"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452"/>
                          <wps:cNvSpPr>
                            <a:spLocks/>
                          </wps:cNvSpPr>
                          <wps:spPr bwMode="auto">
                            <a:xfrm>
                              <a:off x="1440" y="3062"/>
                              <a:ext cx="5463" cy="1338"/>
                            </a:xfrm>
                            <a:custGeom>
                              <a:avLst/>
                              <a:gdLst>
                                <a:gd name="T0" fmla="*/ 0 w 368"/>
                                <a:gd name="T1" fmla="*/ 90 h 90"/>
                                <a:gd name="T2" fmla="*/ 142 w 368"/>
                                <a:gd name="T3" fmla="*/ 0 h 90"/>
                                <a:gd name="T4" fmla="*/ 368 w 368"/>
                                <a:gd name="T5" fmla="*/ 21 h 90"/>
                              </a:gdLst>
                              <a:ahLst/>
                              <a:cxnLst>
                                <a:cxn ang="0">
                                  <a:pos x="T0" y="T1"/>
                                </a:cxn>
                                <a:cxn ang="0">
                                  <a:pos x="T2" y="T3"/>
                                </a:cxn>
                                <a:cxn ang="0">
                                  <a:pos x="T4" y="T5"/>
                                </a:cxn>
                              </a:cxnLst>
                              <a:rect l="0" t="0" r="r" b="b"/>
                              <a:pathLst>
                                <a:path w="368" h="90">
                                  <a:moveTo>
                                    <a:pt x="0" y="90"/>
                                  </a:moveTo>
                                  <a:lnTo>
                                    <a:pt x="142" y="0"/>
                                  </a:lnTo>
                                  <a:lnTo>
                                    <a:pt x="368"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453"/>
                          <wps:cNvSpPr>
                            <a:spLocks/>
                          </wps:cNvSpPr>
                          <wps:spPr bwMode="auto">
                            <a:xfrm>
                              <a:off x="1440" y="2928"/>
                              <a:ext cx="5463" cy="1323"/>
                            </a:xfrm>
                            <a:custGeom>
                              <a:avLst/>
                              <a:gdLst>
                                <a:gd name="T0" fmla="*/ 0 w 368"/>
                                <a:gd name="T1" fmla="*/ 89 h 89"/>
                                <a:gd name="T2" fmla="*/ 142 w 368"/>
                                <a:gd name="T3" fmla="*/ 0 h 89"/>
                                <a:gd name="T4" fmla="*/ 368 w 368"/>
                                <a:gd name="T5" fmla="*/ 21 h 89"/>
                              </a:gdLst>
                              <a:ahLst/>
                              <a:cxnLst>
                                <a:cxn ang="0">
                                  <a:pos x="T0" y="T1"/>
                                </a:cxn>
                                <a:cxn ang="0">
                                  <a:pos x="T2" y="T3"/>
                                </a:cxn>
                                <a:cxn ang="0">
                                  <a:pos x="T4" y="T5"/>
                                </a:cxn>
                              </a:cxnLst>
                              <a:rect l="0" t="0" r="r" b="b"/>
                              <a:pathLst>
                                <a:path w="368" h="89">
                                  <a:moveTo>
                                    <a:pt x="0" y="89"/>
                                  </a:moveTo>
                                  <a:lnTo>
                                    <a:pt x="142" y="0"/>
                                  </a:lnTo>
                                  <a:lnTo>
                                    <a:pt x="368"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454"/>
                          <wps:cNvSpPr>
                            <a:spLocks/>
                          </wps:cNvSpPr>
                          <wps:spPr bwMode="auto">
                            <a:xfrm>
                              <a:off x="1425" y="2809"/>
                              <a:ext cx="5478" cy="1293"/>
                            </a:xfrm>
                            <a:custGeom>
                              <a:avLst/>
                              <a:gdLst>
                                <a:gd name="T0" fmla="*/ 0 w 369"/>
                                <a:gd name="T1" fmla="*/ 87 h 87"/>
                                <a:gd name="T2" fmla="*/ 143 w 369"/>
                                <a:gd name="T3" fmla="*/ 0 h 87"/>
                                <a:gd name="T4" fmla="*/ 369 w 369"/>
                                <a:gd name="T5" fmla="*/ 20 h 87"/>
                              </a:gdLst>
                              <a:ahLst/>
                              <a:cxnLst>
                                <a:cxn ang="0">
                                  <a:pos x="T0" y="T1"/>
                                </a:cxn>
                                <a:cxn ang="0">
                                  <a:pos x="T2" y="T3"/>
                                </a:cxn>
                                <a:cxn ang="0">
                                  <a:pos x="T4" y="T5"/>
                                </a:cxn>
                              </a:cxnLst>
                              <a:rect l="0" t="0" r="r" b="b"/>
                              <a:pathLst>
                                <a:path w="369" h="87">
                                  <a:moveTo>
                                    <a:pt x="0" y="87"/>
                                  </a:moveTo>
                                  <a:lnTo>
                                    <a:pt x="143" y="0"/>
                                  </a:lnTo>
                                  <a:lnTo>
                                    <a:pt x="369"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455"/>
                          <wps:cNvSpPr>
                            <a:spLocks/>
                          </wps:cNvSpPr>
                          <wps:spPr bwMode="auto">
                            <a:xfrm>
                              <a:off x="1425" y="2690"/>
                              <a:ext cx="5478" cy="1264"/>
                            </a:xfrm>
                            <a:custGeom>
                              <a:avLst/>
                              <a:gdLst>
                                <a:gd name="T0" fmla="*/ 0 w 369"/>
                                <a:gd name="T1" fmla="*/ 85 h 85"/>
                                <a:gd name="T2" fmla="*/ 143 w 369"/>
                                <a:gd name="T3" fmla="*/ 0 h 85"/>
                                <a:gd name="T4" fmla="*/ 369 w 369"/>
                                <a:gd name="T5" fmla="*/ 20 h 85"/>
                              </a:gdLst>
                              <a:ahLst/>
                              <a:cxnLst>
                                <a:cxn ang="0">
                                  <a:pos x="T0" y="T1"/>
                                </a:cxn>
                                <a:cxn ang="0">
                                  <a:pos x="T2" y="T3"/>
                                </a:cxn>
                                <a:cxn ang="0">
                                  <a:pos x="T4" y="T5"/>
                                </a:cxn>
                              </a:cxnLst>
                              <a:rect l="0" t="0" r="r" b="b"/>
                              <a:pathLst>
                                <a:path w="369" h="85">
                                  <a:moveTo>
                                    <a:pt x="0" y="85"/>
                                  </a:moveTo>
                                  <a:lnTo>
                                    <a:pt x="143" y="0"/>
                                  </a:lnTo>
                                  <a:lnTo>
                                    <a:pt x="369"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456"/>
                          <wps:cNvSpPr>
                            <a:spLocks/>
                          </wps:cNvSpPr>
                          <wps:spPr bwMode="auto">
                            <a:xfrm>
                              <a:off x="1425" y="2557"/>
                              <a:ext cx="5493" cy="1248"/>
                            </a:xfrm>
                            <a:custGeom>
                              <a:avLst/>
                              <a:gdLst>
                                <a:gd name="T0" fmla="*/ 0 w 370"/>
                                <a:gd name="T1" fmla="*/ 84 h 84"/>
                                <a:gd name="T2" fmla="*/ 143 w 370"/>
                                <a:gd name="T3" fmla="*/ 0 h 84"/>
                                <a:gd name="T4" fmla="*/ 370 w 370"/>
                                <a:gd name="T5" fmla="*/ 20 h 84"/>
                              </a:gdLst>
                              <a:ahLst/>
                              <a:cxnLst>
                                <a:cxn ang="0">
                                  <a:pos x="T0" y="T1"/>
                                </a:cxn>
                                <a:cxn ang="0">
                                  <a:pos x="T2" y="T3"/>
                                </a:cxn>
                                <a:cxn ang="0">
                                  <a:pos x="T4" y="T5"/>
                                </a:cxn>
                              </a:cxnLst>
                              <a:rect l="0" t="0" r="r" b="b"/>
                              <a:pathLst>
                                <a:path w="370" h="84">
                                  <a:moveTo>
                                    <a:pt x="0" y="84"/>
                                  </a:moveTo>
                                  <a:lnTo>
                                    <a:pt x="143" y="0"/>
                                  </a:lnTo>
                                  <a:lnTo>
                                    <a:pt x="370"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457"/>
                          <wps:cNvSpPr>
                            <a:spLocks/>
                          </wps:cNvSpPr>
                          <wps:spPr bwMode="auto">
                            <a:xfrm>
                              <a:off x="1410" y="2438"/>
                              <a:ext cx="5508" cy="1218"/>
                            </a:xfrm>
                            <a:custGeom>
                              <a:avLst/>
                              <a:gdLst>
                                <a:gd name="T0" fmla="*/ 0 w 371"/>
                                <a:gd name="T1" fmla="*/ 82 h 82"/>
                                <a:gd name="T2" fmla="*/ 144 w 371"/>
                                <a:gd name="T3" fmla="*/ 0 h 82"/>
                                <a:gd name="T4" fmla="*/ 371 w 371"/>
                                <a:gd name="T5" fmla="*/ 19 h 82"/>
                              </a:gdLst>
                              <a:ahLst/>
                              <a:cxnLst>
                                <a:cxn ang="0">
                                  <a:pos x="T0" y="T1"/>
                                </a:cxn>
                                <a:cxn ang="0">
                                  <a:pos x="T2" y="T3"/>
                                </a:cxn>
                                <a:cxn ang="0">
                                  <a:pos x="T4" y="T5"/>
                                </a:cxn>
                              </a:cxnLst>
                              <a:rect l="0" t="0" r="r" b="b"/>
                              <a:pathLst>
                                <a:path w="371" h="82">
                                  <a:moveTo>
                                    <a:pt x="0" y="82"/>
                                  </a:moveTo>
                                  <a:lnTo>
                                    <a:pt x="144" y="0"/>
                                  </a:lnTo>
                                  <a:lnTo>
                                    <a:pt x="371" y="19"/>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458"/>
                          <wps:cNvSpPr>
                            <a:spLocks/>
                          </wps:cNvSpPr>
                          <wps:spPr bwMode="auto">
                            <a:xfrm>
                              <a:off x="1410" y="2319"/>
                              <a:ext cx="5508" cy="1189"/>
                            </a:xfrm>
                            <a:custGeom>
                              <a:avLst/>
                              <a:gdLst>
                                <a:gd name="T0" fmla="*/ 0 w 371"/>
                                <a:gd name="T1" fmla="*/ 80 h 80"/>
                                <a:gd name="T2" fmla="*/ 144 w 371"/>
                                <a:gd name="T3" fmla="*/ 0 h 80"/>
                                <a:gd name="T4" fmla="*/ 371 w 371"/>
                                <a:gd name="T5" fmla="*/ 18 h 80"/>
                              </a:gdLst>
                              <a:ahLst/>
                              <a:cxnLst>
                                <a:cxn ang="0">
                                  <a:pos x="T0" y="T1"/>
                                </a:cxn>
                                <a:cxn ang="0">
                                  <a:pos x="T2" y="T3"/>
                                </a:cxn>
                                <a:cxn ang="0">
                                  <a:pos x="T4" y="T5"/>
                                </a:cxn>
                              </a:cxnLst>
                              <a:rect l="0" t="0" r="r" b="b"/>
                              <a:pathLst>
                                <a:path w="371" h="80">
                                  <a:moveTo>
                                    <a:pt x="0" y="80"/>
                                  </a:moveTo>
                                  <a:lnTo>
                                    <a:pt x="144" y="0"/>
                                  </a:lnTo>
                                  <a:lnTo>
                                    <a:pt x="371"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459"/>
                          <wps:cNvSpPr>
                            <a:spLocks/>
                          </wps:cNvSpPr>
                          <wps:spPr bwMode="auto">
                            <a:xfrm>
                              <a:off x="1410" y="2185"/>
                              <a:ext cx="5508" cy="1159"/>
                            </a:xfrm>
                            <a:custGeom>
                              <a:avLst/>
                              <a:gdLst>
                                <a:gd name="T0" fmla="*/ 0 w 371"/>
                                <a:gd name="T1" fmla="*/ 78 h 78"/>
                                <a:gd name="T2" fmla="*/ 144 w 371"/>
                                <a:gd name="T3" fmla="*/ 0 h 78"/>
                                <a:gd name="T4" fmla="*/ 371 w 371"/>
                                <a:gd name="T5" fmla="*/ 18 h 78"/>
                              </a:gdLst>
                              <a:ahLst/>
                              <a:cxnLst>
                                <a:cxn ang="0">
                                  <a:pos x="T0" y="T1"/>
                                </a:cxn>
                                <a:cxn ang="0">
                                  <a:pos x="T2" y="T3"/>
                                </a:cxn>
                                <a:cxn ang="0">
                                  <a:pos x="T4" y="T5"/>
                                </a:cxn>
                              </a:cxnLst>
                              <a:rect l="0" t="0" r="r" b="b"/>
                              <a:pathLst>
                                <a:path w="371" h="78">
                                  <a:moveTo>
                                    <a:pt x="0" y="78"/>
                                  </a:moveTo>
                                  <a:lnTo>
                                    <a:pt x="144" y="0"/>
                                  </a:lnTo>
                                  <a:lnTo>
                                    <a:pt x="371"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460"/>
                          <wps:cNvSpPr>
                            <a:spLocks/>
                          </wps:cNvSpPr>
                          <wps:spPr bwMode="auto">
                            <a:xfrm>
                              <a:off x="1396" y="2066"/>
                              <a:ext cx="5537" cy="1130"/>
                            </a:xfrm>
                            <a:custGeom>
                              <a:avLst/>
                              <a:gdLst>
                                <a:gd name="T0" fmla="*/ 0 w 373"/>
                                <a:gd name="T1" fmla="*/ 76 h 76"/>
                                <a:gd name="T2" fmla="*/ 145 w 373"/>
                                <a:gd name="T3" fmla="*/ 0 h 76"/>
                                <a:gd name="T4" fmla="*/ 373 w 373"/>
                                <a:gd name="T5" fmla="*/ 18 h 76"/>
                              </a:gdLst>
                              <a:ahLst/>
                              <a:cxnLst>
                                <a:cxn ang="0">
                                  <a:pos x="T0" y="T1"/>
                                </a:cxn>
                                <a:cxn ang="0">
                                  <a:pos x="T2" y="T3"/>
                                </a:cxn>
                                <a:cxn ang="0">
                                  <a:pos x="T4" y="T5"/>
                                </a:cxn>
                              </a:cxnLst>
                              <a:rect l="0" t="0" r="r" b="b"/>
                              <a:pathLst>
                                <a:path w="373" h="76">
                                  <a:moveTo>
                                    <a:pt x="0" y="76"/>
                                  </a:moveTo>
                                  <a:lnTo>
                                    <a:pt x="145" y="0"/>
                                  </a:lnTo>
                                  <a:lnTo>
                                    <a:pt x="373"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461"/>
                          <wps:cNvSpPr>
                            <a:spLocks/>
                          </wps:cNvSpPr>
                          <wps:spPr bwMode="auto">
                            <a:xfrm>
                              <a:off x="1396" y="1932"/>
                              <a:ext cx="5537" cy="1115"/>
                            </a:xfrm>
                            <a:custGeom>
                              <a:avLst/>
                              <a:gdLst>
                                <a:gd name="T0" fmla="*/ 0 w 373"/>
                                <a:gd name="T1" fmla="*/ 75 h 75"/>
                                <a:gd name="T2" fmla="*/ 144 w 373"/>
                                <a:gd name="T3" fmla="*/ 0 h 75"/>
                                <a:gd name="T4" fmla="*/ 373 w 373"/>
                                <a:gd name="T5" fmla="*/ 18 h 75"/>
                              </a:gdLst>
                              <a:ahLst/>
                              <a:cxnLst>
                                <a:cxn ang="0">
                                  <a:pos x="T0" y="T1"/>
                                </a:cxn>
                                <a:cxn ang="0">
                                  <a:pos x="T2" y="T3"/>
                                </a:cxn>
                                <a:cxn ang="0">
                                  <a:pos x="T4" y="T5"/>
                                </a:cxn>
                              </a:cxnLst>
                              <a:rect l="0" t="0" r="r" b="b"/>
                              <a:pathLst>
                                <a:path w="373" h="75">
                                  <a:moveTo>
                                    <a:pt x="0" y="75"/>
                                  </a:moveTo>
                                  <a:lnTo>
                                    <a:pt x="144" y="0"/>
                                  </a:lnTo>
                                  <a:lnTo>
                                    <a:pt x="373"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462"/>
                          <wps:cNvSpPr>
                            <a:spLocks/>
                          </wps:cNvSpPr>
                          <wps:spPr bwMode="auto">
                            <a:xfrm>
                              <a:off x="1396" y="1813"/>
                              <a:ext cx="5537" cy="1071"/>
                            </a:xfrm>
                            <a:custGeom>
                              <a:avLst/>
                              <a:gdLst>
                                <a:gd name="T0" fmla="*/ 0 w 373"/>
                                <a:gd name="T1" fmla="*/ 72 h 72"/>
                                <a:gd name="T2" fmla="*/ 144 w 373"/>
                                <a:gd name="T3" fmla="*/ 0 h 72"/>
                                <a:gd name="T4" fmla="*/ 373 w 373"/>
                                <a:gd name="T5" fmla="*/ 17 h 72"/>
                              </a:gdLst>
                              <a:ahLst/>
                              <a:cxnLst>
                                <a:cxn ang="0">
                                  <a:pos x="T0" y="T1"/>
                                </a:cxn>
                                <a:cxn ang="0">
                                  <a:pos x="T2" y="T3"/>
                                </a:cxn>
                                <a:cxn ang="0">
                                  <a:pos x="T4" y="T5"/>
                                </a:cxn>
                              </a:cxnLst>
                              <a:rect l="0" t="0" r="r" b="b"/>
                              <a:pathLst>
                                <a:path w="373" h="72">
                                  <a:moveTo>
                                    <a:pt x="0" y="72"/>
                                  </a:moveTo>
                                  <a:lnTo>
                                    <a:pt x="144" y="0"/>
                                  </a:lnTo>
                                  <a:lnTo>
                                    <a:pt x="373" y="17"/>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463"/>
                          <wps:cNvSpPr>
                            <a:spLocks/>
                          </wps:cNvSpPr>
                          <wps:spPr bwMode="auto">
                            <a:xfrm>
                              <a:off x="1381" y="1680"/>
                              <a:ext cx="5567" cy="1055"/>
                            </a:xfrm>
                            <a:custGeom>
                              <a:avLst/>
                              <a:gdLst>
                                <a:gd name="T0" fmla="*/ 0 w 375"/>
                                <a:gd name="T1" fmla="*/ 71 h 71"/>
                                <a:gd name="T2" fmla="*/ 145 w 375"/>
                                <a:gd name="T3" fmla="*/ 0 h 71"/>
                                <a:gd name="T4" fmla="*/ 375 w 375"/>
                                <a:gd name="T5" fmla="*/ 17 h 71"/>
                              </a:gdLst>
                              <a:ahLst/>
                              <a:cxnLst>
                                <a:cxn ang="0">
                                  <a:pos x="T0" y="T1"/>
                                </a:cxn>
                                <a:cxn ang="0">
                                  <a:pos x="T2" y="T3"/>
                                </a:cxn>
                                <a:cxn ang="0">
                                  <a:pos x="T4" y="T5"/>
                                </a:cxn>
                              </a:cxnLst>
                              <a:rect l="0" t="0" r="r" b="b"/>
                              <a:pathLst>
                                <a:path w="375" h="71">
                                  <a:moveTo>
                                    <a:pt x="0" y="71"/>
                                  </a:moveTo>
                                  <a:lnTo>
                                    <a:pt x="145" y="0"/>
                                  </a:lnTo>
                                  <a:lnTo>
                                    <a:pt x="375" y="17"/>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Freeform 464"/>
                          <wps:cNvSpPr>
                            <a:spLocks/>
                          </wps:cNvSpPr>
                          <wps:spPr bwMode="auto">
                            <a:xfrm>
                              <a:off x="1381" y="1561"/>
                              <a:ext cx="5567" cy="1025"/>
                            </a:xfrm>
                            <a:custGeom>
                              <a:avLst/>
                              <a:gdLst>
                                <a:gd name="T0" fmla="*/ 0 w 375"/>
                                <a:gd name="T1" fmla="*/ 69 h 69"/>
                                <a:gd name="T2" fmla="*/ 145 w 375"/>
                                <a:gd name="T3" fmla="*/ 0 h 69"/>
                                <a:gd name="T4" fmla="*/ 375 w 375"/>
                                <a:gd name="T5" fmla="*/ 16 h 69"/>
                              </a:gdLst>
                              <a:ahLst/>
                              <a:cxnLst>
                                <a:cxn ang="0">
                                  <a:pos x="T0" y="T1"/>
                                </a:cxn>
                                <a:cxn ang="0">
                                  <a:pos x="T2" y="T3"/>
                                </a:cxn>
                                <a:cxn ang="0">
                                  <a:pos x="T4" y="T5"/>
                                </a:cxn>
                              </a:cxnLst>
                              <a:rect l="0" t="0" r="r" b="b"/>
                              <a:pathLst>
                                <a:path w="375" h="69">
                                  <a:moveTo>
                                    <a:pt x="0" y="69"/>
                                  </a:moveTo>
                                  <a:lnTo>
                                    <a:pt x="145" y="0"/>
                                  </a:lnTo>
                                  <a:lnTo>
                                    <a:pt x="375" y="16"/>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465"/>
                          <wps:cNvSpPr>
                            <a:spLocks/>
                          </wps:cNvSpPr>
                          <wps:spPr bwMode="auto">
                            <a:xfrm>
                              <a:off x="1366" y="1427"/>
                              <a:ext cx="5582" cy="996"/>
                            </a:xfrm>
                            <a:custGeom>
                              <a:avLst/>
                              <a:gdLst>
                                <a:gd name="T0" fmla="*/ 0 w 376"/>
                                <a:gd name="T1" fmla="*/ 67 h 67"/>
                                <a:gd name="T2" fmla="*/ 146 w 376"/>
                                <a:gd name="T3" fmla="*/ 0 h 67"/>
                                <a:gd name="T4" fmla="*/ 376 w 376"/>
                                <a:gd name="T5" fmla="*/ 16 h 67"/>
                              </a:gdLst>
                              <a:ahLst/>
                              <a:cxnLst>
                                <a:cxn ang="0">
                                  <a:pos x="T0" y="T1"/>
                                </a:cxn>
                                <a:cxn ang="0">
                                  <a:pos x="T2" y="T3"/>
                                </a:cxn>
                                <a:cxn ang="0">
                                  <a:pos x="T4" y="T5"/>
                                </a:cxn>
                              </a:cxnLst>
                              <a:rect l="0" t="0" r="r" b="b"/>
                              <a:pathLst>
                                <a:path w="376" h="67">
                                  <a:moveTo>
                                    <a:pt x="0" y="67"/>
                                  </a:moveTo>
                                  <a:lnTo>
                                    <a:pt x="146" y="0"/>
                                  </a:lnTo>
                                  <a:lnTo>
                                    <a:pt x="376" y="16"/>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Freeform 466"/>
                          <wps:cNvSpPr>
                            <a:spLocks/>
                          </wps:cNvSpPr>
                          <wps:spPr bwMode="auto">
                            <a:xfrm>
                              <a:off x="1366" y="1308"/>
                              <a:ext cx="5582" cy="966"/>
                            </a:xfrm>
                            <a:custGeom>
                              <a:avLst/>
                              <a:gdLst>
                                <a:gd name="T0" fmla="*/ 0 w 376"/>
                                <a:gd name="T1" fmla="*/ 65 h 65"/>
                                <a:gd name="T2" fmla="*/ 146 w 376"/>
                                <a:gd name="T3" fmla="*/ 0 h 65"/>
                                <a:gd name="T4" fmla="*/ 376 w 376"/>
                                <a:gd name="T5" fmla="*/ 15 h 65"/>
                              </a:gdLst>
                              <a:ahLst/>
                              <a:cxnLst>
                                <a:cxn ang="0">
                                  <a:pos x="T0" y="T1"/>
                                </a:cxn>
                                <a:cxn ang="0">
                                  <a:pos x="T2" y="T3"/>
                                </a:cxn>
                                <a:cxn ang="0">
                                  <a:pos x="T4" y="T5"/>
                                </a:cxn>
                              </a:cxnLst>
                              <a:rect l="0" t="0" r="r" b="b"/>
                              <a:pathLst>
                                <a:path w="376" h="65">
                                  <a:moveTo>
                                    <a:pt x="0" y="65"/>
                                  </a:moveTo>
                                  <a:lnTo>
                                    <a:pt x="146" y="0"/>
                                  </a:lnTo>
                                  <a:lnTo>
                                    <a:pt x="376"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467"/>
                          <wps:cNvSpPr>
                            <a:spLocks/>
                          </wps:cNvSpPr>
                          <wps:spPr bwMode="auto">
                            <a:xfrm>
                              <a:off x="1366" y="1174"/>
                              <a:ext cx="5597" cy="937"/>
                            </a:xfrm>
                            <a:custGeom>
                              <a:avLst/>
                              <a:gdLst>
                                <a:gd name="T0" fmla="*/ 0 w 377"/>
                                <a:gd name="T1" fmla="*/ 63 h 63"/>
                                <a:gd name="T2" fmla="*/ 146 w 377"/>
                                <a:gd name="T3" fmla="*/ 0 h 63"/>
                                <a:gd name="T4" fmla="*/ 377 w 377"/>
                                <a:gd name="T5" fmla="*/ 15 h 63"/>
                              </a:gdLst>
                              <a:ahLst/>
                              <a:cxnLst>
                                <a:cxn ang="0">
                                  <a:pos x="T0" y="T1"/>
                                </a:cxn>
                                <a:cxn ang="0">
                                  <a:pos x="T2" y="T3"/>
                                </a:cxn>
                                <a:cxn ang="0">
                                  <a:pos x="T4" y="T5"/>
                                </a:cxn>
                              </a:cxnLst>
                              <a:rect l="0" t="0" r="r" b="b"/>
                              <a:pathLst>
                                <a:path w="377" h="63">
                                  <a:moveTo>
                                    <a:pt x="0" y="63"/>
                                  </a:moveTo>
                                  <a:lnTo>
                                    <a:pt x="146" y="0"/>
                                  </a:lnTo>
                                  <a:lnTo>
                                    <a:pt x="377"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468"/>
                          <wps:cNvSpPr>
                            <a:spLocks/>
                          </wps:cNvSpPr>
                          <wps:spPr bwMode="auto">
                            <a:xfrm>
                              <a:off x="1351" y="1040"/>
                              <a:ext cx="5612" cy="922"/>
                            </a:xfrm>
                            <a:custGeom>
                              <a:avLst/>
                              <a:gdLst>
                                <a:gd name="T0" fmla="*/ 0 w 378"/>
                                <a:gd name="T1" fmla="*/ 62 h 62"/>
                                <a:gd name="T2" fmla="*/ 147 w 378"/>
                                <a:gd name="T3" fmla="*/ 0 h 62"/>
                                <a:gd name="T4" fmla="*/ 378 w 378"/>
                                <a:gd name="T5" fmla="*/ 15 h 62"/>
                              </a:gdLst>
                              <a:ahLst/>
                              <a:cxnLst>
                                <a:cxn ang="0">
                                  <a:pos x="T0" y="T1"/>
                                </a:cxn>
                                <a:cxn ang="0">
                                  <a:pos x="T2" y="T3"/>
                                </a:cxn>
                                <a:cxn ang="0">
                                  <a:pos x="T4" y="T5"/>
                                </a:cxn>
                              </a:cxnLst>
                              <a:rect l="0" t="0" r="r" b="b"/>
                              <a:pathLst>
                                <a:path w="378" h="62">
                                  <a:moveTo>
                                    <a:pt x="0" y="62"/>
                                  </a:moveTo>
                                  <a:lnTo>
                                    <a:pt x="147" y="0"/>
                                  </a:lnTo>
                                  <a:lnTo>
                                    <a:pt x="378"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469"/>
                          <wps:cNvSpPr>
                            <a:spLocks/>
                          </wps:cNvSpPr>
                          <wps:spPr bwMode="auto">
                            <a:xfrm>
                              <a:off x="1351" y="922"/>
                              <a:ext cx="5612" cy="876"/>
                            </a:xfrm>
                            <a:custGeom>
                              <a:avLst/>
                              <a:gdLst>
                                <a:gd name="T0" fmla="*/ 0 w 378"/>
                                <a:gd name="T1" fmla="*/ 59 h 59"/>
                                <a:gd name="T2" fmla="*/ 147 w 378"/>
                                <a:gd name="T3" fmla="*/ 0 h 59"/>
                                <a:gd name="T4" fmla="*/ 378 w 378"/>
                                <a:gd name="T5" fmla="*/ 13 h 59"/>
                              </a:gdLst>
                              <a:ahLst/>
                              <a:cxnLst>
                                <a:cxn ang="0">
                                  <a:pos x="T0" y="T1"/>
                                </a:cxn>
                                <a:cxn ang="0">
                                  <a:pos x="T2" y="T3"/>
                                </a:cxn>
                                <a:cxn ang="0">
                                  <a:pos x="T4" y="T5"/>
                                </a:cxn>
                              </a:cxnLst>
                              <a:rect l="0" t="0" r="r" b="b"/>
                              <a:pathLst>
                                <a:path w="378" h="59">
                                  <a:moveTo>
                                    <a:pt x="0" y="59"/>
                                  </a:moveTo>
                                  <a:lnTo>
                                    <a:pt x="147" y="0"/>
                                  </a:lnTo>
                                  <a:lnTo>
                                    <a:pt x="378"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470"/>
                          <wps:cNvSpPr>
                            <a:spLocks/>
                          </wps:cNvSpPr>
                          <wps:spPr bwMode="auto">
                            <a:xfrm>
                              <a:off x="1336" y="788"/>
                              <a:ext cx="5627" cy="847"/>
                            </a:xfrm>
                            <a:custGeom>
                              <a:avLst/>
                              <a:gdLst>
                                <a:gd name="T0" fmla="*/ 0 w 379"/>
                                <a:gd name="T1" fmla="*/ 57 h 57"/>
                                <a:gd name="T2" fmla="*/ 148 w 379"/>
                                <a:gd name="T3" fmla="*/ 0 h 57"/>
                                <a:gd name="T4" fmla="*/ 379 w 379"/>
                                <a:gd name="T5" fmla="*/ 13 h 57"/>
                              </a:gdLst>
                              <a:ahLst/>
                              <a:cxnLst>
                                <a:cxn ang="0">
                                  <a:pos x="T0" y="T1"/>
                                </a:cxn>
                                <a:cxn ang="0">
                                  <a:pos x="T2" y="T3"/>
                                </a:cxn>
                                <a:cxn ang="0">
                                  <a:pos x="T4" y="T5"/>
                                </a:cxn>
                              </a:cxnLst>
                              <a:rect l="0" t="0" r="r" b="b"/>
                              <a:pathLst>
                                <a:path w="379" h="57">
                                  <a:moveTo>
                                    <a:pt x="0" y="57"/>
                                  </a:moveTo>
                                  <a:lnTo>
                                    <a:pt x="148" y="0"/>
                                  </a:lnTo>
                                  <a:lnTo>
                                    <a:pt x="379"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471"/>
                          <wps:cNvSpPr>
                            <a:spLocks/>
                          </wps:cNvSpPr>
                          <wps:spPr bwMode="auto">
                            <a:xfrm>
                              <a:off x="1336" y="654"/>
                              <a:ext cx="5642" cy="832"/>
                            </a:xfrm>
                            <a:custGeom>
                              <a:avLst/>
                              <a:gdLst>
                                <a:gd name="T0" fmla="*/ 0 w 380"/>
                                <a:gd name="T1" fmla="*/ 56 h 56"/>
                                <a:gd name="T2" fmla="*/ 148 w 380"/>
                                <a:gd name="T3" fmla="*/ 0 h 56"/>
                                <a:gd name="T4" fmla="*/ 380 w 380"/>
                                <a:gd name="T5" fmla="*/ 13 h 56"/>
                              </a:gdLst>
                              <a:ahLst/>
                              <a:cxnLst>
                                <a:cxn ang="0">
                                  <a:pos x="T0" y="T1"/>
                                </a:cxn>
                                <a:cxn ang="0">
                                  <a:pos x="T2" y="T3"/>
                                </a:cxn>
                                <a:cxn ang="0">
                                  <a:pos x="T4" y="T5"/>
                                </a:cxn>
                              </a:cxnLst>
                              <a:rect l="0" t="0" r="r" b="b"/>
                              <a:pathLst>
                                <a:path w="380" h="56">
                                  <a:moveTo>
                                    <a:pt x="0" y="56"/>
                                  </a:moveTo>
                                  <a:lnTo>
                                    <a:pt x="148" y="0"/>
                                  </a:lnTo>
                                  <a:lnTo>
                                    <a:pt x="380"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472"/>
                          <wps:cNvSpPr>
                            <a:spLocks/>
                          </wps:cNvSpPr>
                          <wps:spPr bwMode="auto">
                            <a:xfrm>
                              <a:off x="1336" y="520"/>
                              <a:ext cx="5642" cy="803"/>
                            </a:xfrm>
                            <a:custGeom>
                              <a:avLst/>
                              <a:gdLst>
                                <a:gd name="T0" fmla="*/ 0 w 380"/>
                                <a:gd name="T1" fmla="*/ 54 h 54"/>
                                <a:gd name="T2" fmla="*/ 148 w 380"/>
                                <a:gd name="T3" fmla="*/ 0 h 54"/>
                                <a:gd name="T4" fmla="*/ 380 w 380"/>
                                <a:gd name="T5" fmla="*/ 13 h 54"/>
                              </a:gdLst>
                              <a:ahLst/>
                              <a:cxnLst>
                                <a:cxn ang="0">
                                  <a:pos x="T0" y="T1"/>
                                </a:cxn>
                                <a:cxn ang="0">
                                  <a:pos x="T2" y="T3"/>
                                </a:cxn>
                                <a:cxn ang="0">
                                  <a:pos x="T4" y="T5"/>
                                </a:cxn>
                              </a:cxnLst>
                              <a:rect l="0" t="0" r="r" b="b"/>
                              <a:pathLst>
                                <a:path w="380" h="54">
                                  <a:moveTo>
                                    <a:pt x="0" y="54"/>
                                  </a:moveTo>
                                  <a:lnTo>
                                    <a:pt x="148" y="0"/>
                                  </a:lnTo>
                                  <a:lnTo>
                                    <a:pt x="380"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473"/>
                          <wps:cNvSpPr>
                            <a:spLocks/>
                          </wps:cNvSpPr>
                          <wps:spPr bwMode="auto">
                            <a:xfrm>
                              <a:off x="1499" y="4266"/>
                              <a:ext cx="5360" cy="1590"/>
                            </a:xfrm>
                            <a:custGeom>
                              <a:avLst/>
                              <a:gdLst>
                                <a:gd name="T0" fmla="*/ 0 w 361"/>
                                <a:gd name="T1" fmla="*/ 107 h 107"/>
                                <a:gd name="T2" fmla="*/ 139 w 361"/>
                                <a:gd name="T3" fmla="*/ 0 h 107"/>
                                <a:gd name="T4" fmla="*/ 361 w 361"/>
                                <a:gd name="T5" fmla="*/ 25 h 107"/>
                              </a:gdLst>
                              <a:ahLst/>
                              <a:cxnLst>
                                <a:cxn ang="0">
                                  <a:pos x="T0" y="T1"/>
                                </a:cxn>
                                <a:cxn ang="0">
                                  <a:pos x="T2" y="T3"/>
                                </a:cxn>
                                <a:cxn ang="0">
                                  <a:pos x="T4" y="T5"/>
                                </a:cxn>
                              </a:cxnLst>
                              <a:rect l="0" t="0" r="r" b="b"/>
                              <a:pathLst>
                                <a:path w="361" h="107">
                                  <a:moveTo>
                                    <a:pt x="0" y="107"/>
                                  </a:moveTo>
                                  <a:lnTo>
                                    <a:pt x="139" y="0"/>
                                  </a:lnTo>
                                  <a:lnTo>
                                    <a:pt x="361"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474"/>
                          <wps:cNvSpPr>
                            <a:spLocks/>
                          </wps:cNvSpPr>
                          <wps:spPr bwMode="auto">
                            <a:xfrm>
                              <a:off x="1470" y="3671"/>
                              <a:ext cx="5404" cy="1472"/>
                            </a:xfrm>
                            <a:custGeom>
                              <a:avLst/>
                              <a:gdLst>
                                <a:gd name="T0" fmla="*/ 0 w 364"/>
                                <a:gd name="T1" fmla="*/ 99 h 99"/>
                                <a:gd name="T2" fmla="*/ 141 w 364"/>
                                <a:gd name="T3" fmla="*/ 0 h 99"/>
                                <a:gd name="T4" fmla="*/ 364 w 364"/>
                                <a:gd name="T5" fmla="*/ 23 h 99"/>
                              </a:gdLst>
                              <a:ahLst/>
                              <a:cxnLst>
                                <a:cxn ang="0">
                                  <a:pos x="T0" y="T1"/>
                                </a:cxn>
                                <a:cxn ang="0">
                                  <a:pos x="T2" y="T3"/>
                                </a:cxn>
                                <a:cxn ang="0">
                                  <a:pos x="T4" y="T5"/>
                                </a:cxn>
                              </a:cxnLst>
                              <a:rect l="0" t="0" r="r" b="b"/>
                              <a:pathLst>
                                <a:path w="364" h="99">
                                  <a:moveTo>
                                    <a:pt x="0" y="99"/>
                                  </a:moveTo>
                                  <a:lnTo>
                                    <a:pt x="141" y="0"/>
                                  </a:lnTo>
                                  <a:lnTo>
                                    <a:pt x="364"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475"/>
                          <wps:cNvSpPr>
                            <a:spLocks/>
                          </wps:cNvSpPr>
                          <wps:spPr bwMode="auto">
                            <a:xfrm>
                              <a:off x="1440" y="3062"/>
                              <a:ext cx="5463" cy="1338"/>
                            </a:xfrm>
                            <a:custGeom>
                              <a:avLst/>
                              <a:gdLst>
                                <a:gd name="T0" fmla="*/ 0 w 368"/>
                                <a:gd name="T1" fmla="*/ 90 h 90"/>
                                <a:gd name="T2" fmla="*/ 142 w 368"/>
                                <a:gd name="T3" fmla="*/ 0 h 90"/>
                                <a:gd name="T4" fmla="*/ 368 w 368"/>
                                <a:gd name="T5" fmla="*/ 21 h 90"/>
                              </a:gdLst>
                              <a:ahLst/>
                              <a:cxnLst>
                                <a:cxn ang="0">
                                  <a:pos x="T0" y="T1"/>
                                </a:cxn>
                                <a:cxn ang="0">
                                  <a:pos x="T2" y="T3"/>
                                </a:cxn>
                                <a:cxn ang="0">
                                  <a:pos x="T4" y="T5"/>
                                </a:cxn>
                              </a:cxnLst>
                              <a:rect l="0" t="0" r="r" b="b"/>
                              <a:pathLst>
                                <a:path w="368" h="90">
                                  <a:moveTo>
                                    <a:pt x="0" y="90"/>
                                  </a:moveTo>
                                  <a:lnTo>
                                    <a:pt x="142" y="0"/>
                                  </a:lnTo>
                                  <a:lnTo>
                                    <a:pt x="368"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476"/>
                          <wps:cNvSpPr>
                            <a:spLocks/>
                          </wps:cNvSpPr>
                          <wps:spPr bwMode="auto">
                            <a:xfrm>
                              <a:off x="1410" y="2438"/>
                              <a:ext cx="5508" cy="1218"/>
                            </a:xfrm>
                            <a:custGeom>
                              <a:avLst/>
                              <a:gdLst>
                                <a:gd name="T0" fmla="*/ 0 w 371"/>
                                <a:gd name="T1" fmla="*/ 82 h 82"/>
                                <a:gd name="T2" fmla="*/ 144 w 371"/>
                                <a:gd name="T3" fmla="*/ 0 h 82"/>
                                <a:gd name="T4" fmla="*/ 371 w 371"/>
                                <a:gd name="T5" fmla="*/ 19 h 82"/>
                              </a:gdLst>
                              <a:ahLst/>
                              <a:cxnLst>
                                <a:cxn ang="0">
                                  <a:pos x="T0" y="T1"/>
                                </a:cxn>
                                <a:cxn ang="0">
                                  <a:pos x="T2" y="T3"/>
                                </a:cxn>
                                <a:cxn ang="0">
                                  <a:pos x="T4" y="T5"/>
                                </a:cxn>
                              </a:cxnLst>
                              <a:rect l="0" t="0" r="r" b="b"/>
                              <a:pathLst>
                                <a:path w="371" h="82">
                                  <a:moveTo>
                                    <a:pt x="0" y="82"/>
                                  </a:moveTo>
                                  <a:lnTo>
                                    <a:pt x="144" y="0"/>
                                  </a:lnTo>
                                  <a:lnTo>
                                    <a:pt x="371"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477"/>
                          <wps:cNvSpPr>
                            <a:spLocks/>
                          </wps:cNvSpPr>
                          <wps:spPr bwMode="auto">
                            <a:xfrm>
                              <a:off x="1396" y="1813"/>
                              <a:ext cx="5537" cy="1071"/>
                            </a:xfrm>
                            <a:custGeom>
                              <a:avLst/>
                              <a:gdLst>
                                <a:gd name="T0" fmla="*/ 0 w 373"/>
                                <a:gd name="T1" fmla="*/ 72 h 72"/>
                                <a:gd name="T2" fmla="*/ 144 w 373"/>
                                <a:gd name="T3" fmla="*/ 0 h 72"/>
                                <a:gd name="T4" fmla="*/ 373 w 373"/>
                                <a:gd name="T5" fmla="*/ 17 h 72"/>
                              </a:gdLst>
                              <a:ahLst/>
                              <a:cxnLst>
                                <a:cxn ang="0">
                                  <a:pos x="T0" y="T1"/>
                                </a:cxn>
                                <a:cxn ang="0">
                                  <a:pos x="T2" y="T3"/>
                                </a:cxn>
                                <a:cxn ang="0">
                                  <a:pos x="T4" y="T5"/>
                                </a:cxn>
                              </a:cxnLst>
                              <a:rect l="0" t="0" r="r" b="b"/>
                              <a:pathLst>
                                <a:path w="373" h="72">
                                  <a:moveTo>
                                    <a:pt x="0" y="72"/>
                                  </a:moveTo>
                                  <a:lnTo>
                                    <a:pt x="144" y="0"/>
                                  </a:lnTo>
                                  <a:lnTo>
                                    <a:pt x="373"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Freeform 478"/>
                          <wps:cNvSpPr>
                            <a:spLocks/>
                          </wps:cNvSpPr>
                          <wps:spPr bwMode="auto">
                            <a:xfrm>
                              <a:off x="1366" y="1174"/>
                              <a:ext cx="5597" cy="937"/>
                            </a:xfrm>
                            <a:custGeom>
                              <a:avLst/>
                              <a:gdLst>
                                <a:gd name="T0" fmla="*/ 0 w 377"/>
                                <a:gd name="T1" fmla="*/ 63 h 63"/>
                                <a:gd name="T2" fmla="*/ 146 w 377"/>
                                <a:gd name="T3" fmla="*/ 0 h 63"/>
                                <a:gd name="T4" fmla="*/ 377 w 377"/>
                                <a:gd name="T5" fmla="*/ 15 h 63"/>
                              </a:gdLst>
                              <a:ahLst/>
                              <a:cxnLst>
                                <a:cxn ang="0">
                                  <a:pos x="T0" y="T1"/>
                                </a:cxn>
                                <a:cxn ang="0">
                                  <a:pos x="T2" y="T3"/>
                                </a:cxn>
                                <a:cxn ang="0">
                                  <a:pos x="T4" y="T5"/>
                                </a:cxn>
                              </a:cxnLst>
                              <a:rect l="0" t="0" r="r" b="b"/>
                              <a:pathLst>
                                <a:path w="377" h="63">
                                  <a:moveTo>
                                    <a:pt x="0" y="63"/>
                                  </a:moveTo>
                                  <a:lnTo>
                                    <a:pt x="146" y="0"/>
                                  </a:lnTo>
                                  <a:lnTo>
                                    <a:pt x="377"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479"/>
                          <wps:cNvSpPr>
                            <a:spLocks/>
                          </wps:cNvSpPr>
                          <wps:spPr bwMode="auto">
                            <a:xfrm>
                              <a:off x="1336" y="520"/>
                              <a:ext cx="5642" cy="803"/>
                            </a:xfrm>
                            <a:custGeom>
                              <a:avLst/>
                              <a:gdLst>
                                <a:gd name="T0" fmla="*/ 0 w 380"/>
                                <a:gd name="T1" fmla="*/ 54 h 54"/>
                                <a:gd name="T2" fmla="*/ 148 w 380"/>
                                <a:gd name="T3" fmla="*/ 0 h 54"/>
                                <a:gd name="T4" fmla="*/ 380 w 380"/>
                                <a:gd name="T5" fmla="*/ 13 h 54"/>
                              </a:gdLst>
                              <a:ahLst/>
                              <a:cxnLst>
                                <a:cxn ang="0">
                                  <a:pos x="T0" y="T1"/>
                                </a:cxn>
                                <a:cxn ang="0">
                                  <a:pos x="T2" y="T3"/>
                                </a:cxn>
                                <a:cxn ang="0">
                                  <a:pos x="T4" y="T5"/>
                                </a:cxn>
                              </a:cxnLst>
                              <a:rect l="0" t="0" r="r" b="b"/>
                              <a:pathLst>
                                <a:path w="380" h="54">
                                  <a:moveTo>
                                    <a:pt x="0" y="54"/>
                                  </a:moveTo>
                                  <a:lnTo>
                                    <a:pt x="148" y="0"/>
                                  </a:lnTo>
                                  <a:lnTo>
                                    <a:pt x="38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480"/>
                          <wps:cNvSpPr>
                            <a:spLocks/>
                          </wps:cNvSpPr>
                          <wps:spPr bwMode="auto">
                            <a:xfrm>
                              <a:off x="1499" y="4266"/>
                              <a:ext cx="5360" cy="2155"/>
                            </a:xfrm>
                            <a:custGeom>
                              <a:avLst/>
                              <a:gdLst>
                                <a:gd name="T0" fmla="*/ 5360 w 5360"/>
                                <a:gd name="T1" fmla="*/ 371 h 2155"/>
                                <a:gd name="T2" fmla="*/ 3949 w 5360"/>
                                <a:gd name="T3" fmla="*/ 2155 h 2155"/>
                                <a:gd name="T4" fmla="*/ 0 w 5360"/>
                                <a:gd name="T5" fmla="*/ 1590 h 2155"/>
                                <a:gd name="T6" fmla="*/ 2064 w 5360"/>
                                <a:gd name="T7" fmla="*/ 0 h 2155"/>
                                <a:gd name="T8" fmla="*/ 5360 w 5360"/>
                                <a:gd name="T9" fmla="*/ 371 h 2155"/>
                              </a:gdLst>
                              <a:ahLst/>
                              <a:cxnLst>
                                <a:cxn ang="0">
                                  <a:pos x="T0" y="T1"/>
                                </a:cxn>
                                <a:cxn ang="0">
                                  <a:pos x="T2" y="T3"/>
                                </a:cxn>
                                <a:cxn ang="0">
                                  <a:pos x="T4" y="T5"/>
                                </a:cxn>
                                <a:cxn ang="0">
                                  <a:pos x="T6" y="T7"/>
                                </a:cxn>
                                <a:cxn ang="0">
                                  <a:pos x="T8" y="T9"/>
                                </a:cxn>
                              </a:cxnLst>
                              <a:rect l="0" t="0" r="r" b="b"/>
                              <a:pathLst>
                                <a:path w="5360" h="2155">
                                  <a:moveTo>
                                    <a:pt x="5360" y="371"/>
                                  </a:moveTo>
                                  <a:lnTo>
                                    <a:pt x="3949" y="2155"/>
                                  </a:lnTo>
                                  <a:lnTo>
                                    <a:pt x="0" y="1590"/>
                                  </a:lnTo>
                                  <a:lnTo>
                                    <a:pt x="2064" y="0"/>
                                  </a:lnTo>
                                  <a:lnTo>
                                    <a:pt x="5360" y="37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481"/>
                          <wps:cNvSpPr>
                            <a:spLocks/>
                          </wps:cNvSpPr>
                          <wps:spPr bwMode="auto">
                            <a:xfrm>
                              <a:off x="1336" y="520"/>
                              <a:ext cx="2227" cy="5336"/>
                            </a:xfrm>
                            <a:custGeom>
                              <a:avLst/>
                              <a:gdLst>
                                <a:gd name="T0" fmla="*/ 163 w 2227"/>
                                <a:gd name="T1" fmla="*/ 5336 h 5336"/>
                                <a:gd name="T2" fmla="*/ 0 w 2227"/>
                                <a:gd name="T3" fmla="*/ 803 h 5336"/>
                                <a:gd name="T4" fmla="*/ 2197 w 2227"/>
                                <a:gd name="T5" fmla="*/ 0 h 5336"/>
                                <a:gd name="T6" fmla="*/ 2227 w 2227"/>
                                <a:gd name="T7" fmla="*/ 3746 h 5336"/>
                                <a:gd name="T8" fmla="*/ 163 w 2227"/>
                                <a:gd name="T9" fmla="*/ 5336 h 5336"/>
                              </a:gdLst>
                              <a:ahLst/>
                              <a:cxnLst>
                                <a:cxn ang="0">
                                  <a:pos x="T0" y="T1"/>
                                </a:cxn>
                                <a:cxn ang="0">
                                  <a:pos x="T2" y="T3"/>
                                </a:cxn>
                                <a:cxn ang="0">
                                  <a:pos x="T4" y="T5"/>
                                </a:cxn>
                                <a:cxn ang="0">
                                  <a:pos x="T6" y="T7"/>
                                </a:cxn>
                                <a:cxn ang="0">
                                  <a:pos x="T8" y="T9"/>
                                </a:cxn>
                              </a:cxnLst>
                              <a:rect l="0" t="0" r="r" b="b"/>
                              <a:pathLst>
                                <a:path w="2227" h="5336">
                                  <a:moveTo>
                                    <a:pt x="163" y="5336"/>
                                  </a:moveTo>
                                  <a:lnTo>
                                    <a:pt x="0" y="803"/>
                                  </a:lnTo>
                                  <a:lnTo>
                                    <a:pt x="2197" y="0"/>
                                  </a:lnTo>
                                  <a:lnTo>
                                    <a:pt x="2227" y="3746"/>
                                  </a:lnTo>
                                  <a:lnTo>
                                    <a:pt x="163" y="5336"/>
                                  </a:lnTo>
                                  <a:close/>
                                </a:path>
                              </a:pathLst>
                            </a:custGeom>
                            <a:noFill/>
                            <a:ln w="1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482"/>
                          <wps:cNvSpPr>
                            <a:spLocks/>
                          </wps:cNvSpPr>
                          <wps:spPr bwMode="auto">
                            <a:xfrm>
                              <a:off x="3533" y="520"/>
                              <a:ext cx="3445" cy="4117"/>
                            </a:xfrm>
                            <a:custGeom>
                              <a:avLst/>
                              <a:gdLst>
                                <a:gd name="T0" fmla="*/ 30 w 3445"/>
                                <a:gd name="T1" fmla="*/ 3746 h 4117"/>
                                <a:gd name="T2" fmla="*/ 0 w 3445"/>
                                <a:gd name="T3" fmla="*/ 0 h 4117"/>
                                <a:gd name="T4" fmla="*/ 3445 w 3445"/>
                                <a:gd name="T5" fmla="*/ 193 h 4117"/>
                                <a:gd name="T6" fmla="*/ 3326 w 3445"/>
                                <a:gd name="T7" fmla="*/ 4117 h 4117"/>
                                <a:gd name="T8" fmla="*/ 30 w 3445"/>
                                <a:gd name="T9" fmla="*/ 3746 h 4117"/>
                              </a:gdLst>
                              <a:ahLst/>
                              <a:cxnLst>
                                <a:cxn ang="0">
                                  <a:pos x="T0" y="T1"/>
                                </a:cxn>
                                <a:cxn ang="0">
                                  <a:pos x="T2" y="T3"/>
                                </a:cxn>
                                <a:cxn ang="0">
                                  <a:pos x="T4" y="T5"/>
                                </a:cxn>
                                <a:cxn ang="0">
                                  <a:pos x="T6" y="T7"/>
                                </a:cxn>
                                <a:cxn ang="0">
                                  <a:pos x="T8" y="T9"/>
                                </a:cxn>
                              </a:cxnLst>
                              <a:rect l="0" t="0" r="r" b="b"/>
                              <a:pathLst>
                                <a:path w="3445" h="4117">
                                  <a:moveTo>
                                    <a:pt x="30" y="3746"/>
                                  </a:moveTo>
                                  <a:lnTo>
                                    <a:pt x="0" y="0"/>
                                  </a:lnTo>
                                  <a:lnTo>
                                    <a:pt x="3445" y="193"/>
                                  </a:lnTo>
                                  <a:lnTo>
                                    <a:pt x="3326" y="4117"/>
                                  </a:lnTo>
                                  <a:lnTo>
                                    <a:pt x="30" y="3746"/>
                                  </a:lnTo>
                                  <a:close/>
                                </a:path>
                              </a:pathLst>
                            </a:custGeom>
                            <a:noFill/>
                            <a:ln w="1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Line 483"/>
                          <wps:cNvCnPr/>
                          <wps:spPr bwMode="auto">
                            <a:xfrm>
                              <a:off x="1499" y="5856"/>
                              <a:ext cx="3949" cy="5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484"/>
                          <wps:cNvCnPr/>
                          <wps:spPr bwMode="auto">
                            <a:xfrm>
                              <a:off x="1499" y="585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485"/>
                          <wps:cNvCnPr/>
                          <wps:spPr bwMode="auto">
                            <a:xfrm>
                              <a:off x="1915" y="591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486"/>
                          <wps:cNvCnPr/>
                          <wps:spPr bwMode="auto">
                            <a:xfrm>
                              <a:off x="2331" y="597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487"/>
                          <wps:cNvCnPr/>
                          <wps:spPr bwMode="auto">
                            <a:xfrm>
                              <a:off x="2761" y="603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488"/>
                          <wps:cNvCnPr/>
                          <wps:spPr bwMode="auto">
                            <a:xfrm>
                              <a:off x="3192" y="610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489"/>
                          <wps:cNvCnPr/>
                          <wps:spPr bwMode="auto">
                            <a:xfrm>
                              <a:off x="3622" y="6168"/>
                              <a:ext cx="0" cy="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490"/>
                          <wps:cNvCnPr/>
                          <wps:spPr bwMode="auto">
                            <a:xfrm>
                              <a:off x="4068" y="622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491"/>
                          <wps:cNvCnPr/>
                          <wps:spPr bwMode="auto">
                            <a:xfrm>
                              <a:off x="4528" y="628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492"/>
                          <wps:cNvCnPr/>
                          <wps:spPr bwMode="auto">
                            <a:xfrm>
                              <a:off x="4973" y="636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493"/>
                          <wps:cNvCnPr/>
                          <wps:spPr bwMode="auto">
                            <a:xfrm>
                              <a:off x="5448" y="642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Rectangle 494"/>
                          <wps:cNvSpPr>
                            <a:spLocks noChangeArrowheads="1"/>
                          </wps:cNvSpPr>
                          <wps:spPr bwMode="auto">
                            <a:xfrm>
                              <a:off x="1663" y="6035"/>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1</w:t>
                                </w:r>
                              </w:p>
                            </w:txbxContent>
                          </wps:txbx>
                          <wps:bodyPr rot="0" vert="horz" wrap="none" lIns="0" tIns="0" rIns="0" bIns="0" anchor="t" anchorCtr="0">
                            <a:spAutoFit/>
                          </wps:bodyPr>
                        </wps:wsp>
                        <wps:wsp>
                          <wps:cNvPr id="2276" name="Rectangle 495"/>
                          <wps:cNvSpPr>
                            <a:spLocks noChangeArrowheads="1"/>
                          </wps:cNvSpPr>
                          <wps:spPr bwMode="auto">
                            <a:xfrm>
                              <a:off x="2078" y="6094"/>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2</w:t>
                                </w:r>
                              </w:p>
                            </w:txbxContent>
                          </wps:txbx>
                          <wps:bodyPr rot="0" vert="horz" wrap="none" lIns="0" tIns="0" rIns="0" bIns="0" anchor="t" anchorCtr="0">
                            <a:spAutoFit/>
                          </wps:bodyPr>
                        </wps:wsp>
                        <wps:wsp>
                          <wps:cNvPr id="2277" name="Rectangle 496"/>
                          <wps:cNvSpPr>
                            <a:spLocks noChangeArrowheads="1"/>
                          </wps:cNvSpPr>
                          <wps:spPr bwMode="auto">
                            <a:xfrm>
                              <a:off x="2494" y="6154"/>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3</w:t>
                                </w:r>
                              </w:p>
                            </w:txbxContent>
                          </wps:txbx>
                          <wps:bodyPr rot="0" vert="horz" wrap="none" lIns="0" tIns="0" rIns="0" bIns="0" anchor="t" anchorCtr="0">
                            <a:spAutoFit/>
                          </wps:bodyPr>
                        </wps:wsp>
                        <wps:wsp>
                          <wps:cNvPr id="2278" name="Rectangle 497"/>
                          <wps:cNvSpPr>
                            <a:spLocks noChangeArrowheads="1"/>
                          </wps:cNvSpPr>
                          <wps:spPr bwMode="auto">
                            <a:xfrm>
                              <a:off x="2925" y="6228"/>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4</w:t>
                                </w:r>
                              </w:p>
                            </w:txbxContent>
                          </wps:txbx>
                          <wps:bodyPr rot="0" vert="horz" wrap="none" lIns="0" tIns="0" rIns="0" bIns="0" anchor="t" anchorCtr="0">
                            <a:spAutoFit/>
                          </wps:bodyPr>
                        </wps:wsp>
                        <wps:wsp>
                          <wps:cNvPr id="2279" name="Rectangle 498"/>
                          <wps:cNvSpPr>
                            <a:spLocks noChangeArrowheads="1"/>
                          </wps:cNvSpPr>
                          <wps:spPr bwMode="auto">
                            <a:xfrm>
                              <a:off x="3370" y="6287"/>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5</w:t>
                                </w:r>
                              </w:p>
                            </w:txbxContent>
                          </wps:txbx>
                          <wps:bodyPr rot="0" vert="horz" wrap="none" lIns="0" tIns="0" rIns="0" bIns="0" anchor="t" anchorCtr="0">
                            <a:spAutoFit/>
                          </wps:bodyPr>
                        </wps:wsp>
                        <wps:wsp>
                          <wps:cNvPr id="2280" name="Rectangle 499"/>
                          <wps:cNvSpPr>
                            <a:spLocks noChangeArrowheads="1"/>
                          </wps:cNvSpPr>
                          <wps:spPr bwMode="auto">
                            <a:xfrm>
                              <a:off x="3801" y="6347"/>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6</w:t>
                                </w:r>
                              </w:p>
                            </w:txbxContent>
                          </wps:txbx>
                          <wps:bodyPr rot="0" vert="horz" wrap="none" lIns="0" tIns="0" rIns="0" bIns="0" anchor="t" anchorCtr="0">
                            <a:spAutoFit/>
                          </wps:bodyPr>
                        </wps:wsp>
                        <wps:wsp>
                          <wps:cNvPr id="2281" name="Rectangle 500"/>
                          <wps:cNvSpPr>
                            <a:spLocks noChangeArrowheads="1"/>
                          </wps:cNvSpPr>
                          <wps:spPr bwMode="auto">
                            <a:xfrm>
                              <a:off x="4246" y="6406"/>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7</w:t>
                                </w:r>
                              </w:p>
                            </w:txbxContent>
                          </wps:txbx>
                          <wps:bodyPr rot="0" vert="horz" wrap="none" lIns="0" tIns="0" rIns="0" bIns="0" anchor="t" anchorCtr="0">
                            <a:spAutoFit/>
                          </wps:bodyPr>
                        </wps:wsp>
                        <wps:wsp>
                          <wps:cNvPr id="2282" name="Rectangle 501"/>
                          <wps:cNvSpPr>
                            <a:spLocks noChangeArrowheads="1"/>
                          </wps:cNvSpPr>
                          <wps:spPr bwMode="auto">
                            <a:xfrm>
                              <a:off x="4706" y="6481"/>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8</w:t>
                                </w:r>
                              </w:p>
                            </w:txbxContent>
                          </wps:txbx>
                          <wps:bodyPr rot="0" vert="horz" wrap="none" lIns="0" tIns="0" rIns="0" bIns="0" anchor="t" anchorCtr="0">
                            <a:spAutoFit/>
                          </wps:bodyPr>
                        </wps:wsp>
                        <wps:wsp>
                          <wps:cNvPr id="2283" name="Rectangle 502"/>
                          <wps:cNvSpPr>
                            <a:spLocks noChangeArrowheads="1"/>
                          </wps:cNvSpPr>
                          <wps:spPr bwMode="auto">
                            <a:xfrm>
                              <a:off x="5166" y="6540"/>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9</w:t>
                                </w:r>
                              </w:p>
                            </w:txbxContent>
                          </wps:txbx>
                          <wps:bodyPr rot="0" vert="horz" wrap="none" lIns="0" tIns="0" rIns="0" bIns="0" anchor="t" anchorCtr="0">
                            <a:spAutoFit/>
                          </wps:bodyPr>
                        </wps:wsp>
                        <wps:wsp>
                          <wps:cNvPr id="2284" name="Line 503"/>
                          <wps:cNvCnPr/>
                          <wps:spPr bwMode="auto">
                            <a:xfrm flipH="1">
                              <a:off x="5448" y="4637"/>
                              <a:ext cx="1411" cy="17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504"/>
                          <wps:cNvCnPr/>
                          <wps:spPr bwMode="auto">
                            <a:xfrm>
                              <a:off x="6859" y="4637"/>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505"/>
                          <wps:cNvCnPr/>
                          <wps:spPr bwMode="auto">
                            <a:xfrm>
                              <a:off x="6755" y="4756"/>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506"/>
                          <wps:cNvCnPr/>
                          <wps:spPr bwMode="auto">
                            <a:xfrm>
                              <a:off x="6666" y="4890"/>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507"/>
                          <wps:cNvCnPr/>
                          <wps:spPr bwMode="auto">
                            <a:xfrm>
                              <a:off x="6562" y="5024"/>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508"/>
                          <wps:cNvCnPr/>
                          <wps:spPr bwMode="auto">
                            <a:xfrm>
                              <a:off x="6458" y="5158"/>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509"/>
                          <wps:cNvCnPr/>
                          <wps:spPr bwMode="auto">
                            <a:xfrm>
                              <a:off x="6339" y="5291"/>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510"/>
                          <wps:cNvCnPr/>
                          <wps:spPr bwMode="auto">
                            <a:xfrm>
                              <a:off x="6220" y="5440"/>
                              <a:ext cx="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511"/>
                          <wps:cNvCnPr/>
                          <wps:spPr bwMode="auto">
                            <a:xfrm>
                              <a:off x="6102" y="5589"/>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512"/>
                          <wps:cNvCnPr/>
                          <wps:spPr bwMode="auto">
                            <a:xfrm>
                              <a:off x="5983" y="5737"/>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513"/>
                          <wps:cNvCnPr/>
                          <wps:spPr bwMode="auto">
                            <a:xfrm>
                              <a:off x="5864" y="5901"/>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514"/>
                          <wps:cNvCnPr/>
                          <wps:spPr bwMode="auto">
                            <a:xfrm>
                              <a:off x="5731" y="6079"/>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515"/>
                          <wps:cNvCnPr/>
                          <wps:spPr bwMode="auto">
                            <a:xfrm>
                              <a:off x="5582" y="6243"/>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516"/>
                          <wps:cNvCnPr/>
                          <wps:spPr bwMode="auto">
                            <a:xfrm>
                              <a:off x="5448" y="6421"/>
                              <a:ext cx="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Rectangle 517"/>
                          <wps:cNvSpPr>
                            <a:spLocks noChangeArrowheads="1"/>
                          </wps:cNvSpPr>
                          <wps:spPr bwMode="auto">
                            <a:xfrm>
                              <a:off x="7067" y="4578"/>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1</w:t>
                                </w:r>
                              </w:p>
                            </w:txbxContent>
                          </wps:txbx>
                          <wps:bodyPr rot="0" vert="horz" wrap="none" lIns="0" tIns="0" rIns="0" bIns="0" anchor="t" anchorCtr="0">
                            <a:spAutoFit/>
                          </wps:bodyPr>
                        </wps:wsp>
                        <wps:wsp>
                          <wps:cNvPr id="2299" name="Rectangle 518"/>
                          <wps:cNvSpPr>
                            <a:spLocks noChangeArrowheads="1"/>
                          </wps:cNvSpPr>
                          <wps:spPr bwMode="auto">
                            <a:xfrm>
                              <a:off x="6963" y="4712"/>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2</w:t>
                                </w:r>
                              </w:p>
                            </w:txbxContent>
                          </wps:txbx>
                          <wps:bodyPr rot="0" vert="horz" wrap="none" lIns="0" tIns="0" rIns="0" bIns="0" anchor="t" anchorCtr="0">
                            <a:spAutoFit/>
                          </wps:bodyPr>
                        </wps:wsp>
                        <wps:wsp>
                          <wps:cNvPr id="2300" name="Rectangle 519"/>
                          <wps:cNvSpPr>
                            <a:spLocks noChangeArrowheads="1"/>
                          </wps:cNvSpPr>
                          <wps:spPr bwMode="auto">
                            <a:xfrm>
                              <a:off x="6859" y="4831"/>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3</w:t>
                                </w:r>
                              </w:p>
                            </w:txbxContent>
                          </wps:txbx>
                          <wps:bodyPr rot="0" vert="horz" wrap="none" lIns="0" tIns="0" rIns="0" bIns="0" anchor="t" anchorCtr="0">
                            <a:spAutoFit/>
                          </wps:bodyPr>
                        </wps:wsp>
                        <wps:wsp>
                          <wps:cNvPr id="2301" name="Rectangle 520"/>
                          <wps:cNvSpPr>
                            <a:spLocks noChangeArrowheads="1"/>
                          </wps:cNvSpPr>
                          <wps:spPr bwMode="auto">
                            <a:xfrm>
                              <a:off x="6755" y="4964"/>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4</w:t>
                                </w:r>
                              </w:p>
                            </w:txbxContent>
                          </wps:txbx>
                          <wps:bodyPr rot="0" vert="horz" wrap="none" lIns="0" tIns="0" rIns="0" bIns="0" anchor="t" anchorCtr="0">
                            <a:spAutoFit/>
                          </wps:bodyPr>
                        </wps:wsp>
                        <wps:wsp>
                          <wps:cNvPr id="2302" name="Rectangle 521"/>
                          <wps:cNvSpPr>
                            <a:spLocks noChangeArrowheads="1"/>
                          </wps:cNvSpPr>
                          <wps:spPr bwMode="auto">
                            <a:xfrm>
                              <a:off x="6651" y="5098"/>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5</w:t>
                                </w:r>
                              </w:p>
                            </w:txbxContent>
                          </wps:txbx>
                          <wps:bodyPr rot="0" vert="horz" wrap="none" lIns="0" tIns="0" rIns="0" bIns="0" anchor="t" anchorCtr="0">
                            <a:spAutoFit/>
                          </wps:bodyPr>
                        </wps:wsp>
                        <wps:wsp>
                          <wps:cNvPr id="2303" name="Rectangle 522"/>
                          <wps:cNvSpPr>
                            <a:spLocks noChangeArrowheads="1"/>
                          </wps:cNvSpPr>
                          <wps:spPr bwMode="auto">
                            <a:xfrm>
                              <a:off x="6532" y="5247"/>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6</w:t>
                                </w:r>
                              </w:p>
                            </w:txbxContent>
                          </wps:txbx>
                          <wps:bodyPr rot="0" vert="horz" wrap="none" lIns="0" tIns="0" rIns="0" bIns="0" anchor="t" anchorCtr="0">
                            <a:spAutoFit/>
                          </wps:bodyPr>
                        </wps:wsp>
                        <wps:wsp>
                          <wps:cNvPr id="2304" name="Rectangle 523"/>
                          <wps:cNvSpPr>
                            <a:spLocks noChangeArrowheads="1"/>
                          </wps:cNvSpPr>
                          <wps:spPr bwMode="auto">
                            <a:xfrm>
                              <a:off x="6428" y="5395"/>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7</w:t>
                                </w:r>
                              </w:p>
                            </w:txbxContent>
                          </wps:txbx>
                          <wps:bodyPr rot="0" vert="horz" wrap="none" lIns="0" tIns="0" rIns="0" bIns="0" anchor="t" anchorCtr="0">
                            <a:spAutoFit/>
                          </wps:bodyPr>
                        </wps:wsp>
                        <wps:wsp>
                          <wps:cNvPr id="2305" name="Rectangle 524"/>
                          <wps:cNvSpPr>
                            <a:spLocks noChangeArrowheads="1"/>
                          </wps:cNvSpPr>
                          <wps:spPr bwMode="auto">
                            <a:xfrm>
                              <a:off x="6295" y="5544"/>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8</w:t>
                                </w:r>
                              </w:p>
                            </w:txbxContent>
                          </wps:txbx>
                          <wps:bodyPr rot="0" vert="horz" wrap="none" lIns="0" tIns="0" rIns="0" bIns="0" anchor="t" anchorCtr="0">
                            <a:spAutoFit/>
                          </wps:bodyPr>
                        </wps:wsp>
                        <wps:wsp>
                          <wps:cNvPr id="2306" name="Rectangle 525"/>
                          <wps:cNvSpPr>
                            <a:spLocks noChangeArrowheads="1"/>
                          </wps:cNvSpPr>
                          <wps:spPr bwMode="auto">
                            <a:xfrm>
                              <a:off x="6176" y="5708"/>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9</w:t>
                                </w:r>
                              </w:p>
                            </w:txbxContent>
                          </wps:txbx>
                          <wps:bodyPr rot="0" vert="horz" wrap="none" lIns="0" tIns="0" rIns="0" bIns="0" anchor="t" anchorCtr="0">
                            <a:spAutoFit/>
                          </wps:bodyPr>
                        </wps:wsp>
                        <wps:wsp>
                          <wps:cNvPr id="2307" name="Rectangle 526"/>
                          <wps:cNvSpPr>
                            <a:spLocks noChangeArrowheads="1"/>
                          </wps:cNvSpPr>
                          <wps:spPr bwMode="auto">
                            <a:xfrm>
                              <a:off x="6042" y="5871"/>
                              <a:ext cx="18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10</w:t>
                                </w:r>
                              </w:p>
                            </w:txbxContent>
                          </wps:txbx>
                          <wps:bodyPr rot="0" vert="horz" wrap="none" lIns="0" tIns="0" rIns="0" bIns="0" anchor="t" anchorCtr="0">
                            <a:spAutoFit/>
                          </wps:bodyPr>
                        </wps:wsp>
                        <wps:wsp>
                          <wps:cNvPr id="2308" name="Rectangle 527"/>
                          <wps:cNvSpPr>
                            <a:spLocks noChangeArrowheads="1"/>
                          </wps:cNvSpPr>
                          <wps:spPr bwMode="auto">
                            <a:xfrm>
                              <a:off x="5909" y="6035"/>
                              <a:ext cx="18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11</w:t>
                                </w:r>
                              </w:p>
                            </w:txbxContent>
                          </wps:txbx>
                          <wps:bodyPr rot="0" vert="horz" wrap="none" lIns="0" tIns="0" rIns="0" bIns="0" anchor="t" anchorCtr="0">
                            <a:spAutoFit/>
                          </wps:bodyPr>
                        </wps:wsp>
                        <wps:wsp>
                          <wps:cNvPr id="2309" name="Rectangle 528"/>
                          <wps:cNvSpPr>
                            <a:spLocks noChangeArrowheads="1"/>
                          </wps:cNvSpPr>
                          <wps:spPr bwMode="auto">
                            <a:xfrm>
                              <a:off x="5775" y="6213"/>
                              <a:ext cx="18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12</w:t>
                                </w:r>
                              </w:p>
                            </w:txbxContent>
                          </wps:txbx>
                          <wps:bodyPr rot="0" vert="horz" wrap="none" lIns="0" tIns="0" rIns="0" bIns="0" anchor="t" anchorCtr="0">
                            <a:spAutoFit/>
                          </wps:bodyPr>
                        </wps:wsp>
                        <wps:wsp>
                          <wps:cNvPr id="2310" name="Freeform 529"/>
                          <wps:cNvSpPr>
                            <a:spLocks/>
                          </wps:cNvSpPr>
                          <wps:spPr bwMode="auto">
                            <a:xfrm>
                              <a:off x="3682" y="1144"/>
                              <a:ext cx="89" cy="3226"/>
                            </a:xfrm>
                            <a:custGeom>
                              <a:avLst/>
                              <a:gdLst>
                                <a:gd name="T0" fmla="*/ 29 w 89"/>
                                <a:gd name="T1" fmla="*/ 3226 h 3226"/>
                                <a:gd name="T2" fmla="*/ 0 w 89"/>
                                <a:gd name="T3" fmla="*/ 15 h 3226"/>
                                <a:gd name="T4" fmla="*/ 59 w 89"/>
                                <a:gd name="T5" fmla="*/ 0 h 3226"/>
                                <a:gd name="T6" fmla="*/ 89 w 89"/>
                                <a:gd name="T7" fmla="*/ 3181 h 3226"/>
                                <a:gd name="T8" fmla="*/ 29 w 89"/>
                                <a:gd name="T9" fmla="*/ 3226 h 3226"/>
                              </a:gdLst>
                              <a:ahLst/>
                              <a:cxnLst>
                                <a:cxn ang="0">
                                  <a:pos x="T0" y="T1"/>
                                </a:cxn>
                                <a:cxn ang="0">
                                  <a:pos x="T2" y="T3"/>
                                </a:cxn>
                                <a:cxn ang="0">
                                  <a:pos x="T4" y="T5"/>
                                </a:cxn>
                                <a:cxn ang="0">
                                  <a:pos x="T6" y="T7"/>
                                </a:cxn>
                                <a:cxn ang="0">
                                  <a:pos x="T8" y="T9"/>
                                </a:cxn>
                              </a:cxnLst>
                              <a:rect l="0" t="0" r="r" b="b"/>
                              <a:pathLst>
                                <a:path w="89" h="3226">
                                  <a:moveTo>
                                    <a:pt x="29" y="3226"/>
                                  </a:moveTo>
                                  <a:lnTo>
                                    <a:pt x="0" y="15"/>
                                  </a:lnTo>
                                  <a:lnTo>
                                    <a:pt x="59" y="0"/>
                                  </a:lnTo>
                                  <a:lnTo>
                                    <a:pt x="89" y="3181"/>
                                  </a:lnTo>
                                  <a:lnTo>
                                    <a:pt x="29" y="3226"/>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2311" name="Freeform 530"/>
                          <wps:cNvSpPr>
                            <a:spLocks/>
                          </wps:cNvSpPr>
                          <wps:spPr bwMode="auto">
                            <a:xfrm>
                              <a:off x="3533" y="1159"/>
                              <a:ext cx="178" cy="3211"/>
                            </a:xfrm>
                            <a:custGeom>
                              <a:avLst/>
                              <a:gdLst>
                                <a:gd name="T0" fmla="*/ 30 w 178"/>
                                <a:gd name="T1" fmla="*/ 3196 h 3211"/>
                                <a:gd name="T2" fmla="*/ 0 w 178"/>
                                <a:gd name="T3" fmla="*/ 0 h 3211"/>
                                <a:gd name="T4" fmla="*/ 149 w 178"/>
                                <a:gd name="T5" fmla="*/ 0 h 3211"/>
                                <a:gd name="T6" fmla="*/ 178 w 178"/>
                                <a:gd name="T7" fmla="*/ 3211 h 3211"/>
                                <a:gd name="T8" fmla="*/ 30 w 178"/>
                                <a:gd name="T9" fmla="*/ 3196 h 3211"/>
                              </a:gdLst>
                              <a:ahLst/>
                              <a:cxnLst>
                                <a:cxn ang="0">
                                  <a:pos x="T0" y="T1"/>
                                </a:cxn>
                                <a:cxn ang="0">
                                  <a:pos x="T2" y="T3"/>
                                </a:cxn>
                                <a:cxn ang="0">
                                  <a:pos x="T4" y="T5"/>
                                </a:cxn>
                                <a:cxn ang="0">
                                  <a:pos x="T6" y="T7"/>
                                </a:cxn>
                                <a:cxn ang="0">
                                  <a:pos x="T8" y="T9"/>
                                </a:cxn>
                              </a:cxnLst>
                              <a:rect l="0" t="0" r="r" b="b"/>
                              <a:pathLst>
                                <a:path w="178" h="3211">
                                  <a:moveTo>
                                    <a:pt x="30" y="3196"/>
                                  </a:moveTo>
                                  <a:lnTo>
                                    <a:pt x="0" y="0"/>
                                  </a:lnTo>
                                  <a:lnTo>
                                    <a:pt x="149" y="0"/>
                                  </a:lnTo>
                                  <a:lnTo>
                                    <a:pt x="178" y="3211"/>
                                  </a:lnTo>
                                  <a:lnTo>
                                    <a:pt x="30" y="3196"/>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2312" name="Freeform 531"/>
                          <wps:cNvSpPr>
                            <a:spLocks/>
                          </wps:cNvSpPr>
                          <wps:spPr bwMode="auto">
                            <a:xfrm>
                              <a:off x="3533" y="1130"/>
                              <a:ext cx="208" cy="29"/>
                            </a:xfrm>
                            <a:custGeom>
                              <a:avLst/>
                              <a:gdLst>
                                <a:gd name="T0" fmla="*/ 149 w 208"/>
                                <a:gd name="T1" fmla="*/ 29 h 29"/>
                                <a:gd name="T2" fmla="*/ 208 w 208"/>
                                <a:gd name="T3" fmla="*/ 14 h 29"/>
                                <a:gd name="T4" fmla="*/ 60 w 208"/>
                                <a:gd name="T5" fmla="*/ 0 h 29"/>
                                <a:gd name="T6" fmla="*/ 0 w 208"/>
                                <a:gd name="T7" fmla="*/ 29 h 29"/>
                                <a:gd name="T8" fmla="*/ 149 w 208"/>
                                <a:gd name="T9" fmla="*/ 29 h 29"/>
                              </a:gdLst>
                              <a:ahLst/>
                              <a:cxnLst>
                                <a:cxn ang="0">
                                  <a:pos x="T0" y="T1"/>
                                </a:cxn>
                                <a:cxn ang="0">
                                  <a:pos x="T2" y="T3"/>
                                </a:cxn>
                                <a:cxn ang="0">
                                  <a:pos x="T4" y="T5"/>
                                </a:cxn>
                                <a:cxn ang="0">
                                  <a:pos x="T6" y="T7"/>
                                </a:cxn>
                                <a:cxn ang="0">
                                  <a:pos x="T8" y="T9"/>
                                </a:cxn>
                              </a:cxnLst>
                              <a:rect l="0" t="0" r="r" b="b"/>
                              <a:pathLst>
                                <a:path w="208" h="29">
                                  <a:moveTo>
                                    <a:pt x="149" y="29"/>
                                  </a:moveTo>
                                  <a:lnTo>
                                    <a:pt x="208" y="14"/>
                                  </a:lnTo>
                                  <a:lnTo>
                                    <a:pt x="60" y="0"/>
                                  </a:lnTo>
                                  <a:lnTo>
                                    <a:pt x="0" y="29"/>
                                  </a:lnTo>
                                  <a:lnTo>
                                    <a:pt x="149" y="2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2313" name="Freeform 532"/>
                          <wps:cNvSpPr>
                            <a:spLocks/>
                          </wps:cNvSpPr>
                          <wps:spPr bwMode="auto">
                            <a:xfrm>
                              <a:off x="4068" y="2988"/>
                              <a:ext cx="59" cy="1426"/>
                            </a:xfrm>
                            <a:custGeom>
                              <a:avLst/>
                              <a:gdLst>
                                <a:gd name="T0" fmla="*/ 0 w 59"/>
                                <a:gd name="T1" fmla="*/ 1426 h 1426"/>
                                <a:gd name="T2" fmla="*/ 0 w 59"/>
                                <a:gd name="T3" fmla="*/ 29 h 1426"/>
                                <a:gd name="T4" fmla="*/ 44 w 59"/>
                                <a:gd name="T5" fmla="*/ 0 h 1426"/>
                                <a:gd name="T6" fmla="*/ 59 w 59"/>
                                <a:gd name="T7" fmla="*/ 1382 h 1426"/>
                                <a:gd name="T8" fmla="*/ 0 w 59"/>
                                <a:gd name="T9" fmla="*/ 1426 h 1426"/>
                              </a:gdLst>
                              <a:ahLst/>
                              <a:cxnLst>
                                <a:cxn ang="0">
                                  <a:pos x="T0" y="T1"/>
                                </a:cxn>
                                <a:cxn ang="0">
                                  <a:pos x="T2" y="T3"/>
                                </a:cxn>
                                <a:cxn ang="0">
                                  <a:pos x="T4" y="T5"/>
                                </a:cxn>
                                <a:cxn ang="0">
                                  <a:pos x="T6" y="T7"/>
                                </a:cxn>
                                <a:cxn ang="0">
                                  <a:pos x="T8" y="T9"/>
                                </a:cxn>
                              </a:cxnLst>
                              <a:rect l="0" t="0" r="r" b="b"/>
                              <a:pathLst>
                                <a:path w="59" h="1426">
                                  <a:moveTo>
                                    <a:pt x="0" y="1426"/>
                                  </a:moveTo>
                                  <a:lnTo>
                                    <a:pt x="0" y="29"/>
                                  </a:lnTo>
                                  <a:lnTo>
                                    <a:pt x="44" y="0"/>
                                  </a:lnTo>
                                  <a:lnTo>
                                    <a:pt x="59" y="1382"/>
                                  </a:lnTo>
                                  <a:lnTo>
                                    <a:pt x="0" y="1426"/>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2314" name="Freeform 533"/>
                          <wps:cNvSpPr>
                            <a:spLocks/>
                          </wps:cNvSpPr>
                          <wps:spPr bwMode="auto">
                            <a:xfrm>
                              <a:off x="3919" y="3002"/>
                              <a:ext cx="149" cy="1412"/>
                            </a:xfrm>
                            <a:custGeom>
                              <a:avLst/>
                              <a:gdLst>
                                <a:gd name="T0" fmla="*/ 0 w 149"/>
                                <a:gd name="T1" fmla="*/ 1398 h 1412"/>
                                <a:gd name="T2" fmla="*/ 0 w 149"/>
                                <a:gd name="T3" fmla="*/ 0 h 1412"/>
                                <a:gd name="T4" fmla="*/ 149 w 149"/>
                                <a:gd name="T5" fmla="*/ 15 h 1412"/>
                                <a:gd name="T6" fmla="*/ 149 w 149"/>
                                <a:gd name="T7" fmla="*/ 1412 h 1412"/>
                                <a:gd name="T8" fmla="*/ 0 w 149"/>
                                <a:gd name="T9" fmla="*/ 1398 h 1412"/>
                              </a:gdLst>
                              <a:ahLst/>
                              <a:cxnLst>
                                <a:cxn ang="0">
                                  <a:pos x="T0" y="T1"/>
                                </a:cxn>
                                <a:cxn ang="0">
                                  <a:pos x="T2" y="T3"/>
                                </a:cxn>
                                <a:cxn ang="0">
                                  <a:pos x="T4" y="T5"/>
                                </a:cxn>
                                <a:cxn ang="0">
                                  <a:pos x="T6" y="T7"/>
                                </a:cxn>
                                <a:cxn ang="0">
                                  <a:pos x="T8" y="T9"/>
                                </a:cxn>
                              </a:cxnLst>
                              <a:rect l="0" t="0" r="r" b="b"/>
                              <a:pathLst>
                                <a:path w="149" h="1412">
                                  <a:moveTo>
                                    <a:pt x="0" y="1398"/>
                                  </a:moveTo>
                                  <a:lnTo>
                                    <a:pt x="0" y="0"/>
                                  </a:lnTo>
                                  <a:lnTo>
                                    <a:pt x="149" y="15"/>
                                  </a:lnTo>
                                  <a:lnTo>
                                    <a:pt x="149" y="1412"/>
                                  </a:lnTo>
                                  <a:lnTo>
                                    <a:pt x="0" y="1398"/>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2315" name="Freeform 534"/>
                          <wps:cNvSpPr>
                            <a:spLocks/>
                          </wps:cNvSpPr>
                          <wps:spPr bwMode="auto">
                            <a:xfrm>
                              <a:off x="3919" y="2973"/>
                              <a:ext cx="193" cy="44"/>
                            </a:xfrm>
                            <a:custGeom>
                              <a:avLst/>
                              <a:gdLst>
                                <a:gd name="T0" fmla="*/ 149 w 193"/>
                                <a:gd name="T1" fmla="*/ 44 h 44"/>
                                <a:gd name="T2" fmla="*/ 193 w 193"/>
                                <a:gd name="T3" fmla="*/ 15 h 44"/>
                                <a:gd name="T4" fmla="*/ 60 w 193"/>
                                <a:gd name="T5" fmla="*/ 0 h 44"/>
                                <a:gd name="T6" fmla="*/ 0 w 193"/>
                                <a:gd name="T7" fmla="*/ 29 h 44"/>
                                <a:gd name="T8" fmla="*/ 149 w 193"/>
                                <a:gd name="T9" fmla="*/ 44 h 44"/>
                              </a:gdLst>
                              <a:ahLst/>
                              <a:cxnLst>
                                <a:cxn ang="0">
                                  <a:pos x="T0" y="T1"/>
                                </a:cxn>
                                <a:cxn ang="0">
                                  <a:pos x="T2" y="T3"/>
                                </a:cxn>
                                <a:cxn ang="0">
                                  <a:pos x="T4" y="T5"/>
                                </a:cxn>
                                <a:cxn ang="0">
                                  <a:pos x="T6" y="T7"/>
                                </a:cxn>
                                <a:cxn ang="0">
                                  <a:pos x="T8" y="T9"/>
                                </a:cxn>
                              </a:cxnLst>
                              <a:rect l="0" t="0" r="r" b="b"/>
                              <a:pathLst>
                                <a:path w="193" h="44">
                                  <a:moveTo>
                                    <a:pt x="149" y="44"/>
                                  </a:moveTo>
                                  <a:lnTo>
                                    <a:pt x="193" y="15"/>
                                  </a:lnTo>
                                  <a:lnTo>
                                    <a:pt x="60" y="0"/>
                                  </a:lnTo>
                                  <a:lnTo>
                                    <a:pt x="0" y="29"/>
                                  </a:lnTo>
                                  <a:lnTo>
                                    <a:pt x="149" y="44"/>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2316" name="Freeform 535"/>
                          <wps:cNvSpPr>
                            <a:spLocks/>
                          </wps:cNvSpPr>
                          <wps:spPr bwMode="auto">
                            <a:xfrm>
                              <a:off x="4424" y="3701"/>
                              <a:ext cx="59" cy="758"/>
                            </a:xfrm>
                            <a:custGeom>
                              <a:avLst/>
                              <a:gdLst>
                                <a:gd name="T0" fmla="*/ 0 w 59"/>
                                <a:gd name="T1" fmla="*/ 758 h 758"/>
                                <a:gd name="T2" fmla="*/ 0 w 59"/>
                                <a:gd name="T3" fmla="*/ 45 h 758"/>
                                <a:gd name="T4" fmla="*/ 59 w 59"/>
                                <a:gd name="T5" fmla="*/ 0 h 758"/>
                                <a:gd name="T6" fmla="*/ 59 w 59"/>
                                <a:gd name="T7" fmla="*/ 713 h 758"/>
                                <a:gd name="T8" fmla="*/ 0 w 59"/>
                                <a:gd name="T9" fmla="*/ 758 h 758"/>
                              </a:gdLst>
                              <a:ahLst/>
                              <a:cxnLst>
                                <a:cxn ang="0">
                                  <a:pos x="T0" y="T1"/>
                                </a:cxn>
                                <a:cxn ang="0">
                                  <a:pos x="T2" y="T3"/>
                                </a:cxn>
                                <a:cxn ang="0">
                                  <a:pos x="T4" y="T5"/>
                                </a:cxn>
                                <a:cxn ang="0">
                                  <a:pos x="T6" y="T7"/>
                                </a:cxn>
                                <a:cxn ang="0">
                                  <a:pos x="T8" y="T9"/>
                                </a:cxn>
                              </a:cxnLst>
                              <a:rect l="0" t="0" r="r" b="b"/>
                              <a:pathLst>
                                <a:path w="59" h="758">
                                  <a:moveTo>
                                    <a:pt x="0" y="758"/>
                                  </a:moveTo>
                                  <a:lnTo>
                                    <a:pt x="0" y="45"/>
                                  </a:lnTo>
                                  <a:lnTo>
                                    <a:pt x="59" y="0"/>
                                  </a:lnTo>
                                  <a:lnTo>
                                    <a:pt x="59" y="713"/>
                                  </a:lnTo>
                                  <a:lnTo>
                                    <a:pt x="0" y="758"/>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2317" name="Freeform 536"/>
                          <wps:cNvSpPr>
                            <a:spLocks/>
                          </wps:cNvSpPr>
                          <wps:spPr bwMode="auto">
                            <a:xfrm>
                              <a:off x="4276" y="3731"/>
                              <a:ext cx="148" cy="728"/>
                            </a:xfrm>
                            <a:custGeom>
                              <a:avLst/>
                              <a:gdLst>
                                <a:gd name="T0" fmla="*/ 0 w 148"/>
                                <a:gd name="T1" fmla="*/ 713 h 728"/>
                                <a:gd name="T2" fmla="*/ 0 w 148"/>
                                <a:gd name="T3" fmla="*/ 0 h 728"/>
                                <a:gd name="T4" fmla="*/ 148 w 148"/>
                                <a:gd name="T5" fmla="*/ 15 h 728"/>
                                <a:gd name="T6" fmla="*/ 148 w 148"/>
                                <a:gd name="T7" fmla="*/ 728 h 728"/>
                                <a:gd name="T8" fmla="*/ 0 w 148"/>
                                <a:gd name="T9" fmla="*/ 713 h 728"/>
                              </a:gdLst>
                              <a:ahLst/>
                              <a:cxnLst>
                                <a:cxn ang="0">
                                  <a:pos x="T0" y="T1"/>
                                </a:cxn>
                                <a:cxn ang="0">
                                  <a:pos x="T2" y="T3"/>
                                </a:cxn>
                                <a:cxn ang="0">
                                  <a:pos x="T4" y="T5"/>
                                </a:cxn>
                                <a:cxn ang="0">
                                  <a:pos x="T6" y="T7"/>
                                </a:cxn>
                                <a:cxn ang="0">
                                  <a:pos x="T8" y="T9"/>
                                </a:cxn>
                              </a:cxnLst>
                              <a:rect l="0" t="0" r="r" b="b"/>
                              <a:pathLst>
                                <a:path w="148" h="728">
                                  <a:moveTo>
                                    <a:pt x="0" y="713"/>
                                  </a:moveTo>
                                  <a:lnTo>
                                    <a:pt x="0" y="0"/>
                                  </a:lnTo>
                                  <a:lnTo>
                                    <a:pt x="148" y="15"/>
                                  </a:lnTo>
                                  <a:lnTo>
                                    <a:pt x="148" y="728"/>
                                  </a:lnTo>
                                  <a:lnTo>
                                    <a:pt x="0" y="713"/>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2318" name="Freeform 537"/>
                          <wps:cNvSpPr>
                            <a:spLocks/>
                          </wps:cNvSpPr>
                          <wps:spPr bwMode="auto">
                            <a:xfrm>
                              <a:off x="4276" y="3686"/>
                              <a:ext cx="207" cy="60"/>
                            </a:xfrm>
                            <a:custGeom>
                              <a:avLst/>
                              <a:gdLst>
                                <a:gd name="T0" fmla="*/ 148 w 207"/>
                                <a:gd name="T1" fmla="*/ 60 h 60"/>
                                <a:gd name="T2" fmla="*/ 207 w 207"/>
                                <a:gd name="T3" fmla="*/ 15 h 60"/>
                                <a:gd name="T4" fmla="*/ 59 w 207"/>
                                <a:gd name="T5" fmla="*/ 0 h 60"/>
                                <a:gd name="T6" fmla="*/ 0 w 207"/>
                                <a:gd name="T7" fmla="*/ 45 h 60"/>
                                <a:gd name="T8" fmla="*/ 148 w 207"/>
                                <a:gd name="T9" fmla="*/ 60 h 60"/>
                              </a:gdLst>
                              <a:ahLst/>
                              <a:cxnLst>
                                <a:cxn ang="0">
                                  <a:pos x="T0" y="T1"/>
                                </a:cxn>
                                <a:cxn ang="0">
                                  <a:pos x="T2" y="T3"/>
                                </a:cxn>
                                <a:cxn ang="0">
                                  <a:pos x="T4" y="T5"/>
                                </a:cxn>
                                <a:cxn ang="0">
                                  <a:pos x="T6" y="T7"/>
                                </a:cxn>
                                <a:cxn ang="0">
                                  <a:pos x="T8" y="T9"/>
                                </a:cxn>
                              </a:cxnLst>
                              <a:rect l="0" t="0" r="r" b="b"/>
                              <a:pathLst>
                                <a:path w="207" h="60">
                                  <a:moveTo>
                                    <a:pt x="148" y="60"/>
                                  </a:moveTo>
                                  <a:lnTo>
                                    <a:pt x="207" y="15"/>
                                  </a:lnTo>
                                  <a:lnTo>
                                    <a:pt x="59" y="0"/>
                                  </a:lnTo>
                                  <a:lnTo>
                                    <a:pt x="0" y="45"/>
                                  </a:lnTo>
                                  <a:lnTo>
                                    <a:pt x="148" y="60"/>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2319" name="Freeform 538"/>
                          <wps:cNvSpPr>
                            <a:spLocks/>
                          </wps:cNvSpPr>
                          <wps:spPr bwMode="auto">
                            <a:xfrm>
                              <a:off x="4795" y="4058"/>
                              <a:ext cx="45" cy="431"/>
                            </a:xfrm>
                            <a:custGeom>
                              <a:avLst/>
                              <a:gdLst>
                                <a:gd name="T0" fmla="*/ 0 w 45"/>
                                <a:gd name="T1" fmla="*/ 431 h 431"/>
                                <a:gd name="T2" fmla="*/ 0 w 45"/>
                                <a:gd name="T3" fmla="*/ 44 h 431"/>
                                <a:gd name="T4" fmla="*/ 45 w 45"/>
                                <a:gd name="T5" fmla="*/ 0 h 431"/>
                                <a:gd name="T6" fmla="*/ 45 w 45"/>
                                <a:gd name="T7" fmla="*/ 386 h 431"/>
                                <a:gd name="T8" fmla="*/ 0 w 45"/>
                                <a:gd name="T9" fmla="*/ 431 h 431"/>
                              </a:gdLst>
                              <a:ahLst/>
                              <a:cxnLst>
                                <a:cxn ang="0">
                                  <a:pos x="T0" y="T1"/>
                                </a:cxn>
                                <a:cxn ang="0">
                                  <a:pos x="T2" y="T3"/>
                                </a:cxn>
                                <a:cxn ang="0">
                                  <a:pos x="T4" y="T5"/>
                                </a:cxn>
                                <a:cxn ang="0">
                                  <a:pos x="T6" y="T7"/>
                                </a:cxn>
                                <a:cxn ang="0">
                                  <a:pos x="T8" y="T9"/>
                                </a:cxn>
                              </a:cxnLst>
                              <a:rect l="0" t="0" r="r" b="b"/>
                              <a:pathLst>
                                <a:path w="45" h="431">
                                  <a:moveTo>
                                    <a:pt x="0" y="431"/>
                                  </a:moveTo>
                                  <a:lnTo>
                                    <a:pt x="0" y="44"/>
                                  </a:lnTo>
                                  <a:lnTo>
                                    <a:pt x="45" y="0"/>
                                  </a:lnTo>
                                  <a:lnTo>
                                    <a:pt x="45" y="386"/>
                                  </a:lnTo>
                                  <a:lnTo>
                                    <a:pt x="0" y="431"/>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2320" name="Freeform 539"/>
                          <wps:cNvSpPr>
                            <a:spLocks/>
                          </wps:cNvSpPr>
                          <wps:spPr bwMode="auto">
                            <a:xfrm>
                              <a:off x="4647" y="4087"/>
                              <a:ext cx="148" cy="402"/>
                            </a:xfrm>
                            <a:custGeom>
                              <a:avLst/>
                              <a:gdLst>
                                <a:gd name="T0" fmla="*/ 0 w 148"/>
                                <a:gd name="T1" fmla="*/ 387 h 402"/>
                                <a:gd name="T2" fmla="*/ 0 w 148"/>
                                <a:gd name="T3" fmla="*/ 0 h 402"/>
                                <a:gd name="T4" fmla="*/ 148 w 148"/>
                                <a:gd name="T5" fmla="*/ 15 h 402"/>
                                <a:gd name="T6" fmla="*/ 148 w 148"/>
                                <a:gd name="T7" fmla="*/ 402 h 402"/>
                                <a:gd name="T8" fmla="*/ 0 w 148"/>
                                <a:gd name="T9" fmla="*/ 387 h 402"/>
                              </a:gdLst>
                              <a:ahLst/>
                              <a:cxnLst>
                                <a:cxn ang="0">
                                  <a:pos x="T0" y="T1"/>
                                </a:cxn>
                                <a:cxn ang="0">
                                  <a:pos x="T2" y="T3"/>
                                </a:cxn>
                                <a:cxn ang="0">
                                  <a:pos x="T4" y="T5"/>
                                </a:cxn>
                                <a:cxn ang="0">
                                  <a:pos x="T6" y="T7"/>
                                </a:cxn>
                                <a:cxn ang="0">
                                  <a:pos x="T8" y="T9"/>
                                </a:cxn>
                              </a:cxnLst>
                              <a:rect l="0" t="0" r="r" b="b"/>
                              <a:pathLst>
                                <a:path w="148" h="402">
                                  <a:moveTo>
                                    <a:pt x="0" y="387"/>
                                  </a:moveTo>
                                  <a:lnTo>
                                    <a:pt x="0" y="0"/>
                                  </a:lnTo>
                                  <a:lnTo>
                                    <a:pt x="148" y="15"/>
                                  </a:lnTo>
                                  <a:lnTo>
                                    <a:pt x="148" y="402"/>
                                  </a:lnTo>
                                  <a:lnTo>
                                    <a:pt x="0" y="387"/>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2321" name="Freeform 540"/>
                          <wps:cNvSpPr>
                            <a:spLocks/>
                          </wps:cNvSpPr>
                          <wps:spPr bwMode="auto">
                            <a:xfrm>
                              <a:off x="4647" y="4043"/>
                              <a:ext cx="193" cy="59"/>
                            </a:xfrm>
                            <a:custGeom>
                              <a:avLst/>
                              <a:gdLst>
                                <a:gd name="T0" fmla="*/ 148 w 193"/>
                                <a:gd name="T1" fmla="*/ 59 h 59"/>
                                <a:gd name="T2" fmla="*/ 193 w 193"/>
                                <a:gd name="T3" fmla="*/ 15 h 59"/>
                                <a:gd name="T4" fmla="*/ 44 w 193"/>
                                <a:gd name="T5" fmla="*/ 0 h 59"/>
                                <a:gd name="T6" fmla="*/ 0 w 193"/>
                                <a:gd name="T7" fmla="*/ 44 h 59"/>
                                <a:gd name="T8" fmla="*/ 148 w 193"/>
                                <a:gd name="T9" fmla="*/ 59 h 59"/>
                              </a:gdLst>
                              <a:ahLst/>
                              <a:cxnLst>
                                <a:cxn ang="0">
                                  <a:pos x="T0" y="T1"/>
                                </a:cxn>
                                <a:cxn ang="0">
                                  <a:pos x="T2" y="T3"/>
                                </a:cxn>
                                <a:cxn ang="0">
                                  <a:pos x="T4" y="T5"/>
                                </a:cxn>
                                <a:cxn ang="0">
                                  <a:pos x="T6" y="T7"/>
                                </a:cxn>
                                <a:cxn ang="0">
                                  <a:pos x="T8" y="T9"/>
                                </a:cxn>
                              </a:cxnLst>
                              <a:rect l="0" t="0" r="r" b="b"/>
                              <a:pathLst>
                                <a:path w="193" h="59">
                                  <a:moveTo>
                                    <a:pt x="148" y="59"/>
                                  </a:moveTo>
                                  <a:lnTo>
                                    <a:pt x="193" y="15"/>
                                  </a:lnTo>
                                  <a:lnTo>
                                    <a:pt x="44" y="0"/>
                                  </a:lnTo>
                                  <a:lnTo>
                                    <a:pt x="0" y="44"/>
                                  </a:lnTo>
                                  <a:lnTo>
                                    <a:pt x="148"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2322" name="Freeform 541"/>
                          <wps:cNvSpPr>
                            <a:spLocks/>
                          </wps:cNvSpPr>
                          <wps:spPr bwMode="auto">
                            <a:xfrm>
                              <a:off x="5152" y="4251"/>
                              <a:ext cx="59" cy="282"/>
                            </a:xfrm>
                            <a:custGeom>
                              <a:avLst/>
                              <a:gdLst>
                                <a:gd name="T0" fmla="*/ 0 w 59"/>
                                <a:gd name="T1" fmla="*/ 282 h 282"/>
                                <a:gd name="T2" fmla="*/ 14 w 59"/>
                                <a:gd name="T3" fmla="*/ 45 h 282"/>
                                <a:gd name="T4" fmla="*/ 59 w 59"/>
                                <a:gd name="T5" fmla="*/ 0 h 282"/>
                                <a:gd name="T6" fmla="*/ 59 w 59"/>
                                <a:gd name="T7" fmla="*/ 238 h 282"/>
                                <a:gd name="T8" fmla="*/ 0 w 59"/>
                                <a:gd name="T9" fmla="*/ 282 h 282"/>
                              </a:gdLst>
                              <a:ahLst/>
                              <a:cxnLst>
                                <a:cxn ang="0">
                                  <a:pos x="T0" y="T1"/>
                                </a:cxn>
                                <a:cxn ang="0">
                                  <a:pos x="T2" y="T3"/>
                                </a:cxn>
                                <a:cxn ang="0">
                                  <a:pos x="T4" y="T5"/>
                                </a:cxn>
                                <a:cxn ang="0">
                                  <a:pos x="T6" y="T7"/>
                                </a:cxn>
                                <a:cxn ang="0">
                                  <a:pos x="T8" y="T9"/>
                                </a:cxn>
                              </a:cxnLst>
                              <a:rect l="0" t="0" r="r" b="b"/>
                              <a:pathLst>
                                <a:path w="59" h="282">
                                  <a:moveTo>
                                    <a:pt x="0" y="282"/>
                                  </a:moveTo>
                                  <a:lnTo>
                                    <a:pt x="14" y="45"/>
                                  </a:lnTo>
                                  <a:lnTo>
                                    <a:pt x="59" y="0"/>
                                  </a:lnTo>
                                  <a:lnTo>
                                    <a:pt x="59" y="238"/>
                                  </a:lnTo>
                                  <a:lnTo>
                                    <a:pt x="0" y="282"/>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2323" name="Freeform 542"/>
                          <wps:cNvSpPr>
                            <a:spLocks/>
                          </wps:cNvSpPr>
                          <wps:spPr bwMode="auto">
                            <a:xfrm>
                              <a:off x="5018" y="4281"/>
                              <a:ext cx="148" cy="252"/>
                            </a:xfrm>
                            <a:custGeom>
                              <a:avLst/>
                              <a:gdLst>
                                <a:gd name="T0" fmla="*/ 0 w 148"/>
                                <a:gd name="T1" fmla="*/ 238 h 252"/>
                                <a:gd name="T2" fmla="*/ 0 w 148"/>
                                <a:gd name="T3" fmla="*/ 0 h 252"/>
                                <a:gd name="T4" fmla="*/ 148 w 148"/>
                                <a:gd name="T5" fmla="*/ 15 h 252"/>
                                <a:gd name="T6" fmla="*/ 134 w 148"/>
                                <a:gd name="T7" fmla="*/ 252 h 252"/>
                                <a:gd name="T8" fmla="*/ 0 w 148"/>
                                <a:gd name="T9" fmla="*/ 238 h 252"/>
                              </a:gdLst>
                              <a:ahLst/>
                              <a:cxnLst>
                                <a:cxn ang="0">
                                  <a:pos x="T0" y="T1"/>
                                </a:cxn>
                                <a:cxn ang="0">
                                  <a:pos x="T2" y="T3"/>
                                </a:cxn>
                                <a:cxn ang="0">
                                  <a:pos x="T4" y="T5"/>
                                </a:cxn>
                                <a:cxn ang="0">
                                  <a:pos x="T6" y="T7"/>
                                </a:cxn>
                                <a:cxn ang="0">
                                  <a:pos x="T8" y="T9"/>
                                </a:cxn>
                              </a:cxnLst>
                              <a:rect l="0" t="0" r="r" b="b"/>
                              <a:pathLst>
                                <a:path w="148" h="252">
                                  <a:moveTo>
                                    <a:pt x="0" y="238"/>
                                  </a:moveTo>
                                  <a:lnTo>
                                    <a:pt x="0" y="0"/>
                                  </a:lnTo>
                                  <a:lnTo>
                                    <a:pt x="148" y="15"/>
                                  </a:lnTo>
                                  <a:lnTo>
                                    <a:pt x="134" y="252"/>
                                  </a:lnTo>
                                  <a:lnTo>
                                    <a:pt x="0" y="238"/>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2324" name="Freeform 543"/>
                          <wps:cNvSpPr>
                            <a:spLocks/>
                          </wps:cNvSpPr>
                          <wps:spPr bwMode="auto">
                            <a:xfrm>
                              <a:off x="5018" y="4236"/>
                              <a:ext cx="193" cy="60"/>
                            </a:xfrm>
                            <a:custGeom>
                              <a:avLst/>
                              <a:gdLst>
                                <a:gd name="T0" fmla="*/ 148 w 193"/>
                                <a:gd name="T1" fmla="*/ 60 h 60"/>
                                <a:gd name="T2" fmla="*/ 193 w 193"/>
                                <a:gd name="T3" fmla="*/ 15 h 60"/>
                                <a:gd name="T4" fmla="*/ 44 w 193"/>
                                <a:gd name="T5" fmla="*/ 0 h 60"/>
                                <a:gd name="T6" fmla="*/ 0 w 193"/>
                                <a:gd name="T7" fmla="*/ 45 h 60"/>
                                <a:gd name="T8" fmla="*/ 148 w 193"/>
                                <a:gd name="T9" fmla="*/ 60 h 60"/>
                              </a:gdLst>
                              <a:ahLst/>
                              <a:cxnLst>
                                <a:cxn ang="0">
                                  <a:pos x="T0" y="T1"/>
                                </a:cxn>
                                <a:cxn ang="0">
                                  <a:pos x="T2" y="T3"/>
                                </a:cxn>
                                <a:cxn ang="0">
                                  <a:pos x="T4" y="T5"/>
                                </a:cxn>
                                <a:cxn ang="0">
                                  <a:pos x="T6" y="T7"/>
                                </a:cxn>
                                <a:cxn ang="0">
                                  <a:pos x="T8" y="T9"/>
                                </a:cxn>
                              </a:cxnLst>
                              <a:rect l="0" t="0" r="r" b="b"/>
                              <a:pathLst>
                                <a:path w="193" h="60">
                                  <a:moveTo>
                                    <a:pt x="148" y="60"/>
                                  </a:moveTo>
                                  <a:lnTo>
                                    <a:pt x="193" y="15"/>
                                  </a:lnTo>
                                  <a:lnTo>
                                    <a:pt x="44" y="0"/>
                                  </a:lnTo>
                                  <a:lnTo>
                                    <a:pt x="0" y="45"/>
                                  </a:lnTo>
                                  <a:lnTo>
                                    <a:pt x="148" y="60"/>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2325" name="Freeform 544"/>
                          <wps:cNvSpPr>
                            <a:spLocks/>
                          </wps:cNvSpPr>
                          <wps:spPr bwMode="auto">
                            <a:xfrm>
                              <a:off x="5538" y="4385"/>
                              <a:ext cx="44" cy="193"/>
                            </a:xfrm>
                            <a:custGeom>
                              <a:avLst/>
                              <a:gdLst>
                                <a:gd name="T0" fmla="*/ 0 w 44"/>
                                <a:gd name="T1" fmla="*/ 193 h 193"/>
                                <a:gd name="T2" fmla="*/ 0 w 44"/>
                                <a:gd name="T3" fmla="*/ 44 h 193"/>
                                <a:gd name="T4" fmla="*/ 44 w 44"/>
                                <a:gd name="T5" fmla="*/ 0 h 193"/>
                                <a:gd name="T6" fmla="*/ 44 w 44"/>
                                <a:gd name="T7" fmla="*/ 148 h 193"/>
                                <a:gd name="T8" fmla="*/ 0 w 44"/>
                                <a:gd name="T9" fmla="*/ 193 h 193"/>
                              </a:gdLst>
                              <a:ahLst/>
                              <a:cxnLst>
                                <a:cxn ang="0">
                                  <a:pos x="T0" y="T1"/>
                                </a:cxn>
                                <a:cxn ang="0">
                                  <a:pos x="T2" y="T3"/>
                                </a:cxn>
                                <a:cxn ang="0">
                                  <a:pos x="T4" y="T5"/>
                                </a:cxn>
                                <a:cxn ang="0">
                                  <a:pos x="T6" y="T7"/>
                                </a:cxn>
                                <a:cxn ang="0">
                                  <a:pos x="T8" y="T9"/>
                                </a:cxn>
                              </a:cxnLst>
                              <a:rect l="0" t="0" r="r" b="b"/>
                              <a:pathLst>
                                <a:path w="44" h="193">
                                  <a:moveTo>
                                    <a:pt x="0" y="193"/>
                                  </a:moveTo>
                                  <a:lnTo>
                                    <a:pt x="0" y="44"/>
                                  </a:lnTo>
                                  <a:lnTo>
                                    <a:pt x="44" y="0"/>
                                  </a:lnTo>
                                  <a:lnTo>
                                    <a:pt x="44" y="148"/>
                                  </a:lnTo>
                                  <a:lnTo>
                                    <a:pt x="0" y="193"/>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2326" name="Freeform 545"/>
                          <wps:cNvSpPr>
                            <a:spLocks/>
                          </wps:cNvSpPr>
                          <wps:spPr bwMode="auto">
                            <a:xfrm>
                              <a:off x="5374" y="4414"/>
                              <a:ext cx="164" cy="164"/>
                            </a:xfrm>
                            <a:custGeom>
                              <a:avLst/>
                              <a:gdLst>
                                <a:gd name="T0" fmla="*/ 0 w 164"/>
                                <a:gd name="T1" fmla="*/ 149 h 164"/>
                                <a:gd name="T2" fmla="*/ 15 w 164"/>
                                <a:gd name="T3" fmla="*/ 0 h 164"/>
                                <a:gd name="T4" fmla="*/ 164 w 164"/>
                                <a:gd name="T5" fmla="*/ 15 h 164"/>
                                <a:gd name="T6" fmla="*/ 164 w 164"/>
                                <a:gd name="T7" fmla="*/ 164 h 164"/>
                                <a:gd name="T8" fmla="*/ 0 w 164"/>
                                <a:gd name="T9" fmla="*/ 149 h 164"/>
                              </a:gdLst>
                              <a:ahLst/>
                              <a:cxnLst>
                                <a:cxn ang="0">
                                  <a:pos x="T0" y="T1"/>
                                </a:cxn>
                                <a:cxn ang="0">
                                  <a:pos x="T2" y="T3"/>
                                </a:cxn>
                                <a:cxn ang="0">
                                  <a:pos x="T4" y="T5"/>
                                </a:cxn>
                                <a:cxn ang="0">
                                  <a:pos x="T6" y="T7"/>
                                </a:cxn>
                                <a:cxn ang="0">
                                  <a:pos x="T8" y="T9"/>
                                </a:cxn>
                              </a:cxnLst>
                              <a:rect l="0" t="0" r="r" b="b"/>
                              <a:pathLst>
                                <a:path w="164" h="164">
                                  <a:moveTo>
                                    <a:pt x="0" y="149"/>
                                  </a:moveTo>
                                  <a:lnTo>
                                    <a:pt x="15" y="0"/>
                                  </a:lnTo>
                                  <a:lnTo>
                                    <a:pt x="164" y="15"/>
                                  </a:lnTo>
                                  <a:lnTo>
                                    <a:pt x="164" y="164"/>
                                  </a:lnTo>
                                  <a:lnTo>
                                    <a:pt x="0" y="149"/>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2327" name="Freeform 546"/>
                          <wps:cNvSpPr>
                            <a:spLocks/>
                          </wps:cNvSpPr>
                          <wps:spPr bwMode="auto">
                            <a:xfrm>
                              <a:off x="5389" y="4370"/>
                              <a:ext cx="193" cy="59"/>
                            </a:xfrm>
                            <a:custGeom>
                              <a:avLst/>
                              <a:gdLst>
                                <a:gd name="T0" fmla="*/ 149 w 193"/>
                                <a:gd name="T1" fmla="*/ 59 h 59"/>
                                <a:gd name="T2" fmla="*/ 193 w 193"/>
                                <a:gd name="T3" fmla="*/ 15 h 59"/>
                                <a:gd name="T4" fmla="*/ 45 w 193"/>
                                <a:gd name="T5" fmla="*/ 0 h 59"/>
                                <a:gd name="T6" fmla="*/ 0 w 193"/>
                                <a:gd name="T7" fmla="*/ 44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45" y="0"/>
                                  </a:lnTo>
                                  <a:lnTo>
                                    <a:pt x="0" y="44"/>
                                  </a:lnTo>
                                  <a:lnTo>
                                    <a:pt x="149"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2328" name="Freeform 547"/>
                          <wps:cNvSpPr>
                            <a:spLocks/>
                          </wps:cNvSpPr>
                          <wps:spPr bwMode="auto">
                            <a:xfrm>
                              <a:off x="5909" y="4459"/>
                              <a:ext cx="44" cy="164"/>
                            </a:xfrm>
                            <a:custGeom>
                              <a:avLst/>
                              <a:gdLst>
                                <a:gd name="T0" fmla="*/ 0 w 44"/>
                                <a:gd name="T1" fmla="*/ 164 h 164"/>
                                <a:gd name="T2" fmla="*/ 0 w 44"/>
                                <a:gd name="T3" fmla="*/ 60 h 164"/>
                                <a:gd name="T4" fmla="*/ 44 w 44"/>
                                <a:gd name="T5" fmla="*/ 0 h 164"/>
                                <a:gd name="T6" fmla="*/ 44 w 44"/>
                                <a:gd name="T7" fmla="*/ 119 h 164"/>
                                <a:gd name="T8" fmla="*/ 0 w 44"/>
                                <a:gd name="T9" fmla="*/ 164 h 164"/>
                              </a:gdLst>
                              <a:ahLst/>
                              <a:cxnLst>
                                <a:cxn ang="0">
                                  <a:pos x="T0" y="T1"/>
                                </a:cxn>
                                <a:cxn ang="0">
                                  <a:pos x="T2" y="T3"/>
                                </a:cxn>
                                <a:cxn ang="0">
                                  <a:pos x="T4" y="T5"/>
                                </a:cxn>
                                <a:cxn ang="0">
                                  <a:pos x="T6" y="T7"/>
                                </a:cxn>
                                <a:cxn ang="0">
                                  <a:pos x="T8" y="T9"/>
                                </a:cxn>
                              </a:cxnLst>
                              <a:rect l="0" t="0" r="r" b="b"/>
                              <a:pathLst>
                                <a:path w="44" h="164">
                                  <a:moveTo>
                                    <a:pt x="0" y="164"/>
                                  </a:moveTo>
                                  <a:lnTo>
                                    <a:pt x="0" y="60"/>
                                  </a:lnTo>
                                  <a:lnTo>
                                    <a:pt x="44" y="0"/>
                                  </a:lnTo>
                                  <a:lnTo>
                                    <a:pt x="44" y="119"/>
                                  </a:lnTo>
                                  <a:lnTo>
                                    <a:pt x="0" y="164"/>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2329" name="Freeform 548"/>
                          <wps:cNvSpPr>
                            <a:spLocks/>
                          </wps:cNvSpPr>
                          <wps:spPr bwMode="auto">
                            <a:xfrm>
                              <a:off x="5760" y="4489"/>
                              <a:ext cx="149" cy="134"/>
                            </a:xfrm>
                            <a:custGeom>
                              <a:avLst/>
                              <a:gdLst>
                                <a:gd name="T0" fmla="*/ 0 w 149"/>
                                <a:gd name="T1" fmla="*/ 119 h 134"/>
                                <a:gd name="T2" fmla="*/ 0 w 149"/>
                                <a:gd name="T3" fmla="*/ 0 h 134"/>
                                <a:gd name="T4" fmla="*/ 149 w 149"/>
                                <a:gd name="T5" fmla="*/ 30 h 134"/>
                                <a:gd name="T6" fmla="*/ 149 w 149"/>
                                <a:gd name="T7" fmla="*/ 134 h 134"/>
                                <a:gd name="T8" fmla="*/ 0 w 149"/>
                                <a:gd name="T9" fmla="*/ 119 h 134"/>
                              </a:gdLst>
                              <a:ahLst/>
                              <a:cxnLst>
                                <a:cxn ang="0">
                                  <a:pos x="T0" y="T1"/>
                                </a:cxn>
                                <a:cxn ang="0">
                                  <a:pos x="T2" y="T3"/>
                                </a:cxn>
                                <a:cxn ang="0">
                                  <a:pos x="T4" y="T5"/>
                                </a:cxn>
                                <a:cxn ang="0">
                                  <a:pos x="T6" y="T7"/>
                                </a:cxn>
                                <a:cxn ang="0">
                                  <a:pos x="T8" y="T9"/>
                                </a:cxn>
                              </a:cxnLst>
                              <a:rect l="0" t="0" r="r" b="b"/>
                              <a:pathLst>
                                <a:path w="149" h="134">
                                  <a:moveTo>
                                    <a:pt x="0" y="119"/>
                                  </a:moveTo>
                                  <a:lnTo>
                                    <a:pt x="0" y="0"/>
                                  </a:lnTo>
                                  <a:lnTo>
                                    <a:pt x="149" y="30"/>
                                  </a:lnTo>
                                  <a:lnTo>
                                    <a:pt x="149" y="134"/>
                                  </a:lnTo>
                                  <a:lnTo>
                                    <a:pt x="0" y="119"/>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2330" name="Freeform 549"/>
                          <wps:cNvSpPr>
                            <a:spLocks/>
                          </wps:cNvSpPr>
                          <wps:spPr bwMode="auto">
                            <a:xfrm>
                              <a:off x="5760" y="4444"/>
                              <a:ext cx="193" cy="75"/>
                            </a:xfrm>
                            <a:custGeom>
                              <a:avLst/>
                              <a:gdLst>
                                <a:gd name="T0" fmla="*/ 149 w 193"/>
                                <a:gd name="T1" fmla="*/ 75 h 75"/>
                                <a:gd name="T2" fmla="*/ 193 w 193"/>
                                <a:gd name="T3" fmla="*/ 15 h 75"/>
                                <a:gd name="T4" fmla="*/ 45 w 193"/>
                                <a:gd name="T5" fmla="*/ 0 h 75"/>
                                <a:gd name="T6" fmla="*/ 0 w 193"/>
                                <a:gd name="T7" fmla="*/ 45 h 75"/>
                                <a:gd name="T8" fmla="*/ 149 w 193"/>
                                <a:gd name="T9" fmla="*/ 75 h 75"/>
                              </a:gdLst>
                              <a:ahLst/>
                              <a:cxnLst>
                                <a:cxn ang="0">
                                  <a:pos x="T0" y="T1"/>
                                </a:cxn>
                                <a:cxn ang="0">
                                  <a:pos x="T2" y="T3"/>
                                </a:cxn>
                                <a:cxn ang="0">
                                  <a:pos x="T4" y="T5"/>
                                </a:cxn>
                                <a:cxn ang="0">
                                  <a:pos x="T6" y="T7"/>
                                </a:cxn>
                                <a:cxn ang="0">
                                  <a:pos x="T8" y="T9"/>
                                </a:cxn>
                              </a:cxnLst>
                              <a:rect l="0" t="0" r="r" b="b"/>
                              <a:pathLst>
                                <a:path w="193" h="75">
                                  <a:moveTo>
                                    <a:pt x="149" y="75"/>
                                  </a:moveTo>
                                  <a:lnTo>
                                    <a:pt x="193" y="15"/>
                                  </a:lnTo>
                                  <a:lnTo>
                                    <a:pt x="45" y="0"/>
                                  </a:lnTo>
                                  <a:lnTo>
                                    <a:pt x="0" y="45"/>
                                  </a:lnTo>
                                  <a:lnTo>
                                    <a:pt x="149" y="75"/>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2331" name="Freeform 550"/>
                          <wps:cNvSpPr>
                            <a:spLocks/>
                          </wps:cNvSpPr>
                          <wps:spPr bwMode="auto">
                            <a:xfrm>
                              <a:off x="6295" y="4548"/>
                              <a:ext cx="44" cy="119"/>
                            </a:xfrm>
                            <a:custGeom>
                              <a:avLst/>
                              <a:gdLst>
                                <a:gd name="T0" fmla="*/ 0 w 44"/>
                                <a:gd name="T1" fmla="*/ 119 h 119"/>
                                <a:gd name="T2" fmla="*/ 0 w 44"/>
                                <a:gd name="T3" fmla="*/ 45 h 119"/>
                                <a:gd name="T4" fmla="*/ 44 w 44"/>
                                <a:gd name="T5" fmla="*/ 0 h 119"/>
                                <a:gd name="T6" fmla="*/ 29 w 44"/>
                                <a:gd name="T7" fmla="*/ 75 h 119"/>
                                <a:gd name="T8" fmla="*/ 0 w 44"/>
                                <a:gd name="T9" fmla="*/ 119 h 119"/>
                              </a:gdLst>
                              <a:ahLst/>
                              <a:cxnLst>
                                <a:cxn ang="0">
                                  <a:pos x="T0" y="T1"/>
                                </a:cxn>
                                <a:cxn ang="0">
                                  <a:pos x="T2" y="T3"/>
                                </a:cxn>
                                <a:cxn ang="0">
                                  <a:pos x="T4" y="T5"/>
                                </a:cxn>
                                <a:cxn ang="0">
                                  <a:pos x="T6" y="T7"/>
                                </a:cxn>
                                <a:cxn ang="0">
                                  <a:pos x="T8" y="T9"/>
                                </a:cxn>
                              </a:cxnLst>
                              <a:rect l="0" t="0" r="r" b="b"/>
                              <a:pathLst>
                                <a:path w="44" h="119">
                                  <a:moveTo>
                                    <a:pt x="0" y="119"/>
                                  </a:moveTo>
                                  <a:lnTo>
                                    <a:pt x="0" y="45"/>
                                  </a:lnTo>
                                  <a:lnTo>
                                    <a:pt x="44" y="0"/>
                                  </a:lnTo>
                                  <a:lnTo>
                                    <a:pt x="29" y="75"/>
                                  </a:lnTo>
                                  <a:lnTo>
                                    <a:pt x="0" y="119"/>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2332" name="Freeform 551"/>
                          <wps:cNvSpPr>
                            <a:spLocks/>
                          </wps:cNvSpPr>
                          <wps:spPr bwMode="auto">
                            <a:xfrm>
                              <a:off x="6131" y="4578"/>
                              <a:ext cx="164" cy="89"/>
                            </a:xfrm>
                            <a:custGeom>
                              <a:avLst/>
                              <a:gdLst>
                                <a:gd name="T0" fmla="*/ 0 w 164"/>
                                <a:gd name="T1" fmla="*/ 74 h 89"/>
                                <a:gd name="T2" fmla="*/ 0 w 164"/>
                                <a:gd name="T3" fmla="*/ 0 h 89"/>
                                <a:gd name="T4" fmla="*/ 164 w 164"/>
                                <a:gd name="T5" fmla="*/ 15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64" y="15"/>
                                  </a:lnTo>
                                  <a:lnTo>
                                    <a:pt x="164" y="89"/>
                                  </a:lnTo>
                                  <a:lnTo>
                                    <a:pt x="0" y="74"/>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2333" name="Freeform 552"/>
                          <wps:cNvSpPr>
                            <a:spLocks/>
                          </wps:cNvSpPr>
                          <wps:spPr bwMode="auto">
                            <a:xfrm>
                              <a:off x="6131" y="4519"/>
                              <a:ext cx="208" cy="74"/>
                            </a:xfrm>
                            <a:custGeom>
                              <a:avLst/>
                              <a:gdLst>
                                <a:gd name="T0" fmla="*/ 164 w 208"/>
                                <a:gd name="T1" fmla="*/ 74 h 74"/>
                                <a:gd name="T2" fmla="*/ 208 w 208"/>
                                <a:gd name="T3" fmla="*/ 29 h 74"/>
                                <a:gd name="T4" fmla="*/ 45 w 208"/>
                                <a:gd name="T5" fmla="*/ 0 h 74"/>
                                <a:gd name="T6" fmla="*/ 0 w 208"/>
                                <a:gd name="T7" fmla="*/ 59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29"/>
                                  </a:lnTo>
                                  <a:lnTo>
                                    <a:pt x="45" y="0"/>
                                  </a:lnTo>
                                  <a:lnTo>
                                    <a:pt x="0" y="59"/>
                                  </a:lnTo>
                                  <a:lnTo>
                                    <a:pt x="164" y="74"/>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2334" name="Freeform 553"/>
                          <wps:cNvSpPr>
                            <a:spLocks/>
                          </wps:cNvSpPr>
                          <wps:spPr bwMode="auto">
                            <a:xfrm>
                              <a:off x="6681" y="4474"/>
                              <a:ext cx="44" cy="238"/>
                            </a:xfrm>
                            <a:custGeom>
                              <a:avLst/>
                              <a:gdLst>
                                <a:gd name="T0" fmla="*/ 0 w 44"/>
                                <a:gd name="T1" fmla="*/ 238 h 238"/>
                                <a:gd name="T2" fmla="*/ 0 w 44"/>
                                <a:gd name="T3" fmla="*/ 45 h 238"/>
                                <a:gd name="T4" fmla="*/ 44 w 44"/>
                                <a:gd name="T5" fmla="*/ 0 h 238"/>
                                <a:gd name="T6" fmla="*/ 29 w 44"/>
                                <a:gd name="T7" fmla="*/ 193 h 238"/>
                                <a:gd name="T8" fmla="*/ 0 w 44"/>
                                <a:gd name="T9" fmla="*/ 238 h 238"/>
                              </a:gdLst>
                              <a:ahLst/>
                              <a:cxnLst>
                                <a:cxn ang="0">
                                  <a:pos x="T0" y="T1"/>
                                </a:cxn>
                                <a:cxn ang="0">
                                  <a:pos x="T2" y="T3"/>
                                </a:cxn>
                                <a:cxn ang="0">
                                  <a:pos x="T4" y="T5"/>
                                </a:cxn>
                                <a:cxn ang="0">
                                  <a:pos x="T6" y="T7"/>
                                </a:cxn>
                                <a:cxn ang="0">
                                  <a:pos x="T8" y="T9"/>
                                </a:cxn>
                              </a:cxnLst>
                              <a:rect l="0" t="0" r="r" b="b"/>
                              <a:pathLst>
                                <a:path w="44" h="238">
                                  <a:moveTo>
                                    <a:pt x="0" y="238"/>
                                  </a:moveTo>
                                  <a:lnTo>
                                    <a:pt x="0" y="45"/>
                                  </a:lnTo>
                                  <a:lnTo>
                                    <a:pt x="44" y="0"/>
                                  </a:lnTo>
                                  <a:lnTo>
                                    <a:pt x="29" y="193"/>
                                  </a:lnTo>
                                  <a:lnTo>
                                    <a:pt x="0" y="238"/>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2335" name="Freeform 554"/>
                          <wps:cNvSpPr>
                            <a:spLocks/>
                          </wps:cNvSpPr>
                          <wps:spPr bwMode="auto">
                            <a:xfrm>
                              <a:off x="6517" y="4504"/>
                              <a:ext cx="164" cy="208"/>
                            </a:xfrm>
                            <a:custGeom>
                              <a:avLst/>
                              <a:gdLst>
                                <a:gd name="T0" fmla="*/ 0 w 164"/>
                                <a:gd name="T1" fmla="*/ 193 h 208"/>
                                <a:gd name="T2" fmla="*/ 15 w 164"/>
                                <a:gd name="T3" fmla="*/ 0 h 208"/>
                                <a:gd name="T4" fmla="*/ 164 w 164"/>
                                <a:gd name="T5" fmla="*/ 15 h 208"/>
                                <a:gd name="T6" fmla="*/ 164 w 164"/>
                                <a:gd name="T7" fmla="*/ 208 h 208"/>
                                <a:gd name="T8" fmla="*/ 0 w 164"/>
                                <a:gd name="T9" fmla="*/ 193 h 208"/>
                              </a:gdLst>
                              <a:ahLst/>
                              <a:cxnLst>
                                <a:cxn ang="0">
                                  <a:pos x="T0" y="T1"/>
                                </a:cxn>
                                <a:cxn ang="0">
                                  <a:pos x="T2" y="T3"/>
                                </a:cxn>
                                <a:cxn ang="0">
                                  <a:pos x="T4" y="T5"/>
                                </a:cxn>
                                <a:cxn ang="0">
                                  <a:pos x="T6" y="T7"/>
                                </a:cxn>
                                <a:cxn ang="0">
                                  <a:pos x="T8" y="T9"/>
                                </a:cxn>
                              </a:cxnLst>
                              <a:rect l="0" t="0" r="r" b="b"/>
                              <a:pathLst>
                                <a:path w="164" h="208">
                                  <a:moveTo>
                                    <a:pt x="0" y="193"/>
                                  </a:moveTo>
                                  <a:lnTo>
                                    <a:pt x="15" y="0"/>
                                  </a:lnTo>
                                  <a:lnTo>
                                    <a:pt x="164" y="15"/>
                                  </a:lnTo>
                                  <a:lnTo>
                                    <a:pt x="164" y="208"/>
                                  </a:lnTo>
                                  <a:lnTo>
                                    <a:pt x="0" y="193"/>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2336" name="Freeform 555"/>
                          <wps:cNvSpPr>
                            <a:spLocks/>
                          </wps:cNvSpPr>
                          <wps:spPr bwMode="auto">
                            <a:xfrm>
                              <a:off x="6532" y="4459"/>
                              <a:ext cx="193" cy="60"/>
                            </a:xfrm>
                            <a:custGeom>
                              <a:avLst/>
                              <a:gdLst>
                                <a:gd name="T0" fmla="*/ 149 w 193"/>
                                <a:gd name="T1" fmla="*/ 60 h 60"/>
                                <a:gd name="T2" fmla="*/ 193 w 193"/>
                                <a:gd name="T3" fmla="*/ 15 h 60"/>
                                <a:gd name="T4" fmla="*/ 30 w 193"/>
                                <a:gd name="T5" fmla="*/ 0 h 60"/>
                                <a:gd name="T6" fmla="*/ 0 w 193"/>
                                <a:gd name="T7" fmla="*/ 45 h 60"/>
                                <a:gd name="T8" fmla="*/ 149 w 193"/>
                                <a:gd name="T9" fmla="*/ 60 h 60"/>
                              </a:gdLst>
                              <a:ahLst/>
                              <a:cxnLst>
                                <a:cxn ang="0">
                                  <a:pos x="T0" y="T1"/>
                                </a:cxn>
                                <a:cxn ang="0">
                                  <a:pos x="T2" y="T3"/>
                                </a:cxn>
                                <a:cxn ang="0">
                                  <a:pos x="T4" y="T5"/>
                                </a:cxn>
                                <a:cxn ang="0">
                                  <a:pos x="T6" y="T7"/>
                                </a:cxn>
                                <a:cxn ang="0">
                                  <a:pos x="T8" y="T9"/>
                                </a:cxn>
                              </a:cxnLst>
                              <a:rect l="0" t="0" r="r" b="b"/>
                              <a:pathLst>
                                <a:path w="193" h="60">
                                  <a:moveTo>
                                    <a:pt x="149" y="60"/>
                                  </a:moveTo>
                                  <a:lnTo>
                                    <a:pt x="193" y="15"/>
                                  </a:lnTo>
                                  <a:lnTo>
                                    <a:pt x="30" y="0"/>
                                  </a:lnTo>
                                  <a:lnTo>
                                    <a:pt x="0" y="45"/>
                                  </a:lnTo>
                                  <a:lnTo>
                                    <a:pt x="149" y="60"/>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2337" name="Freeform 556"/>
                          <wps:cNvSpPr>
                            <a:spLocks/>
                          </wps:cNvSpPr>
                          <wps:spPr bwMode="auto">
                            <a:xfrm>
                              <a:off x="3533" y="1070"/>
                              <a:ext cx="89" cy="3419"/>
                            </a:xfrm>
                            <a:custGeom>
                              <a:avLst/>
                              <a:gdLst>
                                <a:gd name="T0" fmla="*/ 30 w 89"/>
                                <a:gd name="T1" fmla="*/ 3419 h 3419"/>
                                <a:gd name="T2" fmla="*/ 0 w 89"/>
                                <a:gd name="T3" fmla="*/ 30 h 3419"/>
                                <a:gd name="T4" fmla="*/ 60 w 89"/>
                                <a:gd name="T5" fmla="*/ 0 h 3419"/>
                                <a:gd name="T6" fmla="*/ 89 w 89"/>
                                <a:gd name="T7" fmla="*/ 3374 h 3419"/>
                                <a:gd name="T8" fmla="*/ 30 w 89"/>
                                <a:gd name="T9" fmla="*/ 3419 h 3419"/>
                              </a:gdLst>
                              <a:ahLst/>
                              <a:cxnLst>
                                <a:cxn ang="0">
                                  <a:pos x="T0" y="T1"/>
                                </a:cxn>
                                <a:cxn ang="0">
                                  <a:pos x="T2" y="T3"/>
                                </a:cxn>
                                <a:cxn ang="0">
                                  <a:pos x="T4" y="T5"/>
                                </a:cxn>
                                <a:cxn ang="0">
                                  <a:pos x="T6" y="T7"/>
                                </a:cxn>
                                <a:cxn ang="0">
                                  <a:pos x="T8" y="T9"/>
                                </a:cxn>
                              </a:cxnLst>
                              <a:rect l="0" t="0" r="r" b="b"/>
                              <a:pathLst>
                                <a:path w="89" h="3419">
                                  <a:moveTo>
                                    <a:pt x="30" y="3419"/>
                                  </a:moveTo>
                                  <a:lnTo>
                                    <a:pt x="0" y="30"/>
                                  </a:lnTo>
                                  <a:lnTo>
                                    <a:pt x="60" y="0"/>
                                  </a:lnTo>
                                  <a:lnTo>
                                    <a:pt x="89" y="3374"/>
                                  </a:lnTo>
                                  <a:lnTo>
                                    <a:pt x="30" y="341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2338" name="Freeform 557"/>
                          <wps:cNvSpPr>
                            <a:spLocks/>
                          </wps:cNvSpPr>
                          <wps:spPr bwMode="auto">
                            <a:xfrm>
                              <a:off x="3385" y="1085"/>
                              <a:ext cx="178" cy="3404"/>
                            </a:xfrm>
                            <a:custGeom>
                              <a:avLst/>
                              <a:gdLst>
                                <a:gd name="T0" fmla="*/ 44 w 178"/>
                                <a:gd name="T1" fmla="*/ 3389 h 3404"/>
                                <a:gd name="T2" fmla="*/ 0 w 178"/>
                                <a:gd name="T3" fmla="*/ 0 h 3404"/>
                                <a:gd name="T4" fmla="*/ 148 w 178"/>
                                <a:gd name="T5" fmla="*/ 15 h 3404"/>
                                <a:gd name="T6" fmla="*/ 178 w 178"/>
                                <a:gd name="T7" fmla="*/ 3404 h 3404"/>
                                <a:gd name="T8" fmla="*/ 44 w 178"/>
                                <a:gd name="T9" fmla="*/ 3389 h 3404"/>
                              </a:gdLst>
                              <a:ahLst/>
                              <a:cxnLst>
                                <a:cxn ang="0">
                                  <a:pos x="T0" y="T1"/>
                                </a:cxn>
                                <a:cxn ang="0">
                                  <a:pos x="T2" y="T3"/>
                                </a:cxn>
                                <a:cxn ang="0">
                                  <a:pos x="T4" y="T5"/>
                                </a:cxn>
                                <a:cxn ang="0">
                                  <a:pos x="T6" y="T7"/>
                                </a:cxn>
                                <a:cxn ang="0">
                                  <a:pos x="T8" y="T9"/>
                                </a:cxn>
                              </a:cxnLst>
                              <a:rect l="0" t="0" r="r" b="b"/>
                              <a:pathLst>
                                <a:path w="178" h="3404">
                                  <a:moveTo>
                                    <a:pt x="44" y="3389"/>
                                  </a:moveTo>
                                  <a:lnTo>
                                    <a:pt x="0" y="0"/>
                                  </a:lnTo>
                                  <a:lnTo>
                                    <a:pt x="148" y="15"/>
                                  </a:lnTo>
                                  <a:lnTo>
                                    <a:pt x="178" y="3404"/>
                                  </a:lnTo>
                                  <a:lnTo>
                                    <a:pt x="44" y="3389"/>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2339" name="Freeform 558"/>
                          <wps:cNvSpPr>
                            <a:spLocks/>
                          </wps:cNvSpPr>
                          <wps:spPr bwMode="auto">
                            <a:xfrm>
                              <a:off x="3385" y="1055"/>
                              <a:ext cx="208" cy="45"/>
                            </a:xfrm>
                            <a:custGeom>
                              <a:avLst/>
                              <a:gdLst>
                                <a:gd name="T0" fmla="*/ 148 w 208"/>
                                <a:gd name="T1" fmla="*/ 45 h 45"/>
                                <a:gd name="T2" fmla="*/ 208 w 208"/>
                                <a:gd name="T3" fmla="*/ 15 h 45"/>
                                <a:gd name="T4" fmla="*/ 59 w 208"/>
                                <a:gd name="T5" fmla="*/ 0 h 45"/>
                                <a:gd name="T6" fmla="*/ 0 w 208"/>
                                <a:gd name="T7" fmla="*/ 30 h 45"/>
                                <a:gd name="T8" fmla="*/ 148 w 208"/>
                                <a:gd name="T9" fmla="*/ 45 h 45"/>
                              </a:gdLst>
                              <a:ahLst/>
                              <a:cxnLst>
                                <a:cxn ang="0">
                                  <a:pos x="T0" y="T1"/>
                                </a:cxn>
                                <a:cxn ang="0">
                                  <a:pos x="T2" y="T3"/>
                                </a:cxn>
                                <a:cxn ang="0">
                                  <a:pos x="T4" y="T5"/>
                                </a:cxn>
                                <a:cxn ang="0">
                                  <a:pos x="T6" y="T7"/>
                                </a:cxn>
                                <a:cxn ang="0">
                                  <a:pos x="T8" y="T9"/>
                                </a:cxn>
                              </a:cxnLst>
                              <a:rect l="0" t="0" r="r" b="b"/>
                              <a:pathLst>
                                <a:path w="208" h="45">
                                  <a:moveTo>
                                    <a:pt x="148" y="45"/>
                                  </a:moveTo>
                                  <a:lnTo>
                                    <a:pt x="208" y="15"/>
                                  </a:lnTo>
                                  <a:lnTo>
                                    <a:pt x="59" y="0"/>
                                  </a:lnTo>
                                  <a:lnTo>
                                    <a:pt x="0" y="30"/>
                                  </a:lnTo>
                                  <a:lnTo>
                                    <a:pt x="148" y="45"/>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2340" name="Freeform 559"/>
                          <wps:cNvSpPr>
                            <a:spLocks/>
                          </wps:cNvSpPr>
                          <wps:spPr bwMode="auto">
                            <a:xfrm>
                              <a:off x="3919" y="3047"/>
                              <a:ext cx="60" cy="1486"/>
                            </a:xfrm>
                            <a:custGeom>
                              <a:avLst/>
                              <a:gdLst>
                                <a:gd name="T0" fmla="*/ 15 w 60"/>
                                <a:gd name="T1" fmla="*/ 1486 h 1486"/>
                                <a:gd name="T2" fmla="*/ 0 w 60"/>
                                <a:gd name="T3" fmla="*/ 30 h 1486"/>
                                <a:gd name="T4" fmla="*/ 60 w 60"/>
                                <a:gd name="T5" fmla="*/ 0 h 1486"/>
                                <a:gd name="T6" fmla="*/ 60 w 60"/>
                                <a:gd name="T7" fmla="*/ 1427 h 1486"/>
                                <a:gd name="T8" fmla="*/ 15 w 60"/>
                                <a:gd name="T9" fmla="*/ 1486 h 1486"/>
                              </a:gdLst>
                              <a:ahLst/>
                              <a:cxnLst>
                                <a:cxn ang="0">
                                  <a:pos x="T0" y="T1"/>
                                </a:cxn>
                                <a:cxn ang="0">
                                  <a:pos x="T2" y="T3"/>
                                </a:cxn>
                                <a:cxn ang="0">
                                  <a:pos x="T4" y="T5"/>
                                </a:cxn>
                                <a:cxn ang="0">
                                  <a:pos x="T6" y="T7"/>
                                </a:cxn>
                                <a:cxn ang="0">
                                  <a:pos x="T8" y="T9"/>
                                </a:cxn>
                              </a:cxnLst>
                              <a:rect l="0" t="0" r="r" b="b"/>
                              <a:pathLst>
                                <a:path w="60" h="1486">
                                  <a:moveTo>
                                    <a:pt x="15" y="1486"/>
                                  </a:moveTo>
                                  <a:lnTo>
                                    <a:pt x="0" y="30"/>
                                  </a:lnTo>
                                  <a:lnTo>
                                    <a:pt x="60" y="0"/>
                                  </a:lnTo>
                                  <a:lnTo>
                                    <a:pt x="60" y="1427"/>
                                  </a:lnTo>
                                  <a:lnTo>
                                    <a:pt x="15" y="1486"/>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2341" name="Freeform 560"/>
                          <wps:cNvSpPr>
                            <a:spLocks/>
                          </wps:cNvSpPr>
                          <wps:spPr bwMode="auto">
                            <a:xfrm>
                              <a:off x="3771" y="3062"/>
                              <a:ext cx="163" cy="1471"/>
                            </a:xfrm>
                            <a:custGeom>
                              <a:avLst/>
                              <a:gdLst>
                                <a:gd name="T0" fmla="*/ 15 w 163"/>
                                <a:gd name="T1" fmla="*/ 1442 h 1471"/>
                                <a:gd name="T2" fmla="*/ 0 w 163"/>
                                <a:gd name="T3" fmla="*/ 0 h 1471"/>
                                <a:gd name="T4" fmla="*/ 148 w 163"/>
                                <a:gd name="T5" fmla="*/ 15 h 1471"/>
                                <a:gd name="T6" fmla="*/ 163 w 163"/>
                                <a:gd name="T7" fmla="*/ 1471 h 1471"/>
                                <a:gd name="T8" fmla="*/ 15 w 163"/>
                                <a:gd name="T9" fmla="*/ 1442 h 1471"/>
                              </a:gdLst>
                              <a:ahLst/>
                              <a:cxnLst>
                                <a:cxn ang="0">
                                  <a:pos x="T0" y="T1"/>
                                </a:cxn>
                                <a:cxn ang="0">
                                  <a:pos x="T2" y="T3"/>
                                </a:cxn>
                                <a:cxn ang="0">
                                  <a:pos x="T4" y="T5"/>
                                </a:cxn>
                                <a:cxn ang="0">
                                  <a:pos x="T6" y="T7"/>
                                </a:cxn>
                                <a:cxn ang="0">
                                  <a:pos x="T8" y="T9"/>
                                </a:cxn>
                              </a:cxnLst>
                              <a:rect l="0" t="0" r="r" b="b"/>
                              <a:pathLst>
                                <a:path w="163" h="1471">
                                  <a:moveTo>
                                    <a:pt x="15" y="1442"/>
                                  </a:moveTo>
                                  <a:lnTo>
                                    <a:pt x="0" y="0"/>
                                  </a:lnTo>
                                  <a:lnTo>
                                    <a:pt x="148" y="15"/>
                                  </a:lnTo>
                                  <a:lnTo>
                                    <a:pt x="163" y="1471"/>
                                  </a:lnTo>
                                  <a:lnTo>
                                    <a:pt x="15" y="1442"/>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2342" name="Freeform 561"/>
                          <wps:cNvSpPr>
                            <a:spLocks/>
                          </wps:cNvSpPr>
                          <wps:spPr bwMode="auto">
                            <a:xfrm>
                              <a:off x="3771" y="3032"/>
                              <a:ext cx="208" cy="45"/>
                            </a:xfrm>
                            <a:custGeom>
                              <a:avLst/>
                              <a:gdLst>
                                <a:gd name="T0" fmla="*/ 148 w 208"/>
                                <a:gd name="T1" fmla="*/ 45 h 45"/>
                                <a:gd name="T2" fmla="*/ 208 w 208"/>
                                <a:gd name="T3" fmla="*/ 15 h 45"/>
                                <a:gd name="T4" fmla="*/ 59 w 208"/>
                                <a:gd name="T5" fmla="*/ 0 h 45"/>
                                <a:gd name="T6" fmla="*/ 0 w 208"/>
                                <a:gd name="T7" fmla="*/ 30 h 45"/>
                                <a:gd name="T8" fmla="*/ 148 w 208"/>
                                <a:gd name="T9" fmla="*/ 45 h 45"/>
                              </a:gdLst>
                              <a:ahLst/>
                              <a:cxnLst>
                                <a:cxn ang="0">
                                  <a:pos x="T0" y="T1"/>
                                </a:cxn>
                                <a:cxn ang="0">
                                  <a:pos x="T2" y="T3"/>
                                </a:cxn>
                                <a:cxn ang="0">
                                  <a:pos x="T4" y="T5"/>
                                </a:cxn>
                                <a:cxn ang="0">
                                  <a:pos x="T6" y="T7"/>
                                </a:cxn>
                                <a:cxn ang="0">
                                  <a:pos x="T8" y="T9"/>
                                </a:cxn>
                              </a:cxnLst>
                              <a:rect l="0" t="0" r="r" b="b"/>
                              <a:pathLst>
                                <a:path w="208" h="45">
                                  <a:moveTo>
                                    <a:pt x="148" y="45"/>
                                  </a:moveTo>
                                  <a:lnTo>
                                    <a:pt x="208" y="15"/>
                                  </a:lnTo>
                                  <a:lnTo>
                                    <a:pt x="59" y="0"/>
                                  </a:lnTo>
                                  <a:lnTo>
                                    <a:pt x="0" y="30"/>
                                  </a:lnTo>
                                  <a:lnTo>
                                    <a:pt x="148" y="45"/>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2343" name="Freeform 562"/>
                          <wps:cNvSpPr>
                            <a:spLocks/>
                          </wps:cNvSpPr>
                          <wps:spPr bwMode="auto">
                            <a:xfrm>
                              <a:off x="4290" y="3894"/>
                              <a:ext cx="60" cy="669"/>
                            </a:xfrm>
                            <a:custGeom>
                              <a:avLst/>
                              <a:gdLst>
                                <a:gd name="T0" fmla="*/ 0 w 60"/>
                                <a:gd name="T1" fmla="*/ 669 h 669"/>
                                <a:gd name="T2" fmla="*/ 0 w 60"/>
                                <a:gd name="T3" fmla="*/ 45 h 669"/>
                                <a:gd name="T4" fmla="*/ 60 w 60"/>
                                <a:gd name="T5" fmla="*/ 0 h 669"/>
                                <a:gd name="T6" fmla="*/ 60 w 60"/>
                                <a:gd name="T7" fmla="*/ 625 h 669"/>
                                <a:gd name="T8" fmla="*/ 0 w 60"/>
                                <a:gd name="T9" fmla="*/ 669 h 669"/>
                              </a:gdLst>
                              <a:ahLst/>
                              <a:cxnLst>
                                <a:cxn ang="0">
                                  <a:pos x="T0" y="T1"/>
                                </a:cxn>
                                <a:cxn ang="0">
                                  <a:pos x="T2" y="T3"/>
                                </a:cxn>
                                <a:cxn ang="0">
                                  <a:pos x="T4" y="T5"/>
                                </a:cxn>
                                <a:cxn ang="0">
                                  <a:pos x="T6" y="T7"/>
                                </a:cxn>
                                <a:cxn ang="0">
                                  <a:pos x="T8" y="T9"/>
                                </a:cxn>
                              </a:cxnLst>
                              <a:rect l="0" t="0" r="r" b="b"/>
                              <a:pathLst>
                                <a:path w="60" h="669">
                                  <a:moveTo>
                                    <a:pt x="0" y="669"/>
                                  </a:moveTo>
                                  <a:lnTo>
                                    <a:pt x="0" y="45"/>
                                  </a:lnTo>
                                  <a:lnTo>
                                    <a:pt x="60" y="0"/>
                                  </a:lnTo>
                                  <a:lnTo>
                                    <a:pt x="60" y="625"/>
                                  </a:lnTo>
                                  <a:lnTo>
                                    <a:pt x="0" y="66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2344" name="Freeform 563"/>
                          <wps:cNvSpPr>
                            <a:spLocks/>
                          </wps:cNvSpPr>
                          <wps:spPr bwMode="auto">
                            <a:xfrm>
                              <a:off x="4142" y="3924"/>
                              <a:ext cx="148" cy="639"/>
                            </a:xfrm>
                            <a:custGeom>
                              <a:avLst/>
                              <a:gdLst>
                                <a:gd name="T0" fmla="*/ 0 w 148"/>
                                <a:gd name="T1" fmla="*/ 624 h 639"/>
                                <a:gd name="T2" fmla="*/ 0 w 148"/>
                                <a:gd name="T3" fmla="*/ 0 h 639"/>
                                <a:gd name="T4" fmla="*/ 148 w 148"/>
                                <a:gd name="T5" fmla="*/ 15 h 639"/>
                                <a:gd name="T6" fmla="*/ 148 w 148"/>
                                <a:gd name="T7" fmla="*/ 639 h 639"/>
                                <a:gd name="T8" fmla="*/ 0 w 148"/>
                                <a:gd name="T9" fmla="*/ 624 h 639"/>
                              </a:gdLst>
                              <a:ahLst/>
                              <a:cxnLst>
                                <a:cxn ang="0">
                                  <a:pos x="T0" y="T1"/>
                                </a:cxn>
                                <a:cxn ang="0">
                                  <a:pos x="T2" y="T3"/>
                                </a:cxn>
                                <a:cxn ang="0">
                                  <a:pos x="T4" y="T5"/>
                                </a:cxn>
                                <a:cxn ang="0">
                                  <a:pos x="T6" y="T7"/>
                                </a:cxn>
                                <a:cxn ang="0">
                                  <a:pos x="T8" y="T9"/>
                                </a:cxn>
                              </a:cxnLst>
                              <a:rect l="0" t="0" r="r" b="b"/>
                              <a:pathLst>
                                <a:path w="148" h="639">
                                  <a:moveTo>
                                    <a:pt x="0" y="624"/>
                                  </a:moveTo>
                                  <a:lnTo>
                                    <a:pt x="0" y="0"/>
                                  </a:lnTo>
                                  <a:lnTo>
                                    <a:pt x="148" y="15"/>
                                  </a:lnTo>
                                  <a:lnTo>
                                    <a:pt x="148" y="639"/>
                                  </a:lnTo>
                                  <a:lnTo>
                                    <a:pt x="0" y="62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2345" name="Freeform 564"/>
                          <wps:cNvSpPr>
                            <a:spLocks/>
                          </wps:cNvSpPr>
                          <wps:spPr bwMode="auto">
                            <a:xfrm>
                              <a:off x="4142" y="3879"/>
                              <a:ext cx="208" cy="60"/>
                            </a:xfrm>
                            <a:custGeom>
                              <a:avLst/>
                              <a:gdLst>
                                <a:gd name="T0" fmla="*/ 148 w 208"/>
                                <a:gd name="T1" fmla="*/ 60 h 60"/>
                                <a:gd name="T2" fmla="*/ 208 w 208"/>
                                <a:gd name="T3" fmla="*/ 15 h 60"/>
                                <a:gd name="T4" fmla="*/ 59 w 208"/>
                                <a:gd name="T5" fmla="*/ 0 h 60"/>
                                <a:gd name="T6" fmla="*/ 0 w 208"/>
                                <a:gd name="T7" fmla="*/ 45 h 60"/>
                                <a:gd name="T8" fmla="*/ 148 w 208"/>
                                <a:gd name="T9" fmla="*/ 60 h 60"/>
                              </a:gdLst>
                              <a:ahLst/>
                              <a:cxnLst>
                                <a:cxn ang="0">
                                  <a:pos x="T0" y="T1"/>
                                </a:cxn>
                                <a:cxn ang="0">
                                  <a:pos x="T2" y="T3"/>
                                </a:cxn>
                                <a:cxn ang="0">
                                  <a:pos x="T4" y="T5"/>
                                </a:cxn>
                                <a:cxn ang="0">
                                  <a:pos x="T6" y="T7"/>
                                </a:cxn>
                                <a:cxn ang="0">
                                  <a:pos x="T8" y="T9"/>
                                </a:cxn>
                              </a:cxnLst>
                              <a:rect l="0" t="0" r="r" b="b"/>
                              <a:pathLst>
                                <a:path w="208" h="60">
                                  <a:moveTo>
                                    <a:pt x="148" y="60"/>
                                  </a:moveTo>
                                  <a:lnTo>
                                    <a:pt x="208" y="15"/>
                                  </a:lnTo>
                                  <a:lnTo>
                                    <a:pt x="59" y="0"/>
                                  </a:lnTo>
                                  <a:lnTo>
                                    <a:pt x="0" y="45"/>
                                  </a:lnTo>
                                  <a:lnTo>
                                    <a:pt x="148"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2346" name="Freeform 565"/>
                          <wps:cNvSpPr>
                            <a:spLocks/>
                          </wps:cNvSpPr>
                          <wps:spPr bwMode="auto">
                            <a:xfrm>
                              <a:off x="4662" y="4281"/>
                              <a:ext cx="59" cy="327"/>
                            </a:xfrm>
                            <a:custGeom>
                              <a:avLst/>
                              <a:gdLst>
                                <a:gd name="T0" fmla="*/ 0 w 59"/>
                                <a:gd name="T1" fmla="*/ 327 h 327"/>
                                <a:gd name="T2" fmla="*/ 0 w 59"/>
                                <a:gd name="T3" fmla="*/ 44 h 327"/>
                                <a:gd name="T4" fmla="*/ 59 w 59"/>
                                <a:gd name="T5" fmla="*/ 0 h 327"/>
                                <a:gd name="T6" fmla="*/ 59 w 59"/>
                                <a:gd name="T7" fmla="*/ 282 h 327"/>
                                <a:gd name="T8" fmla="*/ 0 w 59"/>
                                <a:gd name="T9" fmla="*/ 327 h 327"/>
                              </a:gdLst>
                              <a:ahLst/>
                              <a:cxnLst>
                                <a:cxn ang="0">
                                  <a:pos x="T0" y="T1"/>
                                </a:cxn>
                                <a:cxn ang="0">
                                  <a:pos x="T2" y="T3"/>
                                </a:cxn>
                                <a:cxn ang="0">
                                  <a:pos x="T4" y="T5"/>
                                </a:cxn>
                                <a:cxn ang="0">
                                  <a:pos x="T6" y="T7"/>
                                </a:cxn>
                                <a:cxn ang="0">
                                  <a:pos x="T8" y="T9"/>
                                </a:cxn>
                              </a:cxnLst>
                              <a:rect l="0" t="0" r="r" b="b"/>
                              <a:pathLst>
                                <a:path w="59" h="327">
                                  <a:moveTo>
                                    <a:pt x="0" y="327"/>
                                  </a:moveTo>
                                  <a:lnTo>
                                    <a:pt x="0" y="44"/>
                                  </a:lnTo>
                                  <a:lnTo>
                                    <a:pt x="59" y="0"/>
                                  </a:lnTo>
                                  <a:lnTo>
                                    <a:pt x="59" y="282"/>
                                  </a:lnTo>
                                  <a:lnTo>
                                    <a:pt x="0" y="327"/>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2347" name="Freeform 566"/>
                          <wps:cNvSpPr>
                            <a:spLocks/>
                          </wps:cNvSpPr>
                          <wps:spPr bwMode="auto">
                            <a:xfrm>
                              <a:off x="4513" y="4310"/>
                              <a:ext cx="149" cy="298"/>
                            </a:xfrm>
                            <a:custGeom>
                              <a:avLst/>
                              <a:gdLst>
                                <a:gd name="T0" fmla="*/ 0 w 149"/>
                                <a:gd name="T1" fmla="*/ 283 h 298"/>
                                <a:gd name="T2" fmla="*/ 0 w 149"/>
                                <a:gd name="T3" fmla="*/ 0 h 298"/>
                                <a:gd name="T4" fmla="*/ 149 w 149"/>
                                <a:gd name="T5" fmla="*/ 15 h 298"/>
                                <a:gd name="T6" fmla="*/ 149 w 149"/>
                                <a:gd name="T7" fmla="*/ 298 h 298"/>
                                <a:gd name="T8" fmla="*/ 0 w 149"/>
                                <a:gd name="T9" fmla="*/ 283 h 298"/>
                              </a:gdLst>
                              <a:ahLst/>
                              <a:cxnLst>
                                <a:cxn ang="0">
                                  <a:pos x="T0" y="T1"/>
                                </a:cxn>
                                <a:cxn ang="0">
                                  <a:pos x="T2" y="T3"/>
                                </a:cxn>
                                <a:cxn ang="0">
                                  <a:pos x="T4" y="T5"/>
                                </a:cxn>
                                <a:cxn ang="0">
                                  <a:pos x="T6" y="T7"/>
                                </a:cxn>
                                <a:cxn ang="0">
                                  <a:pos x="T8" y="T9"/>
                                </a:cxn>
                              </a:cxnLst>
                              <a:rect l="0" t="0" r="r" b="b"/>
                              <a:pathLst>
                                <a:path w="149" h="298">
                                  <a:moveTo>
                                    <a:pt x="0" y="283"/>
                                  </a:moveTo>
                                  <a:lnTo>
                                    <a:pt x="0" y="0"/>
                                  </a:lnTo>
                                  <a:lnTo>
                                    <a:pt x="149" y="15"/>
                                  </a:lnTo>
                                  <a:lnTo>
                                    <a:pt x="149" y="298"/>
                                  </a:lnTo>
                                  <a:lnTo>
                                    <a:pt x="0" y="283"/>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2348" name="Freeform 567"/>
                          <wps:cNvSpPr>
                            <a:spLocks/>
                          </wps:cNvSpPr>
                          <wps:spPr bwMode="auto">
                            <a:xfrm>
                              <a:off x="4513" y="4266"/>
                              <a:ext cx="208" cy="59"/>
                            </a:xfrm>
                            <a:custGeom>
                              <a:avLst/>
                              <a:gdLst>
                                <a:gd name="T0" fmla="*/ 149 w 208"/>
                                <a:gd name="T1" fmla="*/ 59 h 59"/>
                                <a:gd name="T2" fmla="*/ 208 w 208"/>
                                <a:gd name="T3" fmla="*/ 15 h 59"/>
                                <a:gd name="T4" fmla="*/ 60 w 208"/>
                                <a:gd name="T5" fmla="*/ 0 h 59"/>
                                <a:gd name="T6" fmla="*/ 0 w 208"/>
                                <a:gd name="T7" fmla="*/ 44 h 59"/>
                                <a:gd name="T8" fmla="*/ 149 w 208"/>
                                <a:gd name="T9" fmla="*/ 59 h 59"/>
                              </a:gdLst>
                              <a:ahLst/>
                              <a:cxnLst>
                                <a:cxn ang="0">
                                  <a:pos x="T0" y="T1"/>
                                </a:cxn>
                                <a:cxn ang="0">
                                  <a:pos x="T2" y="T3"/>
                                </a:cxn>
                                <a:cxn ang="0">
                                  <a:pos x="T4" y="T5"/>
                                </a:cxn>
                                <a:cxn ang="0">
                                  <a:pos x="T6" y="T7"/>
                                </a:cxn>
                                <a:cxn ang="0">
                                  <a:pos x="T8" y="T9"/>
                                </a:cxn>
                              </a:cxnLst>
                              <a:rect l="0" t="0" r="r" b="b"/>
                              <a:pathLst>
                                <a:path w="208" h="59">
                                  <a:moveTo>
                                    <a:pt x="149" y="59"/>
                                  </a:moveTo>
                                  <a:lnTo>
                                    <a:pt x="208" y="15"/>
                                  </a:lnTo>
                                  <a:lnTo>
                                    <a:pt x="60" y="0"/>
                                  </a:lnTo>
                                  <a:lnTo>
                                    <a:pt x="0" y="44"/>
                                  </a:lnTo>
                                  <a:lnTo>
                                    <a:pt x="149"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2349" name="Freeform 568"/>
                          <wps:cNvSpPr>
                            <a:spLocks/>
                          </wps:cNvSpPr>
                          <wps:spPr bwMode="auto">
                            <a:xfrm>
                              <a:off x="5033" y="4459"/>
                              <a:ext cx="59" cy="193"/>
                            </a:xfrm>
                            <a:custGeom>
                              <a:avLst/>
                              <a:gdLst>
                                <a:gd name="T0" fmla="*/ 0 w 59"/>
                                <a:gd name="T1" fmla="*/ 193 h 193"/>
                                <a:gd name="T2" fmla="*/ 0 w 59"/>
                                <a:gd name="T3" fmla="*/ 45 h 193"/>
                                <a:gd name="T4" fmla="*/ 59 w 59"/>
                                <a:gd name="T5" fmla="*/ 0 h 193"/>
                                <a:gd name="T6" fmla="*/ 59 w 59"/>
                                <a:gd name="T7" fmla="*/ 149 h 193"/>
                                <a:gd name="T8" fmla="*/ 0 w 59"/>
                                <a:gd name="T9" fmla="*/ 193 h 193"/>
                              </a:gdLst>
                              <a:ahLst/>
                              <a:cxnLst>
                                <a:cxn ang="0">
                                  <a:pos x="T0" y="T1"/>
                                </a:cxn>
                                <a:cxn ang="0">
                                  <a:pos x="T2" y="T3"/>
                                </a:cxn>
                                <a:cxn ang="0">
                                  <a:pos x="T4" y="T5"/>
                                </a:cxn>
                                <a:cxn ang="0">
                                  <a:pos x="T6" y="T7"/>
                                </a:cxn>
                                <a:cxn ang="0">
                                  <a:pos x="T8" y="T9"/>
                                </a:cxn>
                              </a:cxnLst>
                              <a:rect l="0" t="0" r="r" b="b"/>
                              <a:pathLst>
                                <a:path w="59" h="193">
                                  <a:moveTo>
                                    <a:pt x="0" y="193"/>
                                  </a:moveTo>
                                  <a:lnTo>
                                    <a:pt x="0" y="45"/>
                                  </a:lnTo>
                                  <a:lnTo>
                                    <a:pt x="59" y="0"/>
                                  </a:lnTo>
                                  <a:lnTo>
                                    <a:pt x="59" y="149"/>
                                  </a:lnTo>
                                  <a:lnTo>
                                    <a:pt x="0" y="193"/>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2350" name="Freeform 569"/>
                          <wps:cNvSpPr>
                            <a:spLocks/>
                          </wps:cNvSpPr>
                          <wps:spPr bwMode="auto">
                            <a:xfrm>
                              <a:off x="4884" y="4489"/>
                              <a:ext cx="149" cy="163"/>
                            </a:xfrm>
                            <a:custGeom>
                              <a:avLst/>
                              <a:gdLst>
                                <a:gd name="T0" fmla="*/ 0 w 149"/>
                                <a:gd name="T1" fmla="*/ 148 h 163"/>
                                <a:gd name="T2" fmla="*/ 0 w 149"/>
                                <a:gd name="T3" fmla="*/ 0 h 163"/>
                                <a:gd name="T4" fmla="*/ 149 w 149"/>
                                <a:gd name="T5" fmla="*/ 15 h 163"/>
                                <a:gd name="T6" fmla="*/ 149 w 149"/>
                                <a:gd name="T7" fmla="*/ 163 h 163"/>
                                <a:gd name="T8" fmla="*/ 0 w 149"/>
                                <a:gd name="T9" fmla="*/ 148 h 163"/>
                              </a:gdLst>
                              <a:ahLst/>
                              <a:cxnLst>
                                <a:cxn ang="0">
                                  <a:pos x="T0" y="T1"/>
                                </a:cxn>
                                <a:cxn ang="0">
                                  <a:pos x="T2" y="T3"/>
                                </a:cxn>
                                <a:cxn ang="0">
                                  <a:pos x="T4" y="T5"/>
                                </a:cxn>
                                <a:cxn ang="0">
                                  <a:pos x="T6" y="T7"/>
                                </a:cxn>
                                <a:cxn ang="0">
                                  <a:pos x="T8" y="T9"/>
                                </a:cxn>
                              </a:cxnLst>
                              <a:rect l="0" t="0" r="r" b="b"/>
                              <a:pathLst>
                                <a:path w="149" h="163">
                                  <a:moveTo>
                                    <a:pt x="0" y="148"/>
                                  </a:moveTo>
                                  <a:lnTo>
                                    <a:pt x="0" y="0"/>
                                  </a:lnTo>
                                  <a:lnTo>
                                    <a:pt x="149" y="15"/>
                                  </a:lnTo>
                                  <a:lnTo>
                                    <a:pt x="149" y="163"/>
                                  </a:lnTo>
                                  <a:lnTo>
                                    <a:pt x="0" y="148"/>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2351" name="Freeform 570"/>
                          <wps:cNvSpPr>
                            <a:spLocks/>
                          </wps:cNvSpPr>
                          <wps:spPr bwMode="auto">
                            <a:xfrm>
                              <a:off x="4884" y="4444"/>
                              <a:ext cx="208" cy="60"/>
                            </a:xfrm>
                            <a:custGeom>
                              <a:avLst/>
                              <a:gdLst>
                                <a:gd name="T0" fmla="*/ 149 w 208"/>
                                <a:gd name="T1" fmla="*/ 60 h 60"/>
                                <a:gd name="T2" fmla="*/ 208 w 208"/>
                                <a:gd name="T3" fmla="*/ 15 h 60"/>
                                <a:gd name="T4" fmla="*/ 60 w 208"/>
                                <a:gd name="T5" fmla="*/ 0 h 60"/>
                                <a:gd name="T6" fmla="*/ 0 w 208"/>
                                <a:gd name="T7" fmla="*/ 45 h 60"/>
                                <a:gd name="T8" fmla="*/ 149 w 208"/>
                                <a:gd name="T9" fmla="*/ 60 h 60"/>
                              </a:gdLst>
                              <a:ahLst/>
                              <a:cxnLst>
                                <a:cxn ang="0">
                                  <a:pos x="T0" y="T1"/>
                                </a:cxn>
                                <a:cxn ang="0">
                                  <a:pos x="T2" y="T3"/>
                                </a:cxn>
                                <a:cxn ang="0">
                                  <a:pos x="T4" y="T5"/>
                                </a:cxn>
                                <a:cxn ang="0">
                                  <a:pos x="T6" y="T7"/>
                                </a:cxn>
                                <a:cxn ang="0">
                                  <a:pos x="T8" y="T9"/>
                                </a:cxn>
                              </a:cxnLst>
                              <a:rect l="0" t="0" r="r" b="b"/>
                              <a:pathLst>
                                <a:path w="208" h="60">
                                  <a:moveTo>
                                    <a:pt x="149" y="60"/>
                                  </a:moveTo>
                                  <a:lnTo>
                                    <a:pt x="208" y="15"/>
                                  </a:lnTo>
                                  <a:lnTo>
                                    <a:pt x="60" y="0"/>
                                  </a:lnTo>
                                  <a:lnTo>
                                    <a:pt x="0" y="45"/>
                                  </a:lnTo>
                                  <a:lnTo>
                                    <a:pt x="149"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2352" name="Freeform 571"/>
                          <wps:cNvSpPr>
                            <a:spLocks/>
                          </wps:cNvSpPr>
                          <wps:spPr bwMode="auto">
                            <a:xfrm>
                              <a:off x="5419" y="4578"/>
                              <a:ext cx="44" cy="119"/>
                            </a:xfrm>
                            <a:custGeom>
                              <a:avLst/>
                              <a:gdLst>
                                <a:gd name="T0" fmla="*/ 0 w 44"/>
                                <a:gd name="T1" fmla="*/ 119 h 119"/>
                                <a:gd name="T2" fmla="*/ 0 w 44"/>
                                <a:gd name="T3" fmla="*/ 45 h 119"/>
                                <a:gd name="T4" fmla="*/ 44 w 44"/>
                                <a:gd name="T5" fmla="*/ 0 h 119"/>
                                <a:gd name="T6" fmla="*/ 44 w 44"/>
                                <a:gd name="T7" fmla="*/ 74 h 119"/>
                                <a:gd name="T8" fmla="*/ 0 w 44"/>
                                <a:gd name="T9" fmla="*/ 119 h 119"/>
                              </a:gdLst>
                              <a:ahLst/>
                              <a:cxnLst>
                                <a:cxn ang="0">
                                  <a:pos x="T0" y="T1"/>
                                </a:cxn>
                                <a:cxn ang="0">
                                  <a:pos x="T2" y="T3"/>
                                </a:cxn>
                                <a:cxn ang="0">
                                  <a:pos x="T4" y="T5"/>
                                </a:cxn>
                                <a:cxn ang="0">
                                  <a:pos x="T6" y="T7"/>
                                </a:cxn>
                                <a:cxn ang="0">
                                  <a:pos x="T8" y="T9"/>
                                </a:cxn>
                              </a:cxnLst>
                              <a:rect l="0" t="0" r="r" b="b"/>
                              <a:pathLst>
                                <a:path w="44" h="119">
                                  <a:moveTo>
                                    <a:pt x="0" y="119"/>
                                  </a:moveTo>
                                  <a:lnTo>
                                    <a:pt x="0" y="45"/>
                                  </a:lnTo>
                                  <a:lnTo>
                                    <a:pt x="44" y="0"/>
                                  </a:lnTo>
                                  <a:lnTo>
                                    <a:pt x="44" y="74"/>
                                  </a:lnTo>
                                  <a:lnTo>
                                    <a:pt x="0" y="11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2353" name="Freeform 572"/>
                          <wps:cNvSpPr>
                            <a:spLocks/>
                          </wps:cNvSpPr>
                          <wps:spPr bwMode="auto">
                            <a:xfrm>
                              <a:off x="5255" y="4608"/>
                              <a:ext cx="164" cy="89"/>
                            </a:xfrm>
                            <a:custGeom>
                              <a:avLst/>
                              <a:gdLst>
                                <a:gd name="T0" fmla="*/ 0 w 164"/>
                                <a:gd name="T1" fmla="*/ 74 h 89"/>
                                <a:gd name="T2" fmla="*/ 0 w 164"/>
                                <a:gd name="T3" fmla="*/ 0 h 89"/>
                                <a:gd name="T4" fmla="*/ 164 w 164"/>
                                <a:gd name="T5" fmla="*/ 15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64" y="15"/>
                                  </a:lnTo>
                                  <a:lnTo>
                                    <a:pt x="164" y="89"/>
                                  </a:lnTo>
                                  <a:lnTo>
                                    <a:pt x="0" y="7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2354" name="Freeform 573"/>
                          <wps:cNvSpPr>
                            <a:spLocks/>
                          </wps:cNvSpPr>
                          <wps:spPr bwMode="auto">
                            <a:xfrm>
                              <a:off x="5255" y="4563"/>
                              <a:ext cx="208" cy="60"/>
                            </a:xfrm>
                            <a:custGeom>
                              <a:avLst/>
                              <a:gdLst>
                                <a:gd name="T0" fmla="*/ 164 w 208"/>
                                <a:gd name="T1" fmla="*/ 60 h 60"/>
                                <a:gd name="T2" fmla="*/ 208 w 208"/>
                                <a:gd name="T3" fmla="*/ 15 h 60"/>
                                <a:gd name="T4" fmla="*/ 60 w 208"/>
                                <a:gd name="T5" fmla="*/ 0 h 60"/>
                                <a:gd name="T6" fmla="*/ 0 w 208"/>
                                <a:gd name="T7" fmla="*/ 45 h 60"/>
                                <a:gd name="T8" fmla="*/ 164 w 208"/>
                                <a:gd name="T9" fmla="*/ 60 h 60"/>
                              </a:gdLst>
                              <a:ahLst/>
                              <a:cxnLst>
                                <a:cxn ang="0">
                                  <a:pos x="T0" y="T1"/>
                                </a:cxn>
                                <a:cxn ang="0">
                                  <a:pos x="T2" y="T3"/>
                                </a:cxn>
                                <a:cxn ang="0">
                                  <a:pos x="T4" y="T5"/>
                                </a:cxn>
                                <a:cxn ang="0">
                                  <a:pos x="T6" y="T7"/>
                                </a:cxn>
                                <a:cxn ang="0">
                                  <a:pos x="T8" y="T9"/>
                                </a:cxn>
                              </a:cxnLst>
                              <a:rect l="0" t="0" r="r" b="b"/>
                              <a:pathLst>
                                <a:path w="208" h="60">
                                  <a:moveTo>
                                    <a:pt x="164" y="60"/>
                                  </a:moveTo>
                                  <a:lnTo>
                                    <a:pt x="208" y="15"/>
                                  </a:lnTo>
                                  <a:lnTo>
                                    <a:pt x="60" y="0"/>
                                  </a:lnTo>
                                  <a:lnTo>
                                    <a:pt x="0" y="45"/>
                                  </a:lnTo>
                                  <a:lnTo>
                                    <a:pt x="164"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g:wgp>
                      <wps:wsp>
                        <wps:cNvPr id="2355" name="Freeform 575"/>
                        <wps:cNvSpPr>
                          <a:spLocks/>
                        </wps:cNvSpPr>
                        <wps:spPr bwMode="auto">
                          <a:xfrm>
                            <a:off x="3665662" y="2907030"/>
                            <a:ext cx="27940" cy="56515"/>
                          </a:xfrm>
                          <a:custGeom>
                            <a:avLst/>
                            <a:gdLst>
                              <a:gd name="T0" fmla="*/ 0 w 44"/>
                              <a:gd name="T1" fmla="*/ 89 h 89"/>
                              <a:gd name="T2" fmla="*/ 0 w 44"/>
                              <a:gd name="T3" fmla="*/ 45 h 89"/>
                              <a:gd name="T4" fmla="*/ 44 w 44"/>
                              <a:gd name="T5" fmla="*/ 0 h 89"/>
                              <a:gd name="T6" fmla="*/ 44 w 44"/>
                              <a:gd name="T7" fmla="*/ 45 h 89"/>
                              <a:gd name="T8" fmla="*/ 0 w 44"/>
                              <a:gd name="T9" fmla="*/ 89 h 89"/>
                            </a:gdLst>
                            <a:ahLst/>
                            <a:cxnLst>
                              <a:cxn ang="0">
                                <a:pos x="T0" y="T1"/>
                              </a:cxn>
                              <a:cxn ang="0">
                                <a:pos x="T2" y="T3"/>
                              </a:cxn>
                              <a:cxn ang="0">
                                <a:pos x="T4" y="T5"/>
                              </a:cxn>
                              <a:cxn ang="0">
                                <a:pos x="T6" y="T7"/>
                              </a:cxn>
                              <a:cxn ang="0">
                                <a:pos x="T8" y="T9"/>
                              </a:cxn>
                            </a:cxnLst>
                            <a:rect l="0" t="0" r="r" b="b"/>
                            <a:pathLst>
                              <a:path w="44" h="89">
                                <a:moveTo>
                                  <a:pt x="0" y="89"/>
                                </a:moveTo>
                                <a:lnTo>
                                  <a:pt x="0" y="45"/>
                                </a:lnTo>
                                <a:lnTo>
                                  <a:pt x="44" y="0"/>
                                </a:lnTo>
                                <a:lnTo>
                                  <a:pt x="44" y="45"/>
                                </a:lnTo>
                                <a:lnTo>
                                  <a:pt x="0" y="8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2356" name="Freeform 576"/>
                        <wps:cNvSpPr>
                          <a:spLocks/>
                        </wps:cNvSpPr>
                        <wps:spPr bwMode="auto">
                          <a:xfrm>
                            <a:off x="3571047" y="2926080"/>
                            <a:ext cx="94615" cy="37465"/>
                          </a:xfrm>
                          <a:custGeom>
                            <a:avLst/>
                            <a:gdLst>
                              <a:gd name="T0" fmla="*/ 0 w 149"/>
                              <a:gd name="T1" fmla="*/ 45 h 59"/>
                              <a:gd name="T2" fmla="*/ 0 w 149"/>
                              <a:gd name="T3" fmla="*/ 0 h 59"/>
                              <a:gd name="T4" fmla="*/ 149 w 149"/>
                              <a:gd name="T5" fmla="*/ 15 h 59"/>
                              <a:gd name="T6" fmla="*/ 149 w 149"/>
                              <a:gd name="T7" fmla="*/ 59 h 59"/>
                              <a:gd name="T8" fmla="*/ 0 w 149"/>
                              <a:gd name="T9" fmla="*/ 45 h 59"/>
                            </a:gdLst>
                            <a:ahLst/>
                            <a:cxnLst>
                              <a:cxn ang="0">
                                <a:pos x="T0" y="T1"/>
                              </a:cxn>
                              <a:cxn ang="0">
                                <a:pos x="T2" y="T3"/>
                              </a:cxn>
                              <a:cxn ang="0">
                                <a:pos x="T4" y="T5"/>
                              </a:cxn>
                              <a:cxn ang="0">
                                <a:pos x="T6" y="T7"/>
                              </a:cxn>
                              <a:cxn ang="0">
                                <a:pos x="T8" y="T9"/>
                              </a:cxn>
                            </a:cxnLst>
                            <a:rect l="0" t="0" r="r" b="b"/>
                            <a:pathLst>
                              <a:path w="149" h="59">
                                <a:moveTo>
                                  <a:pt x="0" y="45"/>
                                </a:moveTo>
                                <a:lnTo>
                                  <a:pt x="0" y="0"/>
                                </a:lnTo>
                                <a:lnTo>
                                  <a:pt x="149" y="15"/>
                                </a:lnTo>
                                <a:lnTo>
                                  <a:pt x="149" y="59"/>
                                </a:lnTo>
                                <a:lnTo>
                                  <a:pt x="0" y="45"/>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2357" name="Freeform 577"/>
                        <wps:cNvSpPr>
                          <a:spLocks/>
                        </wps:cNvSpPr>
                        <wps:spPr bwMode="auto">
                          <a:xfrm>
                            <a:off x="3571047" y="2897505"/>
                            <a:ext cx="122555" cy="38100"/>
                          </a:xfrm>
                          <a:custGeom>
                            <a:avLst/>
                            <a:gdLst>
                              <a:gd name="T0" fmla="*/ 149 w 193"/>
                              <a:gd name="T1" fmla="*/ 60 h 60"/>
                              <a:gd name="T2" fmla="*/ 193 w 193"/>
                              <a:gd name="T3" fmla="*/ 15 h 60"/>
                              <a:gd name="T4" fmla="*/ 45 w 193"/>
                              <a:gd name="T5" fmla="*/ 0 h 60"/>
                              <a:gd name="T6" fmla="*/ 0 w 193"/>
                              <a:gd name="T7" fmla="*/ 45 h 60"/>
                              <a:gd name="T8" fmla="*/ 149 w 193"/>
                              <a:gd name="T9" fmla="*/ 60 h 60"/>
                            </a:gdLst>
                            <a:ahLst/>
                            <a:cxnLst>
                              <a:cxn ang="0">
                                <a:pos x="T0" y="T1"/>
                              </a:cxn>
                              <a:cxn ang="0">
                                <a:pos x="T2" y="T3"/>
                              </a:cxn>
                              <a:cxn ang="0">
                                <a:pos x="T4" y="T5"/>
                              </a:cxn>
                              <a:cxn ang="0">
                                <a:pos x="T6" y="T7"/>
                              </a:cxn>
                              <a:cxn ang="0">
                                <a:pos x="T8" y="T9"/>
                              </a:cxn>
                            </a:cxnLst>
                            <a:rect l="0" t="0" r="r" b="b"/>
                            <a:pathLst>
                              <a:path w="193" h="60">
                                <a:moveTo>
                                  <a:pt x="149" y="60"/>
                                </a:moveTo>
                                <a:lnTo>
                                  <a:pt x="193" y="15"/>
                                </a:lnTo>
                                <a:lnTo>
                                  <a:pt x="45" y="0"/>
                                </a:lnTo>
                                <a:lnTo>
                                  <a:pt x="0" y="45"/>
                                </a:lnTo>
                                <a:lnTo>
                                  <a:pt x="149"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2358" name="Freeform 578"/>
                        <wps:cNvSpPr>
                          <a:spLocks/>
                        </wps:cNvSpPr>
                        <wps:spPr bwMode="auto">
                          <a:xfrm>
                            <a:off x="3910772" y="2945130"/>
                            <a:ext cx="27940" cy="46990"/>
                          </a:xfrm>
                          <a:custGeom>
                            <a:avLst/>
                            <a:gdLst>
                              <a:gd name="T0" fmla="*/ 0 w 44"/>
                              <a:gd name="T1" fmla="*/ 74 h 74"/>
                              <a:gd name="T2" fmla="*/ 0 w 44"/>
                              <a:gd name="T3" fmla="*/ 44 h 74"/>
                              <a:gd name="T4" fmla="*/ 44 w 44"/>
                              <a:gd name="T5" fmla="*/ 0 h 74"/>
                              <a:gd name="T6" fmla="*/ 44 w 44"/>
                              <a:gd name="T7" fmla="*/ 29 h 74"/>
                              <a:gd name="T8" fmla="*/ 0 w 44"/>
                              <a:gd name="T9" fmla="*/ 74 h 74"/>
                            </a:gdLst>
                            <a:ahLst/>
                            <a:cxnLst>
                              <a:cxn ang="0">
                                <a:pos x="T0" y="T1"/>
                              </a:cxn>
                              <a:cxn ang="0">
                                <a:pos x="T2" y="T3"/>
                              </a:cxn>
                              <a:cxn ang="0">
                                <a:pos x="T4" y="T5"/>
                              </a:cxn>
                              <a:cxn ang="0">
                                <a:pos x="T6" y="T7"/>
                              </a:cxn>
                              <a:cxn ang="0">
                                <a:pos x="T8" y="T9"/>
                              </a:cxn>
                            </a:cxnLst>
                            <a:rect l="0" t="0" r="r" b="b"/>
                            <a:pathLst>
                              <a:path w="44" h="74">
                                <a:moveTo>
                                  <a:pt x="0" y="74"/>
                                </a:moveTo>
                                <a:lnTo>
                                  <a:pt x="0" y="44"/>
                                </a:lnTo>
                                <a:lnTo>
                                  <a:pt x="44" y="0"/>
                                </a:lnTo>
                                <a:lnTo>
                                  <a:pt x="44" y="29"/>
                                </a:lnTo>
                                <a:lnTo>
                                  <a:pt x="0" y="74"/>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2359" name="Freeform 579"/>
                        <wps:cNvSpPr>
                          <a:spLocks/>
                        </wps:cNvSpPr>
                        <wps:spPr bwMode="auto">
                          <a:xfrm>
                            <a:off x="3816157" y="2963545"/>
                            <a:ext cx="94615" cy="28575"/>
                          </a:xfrm>
                          <a:custGeom>
                            <a:avLst/>
                            <a:gdLst>
                              <a:gd name="T0" fmla="*/ 0 w 149"/>
                              <a:gd name="T1" fmla="*/ 30 h 45"/>
                              <a:gd name="T2" fmla="*/ 0 w 149"/>
                              <a:gd name="T3" fmla="*/ 0 h 45"/>
                              <a:gd name="T4" fmla="*/ 149 w 149"/>
                              <a:gd name="T5" fmla="*/ 15 h 45"/>
                              <a:gd name="T6" fmla="*/ 149 w 149"/>
                              <a:gd name="T7" fmla="*/ 45 h 45"/>
                              <a:gd name="T8" fmla="*/ 0 w 149"/>
                              <a:gd name="T9" fmla="*/ 30 h 45"/>
                            </a:gdLst>
                            <a:ahLst/>
                            <a:cxnLst>
                              <a:cxn ang="0">
                                <a:pos x="T0" y="T1"/>
                              </a:cxn>
                              <a:cxn ang="0">
                                <a:pos x="T2" y="T3"/>
                              </a:cxn>
                              <a:cxn ang="0">
                                <a:pos x="T4" y="T5"/>
                              </a:cxn>
                              <a:cxn ang="0">
                                <a:pos x="T6" y="T7"/>
                              </a:cxn>
                              <a:cxn ang="0">
                                <a:pos x="T8" y="T9"/>
                              </a:cxn>
                            </a:cxnLst>
                            <a:rect l="0" t="0" r="r" b="b"/>
                            <a:pathLst>
                              <a:path w="149" h="45">
                                <a:moveTo>
                                  <a:pt x="0" y="30"/>
                                </a:moveTo>
                                <a:lnTo>
                                  <a:pt x="0" y="0"/>
                                </a:lnTo>
                                <a:lnTo>
                                  <a:pt x="149" y="15"/>
                                </a:lnTo>
                                <a:lnTo>
                                  <a:pt x="149" y="45"/>
                                </a:lnTo>
                                <a:lnTo>
                                  <a:pt x="0" y="30"/>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2360" name="Freeform 580"/>
                        <wps:cNvSpPr>
                          <a:spLocks/>
                        </wps:cNvSpPr>
                        <wps:spPr bwMode="auto">
                          <a:xfrm>
                            <a:off x="3816157" y="2935605"/>
                            <a:ext cx="122555" cy="37465"/>
                          </a:xfrm>
                          <a:custGeom>
                            <a:avLst/>
                            <a:gdLst>
                              <a:gd name="T0" fmla="*/ 149 w 193"/>
                              <a:gd name="T1" fmla="*/ 59 h 59"/>
                              <a:gd name="T2" fmla="*/ 193 w 193"/>
                              <a:gd name="T3" fmla="*/ 15 h 59"/>
                              <a:gd name="T4" fmla="*/ 45 w 193"/>
                              <a:gd name="T5" fmla="*/ 0 h 59"/>
                              <a:gd name="T6" fmla="*/ 0 w 193"/>
                              <a:gd name="T7" fmla="*/ 44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45" y="0"/>
                                </a:lnTo>
                                <a:lnTo>
                                  <a:pt x="0" y="44"/>
                                </a:lnTo>
                                <a:lnTo>
                                  <a:pt x="149"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2361" name="Freeform 581"/>
                        <wps:cNvSpPr>
                          <a:spLocks/>
                        </wps:cNvSpPr>
                        <wps:spPr bwMode="auto">
                          <a:xfrm>
                            <a:off x="4165407" y="2963545"/>
                            <a:ext cx="27940" cy="57150"/>
                          </a:xfrm>
                          <a:custGeom>
                            <a:avLst/>
                            <a:gdLst>
                              <a:gd name="T0" fmla="*/ 0 w 44"/>
                              <a:gd name="T1" fmla="*/ 90 h 90"/>
                              <a:gd name="T2" fmla="*/ 0 w 44"/>
                              <a:gd name="T3" fmla="*/ 45 h 90"/>
                              <a:gd name="T4" fmla="*/ 44 w 44"/>
                              <a:gd name="T5" fmla="*/ 0 h 90"/>
                              <a:gd name="T6" fmla="*/ 44 w 44"/>
                              <a:gd name="T7" fmla="*/ 45 h 90"/>
                              <a:gd name="T8" fmla="*/ 0 w 44"/>
                              <a:gd name="T9" fmla="*/ 90 h 90"/>
                            </a:gdLst>
                            <a:ahLst/>
                            <a:cxnLst>
                              <a:cxn ang="0">
                                <a:pos x="T0" y="T1"/>
                              </a:cxn>
                              <a:cxn ang="0">
                                <a:pos x="T2" y="T3"/>
                              </a:cxn>
                              <a:cxn ang="0">
                                <a:pos x="T4" y="T5"/>
                              </a:cxn>
                              <a:cxn ang="0">
                                <a:pos x="T6" y="T7"/>
                              </a:cxn>
                              <a:cxn ang="0">
                                <a:pos x="T8" y="T9"/>
                              </a:cxn>
                            </a:cxnLst>
                            <a:rect l="0" t="0" r="r" b="b"/>
                            <a:pathLst>
                              <a:path w="44" h="90">
                                <a:moveTo>
                                  <a:pt x="0" y="90"/>
                                </a:moveTo>
                                <a:lnTo>
                                  <a:pt x="0" y="45"/>
                                </a:lnTo>
                                <a:lnTo>
                                  <a:pt x="44" y="0"/>
                                </a:lnTo>
                                <a:lnTo>
                                  <a:pt x="44" y="45"/>
                                </a:lnTo>
                                <a:lnTo>
                                  <a:pt x="0" y="90"/>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2362" name="Freeform 582"/>
                        <wps:cNvSpPr>
                          <a:spLocks/>
                        </wps:cNvSpPr>
                        <wps:spPr bwMode="auto">
                          <a:xfrm>
                            <a:off x="4061267" y="2982595"/>
                            <a:ext cx="104140" cy="38100"/>
                          </a:xfrm>
                          <a:custGeom>
                            <a:avLst/>
                            <a:gdLst>
                              <a:gd name="T0" fmla="*/ 0 w 164"/>
                              <a:gd name="T1" fmla="*/ 45 h 60"/>
                              <a:gd name="T2" fmla="*/ 0 w 164"/>
                              <a:gd name="T3" fmla="*/ 0 h 60"/>
                              <a:gd name="T4" fmla="*/ 164 w 164"/>
                              <a:gd name="T5" fmla="*/ 15 h 60"/>
                              <a:gd name="T6" fmla="*/ 164 w 164"/>
                              <a:gd name="T7" fmla="*/ 60 h 60"/>
                              <a:gd name="T8" fmla="*/ 0 w 164"/>
                              <a:gd name="T9" fmla="*/ 45 h 60"/>
                            </a:gdLst>
                            <a:ahLst/>
                            <a:cxnLst>
                              <a:cxn ang="0">
                                <a:pos x="T0" y="T1"/>
                              </a:cxn>
                              <a:cxn ang="0">
                                <a:pos x="T2" y="T3"/>
                              </a:cxn>
                              <a:cxn ang="0">
                                <a:pos x="T4" y="T5"/>
                              </a:cxn>
                              <a:cxn ang="0">
                                <a:pos x="T6" y="T7"/>
                              </a:cxn>
                              <a:cxn ang="0">
                                <a:pos x="T8" y="T9"/>
                              </a:cxn>
                            </a:cxnLst>
                            <a:rect l="0" t="0" r="r" b="b"/>
                            <a:pathLst>
                              <a:path w="164" h="60">
                                <a:moveTo>
                                  <a:pt x="0" y="45"/>
                                </a:moveTo>
                                <a:lnTo>
                                  <a:pt x="0" y="0"/>
                                </a:lnTo>
                                <a:lnTo>
                                  <a:pt x="164" y="15"/>
                                </a:lnTo>
                                <a:lnTo>
                                  <a:pt x="164" y="60"/>
                                </a:lnTo>
                                <a:lnTo>
                                  <a:pt x="0" y="45"/>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2363" name="Freeform 583"/>
                        <wps:cNvSpPr>
                          <a:spLocks/>
                        </wps:cNvSpPr>
                        <wps:spPr bwMode="auto">
                          <a:xfrm>
                            <a:off x="4061267" y="2954655"/>
                            <a:ext cx="132080" cy="37465"/>
                          </a:xfrm>
                          <a:custGeom>
                            <a:avLst/>
                            <a:gdLst>
                              <a:gd name="T0" fmla="*/ 164 w 208"/>
                              <a:gd name="T1" fmla="*/ 59 h 59"/>
                              <a:gd name="T2" fmla="*/ 208 w 208"/>
                              <a:gd name="T3" fmla="*/ 14 h 59"/>
                              <a:gd name="T4" fmla="*/ 45 w 208"/>
                              <a:gd name="T5" fmla="*/ 0 h 59"/>
                              <a:gd name="T6" fmla="*/ 0 w 208"/>
                              <a:gd name="T7" fmla="*/ 44 h 59"/>
                              <a:gd name="T8" fmla="*/ 164 w 208"/>
                              <a:gd name="T9" fmla="*/ 59 h 59"/>
                            </a:gdLst>
                            <a:ahLst/>
                            <a:cxnLst>
                              <a:cxn ang="0">
                                <a:pos x="T0" y="T1"/>
                              </a:cxn>
                              <a:cxn ang="0">
                                <a:pos x="T2" y="T3"/>
                              </a:cxn>
                              <a:cxn ang="0">
                                <a:pos x="T4" y="T5"/>
                              </a:cxn>
                              <a:cxn ang="0">
                                <a:pos x="T6" y="T7"/>
                              </a:cxn>
                              <a:cxn ang="0">
                                <a:pos x="T8" y="T9"/>
                              </a:cxn>
                            </a:cxnLst>
                            <a:rect l="0" t="0" r="r" b="b"/>
                            <a:pathLst>
                              <a:path w="208" h="59">
                                <a:moveTo>
                                  <a:pt x="164" y="59"/>
                                </a:moveTo>
                                <a:lnTo>
                                  <a:pt x="208" y="14"/>
                                </a:lnTo>
                                <a:lnTo>
                                  <a:pt x="45" y="0"/>
                                </a:lnTo>
                                <a:lnTo>
                                  <a:pt x="0" y="44"/>
                                </a:lnTo>
                                <a:lnTo>
                                  <a:pt x="164"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2364" name="Freeform 584"/>
                        <wps:cNvSpPr>
                          <a:spLocks/>
                        </wps:cNvSpPr>
                        <wps:spPr bwMode="auto">
                          <a:xfrm>
                            <a:off x="2138487" y="1189355"/>
                            <a:ext cx="56515" cy="1689735"/>
                          </a:xfrm>
                          <a:custGeom>
                            <a:avLst/>
                            <a:gdLst>
                              <a:gd name="T0" fmla="*/ 30 w 89"/>
                              <a:gd name="T1" fmla="*/ 2661 h 2661"/>
                              <a:gd name="T2" fmla="*/ 0 w 89"/>
                              <a:gd name="T3" fmla="*/ 45 h 2661"/>
                              <a:gd name="T4" fmla="*/ 59 w 89"/>
                              <a:gd name="T5" fmla="*/ 0 h 2661"/>
                              <a:gd name="T6" fmla="*/ 89 w 89"/>
                              <a:gd name="T7" fmla="*/ 2601 h 2661"/>
                              <a:gd name="T8" fmla="*/ 30 w 89"/>
                              <a:gd name="T9" fmla="*/ 2661 h 2661"/>
                            </a:gdLst>
                            <a:ahLst/>
                            <a:cxnLst>
                              <a:cxn ang="0">
                                <a:pos x="T0" y="T1"/>
                              </a:cxn>
                              <a:cxn ang="0">
                                <a:pos x="T2" y="T3"/>
                              </a:cxn>
                              <a:cxn ang="0">
                                <a:pos x="T4" y="T5"/>
                              </a:cxn>
                              <a:cxn ang="0">
                                <a:pos x="T6" y="T7"/>
                              </a:cxn>
                              <a:cxn ang="0">
                                <a:pos x="T8" y="T9"/>
                              </a:cxn>
                            </a:cxnLst>
                            <a:rect l="0" t="0" r="r" b="b"/>
                            <a:pathLst>
                              <a:path w="89" h="2661">
                                <a:moveTo>
                                  <a:pt x="30" y="2661"/>
                                </a:moveTo>
                                <a:lnTo>
                                  <a:pt x="0" y="45"/>
                                </a:lnTo>
                                <a:lnTo>
                                  <a:pt x="59" y="0"/>
                                </a:lnTo>
                                <a:lnTo>
                                  <a:pt x="89" y="2601"/>
                                </a:lnTo>
                                <a:lnTo>
                                  <a:pt x="30" y="2661"/>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65" name="Freeform 585"/>
                        <wps:cNvSpPr>
                          <a:spLocks/>
                        </wps:cNvSpPr>
                        <wps:spPr bwMode="auto">
                          <a:xfrm>
                            <a:off x="2043872" y="1208405"/>
                            <a:ext cx="113665" cy="1670685"/>
                          </a:xfrm>
                          <a:custGeom>
                            <a:avLst/>
                            <a:gdLst>
                              <a:gd name="T0" fmla="*/ 45 w 179"/>
                              <a:gd name="T1" fmla="*/ 2601 h 2631"/>
                              <a:gd name="T2" fmla="*/ 0 w 179"/>
                              <a:gd name="T3" fmla="*/ 0 h 2631"/>
                              <a:gd name="T4" fmla="*/ 149 w 179"/>
                              <a:gd name="T5" fmla="*/ 15 h 2631"/>
                              <a:gd name="T6" fmla="*/ 179 w 179"/>
                              <a:gd name="T7" fmla="*/ 2631 h 2631"/>
                              <a:gd name="T8" fmla="*/ 45 w 179"/>
                              <a:gd name="T9" fmla="*/ 2601 h 2631"/>
                            </a:gdLst>
                            <a:ahLst/>
                            <a:cxnLst>
                              <a:cxn ang="0">
                                <a:pos x="T0" y="T1"/>
                              </a:cxn>
                              <a:cxn ang="0">
                                <a:pos x="T2" y="T3"/>
                              </a:cxn>
                              <a:cxn ang="0">
                                <a:pos x="T4" y="T5"/>
                              </a:cxn>
                              <a:cxn ang="0">
                                <a:pos x="T6" y="T7"/>
                              </a:cxn>
                              <a:cxn ang="0">
                                <a:pos x="T8" y="T9"/>
                              </a:cxn>
                            </a:cxnLst>
                            <a:rect l="0" t="0" r="r" b="b"/>
                            <a:pathLst>
                              <a:path w="179" h="2631">
                                <a:moveTo>
                                  <a:pt x="45" y="2601"/>
                                </a:moveTo>
                                <a:lnTo>
                                  <a:pt x="0" y="0"/>
                                </a:lnTo>
                                <a:lnTo>
                                  <a:pt x="149" y="15"/>
                                </a:lnTo>
                                <a:lnTo>
                                  <a:pt x="179" y="2631"/>
                                </a:lnTo>
                                <a:lnTo>
                                  <a:pt x="45" y="2601"/>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2366" name="Freeform 586"/>
                        <wps:cNvSpPr>
                          <a:spLocks/>
                        </wps:cNvSpPr>
                        <wps:spPr bwMode="auto">
                          <a:xfrm>
                            <a:off x="2043872" y="1189355"/>
                            <a:ext cx="132080" cy="28575"/>
                          </a:xfrm>
                          <a:custGeom>
                            <a:avLst/>
                            <a:gdLst>
                              <a:gd name="T0" fmla="*/ 149 w 208"/>
                              <a:gd name="T1" fmla="*/ 45 h 45"/>
                              <a:gd name="T2" fmla="*/ 208 w 208"/>
                              <a:gd name="T3" fmla="*/ 0 h 45"/>
                              <a:gd name="T4" fmla="*/ 60 w 208"/>
                              <a:gd name="T5" fmla="*/ 0 h 45"/>
                              <a:gd name="T6" fmla="*/ 0 w 208"/>
                              <a:gd name="T7" fmla="*/ 30 h 45"/>
                              <a:gd name="T8" fmla="*/ 149 w 208"/>
                              <a:gd name="T9" fmla="*/ 45 h 45"/>
                            </a:gdLst>
                            <a:ahLst/>
                            <a:cxnLst>
                              <a:cxn ang="0">
                                <a:pos x="T0" y="T1"/>
                              </a:cxn>
                              <a:cxn ang="0">
                                <a:pos x="T2" y="T3"/>
                              </a:cxn>
                              <a:cxn ang="0">
                                <a:pos x="T4" y="T5"/>
                              </a:cxn>
                              <a:cxn ang="0">
                                <a:pos x="T6" y="T7"/>
                              </a:cxn>
                              <a:cxn ang="0">
                                <a:pos x="T8" y="T9"/>
                              </a:cxn>
                            </a:cxnLst>
                            <a:rect l="0" t="0" r="r" b="b"/>
                            <a:pathLst>
                              <a:path w="208" h="45">
                                <a:moveTo>
                                  <a:pt x="149" y="45"/>
                                </a:moveTo>
                                <a:lnTo>
                                  <a:pt x="208" y="0"/>
                                </a:lnTo>
                                <a:lnTo>
                                  <a:pt x="60" y="0"/>
                                </a:lnTo>
                                <a:lnTo>
                                  <a:pt x="0" y="30"/>
                                </a:lnTo>
                                <a:lnTo>
                                  <a:pt x="149" y="45"/>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67" name="Freeform 587"/>
                        <wps:cNvSpPr>
                          <a:spLocks/>
                        </wps:cNvSpPr>
                        <wps:spPr bwMode="auto">
                          <a:xfrm>
                            <a:off x="2393122" y="2284095"/>
                            <a:ext cx="37465" cy="622935"/>
                          </a:xfrm>
                          <a:custGeom>
                            <a:avLst/>
                            <a:gdLst>
                              <a:gd name="T0" fmla="*/ 0 w 59"/>
                              <a:gd name="T1" fmla="*/ 981 h 981"/>
                              <a:gd name="T2" fmla="*/ 0 w 59"/>
                              <a:gd name="T3" fmla="*/ 45 h 981"/>
                              <a:gd name="T4" fmla="*/ 44 w 59"/>
                              <a:gd name="T5" fmla="*/ 0 h 981"/>
                              <a:gd name="T6" fmla="*/ 59 w 59"/>
                              <a:gd name="T7" fmla="*/ 922 h 981"/>
                              <a:gd name="T8" fmla="*/ 0 w 59"/>
                              <a:gd name="T9" fmla="*/ 981 h 981"/>
                            </a:gdLst>
                            <a:ahLst/>
                            <a:cxnLst>
                              <a:cxn ang="0">
                                <a:pos x="T0" y="T1"/>
                              </a:cxn>
                              <a:cxn ang="0">
                                <a:pos x="T2" y="T3"/>
                              </a:cxn>
                              <a:cxn ang="0">
                                <a:pos x="T4" y="T5"/>
                              </a:cxn>
                              <a:cxn ang="0">
                                <a:pos x="T6" y="T7"/>
                              </a:cxn>
                              <a:cxn ang="0">
                                <a:pos x="T8" y="T9"/>
                              </a:cxn>
                            </a:cxnLst>
                            <a:rect l="0" t="0" r="r" b="b"/>
                            <a:pathLst>
                              <a:path w="59" h="981">
                                <a:moveTo>
                                  <a:pt x="0" y="981"/>
                                </a:moveTo>
                                <a:lnTo>
                                  <a:pt x="0" y="45"/>
                                </a:lnTo>
                                <a:lnTo>
                                  <a:pt x="44" y="0"/>
                                </a:lnTo>
                                <a:lnTo>
                                  <a:pt x="59" y="922"/>
                                </a:lnTo>
                                <a:lnTo>
                                  <a:pt x="0" y="981"/>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68" name="Freeform 588"/>
                        <wps:cNvSpPr>
                          <a:spLocks/>
                        </wps:cNvSpPr>
                        <wps:spPr bwMode="auto">
                          <a:xfrm>
                            <a:off x="2298507" y="2303145"/>
                            <a:ext cx="94615" cy="603885"/>
                          </a:xfrm>
                          <a:custGeom>
                            <a:avLst/>
                            <a:gdLst>
                              <a:gd name="T0" fmla="*/ 0 w 149"/>
                              <a:gd name="T1" fmla="*/ 922 h 951"/>
                              <a:gd name="T2" fmla="*/ 0 w 149"/>
                              <a:gd name="T3" fmla="*/ 0 h 951"/>
                              <a:gd name="T4" fmla="*/ 149 w 149"/>
                              <a:gd name="T5" fmla="*/ 15 h 951"/>
                              <a:gd name="T6" fmla="*/ 149 w 149"/>
                              <a:gd name="T7" fmla="*/ 951 h 951"/>
                              <a:gd name="T8" fmla="*/ 0 w 149"/>
                              <a:gd name="T9" fmla="*/ 922 h 951"/>
                            </a:gdLst>
                            <a:ahLst/>
                            <a:cxnLst>
                              <a:cxn ang="0">
                                <a:pos x="T0" y="T1"/>
                              </a:cxn>
                              <a:cxn ang="0">
                                <a:pos x="T2" y="T3"/>
                              </a:cxn>
                              <a:cxn ang="0">
                                <a:pos x="T4" y="T5"/>
                              </a:cxn>
                              <a:cxn ang="0">
                                <a:pos x="T6" y="T7"/>
                              </a:cxn>
                              <a:cxn ang="0">
                                <a:pos x="T8" y="T9"/>
                              </a:cxn>
                            </a:cxnLst>
                            <a:rect l="0" t="0" r="r" b="b"/>
                            <a:pathLst>
                              <a:path w="149" h="951">
                                <a:moveTo>
                                  <a:pt x="0" y="922"/>
                                </a:moveTo>
                                <a:lnTo>
                                  <a:pt x="0" y="0"/>
                                </a:lnTo>
                                <a:lnTo>
                                  <a:pt x="149" y="15"/>
                                </a:lnTo>
                                <a:lnTo>
                                  <a:pt x="149" y="951"/>
                                </a:lnTo>
                                <a:lnTo>
                                  <a:pt x="0" y="922"/>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2369" name="Freeform 589"/>
                        <wps:cNvSpPr>
                          <a:spLocks/>
                        </wps:cNvSpPr>
                        <wps:spPr bwMode="auto">
                          <a:xfrm>
                            <a:off x="2298507" y="2274570"/>
                            <a:ext cx="122555" cy="38100"/>
                          </a:xfrm>
                          <a:custGeom>
                            <a:avLst/>
                            <a:gdLst>
                              <a:gd name="T0" fmla="*/ 149 w 193"/>
                              <a:gd name="T1" fmla="*/ 60 h 60"/>
                              <a:gd name="T2" fmla="*/ 193 w 193"/>
                              <a:gd name="T3" fmla="*/ 15 h 60"/>
                              <a:gd name="T4" fmla="*/ 60 w 193"/>
                              <a:gd name="T5" fmla="*/ 0 h 60"/>
                              <a:gd name="T6" fmla="*/ 0 w 193"/>
                              <a:gd name="T7" fmla="*/ 45 h 60"/>
                              <a:gd name="T8" fmla="*/ 149 w 193"/>
                              <a:gd name="T9" fmla="*/ 60 h 60"/>
                            </a:gdLst>
                            <a:ahLst/>
                            <a:cxnLst>
                              <a:cxn ang="0">
                                <a:pos x="T0" y="T1"/>
                              </a:cxn>
                              <a:cxn ang="0">
                                <a:pos x="T2" y="T3"/>
                              </a:cxn>
                              <a:cxn ang="0">
                                <a:pos x="T4" y="T5"/>
                              </a:cxn>
                              <a:cxn ang="0">
                                <a:pos x="T6" y="T7"/>
                              </a:cxn>
                              <a:cxn ang="0">
                                <a:pos x="T8" y="T9"/>
                              </a:cxn>
                            </a:cxnLst>
                            <a:rect l="0" t="0" r="r" b="b"/>
                            <a:pathLst>
                              <a:path w="193" h="60">
                                <a:moveTo>
                                  <a:pt x="149" y="60"/>
                                </a:moveTo>
                                <a:lnTo>
                                  <a:pt x="193" y="15"/>
                                </a:lnTo>
                                <a:lnTo>
                                  <a:pt x="60" y="0"/>
                                </a:lnTo>
                                <a:lnTo>
                                  <a:pt x="0" y="45"/>
                                </a:lnTo>
                                <a:lnTo>
                                  <a:pt x="149"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70" name="Freeform 590"/>
                        <wps:cNvSpPr>
                          <a:spLocks/>
                        </wps:cNvSpPr>
                        <wps:spPr bwMode="auto">
                          <a:xfrm>
                            <a:off x="2628707" y="2661920"/>
                            <a:ext cx="37465" cy="273685"/>
                          </a:xfrm>
                          <a:custGeom>
                            <a:avLst/>
                            <a:gdLst>
                              <a:gd name="T0" fmla="*/ 0 w 59"/>
                              <a:gd name="T1" fmla="*/ 431 h 431"/>
                              <a:gd name="T2" fmla="*/ 0 w 59"/>
                              <a:gd name="T3" fmla="*/ 44 h 431"/>
                              <a:gd name="T4" fmla="*/ 59 w 59"/>
                              <a:gd name="T5" fmla="*/ 0 h 431"/>
                              <a:gd name="T6" fmla="*/ 59 w 59"/>
                              <a:gd name="T7" fmla="*/ 371 h 431"/>
                              <a:gd name="T8" fmla="*/ 0 w 59"/>
                              <a:gd name="T9" fmla="*/ 431 h 431"/>
                            </a:gdLst>
                            <a:ahLst/>
                            <a:cxnLst>
                              <a:cxn ang="0">
                                <a:pos x="T0" y="T1"/>
                              </a:cxn>
                              <a:cxn ang="0">
                                <a:pos x="T2" y="T3"/>
                              </a:cxn>
                              <a:cxn ang="0">
                                <a:pos x="T4" y="T5"/>
                              </a:cxn>
                              <a:cxn ang="0">
                                <a:pos x="T6" y="T7"/>
                              </a:cxn>
                              <a:cxn ang="0">
                                <a:pos x="T8" y="T9"/>
                              </a:cxn>
                            </a:cxnLst>
                            <a:rect l="0" t="0" r="r" b="b"/>
                            <a:pathLst>
                              <a:path w="59" h="431">
                                <a:moveTo>
                                  <a:pt x="0" y="431"/>
                                </a:moveTo>
                                <a:lnTo>
                                  <a:pt x="0" y="44"/>
                                </a:lnTo>
                                <a:lnTo>
                                  <a:pt x="59" y="0"/>
                                </a:lnTo>
                                <a:lnTo>
                                  <a:pt x="59" y="371"/>
                                </a:lnTo>
                                <a:lnTo>
                                  <a:pt x="0" y="431"/>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71" name="Freeform 591"/>
                        <wps:cNvSpPr>
                          <a:spLocks/>
                        </wps:cNvSpPr>
                        <wps:spPr bwMode="auto">
                          <a:xfrm>
                            <a:off x="2534092" y="2680970"/>
                            <a:ext cx="94615" cy="254635"/>
                          </a:xfrm>
                          <a:custGeom>
                            <a:avLst/>
                            <a:gdLst>
                              <a:gd name="T0" fmla="*/ 0 w 149"/>
                              <a:gd name="T1" fmla="*/ 371 h 401"/>
                              <a:gd name="T2" fmla="*/ 0 w 149"/>
                              <a:gd name="T3" fmla="*/ 0 h 401"/>
                              <a:gd name="T4" fmla="*/ 149 w 149"/>
                              <a:gd name="T5" fmla="*/ 14 h 401"/>
                              <a:gd name="T6" fmla="*/ 149 w 149"/>
                              <a:gd name="T7" fmla="*/ 401 h 401"/>
                              <a:gd name="T8" fmla="*/ 0 w 149"/>
                              <a:gd name="T9" fmla="*/ 371 h 401"/>
                            </a:gdLst>
                            <a:ahLst/>
                            <a:cxnLst>
                              <a:cxn ang="0">
                                <a:pos x="T0" y="T1"/>
                              </a:cxn>
                              <a:cxn ang="0">
                                <a:pos x="T2" y="T3"/>
                              </a:cxn>
                              <a:cxn ang="0">
                                <a:pos x="T4" y="T5"/>
                              </a:cxn>
                              <a:cxn ang="0">
                                <a:pos x="T6" y="T7"/>
                              </a:cxn>
                              <a:cxn ang="0">
                                <a:pos x="T8" y="T9"/>
                              </a:cxn>
                            </a:cxnLst>
                            <a:rect l="0" t="0" r="r" b="b"/>
                            <a:pathLst>
                              <a:path w="149" h="401">
                                <a:moveTo>
                                  <a:pt x="0" y="371"/>
                                </a:moveTo>
                                <a:lnTo>
                                  <a:pt x="0" y="0"/>
                                </a:lnTo>
                                <a:lnTo>
                                  <a:pt x="149" y="14"/>
                                </a:lnTo>
                                <a:lnTo>
                                  <a:pt x="149" y="401"/>
                                </a:lnTo>
                                <a:lnTo>
                                  <a:pt x="0" y="371"/>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2372" name="Freeform 592"/>
                        <wps:cNvSpPr>
                          <a:spLocks/>
                        </wps:cNvSpPr>
                        <wps:spPr bwMode="auto">
                          <a:xfrm>
                            <a:off x="2534092" y="2652395"/>
                            <a:ext cx="132080" cy="37465"/>
                          </a:xfrm>
                          <a:custGeom>
                            <a:avLst/>
                            <a:gdLst>
                              <a:gd name="T0" fmla="*/ 149 w 208"/>
                              <a:gd name="T1" fmla="*/ 59 h 59"/>
                              <a:gd name="T2" fmla="*/ 208 w 208"/>
                              <a:gd name="T3" fmla="*/ 15 h 59"/>
                              <a:gd name="T4" fmla="*/ 60 w 208"/>
                              <a:gd name="T5" fmla="*/ 0 h 59"/>
                              <a:gd name="T6" fmla="*/ 0 w 208"/>
                              <a:gd name="T7" fmla="*/ 45 h 59"/>
                              <a:gd name="T8" fmla="*/ 149 w 208"/>
                              <a:gd name="T9" fmla="*/ 59 h 59"/>
                            </a:gdLst>
                            <a:ahLst/>
                            <a:cxnLst>
                              <a:cxn ang="0">
                                <a:pos x="T0" y="T1"/>
                              </a:cxn>
                              <a:cxn ang="0">
                                <a:pos x="T2" y="T3"/>
                              </a:cxn>
                              <a:cxn ang="0">
                                <a:pos x="T4" y="T5"/>
                              </a:cxn>
                              <a:cxn ang="0">
                                <a:pos x="T6" y="T7"/>
                              </a:cxn>
                              <a:cxn ang="0">
                                <a:pos x="T8" y="T9"/>
                              </a:cxn>
                            </a:cxnLst>
                            <a:rect l="0" t="0" r="r" b="b"/>
                            <a:pathLst>
                              <a:path w="208" h="59">
                                <a:moveTo>
                                  <a:pt x="149" y="59"/>
                                </a:moveTo>
                                <a:lnTo>
                                  <a:pt x="208" y="15"/>
                                </a:lnTo>
                                <a:lnTo>
                                  <a:pt x="60" y="0"/>
                                </a:lnTo>
                                <a:lnTo>
                                  <a:pt x="0" y="45"/>
                                </a:lnTo>
                                <a:lnTo>
                                  <a:pt x="149"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73" name="Freeform 593"/>
                        <wps:cNvSpPr>
                          <a:spLocks/>
                        </wps:cNvSpPr>
                        <wps:spPr bwMode="auto">
                          <a:xfrm>
                            <a:off x="2864292" y="2822575"/>
                            <a:ext cx="37465" cy="140970"/>
                          </a:xfrm>
                          <a:custGeom>
                            <a:avLst/>
                            <a:gdLst>
                              <a:gd name="T0" fmla="*/ 0 w 59"/>
                              <a:gd name="T1" fmla="*/ 222 h 222"/>
                              <a:gd name="T2" fmla="*/ 0 w 59"/>
                              <a:gd name="T3" fmla="*/ 44 h 222"/>
                              <a:gd name="T4" fmla="*/ 59 w 59"/>
                              <a:gd name="T5" fmla="*/ 0 h 222"/>
                              <a:gd name="T6" fmla="*/ 59 w 59"/>
                              <a:gd name="T7" fmla="*/ 163 h 222"/>
                              <a:gd name="T8" fmla="*/ 0 w 59"/>
                              <a:gd name="T9" fmla="*/ 222 h 222"/>
                            </a:gdLst>
                            <a:ahLst/>
                            <a:cxnLst>
                              <a:cxn ang="0">
                                <a:pos x="T0" y="T1"/>
                              </a:cxn>
                              <a:cxn ang="0">
                                <a:pos x="T2" y="T3"/>
                              </a:cxn>
                              <a:cxn ang="0">
                                <a:pos x="T4" y="T5"/>
                              </a:cxn>
                              <a:cxn ang="0">
                                <a:pos x="T6" y="T7"/>
                              </a:cxn>
                              <a:cxn ang="0">
                                <a:pos x="T8" y="T9"/>
                              </a:cxn>
                            </a:cxnLst>
                            <a:rect l="0" t="0" r="r" b="b"/>
                            <a:pathLst>
                              <a:path w="59" h="222">
                                <a:moveTo>
                                  <a:pt x="0" y="222"/>
                                </a:moveTo>
                                <a:lnTo>
                                  <a:pt x="0" y="44"/>
                                </a:lnTo>
                                <a:lnTo>
                                  <a:pt x="59" y="0"/>
                                </a:lnTo>
                                <a:lnTo>
                                  <a:pt x="59" y="163"/>
                                </a:lnTo>
                                <a:lnTo>
                                  <a:pt x="0" y="222"/>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74" name="Freeform 594"/>
                        <wps:cNvSpPr>
                          <a:spLocks/>
                        </wps:cNvSpPr>
                        <wps:spPr bwMode="auto">
                          <a:xfrm>
                            <a:off x="2770312" y="2840990"/>
                            <a:ext cx="93980" cy="122555"/>
                          </a:xfrm>
                          <a:custGeom>
                            <a:avLst/>
                            <a:gdLst>
                              <a:gd name="T0" fmla="*/ 0 w 148"/>
                              <a:gd name="T1" fmla="*/ 164 h 193"/>
                              <a:gd name="T2" fmla="*/ 0 w 148"/>
                              <a:gd name="T3" fmla="*/ 0 h 193"/>
                              <a:gd name="T4" fmla="*/ 148 w 148"/>
                              <a:gd name="T5" fmla="*/ 15 h 193"/>
                              <a:gd name="T6" fmla="*/ 148 w 148"/>
                              <a:gd name="T7" fmla="*/ 193 h 193"/>
                              <a:gd name="T8" fmla="*/ 0 w 148"/>
                              <a:gd name="T9" fmla="*/ 164 h 193"/>
                            </a:gdLst>
                            <a:ahLst/>
                            <a:cxnLst>
                              <a:cxn ang="0">
                                <a:pos x="T0" y="T1"/>
                              </a:cxn>
                              <a:cxn ang="0">
                                <a:pos x="T2" y="T3"/>
                              </a:cxn>
                              <a:cxn ang="0">
                                <a:pos x="T4" y="T5"/>
                              </a:cxn>
                              <a:cxn ang="0">
                                <a:pos x="T6" y="T7"/>
                              </a:cxn>
                              <a:cxn ang="0">
                                <a:pos x="T8" y="T9"/>
                              </a:cxn>
                            </a:cxnLst>
                            <a:rect l="0" t="0" r="r" b="b"/>
                            <a:pathLst>
                              <a:path w="148" h="193">
                                <a:moveTo>
                                  <a:pt x="0" y="164"/>
                                </a:moveTo>
                                <a:lnTo>
                                  <a:pt x="0" y="0"/>
                                </a:lnTo>
                                <a:lnTo>
                                  <a:pt x="148" y="15"/>
                                </a:lnTo>
                                <a:lnTo>
                                  <a:pt x="148" y="193"/>
                                </a:lnTo>
                                <a:lnTo>
                                  <a:pt x="0" y="164"/>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2375" name="Freeform 595"/>
                        <wps:cNvSpPr>
                          <a:spLocks/>
                        </wps:cNvSpPr>
                        <wps:spPr bwMode="auto">
                          <a:xfrm>
                            <a:off x="2770312" y="2813050"/>
                            <a:ext cx="131445" cy="37465"/>
                          </a:xfrm>
                          <a:custGeom>
                            <a:avLst/>
                            <a:gdLst>
                              <a:gd name="T0" fmla="*/ 148 w 207"/>
                              <a:gd name="T1" fmla="*/ 59 h 59"/>
                              <a:gd name="T2" fmla="*/ 207 w 207"/>
                              <a:gd name="T3" fmla="*/ 15 h 59"/>
                              <a:gd name="T4" fmla="*/ 59 w 207"/>
                              <a:gd name="T5" fmla="*/ 0 h 59"/>
                              <a:gd name="T6" fmla="*/ 0 w 207"/>
                              <a:gd name="T7" fmla="*/ 44 h 59"/>
                              <a:gd name="T8" fmla="*/ 148 w 207"/>
                              <a:gd name="T9" fmla="*/ 59 h 59"/>
                            </a:gdLst>
                            <a:ahLst/>
                            <a:cxnLst>
                              <a:cxn ang="0">
                                <a:pos x="T0" y="T1"/>
                              </a:cxn>
                              <a:cxn ang="0">
                                <a:pos x="T2" y="T3"/>
                              </a:cxn>
                              <a:cxn ang="0">
                                <a:pos x="T4" y="T5"/>
                              </a:cxn>
                              <a:cxn ang="0">
                                <a:pos x="T6" y="T7"/>
                              </a:cxn>
                              <a:cxn ang="0">
                                <a:pos x="T8" y="T9"/>
                              </a:cxn>
                            </a:cxnLst>
                            <a:rect l="0" t="0" r="r" b="b"/>
                            <a:pathLst>
                              <a:path w="207" h="59">
                                <a:moveTo>
                                  <a:pt x="148" y="59"/>
                                </a:moveTo>
                                <a:lnTo>
                                  <a:pt x="207" y="15"/>
                                </a:lnTo>
                                <a:lnTo>
                                  <a:pt x="59" y="0"/>
                                </a:lnTo>
                                <a:lnTo>
                                  <a:pt x="0" y="44"/>
                                </a:lnTo>
                                <a:lnTo>
                                  <a:pt x="148"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76" name="Freeform 596"/>
                        <wps:cNvSpPr>
                          <a:spLocks/>
                        </wps:cNvSpPr>
                        <wps:spPr bwMode="auto">
                          <a:xfrm>
                            <a:off x="3109402" y="2916555"/>
                            <a:ext cx="28575" cy="75565"/>
                          </a:xfrm>
                          <a:custGeom>
                            <a:avLst/>
                            <a:gdLst>
                              <a:gd name="T0" fmla="*/ 0 w 45"/>
                              <a:gd name="T1" fmla="*/ 119 h 119"/>
                              <a:gd name="T2" fmla="*/ 0 w 45"/>
                              <a:gd name="T3" fmla="*/ 60 h 119"/>
                              <a:gd name="T4" fmla="*/ 45 w 45"/>
                              <a:gd name="T5" fmla="*/ 0 h 119"/>
                              <a:gd name="T6" fmla="*/ 45 w 45"/>
                              <a:gd name="T7" fmla="*/ 60 h 119"/>
                              <a:gd name="T8" fmla="*/ 0 w 45"/>
                              <a:gd name="T9" fmla="*/ 119 h 119"/>
                            </a:gdLst>
                            <a:ahLst/>
                            <a:cxnLst>
                              <a:cxn ang="0">
                                <a:pos x="T0" y="T1"/>
                              </a:cxn>
                              <a:cxn ang="0">
                                <a:pos x="T2" y="T3"/>
                              </a:cxn>
                              <a:cxn ang="0">
                                <a:pos x="T4" y="T5"/>
                              </a:cxn>
                              <a:cxn ang="0">
                                <a:pos x="T6" y="T7"/>
                              </a:cxn>
                              <a:cxn ang="0">
                                <a:pos x="T8" y="T9"/>
                              </a:cxn>
                            </a:cxnLst>
                            <a:rect l="0" t="0" r="r" b="b"/>
                            <a:pathLst>
                              <a:path w="45" h="119">
                                <a:moveTo>
                                  <a:pt x="0" y="119"/>
                                </a:moveTo>
                                <a:lnTo>
                                  <a:pt x="0" y="60"/>
                                </a:lnTo>
                                <a:lnTo>
                                  <a:pt x="45" y="0"/>
                                </a:lnTo>
                                <a:lnTo>
                                  <a:pt x="45" y="60"/>
                                </a:lnTo>
                                <a:lnTo>
                                  <a:pt x="0" y="119"/>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77" name="Freeform 597"/>
                        <wps:cNvSpPr>
                          <a:spLocks/>
                        </wps:cNvSpPr>
                        <wps:spPr bwMode="auto">
                          <a:xfrm>
                            <a:off x="3005897" y="2935605"/>
                            <a:ext cx="103505" cy="56515"/>
                          </a:xfrm>
                          <a:custGeom>
                            <a:avLst/>
                            <a:gdLst>
                              <a:gd name="T0" fmla="*/ 0 w 163"/>
                              <a:gd name="T1" fmla="*/ 59 h 89"/>
                              <a:gd name="T2" fmla="*/ 0 w 163"/>
                              <a:gd name="T3" fmla="*/ 0 h 89"/>
                              <a:gd name="T4" fmla="*/ 163 w 163"/>
                              <a:gd name="T5" fmla="*/ 30 h 89"/>
                              <a:gd name="T6" fmla="*/ 163 w 163"/>
                              <a:gd name="T7" fmla="*/ 89 h 89"/>
                              <a:gd name="T8" fmla="*/ 0 w 163"/>
                              <a:gd name="T9" fmla="*/ 59 h 89"/>
                            </a:gdLst>
                            <a:ahLst/>
                            <a:cxnLst>
                              <a:cxn ang="0">
                                <a:pos x="T0" y="T1"/>
                              </a:cxn>
                              <a:cxn ang="0">
                                <a:pos x="T2" y="T3"/>
                              </a:cxn>
                              <a:cxn ang="0">
                                <a:pos x="T4" y="T5"/>
                              </a:cxn>
                              <a:cxn ang="0">
                                <a:pos x="T6" y="T7"/>
                              </a:cxn>
                              <a:cxn ang="0">
                                <a:pos x="T8" y="T9"/>
                              </a:cxn>
                            </a:cxnLst>
                            <a:rect l="0" t="0" r="r" b="b"/>
                            <a:pathLst>
                              <a:path w="163" h="89">
                                <a:moveTo>
                                  <a:pt x="0" y="59"/>
                                </a:moveTo>
                                <a:lnTo>
                                  <a:pt x="0" y="0"/>
                                </a:lnTo>
                                <a:lnTo>
                                  <a:pt x="163" y="30"/>
                                </a:lnTo>
                                <a:lnTo>
                                  <a:pt x="163" y="89"/>
                                </a:lnTo>
                                <a:lnTo>
                                  <a:pt x="0" y="59"/>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2378" name="Freeform 598"/>
                        <wps:cNvSpPr>
                          <a:spLocks/>
                        </wps:cNvSpPr>
                        <wps:spPr bwMode="auto">
                          <a:xfrm>
                            <a:off x="3005897" y="2907030"/>
                            <a:ext cx="132080" cy="47625"/>
                          </a:xfrm>
                          <a:custGeom>
                            <a:avLst/>
                            <a:gdLst>
                              <a:gd name="T0" fmla="*/ 163 w 208"/>
                              <a:gd name="T1" fmla="*/ 75 h 75"/>
                              <a:gd name="T2" fmla="*/ 208 w 208"/>
                              <a:gd name="T3" fmla="*/ 15 h 75"/>
                              <a:gd name="T4" fmla="*/ 59 w 208"/>
                              <a:gd name="T5" fmla="*/ 0 h 75"/>
                              <a:gd name="T6" fmla="*/ 0 w 208"/>
                              <a:gd name="T7" fmla="*/ 45 h 75"/>
                              <a:gd name="T8" fmla="*/ 163 w 208"/>
                              <a:gd name="T9" fmla="*/ 75 h 75"/>
                            </a:gdLst>
                            <a:ahLst/>
                            <a:cxnLst>
                              <a:cxn ang="0">
                                <a:pos x="T0" y="T1"/>
                              </a:cxn>
                              <a:cxn ang="0">
                                <a:pos x="T2" y="T3"/>
                              </a:cxn>
                              <a:cxn ang="0">
                                <a:pos x="T4" y="T5"/>
                              </a:cxn>
                              <a:cxn ang="0">
                                <a:pos x="T6" y="T7"/>
                              </a:cxn>
                              <a:cxn ang="0">
                                <a:pos x="T8" y="T9"/>
                              </a:cxn>
                            </a:cxnLst>
                            <a:rect l="0" t="0" r="r" b="b"/>
                            <a:pathLst>
                              <a:path w="208" h="75">
                                <a:moveTo>
                                  <a:pt x="163" y="75"/>
                                </a:moveTo>
                                <a:lnTo>
                                  <a:pt x="208" y="15"/>
                                </a:lnTo>
                                <a:lnTo>
                                  <a:pt x="59" y="0"/>
                                </a:lnTo>
                                <a:lnTo>
                                  <a:pt x="0" y="45"/>
                                </a:lnTo>
                                <a:lnTo>
                                  <a:pt x="163" y="75"/>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79" name="Freeform 599"/>
                        <wps:cNvSpPr>
                          <a:spLocks/>
                        </wps:cNvSpPr>
                        <wps:spPr bwMode="auto">
                          <a:xfrm>
                            <a:off x="3344987" y="2963545"/>
                            <a:ext cx="38100" cy="57150"/>
                          </a:xfrm>
                          <a:custGeom>
                            <a:avLst/>
                            <a:gdLst>
                              <a:gd name="T0" fmla="*/ 0 w 60"/>
                              <a:gd name="T1" fmla="*/ 90 h 90"/>
                              <a:gd name="T2" fmla="*/ 0 w 60"/>
                              <a:gd name="T3" fmla="*/ 60 h 90"/>
                              <a:gd name="T4" fmla="*/ 60 w 60"/>
                              <a:gd name="T5" fmla="*/ 0 h 90"/>
                              <a:gd name="T6" fmla="*/ 60 w 60"/>
                              <a:gd name="T7" fmla="*/ 30 h 90"/>
                              <a:gd name="T8" fmla="*/ 0 w 60"/>
                              <a:gd name="T9" fmla="*/ 90 h 90"/>
                            </a:gdLst>
                            <a:ahLst/>
                            <a:cxnLst>
                              <a:cxn ang="0">
                                <a:pos x="T0" y="T1"/>
                              </a:cxn>
                              <a:cxn ang="0">
                                <a:pos x="T2" y="T3"/>
                              </a:cxn>
                              <a:cxn ang="0">
                                <a:pos x="T4" y="T5"/>
                              </a:cxn>
                              <a:cxn ang="0">
                                <a:pos x="T6" y="T7"/>
                              </a:cxn>
                              <a:cxn ang="0">
                                <a:pos x="T8" y="T9"/>
                              </a:cxn>
                            </a:cxnLst>
                            <a:rect l="0" t="0" r="r" b="b"/>
                            <a:pathLst>
                              <a:path w="60" h="90">
                                <a:moveTo>
                                  <a:pt x="0" y="90"/>
                                </a:moveTo>
                                <a:lnTo>
                                  <a:pt x="0" y="60"/>
                                </a:lnTo>
                                <a:lnTo>
                                  <a:pt x="60" y="0"/>
                                </a:lnTo>
                                <a:lnTo>
                                  <a:pt x="60" y="30"/>
                                </a:lnTo>
                                <a:lnTo>
                                  <a:pt x="0" y="9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80" name="Freeform 600"/>
                        <wps:cNvSpPr>
                          <a:spLocks/>
                        </wps:cNvSpPr>
                        <wps:spPr bwMode="auto">
                          <a:xfrm>
                            <a:off x="3251007" y="2982595"/>
                            <a:ext cx="93980" cy="38100"/>
                          </a:xfrm>
                          <a:custGeom>
                            <a:avLst/>
                            <a:gdLst>
                              <a:gd name="T0" fmla="*/ 0 w 148"/>
                              <a:gd name="T1" fmla="*/ 30 h 60"/>
                              <a:gd name="T2" fmla="*/ 0 w 148"/>
                              <a:gd name="T3" fmla="*/ 0 h 60"/>
                              <a:gd name="T4" fmla="*/ 148 w 148"/>
                              <a:gd name="T5" fmla="*/ 30 h 60"/>
                              <a:gd name="T6" fmla="*/ 148 w 148"/>
                              <a:gd name="T7" fmla="*/ 60 h 60"/>
                              <a:gd name="T8" fmla="*/ 0 w 148"/>
                              <a:gd name="T9" fmla="*/ 30 h 60"/>
                            </a:gdLst>
                            <a:ahLst/>
                            <a:cxnLst>
                              <a:cxn ang="0">
                                <a:pos x="T0" y="T1"/>
                              </a:cxn>
                              <a:cxn ang="0">
                                <a:pos x="T2" y="T3"/>
                              </a:cxn>
                              <a:cxn ang="0">
                                <a:pos x="T4" y="T5"/>
                              </a:cxn>
                              <a:cxn ang="0">
                                <a:pos x="T6" y="T7"/>
                              </a:cxn>
                              <a:cxn ang="0">
                                <a:pos x="T8" y="T9"/>
                              </a:cxn>
                            </a:cxnLst>
                            <a:rect l="0" t="0" r="r" b="b"/>
                            <a:pathLst>
                              <a:path w="148" h="60">
                                <a:moveTo>
                                  <a:pt x="0" y="30"/>
                                </a:moveTo>
                                <a:lnTo>
                                  <a:pt x="0" y="0"/>
                                </a:lnTo>
                                <a:lnTo>
                                  <a:pt x="148" y="30"/>
                                </a:lnTo>
                                <a:lnTo>
                                  <a:pt x="148" y="60"/>
                                </a:lnTo>
                                <a:lnTo>
                                  <a:pt x="0" y="30"/>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2381" name="Freeform 601"/>
                        <wps:cNvSpPr>
                          <a:spLocks/>
                        </wps:cNvSpPr>
                        <wps:spPr bwMode="auto">
                          <a:xfrm>
                            <a:off x="3251007" y="2954655"/>
                            <a:ext cx="132080" cy="46990"/>
                          </a:xfrm>
                          <a:custGeom>
                            <a:avLst/>
                            <a:gdLst>
                              <a:gd name="T0" fmla="*/ 148 w 208"/>
                              <a:gd name="T1" fmla="*/ 74 h 74"/>
                              <a:gd name="T2" fmla="*/ 208 w 208"/>
                              <a:gd name="T3" fmla="*/ 14 h 74"/>
                              <a:gd name="T4" fmla="*/ 44 w 208"/>
                              <a:gd name="T5" fmla="*/ 0 h 74"/>
                              <a:gd name="T6" fmla="*/ 0 w 208"/>
                              <a:gd name="T7" fmla="*/ 44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4"/>
                                </a:lnTo>
                                <a:lnTo>
                                  <a:pt x="44" y="0"/>
                                </a:lnTo>
                                <a:lnTo>
                                  <a:pt x="0" y="44"/>
                                </a:lnTo>
                                <a:lnTo>
                                  <a:pt x="148" y="74"/>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82" name="Freeform 602"/>
                        <wps:cNvSpPr>
                          <a:spLocks/>
                        </wps:cNvSpPr>
                        <wps:spPr bwMode="auto">
                          <a:xfrm>
                            <a:off x="3599622" y="3001645"/>
                            <a:ext cx="28575" cy="46990"/>
                          </a:xfrm>
                          <a:custGeom>
                            <a:avLst/>
                            <a:gdLst>
                              <a:gd name="T0" fmla="*/ 0 w 45"/>
                              <a:gd name="T1" fmla="*/ 74 h 74"/>
                              <a:gd name="T2" fmla="*/ 0 w 45"/>
                              <a:gd name="T3" fmla="*/ 45 h 74"/>
                              <a:gd name="T4" fmla="*/ 45 w 45"/>
                              <a:gd name="T5" fmla="*/ 0 h 74"/>
                              <a:gd name="T6" fmla="*/ 45 w 45"/>
                              <a:gd name="T7" fmla="*/ 15 h 74"/>
                              <a:gd name="T8" fmla="*/ 0 w 45"/>
                              <a:gd name="T9" fmla="*/ 74 h 74"/>
                            </a:gdLst>
                            <a:ahLst/>
                            <a:cxnLst>
                              <a:cxn ang="0">
                                <a:pos x="T0" y="T1"/>
                              </a:cxn>
                              <a:cxn ang="0">
                                <a:pos x="T2" y="T3"/>
                              </a:cxn>
                              <a:cxn ang="0">
                                <a:pos x="T4" y="T5"/>
                              </a:cxn>
                              <a:cxn ang="0">
                                <a:pos x="T6" y="T7"/>
                              </a:cxn>
                              <a:cxn ang="0">
                                <a:pos x="T8" y="T9"/>
                              </a:cxn>
                            </a:cxnLst>
                            <a:rect l="0" t="0" r="r" b="b"/>
                            <a:pathLst>
                              <a:path w="45" h="74">
                                <a:moveTo>
                                  <a:pt x="0" y="74"/>
                                </a:moveTo>
                                <a:lnTo>
                                  <a:pt x="0" y="45"/>
                                </a:lnTo>
                                <a:lnTo>
                                  <a:pt x="45" y="0"/>
                                </a:lnTo>
                                <a:lnTo>
                                  <a:pt x="45" y="15"/>
                                </a:lnTo>
                                <a:lnTo>
                                  <a:pt x="0" y="74"/>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83" name="Freeform 603"/>
                        <wps:cNvSpPr>
                          <a:spLocks/>
                        </wps:cNvSpPr>
                        <wps:spPr bwMode="auto">
                          <a:xfrm>
                            <a:off x="3496117" y="3020695"/>
                            <a:ext cx="103505" cy="27940"/>
                          </a:xfrm>
                          <a:custGeom>
                            <a:avLst/>
                            <a:gdLst>
                              <a:gd name="T0" fmla="*/ 0 w 163"/>
                              <a:gd name="T1" fmla="*/ 15 h 44"/>
                              <a:gd name="T2" fmla="*/ 0 w 163"/>
                              <a:gd name="T3" fmla="*/ 0 h 44"/>
                              <a:gd name="T4" fmla="*/ 163 w 163"/>
                              <a:gd name="T5" fmla="*/ 15 h 44"/>
                              <a:gd name="T6" fmla="*/ 163 w 163"/>
                              <a:gd name="T7" fmla="*/ 44 h 44"/>
                              <a:gd name="T8" fmla="*/ 0 w 163"/>
                              <a:gd name="T9" fmla="*/ 15 h 44"/>
                            </a:gdLst>
                            <a:ahLst/>
                            <a:cxnLst>
                              <a:cxn ang="0">
                                <a:pos x="T0" y="T1"/>
                              </a:cxn>
                              <a:cxn ang="0">
                                <a:pos x="T2" y="T3"/>
                              </a:cxn>
                              <a:cxn ang="0">
                                <a:pos x="T4" y="T5"/>
                              </a:cxn>
                              <a:cxn ang="0">
                                <a:pos x="T6" y="T7"/>
                              </a:cxn>
                              <a:cxn ang="0">
                                <a:pos x="T8" y="T9"/>
                              </a:cxn>
                            </a:cxnLst>
                            <a:rect l="0" t="0" r="r" b="b"/>
                            <a:pathLst>
                              <a:path w="163" h="44">
                                <a:moveTo>
                                  <a:pt x="0" y="15"/>
                                </a:moveTo>
                                <a:lnTo>
                                  <a:pt x="0" y="0"/>
                                </a:lnTo>
                                <a:lnTo>
                                  <a:pt x="163" y="15"/>
                                </a:lnTo>
                                <a:lnTo>
                                  <a:pt x="163" y="44"/>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2384" name="Freeform 604"/>
                        <wps:cNvSpPr>
                          <a:spLocks/>
                        </wps:cNvSpPr>
                        <wps:spPr bwMode="auto">
                          <a:xfrm>
                            <a:off x="3496117" y="2992120"/>
                            <a:ext cx="132080" cy="38100"/>
                          </a:xfrm>
                          <a:custGeom>
                            <a:avLst/>
                            <a:gdLst>
                              <a:gd name="T0" fmla="*/ 163 w 208"/>
                              <a:gd name="T1" fmla="*/ 60 h 60"/>
                              <a:gd name="T2" fmla="*/ 208 w 208"/>
                              <a:gd name="T3" fmla="*/ 15 h 60"/>
                              <a:gd name="T4" fmla="*/ 44 w 208"/>
                              <a:gd name="T5" fmla="*/ 0 h 60"/>
                              <a:gd name="T6" fmla="*/ 0 w 208"/>
                              <a:gd name="T7" fmla="*/ 45 h 60"/>
                              <a:gd name="T8" fmla="*/ 163 w 208"/>
                              <a:gd name="T9" fmla="*/ 60 h 60"/>
                            </a:gdLst>
                            <a:ahLst/>
                            <a:cxnLst>
                              <a:cxn ang="0">
                                <a:pos x="T0" y="T1"/>
                              </a:cxn>
                              <a:cxn ang="0">
                                <a:pos x="T2" y="T3"/>
                              </a:cxn>
                              <a:cxn ang="0">
                                <a:pos x="T4" y="T5"/>
                              </a:cxn>
                              <a:cxn ang="0">
                                <a:pos x="T6" y="T7"/>
                              </a:cxn>
                              <a:cxn ang="0">
                                <a:pos x="T8" y="T9"/>
                              </a:cxn>
                            </a:cxnLst>
                            <a:rect l="0" t="0" r="r" b="b"/>
                            <a:pathLst>
                              <a:path w="208" h="60">
                                <a:moveTo>
                                  <a:pt x="163" y="60"/>
                                </a:moveTo>
                                <a:lnTo>
                                  <a:pt x="208" y="15"/>
                                </a:lnTo>
                                <a:lnTo>
                                  <a:pt x="44" y="0"/>
                                </a:lnTo>
                                <a:lnTo>
                                  <a:pt x="0" y="45"/>
                                </a:lnTo>
                                <a:lnTo>
                                  <a:pt x="163"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85" name="Freeform 605"/>
                        <wps:cNvSpPr>
                          <a:spLocks/>
                        </wps:cNvSpPr>
                        <wps:spPr bwMode="auto">
                          <a:xfrm>
                            <a:off x="3844732" y="3039110"/>
                            <a:ext cx="28575" cy="38100"/>
                          </a:xfrm>
                          <a:custGeom>
                            <a:avLst/>
                            <a:gdLst>
                              <a:gd name="T0" fmla="*/ 0 w 45"/>
                              <a:gd name="T1" fmla="*/ 60 h 60"/>
                              <a:gd name="T2" fmla="*/ 0 w 45"/>
                              <a:gd name="T3" fmla="*/ 45 h 60"/>
                              <a:gd name="T4" fmla="*/ 45 w 45"/>
                              <a:gd name="T5" fmla="*/ 0 h 60"/>
                              <a:gd name="T6" fmla="*/ 45 w 45"/>
                              <a:gd name="T7" fmla="*/ 0 h 60"/>
                              <a:gd name="T8" fmla="*/ 0 w 45"/>
                              <a:gd name="T9" fmla="*/ 60 h 60"/>
                            </a:gdLst>
                            <a:ahLst/>
                            <a:cxnLst>
                              <a:cxn ang="0">
                                <a:pos x="T0" y="T1"/>
                              </a:cxn>
                              <a:cxn ang="0">
                                <a:pos x="T2" y="T3"/>
                              </a:cxn>
                              <a:cxn ang="0">
                                <a:pos x="T4" y="T5"/>
                              </a:cxn>
                              <a:cxn ang="0">
                                <a:pos x="T6" y="T7"/>
                              </a:cxn>
                              <a:cxn ang="0">
                                <a:pos x="T8" y="T9"/>
                              </a:cxn>
                            </a:cxnLst>
                            <a:rect l="0" t="0" r="r" b="b"/>
                            <a:pathLst>
                              <a:path w="45" h="60">
                                <a:moveTo>
                                  <a:pt x="0" y="60"/>
                                </a:moveTo>
                                <a:lnTo>
                                  <a:pt x="0" y="45"/>
                                </a:lnTo>
                                <a:lnTo>
                                  <a:pt x="45" y="0"/>
                                </a:lnTo>
                                <a:lnTo>
                                  <a:pt x="45" y="0"/>
                                </a:lnTo>
                                <a:lnTo>
                                  <a:pt x="0" y="6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86" name="Freeform 606"/>
                        <wps:cNvSpPr>
                          <a:spLocks/>
                        </wps:cNvSpPr>
                        <wps:spPr bwMode="auto">
                          <a:xfrm>
                            <a:off x="3741227" y="3058160"/>
                            <a:ext cx="103505" cy="19050"/>
                          </a:xfrm>
                          <a:custGeom>
                            <a:avLst/>
                            <a:gdLst>
                              <a:gd name="T0" fmla="*/ 0 w 163"/>
                              <a:gd name="T1" fmla="*/ 15 h 30"/>
                              <a:gd name="T2" fmla="*/ 0 w 163"/>
                              <a:gd name="T3" fmla="*/ 0 h 30"/>
                              <a:gd name="T4" fmla="*/ 163 w 163"/>
                              <a:gd name="T5" fmla="*/ 15 h 30"/>
                              <a:gd name="T6" fmla="*/ 163 w 163"/>
                              <a:gd name="T7" fmla="*/ 30 h 30"/>
                              <a:gd name="T8" fmla="*/ 0 w 163"/>
                              <a:gd name="T9" fmla="*/ 15 h 30"/>
                            </a:gdLst>
                            <a:ahLst/>
                            <a:cxnLst>
                              <a:cxn ang="0">
                                <a:pos x="T0" y="T1"/>
                              </a:cxn>
                              <a:cxn ang="0">
                                <a:pos x="T2" y="T3"/>
                              </a:cxn>
                              <a:cxn ang="0">
                                <a:pos x="T4" y="T5"/>
                              </a:cxn>
                              <a:cxn ang="0">
                                <a:pos x="T6" y="T7"/>
                              </a:cxn>
                              <a:cxn ang="0">
                                <a:pos x="T8" y="T9"/>
                              </a:cxn>
                            </a:cxnLst>
                            <a:rect l="0" t="0" r="r" b="b"/>
                            <a:pathLst>
                              <a:path w="163" h="30">
                                <a:moveTo>
                                  <a:pt x="0" y="15"/>
                                </a:moveTo>
                                <a:lnTo>
                                  <a:pt x="0" y="0"/>
                                </a:lnTo>
                                <a:lnTo>
                                  <a:pt x="163" y="15"/>
                                </a:lnTo>
                                <a:lnTo>
                                  <a:pt x="163" y="30"/>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2387" name="Freeform 607"/>
                        <wps:cNvSpPr>
                          <a:spLocks/>
                        </wps:cNvSpPr>
                        <wps:spPr bwMode="auto">
                          <a:xfrm>
                            <a:off x="3741227" y="3030220"/>
                            <a:ext cx="27940" cy="37465"/>
                          </a:xfrm>
                          <a:custGeom>
                            <a:avLst/>
                            <a:gdLst>
                              <a:gd name="T0" fmla="*/ 44 w 44"/>
                              <a:gd name="T1" fmla="*/ 0 h 59"/>
                              <a:gd name="T2" fmla="*/ 44 w 44"/>
                              <a:gd name="T3" fmla="*/ 0 h 59"/>
                              <a:gd name="T4" fmla="*/ 0 w 44"/>
                              <a:gd name="T5" fmla="*/ 44 h 59"/>
                              <a:gd name="T6" fmla="*/ 0 w 44"/>
                              <a:gd name="T7" fmla="*/ 59 h 59"/>
                              <a:gd name="T8" fmla="*/ 44 w 44"/>
                              <a:gd name="T9" fmla="*/ 0 h 59"/>
                            </a:gdLst>
                            <a:ahLst/>
                            <a:cxnLst>
                              <a:cxn ang="0">
                                <a:pos x="T0" y="T1"/>
                              </a:cxn>
                              <a:cxn ang="0">
                                <a:pos x="T2" y="T3"/>
                              </a:cxn>
                              <a:cxn ang="0">
                                <a:pos x="T4" y="T5"/>
                              </a:cxn>
                              <a:cxn ang="0">
                                <a:pos x="T6" y="T7"/>
                              </a:cxn>
                              <a:cxn ang="0">
                                <a:pos x="T8" y="T9"/>
                              </a:cxn>
                            </a:cxnLst>
                            <a:rect l="0" t="0" r="r" b="b"/>
                            <a:pathLst>
                              <a:path w="44" h="59">
                                <a:moveTo>
                                  <a:pt x="44" y="0"/>
                                </a:moveTo>
                                <a:lnTo>
                                  <a:pt x="44" y="0"/>
                                </a:lnTo>
                                <a:lnTo>
                                  <a:pt x="0" y="44"/>
                                </a:lnTo>
                                <a:lnTo>
                                  <a:pt x="0" y="59"/>
                                </a:lnTo>
                                <a:lnTo>
                                  <a:pt x="44" y="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88" name="Freeform 608"/>
                        <wps:cNvSpPr>
                          <a:spLocks/>
                        </wps:cNvSpPr>
                        <wps:spPr bwMode="auto">
                          <a:xfrm>
                            <a:off x="3769167" y="3030220"/>
                            <a:ext cx="104140" cy="8890"/>
                          </a:xfrm>
                          <a:custGeom>
                            <a:avLst/>
                            <a:gdLst>
                              <a:gd name="T0" fmla="*/ 164 w 164"/>
                              <a:gd name="T1" fmla="*/ 14 h 14"/>
                              <a:gd name="T2" fmla="*/ 164 w 164"/>
                              <a:gd name="T3" fmla="*/ 14 h 14"/>
                              <a:gd name="T4" fmla="*/ 0 w 164"/>
                              <a:gd name="T5" fmla="*/ 0 h 14"/>
                              <a:gd name="T6" fmla="*/ 0 w 164"/>
                              <a:gd name="T7" fmla="*/ 0 h 14"/>
                              <a:gd name="T8" fmla="*/ 164 w 164"/>
                              <a:gd name="T9" fmla="*/ 14 h 14"/>
                            </a:gdLst>
                            <a:ahLst/>
                            <a:cxnLst>
                              <a:cxn ang="0">
                                <a:pos x="T0" y="T1"/>
                              </a:cxn>
                              <a:cxn ang="0">
                                <a:pos x="T2" y="T3"/>
                              </a:cxn>
                              <a:cxn ang="0">
                                <a:pos x="T4" y="T5"/>
                              </a:cxn>
                              <a:cxn ang="0">
                                <a:pos x="T6" y="T7"/>
                              </a:cxn>
                              <a:cxn ang="0">
                                <a:pos x="T8" y="T9"/>
                              </a:cxn>
                            </a:cxnLst>
                            <a:rect l="0" t="0" r="r" b="b"/>
                            <a:pathLst>
                              <a:path w="164" h="14">
                                <a:moveTo>
                                  <a:pt x="164" y="14"/>
                                </a:moveTo>
                                <a:lnTo>
                                  <a:pt x="164" y="14"/>
                                </a:lnTo>
                                <a:lnTo>
                                  <a:pt x="0" y="0"/>
                                </a:lnTo>
                                <a:lnTo>
                                  <a:pt x="0" y="0"/>
                                </a:lnTo>
                                <a:lnTo>
                                  <a:pt x="164" y="14"/>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89" name="Freeform 609"/>
                        <wps:cNvSpPr>
                          <a:spLocks/>
                        </wps:cNvSpPr>
                        <wps:spPr bwMode="auto">
                          <a:xfrm>
                            <a:off x="3741227" y="3030220"/>
                            <a:ext cx="132080" cy="37465"/>
                          </a:xfrm>
                          <a:custGeom>
                            <a:avLst/>
                            <a:gdLst>
                              <a:gd name="T0" fmla="*/ 163 w 208"/>
                              <a:gd name="T1" fmla="*/ 59 h 59"/>
                              <a:gd name="T2" fmla="*/ 208 w 208"/>
                              <a:gd name="T3" fmla="*/ 14 h 59"/>
                              <a:gd name="T4" fmla="*/ 44 w 208"/>
                              <a:gd name="T5" fmla="*/ 0 h 59"/>
                              <a:gd name="T6" fmla="*/ 0 w 208"/>
                              <a:gd name="T7" fmla="*/ 44 h 59"/>
                              <a:gd name="T8" fmla="*/ 163 w 208"/>
                              <a:gd name="T9" fmla="*/ 59 h 59"/>
                            </a:gdLst>
                            <a:ahLst/>
                            <a:cxnLst>
                              <a:cxn ang="0">
                                <a:pos x="T0" y="T1"/>
                              </a:cxn>
                              <a:cxn ang="0">
                                <a:pos x="T2" y="T3"/>
                              </a:cxn>
                              <a:cxn ang="0">
                                <a:pos x="T4" y="T5"/>
                              </a:cxn>
                              <a:cxn ang="0">
                                <a:pos x="T6" y="T7"/>
                              </a:cxn>
                              <a:cxn ang="0">
                                <a:pos x="T8" y="T9"/>
                              </a:cxn>
                            </a:cxnLst>
                            <a:rect l="0" t="0" r="r" b="b"/>
                            <a:pathLst>
                              <a:path w="208" h="59">
                                <a:moveTo>
                                  <a:pt x="163" y="59"/>
                                </a:moveTo>
                                <a:lnTo>
                                  <a:pt x="208" y="14"/>
                                </a:lnTo>
                                <a:lnTo>
                                  <a:pt x="44" y="0"/>
                                </a:lnTo>
                                <a:lnTo>
                                  <a:pt x="0" y="44"/>
                                </a:lnTo>
                                <a:lnTo>
                                  <a:pt x="163"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90" name="Freeform 610"/>
                        <wps:cNvSpPr>
                          <a:spLocks/>
                        </wps:cNvSpPr>
                        <wps:spPr bwMode="auto">
                          <a:xfrm>
                            <a:off x="4099367" y="3067685"/>
                            <a:ext cx="27940" cy="37465"/>
                          </a:xfrm>
                          <a:custGeom>
                            <a:avLst/>
                            <a:gdLst>
                              <a:gd name="T0" fmla="*/ 0 w 44"/>
                              <a:gd name="T1" fmla="*/ 59 h 59"/>
                              <a:gd name="T2" fmla="*/ 0 w 44"/>
                              <a:gd name="T3" fmla="*/ 45 h 59"/>
                              <a:gd name="T4" fmla="*/ 44 w 44"/>
                              <a:gd name="T5" fmla="*/ 0 h 59"/>
                              <a:gd name="T6" fmla="*/ 44 w 44"/>
                              <a:gd name="T7" fmla="*/ 15 h 59"/>
                              <a:gd name="T8" fmla="*/ 0 w 44"/>
                              <a:gd name="T9" fmla="*/ 59 h 59"/>
                            </a:gdLst>
                            <a:ahLst/>
                            <a:cxnLst>
                              <a:cxn ang="0">
                                <a:pos x="T0" y="T1"/>
                              </a:cxn>
                              <a:cxn ang="0">
                                <a:pos x="T2" y="T3"/>
                              </a:cxn>
                              <a:cxn ang="0">
                                <a:pos x="T4" y="T5"/>
                              </a:cxn>
                              <a:cxn ang="0">
                                <a:pos x="T6" y="T7"/>
                              </a:cxn>
                              <a:cxn ang="0">
                                <a:pos x="T8" y="T9"/>
                              </a:cxn>
                            </a:cxnLst>
                            <a:rect l="0" t="0" r="r" b="b"/>
                            <a:pathLst>
                              <a:path w="44" h="59">
                                <a:moveTo>
                                  <a:pt x="0" y="59"/>
                                </a:moveTo>
                                <a:lnTo>
                                  <a:pt x="0" y="45"/>
                                </a:lnTo>
                                <a:lnTo>
                                  <a:pt x="44" y="0"/>
                                </a:lnTo>
                                <a:lnTo>
                                  <a:pt x="44" y="15"/>
                                </a:lnTo>
                                <a:lnTo>
                                  <a:pt x="0" y="59"/>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2391" name="Freeform 611"/>
                        <wps:cNvSpPr>
                          <a:spLocks/>
                        </wps:cNvSpPr>
                        <wps:spPr bwMode="auto">
                          <a:xfrm>
                            <a:off x="3995862" y="3086735"/>
                            <a:ext cx="103505" cy="18415"/>
                          </a:xfrm>
                          <a:custGeom>
                            <a:avLst/>
                            <a:gdLst>
                              <a:gd name="T0" fmla="*/ 0 w 163"/>
                              <a:gd name="T1" fmla="*/ 15 h 29"/>
                              <a:gd name="T2" fmla="*/ 0 w 163"/>
                              <a:gd name="T3" fmla="*/ 0 h 29"/>
                              <a:gd name="T4" fmla="*/ 163 w 163"/>
                              <a:gd name="T5" fmla="*/ 15 h 29"/>
                              <a:gd name="T6" fmla="*/ 163 w 163"/>
                              <a:gd name="T7" fmla="*/ 29 h 29"/>
                              <a:gd name="T8" fmla="*/ 0 w 163"/>
                              <a:gd name="T9" fmla="*/ 15 h 29"/>
                            </a:gdLst>
                            <a:ahLst/>
                            <a:cxnLst>
                              <a:cxn ang="0">
                                <a:pos x="T0" y="T1"/>
                              </a:cxn>
                              <a:cxn ang="0">
                                <a:pos x="T2" y="T3"/>
                              </a:cxn>
                              <a:cxn ang="0">
                                <a:pos x="T4" y="T5"/>
                              </a:cxn>
                              <a:cxn ang="0">
                                <a:pos x="T6" y="T7"/>
                              </a:cxn>
                              <a:cxn ang="0">
                                <a:pos x="T8" y="T9"/>
                              </a:cxn>
                            </a:cxnLst>
                            <a:rect l="0" t="0" r="r" b="b"/>
                            <a:pathLst>
                              <a:path w="163" h="29">
                                <a:moveTo>
                                  <a:pt x="0" y="15"/>
                                </a:moveTo>
                                <a:lnTo>
                                  <a:pt x="0" y="0"/>
                                </a:lnTo>
                                <a:lnTo>
                                  <a:pt x="163" y="15"/>
                                </a:lnTo>
                                <a:lnTo>
                                  <a:pt x="163" y="29"/>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2392" name="Freeform 612"/>
                        <wps:cNvSpPr>
                          <a:spLocks/>
                        </wps:cNvSpPr>
                        <wps:spPr bwMode="auto">
                          <a:xfrm>
                            <a:off x="3995862" y="3058160"/>
                            <a:ext cx="131445" cy="38100"/>
                          </a:xfrm>
                          <a:custGeom>
                            <a:avLst/>
                            <a:gdLst>
                              <a:gd name="T0" fmla="*/ 163 w 207"/>
                              <a:gd name="T1" fmla="*/ 60 h 60"/>
                              <a:gd name="T2" fmla="*/ 207 w 207"/>
                              <a:gd name="T3" fmla="*/ 15 h 60"/>
                              <a:gd name="T4" fmla="*/ 44 w 207"/>
                              <a:gd name="T5" fmla="*/ 0 h 60"/>
                              <a:gd name="T6" fmla="*/ 0 w 207"/>
                              <a:gd name="T7" fmla="*/ 45 h 60"/>
                              <a:gd name="T8" fmla="*/ 163 w 207"/>
                              <a:gd name="T9" fmla="*/ 60 h 60"/>
                            </a:gdLst>
                            <a:ahLst/>
                            <a:cxnLst>
                              <a:cxn ang="0">
                                <a:pos x="T0" y="T1"/>
                              </a:cxn>
                              <a:cxn ang="0">
                                <a:pos x="T2" y="T3"/>
                              </a:cxn>
                              <a:cxn ang="0">
                                <a:pos x="T4" y="T5"/>
                              </a:cxn>
                              <a:cxn ang="0">
                                <a:pos x="T6" y="T7"/>
                              </a:cxn>
                              <a:cxn ang="0">
                                <a:pos x="T8" y="T9"/>
                              </a:cxn>
                            </a:cxnLst>
                            <a:rect l="0" t="0" r="r" b="b"/>
                            <a:pathLst>
                              <a:path w="207" h="60">
                                <a:moveTo>
                                  <a:pt x="163" y="60"/>
                                </a:moveTo>
                                <a:lnTo>
                                  <a:pt x="207" y="15"/>
                                </a:lnTo>
                                <a:lnTo>
                                  <a:pt x="44" y="0"/>
                                </a:lnTo>
                                <a:lnTo>
                                  <a:pt x="0" y="45"/>
                                </a:lnTo>
                                <a:lnTo>
                                  <a:pt x="163"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2393" name="Freeform 613"/>
                        <wps:cNvSpPr>
                          <a:spLocks/>
                        </wps:cNvSpPr>
                        <wps:spPr bwMode="auto">
                          <a:xfrm>
                            <a:off x="2053397" y="1906905"/>
                            <a:ext cx="46990" cy="1047750"/>
                          </a:xfrm>
                          <a:custGeom>
                            <a:avLst/>
                            <a:gdLst>
                              <a:gd name="T0" fmla="*/ 15 w 74"/>
                              <a:gd name="T1" fmla="*/ 1650 h 1650"/>
                              <a:gd name="T2" fmla="*/ 0 w 74"/>
                              <a:gd name="T3" fmla="*/ 29 h 1650"/>
                              <a:gd name="T4" fmla="*/ 60 w 74"/>
                              <a:gd name="T5" fmla="*/ 0 h 1650"/>
                              <a:gd name="T6" fmla="*/ 74 w 74"/>
                              <a:gd name="T7" fmla="*/ 1590 h 1650"/>
                              <a:gd name="T8" fmla="*/ 15 w 74"/>
                              <a:gd name="T9" fmla="*/ 1650 h 1650"/>
                            </a:gdLst>
                            <a:ahLst/>
                            <a:cxnLst>
                              <a:cxn ang="0">
                                <a:pos x="T0" y="T1"/>
                              </a:cxn>
                              <a:cxn ang="0">
                                <a:pos x="T2" y="T3"/>
                              </a:cxn>
                              <a:cxn ang="0">
                                <a:pos x="T4" y="T5"/>
                              </a:cxn>
                              <a:cxn ang="0">
                                <a:pos x="T6" y="T7"/>
                              </a:cxn>
                              <a:cxn ang="0">
                                <a:pos x="T8" y="T9"/>
                              </a:cxn>
                            </a:cxnLst>
                            <a:rect l="0" t="0" r="r" b="b"/>
                            <a:pathLst>
                              <a:path w="74" h="1650">
                                <a:moveTo>
                                  <a:pt x="15" y="1650"/>
                                </a:moveTo>
                                <a:lnTo>
                                  <a:pt x="0" y="29"/>
                                </a:lnTo>
                                <a:lnTo>
                                  <a:pt x="60" y="0"/>
                                </a:lnTo>
                                <a:lnTo>
                                  <a:pt x="74" y="1590"/>
                                </a:lnTo>
                                <a:lnTo>
                                  <a:pt x="15" y="1650"/>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2394" name="Freeform 614"/>
                        <wps:cNvSpPr>
                          <a:spLocks/>
                        </wps:cNvSpPr>
                        <wps:spPr bwMode="auto">
                          <a:xfrm>
                            <a:off x="1959417" y="1916430"/>
                            <a:ext cx="103505" cy="1038225"/>
                          </a:xfrm>
                          <a:custGeom>
                            <a:avLst/>
                            <a:gdLst>
                              <a:gd name="T0" fmla="*/ 15 w 163"/>
                              <a:gd name="T1" fmla="*/ 1620 h 1635"/>
                              <a:gd name="T2" fmla="*/ 0 w 163"/>
                              <a:gd name="T3" fmla="*/ 0 h 1635"/>
                              <a:gd name="T4" fmla="*/ 148 w 163"/>
                              <a:gd name="T5" fmla="*/ 14 h 1635"/>
                              <a:gd name="T6" fmla="*/ 163 w 163"/>
                              <a:gd name="T7" fmla="*/ 1635 h 1635"/>
                              <a:gd name="T8" fmla="*/ 15 w 163"/>
                              <a:gd name="T9" fmla="*/ 1620 h 1635"/>
                            </a:gdLst>
                            <a:ahLst/>
                            <a:cxnLst>
                              <a:cxn ang="0">
                                <a:pos x="T0" y="T1"/>
                              </a:cxn>
                              <a:cxn ang="0">
                                <a:pos x="T2" y="T3"/>
                              </a:cxn>
                              <a:cxn ang="0">
                                <a:pos x="T4" y="T5"/>
                              </a:cxn>
                              <a:cxn ang="0">
                                <a:pos x="T6" y="T7"/>
                              </a:cxn>
                              <a:cxn ang="0">
                                <a:pos x="T8" y="T9"/>
                              </a:cxn>
                            </a:cxnLst>
                            <a:rect l="0" t="0" r="r" b="b"/>
                            <a:pathLst>
                              <a:path w="163" h="1635">
                                <a:moveTo>
                                  <a:pt x="15" y="1620"/>
                                </a:moveTo>
                                <a:lnTo>
                                  <a:pt x="0" y="0"/>
                                </a:lnTo>
                                <a:lnTo>
                                  <a:pt x="148" y="14"/>
                                </a:lnTo>
                                <a:lnTo>
                                  <a:pt x="163" y="1635"/>
                                </a:lnTo>
                                <a:lnTo>
                                  <a:pt x="15" y="162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2395" name="Freeform 615"/>
                        <wps:cNvSpPr>
                          <a:spLocks/>
                        </wps:cNvSpPr>
                        <wps:spPr bwMode="auto">
                          <a:xfrm>
                            <a:off x="1959417" y="1897380"/>
                            <a:ext cx="132080" cy="27940"/>
                          </a:xfrm>
                          <a:custGeom>
                            <a:avLst/>
                            <a:gdLst>
                              <a:gd name="T0" fmla="*/ 148 w 208"/>
                              <a:gd name="T1" fmla="*/ 44 h 44"/>
                              <a:gd name="T2" fmla="*/ 208 w 208"/>
                              <a:gd name="T3" fmla="*/ 15 h 44"/>
                              <a:gd name="T4" fmla="*/ 59 w 208"/>
                              <a:gd name="T5" fmla="*/ 0 h 44"/>
                              <a:gd name="T6" fmla="*/ 0 w 208"/>
                              <a:gd name="T7" fmla="*/ 30 h 44"/>
                              <a:gd name="T8" fmla="*/ 148 w 208"/>
                              <a:gd name="T9" fmla="*/ 44 h 44"/>
                            </a:gdLst>
                            <a:ahLst/>
                            <a:cxnLst>
                              <a:cxn ang="0">
                                <a:pos x="T0" y="T1"/>
                              </a:cxn>
                              <a:cxn ang="0">
                                <a:pos x="T2" y="T3"/>
                              </a:cxn>
                              <a:cxn ang="0">
                                <a:pos x="T4" y="T5"/>
                              </a:cxn>
                              <a:cxn ang="0">
                                <a:pos x="T6" y="T7"/>
                              </a:cxn>
                              <a:cxn ang="0">
                                <a:pos x="T8" y="T9"/>
                              </a:cxn>
                            </a:cxnLst>
                            <a:rect l="0" t="0" r="r" b="b"/>
                            <a:pathLst>
                              <a:path w="208" h="44">
                                <a:moveTo>
                                  <a:pt x="148" y="44"/>
                                </a:moveTo>
                                <a:lnTo>
                                  <a:pt x="208" y="15"/>
                                </a:lnTo>
                                <a:lnTo>
                                  <a:pt x="59" y="0"/>
                                </a:lnTo>
                                <a:lnTo>
                                  <a:pt x="0" y="30"/>
                                </a:lnTo>
                                <a:lnTo>
                                  <a:pt x="148" y="4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2396" name="Freeform 616"/>
                        <wps:cNvSpPr>
                          <a:spLocks/>
                        </wps:cNvSpPr>
                        <wps:spPr bwMode="auto">
                          <a:xfrm>
                            <a:off x="2298507" y="2605405"/>
                            <a:ext cx="38100" cy="377190"/>
                          </a:xfrm>
                          <a:custGeom>
                            <a:avLst/>
                            <a:gdLst>
                              <a:gd name="T0" fmla="*/ 0 w 60"/>
                              <a:gd name="T1" fmla="*/ 594 h 594"/>
                              <a:gd name="T2" fmla="*/ 0 w 60"/>
                              <a:gd name="T3" fmla="*/ 44 h 594"/>
                              <a:gd name="T4" fmla="*/ 60 w 60"/>
                              <a:gd name="T5" fmla="*/ 0 h 594"/>
                              <a:gd name="T6" fmla="*/ 60 w 60"/>
                              <a:gd name="T7" fmla="*/ 535 h 594"/>
                              <a:gd name="T8" fmla="*/ 0 w 60"/>
                              <a:gd name="T9" fmla="*/ 594 h 594"/>
                            </a:gdLst>
                            <a:ahLst/>
                            <a:cxnLst>
                              <a:cxn ang="0">
                                <a:pos x="T0" y="T1"/>
                              </a:cxn>
                              <a:cxn ang="0">
                                <a:pos x="T2" y="T3"/>
                              </a:cxn>
                              <a:cxn ang="0">
                                <a:pos x="T4" y="T5"/>
                              </a:cxn>
                              <a:cxn ang="0">
                                <a:pos x="T6" y="T7"/>
                              </a:cxn>
                              <a:cxn ang="0">
                                <a:pos x="T8" y="T9"/>
                              </a:cxn>
                            </a:cxnLst>
                            <a:rect l="0" t="0" r="r" b="b"/>
                            <a:pathLst>
                              <a:path w="60" h="594">
                                <a:moveTo>
                                  <a:pt x="0" y="594"/>
                                </a:moveTo>
                                <a:lnTo>
                                  <a:pt x="0" y="44"/>
                                </a:lnTo>
                                <a:lnTo>
                                  <a:pt x="60" y="0"/>
                                </a:lnTo>
                                <a:lnTo>
                                  <a:pt x="60" y="535"/>
                                </a:lnTo>
                                <a:lnTo>
                                  <a:pt x="0" y="59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2397" name="Freeform 617"/>
                        <wps:cNvSpPr>
                          <a:spLocks/>
                        </wps:cNvSpPr>
                        <wps:spPr bwMode="auto">
                          <a:xfrm>
                            <a:off x="2204527" y="2623820"/>
                            <a:ext cx="93980" cy="358775"/>
                          </a:xfrm>
                          <a:custGeom>
                            <a:avLst/>
                            <a:gdLst>
                              <a:gd name="T0" fmla="*/ 0 w 148"/>
                              <a:gd name="T1" fmla="*/ 550 h 565"/>
                              <a:gd name="T2" fmla="*/ 0 w 148"/>
                              <a:gd name="T3" fmla="*/ 0 h 565"/>
                              <a:gd name="T4" fmla="*/ 148 w 148"/>
                              <a:gd name="T5" fmla="*/ 15 h 565"/>
                              <a:gd name="T6" fmla="*/ 148 w 148"/>
                              <a:gd name="T7" fmla="*/ 565 h 565"/>
                              <a:gd name="T8" fmla="*/ 0 w 148"/>
                              <a:gd name="T9" fmla="*/ 550 h 565"/>
                            </a:gdLst>
                            <a:ahLst/>
                            <a:cxnLst>
                              <a:cxn ang="0">
                                <a:pos x="T0" y="T1"/>
                              </a:cxn>
                              <a:cxn ang="0">
                                <a:pos x="T2" y="T3"/>
                              </a:cxn>
                              <a:cxn ang="0">
                                <a:pos x="T4" y="T5"/>
                              </a:cxn>
                              <a:cxn ang="0">
                                <a:pos x="T6" y="T7"/>
                              </a:cxn>
                              <a:cxn ang="0">
                                <a:pos x="T8" y="T9"/>
                              </a:cxn>
                            </a:cxnLst>
                            <a:rect l="0" t="0" r="r" b="b"/>
                            <a:pathLst>
                              <a:path w="148" h="565">
                                <a:moveTo>
                                  <a:pt x="0" y="550"/>
                                </a:moveTo>
                                <a:lnTo>
                                  <a:pt x="0" y="0"/>
                                </a:lnTo>
                                <a:lnTo>
                                  <a:pt x="148" y="15"/>
                                </a:lnTo>
                                <a:lnTo>
                                  <a:pt x="148" y="565"/>
                                </a:lnTo>
                                <a:lnTo>
                                  <a:pt x="0" y="55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2398" name="Freeform 618"/>
                        <wps:cNvSpPr>
                          <a:spLocks/>
                        </wps:cNvSpPr>
                        <wps:spPr bwMode="auto">
                          <a:xfrm>
                            <a:off x="2204527" y="2595880"/>
                            <a:ext cx="132080" cy="37465"/>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2399" name="Freeform 619"/>
                        <wps:cNvSpPr>
                          <a:spLocks/>
                        </wps:cNvSpPr>
                        <wps:spPr bwMode="auto">
                          <a:xfrm>
                            <a:off x="2534092" y="2869565"/>
                            <a:ext cx="38100" cy="141605"/>
                          </a:xfrm>
                          <a:custGeom>
                            <a:avLst/>
                            <a:gdLst>
                              <a:gd name="T0" fmla="*/ 0 w 60"/>
                              <a:gd name="T1" fmla="*/ 223 h 223"/>
                              <a:gd name="T2" fmla="*/ 0 w 60"/>
                              <a:gd name="T3" fmla="*/ 59 h 223"/>
                              <a:gd name="T4" fmla="*/ 60 w 60"/>
                              <a:gd name="T5" fmla="*/ 0 h 223"/>
                              <a:gd name="T6" fmla="*/ 60 w 60"/>
                              <a:gd name="T7" fmla="*/ 163 h 223"/>
                              <a:gd name="T8" fmla="*/ 0 w 60"/>
                              <a:gd name="T9" fmla="*/ 223 h 223"/>
                            </a:gdLst>
                            <a:ahLst/>
                            <a:cxnLst>
                              <a:cxn ang="0">
                                <a:pos x="T0" y="T1"/>
                              </a:cxn>
                              <a:cxn ang="0">
                                <a:pos x="T2" y="T3"/>
                              </a:cxn>
                              <a:cxn ang="0">
                                <a:pos x="T4" y="T5"/>
                              </a:cxn>
                              <a:cxn ang="0">
                                <a:pos x="T6" y="T7"/>
                              </a:cxn>
                              <a:cxn ang="0">
                                <a:pos x="T8" y="T9"/>
                              </a:cxn>
                            </a:cxnLst>
                            <a:rect l="0" t="0" r="r" b="b"/>
                            <a:pathLst>
                              <a:path w="60" h="223">
                                <a:moveTo>
                                  <a:pt x="0" y="223"/>
                                </a:moveTo>
                                <a:lnTo>
                                  <a:pt x="0" y="59"/>
                                </a:lnTo>
                                <a:lnTo>
                                  <a:pt x="60" y="0"/>
                                </a:lnTo>
                                <a:lnTo>
                                  <a:pt x="60" y="163"/>
                                </a:lnTo>
                                <a:lnTo>
                                  <a:pt x="0" y="223"/>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2400" name="Freeform 620"/>
                        <wps:cNvSpPr>
                          <a:spLocks/>
                        </wps:cNvSpPr>
                        <wps:spPr bwMode="auto">
                          <a:xfrm>
                            <a:off x="2440112" y="2888615"/>
                            <a:ext cx="93980" cy="122555"/>
                          </a:xfrm>
                          <a:custGeom>
                            <a:avLst/>
                            <a:gdLst>
                              <a:gd name="T0" fmla="*/ 0 w 148"/>
                              <a:gd name="T1" fmla="*/ 178 h 193"/>
                              <a:gd name="T2" fmla="*/ 0 w 148"/>
                              <a:gd name="T3" fmla="*/ 0 h 193"/>
                              <a:gd name="T4" fmla="*/ 148 w 148"/>
                              <a:gd name="T5" fmla="*/ 29 h 193"/>
                              <a:gd name="T6" fmla="*/ 148 w 148"/>
                              <a:gd name="T7" fmla="*/ 193 h 193"/>
                              <a:gd name="T8" fmla="*/ 0 w 148"/>
                              <a:gd name="T9" fmla="*/ 178 h 193"/>
                            </a:gdLst>
                            <a:ahLst/>
                            <a:cxnLst>
                              <a:cxn ang="0">
                                <a:pos x="T0" y="T1"/>
                              </a:cxn>
                              <a:cxn ang="0">
                                <a:pos x="T2" y="T3"/>
                              </a:cxn>
                              <a:cxn ang="0">
                                <a:pos x="T4" y="T5"/>
                              </a:cxn>
                              <a:cxn ang="0">
                                <a:pos x="T6" y="T7"/>
                              </a:cxn>
                              <a:cxn ang="0">
                                <a:pos x="T8" y="T9"/>
                              </a:cxn>
                            </a:cxnLst>
                            <a:rect l="0" t="0" r="r" b="b"/>
                            <a:pathLst>
                              <a:path w="148" h="193">
                                <a:moveTo>
                                  <a:pt x="0" y="178"/>
                                </a:moveTo>
                                <a:lnTo>
                                  <a:pt x="0" y="0"/>
                                </a:lnTo>
                                <a:lnTo>
                                  <a:pt x="148" y="29"/>
                                </a:lnTo>
                                <a:lnTo>
                                  <a:pt x="148" y="193"/>
                                </a:lnTo>
                                <a:lnTo>
                                  <a:pt x="0" y="178"/>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2401" name="Freeform 621"/>
                        <wps:cNvSpPr>
                          <a:spLocks/>
                        </wps:cNvSpPr>
                        <wps:spPr bwMode="auto">
                          <a:xfrm>
                            <a:off x="2440112" y="2860040"/>
                            <a:ext cx="132080" cy="46990"/>
                          </a:xfrm>
                          <a:custGeom>
                            <a:avLst/>
                            <a:gdLst>
                              <a:gd name="T0" fmla="*/ 148 w 208"/>
                              <a:gd name="T1" fmla="*/ 74 h 74"/>
                              <a:gd name="T2" fmla="*/ 208 w 208"/>
                              <a:gd name="T3" fmla="*/ 15 h 74"/>
                              <a:gd name="T4" fmla="*/ 59 w 208"/>
                              <a:gd name="T5" fmla="*/ 0 h 74"/>
                              <a:gd name="T6" fmla="*/ 0 w 208"/>
                              <a:gd name="T7" fmla="*/ 45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59" y="0"/>
                                </a:lnTo>
                                <a:lnTo>
                                  <a:pt x="0" y="45"/>
                                </a:lnTo>
                                <a:lnTo>
                                  <a:pt x="148"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2402" name="Freeform 622"/>
                        <wps:cNvSpPr>
                          <a:spLocks/>
                        </wps:cNvSpPr>
                        <wps:spPr bwMode="auto">
                          <a:xfrm>
                            <a:off x="2779202" y="2963545"/>
                            <a:ext cx="38100" cy="75565"/>
                          </a:xfrm>
                          <a:custGeom>
                            <a:avLst/>
                            <a:gdLst>
                              <a:gd name="T0" fmla="*/ 0 w 60"/>
                              <a:gd name="T1" fmla="*/ 119 h 119"/>
                              <a:gd name="T2" fmla="*/ 0 w 60"/>
                              <a:gd name="T3" fmla="*/ 60 h 119"/>
                              <a:gd name="T4" fmla="*/ 60 w 60"/>
                              <a:gd name="T5" fmla="*/ 0 h 119"/>
                              <a:gd name="T6" fmla="*/ 60 w 60"/>
                              <a:gd name="T7" fmla="*/ 75 h 119"/>
                              <a:gd name="T8" fmla="*/ 0 w 60"/>
                              <a:gd name="T9" fmla="*/ 119 h 119"/>
                            </a:gdLst>
                            <a:ahLst/>
                            <a:cxnLst>
                              <a:cxn ang="0">
                                <a:pos x="T0" y="T1"/>
                              </a:cxn>
                              <a:cxn ang="0">
                                <a:pos x="T2" y="T3"/>
                              </a:cxn>
                              <a:cxn ang="0">
                                <a:pos x="T4" y="T5"/>
                              </a:cxn>
                              <a:cxn ang="0">
                                <a:pos x="T6" y="T7"/>
                              </a:cxn>
                              <a:cxn ang="0">
                                <a:pos x="T8" y="T9"/>
                              </a:cxn>
                            </a:cxnLst>
                            <a:rect l="0" t="0" r="r" b="b"/>
                            <a:pathLst>
                              <a:path w="60" h="119">
                                <a:moveTo>
                                  <a:pt x="0" y="119"/>
                                </a:moveTo>
                                <a:lnTo>
                                  <a:pt x="0" y="60"/>
                                </a:lnTo>
                                <a:lnTo>
                                  <a:pt x="60" y="0"/>
                                </a:lnTo>
                                <a:lnTo>
                                  <a:pt x="60" y="75"/>
                                </a:lnTo>
                                <a:lnTo>
                                  <a:pt x="0" y="119"/>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2403" name="Freeform 623"/>
                        <wps:cNvSpPr>
                          <a:spLocks/>
                        </wps:cNvSpPr>
                        <wps:spPr bwMode="auto">
                          <a:xfrm>
                            <a:off x="2685222" y="2992120"/>
                            <a:ext cx="93980" cy="46990"/>
                          </a:xfrm>
                          <a:custGeom>
                            <a:avLst/>
                            <a:gdLst>
                              <a:gd name="T0" fmla="*/ 0 w 148"/>
                              <a:gd name="T1" fmla="*/ 60 h 74"/>
                              <a:gd name="T2" fmla="*/ 0 w 148"/>
                              <a:gd name="T3" fmla="*/ 0 h 74"/>
                              <a:gd name="T4" fmla="*/ 148 w 148"/>
                              <a:gd name="T5" fmla="*/ 15 h 74"/>
                              <a:gd name="T6" fmla="*/ 148 w 148"/>
                              <a:gd name="T7" fmla="*/ 74 h 74"/>
                              <a:gd name="T8" fmla="*/ 0 w 148"/>
                              <a:gd name="T9" fmla="*/ 60 h 74"/>
                            </a:gdLst>
                            <a:ahLst/>
                            <a:cxnLst>
                              <a:cxn ang="0">
                                <a:pos x="T0" y="T1"/>
                              </a:cxn>
                              <a:cxn ang="0">
                                <a:pos x="T2" y="T3"/>
                              </a:cxn>
                              <a:cxn ang="0">
                                <a:pos x="T4" y="T5"/>
                              </a:cxn>
                              <a:cxn ang="0">
                                <a:pos x="T6" y="T7"/>
                              </a:cxn>
                              <a:cxn ang="0">
                                <a:pos x="T8" y="T9"/>
                              </a:cxn>
                            </a:cxnLst>
                            <a:rect l="0" t="0" r="r" b="b"/>
                            <a:pathLst>
                              <a:path w="148" h="74">
                                <a:moveTo>
                                  <a:pt x="0" y="60"/>
                                </a:moveTo>
                                <a:lnTo>
                                  <a:pt x="0" y="0"/>
                                </a:lnTo>
                                <a:lnTo>
                                  <a:pt x="148" y="15"/>
                                </a:lnTo>
                                <a:lnTo>
                                  <a:pt x="148" y="74"/>
                                </a:lnTo>
                                <a:lnTo>
                                  <a:pt x="0" y="6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2404" name="Freeform 624"/>
                        <wps:cNvSpPr>
                          <a:spLocks/>
                        </wps:cNvSpPr>
                        <wps:spPr bwMode="auto">
                          <a:xfrm>
                            <a:off x="2685222" y="2954655"/>
                            <a:ext cx="132080" cy="46990"/>
                          </a:xfrm>
                          <a:custGeom>
                            <a:avLst/>
                            <a:gdLst>
                              <a:gd name="T0" fmla="*/ 148 w 208"/>
                              <a:gd name="T1" fmla="*/ 74 h 74"/>
                              <a:gd name="T2" fmla="*/ 208 w 208"/>
                              <a:gd name="T3" fmla="*/ 14 h 74"/>
                              <a:gd name="T4" fmla="*/ 44 w 208"/>
                              <a:gd name="T5" fmla="*/ 0 h 74"/>
                              <a:gd name="T6" fmla="*/ 0 w 208"/>
                              <a:gd name="T7" fmla="*/ 59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4"/>
                                </a:lnTo>
                                <a:lnTo>
                                  <a:pt x="44" y="0"/>
                                </a:lnTo>
                                <a:lnTo>
                                  <a:pt x="0" y="59"/>
                                </a:lnTo>
                                <a:lnTo>
                                  <a:pt x="148"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2405" name="Freeform 625"/>
                        <wps:cNvSpPr>
                          <a:spLocks/>
                        </wps:cNvSpPr>
                        <wps:spPr bwMode="auto">
                          <a:xfrm>
                            <a:off x="3024312" y="3020695"/>
                            <a:ext cx="28575" cy="46990"/>
                          </a:xfrm>
                          <a:custGeom>
                            <a:avLst/>
                            <a:gdLst>
                              <a:gd name="T0" fmla="*/ 0 w 45"/>
                              <a:gd name="T1" fmla="*/ 74 h 74"/>
                              <a:gd name="T2" fmla="*/ 0 w 45"/>
                              <a:gd name="T3" fmla="*/ 44 h 74"/>
                              <a:gd name="T4" fmla="*/ 45 w 45"/>
                              <a:gd name="T5" fmla="*/ 0 h 74"/>
                              <a:gd name="T6" fmla="*/ 45 w 45"/>
                              <a:gd name="T7" fmla="*/ 29 h 74"/>
                              <a:gd name="T8" fmla="*/ 0 w 45"/>
                              <a:gd name="T9" fmla="*/ 74 h 74"/>
                            </a:gdLst>
                            <a:ahLst/>
                            <a:cxnLst>
                              <a:cxn ang="0">
                                <a:pos x="T0" y="T1"/>
                              </a:cxn>
                              <a:cxn ang="0">
                                <a:pos x="T2" y="T3"/>
                              </a:cxn>
                              <a:cxn ang="0">
                                <a:pos x="T4" y="T5"/>
                              </a:cxn>
                              <a:cxn ang="0">
                                <a:pos x="T6" y="T7"/>
                              </a:cxn>
                              <a:cxn ang="0">
                                <a:pos x="T8" y="T9"/>
                              </a:cxn>
                            </a:cxnLst>
                            <a:rect l="0" t="0" r="r" b="b"/>
                            <a:pathLst>
                              <a:path w="45" h="74">
                                <a:moveTo>
                                  <a:pt x="0" y="74"/>
                                </a:moveTo>
                                <a:lnTo>
                                  <a:pt x="0" y="44"/>
                                </a:lnTo>
                                <a:lnTo>
                                  <a:pt x="45" y="0"/>
                                </a:lnTo>
                                <a:lnTo>
                                  <a:pt x="45" y="29"/>
                                </a:lnTo>
                                <a:lnTo>
                                  <a:pt x="0" y="7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2406" name="Freeform 626"/>
                        <wps:cNvSpPr>
                          <a:spLocks/>
                        </wps:cNvSpPr>
                        <wps:spPr bwMode="auto">
                          <a:xfrm>
                            <a:off x="2920807" y="3039110"/>
                            <a:ext cx="103505" cy="28575"/>
                          </a:xfrm>
                          <a:custGeom>
                            <a:avLst/>
                            <a:gdLst>
                              <a:gd name="T0" fmla="*/ 0 w 163"/>
                              <a:gd name="T1" fmla="*/ 30 h 45"/>
                              <a:gd name="T2" fmla="*/ 0 w 163"/>
                              <a:gd name="T3" fmla="*/ 0 h 45"/>
                              <a:gd name="T4" fmla="*/ 163 w 163"/>
                              <a:gd name="T5" fmla="*/ 15 h 45"/>
                              <a:gd name="T6" fmla="*/ 163 w 163"/>
                              <a:gd name="T7" fmla="*/ 45 h 45"/>
                              <a:gd name="T8" fmla="*/ 0 w 163"/>
                              <a:gd name="T9" fmla="*/ 30 h 45"/>
                            </a:gdLst>
                            <a:ahLst/>
                            <a:cxnLst>
                              <a:cxn ang="0">
                                <a:pos x="T0" y="T1"/>
                              </a:cxn>
                              <a:cxn ang="0">
                                <a:pos x="T2" y="T3"/>
                              </a:cxn>
                              <a:cxn ang="0">
                                <a:pos x="T4" y="T5"/>
                              </a:cxn>
                              <a:cxn ang="0">
                                <a:pos x="T6" y="T7"/>
                              </a:cxn>
                              <a:cxn ang="0">
                                <a:pos x="T8" y="T9"/>
                              </a:cxn>
                            </a:cxnLst>
                            <a:rect l="0" t="0" r="r" b="b"/>
                            <a:pathLst>
                              <a:path w="163" h="45">
                                <a:moveTo>
                                  <a:pt x="0" y="30"/>
                                </a:moveTo>
                                <a:lnTo>
                                  <a:pt x="0" y="0"/>
                                </a:lnTo>
                                <a:lnTo>
                                  <a:pt x="163" y="15"/>
                                </a:lnTo>
                                <a:lnTo>
                                  <a:pt x="163" y="45"/>
                                </a:lnTo>
                                <a:lnTo>
                                  <a:pt x="0" y="3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2407" name="Freeform 627"/>
                        <wps:cNvSpPr>
                          <a:spLocks/>
                        </wps:cNvSpPr>
                        <wps:spPr bwMode="auto">
                          <a:xfrm>
                            <a:off x="2920807" y="3011170"/>
                            <a:ext cx="132080" cy="37465"/>
                          </a:xfrm>
                          <a:custGeom>
                            <a:avLst/>
                            <a:gdLst>
                              <a:gd name="T0" fmla="*/ 163 w 208"/>
                              <a:gd name="T1" fmla="*/ 59 h 59"/>
                              <a:gd name="T2" fmla="*/ 208 w 208"/>
                              <a:gd name="T3" fmla="*/ 15 h 59"/>
                              <a:gd name="T4" fmla="*/ 59 w 208"/>
                              <a:gd name="T5" fmla="*/ 0 h 59"/>
                              <a:gd name="T6" fmla="*/ 0 w 208"/>
                              <a:gd name="T7" fmla="*/ 44 h 59"/>
                              <a:gd name="T8" fmla="*/ 163 w 208"/>
                              <a:gd name="T9" fmla="*/ 59 h 59"/>
                            </a:gdLst>
                            <a:ahLst/>
                            <a:cxnLst>
                              <a:cxn ang="0">
                                <a:pos x="T0" y="T1"/>
                              </a:cxn>
                              <a:cxn ang="0">
                                <a:pos x="T2" y="T3"/>
                              </a:cxn>
                              <a:cxn ang="0">
                                <a:pos x="T4" y="T5"/>
                              </a:cxn>
                              <a:cxn ang="0">
                                <a:pos x="T6" y="T7"/>
                              </a:cxn>
                              <a:cxn ang="0">
                                <a:pos x="T8" y="T9"/>
                              </a:cxn>
                            </a:cxnLst>
                            <a:rect l="0" t="0" r="r" b="b"/>
                            <a:pathLst>
                              <a:path w="208" h="59">
                                <a:moveTo>
                                  <a:pt x="163" y="59"/>
                                </a:moveTo>
                                <a:lnTo>
                                  <a:pt x="208" y="15"/>
                                </a:lnTo>
                                <a:lnTo>
                                  <a:pt x="59" y="0"/>
                                </a:lnTo>
                                <a:lnTo>
                                  <a:pt x="0" y="44"/>
                                </a:lnTo>
                                <a:lnTo>
                                  <a:pt x="163" y="59"/>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2408" name="Freeform 628"/>
                        <wps:cNvSpPr>
                          <a:spLocks/>
                        </wps:cNvSpPr>
                        <wps:spPr bwMode="auto">
                          <a:xfrm>
                            <a:off x="3175442" y="3048635"/>
                            <a:ext cx="122555" cy="47625"/>
                          </a:xfrm>
                          <a:custGeom>
                            <a:avLst/>
                            <a:gdLst>
                              <a:gd name="T0" fmla="*/ 148 w 193"/>
                              <a:gd name="T1" fmla="*/ 75 h 75"/>
                              <a:gd name="T2" fmla="*/ 193 w 193"/>
                              <a:gd name="T3" fmla="*/ 15 h 75"/>
                              <a:gd name="T4" fmla="*/ 44 w 193"/>
                              <a:gd name="T5" fmla="*/ 0 h 75"/>
                              <a:gd name="T6" fmla="*/ 0 w 193"/>
                              <a:gd name="T7" fmla="*/ 45 h 75"/>
                              <a:gd name="T8" fmla="*/ 148 w 193"/>
                              <a:gd name="T9" fmla="*/ 75 h 75"/>
                            </a:gdLst>
                            <a:ahLst/>
                            <a:cxnLst>
                              <a:cxn ang="0">
                                <a:pos x="T0" y="T1"/>
                              </a:cxn>
                              <a:cxn ang="0">
                                <a:pos x="T2" y="T3"/>
                              </a:cxn>
                              <a:cxn ang="0">
                                <a:pos x="T4" y="T5"/>
                              </a:cxn>
                              <a:cxn ang="0">
                                <a:pos x="T6" y="T7"/>
                              </a:cxn>
                              <a:cxn ang="0">
                                <a:pos x="T8" y="T9"/>
                              </a:cxn>
                            </a:cxnLst>
                            <a:rect l="0" t="0" r="r" b="b"/>
                            <a:pathLst>
                              <a:path w="193" h="75">
                                <a:moveTo>
                                  <a:pt x="148" y="75"/>
                                </a:moveTo>
                                <a:lnTo>
                                  <a:pt x="193" y="15"/>
                                </a:lnTo>
                                <a:lnTo>
                                  <a:pt x="44" y="0"/>
                                </a:lnTo>
                                <a:lnTo>
                                  <a:pt x="0" y="45"/>
                                </a:lnTo>
                                <a:lnTo>
                                  <a:pt x="148" y="7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2409" name="Freeform 629"/>
                        <wps:cNvSpPr>
                          <a:spLocks/>
                        </wps:cNvSpPr>
                        <wps:spPr bwMode="auto">
                          <a:xfrm>
                            <a:off x="3420552" y="3077210"/>
                            <a:ext cx="132080" cy="46990"/>
                          </a:xfrm>
                          <a:custGeom>
                            <a:avLst/>
                            <a:gdLst>
                              <a:gd name="T0" fmla="*/ 163 w 208"/>
                              <a:gd name="T1" fmla="*/ 74 h 74"/>
                              <a:gd name="T2" fmla="*/ 208 w 208"/>
                              <a:gd name="T3" fmla="*/ 30 h 74"/>
                              <a:gd name="T4" fmla="*/ 44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30"/>
                                </a:lnTo>
                                <a:lnTo>
                                  <a:pt x="44" y="0"/>
                                </a:lnTo>
                                <a:lnTo>
                                  <a:pt x="0" y="59"/>
                                </a:lnTo>
                                <a:lnTo>
                                  <a:pt x="163"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2410" name="Freeform 630"/>
                        <wps:cNvSpPr>
                          <a:spLocks/>
                        </wps:cNvSpPr>
                        <wps:spPr bwMode="auto">
                          <a:xfrm>
                            <a:off x="3675187" y="3114675"/>
                            <a:ext cx="122555" cy="47625"/>
                          </a:xfrm>
                          <a:custGeom>
                            <a:avLst/>
                            <a:gdLst>
                              <a:gd name="T0" fmla="*/ 148 w 193"/>
                              <a:gd name="T1" fmla="*/ 75 h 75"/>
                              <a:gd name="T2" fmla="*/ 193 w 193"/>
                              <a:gd name="T3" fmla="*/ 15 h 75"/>
                              <a:gd name="T4" fmla="*/ 44 w 193"/>
                              <a:gd name="T5" fmla="*/ 0 h 75"/>
                              <a:gd name="T6" fmla="*/ 0 w 193"/>
                              <a:gd name="T7" fmla="*/ 45 h 75"/>
                              <a:gd name="T8" fmla="*/ 148 w 193"/>
                              <a:gd name="T9" fmla="*/ 75 h 75"/>
                            </a:gdLst>
                            <a:ahLst/>
                            <a:cxnLst>
                              <a:cxn ang="0">
                                <a:pos x="T0" y="T1"/>
                              </a:cxn>
                              <a:cxn ang="0">
                                <a:pos x="T2" y="T3"/>
                              </a:cxn>
                              <a:cxn ang="0">
                                <a:pos x="T4" y="T5"/>
                              </a:cxn>
                              <a:cxn ang="0">
                                <a:pos x="T6" y="T7"/>
                              </a:cxn>
                              <a:cxn ang="0">
                                <a:pos x="T8" y="T9"/>
                              </a:cxn>
                            </a:cxnLst>
                            <a:rect l="0" t="0" r="r" b="b"/>
                            <a:pathLst>
                              <a:path w="193" h="75">
                                <a:moveTo>
                                  <a:pt x="148" y="75"/>
                                </a:moveTo>
                                <a:lnTo>
                                  <a:pt x="193" y="15"/>
                                </a:lnTo>
                                <a:lnTo>
                                  <a:pt x="44" y="0"/>
                                </a:lnTo>
                                <a:lnTo>
                                  <a:pt x="0" y="45"/>
                                </a:lnTo>
                                <a:lnTo>
                                  <a:pt x="148" y="7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2411" name="Freeform 631"/>
                        <wps:cNvSpPr>
                          <a:spLocks/>
                        </wps:cNvSpPr>
                        <wps:spPr bwMode="auto">
                          <a:xfrm>
                            <a:off x="3929822" y="3143250"/>
                            <a:ext cx="131445" cy="46990"/>
                          </a:xfrm>
                          <a:custGeom>
                            <a:avLst/>
                            <a:gdLst>
                              <a:gd name="T0" fmla="*/ 163 w 207"/>
                              <a:gd name="T1" fmla="*/ 74 h 74"/>
                              <a:gd name="T2" fmla="*/ 207 w 207"/>
                              <a:gd name="T3" fmla="*/ 15 h 74"/>
                              <a:gd name="T4" fmla="*/ 44 w 207"/>
                              <a:gd name="T5" fmla="*/ 0 h 74"/>
                              <a:gd name="T6" fmla="*/ 0 w 207"/>
                              <a:gd name="T7" fmla="*/ 44 h 74"/>
                              <a:gd name="T8" fmla="*/ 163 w 207"/>
                              <a:gd name="T9" fmla="*/ 74 h 74"/>
                            </a:gdLst>
                            <a:ahLst/>
                            <a:cxnLst>
                              <a:cxn ang="0">
                                <a:pos x="T0" y="T1"/>
                              </a:cxn>
                              <a:cxn ang="0">
                                <a:pos x="T2" y="T3"/>
                              </a:cxn>
                              <a:cxn ang="0">
                                <a:pos x="T4" y="T5"/>
                              </a:cxn>
                              <a:cxn ang="0">
                                <a:pos x="T6" y="T7"/>
                              </a:cxn>
                              <a:cxn ang="0">
                                <a:pos x="T8" y="T9"/>
                              </a:cxn>
                            </a:cxnLst>
                            <a:rect l="0" t="0" r="r" b="b"/>
                            <a:pathLst>
                              <a:path w="207" h="74">
                                <a:moveTo>
                                  <a:pt x="163" y="74"/>
                                </a:moveTo>
                                <a:lnTo>
                                  <a:pt x="207" y="15"/>
                                </a:lnTo>
                                <a:lnTo>
                                  <a:pt x="44" y="0"/>
                                </a:lnTo>
                                <a:lnTo>
                                  <a:pt x="0" y="44"/>
                                </a:lnTo>
                                <a:lnTo>
                                  <a:pt x="163"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2412" name="Freeform 632"/>
                        <wps:cNvSpPr>
                          <a:spLocks/>
                        </wps:cNvSpPr>
                        <wps:spPr bwMode="auto">
                          <a:xfrm>
                            <a:off x="1959417" y="2425700"/>
                            <a:ext cx="46990" cy="604520"/>
                          </a:xfrm>
                          <a:custGeom>
                            <a:avLst/>
                            <a:gdLst>
                              <a:gd name="T0" fmla="*/ 15 w 74"/>
                              <a:gd name="T1" fmla="*/ 952 h 952"/>
                              <a:gd name="T2" fmla="*/ 0 w 74"/>
                              <a:gd name="T3" fmla="*/ 45 h 952"/>
                              <a:gd name="T4" fmla="*/ 59 w 74"/>
                              <a:gd name="T5" fmla="*/ 0 h 952"/>
                              <a:gd name="T6" fmla="*/ 74 w 74"/>
                              <a:gd name="T7" fmla="*/ 907 h 952"/>
                              <a:gd name="T8" fmla="*/ 15 w 74"/>
                              <a:gd name="T9" fmla="*/ 952 h 952"/>
                            </a:gdLst>
                            <a:ahLst/>
                            <a:cxnLst>
                              <a:cxn ang="0">
                                <a:pos x="T0" y="T1"/>
                              </a:cxn>
                              <a:cxn ang="0">
                                <a:pos x="T2" y="T3"/>
                              </a:cxn>
                              <a:cxn ang="0">
                                <a:pos x="T4" y="T5"/>
                              </a:cxn>
                              <a:cxn ang="0">
                                <a:pos x="T6" y="T7"/>
                              </a:cxn>
                              <a:cxn ang="0">
                                <a:pos x="T8" y="T9"/>
                              </a:cxn>
                            </a:cxnLst>
                            <a:rect l="0" t="0" r="r" b="b"/>
                            <a:pathLst>
                              <a:path w="74" h="952">
                                <a:moveTo>
                                  <a:pt x="15" y="952"/>
                                </a:moveTo>
                                <a:lnTo>
                                  <a:pt x="0" y="45"/>
                                </a:lnTo>
                                <a:lnTo>
                                  <a:pt x="59" y="0"/>
                                </a:lnTo>
                                <a:lnTo>
                                  <a:pt x="74" y="907"/>
                                </a:lnTo>
                                <a:lnTo>
                                  <a:pt x="15" y="952"/>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2413" name="Freeform 633"/>
                        <wps:cNvSpPr>
                          <a:spLocks/>
                        </wps:cNvSpPr>
                        <wps:spPr bwMode="auto">
                          <a:xfrm>
                            <a:off x="1855277" y="2444750"/>
                            <a:ext cx="113665" cy="585470"/>
                          </a:xfrm>
                          <a:custGeom>
                            <a:avLst/>
                            <a:gdLst>
                              <a:gd name="T0" fmla="*/ 30 w 179"/>
                              <a:gd name="T1" fmla="*/ 907 h 922"/>
                              <a:gd name="T2" fmla="*/ 0 w 179"/>
                              <a:gd name="T3" fmla="*/ 0 h 922"/>
                              <a:gd name="T4" fmla="*/ 164 w 179"/>
                              <a:gd name="T5" fmla="*/ 15 h 922"/>
                              <a:gd name="T6" fmla="*/ 179 w 179"/>
                              <a:gd name="T7" fmla="*/ 922 h 922"/>
                              <a:gd name="T8" fmla="*/ 30 w 179"/>
                              <a:gd name="T9" fmla="*/ 907 h 922"/>
                            </a:gdLst>
                            <a:ahLst/>
                            <a:cxnLst>
                              <a:cxn ang="0">
                                <a:pos x="T0" y="T1"/>
                              </a:cxn>
                              <a:cxn ang="0">
                                <a:pos x="T2" y="T3"/>
                              </a:cxn>
                              <a:cxn ang="0">
                                <a:pos x="T4" y="T5"/>
                              </a:cxn>
                              <a:cxn ang="0">
                                <a:pos x="T6" y="T7"/>
                              </a:cxn>
                              <a:cxn ang="0">
                                <a:pos x="T8" y="T9"/>
                              </a:cxn>
                            </a:cxnLst>
                            <a:rect l="0" t="0" r="r" b="b"/>
                            <a:pathLst>
                              <a:path w="179" h="922">
                                <a:moveTo>
                                  <a:pt x="30" y="907"/>
                                </a:moveTo>
                                <a:lnTo>
                                  <a:pt x="0" y="0"/>
                                </a:lnTo>
                                <a:lnTo>
                                  <a:pt x="164" y="15"/>
                                </a:lnTo>
                                <a:lnTo>
                                  <a:pt x="179" y="922"/>
                                </a:lnTo>
                                <a:lnTo>
                                  <a:pt x="30" y="907"/>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2414" name="Freeform 634"/>
                        <wps:cNvSpPr>
                          <a:spLocks/>
                        </wps:cNvSpPr>
                        <wps:spPr bwMode="auto">
                          <a:xfrm>
                            <a:off x="1855277" y="2416175"/>
                            <a:ext cx="141605" cy="38100"/>
                          </a:xfrm>
                          <a:custGeom>
                            <a:avLst/>
                            <a:gdLst>
                              <a:gd name="T0" fmla="*/ 164 w 223"/>
                              <a:gd name="T1" fmla="*/ 60 h 60"/>
                              <a:gd name="T2" fmla="*/ 223 w 223"/>
                              <a:gd name="T3" fmla="*/ 15 h 60"/>
                              <a:gd name="T4" fmla="*/ 75 w 223"/>
                              <a:gd name="T5" fmla="*/ 0 h 60"/>
                              <a:gd name="T6" fmla="*/ 0 w 223"/>
                              <a:gd name="T7" fmla="*/ 45 h 60"/>
                              <a:gd name="T8" fmla="*/ 164 w 223"/>
                              <a:gd name="T9" fmla="*/ 60 h 60"/>
                            </a:gdLst>
                            <a:ahLst/>
                            <a:cxnLst>
                              <a:cxn ang="0">
                                <a:pos x="T0" y="T1"/>
                              </a:cxn>
                              <a:cxn ang="0">
                                <a:pos x="T2" y="T3"/>
                              </a:cxn>
                              <a:cxn ang="0">
                                <a:pos x="T4" y="T5"/>
                              </a:cxn>
                              <a:cxn ang="0">
                                <a:pos x="T6" y="T7"/>
                              </a:cxn>
                              <a:cxn ang="0">
                                <a:pos x="T8" y="T9"/>
                              </a:cxn>
                            </a:cxnLst>
                            <a:rect l="0" t="0" r="r" b="b"/>
                            <a:pathLst>
                              <a:path w="223" h="60">
                                <a:moveTo>
                                  <a:pt x="164" y="60"/>
                                </a:moveTo>
                                <a:lnTo>
                                  <a:pt x="223" y="15"/>
                                </a:lnTo>
                                <a:lnTo>
                                  <a:pt x="75" y="0"/>
                                </a:lnTo>
                                <a:lnTo>
                                  <a:pt x="0" y="45"/>
                                </a:lnTo>
                                <a:lnTo>
                                  <a:pt x="164" y="60"/>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2415" name="Freeform 635"/>
                        <wps:cNvSpPr>
                          <a:spLocks/>
                        </wps:cNvSpPr>
                        <wps:spPr bwMode="auto">
                          <a:xfrm>
                            <a:off x="2204527" y="2860040"/>
                            <a:ext cx="37465" cy="198120"/>
                          </a:xfrm>
                          <a:custGeom>
                            <a:avLst/>
                            <a:gdLst>
                              <a:gd name="T0" fmla="*/ 0 w 59"/>
                              <a:gd name="T1" fmla="*/ 312 h 312"/>
                              <a:gd name="T2" fmla="*/ 0 w 59"/>
                              <a:gd name="T3" fmla="*/ 45 h 312"/>
                              <a:gd name="T4" fmla="*/ 59 w 59"/>
                              <a:gd name="T5" fmla="*/ 0 h 312"/>
                              <a:gd name="T6" fmla="*/ 59 w 59"/>
                              <a:gd name="T7" fmla="*/ 268 h 312"/>
                              <a:gd name="T8" fmla="*/ 0 w 59"/>
                              <a:gd name="T9" fmla="*/ 312 h 312"/>
                            </a:gdLst>
                            <a:ahLst/>
                            <a:cxnLst>
                              <a:cxn ang="0">
                                <a:pos x="T0" y="T1"/>
                              </a:cxn>
                              <a:cxn ang="0">
                                <a:pos x="T2" y="T3"/>
                              </a:cxn>
                              <a:cxn ang="0">
                                <a:pos x="T4" y="T5"/>
                              </a:cxn>
                              <a:cxn ang="0">
                                <a:pos x="T6" y="T7"/>
                              </a:cxn>
                              <a:cxn ang="0">
                                <a:pos x="T8" y="T9"/>
                              </a:cxn>
                            </a:cxnLst>
                            <a:rect l="0" t="0" r="r" b="b"/>
                            <a:pathLst>
                              <a:path w="59" h="312">
                                <a:moveTo>
                                  <a:pt x="0" y="312"/>
                                </a:moveTo>
                                <a:lnTo>
                                  <a:pt x="0" y="45"/>
                                </a:lnTo>
                                <a:lnTo>
                                  <a:pt x="59" y="0"/>
                                </a:lnTo>
                                <a:lnTo>
                                  <a:pt x="59" y="268"/>
                                </a:lnTo>
                                <a:lnTo>
                                  <a:pt x="0" y="312"/>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2416" name="Freeform 636"/>
                        <wps:cNvSpPr>
                          <a:spLocks/>
                        </wps:cNvSpPr>
                        <wps:spPr bwMode="auto">
                          <a:xfrm>
                            <a:off x="2100387" y="2879090"/>
                            <a:ext cx="104140" cy="179070"/>
                          </a:xfrm>
                          <a:custGeom>
                            <a:avLst/>
                            <a:gdLst>
                              <a:gd name="T0" fmla="*/ 15 w 164"/>
                              <a:gd name="T1" fmla="*/ 267 h 282"/>
                              <a:gd name="T2" fmla="*/ 0 w 164"/>
                              <a:gd name="T3" fmla="*/ 0 h 282"/>
                              <a:gd name="T4" fmla="*/ 164 w 164"/>
                              <a:gd name="T5" fmla="*/ 15 h 282"/>
                              <a:gd name="T6" fmla="*/ 164 w 164"/>
                              <a:gd name="T7" fmla="*/ 282 h 282"/>
                              <a:gd name="T8" fmla="*/ 15 w 164"/>
                              <a:gd name="T9" fmla="*/ 267 h 282"/>
                            </a:gdLst>
                            <a:ahLst/>
                            <a:cxnLst>
                              <a:cxn ang="0">
                                <a:pos x="T0" y="T1"/>
                              </a:cxn>
                              <a:cxn ang="0">
                                <a:pos x="T2" y="T3"/>
                              </a:cxn>
                              <a:cxn ang="0">
                                <a:pos x="T4" y="T5"/>
                              </a:cxn>
                              <a:cxn ang="0">
                                <a:pos x="T6" y="T7"/>
                              </a:cxn>
                              <a:cxn ang="0">
                                <a:pos x="T8" y="T9"/>
                              </a:cxn>
                            </a:cxnLst>
                            <a:rect l="0" t="0" r="r" b="b"/>
                            <a:pathLst>
                              <a:path w="164" h="282">
                                <a:moveTo>
                                  <a:pt x="15" y="267"/>
                                </a:moveTo>
                                <a:lnTo>
                                  <a:pt x="0" y="0"/>
                                </a:lnTo>
                                <a:lnTo>
                                  <a:pt x="164" y="15"/>
                                </a:lnTo>
                                <a:lnTo>
                                  <a:pt x="164" y="282"/>
                                </a:lnTo>
                                <a:lnTo>
                                  <a:pt x="15" y="267"/>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2417" name="Freeform 637"/>
                        <wps:cNvSpPr>
                          <a:spLocks/>
                        </wps:cNvSpPr>
                        <wps:spPr bwMode="auto">
                          <a:xfrm>
                            <a:off x="2100387" y="2850515"/>
                            <a:ext cx="141605" cy="38100"/>
                          </a:xfrm>
                          <a:custGeom>
                            <a:avLst/>
                            <a:gdLst>
                              <a:gd name="T0" fmla="*/ 164 w 223"/>
                              <a:gd name="T1" fmla="*/ 60 h 60"/>
                              <a:gd name="T2" fmla="*/ 223 w 223"/>
                              <a:gd name="T3" fmla="*/ 15 h 60"/>
                              <a:gd name="T4" fmla="*/ 75 w 223"/>
                              <a:gd name="T5" fmla="*/ 0 h 60"/>
                              <a:gd name="T6" fmla="*/ 0 w 223"/>
                              <a:gd name="T7" fmla="*/ 45 h 60"/>
                              <a:gd name="T8" fmla="*/ 164 w 223"/>
                              <a:gd name="T9" fmla="*/ 60 h 60"/>
                            </a:gdLst>
                            <a:ahLst/>
                            <a:cxnLst>
                              <a:cxn ang="0">
                                <a:pos x="T0" y="T1"/>
                              </a:cxn>
                              <a:cxn ang="0">
                                <a:pos x="T2" y="T3"/>
                              </a:cxn>
                              <a:cxn ang="0">
                                <a:pos x="T4" y="T5"/>
                              </a:cxn>
                              <a:cxn ang="0">
                                <a:pos x="T6" y="T7"/>
                              </a:cxn>
                              <a:cxn ang="0">
                                <a:pos x="T8" y="T9"/>
                              </a:cxn>
                            </a:cxnLst>
                            <a:rect l="0" t="0" r="r" b="b"/>
                            <a:pathLst>
                              <a:path w="223" h="60">
                                <a:moveTo>
                                  <a:pt x="164" y="60"/>
                                </a:moveTo>
                                <a:lnTo>
                                  <a:pt x="223" y="15"/>
                                </a:lnTo>
                                <a:lnTo>
                                  <a:pt x="75" y="0"/>
                                </a:lnTo>
                                <a:lnTo>
                                  <a:pt x="0" y="45"/>
                                </a:lnTo>
                                <a:lnTo>
                                  <a:pt x="164" y="60"/>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2418" name="Freeform 638"/>
                        <wps:cNvSpPr>
                          <a:spLocks/>
                        </wps:cNvSpPr>
                        <wps:spPr bwMode="auto">
                          <a:xfrm>
                            <a:off x="2440112" y="3011170"/>
                            <a:ext cx="46990" cy="75565"/>
                          </a:xfrm>
                          <a:custGeom>
                            <a:avLst/>
                            <a:gdLst>
                              <a:gd name="T0" fmla="*/ 15 w 74"/>
                              <a:gd name="T1" fmla="*/ 119 h 119"/>
                              <a:gd name="T2" fmla="*/ 0 w 74"/>
                              <a:gd name="T3" fmla="*/ 44 h 119"/>
                              <a:gd name="T4" fmla="*/ 59 w 74"/>
                              <a:gd name="T5" fmla="*/ 0 h 119"/>
                              <a:gd name="T6" fmla="*/ 74 w 74"/>
                              <a:gd name="T7" fmla="*/ 74 h 119"/>
                              <a:gd name="T8" fmla="*/ 15 w 74"/>
                              <a:gd name="T9" fmla="*/ 119 h 119"/>
                            </a:gdLst>
                            <a:ahLst/>
                            <a:cxnLst>
                              <a:cxn ang="0">
                                <a:pos x="T0" y="T1"/>
                              </a:cxn>
                              <a:cxn ang="0">
                                <a:pos x="T2" y="T3"/>
                              </a:cxn>
                              <a:cxn ang="0">
                                <a:pos x="T4" y="T5"/>
                              </a:cxn>
                              <a:cxn ang="0">
                                <a:pos x="T6" y="T7"/>
                              </a:cxn>
                              <a:cxn ang="0">
                                <a:pos x="T8" y="T9"/>
                              </a:cxn>
                            </a:cxnLst>
                            <a:rect l="0" t="0" r="r" b="b"/>
                            <a:pathLst>
                              <a:path w="74" h="119">
                                <a:moveTo>
                                  <a:pt x="15" y="119"/>
                                </a:moveTo>
                                <a:lnTo>
                                  <a:pt x="0" y="44"/>
                                </a:lnTo>
                                <a:lnTo>
                                  <a:pt x="59" y="0"/>
                                </a:lnTo>
                                <a:lnTo>
                                  <a:pt x="74" y="74"/>
                                </a:lnTo>
                                <a:lnTo>
                                  <a:pt x="15" y="11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2419" name="Freeform 639"/>
                        <wps:cNvSpPr>
                          <a:spLocks/>
                        </wps:cNvSpPr>
                        <wps:spPr bwMode="auto">
                          <a:xfrm>
                            <a:off x="2345497" y="3030220"/>
                            <a:ext cx="104140" cy="56515"/>
                          </a:xfrm>
                          <a:custGeom>
                            <a:avLst/>
                            <a:gdLst>
                              <a:gd name="T0" fmla="*/ 0 w 164"/>
                              <a:gd name="T1" fmla="*/ 74 h 89"/>
                              <a:gd name="T2" fmla="*/ 0 w 164"/>
                              <a:gd name="T3" fmla="*/ 0 h 89"/>
                              <a:gd name="T4" fmla="*/ 149 w 164"/>
                              <a:gd name="T5" fmla="*/ 14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49" y="14"/>
                                </a:lnTo>
                                <a:lnTo>
                                  <a:pt x="164" y="89"/>
                                </a:lnTo>
                                <a:lnTo>
                                  <a:pt x="0" y="74"/>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2420" name="Freeform 640"/>
                        <wps:cNvSpPr>
                          <a:spLocks/>
                        </wps:cNvSpPr>
                        <wps:spPr bwMode="auto">
                          <a:xfrm>
                            <a:off x="2345497" y="2992120"/>
                            <a:ext cx="132080" cy="46990"/>
                          </a:xfrm>
                          <a:custGeom>
                            <a:avLst/>
                            <a:gdLst>
                              <a:gd name="T0" fmla="*/ 149 w 208"/>
                              <a:gd name="T1" fmla="*/ 74 h 74"/>
                              <a:gd name="T2" fmla="*/ 208 w 208"/>
                              <a:gd name="T3" fmla="*/ 30 h 74"/>
                              <a:gd name="T4" fmla="*/ 60 w 208"/>
                              <a:gd name="T5" fmla="*/ 0 h 74"/>
                              <a:gd name="T6" fmla="*/ 0 w 208"/>
                              <a:gd name="T7" fmla="*/ 60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30"/>
                                </a:lnTo>
                                <a:lnTo>
                                  <a:pt x="60" y="0"/>
                                </a:lnTo>
                                <a:lnTo>
                                  <a:pt x="0" y="60"/>
                                </a:lnTo>
                                <a:lnTo>
                                  <a:pt x="149"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2421" name="Freeform 641"/>
                        <wps:cNvSpPr>
                          <a:spLocks/>
                        </wps:cNvSpPr>
                        <wps:spPr bwMode="auto">
                          <a:xfrm>
                            <a:off x="2685222" y="3067685"/>
                            <a:ext cx="37465" cy="56515"/>
                          </a:xfrm>
                          <a:custGeom>
                            <a:avLst/>
                            <a:gdLst>
                              <a:gd name="T0" fmla="*/ 0 w 59"/>
                              <a:gd name="T1" fmla="*/ 89 h 89"/>
                              <a:gd name="T2" fmla="*/ 0 w 59"/>
                              <a:gd name="T3" fmla="*/ 59 h 89"/>
                              <a:gd name="T4" fmla="*/ 59 w 59"/>
                              <a:gd name="T5" fmla="*/ 0 h 89"/>
                              <a:gd name="T6" fmla="*/ 59 w 59"/>
                              <a:gd name="T7" fmla="*/ 30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0" y="59"/>
                                </a:lnTo>
                                <a:lnTo>
                                  <a:pt x="59" y="0"/>
                                </a:lnTo>
                                <a:lnTo>
                                  <a:pt x="59" y="30"/>
                                </a:lnTo>
                                <a:lnTo>
                                  <a:pt x="0" y="8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2422" name="Freeform 642"/>
                        <wps:cNvSpPr>
                          <a:spLocks/>
                        </wps:cNvSpPr>
                        <wps:spPr bwMode="auto">
                          <a:xfrm>
                            <a:off x="2590607" y="3086735"/>
                            <a:ext cx="94615" cy="37465"/>
                          </a:xfrm>
                          <a:custGeom>
                            <a:avLst/>
                            <a:gdLst>
                              <a:gd name="T0" fmla="*/ 0 w 149"/>
                              <a:gd name="T1" fmla="*/ 29 h 59"/>
                              <a:gd name="T2" fmla="*/ 0 w 149"/>
                              <a:gd name="T3" fmla="*/ 0 h 59"/>
                              <a:gd name="T4" fmla="*/ 149 w 149"/>
                              <a:gd name="T5" fmla="*/ 29 h 59"/>
                              <a:gd name="T6" fmla="*/ 149 w 149"/>
                              <a:gd name="T7" fmla="*/ 59 h 59"/>
                              <a:gd name="T8" fmla="*/ 0 w 149"/>
                              <a:gd name="T9" fmla="*/ 29 h 59"/>
                            </a:gdLst>
                            <a:ahLst/>
                            <a:cxnLst>
                              <a:cxn ang="0">
                                <a:pos x="T0" y="T1"/>
                              </a:cxn>
                              <a:cxn ang="0">
                                <a:pos x="T2" y="T3"/>
                              </a:cxn>
                              <a:cxn ang="0">
                                <a:pos x="T4" y="T5"/>
                              </a:cxn>
                              <a:cxn ang="0">
                                <a:pos x="T6" y="T7"/>
                              </a:cxn>
                              <a:cxn ang="0">
                                <a:pos x="T8" y="T9"/>
                              </a:cxn>
                            </a:cxnLst>
                            <a:rect l="0" t="0" r="r" b="b"/>
                            <a:pathLst>
                              <a:path w="149" h="59">
                                <a:moveTo>
                                  <a:pt x="0" y="29"/>
                                </a:moveTo>
                                <a:lnTo>
                                  <a:pt x="0" y="0"/>
                                </a:lnTo>
                                <a:lnTo>
                                  <a:pt x="149" y="29"/>
                                </a:lnTo>
                                <a:lnTo>
                                  <a:pt x="149" y="59"/>
                                </a:lnTo>
                                <a:lnTo>
                                  <a:pt x="0" y="29"/>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2423" name="Freeform 643"/>
                        <wps:cNvSpPr>
                          <a:spLocks/>
                        </wps:cNvSpPr>
                        <wps:spPr bwMode="auto">
                          <a:xfrm>
                            <a:off x="2590607" y="3058160"/>
                            <a:ext cx="132080" cy="46990"/>
                          </a:xfrm>
                          <a:custGeom>
                            <a:avLst/>
                            <a:gdLst>
                              <a:gd name="T0" fmla="*/ 149 w 208"/>
                              <a:gd name="T1" fmla="*/ 74 h 74"/>
                              <a:gd name="T2" fmla="*/ 208 w 208"/>
                              <a:gd name="T3" fmla="*/ 15 h 74"/>
                              <a:gd name="T4" fmla="*/ 60 w 208"/>
                              <a:gd name="T5" fmla="*/ 0 h 74"/>
                              <a:gd name="T6" fmla="*/ 0 w 208"/>
                              <a:gd name="T7" fmla="*/ 45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60" y="0"/>
                                </a:lnTo>
                                <a:lnTo>
                                  <a:pt x="0" y="45"/>
                                </a:lnTo>
                                <a:lnTo>
                                  <a:pt x="149"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2424" name="Freeform 644"/>
                        <wps:cNvSpPr>
                          <a:spLocks/>
                        </wps:cNvSpPr>
                        <wps:spPr bwMode="auto">
                          <a:xfrm>
                            <a:off x="2873817" y="3096260"/>
                            <a:ext cx="93980" cy="18415"/>
                          </a:xfrm>
                          <a:custGeom>
                            <a:avLst/>
                            <a:gdLst>
                              <a:gd name="T0" fmla="*/ 148 w 148"/>
                              <a:gd name="T1" fmla="*/ 29 h 29"/>
                              <a:gd name="T2" fmla="*/ 148 w 148"/>
                              <a:gd name="T3" fmla="*/ 29 h 29"/>
                              <a:gd name="T4" fmla="*/ 0 w 148"/>
                              <a:gd name="T5" fmla="*/ 0 h 29"/>
                              <a:gd name="T6" fmla="*/ 0 w 148"/>
                              <a:gd name="T7" fmla="*/ 14 h 29"/>
                              <a:gd name="T8" fmla="*/ 148 w 148"/>
                              <a:gd name="T9" fmla="*/ 29 h 29"/>
                            </a:gdLst>
                            <a:ahLst/>
                            <a:cxnLst>
                              <a:cxn ang="0">
                                <a:pos x="T0" y="T1"/>
                              </a:cxn>
                              <a:cxn ang="0">
                                <a:pos x="T2" y="T3"/>
                              </a:cxn>
                              <a:cxn ang="0">
                                <a:pos x="T4" y="T5"/>
                              </a:cxn>
                              <a:cxn ang="0">
                                <a:pos x="T6" y="T7"/>
                              </a:cxn>
                              <a:cxn ang="0">
                                <a:pos x="T8" y="T9"/>
                              </a:cxn>
                            </a:cxnLst>
                            <a:rect l="0" t="0" r="r" b="b"/>
                            <a:pathLst>
                              <a:path w="148" h="29">
                                <a:moveTo>
                                  <a:pt x="148" y="29"/>
                                </a:moveTo>
                                <a:lnTo>
                                  <a:pt x="148" y="29"/>
                                </a:lnTo>
                                <a:lnTo>
                                  <a:pt x="0" y="0"/>
                                </a:lnTo>
                                <a:lnTo>
                                  <a:pt x="0" y="14"/>
                                </a:lnTo>
                                <a:lnTo>
                                  <a:pt x="148" y="2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2425" name="Freeform 645"/>
                        <wps:cNvSpPr>
                          <a:spLocks/>
                        </wps:cNvSpPr>
                        <wps:spPr bwMode="auto">
                          <a:xfrm>
                            <a:off x="2939857" y="3114675"/>
                            <a:ext cx="27940" cy="38100"/>
                          </a:xfrm>
                          <a:custGeom>
                            <a:avLst/>
                            <a:gdLst>
                              <a:gd name="T0" fmla="*/ 0 w 44"/>
                              <a:gd name="T1" fmla="*/ 60 h 60"/>
                              <a:gd name="T2" fmla="*/ 0 w 44"/>
                              <a:gd name="T3" fmla="*/ 45 h 60"/>
                              <a:gd name="T4" fmla="*/ 44 w 44"/>
                              <a:gd name="T5" fmla="*/ 0 h 60"/>
                              <a:gd name="T6" fmla="*/ 44 w 44"/>
                              <a:gd name="T7" fmla="*/ 0 h 60"/>
                              <a:gd name="T8" fmla="*/ 0 w 44"/>
                              <a:gd name="T9" fmla="*/ 60 h 60"/>
                            </a:gdLst>
                            <a:ahLst/>
                            <a:cxnLst>
                              <a:cxn ang="0">
                                <a:pos x="T0" y="T1"/>
                              </a:cxn>
                              <a:cxn ang="0">
                                <a:pos x="T2" y="T3"/>
                              </a:cxn>
                              <a:cxn ang="0">
                                <a:pos x="T4" y="T5"/>
                              </a:cxn>
                              <a:cxn ang="0">
                                <a:pos x="T6" y="T7"/>
                              </a:cxn>
                              <a:cxn ang="0">
                                <a:pos x="T8" y="T9"/>
                              </a:cxn>
                            </a:cxnLst>
                            <a:rect l="0" t="0" r="r" b="b"/>
                            <a:pathLst>
                              <a:path w="44" h="60">
                                <a:moveTo>
                                  <a:pt x="0" y="60"/>
                                </a:moveTo>
                                <a:lnTo>
                                  <a:pt x="0" y="45"/>
                                </a:lnTo>
                                <a:lnTo>
                                  <a:pt x="44" y="0"/>
                                </a:lnTo>
                                <a:lnTo>
                                  <a:pt x="44" y="0"/>
                                </a:lnTo>
                                <a:lnTo>
                                  <a:pt x="0" y="60"/>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2426" name="Freeform 646"/>
                        <wps:cNvSpPr>
                          <a:spLocks/>
                        </wps:cNvSpPr>
                        <wps:spPr bwMode="auto">
                          <a:xfrm>
                            <a:off x="2835717" y="3133725"/>
                            <a:ext cx="104140" cy="19050"/>
                          </a:xfrm>
                          <a:custGeom>
                            <a:avLst/>
                            <a:gdLst>
                              <a:gd name="T0" fmla="*/ 0 w 164"/>
                              <a:gd name="T1" fmla="*/ 15 h 30"/>
                              <a:gd name="T2" fmla="*/ 0 w 164"/>
                              <a:gd name="T3" fmla="*/ 0 h 30"/>
                              <a:gd name="T4" fmla="*/ 164 w 164"/>
                              <a:gd name="T5" fmla="*/ 15 h 30"/>
                              <a:gd name="T6" fmla="*/ 164 w 164"/>
                              <a:gd name="T7" fmla="*/ 30 h 30"/>
                              <a:gd name="T8" fmla="*/ 0 w 164"/>
                              <a:gd name="T9" fmla="*/ 15 h 30"/>
                            </a:gdLst>
                            <a:ahLst/>
                            <a:cxnLst>
                              <a:cxn ang="0">
                                <a:pos x="T0" y="T1"/>
                              </a:cxn>
                              <a:cxn ang="0">
                                <a:pos x="T2" y="T3"/>
                              </a:cxn>
                              <a:cxn ang="0">
                                <a:pos x="T4" y="T5"/>
                              </a:cxn>
                              <a:cxn ang="0">
                                <a:pos x="T6" y="T7"/>
                              </a:cxn>
                              <a:cxn ang="0">
                                <a:pos x="T8" y="T9"/>
                              </a:cxn>
                            </a:cxnLst>
                            <a:rect l="0" t="0" r="r" b="b"/>
                            <a:pathLst>
                              <a:path w="164" h="30">
                                <a:moveTo>
                                  <a:pt x="0" y="15"/>
                                </a:moveTo>
                                <a:lnTo>
                                  <a:pt x="0" y="0"/>
                                </a:lnTo>
                                <a:lnTo>
                                  <a:pt x="164" y="15"/>
                                </a:lnTo>
                                <a:lnTo>
                                  <a:pt x="164" y="30"/>
                                </a:lnTo>
                                <a:lnTo>
                                  <a:pt x="0" y="15"/>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2427" name="Freeform 647"/>
                        <wps:cNvSpPr>
                          <a:spLocks/>
                        </wps:cNvSpPr>
                        <wps:spPr bwMode="auto">
                          <a:xfrm>
                            <a:off x="2835717" y="3096260"/>
                            <a:ext cx="132080" cy="46990"/>
                          </a:xfrm>
                          <a:custGeom>
                            <a:avLst/>
                            <a:gdLst>
                              <a:gd name="T0" fmla="*/ 164 w 208"/>
                              <a:gd name="T1" fmla="*/ 74 h 74"/>
                              <a:gd name="T2" fmla="*/ 208 w 208"/>
                              <a:gd name="T3" fmla="*/ 29 h 74"/>
                              <a:gd name="T4" fmla="*/ 60 w 208"/>
                              <a:gd name="T5" fmla="*/ 0 h 74"/>
                              <a:gd name="T6" fmla="*/ 0 w 208"/>
                              <a:gd name="T7" fmla="*/ 59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29"/>
                                </a:lnTo>
                                <a:lnTo>
                                  <a:pt x="60" y="0"/>
                                </a:lnTo>
                                <a:lnTo>
                                  <a:pt x="0" y="59"/>
                                </a:lnTo>
                                <a:lnTo>
                                  <a:pt x="164"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2428" name="Freeform 648"/>
                        <wps:cNvSpPr>
                          <a:spLocks/>
                        </wps:cNvSpPr>
                        <wps:spPr bwMode="auto">
                          <a:xfrm>
                            <a:off x="3090352" y="3133725"/>
                            <a:ext cx="132080" cy="46990"/>
                          </a:xfrm>
                          <a:custGeom>
                            <a:avLst/>
                            <a:gdLst>
                              <a:gd name="T0" fmla="*/ 149 w 208"/>
                              <a:gd name="T1" fmla="*/ 74 h 74"/>
                              <a:gd name="T2" fmla="*/ 208 w 208"/>
                              <a:gd name="T3" fmla="*/ 15 h 74"/>
                              <a:gd name="T4" fmla="*/ 45 w 208"/>
                              <a:gd name="T5" fmla="*/ 0 h 74"/>
                              <a:gd name="T6" fmla="*/ 0 w 208"/>
                              <a:gd name="T7" fmla="*/ 59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45" y="0"/>
                                </a:lnTo>
                                <a:lnTo>
                                  <a:pt x="0" y="59"/>
                                </a:lnTo>
                                <a:lnTo>
                                  <a:pt x="149"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2429" name="Freeform 649"/>
                        <wps:cNvSpPr>
                          <a:spLocks/>
                        </wps:cNvSpPr>
                        <wps:spPr bwMode="auto">
                          <a:xfrm>
                            <a:off x="3335462" y="3162300"/>
                            <a:ext cx="141605" cy="46990"/>
                          </a:xfrm>
                          <a:custGeom>
                            <a:avLst/>
                            <a:gdLst>
                              <a:gd name="T0" fmla="*/ 164 w 223"/>
                              <a:gd name="T1" fmla="*/ 74 h 74"/>
                              <a:gd name="T2" fmla="*/ 223 w 223"/>
                              <a:gd name="T3" fmla="*/ 29 h 74"/>
                              <a:gd name="T4" fmla="*/ 60 w 223"/>
                              <a:gd name="T5" fmla="*/ 0 h 74"/>
                              <a:gd name="T6" fmla="*/ 0 w 223"/>
                              <a:gd name="T7" fmla="*/ 59 h 74"/>
                              <a:gd name="T8" fmla="*/ 164 w 223"/>
                              <a:gd name="T9" fmla="*/ 74 h 74"/>
                            </a:gdLst>
                            <a:ahLst/>
                            <a:cxnLst>
                              <a:cxn ang="0">
                                <a:pos x="T0" y="T1"/>
                              </a:cxn>
                              <a:cxn ang="0">
                                <a:pos x="T2" y="T3"/>
                              </a:cxn>
                              <a:cxn ang="0">
                                <a:pos x="T4" y="T5"/>
                              </a:cxn>
                              <a:cxn ang="0">
                                <a:pos x="T6" y="T7"/>
                              </a:cxn>
                              <a:cxn ang="0">
                                <a:pos x="T8" y="T9"/>
                              </a:cxn>
                            </a:cxnLst>
                            <a:rect l="0" t="0" r="r" b="b"/>
                            <a:pathLst>
                              <a:path w="223" h="74">
                                <a:moveTo>
                                  <a:pt x="164" y="74"/>
                                </a:moveTo>
                                <a:lnTo>
                                  <a:pt x="223" y="29"/>
                                </a:lnTo>
                                <a:lnTo>
                                  <a:pt x="60" y="0"/>
                                </a:lnTo>
                                <a:lnTo>
                                  <a:pt x="0" y="59"/>
                                </a:lnTo>
                                <a:lnTo>
                                  <a:pt x="164"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2430" name="Freeform 650"/>
                        <wps:cNvSpPr>
                          <a:spLocks/>
                        </wps:cNvSpPr>
                        <wps:spPr bwMode="auto">
                          <a:xfrm>
                            <a:off x="3599622" y="3199765"/>
                            <a:ext cx="132080" cy="46990"/>
                          </a:xfrm>
                          <a:custGeom>
                            <a:avLst/>
                            <a:gdLst>
                              <a:gd name="T0" fmla="*/ 148 w 208"/>
                              <a:gd name="T1" fmla="*/ 74 h 74"/>
                              <a:gd name="T2" fmla="*/ 208 w 208"/>
                              <a:gd name="T3" fmla="*/ 15 h 74"/>
                              <a:gd name="T4" fmla="*/ 45 w 208"/>
                              <a:gd name="T5" fmla="*/ 0 h 74"/>
                              <a:gd name="T6" fmla="*/ 0 w 208"/>
                              <a:gd name="T7" fmla="*/ 45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45" y="0"/>
                                </a:lnTo>
                                <a:lnTo>
                                  <a:pt x="0" y="45"/>
                                </a:lnTo>
                                <a:lnTo>
                                  <a:pt x="148"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2431" name="Freeform 651"/>
                        <wps:cNvSpPr>
                          <a:spLocks/>
                        </wps:cNvSpPr>
                        <wps:spPr bwMode="auto">
                          <a:xfrm>
                            <a:off x="3854257" y="3228340"/>
                            <a:ext cx="132080" cy="46990"/>
                          </a:xfrm>
                          <a:custGeom>
                            <a:avLst/>
                            <a:gdLst>
                              <a:gd name="T0" fmla="*/ 163 w 208"/>
                              <a:gd name="T1" fmla="*/ 74 h 74"/>
                              <a:gd name="T2" fmla="*/ 208 w 208"/>
                              <a:gd name="T3" fmla="*/ 15 h 74"/>
                              <a:gd name="T4" fmla="*/ 44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15"/>
                                </a:lnTo>
                                <a:lnTo>
                                  <a:pt x="44" y="0"/>
                                </a:lnTo>
                                <a:lnTo>
                                  <a:pt x="0" y="59"/>
                                </a:lnTo>
                                <a:lnTo>
                                  <a:pt x="163"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2432" name="Freeform 652"/>
                        <wps:cNvSpPr>
                          <a:spLocks/>
                        </wps:cNvSpPr>
                        <wps:spPr bwMode="auto">
                          <a:xfrm>
                            <a:off x="1855277" y="2765425"/>
                            <a:ext cx="47625" cy="349250"/>
                          </a:xfrm>
                          <a:custGeom>
                            <a:avLst/>
                            <a:gdLst>
                              <a:gd name="T0" fmla="*/ 15 w 75"/>
                              <a:gd name="T1" fmla="*/ 550 h 550"/>
                              <a:gd name="T2" fmla="*/ 0 w 75"/>
                              <a:gd name="T3" fmla="*/ 60 h 550"/>
                              <a:gd name="T4" fmla="*/ 60 w 75"/>
                              <a:gd name="T5" fmla="*/ 0 h 550"/>
                              <a:gd name="T6" fmla="*/ 75 w 75"/>
                              <a:gd name="T7" fmla="*/ 491 h 550"/>
                              <a:gd name="T8" fmla="*/ 15 w 75"/>
                              <a:gd name="T9" fmla="*/ 550 h 550"/>
                            </a:gdLst>
                            <a:ahLst/>
                            <a:cxnLst>
                              <a:cxn ang="0">
                                <a:pos x="T0" y="T1"/>
                              </a:cxn>
                              <a:cxn ang="0">
                                <a:pos x="T2" y="T3"/>
                              </a:cxn>
                              <a:cxn ang="0">
                                <a:pos x="T4" y="T5"/>
                              </a:cxn>
                              <a:cxn ang="0">
                                <a:pos x="T6" y="T7"/>
                              </a:cxn>
                              <a:cxn ang="0">
                                <a:pos x="T8" y="T9"/>
                              </a:cxn>
                            </a:cxnLst>
                            <a:rect l="0" t="0" r="r" b="b"/>
                            <a:pathLst>
                              <a:path w="75" h="550">
                                <a:moveTo>
                                  <a:pt x="15" y="550"/>
                                </a:moveTo>
                                <a:lnTo>
                                  <a:pt x="0" y="60"/>
                                </a:lnTo>
                                <a:lnTo>
                                  <a:pt x="60" y="0"/>
                                </a:lnTo>
                                <a:lnTo>
                                  <a:pt x="75" y="491"/>
                                </a:lnTo>
                                <a:lnTo>
                                  <a:pt x="15" y="550"/>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2433" name="Freeform 653"/>
                        <wps:cNvSpPr>
                          <a:spLocks/>
                        </wps:cNvSpPr>
                        <wps:spPr bwMode="auto">
                          <a:xfrm>
                            <a:off x="1761297" y="2794000"/>
                            <a:ext cx="103505" cy="320675"/>
                          </a:xfrm>
                          <a:custGeom>
                            <a:avLst/>
                            <a:gdLst>
                              <a:gd name="T0" fmla="*/ 0 w 163"/>
                              <a:gd name="T1" fmla="*/ 490 h 505"/>
                              <a:gd name="T2" fmla="*/ 0 w 163"/>
                              <a:gd name="T3" fmla="*/ 0 h 505"/>
                              <a:gd name="T4" fmla="*/ 148 w 163"/>
                              <a:gd name="T5" fmla="*/ 15 h 505"/>
                              <a:gd name="T6" fmla="*/ 163 w 163"/>
                              <a:gd name="T7" fmla="*/ 505 h 505"/>
                              <a:gd name="T8" fmla="*/ 0 w 163"/>
                              <a:gd name="T9" fmla="*/ 490 h 505"/>
                            </a:gdLst>
                            <a:ahLst/>
                            <a:cxnLst>
                              <a:cxn ang="0">
                                <a:pos x="T0" y="T1"/>
                              </a:cxn>
                              <a:cxn ang="0">
                                <a:pos x="T2" y="T3"/>
                              </a:cxn>
                              <a:cxn ang="0">
                                <a:pos x="T4" y="T5"/>
                              </a:cxn>
                              <a:cxn ang="0">
                                <a:pos x="T6" y="T7"/>
                              </a:cxn>
                              <a:cxn ang="0">
                                <a:pos x="T8" y="T9"/>
                              </a:cxn>
                            </a:cxnLst>
                            <a:rect l="0" t="0" r="r" b="b"/>
                            <a:pathLst>
                              <a:path w="163" h="505">
                                <a:moveTo>
                                  <a:pt x="0" y="490"/>
                                </a:moveTo>
                                <a:lnTo>
                                  <a:pt x="0" y="0"/>
                                </a:lnTo>
                                <a:lnTo>
                                  <a:pt x="148" y="15"/>
                                </a:lnTo>
                                <a:lnTo>
                                  <a:pt x="163" y="505"/>
                                </a:lnTo>
                                <a:lnTo>
                                  <a:pt x="0" y="490"/>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2434" name="Freeform 654"/>
                        <wps:cNvSpPr>
                          <a:spLocks/>
                        </wps:cNvSpPr>
                        <wps:spPr bwMode="auto">
                          <a:xfrm>
                            <a:off x="1761297" y="2755900"/>
                            <a:ext cx="132080" cy="47625"/>
                          </a:xfrm>
                          <a:custGeom>
                            <a:avLst/>
                            <a:gdLst>
                              <a:gd name="T0" fmla="*/ 148 w 208"/>
                              <a:gd name="T1" fmla="*/ 75 h 75"/>
                              <a:gd name="T2" fmla="*/ 208 w 208"/>
                              <a:gd name="T3" fmla="*/ 15 h 75"/>
                              <a:gd name="T4" fmla="*/ 59 w 208"/>
                              <a:gd name="T5" fmla="*/ 0 h 75"/>
                              <a:gd name="T6" fmla="*/ 0 w 208"/>
                              <a:gd name="T7" fmla="*/ 60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15"/>
                                </a:lnTo>
                                <a:lnTo>
                                  <a:pt x="59" y="0"/>
                                </a:lnTo>
                                <a:lnTo>
                                  <a:pt x="0" y="60"/>
                                </a:lnTo>
                                <a:lnTo>
                                  <a:pt x="148" y="75"/>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2435" name="Freeform 655"/>
                        <wps:cNvSpPr>
                          <a:spLocks/>
                        </wps:cNvSpPr>
                        <wps:spPr bwMode="auto">
                          <a:xfrm>
                            <a:off x="2100387" y="3030220"/>
                            <a:ext cx="47625" cy="113030"/>
                          </a:xfrm>
                          <a:custGeom>
                            <a:avLst/>
                            <a:gdLst>
                              <a:gd name="T0" fmla="*/ 0 w 75"/>
                              <a:gd name="T1" fmla="*/ 178 h 178"/>
                              <a:gd name="T2" fmla="*/ 0 w 75"/>
                              <a:gd name="T3" fmla="*/ 59 h 178"/>
                              <a:gd name="T4" fmla="*/ 60 w 75"/>
                              <a:gd name="T5" fmla="*/ 0 h 178"/>
                              <a:gd name="T6" fmla="*/ 75 w 75"/>
                              <a:gd name="T7" fmla="*/ 133 h 178"/>
                              <a:gd name="T8" fmla="*/ 0 w 75"/>
                              <a:gd name="T9" fmla="*/ 178 h 178"/>
                            </a:gdLst>
                            <a:ahLst/>
                            <a:cxnLst>
                              <a:cxn ang="0">
                                <a:pos x="T0" y="T1"/>
                              </a:cxn>
                              <a:cxn ang="0">
                                <a:pos x="T2" y="T3"/>
                              </a:cxn>
                              <a:cxn ang="0">
                                <a:pos x="T4" y="T5"/>
                              </a:cxn>
                              <a:cxn ang="0">
                                <a:pos x="T6" y="T7"/>
                              </a:cxn>
                              <a:cxn ang="0">
                                <a:pos x="T8" y="T9"/>
                              </a:cxn>
                            </a:cxnLst>
                            <a:rect l="0" t="0" r="r" b="b"/>
                            <a:pathLst>
                              <a:path w="75" h="178">
                                <a:moveTo>
                                  <a:pt x="0" y="178"/>
                                </a:moveTo>
                                <a:lnTo>
                                  <a:pt x="0" y="59"/>
                                </a:lnTo>
                                <a:lnTo>
                                  <a:pt x="60" y="0"/>
                                </a:lnTo>
                                <a:lnTo>
                                  <a:pt x="75" y="133"/>
                                </a:lnTo>
                                <a:lnTo>
                                  <a:pt x="0" y="178"/>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2436" name="Freeform 656"/>
                        <wps:cNvSpPr>
                          <a:spLocks/>
                        </wps:cNvSpPr>
                        <wps:spPr bwMode="auto">
                          <a:xfrm>
                            <a:off x="2006407" y="3058160"/>
                            <a:ext cx="93980" cy="85090"/>
                          </a:xfrm>
                          <a:custGeom>
                            <a:avLst/>
                            <a:gdLst>
                              <a:gd name="T0" fmla="*/ 0 w 148"/>
                              <a:gd name="T1" fmla="*/ 119 h 134"/>
                              <a:gd name="T2" fmla="*/ 0 w 148"/>
                              <a:gd name="T3" fmla="*/ 0 h 134"/>
                              <a:gd name="T4" fmla="*/ 148 w 148"/>
                              <a:gd name="T5" fmla="*/ 15 h 134"/>
                              <a:gd name="T6" fmla="*/ 148 w 148"/>
                              <a:gd name="T7" fmla="*/ 134 h 134"/>
                              <a:gd name="T8" fmla="*/ 0 w 148"/>
                              <a:gd name="T9" fmla="*/ 119 h 134"/>
                            </a:gdLst>
                            <a:ahLst/>
                            <a:cxnLst>
                              <a:cxn ang="0">
                                <a:pos x="T0" y="T1"/>
                              </a:cxn>
                              <a:cxn ang="0">
                                <a:pos x="T2" y="T3"/>
                              </a:cxn>
                              <a:cxn ang="0">
                                <a:pos x="T4" y="T5"/>
                              </a:cxn>
                              <a:cxn ang="0">
                                <a:pos x="T6" y="T7"/>
                              </a:cxn>
                              <a:cxn ang="0">
                                <a:pos x="T8" y="T9"/>
                              </a:cxn>
                            </a:cxnLst>
                            <a:rect l="0" t="0" r="r" b="b"/>
                            <a:pathLst>
                              <a:path w="148" h="134">
                                <a:moveTo>
                                  <a:pt x="0" y="119"/>
                                </a:moveTo>
                                <a:lnTo>
                                  <a:pt x="0" y="0"/>
                                </a:lnTo>
                                <a:lnTo>
                                  <a:pt x="148" y="15"/>
                                </a:lnTo>
                                <a:lnTo>
                                  <a:pt x="148" y="134"/>
                                </a:lnTo>
                                <a:lnTo>
                                  <a:pt x="0" y="119"/>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2437" name="Freeform 657"/>
                        <wps:cNvSpPr>
                          <a:spLocks/>
                        </wps:cNvSpPr>
                        <wps:spPr bwMode="auto">
                          <a:xfrm>
                            <a:off x="2006407" y="3020695"/>
                            <a:ext cx="132080" cy="46990"/>
                          </a:xfrm>
                          <a:custGeom>
                            <a:avLst/>
                            <a:gdLst>
                              <a:gd name="T0" fmla="*/ 148 w 208"/>
                              <a:gd name="T1" fmla="*/ 74 h 74"/>
                              <a:gd name="T2" fmla="*/ 208 w 208"/>
                              <a:gd name="T3" fmla="*/ 15 h 74"/>
                              <a:gd name="T4" fmla="*/ 59 w 208"/>
                              <a:gd name="T5" fmla="*/ 0 h 74"/>
                              <a:gd name="T6" fmla="*/ 0 w 208"/>
                              <a:gd name="T7" fmla="*/ 59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59" y="0"/>
                                </a:lnTo>
                                <a:lnTo>
                                  <a:pt x="0" y="59"/>
                                </a:lnTo>
                                <a:lnTo>
                                  <a:pt x="148"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2438" name="Freeform 658"/>
                        <wps:cNvSpPr>
                          <a:spLocks/>
                        </wps:cNvSpPr>
                        <wps:spPr bwMode="auto">
                          <a:xfrm>
                            <a:off x="2345497" y="3124200"/>
                            <a:ext cx="38100" cy="46990"/>
                          </a:xfrm>
                          <a:custGeom>
                            <a:avLst/>
                            <a:gdLst>
                              <a:gd name="T0" fmla="*/ 0 w 60"/>
                              <a:gd name="T1" fmla="*/ 74 h 74"/>
                              <a:gd name="T2" fmla="*/ 0 w 60"/>
                              <a:gd name="T3" fmla="*/ 60 h 74"/>
                              <a:gd name="T4" fmla="*/ 60 w 60"/>
                              <a:gd name="T5" fmla="*/ 0 h 74"/>
                              <a:gd name="T6" fmla="*/ 60 w 60"/>
                              <a:gd name="T7" fmla="*/ 30 h 74"/>
                              <a:gd name="T8" fmla="*/ 0 w 60"/>
                              <a:gd name="T9" fmla="*/ 74 h 74"/>
                            </a:gdLst>
                            <a:ahLst/>
                            <a:cxnLst>
                              <a:cxn ang="0">
                                <a:pos x="T0" y="T1"/>
                              </a:cxn>
                              <a:cxn ang="0">
                                <a:pos x="T2" y="T3"/>
                              </a:cxn>
                              <a:cxn ang="0">
                                <a:pos x="T4" y="T5"/>
                              </a:cxn>
                              <a:cxn ang="0">
                                <a:pos x="T6" y="T7"/>
                              </a:cxn>
                              <a:cxn ang="0">
                                <a:pos x="T8" y="T9"/>
                              </a:cxn>
                            </a:cxnLst>
                            <a:rect l="0" t="0" r="r" b="b"/>
                            <a:pathLst>
                              <a:path w="60" h="74">
                                <a:moveTo>
                                  <a:pt x="0" y="74"/>
                                </a:moveTo>
                                <a:lnTo>
                                  <a:pt x="0" y="60"/>
                                </a:lnTo>
                                <a:lnTo>
                                  <a:pt x="60" y="0"/>
                                </a:lnTo>
                                <a:lnTo>
                                  <a:pt x="60" y="30"/>
                                </a:lnTo>
                                <a:lnTo>
                                  <a:pt x="0" y="74"/>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2439" name="Freeform 659"/>
                        <wps:cNvSpPr>
                          <a:spLocks/>
                        </wps:cNvSpPr>
                        <wps:spPr bwMode="auto">
                          <a:xfrm>
                            <a:off x="2251517" y="3143250"/>
                            <a:ext cx="93980" cy="27940"/>
                          </a:xfrm>
                          <a:custGeom>
                            <a:avLst/>
                            <a:gdLst>
                              <a:gd name="T0" fmla="*/ 0 w 148"/>
                              <a:gd name="T1" fmla="*/ 30 h 44"/>
                              <a:gd name="T2" fmla="*/ 0 w 148"/>
                              <a:gd name="T3" fmla="*/ 0 h 44"/>
                              <a:gd name="T4" fmla="*/ 148 w 148"/>
                              <a:gd name="T5" fmla="*/ 30 h 44"/>
                              <a:gd name="T6" fmla="*/ 148 w 148"/>
                              <a:gd name="T7" fmla="*/ 44 h 44"/>
                              <a:gd name="T8" fmla="*/ 0 w 148"/>
                              <a:gd name="T9" fmla="*/ 30 h 44"/>
                            </a:gdLst>
                            <a:ahLst/>
                            <a:cxnLst>
                              <a:cxn ang="0">
                                <a:pos x="T0" y="T1"/>
                              </a:cxn>
                              <a:cxn ang="0">
                                <a:pos x="T2" y="T3"/>
                              </a:cxn>
                              <a:cxn ang="0">
                                <a:pos x="T4" y="T5"/>
                              </a:cxn>
                              <a:cxn ang="0">
                                <a:pos x="T6" y="T7"/>
                              </a:cxn>
                              <a:cxn ang="0">
                                <a:pos x="T8" y="T9"/>
                              </a:cxn>
                            </a:cxnLst>
                            <a:rect l="0" t="0" r="r" b="b"/>
                            <a:pathLst>
                              <a:path w="148" h="44">
                                <a:moveTo>
                                  <a:pt x="0" y="30"/>
                                </a:moveTo>
                                <a:lnTo>
                                  <a:pt x="0" y="0"/>
                                </a:lnTo>
                                <a:lnTo>
                                  <a:pt x="148" y="30"/>
                                </a:lnTo>
                                <a:lnTo>
                                  <a:pt x="148" y="44"/>
                                </a:lnTo>
                                <a:lnTo>
                                  <a:pt x="0" y="30"/>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2440" name="Freeform 660"/>
                        <wps:cNvSpPr>
                          <a:spLocks/>
                        </wps:cNvSpPr>
                        <wps:spPr bwMode="auto">
                          <a:xfrm>
                            <a:off x="2251517" y="3114675"/>
                            <a:ext cx="132080" cy="47625"/>
                          </a:xfrm>
                          <a:custGeom>
                            <a:avLst/>
                            <a:gdLst>
                              <a:gd name="T0" fmla="*/ 148 w 208"/>
                              <a:gd name="T1" fmla="*/ 75 h 75"/>
                              <a:gd name="T2" fmla="*/ 208 w 208"/>
                              <a:gd name="T3" fmla="*/ 15 h 75"/>
                              <a:gd name="T4" fmla="*/ 59 w 208"/>
                              <a:gd name="T5" fmla="*/ 0 h 75"/>
                              <a:gd name="T6" fmla="*/ 0 w 208"/>
                              <a:gd name="T7" fmla="*/ 45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15"/>
                                </a:lnTo>
                                <a:lnTo>
                                  <a:pt x="59" y="0"/>
                                </a:lnTo>
                                <a:lnTo>
                                  <a:pt x="0" y="45"/>
                                </a:lnTo>
                                <a:lnTo>
                                  <a:pt x="148" y="75"/>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2441" name="Freeform 661"/>
                        <wps:cNvSpPr>
                          <a:spLocks/>
                        </wps:cNvSpPr>
                        <wps:spPr bwMode="auto">
                          <a:xfrm>
                            <a:off x="2600132" y="3162300"/>
                            <a:ext cx="38100" cy="46990"/>
                          </a:xfrm>
                          <a:custGeom>
                            <a:avLst/>
                            <a:gdLst>
                              <a:gd name="T0" fmla="*/ 0 w 60"/>
                              <a:gd name="T1" fmla="*/ 74 h 74"/>
                              <a:gd name="T2" fmla="*/ 0 w 60"/>
                              <a:gd name="T3" fmla="*/ 59 h 74"/>
                              <a:gd name="T4" fmla="*/ 60 w 60"/>
                              <a:gd name="T5" fmla="*/ 0 h 74"/>
                              <a:gd name="T6" fmla="*/ 60 w 60"/>
                              <a:gd name="T7" fmla="*/ 14 h 74"/>
                              <a:gd name="T8" fmla="*/ 0 w 60"/>
                              <a:gd name="T9" fmla="*/ 74 h 74"/>
                            </a:gdLst>
                            <a:ahLst/>
                            <a:cxnLst>
                              <a:cxn ang="0">
                                <a:pos x="T0" y="T1"/>
                              </a:cxn>
                              <a:cxn ang="0">
                                <a:pos x="T2" y="T3"/>
                              </a:cxn>
                              <a:cxn ang="0">
                                <a:pos x="T4" y="T5"/>
                              </a:cxn>
                              <a:cxn ang="0">
                                <a:pos x="T6" y="T7"/>
                              </a:cxn>
                              <a:cxn ang="0">
                                <a:pos x="T8" y="T9"/>
                              </a:cxn>
                            </a:cxnLst>
                            <a:rect l="0" t="0" r="r" b="b"/>
                            <a:pathLst>
                              <a:path w="60" h="74">
                                <a:moveTo>
                                  <a:pt x="0" y="74"/>
                                </a:moveTo>
                                <a:lnTo>
                                  <a:pt x="0" y="59"/>
                                </a:lnTo>
                                <a:lnTo>
                                  <a:pt x="60" y="0"/>
                                </a:lnTo>
                                <a:lnTo>
                                  <a:pt x="60" y="14"/>
                                </a:lnTo>
                                <a:lnTo>
                                  <a:pt x="0" y="74"/>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2442" name="Freeform 662"/>
                        <wps:cNvSpPr>
                          <a:spLocks/>
                        </wps:cNvSpPr>
                        <wps:spPr bwMode="auto">
                          <a:xfrm>
                            <a:off x="2496627" y="3152775"/>
                            <a:ext cx="141605" cy="46990"/>
                          </a:xfrm>
                          <a:custGeom>
                            <a:avLst/>
                            <a:gdLst>
                              <a:gd name="T0" fmla="*/ 163 w 223"/>
                              <a:gd name="T1" fmla="*/ 74 h 74"/>
                              <a:gd name="T2" fmla="*/ 223 w 223"/>
                              <a:gd name="T3" fmla="*/ 15 h 74"/>
                              <a:gd name="T4" fmla="*/ 59 w 223"/>
                              <a:gd name="T5" fmla="*/ 0 h 74"/>
                              <a:gd name="T6" fmla="*/ 0 w 223"/>
                              <a:gd name="T7" fmla="*/ 59 h 74"/>
                              <a:gd name="T8" fmla="*/ 163 w 223"/>
                              <a:gd name="T9" fmla="*/ 74 h 74"/>
                            </a:gdLst>
                            <a:ahLst/>
                            <a:cxnLst>
                              <a:cxn ang="0">
                                <a:pos x="T0" y="T1"/>
                              </a:cxn>
                              <a:cxn ang="0">
                                <a:pos x="T2" y="T3"/>
                              </a:cxn>
                              <a:cxn ang="0">
                                <a:pos x="T4" y="T5"/>
                              </a:cxn>
                              <a:cxn ang="0">
                                <a:pos x="T6" y="T7"/>
                              </a:cxn>
                              <a:cxn ang="0">
                                <a:pos x="T8" y="T9"/>
                              </a:cxn>
                            </a:cxnLst>
                            <a:rect l="0" t="0" r="r" b="b"/>
                            <a:pathLst>
                              <a:path w="223" h="74">
                                <a:moveTo>
                                  <a:pt x="163" y="74"/>
                                </a:moveTo>
                                <a:lnTo>
                                  <a:pt x="223" y="15"/>
                                </a:lnTo>
                                <a:lnTo>
                                  <a:pt x="59" y="0"/>
                                </a:lnTo>
                                <a:lnTo>
                                  <a:pt x="0" y="59"/>
                                </a:lnTo>
                                <a:lnTo>
                                  <a:pt x="163"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2443" name="Freeform 663"/>
                        <wps:cNvSpPr>
                          <a:spLocks/>
                        </wps:cNvSpPr>
                        <wps:spPr bwMode="auto">
                          <a:xfrm>
                            <a:off x="2751262" y="3190240"/>
                            <a:ext cx="132080" cy="47625"/>
                          </a:xfrm>
                          <a:custGeom>
                            <a:avLst/>
                            <a:gdLst>
                              <a:gd name="T0" fmla="*/ 148 w 208"/>
                              <a:gd name="T1" fmla="*/ 75 h 75"/>
                              <a:gd name="T2" fmla="*/ 208 w 208"/>
                              <a:gd name="T3" fmla="*/ 15 h 75"/>
                              <a:gd name="T4" fmla="*/ 44 w 208"/>
                              <a:gd name="T5" fmla="*/ 0 h 75"/>
                              <a:gd name="T6" fmla="*/ 0 w 208"/>
                              <a:gd name="T7" fmla="*/ 60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15"/>
                                </a:lnTo>
                                <a:lnTo>
                                  <a:pt x="44" y="0"/>
                                </a:lnTo>
                                <a:lnTo>
                                  <a:pt x="0" y="60"/>
                                </a:lnTo>
                                <a:lnTo>
                                  <a:pt x="148" y="75"/>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2444" name="Freeform 664"/>
                        <wps:cNvSpPr>
                          <a:spLocks/>
                        </wps:cNvSpPr>
                        <wps:spPr bwMode="auto">
                          <a:xfrm>
                            <a:off x="1751772" y="3011170"/>
                            <a:ext cx="46990" cy="188595"/>
                          </a:xfrm>
                          <a:custGeom>
                            <a:avLst/>
                            <a:gdLst>
                              <a:gd name="T0" fmla="*/ 0 w 74"/>
                              <a:gd name="T1" fmla="*/ 297 h 297"/>
                              <a:gd name="T2" fmla="*/ 0 w 74"/>
                              <a:gd name="T3" fmla="*/ 59 h 297"/>
                              <a:gd name="T4" fmla="*/ 74 w 74"/>
                              <a:gd name="T5" fmla="*/ 0 h 297"/>
                              <a:gd name="T6" fmla="*/ 74 w 74"/>
                              <a:gd name="T7" fmla="*/ 238 h 297"/>
                              <a:gd name="T8" fmla="*/ 0 w 74"/>
                              <a:gd name="T9" fmla="*/ 297 h 297"/>
                            </a:gdLst>
                            <a:ahLst/>
                            <a:cxnLst>
                              <a:cxn ang="0">
                                <a:pos x="T0" y="T1"/>
                              </a:cxn>
                              <a:cxn ang="0">
                                <a:pos x="T2" y="T3"/>
                              </a:cxn>
                              <a:cxn ang="0">
                                <a:pos x="T4" y="T5"/>
                              </a:cxn>
                              <a:cxn ang="0">
                                <a:pos x="T6" y="T7"/>
                              </a:cxn>
                              <a:cxn ang="0">
                                <a:pos x="T8" y="T9"/>
                              </a:cxn>
                            </a:cxnLst>
                            <a:rect l="0" t="0" r="r" b="b"/>
                            <a:pathLst>
                              <a:path w="74" h="297">
                                <a:moveTo>
                                  <a:pt x="0" y="297"/>
                                </a:moveTo>
                                <a:lnTo>
                                  <a:pt x="0" y="59"/>
                                </a:lnTo>
                                <a:lnTo>
                                  <a:pt x="74" y="0"/>
                                </a:lnTo>
                                <a:lnTo>
                                  <a:pt x="74" y="238"/>
                                </a:lnTo>
                                <a:lnTo>
                                  <a:pt x="0" y="297"/>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2445" name="Freeform 665"/>
                        <wps:cNvSpPr>
                          <a:spLocks/>
                        </wps:cNvSpPr>
                        <wps:spPr bwMode="auto">
                          <a:xfrm>
                            <a:off x="1657792" y="3030220"/>
                            <a:ext cx="93980" cy="169545"/>
                          </a:xfrm>
                          <a:custGeom>
                            <a:avLst/>
                            <a:gdLst>
                              <a:gd name="T0" fmla="*/ 0 w 148"/>
                              <a:gd name="T1" fmla="*/ 237 h 267"/>
                              <a:gd name="T2" fmla="*/ 0 w 148"/>
                              <a:gd name="T3" fmla="*/ 0 h 267"/>
                              <a:gd name="T4" fmla="*/ 148 w 148"/>
                              <a:gd name="T5" fmla="*/ 29 h 267"/>
                              <a:gd name="T6" fmla="*/ 148 w 148"/>
                              <a:gd name="T7" fmla="*/ 267 h 267"/>
                              <a:gd name="T8" fmla="*/ 0 w 148"/>
                              <a:gd name="T9" fmla="*/ 237 h 267"/>
                            </a:gdLst>
                            <a:ahLst/>
                            <a:cxnLst>
                              <a:cxn ang="0">
                                <a:pos x="T0" y="T1"/>
                              </a:cxn>
                              <a:cxn ang="0">
                                <a:pos x="T2" y="T3"/>
                              </a:cxn>
                              <a:cxn ang="0">
                                <a:pos x="T4" y="T5"/>
                              </a:cxn>
                              <a:cxn ang="0">
                                <a:pos x="T6" y="T7"/>
                              </a:cxn>
                              <a:cxn ang="0">
                                <a:pos x="T8" y="T9"/>
                              </a:cxn>
                            </a:cxnLst>
                            <a:rect l="0" t="0" r="r" b="b"/>
                            <a:pathLst>
                              <a:path w="148" h="267">
                                <a:moveTo>
                                  <a:pt x="0" y="237"/>
                                </a:moveTo>
                                <a:lnTo>
                                  <a:pt x="0" y="0"/>
                                </a:lnTo>
                                <a:lnTo>
                                  <a:pt x="148" y="29"/>
                                </a:lnTo>
                                <a:lnTo>
                                  <a:pt x="148" y="267"/>
                                </a:lnTo>
                                <a:lnTo>
                                  <a:pt x="0" y="237"/>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2446" name="Freeform 666"/>
                        <wps:cNvSpPr>
                          <a:spLocks/>
                        </wps:cNvSpPr>
                        <wps:spPr bwMode="auto">
                          <a:xfrm>
                            <a:off x="1657792" y="3001645"/>
                            <a:ext cx="140970" cy="46990"/>
                          </a:xfrm>
                          <a:custGeom>
                            <a:avLst/>
                            <a:gdLst>
                              <a:gd name="T0" fmla="*/ 148 w 222"/>
                              <a:gd name="T1" fmla="*/ 74 h 74"/>
                              <a:gd name="T2" fmla="*/ 222 w 222"/>
                              <a:gd name="T3" fmla="*/ 15 h 74"/>
                              <a:gd name="T4" fmla="*/ 59 w 222"/>
                              <a:gd name="T5" fmla="*/ 0 h 74"/>
                              <a:gd name="T6" fmla="*/ 0 w 222"/>
                              <a:gd name="T7" fmla="*/ 45 h 74"/>
                              <a:gd name="T8" fmla="*/ 148 w 222"/>
                              <a:gd name="T9" fmla="*/ 74 h 74"/>
                            </a:gdLst>
                            <a:ahLst/>
                            <a:cxnLst>
                              <a:cxn ang="0">
                                <a:pos x="T0" y="T1"/>
                              </a:cxn>
                              <a:cxn ang="0">
                                <a:pos x="T2" y="T3"/>
                              </a:cxn>
                              <a:cxn ang="0">
                                <a:pos x="T4" y="T5"/>
                              </a:cxn>
                              <a:cxn ang="0">
                                <a:pos x="T6" y="T7"/>
                              </a:cxn>
                              <a:cxn ang="0">
                                <a:pos x="T8" y="T9"/>
                              </a:cxn>
                            </a:cxnLst>
                            <a:rect l="0" t="0" r="r" b="b"/>
                            <a:pathLst>
                              <a:path w="222" h="74">
                                <a:moveTo>
                                  <a:pt x="148" y="74"/>
                                </a:moveTo>
                                <a:lnTo>
                                  <a:pt x="222" y="15"/>
                                </a:lnTo>
                                <a:lnTo>
                                  <a:pt x="59" y="0"/>
                                </a:lnTo>
                                <a:lnTo>
                                  <a:pt x="0" y="45"/>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2447" name="Freeform 667"/>
                        <wps:cNvSpPr>
                          <a:spLocks/>
                        </wps:cNvSpPr>
                        <wps:spPr bwMode="auto">
                          <a:xfrm>
                            <a:off x="1996882" y="3162300"/>
                            <a:ext cx="46990" cy="66040"/>
                          </a:xfrm>
                          <a:custGeom>
                            <a:avLst/>
                            <a:gdLst>
                              <a:gd name="T0" fmla="*/ 0 w 74"/>
                              <a:gd name="T1" fmla="*/ 104 h 104"/>
                              <a:gd name="T2" fmla="*/ 0 w 74"/>
                              <a:gd name="T3" fmla="*/ 59 h 104"/>
                              <a:gd name="T4" fmla="*/ 74 w 74"/>
                              <a:gd name="T5" fmla="*/ 0 h 104"/>
                              <a:gd name="T6" fmla="*/ 74 w 74"/>
                              <a:gd name="T7" fmla="*/ 44 h 104"/>
                              <a:gd name="T8" fmla="*/ 0 w 74"/>
                              <a:gd name="T9" fmla="*/ 104 h 104"/>
                            </a:gdLst>
                            <a:ahLst/>
                            <a:cxnLst>
                              <a:cxn ang="0">
                                <a:pos x="T0" y="T1"/>
                              </a:cxn>
                              <a:cxn ang="0">
                                <a:pos x="T2" y="T3"/>
                              </a:cxn>
                              <a:cxn ang="0">
                                <a:pos x="T4" y="T5"/>
                              </a:cxn>
                              <a:cxn ang="0">
                                <a:pos x="T6" y="T7"/>
                              </a:cxn>
                              <a:cxn ang="0">
                                <a:pos x="T8" y="T9"/>
                              </a:cxn>
                            </a:cxnLst>
                            <a:rect l="0" t="0" r="r" b="b"/>
                            <a:pathLst>
                              <a:path w="74" h="104">
                                <a:moveTo>
                                  <a:pt x="0" y="104"/>
                                </a:moveTo>
                                <a:lnTo>
                                  <a:pt x="0" y="59"/>
                                </a:lnTo>
                                <a:lnTo>
                                  <a:pt x="74" y="0"/>
                                </a:lnTo>
                                <a:lnTo>
                                  <a:pt x="74" y="44"/>
                                </a:lnTo>
                                <a:lnTo>
                                  <a:pt x="0" y="104"/>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2448" name="Freeform 668"/>
                        <wps:cNvSpPr>
                          <a:spLocks/>
                        </wps:cNvSpPr>
                        <wps:spPr bwMode="auto">
                          <a:xfrm>
                            <a:off x="1902902" y="3180715"/>
                            <a:ext cx="93980" cy="47625"/>
                          </a:xfrm>
                          <a:custGeom>
                            <a:avLst/>
                            <a:gdLst>
                              <a:gd name="T0" fmla="*/ 0 w 148"/>
                              <a:gd name="T1" fmla="*/ 60 h 75"/>
                              <a:gd name="T2" fmla="*/ 0 w 148"/>
                              <a:gd name="T3" fmla="*/ 0 h 75"/>
                              <a:gd name="T4" fmla="*/ 148 w 148"/>
                              <a:gd name="T5" fmla="*/ 30 h 75"/>
                              <a:gd name="T6" fmla="*/ 148 w 148"/>
                              <a:gd name="T7" fmla="*/ 75 h 75"/>
                              <a:gd name="T8" fmla="*/ 0 w 148"/>
                              <a:gd name="T9" fmla="*/ 60 h 75"/>
                            </a:gdLst>
                            <a:ahLst/>
                            <a:cxnLst>
                              <a:cxn ang="0">
                                <a:pos x="T0" y="T1"/>
                              </a:cxn>
                              <a:cxn ang="0">
                                <a:pos x="T2" y="T3"/>
                              </a:cxn>
                              <a:cxn ang="0">
                                <a:pos x="T4" y="T5"/>
                              </a:cxn>
                              <a:cxn ang="0">
                                <a:pos x="T6" y="T7"/>
                              </a:cxn>
                              <a:cxn ang="0">
                                <a:pos x="T8" y="T9"/>
                              </a:cxn>
                            </a:cxnLst>
                            <a:rect l="0" t="0" r="r" b="b"/>
                            <a:pathLst>
                              <a:path w="148" h="75">
                                <a:moveTo>
                                  <a:pt x="0" y="60"/>
                                </a:moveTo>
                                <a:lnTo>
                                  <a:pt x="0" y="0"/>
                                </a:lnTo>
                                <a:lnTo>
                                  <a:pt x="148" y="30"/>
                                </a:lnTo>
                                <a:lnTo>
                                  <a:pt x="148" y="75"/>
                                </a:lnTo>
                                <a:lnTo>
                                  <a:pt x="0" y="60"/>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2449" name="Freeform 669"/>
                        <wps:cNvSpPr>
                          <a:spLocks/>
                        </wps:cNvSpPr>
                        <wps:spPr bwMode="auto">
                          <a:xfrm>
                            <a:off x="1902902" y="3152775"/>
                            <a:ext cx="140970" cy="46990"/>
                          </a:xfrm>
                          <a:custGeom>
                            <a:avLst/>
                            <a:gdLst>
                              <a:gd name="T0" fmla="*/ 148 w 222"/>
                              <a:gd name="T1" fmla="*/ 74 h 74"/>
                              <a:gd name="T2" fmla="*/ 222 w 222"/>
                              <a:gd name="T3" fmla="*/ 15 h 74"/>
                              <a:gd name="T4" fmla="*/ 59 w 222"/>
                              <a:gd name="T5" fmla="*/ 0 h 74"/>
                              <a:gd name="T6" fmla="*/ 0 w 222"/>
                              <a:gd name="T7" fmla="*/ 44 h 74"/>
                              <a:gd name="T8" fmla="*/ 148 w 222"/>
                              <a:gd name="T9" fmla="*/ 74 h 74"/>
                            </a:gdLst>
                            <a:ahLst/>
                            <a:cxnLst>
                              <a:cxn ang="0">
                                <a:pos x="T0" y="T1"/>
                              </a:cxn>
                              <a:cxn ang="0">
                                <a:pos x="T2" y="T3"/>
                              </a:cxn>
                              <a:cxn ang="0">
                                <a:pos x="T4" y="T5"/>
                              </a:cxn>
                              <a:cxn ang="0">
                                <a:pos x="T6" y="T7"/>
                              </a:cxn>
                              <a:cxn ang="0">
                                <a:pos x="T8" y="T9"/>
                              </a:cxn>
                            </a:cxnLst>
                            <a:rect l="0" t="0" r="r" b="b"/>
                            <a:pathLst>
                              <a:path w="222" h="74">
                                <a:moveTo>
                                  <a:pt x="148" y="74"/>
                                </a:moveTo>
                                <a:lnTo>
                                  <a:pt x="222" y="15"/>
                                </a:lnTo>
                                <a:lnTo>
                                  <a:pt x="59" y="0"/>
                                </a:lnTo>
                                <a:lnTo>
                                  <a:pt x="0" y="44"/>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2450" name="Freeform 670"/>
                        <wps:cNvSpPr>
                          <a:spLocks/>
                        </wps:cNvSpPr>
                        <wps:spPr bwMode="auto">
                          <a:xfrm>
                            <a:off x="2251517" y="3218815"/>
                            <a:ext cx="37465" cy="46990"/>
                          </a:xfrm>
                          <a:custGeom>
                            <a:avLst/>
                            <a:gdLst>
                              <a:gd name="T0" fmla="*/ 0 w 59"/>
                              <a:gd name="T1" fmla="*/ 74 h 74"/>
                              <a:gd name="T2" fmla="*/ 0 w 59"/>
                              <a:gd name="T3" fmla="*/ 59 h 74"/>
                              <a:gd name="T4" fmla="*/ 59 w 59"/>
                              <a:gd name="T5" fmla="*/ 0 h 74"/>
                              <a:gd name="T6" fmla="*/ 59 w 59"/>
                              <a:gd name="T7" fmla="*/ 15 h 74"/>
                              <a:gd name="T8" fmla="*/ 0 w 59"/>
                              <a:gd name="T9" fmla="*/ 74 h 74"/>
                            </a:gdLst>
                            <a:ahLst/>
                            <a:cxnLst>
                              <a:cxn ang="0">
                                <a:pos x="T0" y="T1"/>
                              </a:cxn>
                              <a:cxn ang="0">
                                <a:pos x="T2" y="T3"/>
                              </a:cxn>
                              <a:cxn ang="0">
                                <a:pos x="T4" y="T5"/>
                              </a:cxn>
                              <a:cxn ang="0">
                                <a:pos x="T6" y="T7"/>
                              </a:cxn>
                              <a:cxn ang="0">
                                <a:pos x="T8" y="T9"/>
                              </a:cxn>
                            </a:cxnLst>
                            <a:rect l="0" t="0" r="r" b="b"/>
                            <a:pathLst>
                              <a:path w="59" h="74">
                                <a:moveTo>
                                  <a:pt x="0" y="74"/>
                                </a:moveTo>
                                <a:lnTo>
                                  <a:pt x="0" y="59"/>
                                </a:lnTo>
                                <a:lnTo>
                                  <a:pt x="59" y="0"/>
                                </a:lnTo>
                                <a:lnTo>
                                  <a:pt x="59" y="15"/>
                                </a:lnTo>
                                <a:lnTo>
                                  <a:pt x="0" y="74"/>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2451" name="Freeform 671"/>
                        <wps:cNvSpPr>
                          <a:spLocks/>
                        </wps:cNvSpPr>
                        <wps:spPr bwMode="auto">
                          <a:xfrm>
                            <a:off x="2148012" y="3237865"/>
                            <a:ext cx="103505" cy="27940"/>
                          </a:xfrm>
                          <a:custGeom>
                            <a:avLst/>
                            <a:gdLst>
                              <a:gd name="T0" fmla="*/ 0 w 163"/>
                              <a:gd name="T1" fmla="*/ 14 h 44"/>
                              <a:gd name="T2" fmla="*/ 0 w 163"/>
                              <a:gd name="T3" fmla="*/ 0 h 44"/>
                              <a:gd name="T4" fmla="*/ 163 w 163"/>
                              <a:gd name="T5" fmla="*/ 29 h 44"/>
                              <a:gd name="T6" fmla="*/ 163 w 163"/>
                              <a:gd name="T7" fmla="*/ 44 h 44"/>
                              <a:gd name="T8" fmla="*/ 0 w 163"/>
                              <a:gd name="T9" fmla="*/ 14 h 44"/>
                            </a:gdLst>
                            <a:ahLst/>
                            <a:cxnLst>
                              <a:cxn ang="0">
                                <a:pos x="T0" y="T1"/>
                              </a:cxn>
                              <a:cxn ang="0">
                                <a:pos x="T2" y="T3"/>
                              </a:cxn>
                              <a:cxn ang="0">
                                <a:pos x="T4" y="T5"/>
                              </a:cxn>
                              <a:cxn ang="0">
                                <a:pos x="T6" y="T7"/>
                              </a:cxn>
                              <a:cxn ang="0">
                                <a:pos x="T8" y="T9"/>
                              </a:cxn>
                            </a:cxnLst>
                            <a:rect l="0" t="0" r="r" b="b"/>
                            <a:pathLst>
                              <a:path w="163" h="44">
                                <a:moveTo>
                                  <a:pt x="0" y="14"/>
                                </a:moveTo>
                                <a:lnTo>
                                  <a:pt x="0" y="0"/>
                                </a:lnTo>
                                <a:lnTo>
                                  <a:pt x="163" y="29"/>
                                </a:lnTo>
                                <a:lnTo>
                                  <a:pt x="163" y="44"/>
                                </a:lnTo>
                                <a:lnTo>
                                  <a:pt x="0" y="1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2452" name="Freeform 672"/>
                        <wps:cNvSpPr>
                          <a:spLocks/>
                        </wps:cNvSpPr>
                        <wps:spPr bwMode="auto">
                          <a:xfrm>
                            <a:off x="2148012" y="3209290"/>
                            <a:ext cx="140970" cy="46990"/>
                          </a:xfrm>
                          <a:custGeom>
                            <a:avLst/>
                            <a:gdLst>
                              <a:gd name="T0" fmla="*/ 163 w 222"/>
                              <a:gd name="T1" fmla="*/ 74 h 74"/>
                              <a:gd name="T2" fmla="*/ 222 w 222"/>
                              <a:gd name="T3" fmla="*/ 15 h 74"/>
                              <a:gd name="T4" fmla="*/ 59 w 222"/>
                              <a:gd name="T5" fmla="*/ 0 h 74"/>
                              <a:gd name="T6" fmla="*/ 0 w 222"/>
                              <a:gd name="T7" fmla="*/ 45 h 74"/>
                              <a:gd name="T8" fmla="*/ 163 w 222"/>
                              <a:gd name="T9" fmla="*/ 74 h 74"/>
                            </a:gdLst>
                            <a:ahLst/>
                            <a:cxnLst>
                              <a:cxn ang="0">
                                <a:pos x="T0" y="T1"/>
                              </a:cxn>
                              <a:cxn ang="0">
                                <a:pos x="T2" y="T3"/>
                              </a:cxn>
                              <a:cxn ang="0">
                                <a:pos x="T4" y="T5"/>
                              </a:cxn>
                              <a:cxn ang="0">
                                <a:pos x="T6" y="T7"/>
                              </a:cxn>
                              <a:cxn ang="0">
                                <a:pos x="T8" y="T9"/>
                              </a:cxn>
                            </a:cxnLst>
                            <a:rect l="0" t="0" r="r" b="b"/>
                            <a:pathLst>
                              <a:path w="222" h="74">
                                <a:moveTo>
                                  <a:pt x="163" y="74"/>
                                </a:moveTo>
                                <a:lnTo>
                                  <a:pt x="222" y="15"/>
                                </a:lnTo>
                                <a:lnTo>
                                  <a:pt x="59" y="0"/>
                                </a:lnTo>
                                <a:lnTo>
                                  <a:pt x="0" y="45"/>
                                </a:lnTo>
                                <a:lnTo>
                                  <a:pt x="163"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2453" name="Freeform 673"/>
                        <wps:cNvSpPr>
                          <a:spLocks/>
                        </wps:cNvSpPr>
                        <wps:spPr bwMode="auto">
                          <a:xfrm>
                            <a:off x="2402647" y="3246755"/>
                            <a:ext cx="140970" cy="47625"/>
                          </a:xfrm>
                          <a:custGeom>
                            <a:avLst/>
                            <a:gdLst>
                              <a:gd name="T0" fmla="*/ 148 w 222"/>
                              <a:gd name="T1" fmla="*/ 75 h 75"/>
                              <a:gd name="T2" fmla="*/ 222 w 222"/>
                              <a:gd name="T3" fmla="*/ 15 h 75"/>
                              <a:gd name="T4" fmla="*/ 59 w 222"/>
                              <a:gd name="T5" fmla="*/ 0 h 75"/>
                              <a:gd name="T6" fmla="*/ 0 w 222"/>
                              <a:gd name="T7" fmla="*/ 45 h 75"/>
                              <a:gd name="T8" fmla="*/ 148 w 222"/>
                              <a:gd name="T9" fmla="*/ 75 h 75"/>
                            </a:gdLst>
                            <a:ahLst/>
                            <a:cxnLst>
                              <a:cxn ang="0">
                                <a:pos x="T0" y="T1"/>
                              </a:cxn>
                              <a:cxn ang="0">
                                <a:pos x="T2" y="T3"/>
                              </a:cxn>
                              <a:cxn ang="0">
                                <a:pos x="T4" y="T5"/>
                              </a:cxn>
                              <a:cxn ang="0">
                                <a:pos x="T6" y="T7"/>
                              </a:cxn>
                              <a:cxn ang="0">
                                <a:pos x="T8" y="T9"/>
                              </a:cxn>
                            </a:cxnLst>
                            <a:rect l="0" t="0" r="r" b="b"/>
                            <a:pathLst>
                              <a:path w="222" h="75">
                                <a:moveTo>
                                  <a:pt x="148" y="75"/>
                                </a:moveTo>
                                <a:lnTo>
                                  <a:pt x="222" y="15"/>
                                </a:lnTo>
                                <a:lnTo>
                                  <a:pt x="59" y="0"/>
                                </a:lnTo>
                                <a:lnTo>
                                  <a:pt x="0" y="45"/>
                                </a:lnTo>
                                <a:lnTo>
                                  <a:pt x="148" y="75"/>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2454" name="Freeform 674"/>
                        <wps:cNvSpPr>
                          <a:spLocks/>
                        </wps:cNvSpPr>
                        <wps:spPr bwMode="auto">
                          <a:xfrm>
                            <a:off x="2656647" y="3275330"/>
                            <a:ext cx="132080" cy="46990"/>
                          </a:xfrm>
                          <a:custGeom>
                            <a:avLst/>
                            <a:gdLst>
                              <a:gd name="T0" fmla="*/ 164 w 208"/>
                              <a:gd name="T1" fmla="*/ 74 h 74"/>
                              <a:gd name="T2" fmla="*/ 208 w 208"/>
                              <a:gd name="T3" fmla="*/ 30 h 74"/>
                              <a:gd name="T4" fmla="*/ 60 w 208"/>
                              <a:gd name="T5" fmla="*/ 0 h 74"/>
                              <a:gd name="T6" fmla="*/ 0 w 208"/>
                              <a:gd name="T7" fmla="*/ 59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30"/>
                                </a:lnTo>
                                <a:lnTo>
                                  <a:pt x="60" y="0"/>
                                </a:lnTo>
                                <a:lnTo>
                                  <a:pt x="0" y="59"/>
                                </a:lnTo>
                                <a:lnTo>
                                  <a:pt x="164"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2455" name="Freeform 675"/>
                        <wps:cNvSpPr>
                          <a:spLocks/>
                        </wps:cNvSpPr>
                        <wps:spPr bwMode="auto">
                          <a:xfrm>
                            <a:off x="1638742" y="3180715"/>
                            <a:ext cx="46990" cy="104140"/>
                          </a:xfrm>
                          <a:custGeom>
                            <a:avLst/>
                            <a:gdLst>
                              <a:gd name="T0" fmla="*/ 15 w 74"/>
                              <a:gd name="T1" fmla="*/ 164 h 164"/>
                              <a:gd name="T2" fmla="*/ 0 w 74"/>
                              <a:gd name="T3" fmla="*/ 60 h 164"/>
                              <a:gd name="T4" fmla="*/ 74 w 74"/>
                              <a:gd name="T5" fmla="*/ 0 h 164"/>
                              <a:gd name="T6" fmla="*/ 74 w 74"/>
                              <a:gd name="T7" fmla="*/ 104 h 164"/>
                              <a:gd name="T8" fmla="*/ 15 w 74"/>
                              <a:gd name="T9" fmla="*/ 164 h 164"/>
                            </a:gdLst>
                            <a:ahLst/>
                            <a:cxnLst>
                              <a:cxn ang="0">
                                <a:pos x="T0" y="T1"/>
                              </a:cxn>
                              <a:cxn ang="0">
                                <a:pos x="T2" y="T3"/>
                              </a:cxn>
                              <a:cxn ang="0">
                                <a:pos x="T4" y="T5"/>
                              </a:cxn>
                              <a:cxn ang="0">
                                <a:pos x="T6" y="T7"/>
                              </a:cxn>
                              <a:cxn ang="0">
                                <a:pos x="T8" y="T9"/>
                              </a:cxn>
                            </a:cxnLst>
                            <a:rect l="0" t="0" r="r" b="b"/>
                            <a:pathLst>
                              <a:path w="74" h="164">
                                <a:moveTo>
                                  <a:pt x="15" y="164"/>
                                </a:moveTo>
                                <a:lnTo>
                                  <a:pt x="0" y="60"/>
                                </a:lnTo>
                                <a:lnTo>
                                  <a:pt x="74" y="0"/>
                                </a:lnTo>
                                <a:lnTo>
                                  <a:pt x="74" y="104"/>
                                </a:lnTo>
                                <a:lnTo>
                                  <a:pt x="15" y="164"/>
                                </a:lnTo>
                                <a:close/>
                              </a:path>
                            </a:pathLst>
                          </a:custGeom>
                          <a:solidFill>
                            <a:srgbClr val="4D4D80"/>
                          </a:solidFill>
                          <a:ln w="15">
                            <a:solidFill>
                              <a:srgbClr val="000000"/>
                            </a:solidFill>
                            <a:prstDash val="solid"/>
                            <a:round/>
                            <a:headEnd/>
                            <a:tailEnd/>
                          </a:ln>
                        </wps:spPr>
                        <wps:bodyPr rot="0" vert="horz" wrap="square" lIns="91440" tIns="45720" rIns="91440" bIns="45720" anchor="t" anchorCtr="0" upright="1">
                          <a:noAutofit/>
                        </wps:bodyPr>
                      </wps:wsp>
                      <wps:wsp>
                        <wps:cNvPr id="2456" name="Freeform 676"/>
                        <wps:cNvSpPr>
                          <a:spLocks/>
                        </wps:cNvSpPr>
                        <wps:spPr bwMode="auto">
                          <a:xfrm>
                            <a:off x="1544762" y="3199765"/>
                            <a:ext cx="103505" cy="85090"/>
                          </a:xfrm>
                          <a:custGeom>
                            <a:avLst/>
                            <a:gdLst>
                              <a:gd name="T0" fmla="*/ 0 w 163"/>
                              <a:gd name="T1" fmla="*/ 119 h 134"/>
                              <a:gd name="T2" fmla="*/ 0 w 163"/>
                              <a:gd name="T3" fmla="*/ 0 h 134"/>
                              <a:gd name="T4" fmla="*/ 148 w 163"/>
                              <a:gd name="T5" fmla="*/ 30 h 134"/>
                              <a:gd name="T6" fmla="*/ 163 w 163"/>
                              <a:gd name="T7" fmla="*/ 134 h 134"/>
                              <a:gd name="T8" fmla="*/ 0 w 163"/>
                              <a:gd name="T9" fmla="*/ 119 h 134"/>
                            </a:gdLst>
                            <a:ahLst/>
                            <a:cxnLst>
                              <a:cxn ang="0">
                                <a:pos x="T0" y="T1"/>
                              </a:cxn>
                              <a:cxn ang="0">
                                <a:pos x="T2" y="T3"/>
                              </a:cxn>
                              <a:cxn ang="0">
                                <a:pos x="T4" y="T5"/>
                              </a:cxn>
                              <a:cxn ang="0">
                                <a:pos x="T6" y="T7"/>
                              </a:cxn>
                              <a:cxn ang="0">
                                <a:pos x="T8" y="T9"/>
                              </a:cxn>
                            </a:cxnLst>
                            <a:rect l="0" t="0" r="r" b="b"/>
                            <a:pathLst>
                              <a:path w="163" h="134">
                                <a:moveTo>
                                  <a:pt x="0" y="119"/>
                                </a:moveTo>
                                <a:lnTo>
                                  <a:pt x="0" y="0"/>
                                </a:lnTo>
                                <a:lnTo>
                                  <a:pt x="148" y="30"/>
                                </a:lnTo>
                                <a:lnTo>
                                  <a:pt x="163" y="134"/>
                                </a:lnTo>
                                <a:lnTo>
                                  <a:pt x="0" y="119"/>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2457" name="Freeform 677"/>
                        <wps:cNvSpPr>
                          <a:spLocks/>
                        </wps:cNvSpPr>
                        <wps:spPr bwMode="auto">
                          <a:xfrm>
                            <a:off x="1544762" y="3171190"/>
                            <a:ext cx="140970" cy="47625"/>
                          </a:xfrm>
                          <a:custGeom>
                            <a:avLst/>
                            <a:gdLst>
                              <a:gd name="T0" fmla="*/ 148 w 222"/>
                              <a:gd name="T1" fmla="*/ 75 h 75"/>
                              <a:gd name="T2" fmla="*/ 222 w 222"/>
                              <a:gd name="T3" fmla="*/ 15 h 75"/>
                              <a:gd name="T4" fmla="*/ 74 w 222"/>
                              <a:gd name="T5" fmla="*/ 0 h 75"/>
                              <a:gd name="T6" fmla="*/ 0 w 222"/>
                              <a:gd name="T7" fmla="*/ 45 h 75"/>
                              <a:gd name="T8" fmla="*/ 148 w 222"/>
                              <a:gd name="T9" fmla="*/ 75 h 75"/>
                            </a:gdLst>
                            <a:ahLst/>
                            <a:cxnLst>
                              <a:cxn ang="0">
                                <a:pos x="T0" y="T1"/>
                              </a:cxn>
                              <a:cxn ang="0">
                                <a:pos x="T2" y="T3"/>
                              </a:cxn>
                              <a:cxn ang="0">
                                <a:pos x="T4" y="T5"/>
                              </a:cxn>
                              <a:cxn ang="0">
                                <a:pos x="T6" y="T7"/>
                              </a:cxn>
                              <a:cxn ang="0">
                                <a:pos x="T8" y="T9"/>
                              </a:cxn>
                            </a:cxnLst>
                            <a:rect l="0" t="0" r="r" b="b"/>
                            <a:pathLst>
                              <a:path w="222" h="75">
                                <a:moveTo>
                                  <a:pt x="148" y="75"/>
                                </a:moveTo>
                                <a:lnTo>
                                  <a:pt x="222" y="15"/>
                                </a:lnTo>
                                <a:lnTo>
                                  <a:pt x="74" y="0"/>
                                </a:lnTo>
                                <a:lnTo>
                                  <a:pt x="0" y="45"/>
                                </a:lnTo>
                                <a:lnTo>
                                  <a:pt x="148" y="75"/>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2458" name="Freeform 678"/>
                        <wps:cNvSpPr>
                          <a:spLocks/>
                        </wps:cNvSpPr>
                        <wps:spPr bwMode="auto">
                          <a:xfrm>
                            <a:off x="1893377" y="3265805"/>
                            <a:ext cx="46990" cy="56515"/>
                          </a:xfrm>
                          <a:custGeom>
                            <a:avLst/>
                            <a:gdLst>
                              <a:gd name="T0" fmla="*/ 0 w 74"/>
                              <a:gd name="T1" fmla="*/ 89 h 89"/>
                              <a:gd name="T2" fmla="*/ 0 w 74"/>
                              <a:gd name="T3" fmla="*/ 60 h 89"/>
                              <a:gd name="T4" fmla="*/ 74 w 74"/>
                              <a:gd name="T5" fmla="*/ 0 h 89"/>
                              <a:gd name="T6" fmla="*/ 74 w 74"/>
                              <a:gd name="T7" fmla="*/ 30 h 89"/>
                              <a:gd name="T8" fmla="*/ 0 w 74"/>
                              <a:gd name="T9" fmla="*/ 89 h 89"/>
                            </a:gdLst>
                            <a:ahLst/>
                            <a:cxnLst>
                              <a:cxn ang="0">
                                <a:pos x="T0" y="T1"/>
                              </a:cxn>
                              <a:cxn ang="0">
                                <a:pos x="T2" y="T3"/>
                              </a:cxn>
                              <a:cxn ang="0">
                                <a:pos x="T4" y="T5"/>
                              </a:cxn>
                              <a:cxn ang="0">
                                <a:pos x="T6" y="T7"/>
                              </a:cxn>
                              <a:cxn ang="0">
                                <a:pos x="T8" y="T9"/>
                              </a:cxn>
                            </a:cxnLst>
                            <a:rect l="0" t="0" r="r" b="b"/>
                            <a:pathLst>
                              <a:path w="74" h="89">
                                <a:moveTo>
                                  <a:pt x="0" y="89"/>
                                </a:moveTo>
                                <a:lnTo>
                                  <a:pt x="0" y="60"/>
                                </a:lnTo>
                                <a:lnTo>
                                  <a:pt x="74" y="0"/>
                                </a:lnTo>
                                <a:lnTo>
                                  <a:pt x="74" y="30"/>
                                </a:lnTo>
                                <a:lnTo>
                                  <a:pt x="0" y="89"/>
                                </a:lnTo>
                                <a:close/>
                              </a:path>
                            </a:pathLst>
                          </a:custGeom>
                          <a:solidFill>
                            <a:srgbClr val="4D4D80"/>
                          </a:solidFill>
                          <a:ln w="15">
                            <a:solidFill>
                              <a:srgbClr val="000000"/>
                            </a:solidFill>
                            <a:prstDash val="solid"/>
                            <a:round/>
                            <a:headEnd/>
                            <a:tailEnd/>
                          </a:ln>
                        </wps:spPr>
                        <wps:bodyPr rot="0" vert="horz" wrap="square" lIns="91440" tIns="45720" rIns="91440" bIns="45720" anchor="t" anchorCtr="0" upright="1">
                          <a:noAutofit/>
                        </wps:bodyPr>
                      </wps:wsp>
                      <wps:wsp>
                        <wps:cNvPr id="2459" name="Freeform 679"/>
                        <wps:cNvSpPr>
                          <a:spLocks/>
                        </wps:cNvSpPr>
                        <wps:spPr bwMode="auto">
                          <a:xfrm>
                            <a:off x="1789872" y="3284855"/>
                            <a:ext cx="103505" cy="37465"/>
                          </a:xfrm>
                          <a:custGeom>
                            <a:avLst/>
                            <a:gdLst>
                              <a:gd name="T0" fmla="*/ 0 w 163"/>
                              <a:gd name="T1" fmla="*/ 30 h 59"/>
                              <a:gd name="T2" fmla="*/ 0 w 163"/>
                              <a:gd name="T3" fmla="*/ 0 h 59"/>
                              <a:gd name="T4" fmla="*/ 163 w 163"/>
                              <a:gd name="T5" fmla="*/ 30 h 59"/>
                              <a:gd name="T6" fmla="*/ 163 w 163"/>
                              <a:gd name="T7" fmla="*/ 59 h 59"/>
                              <a:gd name="T8" fmla="*/ 0 w 163"/>
                              <a:gd name="T9" fmla="*/ 30 h 59"/>
                            </a:gdLst>
                            <a:ahLst/>
                            <a:cxnLst>
                              <a:cxn ang="0">
                                <a:pos x="T0" y="T1"/>
                              </a:cxn>
                              <a:cxn ang="0">
                                <a:pos x="T2" y="T3"/>
                              </a:cxn>
                              <a:cxn ang="0">
                                <a:pos x="T4" y="T5"/>
                              </a:cxn>
                              <a:cxn ang="0">
                                <a:pos x="T6" y="T7"/>
                              </a:cxn>
                              <a:cxn ang="0">
                                <a:pos x="T8" y="T9"/>
                              </a:cxn>
                            </a:cxnLst>
                            <a:rect l="0" t="0" r="r" b="b"/>
                            <a:pathLst>
                              <a:path w="163" h="59">
                                <a:moveTo>
                                  <a:pt x="0" y="30"/>
                                </a:moveTo>
                                <a:lnTo>
                                  <a:pt x="0" y="0"/>
                                </a:lnTo>
                                <a:lnTo>
                                  <a:pt x="163" y="30"/>
                                </a:lnTo>
                                <a:lnTo>
                                  <a:pt x="163" y="59"/>
                                </a:lnTo>
                                <a:lnTo>
                                  <a:pt x="0" y="30"/>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2460" name="Freeform 680"/>
                        <wps:cNvSpPr>
                          <a:spLocks/>
                        </wps:cNvSpPr>
                        <wps:spPr bwMode="auto">
                          <a:xfrm>
                            <a:off x="1789872" y="3256280"/>
                            <a:ext cx="150495" cy="47625"/>
                          </a:xfrm>
                          <a:custGeom>
                            <a:avLst/>
                            <a:gdLst>
                              <a:gd name="T0" fmla="*/ 163 w 237"/>
                              <a:gd name="T1" fmla="*/ 75 h 75"/>
                              <a:gd name="T2" fmla="*/ 237 w 237"/>
                              <a:gd name="T3" fmla="*/ 15 h 75"/>
                              <a:gd name="T4" fmla="*/ 74 w 237"/>
                              <a:gd name="T5" fmla="*/ 0 h 75"/>
                              <a:gd name="T6" fmla="*/ 0 w 237"/>
                              <a:gd name="T7" fmla="*/ 45 h 75"/>
                              <a:gd name="T8" fmla="*/ 163 w 237"/>
                              <a:gd name="T9" fmla="*/ 75 h 75"/>
                            </a:gdLst>
                            <a:ahLst/>
                            <a:cxnLst>
                              <a:cxn ang="0">
                                <a:pos x="T0" y="T1"/>
                              </a:cxn>
                              <a:cxn ang="0">
                                <a:pos x="T2" y="T3"/>
                              </a:cxn>
                              <a:cxn ang="0">
                                <a:pos x="T4" y="T5"/>
                              </a:cxn>
                              <a:cxn ang="0">
                                <a:pos x="T6" y="T7"/>
                              </a:cxn>
                              <a:cxn ang="0">
                                <a:pos x="T8" y="T9"/>
                              </a:cxn>
                            </a:cxnLst>
                            <a:rect l="0" t="0" r="r" b="b"/>
                            <a:pathLst>
                              <a:path w="237" h="75">
                                <a:moveTo>
                                  <a:pt x="163" y="75"/>
                                </a:moveTo>
                                <a:lnTo>
                                  <a:pt x="237" y="15"/>
                                </a:lnTo>
                                <a:lnTo>
                                  <a:pt x="74" y="0"/>
                                </a:lnTo>
                                <a:lnTo>
                                  <a:pt x="0" y="45"/>
                                </a:lnTo>
                                <a:lnTo>
                                  <a:pt x="163" y="75"/>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2461" name="Freeform 681"/>
                        <wps:cNvSpPr>
                          <a:spLocks/>
                        </wps:cNvSpPr>
                        <wps:spPr bwMode="auto">
                          <a:xfrm>
                            <a:off x="2043872" y="3294380"/>
                            <a:ext cx="141605" cy="56515"/>
                          </a:xfrm>
                          <a:custGeom>
                            <a:avLst/>
                            <a:gdLst>
                              <a:gd name="T0" fmla="*/ 164 w 223"/>
                              <a:gd name="T1" fmla="*/ 89 h 89"/>
                              <a:gd name="T2" fmla="*/ 223 w 223"/>
                              <a:gd name="T3" fmla="*/ 29 h 89"/>
                              <a:gd name="T4" fmla="*/ 75 w 223"/>
                              <a:gd name="T5" fmla="*/ 0 h 89"/>
                              <a:gd name="T6" fmla="*/ 0 w 223"/>
                              <a:gd name="T7" fmla="*/ 59 h 89"/>
                              <a:gd name="T8" fmla="*/ 164 w 223"/>
                              <a:gd name="T9" fmla="*/ 89 h 89"/>
                            </a:gdLst>
                            <a:ahLst/>
                            <a:cxnLst>
                              <a:cxn ang="0">
                                <a:pos x="T0" y="T1"/>
                              </a:cxn>
                              <a:cxn ang="0">
                                <a:pos x="T2" y="T3"/>
                              </a:cxn>
                              <a:cxn ang="0">
                                <a:pos x="T4" y="T5"/>
                              </a:cxn>
                              <a:cxn ang="0">
                                <a:pos x="T6" y="T7"/>
                              </a:cxn>
                              <a:cxn ang="0">
                                <a:pos x="T8" y="T9"/>
                              </a:cxn>
                            </a:cxnLst>
                            <a:rect l="0" t="0" r="r" b="b"/>
                            <a:pathLst>
                              <a:path w="223" h="89">
                                <a:moveTo>
                                  <a:pt x="164" y="89"/>
                                </a:moveTo>
                                <a:lnTo>
                                  <a:pt x="223" y="29"/>
                                </a:lnTo>
                                <a:lnTo>
                                  <a:pt x="75" y="0"/>
                                </a:lnTo>
                                <a:lnTo>
                                  <a:pt x="0" y="59"/>
                                </a:lnTo>
                                <a:lnTo>
                                  <a:pt x="164" y="89"/>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2462" name="Freeform 682"/>
                        <wps:cNvSpPr>
                          <a:spLocks/>
                        </wps:cNvSpPr>
                        <wps:spPr bwMode="auto">
                          <a:xfrm>
                            <a:off x="2298507" y="3331845"/>
                            <a:ext cx="141605" cy="56515"/>
                          </a:xfrm>
                          <a:custGeom>
                            <a:avLst/>
                            <a:gdLst>
                              <a:gd name="T0" fmla="*/ 164 w 223"/>
                              <a:gd name="T1" fmla="*/ 89 h 89"/>
                              <a:gd name="T2" fmla="*/ 223 w 223"/>
                              <a:gd name="T3" fmla="*/ 30 h 89"/>
                              <a:gd name="T4" fmla="*/ 60 w 223"/>
                              <a:gd name="T5" fmla="*/ 0 h 89"/>
                              <a:gd name="T6" fmla="*/ 0 w 223"/>
                              <a:gd name="T7" fmla="*/ 60 h 89"/>
                              <a:gd name="T8" fmla="*/ 164 w 223"/>
                              <a:gd name="T9" fmla="*/ 89 h 89"/>
                            </a:gdLst>
                            <a:ahLst/>
                            <a:cxnLst>
                              <a:cxn ang="0">
                                <a:pos x="T0" y="T1"/>
                              </a:cxn>
                              <a:cxn ang="0">
                                <a:pos x="T2" y="T3"/>
                              </a:cxn>
                              <a:cxn ang="0">
                                <a:pos x="T4" y="T5"/>
                              </a:cxn>
                              <a:cxn ang="0">
                                <a:pos x="T6" y="T7"/>
                              </a:cxn>
                              <a:cxn ang="0">
                                <a:pos x="T8" y="T9"/>
                              </a:cxn>
                            </a:cxnLst>
                            <a:rect l="0" t="0" r="r" b="b"/>
                            <a:pathLst>
                              <a:path w="223" h="89">
                                <a:moveTo>
                                  <a:pt x="164" y="89"/>
                                </a:moveTo>
                                <a:lnTo>
                                  <a:pt x="223" y="30"/>
                                </a:lnTo>
                                <a:lnTo>
                                  <a:pt x="60" y="0"/>
                                </a:lnTo>
                                <a:lnTo>
                                  <a:pt x="0" y="60"/>
                                </a:lnTo>
                                <a:lnTo>
                                  <a:pt x="164" y="89"/>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2463" name="Freeform 683"/>
                        <wps:cNvSpPr>
                          <a:spLocks/>
                        </wps:cNvSpPr>
                        <wps:spPr bwMode="auto">
                          <a:xfrm>
                            <a:off x="2553142" y="3369945"/>
                            <a:ext cx="141605" cy="46990"/>
                          </a:xfrm>
                          <a:custGeom>
                            <a:avLst/>
                            <a:gdLst>
                              <a:gd name="T0" fmla="*/ 163 w 223"/>
                              <a:gd name="T1" fmla="*/ 74 h 74"/>
                              <a:gd name="T2" fmla="*/ 223 w 223"/>
                              <a:gd name="T3" fmla="*/ 14 h 74"/>
                              <a:gd name="T4" fmla="*/ 74 w 223"/>
                              <a:gd name="T5" fmla="*/ 0 h 74"/>
                              <a:gd name="T6" fmla="*/ 0 w 223"/>
                              <a:gd name="T7" fmla="*/ 59 h 74"/>
                              <a:gd name="T8" fmla="*/ 163 w 223"/>
                              <a:gd name="T9" fmla="*/ 74 h 74"/>
                            </a:gdLst>
                            <a:ahLst/>
                            <a:cxnLst>
                              <a:cxn ang="0">
                                <a:pos x="T0" y="T1"/>
                              </a:cxn>
                              <a:cxn ang="0">
                                <a:pos x="T2" y="T3"/>
                              </a:cxn>
                              <a:cxn ang="0">
                                <a:pos x="T4" y="T5"/>
                              </a:cxn>
                              <a:cxn ang="0">
                                <a:pos x="T6" y="T7"/>
                              </a:cxn>
                              <a:cxn ang="0">
                                <a:pos x="T8" y="T9"/>
                              </a:cxn>
                            </a:cxnLst>
                            <a:rect l="0" t="0" r="r" b="b"/>
                            <a:pathLst>
                              <a:path w="223" h="74">
                                <a:moveTo>
                                  <a:pt x="163" y="74"/>
                                </a:moveTo>
                                <a:lnTo>
                                  <a:pt x="223" y="14"/>
                                </a:lnTo>
                                <a:lnTo>
                                  <a:pt x="74" y="0"/>
                                </a:lnTo>
                                <a:lnTo>
                                  <a:pt x="0" y="59"/>
                                </a:lnTo>
                                <a:lnTo>
                                  <a:pt x="163" y="74"/>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2464" name="Freeform 684"/>
                        <wps:cNvSpPr>
                          <a:spLocks/>
                        </wps:cNvSpPr>
                        <wps:spPr bwMode="auto">
                          <a:xfrm>
                            <a:off x="1525712" y="3312795"/>
                            <a:ext cx="46990" cy="66040"/>
                          </a:xfrm>
                          <a:custGeom>
                            <a:avLst/>
                            <a:gdLst>
                              <a:gd name="T0" fmla="*/ 0 w 74"/>
                              <a:gd name="T1" fmla="*/ 104 h 104"/>
                              <a:gd name="T2" fmla="*/ 0 w 74"/>
                              <a:gd name="T3" fmla="*/ 60 h 104"/>
                              <a:gd name="T4" fmla="*/ 74 w 74"/>
                              <a:gd name="T5" fmla="*/ 0 h 104"/>
                              <a:gd name="T6" fmla="*/ 74 w 74"/>
                              <a:gd name="T7" fmla="*/ 45 h 104"/>
                              <a:gd name="T8" fmla="*/ 0 w 74"/>
                              <a:gd name="T9" fmla="*/ 104 h 104"/>
                            </a:gdLst>
                            <a:ahLst/>
                            <a:cxnLst>
                              <a:cxn ang="0">
                                <a:pos x="T0" y="T1"/>
                              </a:cxn>
                              <a:cxn ang="0">
                                <a:pos x="T2" y="T3"/>
                              </a:cxn>
                              <a:cxn ang="0">
                                <a:pos x="T4" y="T5"/>
                              </a:cxn>
                              <a:cxn ang="0">
                                <a:pos x="T6" y="T7"/>
                              </a:cxn>
                              <a:cxn ang="0">
                                <a:pos x="T8" y="T9"/>
                              </a:cxn>
                            </a:cxnLst>
                            <a:rect l="0" t="0" r="r" b="b"/>
                            <a:pathLst>
                              <a:path w="74" h="104">
                                <a:moveTo>
                                  <a:pt x="0" y="104"/>
                                </a:moveTo>
                                <a:lnTo>
                                  <a:pt x="0" y="60"/>
                                </a:lnTo>
                                <a:lnTo>
                                  <a:pt x="74" y="0"/>
                                </a:lnTo>
                                <a:lnTo>
                                  <a:pt x="74" y="45"/>
                                </a:lnTo>
                                <a:lnTo>
                                  <a:pt x="0" y="104"/>
                                </a:lnTo>
                                <a:close/>
                              </a:path>
                            </a:pathLst>
                          </a:custGeom>
                          <a:solidFill>
                            <a:srgbClr val="4D1A33"/>
                          </a:solidFill>
                          <a:ln w="15">
                            <a:solidFill>
                              <a:srgbClr val="000000"/>
                            </a:solidFill>
                            <a:prstDash val="solid"/>
                            <a:round/>
                            <a:headEnd/>
                            <a:tailEnd/>
                          </a:ln>
                        </wps:spPr>
                        <wps:bodyPr rot="0" vert="horz" wrap="square" lIns="91440" tIns="45720" rIns="91440" bIns="45720" anchor="t" anchorCtr="0" upright="1">
                          <a:noAutofit/>
                        </wps:bodyPr>
                      </wps:wsp>
                      <wps:wsp>
                        <wps:cNvPr id="2465" name="Freeform 685"/>
                        <wps:cNvSpPr>
                          <a:spLocks/>
                        </wps:cNvSpPr>
                        <wps:spPr bwMode="auto">
                          <a:xfrm>
                            <a:off x="1431097" y="3331845"/>
                            <a:ext cx="94615" cy="46990"/>
                          </a:xfrm>
                          <a:custGeom>
                            <a:avLst/>
                            <a:gdLst>
                              <a:gd name="T0" fmla="*/ 0 w 149"/>
                              <a:gd name="T1" fmla="*/ 45 h 74"/>
                              <a:gd name="T2" fmla="*/ 0 w 149"/>
                              <a:gd name="T3" fmla="*/ 0 h 74"/>
                              <a:gd name="T4" fmla="*/ 149 w 149"/>
                              <a:gd name="T5" fmla="*/ 30 h 74"/>
                              <a:gd name="T6" fmla="*/ 149 w 149"/>
                              <a:gd name="T7" fmla="*/ 74 h 74"/>
                              <a:gd name="T8" fmla="*/ 0 w 149"/>
                              <a:gd name="T9" fmla="*/ 45 h 74"/>
                            </a:gdLst>
                            <a:ahLst/>
                            <a:cxnLst>
                              <a:cxn ang="0">
                                <a:pos x="T0" y="T1"/>
                              </a:cxn>
                              <a:cxn ang="0">
                                <a:pos x="T2" y="T3"/>
                              </a:cxn>
                              <a:cxn ang="0">
                                <a:pos x="T4" y="T5"/>
                              </a:cxn>
                              <a:cxn ang="0">
                                <a:pos x="T6" y="T7"/>
                              </a:cxn>
                              <a:cxn ang="0">
                                <a:pos x="T8" y="T9"/>
                              </a:cxn>
                            </a:cxnLst>
                            <a:rect l="0" t="0" r="r" b="b"/>
                            <a:pathLst>
                              <a:path w="149" h="74">
                                <a:moveTo>
                                  <a:pt x="0" y="45"/>
                                </a:moveTo>
                                <a:lnTo>
                                  <a:pt x="0" y="0"/>
                                </a:lnTo>
                                <a:lnTo>
                                  <a:pt x="149" y="30"/>
                                </a:lnTo>
                                <a:lnTo>
                                  <a:pt x="149" y="74"/>
                                </a:lnTo>
                                <a:lnTo>
                                  <a:pt x="0" y="45"/>
                                </a:lnTo>
                                <a:close/>
                              </a:path>
                            </a:pathLst>
                          </a:custGeom>
                          <a:solidFill>
                            <a:srgbClr val="993366"/>
                          </a:solidFill>
                          <a:ln w="15">
                            <a:solidFill>
                              <a:srgbClr val="000000"/>
                            </a:solidFill>
                            <a:prstDash val="solid"/>
                            <a:round/>
                            <a:headEnd/>
                            <a:tailEnd/>
                          </a:ln>
                        </wps:spPr>
                        <wps:bodyPr rot="0" vert="horz" wrap="square" lIns="91440" tIns="45720" rIns="91440" bIns="45720" anchor="t" anchorCtr="0" upright="1">
                          <a:noAutofit/>
                        </wps:bodyPr>
                      </wps:wsp>
                      <wps:wsp>
                        <wps:cNvPr id="2466" name="Freeform 686"/>
                        <wps:cNvSpPr>
                          <a:spLocks/>
                        </wps:cNvSpPr>
                        <wps:spPr bwMode="auto">
                          <a:xfrm>
                            <a:off x="1431097" y="3294380"/>
                            <a:ext cx="141605" cy="56515"/>
                          </a:xfrm>
                          <a:custGeom>
                            <a:avLst/>
                            <a:gdLst>
                              <a:gd name="T0" fmla="*/ 149 w 223"/>
                              <a:gd name="T1" fmla="*/ 89 h 89"/>
                              <a:gd name="T2" fmla="*/ 223 w 223"/>
                              <a:gd name="T3" fmla="*/ 29 h 89"/>
                              <a:gd name="T4" fmla="*/ 75 w 223"/>
                              <a:gd name="T5" fmla="*/ 0 h 89"/>
                              <a:gd name="T6" fmla="*/ 0 w 223"/>
                              <a:gd name="T7" fmla="*/ 59 h 89"/>
                              <a:gd name="T8" fmla="*/ 149 w 223"/>
                              <a:gd name="T9" fmla="*/ 89 h 89"/>
                            </a:gdLst>
                            <a:ahLst/>
                            <a:cxnLst>
                              <a:cxn ang="0">
                                <a:pos x="T0" y="T1"/>
                              </a:cxn>
                              <a:cxn ang="0">
                                <a:pos x="T2" y="T3"/>
                              </a:cxn>
                              <a:cxn ang="0">
                                <a:pos x="T4" y="T5"/>
                              </a:cxn>
                              <a:cxn ang="0">
                                <a:pos x="T6" y="T7"/>
                              </a:cxn>
                              <a:cxn ang="0">
                                <a:pos x="T8" y="T9"/>
                              </a:cxn>
                            </a:cxnLst>
                            <a:rect l="0" t="0" r="r" b="b"/>
                            <a:pathLst>
                              <a:path w="223" h="89">
                                <a:moveTo>
                                  <a:pt x="149" y="89"/>
                                </a:moveTo>
                                <a:lnTo>
                                  <a:pt x="223" y="29"/>
                                </a:lnTo>
                                <a:lnTo>
                                  <a:pt x="75" y="0"/>
                                </a:lnTo>
                                <a:lnTo>
                                  <a:pt x="0" y="59"/>
                                </a:lnTo>
                                <a:lnTo>
                                  <a:pt x="149" y="89"/>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2467" name="Freeform 687"/>
                        <wps:cNvSpPr>
                          <a:spLocks/>
                        </wps:cNvSpPr>
                        <wps:spPr bwMode="auto">
                          <a:xfrm>
                            <a:off x="1685732" y="3350895"/>
                            <a:ext cx="141605" cy="56515"/>
                          </a:xfrm>
                          <a:custGeom>
                            <a:avLst/>
                            <a:gdLst>
                              <a:gd name="T0" fmla="*/ 149 w 223"/>
                              <a:gd name="T1" fmla="*/ 89 h 89"/>
                              <a:gd name="T2" fmla="*/ 223 w 223"/>
                              <a:gd name="T3" fmla="*/ 30 h 89"/>
                              <a:gd name="T4" fmla="*/ 60 w 223"/>
                              <a:gd name="T5" fmla="*/ 0 h 89"/>
                              <a:gd name="T6" fmla="*/ 0 w 223"/>
                              <a:gd name="T7" fmla="*/ 59 h 89"/>
                              <a:gd name="T8" fmla="*/ 149 w 223"/>
                              <a:gd name="T9" fmla="*/ 89 h 89"/>
                            </a:gdLst>
                            <a:ahLst/>
                            <a:cxnLst>
                              <a:cxn ang="0">
                                <a:pos x="T0" y="T1"/>
                              </a:cxn>
                              <a:cxn ang="0">
                                <a:pos x="T2" y="T3"/>
                              </a:cxn>
                              <a:cxn ang="0">
                                <a:pos x="T4" y="T5"/>
                              </a:cxn>
                              <a:cxn ang="0">
                                <a:pos x="T6" y="T7"/>
                              </a:cxn>
                              <a:cxn ang="0">
                                <a:pos x="T8" y="T9"/>
                              </a:cxn>
                            </a:cxnLst>
                            <a:rect l="0" t="0" r="r" b="b"/>
                            <a:pathLst>
                              <a:path w="223" h="89">
                                <a:moveTo>
                                  <a:pt x="149" y="89"/>
                                </a:moveTo>
                                <a:lnTo>
                                  <a:pt x="223" y="30"/>
                                </a:lnTo>
                                <a:lnTo>
                                  <a:pt x="60" y="0"/>
                                </a:lnTo>
                                <a:lnTo>
                                  <a:pt x="0" y="59"/>
                                </a:lnTo>
                                <a:lnTo>
                                  <a:pt x="149" y="89"/>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2468" name="Freeform 688"/>
                        <wps:cNvSpPr>
                          <a:spLocks/>
                        </wps:cNvSpPr>
                        <wps:spPr bwMode="auto">
                          <a:xfrm>
                            <a:off x="1940367" y="3388360"/>
                            <a:ext cx="141605" cy="57150"/>
                          </a:xfrm>
                          <a:custGeom>
                            <a:avLst/>
                            <a:gdLst>
                              <a:gd name="T0" fmla="*/ 149 w 223"/>
                              <a:gd name="T1" fmla="*/ 90 h 90"/>
                              <a:gd name="T2" fmla="*/ 223 w 223"/>
                              <a:gd name="T3" fmla="*/ 30 h 90"/>
                              <a:gd name="T4" fmla="*/ 59 w 223"/>
                              <a:gd name="T5" fmla="*/ 0 h 90"/>
                              <a:gd name="T6" fmla="*/ 0 w 223"/>
                              <a:gd name="T7" fmla="*/ 60 h 90"/>
                              <a:gd name="T8" fmla="*/ 149 w 223"/>
                              <a:gd name="T9" fmla="*/ 90 h 90"/>
                            </a:gdLst>
                            <a:ahLst/>
                            <a:cxnLst>
                              <a:cxn ang="0">
                                <a:pos x="T0" y="T1"/>
                              </a:cxn>
                              <a:cxn ang="0">
                                <a:pos x="T2" y="T3"/>
                              </a:cxn>
                              <a:cxn ang="0">
                                <a:pos x="T4" y="T5"/>
                              </a:cxn>
                              <a:cxn ang="0">
                                <a:pos x="T6" y="T7"/>
                              </a:cxn>
                              <a:cxn ang="0">
                                <a:pos x="T8" y="T9"/>
                              </a:cxn>
                            </a:cxnLst>
                            <a:rect l="0" t="0" r="r" b="b"/>
                            <a:pathLst>
                              <a:path w="223" h="90">
                                <a:moveTo>
                                  <a:pt x="149" y="90"/>
                                </a:moveTo>
                                <a:lnTo>
                                  <a:pt x="223" y="30"/>
                                </a:lnTo>
                                <a:lnTo>
                                  <a:pt x="59" y="0"/>
                                </a:lnTo>
                                <a:lnTo>
                                  <a:pt x="0" y="60"/>
                                </a:lnTo>
                                <a:lnTo>
                                  <a:pt x="149" y="90"/>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2469" name="Freeform 689"/>
                        <wps:cNvSpPr>
                          <a:spLocks/>
                        </wps:cNvSpPr>
                        <wps:spPr bwMode="auto">
                          <a:xfrm>
                            <a:off x="1412682" y="3426460"/>
                            <a:ext cx="46990" cy="46990"/>
                          </a:xfrm>
                          <a:custGeom>
                            <a:avLst/>
                            <a:gdLst>
                              <a:gd name="T0" fmla="*/ 0 w 74"/>
                              <a:gd name="T1" fmla="*/ 74 h 74"/>
                              <a:gd name="T2" fmla="*/ 0 w 74"/>
                              <a:gd name="T3" fmla="*/ 59 h 74"/>
                              <a:gd name="T4" fmla="*/ 74 w 74"/>
                              <a:gd name="T5" fmla="*/ 0 h 74"/>
                              <a:gd name="T6" fmla="*/ 74 w 74"/>
                              <a:gd name="T7" fmla="*/ 15 h 74"/>
                              <a:gd name="T8" fmla="*/ 0 w 74"/>
                              <a:gd name="T9" fmla="*/ 74 h 74"/>
                            </a:gdLst>
                            <a:ahLst/>
                            <a:cxnLst>
                              <a:cxn ang="0">
                                <a:pos x="T0" y="T1"/>
                              </a:cxn>
                              <a:cxn ang="0">
                                <a:pos x="T2" y="T3"/>
                              </a:cxn>
                              <a:cxn ang="0">
                                <a:pos x="T4" y="T5"/>
                              </a:cxn>
                              <a:cxn ang="0">
                                <a:pos x="T6" y="T7"/>
                              </a:cxn>
                              <a:cxn ang="0">
                                <a:pos x="T8" y="T9"/>
                              </a:cxn>
                            </a:cxnLst>
                            <a:rect l="0" t="0" r="r" b="b"/>
                            <a:pathLst>
                              <a:path w="74" h="74">
                                <a:moveTo>
                                  <a:pt x="0" y="74"/>
                                </a:moveTo>
                                <a:lnTo>
                                  <a:pt x="0" y="59"/>
                                </a:lnTo>
                                <a:lnTo>
                                  <a:pt x="74" y="0"/>
                                </a:lnTo>
                                <a:lnTo>
                                  <a:pt x="74" y="15"/>
                                </a:lnTo>
                                <a:lnTo>
                                  <a:pt x="0" y="74"/>
                                </a:lnTo>
                                <a:close/>
                              </a:path>
                            </a:pathLst>
                          </a:custGeom>
                          <a:solidFill>
                            <a:srgbClr val="808066"/>
                          </a:solidFill>
                          <a:ln w="15">
                            <a:solidFill>
                              <a:srgbClr val="000000"/>
                            </a:solidFill>
                            <a:prstDash val="solid"/>
                            <a:round/>
                            <a:headEnd/>
                            <a:tailEnd/>
                          </a:ln>
                        </wps:spPr>
                        <wps:bodyPr rot="0" vert="horz" wrap="square" lIns="91440" tIns="45720" rIns="91440" bIns="45720" anchor="t" anchorCtr="0" upright="1">
                          <a:noAutofit/>
                        </wps:bodyPr>
                      </wps:wsp>
                      <wps:wsp>
                        <wps:cNvPr id="2470" name="Freeform 690"/>
                        <wps:cNvSpPr>
                          <a:spLocks/>
                        </wps:cNvSpPr>
                        <wps:spPr bwMode="auto">
                          <a:xfrm>
                            <a:off x="1308542" y="3445510"/>
                            <a:ext cx="104140" cy="27940"/>
                          </a:xfrm>
                          <a:custGeom>
                            <a:avLst/>
                            <a:gdLst>
                              <a:gd name="T0" fmla="*/ 0 w 164"/>
                              <a:gd name="T1" fmla="*/ 14 h 44"/>
                              <a:gd name="T2" fmla="*/ 0 w 164"/>
                              <a:gd name="T3" fmla="*/ 0 h 44"/>
                              <a:gd name="T4" fmla="*/ 164 w 164"/>
                              <a:gd name="T5" fmla="*/ 29 h 44"/>
                              <a:gd name="T6" fmla="*/ 164 w 164"/>
                              <a:gd name="T7" fmla="*/ 44 h 44"/>
                              <a:gd name="T8" fmla="*/ 0 w 164"/>
                              <a:gd name="T9" fmla="*/ 14 h 44"/>
                            </a:gdLst>
                            <a:ahLst/>
                            <a:cxnLst>
                              <a:cxn ang="0">
                                <a:pos x="T0" y="T1"/>
                              </a:cxn>
                              <a:cxn ang="0">
                                <a:pos x="T2" y="T3"/>
                              </a:cxn>
                              <a:cxn ang="0">
                                <a:pos x="T4" y="T5"/>
                              </a:cxn>
                              <a:cxn ang="0">
                                <a:pos x="T6" y="T7"/>
                              </a:cxn>
                              <a:cxn ang="0">
                                <a:pos x="T8" y="T9"/>
                              </a:cxn>
                            </a:cxnLst>
                            <a:rect l="0" t="0" r="r" b="b"/>
                            <a:pathLst>
                              <a:path w="164" h="44">
                                <a:moveTo>
                                  <a:pt x="0" y="14"/>
                                </a:moveTo>
                                <a:lnTo>
                                  <a:pt x="0" y="0"/>
                                </a:lnTo>
                                <a:lnTo>
                                  <a:pt x="164" y="29"/>
                                </a:lnTo>
                                <a:lnTo>
                                  <a:pt x="164" y="44"/>
                                </a:lnTo>
                                <a:lnTo>
                                  <a:pt x="0" y="14"/>
                                </a:lnTo>
                                <a:close/>
                              </a:path>
                            </a:pathLst>
                          </a:custGeom>
                          <a:solidFill>
                            <a:srgbClr val="FFFFCC"/>
                          </a:solidFill>
                          <a:ln w="15">
                            <a:solidFill>
                              <a:srgbClr val="000000"/>
                            </a:solidFill>
                            <a:prstDash val="solid"/>
                            <a:round/>
                            <a:headEnd/>
                            <a:tailEnd/>
                          </a:ln>
                        </wps:spPr>
                        <wps:bodyPr rot="0" vert="horz" wrap="square" lIns="91440" tIns="45720" rIns="91440" bIns="45720" anchor="t" anchorCtr="0" upright="1">
                          <a:noAutofit/>
                        </wps:bodyPr>
                      </wps:wsp>
                      <wps:wsp>
                        <wps:cNvPr id="2471" name="Freeform 691"/>
                        <wps:cNvSpPr>
                          <a:spLocks/>
                        </wps:cNvSpPr>
                        <wps:spPr bwMode="auto">
                          <a:xfrm>
                            <a:off x="1308542" y="3407410"/>
                            <a:ext cx="151130" cy="56515"/>
                          </a:xfrm>
                          <a:custGeom>
                            <a:avLst/>
                            <a:gdLst>
                              <a:gd name="T0" fmla="*/ 164 w 238"/>
                              <a:gd name="T1" fmla="*/ 89 h 89"/>
                              <a:gd name="T2" fmla="*/ 238 w 238"/>
                              <a:gd name="T3" fmla="*/ 30 h 89"/>
                              <a:gd name="T4" fmla="*/ 75 w 238"/>
                              <a:gd name="T5" fmla="*/ 0 h 89"/>
                              <a:gd name="T6" fmla="*/ 0 w 238"/>
                              <a:gd name="T7" fmla="*/ 60 h 89"/>
                              <a:gd name="T8" fmla="*/ 164 w 238"/>
                              <a:gd name="T9" fmla="*/ 89 h 89"/>
                            </a:gdLst>
                            <a:ahLst/>
                            <a:cxnLst>
                              <a:cxn ang="0">
                                <a:pos x="T0" y="T1"/>
                              </a:cxn>
                              <a:cxn ang="0">
                                <a:pos x="T2" y="T3"/>
                              </a:cxn>
                              <a:cxn ang="0">
                                <a:pos x="T4" y="T5"/>
                              </a:cxn>
                              <a:cxn ang="0">
                                <a:pos x="T6" y="T7"/>
                              </a:cxn>
                              <a:cxn ang="0">
                                <a:pos x="T8" y="T9"/>
                              </a:cxn>
                            </a:cxnLst>
                            <a:rect l="0" t="0" r="r" b="b"/>
                            <a:pathLst>
                              <a:path w="238" h="89">
                                <a:moveTo>
                                  <a:pt x="164" y="89"/>
                                </a:moveTo>
                                <a:lnTo>
                                  <a:pt x="238" y="30"/>
                                </a:lnTo>
                                <a:lnTo>
                                  <a:pt x="75" y="0"/>
                                </a:lnTo>
                                <a:lnTo>
                                  <a:pt x="0" y="60"/>
                                </a:lnTo>
                                <a:lnTo>
                                  <a:pt x="164" y="89"/>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2472" name="Freeform 692"/>
                        <wps:cNvSpPr>
                          <a:spLocks/>
                        </wps:cNvSpPr>
                        <wps:spPr bwMode="auto">
                          <a:xfrm>
                            <a:off x="1563177" y="3454400"/>
                            <a:ext cx="151130" cy="47625"/>
                          </a:xfrm>
                          <a:custGeom>
                            <a:avLst/>
                            <a:gdLst>
                              <a:gd name="T0" fmla="*/ 164 w 238"/>
                              <a:gd name="T1" fmla="*/ 75 h 75"/>
                              <a:gd name="T2" fmla="*/ 238 w 238"/>
                              <a:gd name="T3" fmla="*/ 15 h 75"/>
                              <a:gd name="T4" fmla="*/ 74 w 238"/>
                              <a:gd name="T5" fmla="*/ 0 h 75"/>
                              <a:gd name="T6" fmla="*/ 0 w 238"/>
                              <a:gd name="T7" fmla="*/ 60 h 75"/>
                              <a:gd name="T8" fmla="*/ 164 w 238"/>
                              <a:gd name="T9" fmla="*/ 75 h 75"/>
                            </a:gdLst>
                            <a:ahLst/>
                            <a:cxnLst>
                              <a:cxn ang="0">
                                <a:pos x="T0" y="T1"/>
                              </a:cxn>
                              <a:cxn ang="0">
                                <a:pos x="T2" y="T3"/>
                              </a:cxn>
                              <a:cxn ang="0">
                                <a:pos x="T4" y="T5"/>
                              </a:cxn>
                              <a:cxn ang="0">
                                <a:pos x="T6" y="T7"/>
                              </a:cxn>
                              <a:cxn ang="0">
                                <a:pos x="T8" y="T9"/>
                              </a:cxn>
                            </a:cxnLst>
                            <a:rect l="0" t="0" r="r" b="b"/>
                            <a:pathLst>
                              <a:path w="238" h="75">
                                <a:moveTo>
                                  <a:pt x="164" y="75"/>
                                </a:moveTo>
                                <a:lnTo>
                                  <a:pt x="238" y="15"/>
                                </a:lnTo>
                                <a:lnTo>
                                  <a:pt x="74" y="0"/>
                                </a:lnTo>
                                <a:lnTo>
                                  <a:pt x="0" y="60"/>
                                </a:lnTo>
                                <a:lnTo>
                                  <a:pt x="164" y="75"/>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2473" name="Freeform 693"/>
                        <wps:cNvSpPr>
                          <a:spLocks/>
                        </wps:cNvSpPr>
                        <wps:spPr bwMode="auto">
                          <a:xfrm>
                            <a:off x="1827337" y="3482975"/>
                            <a:ext cx="141605" cy="56515"/>
                          </a:xfrm>
                          <a:custGeom>
                            <a:avLst/>
                            <a:gdLst>
                              <a:gd name="T0" fmla="*/ 163 w 223"/>
                              <a:gd name="T1" fmla="*/ 89 h 89"/>
                              <a:gd name="T2" fmla="*/ 223 w 223"/>
                              <a:gd name="T3" fmla="*/ 30 h 89"/>
                              <a:gd name="T4" fmla="*/ 59 w 223"/>
                              <a:gd name="T5" fmla="*/ 0 h 89"/>
                              <a:gd name="T6" fmla="*/ 0 w 223"/>
                              <a:gd name="T7" fmla="*/ 74 h 89"/>
                              <a:gd name="T8" fmla="*/ 163 w 223"/>
                              <a:gd name="T9" fmla="*/ 89 h 89"/>
                            </a:gdLst>
                            <a:ahLst/>
                            <a:cxnLst>
                              <a:cxn ang="0">
                                <a:pos x="T0" y="T1"/>
                              </a:cxn>
                              <a:cxn ang="0">
                                <a:pos x="T2" y="T3"/>
                              </a:cxn>
                              <a:cxn ang="0">
                                <a:pos x="T4" y="T5"/>
                              </a:cxn>
                              <a:cxn ang="0">
                                <a:pos x="T6" y="T7"/>
                              </a:cxn>
                              <a:cxn ang="0">
                                <a:pos x="T8" y="T9"/>
                              </a:cxn>
                            </a:cxnLst>
                            <a:rect l="0" t="0" r="r" b="b"/>
                            <a:pathLst>
                              <a:path w="223" h="89">
                                <a:moveTo>
                                  <a:pt x="163" y="89"/>
                                </a:moveTo>
                                <a:lnTo>
                                  <a:pt x="223" y="30"/>
                                </a:lnTo>
                                <a:lnTo>
                                  <a:pt x="59" y="0"/>
                                </a:lnTo>
                                <a:lnTo>
                                  <a:pt x="0" y="74"/>
                                </a:lnTo>
                                <a:lnTo>
                                  <a:pt x="163" y="89"/>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2474" name="Freeform 694"/>
                        <wps:cNvSpPr>
                          <a:spLocks/>
                        </wps:cNvSpPr>
                        <wps:spPr bwMode="auto">
                          <a:xfrm>
                            <a:off x="1185987" y="3511550"/>
                            <a:ext cx="151130" cy="56515"/>
                          </a:xfrm>
                          <a:custGeom>
                            <a:avLst/>
                            <a:gdLst>
                              <a:gd name="T0" fmla="*/ 164 w 238"/>
                              <a:gd name="T1" fmla="*/ 89 h 89"/>
                              <a:gd name="T2" fmla="*/ 238 w 238"/>
                              <a:gd name="T3" fmla="*/ 29 h 89"/>
                              <a:gd name="T4" fmla="*/ 75 w 238"/>
                              <a:gd name="T5" fmla="*/ 0 h 89"/>
                              <a:gd name="T6" fmla="*/ 0 w 238"/>
                              <a:gd name="T7" fmla="*/ 59 h 89"/>
                              <a:gd name="T8" fmla="*/ 164 w 238"/>
                              <a:gd name="T9" fmla="*/ 89 h 89"/>
                            </a:gdLst>
                            <a:ahLst/>
                            <a:cxnLst>
                              <a:cxn ang="0">
                                <a:pos x="T0" y="T1"/>
                              </a:cxn>
                              <a:cxn ang="0">
                                <a:pos x="T2" y="T3"/>
                              </a:cxn>
                              <a:cxn ang="0">
                                <a:pos x="T4" y="T5"/>
                              </a:cxn>
                              <a:cxn ang="0">
                                <a:pos x="T6" y="T7"/>
                              </a:cxn>
                              <a:cxn ang="0">
                                <a:pos x="T8" y="T9"/>
                              </a:cxn>
                            </a:cxnLst>
                            <a:rect l="0" t="0" r="r" b="b"/>
                            <a:pathLst>
                              <a:path w="238" h="89">
                                <a:moveTo>
                                  <a:pt x="164" y="89"/>
                                </a:moveTo>
                                <a:lnTo>
                                  <a:pt x="238" y="29"/>
                                </a:lnTo>
                                <a:lnTo>
                                  <a:pt x="75" y="0"/>
                                </a:lnTo>
                                <a:lnTo>
                                  <a:pt x="0" y="59"/>
                                </a:lnTo>
                                <a:lnTo>
                                  <a:pt x="164" y="89"/>
                                </a:lnTo>
                                <a:close/>
                              </a:path>
                            </a:pathLst>
                          </a:custGeom>
                          <a:solidFill>
                            <a:srgbClr val="99BFBF"/>
                          </a:solidFill>
                          <a:ln w="15">
                            <a:solidFill>
                              <a:srgbClr val="000000"/>
                            </a:solidFill>
                            <a:prstDash val="solid"/>
                            <a:round/>
                            <a:headEnd/>
                            <a:tailEnd/>
                          </a:ln>
                        </wps:spPr>
                        <wps:bodyPr rot="0" vert="horz" wrap="square" lIns="91440" tIns="45720" rIns="91440" bIns="45720" anchor="t" anchorCtr="0" upright="1">
                          <a:noAutofit/>
                        </wps:bodyPr>
                      </wps:wsp>
                      <wps:wsp>
                        <wps:cNvPr id="2475" name="Freeform 695"/>
                        <wps:cNvSpPr>
                          <a:spLocks/>
                        </wps:cNvSpPr>
                        <wps:spPr bwMode="auto">
                          <a:xfrm>
                            <a:off x="1054542" y="3615055"/>
                            <a:ext cx="160020" cy="56515"/>
                          </a:xfrm>
                          <a:custGeom>
                            <a:avLst/>
                            <a:gdLst>
                              <a:gd name="T0" fmla="*/ 163 w 252"/>
                              <a:gd name="T1" fmla="*/ 89 h 89"/>
                              <a:gd name="T2" fmla="*/ 252 w 252"/>
                              <a:gd name="T3" fmla="*/ 15 h 89"/>
                              <a:gd name="T4" fmla="*/ 89 w 252"/>
                              <a:gd name="T5" fmla="*/ 0 h 89"/>
                              <a:gd name="T6" fmla="*/ 0 w 252"/>
                              <a:gd name="T7" fmla="*/ 60 h 89"/>
                              <a:gd name="T8" fmla="*/ 163 w 252"/>
                              <a:gd name="T9" fmla="*/ 89 h 89"/>
                            </a:gdLst>
                            <a:ahLst/>
                            <a:cxnLst>
                              <a:cxn ang="0">
                                <a:pos x="T0" y="T1"/>
                              </a:cxn>
                              <a:cxn ang="0">
                                <a:pos x="T2" y="T3"/>
                              </a:cxn>
                              <a:cxn ang="0">
                                <a:pos x="T4" y="T5"/>
                              </a:cxn>
                              <a:cxn ang="0">
                                <a:pos x="T6" y="T7"/>
                              </a:cxn>
                              <a:cxn ang="0">
                                <a:pos x="T8" y="T9"/>
                              </a:cxn>
                            </a:cxnLst>
                            <a:rect l="0" t="0" r="r" b="b"/>
                            <a:pathLst>
                              <a:path w="252" h="89">
                                <a:moveTo>
                                  <a:pt x="163" y="89"/>
                                </a:moveTo>
                                <a:lnTo>
                                  <a:pt x="252" y="15"/>
                                </a:lnTo>
                                <a:lnTo>
                                  <a:pt x="89" y="0"/>
                                </a:lnTo>
                                <a:lnTo>
                                  <a:pt x="0" y="60"/>
                                </a:lnTo>
                                <a:lnTo>
                                  <a:pt x="163" y="89"/>
                                </a:lnTo>
                                <a:close/>
                              </a:path>
                            </a:pathLst>
                          </a:custGeom>
                          <a:solidFill>
                            <a:srgbClr val="4D004D"/>
                          </a:solidFill>
                          <a:ln w="15">
                            <a:solidFill>
                              <a:srgbClr val="000000"/>
                            </a:solidFill>
                            <a:prstDash val="solid"/>
                            <a:round/>
                            <a:headEnd/>
                            <a:tailEnd/>
                          </a:ln>
                        </wps:spPr>
                        <wps:bodyPr rot="0" vert="horz" wrap="square" lIns="91440" tIns="45720" rIns="91440" bIns="45720" anchor="t" anchorCtr="0" upright="1">
                          <a:noAutofit/>
                        </wps:bodyPr>
                      </wps:wsp>
                      <wps:wsp>
                        <wps:cNvPr id="2476" name="Line 696"/>
                        <wps:cNvCnPr/>
                        <wps:spPr bwMode="auto">
                          <a:xfrm flipH="1" flipV="1">
                            <a:off x="837372" y="793115"/>
                            <a:ext cx="103505" cy="28784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7" name="Line 697"/>
                        <wps:cNvCnPr/>
                        <wps:spPr bwMode="auto">
                          <a:xfrm flipH="1">
                            <a:off x="884362" y="367157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8" name="Line 698"/>
                        <wps:cNvCnPr/>
                        <wps:spPr bwMode="auto">
                          <a:xfrm flipH="1">
                            <a:off x="865947" y="321881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9" name="Line 699"/>
                        <wps:cNvCnPr/>
                        <wps:spPr bwMode="auto">
                          <a:xfrm flipH="1">
                            <a:off x="846897" y="274701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0" name="Line 700"/>
                        <wps:cNvCnPr/>
                        <wps:spPr bwMode="auto">
                          <a:xfrm flipH="1">
                            <a:off x="827847" y="227457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1" name="Line 701"/>
                        <wps:cNvCnPr/>
                        <wps:spPr bwMode="auto">
                          <a:xfrm flipH="1">
                            <a:off x="818322" y="1784350"/>
                            <a:ext cx="57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2" name="Line 702"/>
                        <wps:cNvCnPr/>
                        <wps:spPr bwMode="auto">
                          <a:xfrm flipH="1">
                            <a:off x="799907" y="129349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3" name="Line 703"/>
                        <wps:cNvCnPr/>
                        <wps:spPr bwMode="auto">
                          <a:xfrm flipH="1">
                            <a:off x="780857" y="79311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Rectangle 704"/>
                        <wps:cNvSpPr>
                          <a:spLocks noChangeArrowheads="1"/>
                        </wps:cNvSpPr>
                        <wps:spPr bwMode="auto">
                          <a:xfrm>
                            <a:off x="799894" y="3596005"/>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0</w:t>
                              </w:r>
                            </w:p>
                          </w:txbxContent>
                        </wps:txbx>
                        <wps:bodyPr rot="0" vert="horz" wrap="none" lIns="0" tIns="0" rIns="0" bIns="0" anchor="t" anchorCtr="0">
                          <a:spAutoFit/>
                        </wps:bodyPr>
                      </wps:wsp>
                      <wps:wsp>
                        <wps:cNvPr id="2485" name="Rectangle 705"/>
                        <wps:cNvSpPr>
                          <a:spLocks noChangeArrowheads="1"/>
                        </wps:cNvSpPr>
                        <wps:spPr bwMode="auto">
                          <a:xfrm>
                            <a:off x="554788" y="3143250"/>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0,001</w:t>
                              </w:r>
                            </w:p>
                          </w:txbxContent>
                        </wps:txbx>
                        <wps:bodyPr rot="0" vert="horz" wrap="none" lIns="0" tIns="0" rIns="0" bIns="0" anchor="t" anchorCtr="0">
                          <a:spAutoFit/>
                        </wps:bodyPr>
                      </wps:wsp>
                      <wps:wsp>
                        <wps:cNvPr id="2486" name="Rectangle 706"/>
                        <wps:cNvSpPr>
                          <a:spLocks noChangeArrowheads="1"/>
                        </wps:cNvSpPr>
                        <wps:spPr bwMode="auto">
                          <a:xfrm>
                            <a:off x="535738" y="267144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0,002</w:t>
                              </w:r>
                            </w:p>
                          </w:txbxContent>
                        </wps:txbx>
                        <wps:bodyPr rot="0" vert="horz" wrap="none" lIns="0" tIns="0" rIns="0" bIns="0" anchor="t" anchorCtr="0">
                          <a:spAutoFit/>
                        </wps:bodyPr>
                      </wps:wsp>
                      <wps:wsp>
                        <wps:cNvPr id="2487" name="Rectangle 707"/>
                        <wps:cNvSpPr>
                          <a:spLocks noChangeArrowheads="1"/>
                        </wps:cNvSpPr>
                        <wps:spPr bwMode="auto">
                          <a:xfrm>
                            <a:off x="516688" y="2199640"/>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0,003</w:t>
                              </w:r>
                            </w:p>
                          </w:txbxContent>
                        </wps:txbx>
                        <wps:bodyPr rot="0" vert="horz" wrap="none" lIns="0" tIns="0" rIns="0" bIns="0" anchor="t" anchorCtr="0">
                          <a:spAutoFit/>
                        </wps:bodyPr>
                      </wps:wsp>
                      <wps:wsp>
                        <wps:cNvPr id="2488" name="Rectangle 708"/>
                        <wps:cNvSpPr>
                          <a:spLocks noChangeArrowheads="1"/>
                        </wps:cNvSpPr>
                        <wps:spPr bwMode="auto">
                          <a:xfrm>
                            <a:off x="507799" y="170878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0,004</w:t>
                              </w:r>
                            </w:p>
                          </w:txbxContent>
                        </wps:txbx>
                        <wps:bodyPr rot="0" vert="horz" wrap="none" lIns="0" tIns="0" rIns="0" bIns="0" anchor="t" anchorCtr="0">
                          <a:spAutoFit/>
                        </wps:bodyPr>
                      </wps:wsp>
                      <wps:wsp>
                        <wps:cNvPr id="2489" name="Rectangle 709"/>
                        <wps:cNvSpPr>
                          <a:spLocks noChangeArrowheads="1"/>
                        </wps:cNvSpPr>
                        <wps:spPr bwMode="auto">
                          <a:xfrm>
                            <a:off x="488749" y="1217930"/>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0,005</w:t>
                              </w:r>
                            </w:p>
                          </w:txbxContent>
                        </wps:txbx>
                        <wps:bodyPr rot="0" vert="horz" wrap="none" lIns="0" tIns="0" rIns="0" bIns="0" anchor="t" anchorCtr="0">
                          <a:spAutoFit/>
                        </wps:bodyPr>
                      </wps:wsp>
                      <wps:wsp>
                        <wps:cNvPr id="2490" name="Rectangle 710"/>
                        <wps:cNvSpPr>
                          <a:spLocks noChangeArrowheads="1"/>
                        </wps:cNvSpPr>
                        <wps:spPr bwMode="auto">
                          <a:xfrm>
                            <a:off x="469699" y="717550"/>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Default="001B3A69" w:rsidP="00CE7536">
                              <w:pPr>
                                <w:pStyle w:val="Figure"/>
                              </w:pPr>
                              <w:r>
                                <w:t>0,006</w:t>
                              </w:r>
                            </w:p>
                          </w:txbxContent>
                        </wps:txbx>
                        <wps:bodyPr rot="0" vert="horz" wrap="none" lIns="0" tIns="0" rIns="0" bIns="0" anchor="t" anchorCtr="0">
                          <a:spAutoFit/>
                        </wps:bodyPr>
                      </wps:wsp>
                      <wps:wsp>
                        <wps:cNvPr id="2491" name="Rectangle 711"/>
                        <wps:cNvSpPr>
                          <a:spLocks noChangeArrowheads="1"/>
                        </wps:cNvSpPr>
                        <wps:spPr bwMode="auto">
                          <a:xfrm>
                            <a:off x="134045" y="1727200"/>
                            <a:ext cx="283845" cy="189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CE5FAA" w:rsidRDefault="001B3A69" w:rsidP="00CE7536">
                              <w:pPr>
                                <w:pStyle w:val="Figure"/>
                                <w:rPr>
                                  <w:lang w:val="fr-CH"/>
                                </w:rPr>
                              </w:pPr>
                              <w:r>
                                <w:rPr>
                                  <w:caps w:val="0"/>
                                  <w:lang w:val="fr-CH"/>
                                </w:rPr>
                                <w:t>probabilité relative de la situation</w:t>
                              </w:r>
                            </w:p>
                          </w:txbxContent>
                        </wps:txbx>
                        <wps:bodyPr rot="0" vert="vert270" wrap="square" lIns="0" tIns="0" rIns="0" bIns="0" anchor="t" anchorCtr="0">
                          <a:spAutoFit/>
                        </wps:bodyPr>
                      </wps:wsp>
                      <wps:wsp>
                        <wps:cNvPr id="2492" name="Rectangle 712"/>
                        <wps:cNvSpPr>
                          <a:spLocks noChangeArrowheads="1"/>
                        </wps:cNvSpPr>
                        <wps:spPr bwMode="auto">
                          <a:xfrm>
                            <a:off x="558523" y="4145280"/>
                            <a:ext cx="172085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6E7115" w:rsidRDefault="001B3A69" w:rsidP="00CE7536">
                              <w:pPr>
                                <w:pStyle w:val="Figure"/>
                                <w:spacing w:after="0"/>
                                <w:rPr>
                                  <w:lang w:val="fr-CH"/>
                                </w:rPr>
                              </w:pPr>
                              <w:r>
                                <w:rPr>
                                  <w:caps w:val="0"/>
                                  <w:lang w:val="fr-CH"/>
                                </w:rPr>
                                <w:t>s</w:t>
                              </w:r>
                              <w:r w:rsidRPr="006E7115">
                                <w:rPr>
                                  <w:caps w:val="0"/>
                                  <w:lang w:val="fr-CH"/>
                                </w:rPr>
                                <w:t>econdes pendant lesquelles n canaux</w:t>
                              </w:r>
                            </w:p>
                            <w:p w:rsidR="001B3A69" w:rsidRPr="006E7115" w:rsidRDefault="001B3A69" w:rsidP="00CE7536">
                              <w:pPr>
                                <w:pStyle w:val="Figure"/>
                                <w:spacing w:after="0"/>
                                <w:rPr>
                                  <w:lang w:val="fr-CH"/>
                                </w:rPr>
                              </w:pPr>
                              <w:r w:rsidRPr="006E7115">
                                <w:rPr>
                                  <w:caps w:val="0"/>
                                  <w:lang w:val="fr-CH"/>
                                </w:rPr>
                                <w:t>sont occupés simultanément</w:t>
                              </w:r>
                            </w:p>
                          </w:txbxContent>
                        </wps:txbx>
                        <wps:bodyPr rot="0" vert="horz" wrap="none" lIns="0" tIns="0" rIns="0" bIns="0" anchor="t" anchorCtr="0">
                          <a:noAutofit/>
                        </wps:bodyPr>
                      </wps:wsp>
                      <wps:wsp>
                        <wps:cNvPr id="2493" name="Rectangle 714"/>
                        <wps:cNvSpPr>
                          <a:spLocks noChangeArrowheads="1"/>
                        </wps:cNvSpPr>
                        <wps:spPr bwMode="auto">
                          <a:xfrm rot="18180000">
                            <a:off x="3740718" y="3555572"/>
                            <a:ext cx="1095833"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A69" w:rsidRPr="00CE5FAA" w:rsidRDefault="001B3A69" w:rsidP="00CE7536">
                              <w:pPr>
                                <w:pStyle w:val="Figure"/>
                                <w:rPr>
                                  <w:lang w:val="fr-CH"/>
                                </w:rPr>
                              </w:pPr>
                              <w:r>
                                <w:rPr>
                                  <w:caps w:val="0"/>
                                  <w:lang w:val="fr-CH"/>
                                </w:rPr>
                                <w:t>nombre de canaux ...</w:t>
                              </w:r>
                            </w:p>
                          </w:txbxContent>
                        </wps:txbx>
                        <wps:bodyPr rot="0" vert="horz" wrap="square" lIns="0" tIns="0" rIns="0" bIns="0" anchor="t" anchorCtr="0">
                          <a:spAutoFit/>
                        </wps:bodyPr>
                      </wps:wsp>
                      <wps:wsp>
                        <wps:cNvPr id="2494" name="Rectangle 715"/>
                        <wps:cNvSpPr>
                          <a:spLocks noChangeArrowheads="1"/>
                        </wps:cNvSpPr>
                        <wps:spPr bwMode="auto">
                          <a:xfrm>
                            <a:off x="36002" y="0"/>
                            <a:ext cx="5788660" cy="470027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3F9F3C0" id="Canvas 2505" o:spid="_x0000_s2066" editas="canvas" style="width:458.6pt;height:373.85pt;mso-position-horizontal-relative:char;mso-position-vertical-relative:line" coordsize="58242,47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">
                <v:shape id="_x0000_s2067" type="#_x0000_t75" style="position:absolute;width:58242;height:47478;visibility:visible;mso-wrap-style:square">
                  <v:fill o:detectmouseclick="t"/>
                  <v:path o:connecttype="none"/>
                </v:shape>
                <v:group id="Group 574" o:spid="_x0000_s2068" style="position:absolute;left:360;width:57886;height:47002" coordorigin="74,74" coordsize="9116,7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rect id="Rectangle 374" o:spid="_x0000_s2069" style="position:absolute;left:74;top:74;width:9116;height:7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v8MIA&#10;AADdAAAADwAAAGRycy9kb3ducmV2LnhtbERPz2vCMBS+D/Y/hDfwtqb2IKVrFBVED150g/X4aN6a&#10;sualNrGt/705DHb8+H6Xm9l2YqTBt44VLJMUBHHtdMuNgq/Pw3sOwgdkjZ1jUvAgD5v160uJhXYT&#10;X2i8hkbEEPYFKjAh9IWUvjZk0SeuJ47cjxsshgiHRuoBpxhuO5ml6UpabDk2GOxpb6j+vd6tAupu&#10;h+88316q425Xp72uzPFcKbV4m7cfIALN4V/85z5pBVmWxbnxTX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2/wwgAAAN0AAAAPAAAAAAAAAAAAAAAAAJgCAABkcnMvZG93&#10;bnJldi54bWxQSwUGAAAAAAQABAD1AAAAhwMAAAAA&#10;" strokeweight="0"/>
                  <v:shape id="Freeform 375" o:spid="_x0000_s2070" style="position:absolute;left:1499;top:4266;width:5360;height:2155;visibility:visible;mso-wrap-style:square;v-text-anchor:top" coordsize="5360,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TMQA&#10;AADdAAAADwAAAGRycy9kb3ducmV2LnhtbESPwW7CMBBE75X4B2uReisOPlAIGFQhQXpsAbUcl3iJ&#10;o8brKHYg/fu6UqUeRzPzRrPaDK4RN+pC7VnDdJKBIC69qbnScDrunuYgQkQ22HgmDd8UYLMePaww&#10;N/7O73Q7xEokCIccNdgY21zKUFpyGCa+JU7e1XcOY5JdJU2H9wR3jVRZNpMOa04LFlvaWiq/Dr3T&#10;QLYoPqf9fEGqVx/PxeX8tnde68fx8LIEEWmI/+G/9qvRoJRa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9UzEAAAA3QAAAA8AAAAAAAAAAAAAAAAAmAIAAGRycy9k&#10;b3ducmV2LnhtbFBLBQYAAAAABAAEAPUAAACJAwAAAAA=&#10;" path="m,1590l2064,,5360,371,3949,2155,,1590xe" fillcolor="silver" stroked="f">
                    <v:path arrowok="t" o:connecttype="custom" o:connectlocs="0,1590;2064,0;5360,371;3949,2155;0,1590" o:connectangles="0,0,0,0,0"/>
                  </v:shape>
                  <v:rect id="Rectangle 376" o:spid="_x0000_s2071" style="position:absolute;left:1336;top:520;width:224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nLsEA&#10;AADdAAAADwAAAGRycy9kb3ducmV2LnhtbERPS2vCQBC+C/0PyxS86cZEpKSuIoJtb+KDnofsNIlm&#10;Z8PuqPHfdw+FHj++93I9uE7dKcTWs4HZNANFXHnbcm3gfNpN3kBFQbbYeSYDT4qwXr2Mllha/+AD&#10;3Y9SqxTCsUQDjUhfah2rhhzGqe+JE/fjg0NJMNTaBnykcNfpPMsW2mHLqaHBnrYNVdfjzRnQp0WQ&#10;azEvLgeJ+cbdPj731bcx49dh8w5KaJB/8Z/7yxrI8yLtT2/SE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s5y7BAAAA3QAAAA8AAAAAAAAAAAAAAAAAmAIAAGRycy9kb3du&#10;cmV2LnhtbFBLBQYAAAAABAAEAPUAAACGAwAAAAA=&#10;" fillcolor="silver" stroked="f"/>
                  <v:rect id="Rectangle 377" o:spid="_x0000_s2072" style="position:absolute;left:1336;top:892;width:224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KmMQA&#10;AADdAAAADwAAAGRycy9kb3ducmV2LnhtbESPQUvEMBSE74L/ITzBm5tuCyJ1s4sIYvEguK7g8dm8&#10;bcI2LyWJ2+bfG0HwOMzMN8xmt7hRnClE61nBelWBIO69tjwoOLw/3dyBiAlZ4+iZFGSKsNteXmyw&#10;1X7mNzrv0yAKhGOLCkxKUytl7A05jCs/ERfv6IPDVGQYpA44F7gbZV1Vt9Kh5bJgcKJHQ/1p/+0U&#10;hOaVbJOzee7y18tn1WU3f1ilrq+Wh3sQiZb0H/5rd1pBXTdr+H1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CpjEAAAA3QAAAA8AAAAAAAAAAAAAAAAAmAIAAGRycy9k&#10;b3ducmV2LnhtbFBLBQYAAAAABAAEAPUAAACJAwAAAAA=&#10;" fillcolor="#c2c2c2" stroked="f"/>
                  <v:rect id="Rectangle 378" o:spid="_x0000_s2073" style="position:absolute;left:1336;top:1204;width:224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ecMYA&#10;AADdAAAADwAAAGRycy9kb3ducmV2LnhtbESP3WrCQBSE7wt9h+UIvasbVygSXUWE0FoKpf7h5SF7&#10;TILZs2l2NfHtuwXBy2FmvmFmi97W4kqtrxxrGA0TEMS5MxUXGnbb7HUCwgdkg7Vj0nAjD4v589MM&#10;U+M6/qHrJhQiQtinqKEMoUml9HlJFv3QNcTRO7nWYoiyLaRpsYtwW0uVJG/SYsVxocSGViXl583F&#10;asjGbr2//H5+det3PN6+D11Q2VLrl0G/nIII1IdH+N7+MBqUGiv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ecMYAAADdAAAADwAAAAAAAAAAAAAAAACYAgAAZHJz&#10;L2Rvd25yZXYueG1sUEsFBgAAAAAEAAQA9QAAAIsDAAAAAA==&#10;" fillcolor="#c4c4c4" stroked="f"/>
                  <v:rect id="Rectangle 379" o:spid="_x0000_s2074" style="position:absolute;left:1336;top:1427;width:2242;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o8MA&#10;AADdAAAADwAAAGRycy9kb3ducmV2LnhtbESPQYvCMBSE78L+h/CEvWlqBZWuqci6BW9id2Gvj+bZ&#10;ljYvpYna/nsjCB6HmfmG2e4G04ob9a62rGAxj0AQF1bXXCr4+81mGxDOI2tsLZOCkRzs0o/JFhNt&#10;73ymW+5LESDsElRQed8lUrqiIoNubjvi4F1sb9AH2ZdS93gPcNPKOIpW0mDNYaHCjr4rKpr8ahT8&#10;HxejyZoN+4M2tM7ykxt/Lkp9Tof9FwhPg3+HX+2jVhDHyyU834Qn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Yo8MAAADdAAAADwAAAAAAAAAAAAAAAACYAgAAZHJzL2Rv&#10;d25yZXYueG1sUEsFBgAAAAAEAAQA9QAAAIgDAAAAAA==&#10;" fillcolor="#c6c6c6" stroked="f"/>
                  <v:rect id="Rectangle 380" o:spid="_x0000_s2075" style="position:absolute;left:1336;top:1620;width:224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uscA&#10;AADdAAAADwAAAGRycy9kb3ducmV2LnhtbESPQWvCQBSE7wX/w/IEb3XTVIpEVxFRqFJamnrw+Mg+&#10;k9js27C7MWl/fbdQ6HGYmW+Y5XowjbiR87VlBQ/TBARxYXXNpYLTx/5+DsIHZI2NZVLwRR7Wq9Hd&#10;EjNte36nWx5KESHsM1RQhdBmUvqiIoN+alvi6F2sMxiidKXUDvsIN41Mk+RJGqw5LlTY0rai4jPv&#10;jIK3zfG0+87n17zb9a8duwOdX1qlJuNhswARaAj/4b/2s1aQpo8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m07rHAAAA3QAAAA8AAAAAAAAAAAAAAAAAmAIAAGRy&#10;cy9kb3ducmV2LnhtbFBLBQYAAAAABAAEAPUAAACMAwAAAAA=&#10;" fillcolor="#c8c8c8" stroked="f"/>
                  <v:rect id="Rectangle 381" o:spid="_x0000_s2076" style="position:absolute;left:1336;top:1784;width:2242;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escYA&#10;AADdAAAADwAAAGRycy9kb3ducmV2LnhtbESPQWvCQBSE74L/YXmF3pqNKRWJrlLUSrHQWiueH9ln&#10;Esy+XbJbjf76rlDwOMzMN8xk1plGnKj1tWUFgyQFQVxYXXOpYPfz9jQC4QOyxsYyKbiQh9m035tg&#10;ru2Zv+m0DaWIEPY5KqhCcLmUvqjIoE+sI47ewbYGQ5RtKXWL5wg3jczSdCgN1hwXKnQ0r6g4bn+N&#10;go/P5WC+uhZfcr3a7I217rrwTqnHh+51DCJQF+7h//a7VpBlzy9we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escYAAADdAAAADwAAAAAAAAAAAAAAAACYAgAAZHJz&#10;L2Rvd25yZXYueG1sUEsFBgAAAAAEAAQA9QAAAIsDAAAAAA==&#10;" fillcolor="#cacaca" stroked="f"/>
                  <v:rect id="Rectangle 382" o:spid="_x0000_s2077" style="position:absolute;left:1336;top:1932;width:224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sUA&#10;AADdAAAADwAAAGRycy9kb3ducmV2LnhtbESPzWvCQBTE7wX/h+UJ3urGpJUQXUUFobf6dfH2zL58&#10;kOzbkF01/e+7BaHHYWZ+wyzXg2nFg3pXW1Ywm0YgiHOray4VXM779xSE88gaW8uk4IccrFejtyVm&#10;2j75SI+TL0WAsMtQQeV9l0np8ooMuqntiINX2N6gD7Ivpe7xGeCmlXEUzaXBmsNChR3tKsqb090o&#10;SJpilxy6NNVlfvtsPq7Hb1tslZqMh80ChKfB/4df7S+tII6TO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r6xQAAAN0AAAAPAAAAAAAAAAAAAAAAAJgCAABkcnMv&#10;ZG93bnJldi54bWxQSwUGAAAAAAQABAD1AAAAigMAAAAA&#10;" fillcolor="#ccc" stroked="f"/>
                  <v:rect id="Rectangle 383" o:spid="_x0000_s2078" style="position:absolute;left:1336;top:2066;width:224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bC8UA&#10;AADdAAAADwAAAGRycy9kb3ducmV2LnhtbESPwWrDMBBE74X8g9hAb40cF9riRgkhYNpTIUqgPi7W&#10;1nJirYykJO7fV4VCj8PMvGFWm8kN4koh9p4VLBcFCOLWm547BcdD/fACIiZkg4NnUvBNETbr2d0K&#10;K+NvvKerTp3IEI4VKrApjZWUsbXkMC78SJy9Lx8cpixDJ03AW4a7QZZF8SQd9pwXLI60s9Se9cUp&#10;OG8Pn/uamtKH01E39Ye2zZtW6n4+bV9BJJrSf/iv/W4UlOXjM/y+y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ZsLxQAAAN0AAAAPAAAAAAAAAAAAAAAAAJgCAABkcnMv&#10;ZG93bnJldi54bWxQSwUGAAAAAAQABAD1AAAAigMAAAAA&#10;" fillcolor="#cecece" stroked="f"/>
                  <v:rect id="Rectangle 384" o:spid="_x0000_s2079" style="position:absolute;left:1336;top:2200;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wMMQA&#10;AADdAAAADwAAAGRycy9kb3ducmV2LnhtbERPTWvCQBC9C/6HZYReRDemViTNRoogiD1pq/Q4Zsck&#10;Njsbstsk/ffdg9Dj432nm8HUoqPWVZYVLOYRCOLc6ooLBZ8fu9kahPPIGmvLpOCXHGyy8SjFRNue&#10;j9SdfCFCCLsEFZTeN4mULi/JoJvbhjhwN9sa9AG2hdQt9iHc1DKOopU0WHFoKLGhbUn59+nHKLhf&#10;X87o1/lyOhyry3t3tbtD/6XU02R4ewXhafD/4od7rxXE8XOYG96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8DDEAAAA3QAAAA8AAAAAAAAAAAAAAAAAmAIAAGRycy9k&#10;b3ducmV2LnhtbFBLBQYAAAAABAAEAPUAAACJAwAAAAA=&#10;" fillcolor="#d0d0d0" stroked="f"/>
                  <v:rect id="Rectangle 385" o:spid="_x0000_s2080" style="position:absolute;left:1336;top:2304;width:224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jaMgA&#10;AADdAAAADwAAAGRycy9kb3ducmV2LnhtbESPQWsCMRSE7wX/Q3gFL6Vm3YLo1iitKIRCBa3YHl83&#10;r7uLm5clibr9902h0OMwM98w82VvW3EhHxrHCsajDARx6UzDlYLD2+Z+CiJEZIOtY1LwTQGWi8HN&#10;HAvjrryjyz5WIkE4FKigjrErpAxlTRbDyHXEyfty3mJM0lfSeLwmuG1lnmUTabHhtFBjR6uaytP+&#10;bBVMPtz7Wmv9fFzpcvZKn3cvG79VanjbPz2CiNTH//BfWxsFef4wg9836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2NoyAAAAN0AAAAPAAAAAAAAAAAAAAAAAJgCAABk&#10;cnMvZG93bnJldi54bWxQSwUGAAAAAAQABAD1AAAAjQMAAAAA&#10;" fillcolor="#d2d2d2" stroked="f"/>
                  <v:rect id="Rectangle 386" o:spid="_x0000_s2081" style="position:absolute;left:1336;top:2423;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5lcIA&#10;AADbAAAADwAAAGRycy9kb3ducmV2LnhtbESP0WoCMRRE3wX/IVyhL6LZWhRdjVKkBX1T2w+4bK6b&#10;1c3NkkTd+vWNIPg4zMwZZrFqbS2u5EPlWMH7MANBXDhdcang9+d7MAURIrLG2jEp+KMAq2W3s8Bc&#10;uxvv6XqIpUgQDjkqMDE2uZShMGQxDF1DnLyj8xZjkr6U2uMtwW0tR1k2kRYrTgsGG1obKs6Hi1Ug&#10;TztdyeZr4k/H/lnPzHaM97FSb732cw4iUhtf4Wd7oxV8jODx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vmVwgAAANsAAAAPAAAAAAAAAAAAAAAAAJgCAABkcnMvZG93&#10;bnJldi54bWxQSwUGAAAAAAQABAD1AAAAhwMAAAAA&#10;" fillcolor="#d4d4d4" stroked="f"/>
                  <v:rect id="Rectangle 387" o:spid="_x0000_s2082" style="position:absolute;left:1336;top:2527;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6MEA&#10;AADbAAAADwAAAGRycy9kb3ducmV2LnhtbESPQYvCMBSE7wv+h/AEb9t0FWSpRlkEQURBq94fzdu2&#10;bPMSmlirv94Iwh6HmfmGmS9704iOWl9bVvCVpCCIC6trLhWcT+vPbxA+IGtsLJOCO3lYLgYfc8y0&#10;vfGRujyUIkLYZ6igCsFlUvqiIoM+sY44er+2NRiibEupW7xFuGnkOE2n0mDNcaFCR6uKir/8ahRc&#10;8sO2WdHDOLfrbHrY6L1d75UaDfufGYhAffgPv9sbrWAygde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sujBAAAA2wAAAA8AAAAAAAAAAAAAAAAAmAIAAGRycy9kb3du&#10;cmV2LnhtbFBLBQYAAAAABAAEAPUAAACGAwAAAAA=&#10;" fillcolor="#d6d6d6" stroked="f"/>
                  <v:rect id="Rectangle 388" o:spid="_x0000_s2083" style="position:absolute;left:1336;top:2631;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3n8QA&#10;AADbAAAADwAAAGRycy9kb3ducmV2LnhtbESPT4vCMBTE74LfITzBm6auS5GuURZx0YN/sAqyt0fz&#10;bMs2L6WJ2v32RhA8DjPzG2Y6b00lbtS40rKC0TACQZxZXXKu4HT8GUxAOI+ssbJMCv7JwXzW7Uwx&#10;0fbOB7qlPhcBwi5BBYX3dSKlywoy6Ia2Jg7exTYGfZBNLnWD9wA3lfyIolgaLDksFFjToqDsL70a&#10;Ba69ZOc9bvNN7FZ1eV4sd7/xSal+r/3+AuGp9e/wq73WCsaf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5/EAAAA2wAAAA8AAAAAAAAAAAAAAAAAmAIAAGRycy9k&#10;b3ducmV2LnhtbFBLBQYAAAAABAAEAPUAAACJAwAAAAA=&#10;" fillcolor="#d8d8d8" stroked="f"/>
                  <v:rect id="Rectangle 389" o:spid="_x0000_s2084" style="position:absolute;left:1336;top:2735;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nusMA&#10;AADbAAAADwAAAGRycy9kb3ducmV2LnhtbESPQWsCMRSE7wX/Q3iCt5q1YimrUURYEOmhWg8en8lz&#10;d3Hzsk2iu/33jSD0OMx8M8xi1dtG3MmH2rGCyTgDQaydqblUcPwuXj9AhIhssHFMCn4pwGo5eFlg&#10;blzHe7ofYilSCYccFVQxtrmUQVdkMYxdS5y8i/MWY5K+lMZjl8ptI9+y7F1arDktVNjSpiJ9Pdys&#10;gqkuzp+BTsXPURd+rfvd9avbKTUa9us5iEh9/A8/6a1J3A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nusMAAADbAAAADwAAAAAAAAAAAAAAAACYAgAAZHJzL2Rv&#10;d25yZXYueG1sUEsFBgAAAAAEAAQA9QAAAIgDAAAAAA==&#10;" fillcolor="#dadada" stroked="f"/>
                  <v:rect id="Rectangle 390" o:spid="_x0000_s2085" style="position:absolute;left:1336;top:2839;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JRsUA&#10;AADbAAAADwAAAGRycy9kb3ducmV2LnhtbESPQWvCQBSE74L/YXlCb82mBoJNs0otNPUi0qhgb4/s&#10;axKafRuyW03/vSsUPA4z8w2Tr0bTiTMNrrWs4CmKQRBXVrdcKzjs3x8XIJxH1thZJgV/5GC1nE5y&#10;zLS98CedS1+LAGGXoYLG+z6T0lUNGXSR7YmD920Hgz7IoZZ6wEuAm07O4ziVBlsOCw329NZQ9VP+&#10;GgXrk9u5502x/kg43RZszOLrOFfqYTa+voDwNPp7+L+90QqSFG5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klGxQAAANsAAAAPAAAAAAAAAAAAAAAAAJgCAABkcnMv&#10;ZG93bnJldi54bWxQSwUGAAAAAAQABAD1AAAAigMAAAAA&#10;" fillcolor="#dcdcdc" stroked="f"/>
                  <v:rect id="Rectangle 391" o:spid="_x0000_s2086" style="position:absolute;left:1336;top:2943;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nMUA&#10;AADbAAAADwAAAGRycy9kb3ducmV2LnhtbESPW2vCQBSE3wv9D8sp9EV0YwUrMauI0AsU23oB8e2Q&#10;PckGs2dDdqvx37uC0MdhZr5hsnlna3Gi1leOFQwHCQji3OmKSwW77Vt/AsIHZI21Y1JwIQ/z2eND&#10;hql2Z17TaRNKESHsU1RgQmhSKX1uyKIfuIY4eoVrLYYo21LqFs8Rbmv5kiRjabHiuGCwoaWh/Lj5&#10;swr2OtHOXH4O31/vZqV/8aMpeiOlnp+6xRREoC78h+/tT61g9Aq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36cxQAAANsAAAAPAAAAAAAAAAAAAAAAAJgCAABkcnMv&#10;ZG93bnJldi54bWxQSwUGAAAAAAQABAD1AAAAigMAAAAA&#10;" fillcolor="#dedede" stroked="f"/>
                  <v:rect id="Rectangle 392" o:spid="_x0000_s2087" style="position:absolute;left:1336;top:3047;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MGsEA&#10;AADbAAAADwAAAGRycy9kb3ducmV2LnhtbERPTUvDQBC9C/0PywhexG5UkJJ2W6RVEMVD24DXITvd&#10;TZOdDdkxjf/ePQgeH+97tZlCp0YaUhPZwP28AEVcR9uwM1AdX+8WoJIgW+wik4EfSrBZz65WWNp4&#10;4T2NB3Eqh3Aq0YAX6UutU+0pYJrHnjhzpzgElAwHp+2AlxweOv1QFE86YMO5wWNPW091e/gOBs5f&#10;4+eH820ljuRlt6P2dPteGXNzPT0vQQlN8i/+c79ZA495bP6Sf4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HDBrBAAAA2wAAAA8AAAAAAAAAAAAAAAAAmAIAAGRycy9kb3du&#10;cmV2LnhtbFBLBQYAAAAABAAEAPUAAACGAwAAAAA=&#10;" fillcolor="#e0e0e0" stroked="f"/>
                  <v:rect id="Rectangle 393" o:spid="_x0000_s2088" style="position:absolute;left:1336;top:3151;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2MQA&#10;AADbAAAADwAAAGRycy9kb3ducmV2LnhtbESPQUvDQBSE74X+h+UJ3tqN2gaN3ZaiFHvx0Fg8P7LP&#10;JLr7NuyuSeyv7wqFHoeZ+YZZbUZrRE8+tI4V3M0zEMSV0y3XCo4fu9kjiBCRNRrHpOCPAmzW08kK&#10;C+0GPlBfxlokCIcCFTQxdoWUoWrIYpi7jjh5X85bjEn6WmqPQ4JbI++zLJcWW04LDXb00lD1U/5a&#10;Bae4KPPef+Lbe75038Or2R17o9Ttzbh9BhFpjNfwpb3XCh6e4P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ZdjEAAAA2wAAAA8AAAAAAAAAAAAAAAAAmAIAAGRycy9k&#10;b3ducmV2LnhtbFBLBQYAAAAABAAEAPUAAACJAwAAAAA=&#10;" fillcolor="#e2e2e2" stroked="f"/>
                  <v:rect id="Rectangle 394" o:spid="_x0000_s2089" style="position:absolute;left:1336;top:3255;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Y+rsA&#10;AADbAAAADwAAAGRycy9kb3ducmV2LnhtbERPyQrCMBC9C/5DGMGbpoqIVKOIC/bqhtehGdtiMylJ&#10;1Pr35iB4fLx9sWpNLV7kfGVZwWiYgCDOra64UHA57wczED4ga6wtk4IPeVgtu50Fptq++UivUyhE&#10;DGGfooIyhCaV0uclGfRD2xBH7m6dwRChK6R2+I7hppbjJJlKgxXHhhIb2pSUP05PoyCpjuTWh/H1&#10;edvoy2Q7yx67e6ZUv9eu5yACteEv/rkzrWAS18c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RtGPq7AAAA2wAAAA8AAAAAAAAAAAAAAAAAmAIAAGRycy9kb3ducmV2Lnht&#10;bFBLBQYAAAAABAAEAPUAAACAAwAAAAA=&#10;" fillcolor="#e4e4e4" stroked="f"/>
                  <v:rect id="Rectangle 395" o:spid="_x0000_s2090" style="position:absolute;left:1336;top:3359;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Lk8IA&#10;AADbAAAADwAAAGRycy9kb3ducmV2LnhtbESP3YrCMBSE7xd8h3AE79bURUSrUURc8EJX/HmAQ3NM&#10;q81JbaLWtzcLgpfDzHzDTGaNLcWdal84VtDrJiCIM6cLNgqOh9/vIQgfkDWWjknBkzzMpq2vCaba&#10;PXhH930wIkLYp6ggD6FKpfRZThZ911XE0Tu52mKIsjZS1/iIcFvKnyQZSIsFx4UcK1rklF32N6ug&#10;Mdvd8jpYb7bLqjD4d3b9kVsp1Wk38zGIQE34hN/tlVbQ78H/l/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AuTwgAAANsAAAAPAAAAAAAAAAAAAAAAAJgCAABkcnMvZG93&#10;bnJldi54bWxQSwUGAAAAAAQABAD1AAAAhwMAAAAA&#10;" fillcolor="#e6e6e6" stroked="f"/>
                  <v:rect id="Rectangle 396" o:spid="_x0000_s2091" style="position:absolute;left:1336;top:3463;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NEcIA&#10;AADbAAAADwAAAGRycy9kb3ducmV2LnhtbESPwWrDMBBE74X8g9hCbo1sx4TgRAmNaSD4lsQfsFhb&#10;y9RaGUt1nL+vCoUeh5l5w+yPs+3FRKPvHCtIVwkI4sbpjlsF9f38tgXhA7LG3jEpeJKH42HxssdC&#10;uwdfabqFVkQI+wIVmBCGQkrfGLLoV24gjt6nGy2GKMdW6hEfEW57mSXJRlrsOC4YHKg01Hzdvq2C&#10;D2NQNnVqp+5SV3m17kt/SpVavs7vOxCB5vAf/mtftII8g98v8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c0RwgAAANsAAAAPAAAAAAAAAAAAAAAAAJgCAABkcnMvZG93&#10;bnJldi54bWxQSwUGAAAAAAQABAD1AAAAhwMAAAAA&#10;" fillcolor="#e8e8e8" stroked="f"/>
                  <v:rect id="Rectangle 397" o:spid="_x0000_s2092" style="position:absolute;left:1336;top:3567;width:224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b8QA&#10;AADbAAAADwAAAGRycy9kb3ducmV2LnhtbESPQWvCQBSE7wX/w/IEb82mrZSSukoJtXjwYGMOPT6y&#10;r9lg9m3Irknsr+8KgsdhZr5hVpvJtmKg3jeOFTwlKQjiyumGawXlcfv4BsIHZI2tY1JwIQ+b9exh&#10;hZl2I3/TUIRaRAj7DBWYELpMSl8ZsugT1xFH79f1FkOUfS11j2OE21Y+p+mrtNhwXDDYUW6oOhVn&#10;q8D/tF9cHE5lujfVX5jyi/+0uVKL+fTxDiLQFO7hW3unFSxf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fm/EAAAA2wAAAA8AAAAAAAAAAAAAAAAAmAIAAGRycy9k&#10;b3ducmV2LnhtbFBLBQYAAAAABAAEAPUAAACJAwAAAAA=&#10;" fillcolor="#eaeaea" stroked="f"/>
                  <v:rect id="Rectangle 398" o:spid="_x0000_s2093" style="position:absolute;left:1336;top:3701;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zCsQA&#10;AADbAAAADwAAAGRycy9kb3ducmV2LnhtbESP0WrCQBRE3wv+w3KFvtWNRVqNrmICJfWpavsBl+w1&#10;SZu9G3bXJP17Vyj0cZiZM8xmN5pW9OR8Y1nBfJaAIC6tbrhS8PX59rQE4QOyxtYyKfglD7vt5GGD&#10;qbYDn6g/h0pECPsUFdQhdKmUvqzJoJ/Zjjh6F+sMhihdJbXDIcJNK5+T5EUabDgu1NhRXlP5c74a&#10;BUORvR7G48EX3/qaOZN/uNVKKvU4HfdrEIHG8B/+a79rBYsF3L/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cwrEAAAA2wAAAA8AAAAAAAAAAAAAAAAAmAIAAGRycy9k&#10;b3ducmV2LnhtbFBLBQYAAAAABAAEAPUAAACJAwAAAAA=&#10;" fillcolor="#ececec" stroked="f"/>
                  <v:rect id="Rectangle 399" o:spid="_x0000_s2094" style="position:absolute;left:1336;top:3805;width:224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UwcQA&#10;AADbAAAADwAAAGRycy9kb3ducmV2LnhtbESPT2sCMRTE7wW/Q3iCt5pVcJHVKCoUinipFrS3x+bt&#10;H3fzsiRR12/fFAoeh5n5DbNc96YVd3K+tqxgMk5AEOdW11wq+D59vM9B+ICssbVMCp7kYb0avC0x&#10;0/bBX3Q/hlJECPsMFVQhdJmUPq/IoB/bjjh6hXUGQ5SulNrhI8JNK6dJkkqDNceFCjvaVZQ3x5tR&#10;cHbz5qfY+iYpZvvLzZzTy+GaKjUa9psFiEB9eIX/259awWw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1MHEAAAA2wAAAA8AAAAAAAAAAAAAAAAAmAIAAGRycy9k&#10;b3ducmV2LnhtbFBLBQYAAAAABAAEAPUAAACJAwAAAAA=&#10;" fillcolor="#eee" stroked="f"/>
                  <v:rect id="Rectangle 400" o:spid="_x0000_s2095" style="position:absolute;left:1336;top:3924;width:2242;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6KscA&#10;AADbAAAADwAAAGRycy9kb3ducmV2LnhtbESP3WrCQBSE7wt9h+UUelN0YyFFU1fRglBoEfwB8e6Y&#10;PcmmZs+m2dWkb+8WCr0cZuYbZjrvbS2u1PrKsYLRMAFBnDtdcalgv1sNxiB8QNZYOyYFP+RhPru/&#10;m2KmXccbum5DKSKEfYYKTAhNJqXPDVn0Q9cQR69wrcUQZVtK3WIX4baWz0nyIi1WHBcMNvRmKD9v&#10;L1bB8uPwqSerL3Mp0qd1Upy+N8cOlXp86BevIAL14T/8137XCtIUfr/EH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YeirHAAAA2wAAAA8AAAAAAAAAAAAAAAAAmAIAAGRy&#10;cy9kb3ducmV2LnhtbFBLBQYAAAAABAAEAPUAAACMAwAAAAA=&#10;" fillcolor="#f0f0f0" stroked="f"/>
                  <v:rect id="Rectangle 401" o:spid="_x0000_s2096" style="position:absolute;left:1336;top:4073;width:2242;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ZwMUA&#10;AADbAAAADwAAAGRycy9kb3ducmV2LnhtbESPQWvCQBSE7wX/w/IKXopuFJSSugYRWwoWpFGR3h7Z&#10;12xI9m3IbmP8912h0OMwM98wq2ywjeip85VjBbNpAoK4cLriUsHp+Dp5BuEDssbGMSm4kYdsPXpY&#10;YardlT+pz0MpIoR9igpMCG0qpS8MWfRT1xJH79t1FkOUXSl1h9cIt42cJ8lSWqw4LhhsaWuoqPMf&#10;q2AjL1/8ke/7szU3edFPtT287ZQaPw6bFxCBhvAf/mu/awWLJdy/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dnAxQAAANsAAAAPAAAAAAAAAAAAAAAAAJgCAABkcnMv&#10;ZG93bnJldi54bWxQSwUGAAAAAAQABAD1AAAAigMAAAAA&#10;" fillcolor="#f2f2f2" stroked="f"/>
                  <v:rect id="Rectangle 402" o:spid="_x0000_s2097" style="position:absolute;left:1336;top:4221;width:224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OvMUA&#10;AADbAAAADwAAAGRycy9kb3ducmV2LnhtbESPQWvCQBSE7wX/w/IEb3VTxdqmrhIUQRAKain09sg+&#10;k9Ts27C7muTfu4WCx2FmvmEWq87U4kbOV5YVvIwTEMS51RUXCr5O2+c3ED4ga6wtk4KePKyWg6cF&#10;ptq2fKDbMRQiQtinqKAMoUml9HlJBv3YNsTRO1tnMETpCqkdthFuajlJkldpsOK4UGJD65Lyy/Fq&#10;FHz31W+bbd7tLtv+XM+f0/ml3zulRsMu+wARqAuP8H97pxXM5vD3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U68xQAAANsAAAAPAAAAAAAAAAAAAAAAAJgCAABkcnMv&#10;ZG93bnJldi54bWxQSwUGAAAAAAQABAD1AAAAigMAAAAA&#10;" fillcolor="#f4f4f4" stroked="f"/>
                  <v:rect id="Rectangle 403" o:spid="_x0000_s2098" style="position:absolute;left:1336;top:4385;width:2242;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oycQA&#10;AADbAAAADwAAAGRycy9kb3ducmV2LnhtbESP3WrCQBSE7wXfYTmCN0U3Cg0SXUUsQmkL4h94ecwe&#10;k2D2bNjdmvTtu4WCl8PMfMMsVp2pxYOcrywrmIwTEMS51RUXCk7H7WgGwgdkjbVlUvBDHlbLfm+B&#10;mbYt7+lxCIWIEPYZKihDaDIpfV6SQT+2DXH0btYZDFG6QmqHbYSbWk6TJJUGK44LJTa0KSm/H76N&#10;gjb5euOXz2t6fj3tCrfdfdBlg0oNB916DiJQF57h//a7VpBO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KMnEAAAA2wAAAA8AAAAAAAAAAAAAAAAAmAIAAGRycy9k&#10;b3ducmV2LnhtbFBLBQYAAAAABAAEAPUAAACJAwAAAAA=&#10;" fillcolor="#f6f6f6" stroked="f"/>
                  <v:rect id="Rectangle 404" o:spid="_x0000_s2099" style="position:absolute;left:1336;top:4548;width:2242;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yWMMA&#10;AADbAAAADwAAAGRycy9kb3ducmV2LnhtbESPQYvCMBCF74L/IYzgRTS1B1mqUVRUPCwLuup5bMa2&#10;2ExKErX++83Cwh4fb9735s0WranFk5yvLCsYjxIQxLnVFRcKTt/b4QcIH5A11pZJwZs8LObdzgwz&#10;bV98oOcxFCJC2GeooAyhyaT0eUkG/cg2xNG7WWcwROkKqR2+ItzUMk2SiTRYcWwosaF1Sfn9+DDx&#10;ja/danXBzfZ8qq+fGgfp2R0uSvV77XIKIlAb/o//0nutYJLC75YI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6yWMMAAADbAAAADwAAAAAAAAAAAAAAAACYAgAAZHJzL2Rv&#10;d25yZXYueG1sUEsFBgAAAAAEAAQA9QAAAIgDAAAAAA==&#10;" fillcolor="#f8f8f8" stroked="f"/>
                  <v:rect id="Rectangle 405" o:spid="_x0000_s2100" style="position:absolute;left:1336;top:4756;width:22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sTMYA&#10;AADbAAAADwAAAGRycy9kb3ducmV2LnhtbESP3WrCQBSE7wXfYTmCN6VutOBP6iqiLdhCL4w+wCF7&#10;moRmz67ZrYk+vVsoeDnMzDfMct2ZWlyo8ZVlBeNRAoI4t7riQsHp+P48B+EDssbaMim4kof1qt9b&#10;Yqptywe6ZKEQEcI+RQVlCC6V0uclGfQj64ij920bgyHKppC6wTbCTS0nSTKVBiuOCyU62paU/2S/&#10;RsE5ezvtbk+zrv2sFi4svj6O841TajjoNq8gAnXhEf5v77WC6Qv8fY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ZsTMYAAADbAAAADwAAAAAAAAAAAAAAAACYAgAAZHJz&#10;L2Rvd25yZXYueG1sUEsFBgAAAAAEAAQA9QAAAIsDAAAAAA==&#10;" fillcolor="#fafafa" stroked="f"/>
                  <v:rect id="Rectangle 406" o:spid="_x0000_s2101" style="position:absolute;left:1336;top:5039;width:22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uAsIA&#10;AADdAAAADwAAAGRycy9kb3ducmV2LnhtbERPzWqDQBC+F/oOyxRykbg2UBGbVUJIIPTUJnmAwZ2q&#10;6M6Ku43ap+8WArnNx/c723I2vbjR6FrLCl7jBARxZXXLtYLr5bjOQDiPrLG3TAoWclAWz09bzLWd&#10;+ItuZ1+LEMIuRwWN90MupasaMuhiOxAH7tuOBn2AYy31iFMIN73cJEkqDbYcGhocaN9Q1Z1/jIJ5&#10;Z2lZ0iyKPrJPjcvhsK9/O6VWL/PuHYSn2T/Ed/dJh/nJWwr/34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G4CwgAAAN0AAAAPAAAAAAAAAAAAAAAAAJgCAABkcnMvZG93&#10;bnJldi54bWxQSwUGAAAAAAQABAD1AAAAhwMAAAAA&#10;" fillcolor="#fcfcfc" stroked="f"/>
                  <v:rect id="Rectangle 407" o:spid="_x0000_s2102" style="position:absolute;left:1336;top:5381;width:22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wIsIA&#10;AADdAAAADwAAAGRycy9kb3ducmV2LnhtbERPS4vCMBC+L/gfwgje1sRX1WoUEQRh14O6sNehGdti&#10;M6lN1PrvNwsLe5uP7znLdWsr8aDGl441DPoKBHHmTMm5hq/z7n0Gwgdkg5Vj0vAiD+tV522JqXFP&#10;PtLjFHIRQ9inqKEIoU6l9FlBFn3f1cSRu7jGYoiwyaVp8BnDbSWHSiXSYsmxocCatgVl19PdasBk&#10;bG6Hy+jz/HFPcJ63ajf5Vlr3uu1mASJQG/7Ff+69ifPVZAq/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rAiwgAAAN0AAAAPAAAAAAAAAAAAAAAAAJgCAABkcnMvZG93&#10;bnJldi54bWxQSwUGAAAAAAQABAD1AAAAhwMAAAAA&#10;" stroked="f"/>
                  <v:shape id="Freeform 408" o:spid="_x0000_s2103" style="position:absolute;left:1336;top:520;width:2227;height:5336;visibility:visible;mso-wrap-style:square;v-text-anchor:top" coordsize="222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h28gA&#10;AADdAAAADwAAAGRycy9kb3ducmV2LnhtbESPQUsDMRCF74L/IYzgRdqsC4qsTUsVBNFSsC2F3sbN&#10;uFncTMIm3a7/vnMoeJvhvXnvm9li9J0aqE9tYAP30wIUcR1sy42B3fZt8gQqZWSLXWAy8EcJFvPr&#10;qxlWNpz4i4ZNbpSEcKrQgMs5Vlqn2pHHNA2RWLSf0HvMsvaNtj2eJNx3uiyKR+2xZWlwGOnVUf27&#10;OXoDq+P3+m79UQ4xli+H8XO5d3G1N+b2Zlw+g8o05n/z5frdCn7xILjyjYy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iHbyAAAAN0AAAAPAAAAAAAAAAAAAAAAAJgCAABk&#10;cnMvZG93bnJldi54bWxQSwUGAAAAAAQABAD1AAAAjQMAAAAA&#10;" path="m163,5336l,803,2197,r30,3746l163,5336xe" filled="f" stroked="f">
                    <v:path arrowok="t" o:connecttype="custom" o:connectlocs="163,5336;0,803;2197,0;2227,3746;163,5336" o:connectangles="0,0,0,0,0"/>
                  </v:shape>
                  <v:rect id="Rectangle 409" o:spid="_x0000_s2104" style="position:absolute;left:3533;top:520;width:345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448IA&#10;AADdAAAADwAAAGRycy9kb3ducmV2LnhtbERPS2sCMRC+C/6HMIXeNFut0m6NIkJbb+KDnofNdHfr&#10;ZrIko27/vREEb/PxPWe26FyjzhRi7dnAyzADRVx4W3Np4LD/HLyBioJssfFMBv4pwmLe780wt/7C&#10;WzrvpFQphGOOBiqRNtc6FhU5jEPfEifu1weHkmAotQ14SeGu0aMsm2qHNaeGCltaVVQcdydnQO+n&#10;QY7j1/HfVuJo6U5f35vix5jnp275AUqok4f47l7bND+bvMPtm3S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7jjwgAAAN0AAAAPAAAAAAAAAAAAAAAAAJgCAABkcnMvZG93&#10;bnJldi54bWxQSwUGAAAAAAQABAD1AAAAhwMAAAAA&#10;" fillcolor="silver" stroked="f"/>
                  <v:rect id="Rectangle 410" o:spid="_x0000_s2105" style="position:absolute;left:3533;top:803;width:3459;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T7sQA&#10;AADdAAAADwAAAGRycy9kb3ducmV2LnhtbESPQUsDMRCF74L/IYzgzSZaKLI2LaUgLh4Eaws9jptx&#10;E9wkSxK7m3/vHARvM7w3732z3s5+EBdK2cWg4X6hQFDoonGh13D8eL57BJELBoNDDKShUobt5vpq&#10;jY2JU3iny6H0gkNCblCDLWVspMydJY95EUcKrH3F5LHwmnppEk4c7gf5oNRKenSBGyyOtLfUfR9+&#10;vIa0fCO3rNW+tPXz9aza6qeT0/r2Zt49gSg0l3/z33VrGF+tmJ+/4RH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3k+7EAAAA3QAAAA8AAAAAAAAAAAAAAAAAmAIAAGRycy9k&#10;b3ducmV2LnhtbFBLBQYAAAAABAAEAPUAAACJAwAAAAA=&#10;" fillcolor="#c2c2c2" stroked="f"/>
                  <v:rect id="Rectangle 411" o:spid="_x0000_s2106" style="position:absolute;left:3533;top:1040;width:345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86sMA&#10;AADdAAAADwAAAGRycy9kb3ducmV2LnhtbERP24rCMBB9X/Afwgi+rakKslSjiFBcRVi84uPQjG2x&#10;mXSbaOvfb4QF3+ZwrjOdt6YUD6pdYVnBoB+BIE6tLjhTcDwkn18gnEfWWFomBU9yMJ91PqYYa9vw&#10;jh57n4kQwi5GBbn3VSylS3My6Pq2Ig7c1dYGfYB1JnWNTQg3pRxG0VgaLDg05FjRMqf0tr8bBcnI&#10;rk/33822Wa/w8vw5N36YLJTqddvFBISn1r/F/+5vHeZH4wG8vg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486sMAAADdAAAADwAAAAAAAAAAAAAAAACYAgAAZHJzL2Rv&#10;d25yZXYueG1sUEsFBgAAAAAEAAQA9QAAAIgDAAAAAA==&#10;" fillcolor="#c4c4c4" stroked="f"/>
                  <v:rect id="Rectangle 412" o:spid="_x0000_s2107" style="position:absolute;left:3533;top:1219;width:3459;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B1b0A&#10;AADdAAAADwAAAGRycy9kb3ducmV2LnhtbERPvQrCMBDeBd8hnOCmqQ4q1SiiFtzEKrgezdkWm0tp&#10;orZvbwTB7T6+31ttWlOJFzWutKxgMo5AEGdWl5wruF6S0QKE88gaK8ukoCMHm3W/t8JY2zef6ZX6&#10;XIQQdjEqKLyvYyldVpBBN7Y1ceDutjHoA2xyqRt8h3BTyWkUzaTBkkNDgTXtCsoe6dMouB0nnUke&#10;C/Z7bWiepCfXHe5KDQftdgnCU+v/4p/7qMP8aDaF7zfhB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7HB1b0AAADdAAAADwAAAAAAAAAAAAAAAACYAgAAZHJzL2Rvd25yZXYu&#10;eG1sUEsFBgAAAAAEAAQA9QAAAIIDAAAAAA==&#10;" fillcolor="#c6c6c6" stroked="f"/>
                  <v:rect id="Rectangle 413" o:spid="_x0000_s2108" style="position:absolute;left:3533;top:1367;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3I8QA&#10;AADdAAAADwAAAGRycy9kb3ducmV2LnhtbERPTWvCQBC9F/wPywi9NRtbEEldRYpCW0Rp6qHHITsm&#10;sdnZsLsxsb++Kwje5vE+Z74cTCPO5HxtWcEkSUEQF1bXXCo4fG+eZiB8QNbYWCYFF/KwXIwe5php&#10;2/MXnfNQihjCPkMFVQhtJqUvKjLoE9sSR+5oncEQoSuldtjHcNPI5zSdSoM1x4YKW3qrqPjNO6Ng&#10;v/o8rP/y2Snv1v2uY/dBP9tWqcfxsHoFEWgId/HN/a7j/HT6At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dyPEAAAA3QAAAA8AAAAAAAAAAAAAAAAAmAIAAGRycy9k&#10;b3ducmV2LnhtbFBLBQYAAAAABAAEAPUAAACJAwAAAAA=&#10;" fillcolor="#c8c8c8" stroked="f"/>
                  <v:rect id="Rectangle 414" o:spid="_x0000_s2109" style="position:absolute;left:3533;top:1486;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Hx8QA&#10;AADdAAAADwAAAGRycy9kb3ducmV2LnhtbERP22rCQBB9L/gPywh9azaWIiW6CaJWioVaL/g8ZMck&#10;mJ1dsluNfn23UOjbHM51pkVvWnGhzjeWFYySFARxaXXDlYLD/u3pFYQPyBpby6TgRh6KfPAwxUzb&#10;K2/psguViCHsM1RQh+AyKX1Zk0GfWEccuZPtDIYIu0rqDq8x3LTyOU3H0mDDsaFGR/OayvPu2yj4&#10;+FyO5qt7uZHr1dfRWOvuC++Uehz2swmIQH34F/+533Wcn45f4Pebe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Wh8fEAAAA3QAAAA8AAAAAAAAAAAAAAAAAmAIAAGRycy9k&#10;b3ducmV2LnhtbFBLBQYAAAAABAAEAPUAAACJAwAAAAA=&#10;" fillcolor="#cacaca" stroked="f"/>
                  <v:rect id="Rectangle 415" o:spid="_x0000_s2110" style="position:absolute;left:3533;top:1605;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4YMMA&#10;AADdAAAADwAAAGRycy9kb3ducmV2LnhtbERPS2vCQBC+C/0Pywi96camSkhdpRWE3tpoL71Ns5MH&#10;yc6G7JrEf+8WBG/z8T1nu59MKwbqXW1ZwWoZgSDOra65VPBzPi4SEM4ja2wtk4IrOdjvnmZbTLUd&#10;OaPh5EsRQtilqKDyvkuldHlFBt3SdsSBK2xv0AfYl1L3OIZw08qXKNpIgzWHhgo7OlSUN6eLURA3&#10;xSH+7pJEl/nfunn9zb5s8aHU83x6fwPhafIP8d39qcP8aLOG/2/CC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S4YMMAAADdAAAADwAAAAAAAAAAAAAAAACYAgAAZHJzL2Rv&#10;d25yZXYueG1sUEsFBgAAAAAEAAQA9QAAAIgDAAAAAA==&#10;" fillcolor="#ccc" stroked="f"/>
                  <v:rect id="Rectangle 416" o:spid="_x0000_s2111" style="position:absolute;left:3533;top:1724;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CfcIA&#10;AADdAAAADwAAAGRycy9kb3ducmV2LnhtbERPTWsCMRC9F/ofwhS81awelrIaRYSlPRWMQvc4bKab&#10;rZvJkqS6/nsjFHqbx/uc9XZyg7hQiL1nBYt5AYK49abnTsHpWL++gYgJ2eDgmRTcKMJ28/y0xsr4&#10;Kx/oolMncgjHChXYlMZKythachjnfiTO3LcPDlOGoZMm4DWHu0Eui6KUDnvODRZH2ltqz/rXKTjv&#10;jl+HmpqlDz8n3dSf2jbvWqnZy7RbgUg0pX/xn/vD5PlFWcLjm3y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AJ9wgAAAN0AAAAPAAAAAAAAAAAAAAAAAJgCAABkcnMvZG93&#10;bnJldi54bWxQSwUGAAAAAAQABAD1AAAAhwMAAAAA&#10;" fillcolor="#cecece" stroked="f"/>
                  <v:rect id="Rectangle 417" o:spid="_x0000_s2112" style="position:absolute;left:3533;top:1813;width:345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Yr8QA&#10;AADdAAAADwAAAGRycy9kb3ducmV2LnhtbERPS2vCQBC+C/6HZQq9iNlYfBFdRQpCqSe1LT2O2TFJ&#10;zc6G7DaJ/94VBG/z8T1nue5MKRqqXWFZwSiKQRCnVhecKfg6bodzEM4jaywtk4IrOViv+r0lJtq2&#10;vKfm4DMRQtglqCD3vkqkdGlOBl1kK+LAnW1t0AdYZ1LX2IZwU8q3OJ5KgwWHhhwres8pvRz+jYK/&#10;0+Qb/TwdD7p98bNrTnb72f4q9frSbRYgPHX+KX64P3SYH09ncP8mn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BWK/EAAAA3QAAAA8AAAAAAAAAAAAAAAAAmAIAAGRycy9k&#10;b3ducmV2LnhtbFBLBQYAAAAABAAEAPUAAACJAwAAAAA=&#10;" fillcolor="#d0d0d0" stroked="f"/>
                  <v:rect id="Rectangle 418" o:spid="_x0000_s2113" style="position:absolute;left:3533;top:1903;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6HscA&#10;AADdAAAADwAAAGRycy9kb3ducmV2LnhtbESPQUsDMRCF70L/Q5iCF7FZPSy6Ni21WAiCQqu0HsfN&#10;uLt0M1mS2K7/3jkI3mZ4b977Zr4cfa9OFFMX2MDNrABFXAfXcWPg/W1zfQcqZWSHfWAy8EMJlovJ&#10;xRwrF868pdMuN0pCOFVooM15qLROdUse0ywMxKJ9hegxyxob7SKeJdz3+rYoSu2xY2locaB1S/Vx&#10;9+0NlB/h8GStfdyvbX3/Qp9Xz5v4aszldFw9gMo05n/z37V1gl+U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a+h7HAAAA3QAAAA8AAAAAAAAAAAAAAAAAmAIAAGRy&#10;cy9kb3ducmV2LnhtbFBLBQYAAAAABAAEAPUAAACMAwAAAAA=&#10;" fillcolor="#d2d2d2" stroked="f"/>
                  <v:rect id="Rectangle 419" o:spid="_x0000_s2114" style="position:absolute;left:3533;top:1992;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jH8IA&#10;AADdAAAADwAAAGRycy9kb3ducmV2LnhtbERP3WrCMBS+F/YO4Qx2I2vqwDK7Rhljg3nnzx7g0Byb&#10;anNSkqidT28Ewbvz8f2eajHYTpzIh9axgkmWgyCunW65UfC3/Xl9BxEissbOMSn4pwCL+dOowlK7&#10;M6/ptImNSCEcSlRgYuxLKUNtyGLIXE+cuJ3zFmOCvpHa4zmF206+5XkhLbacGgz29GWoPmyOVoHc&#10;r3Qr++/C73fjg56Z5RQvU6VenofPDxCRhvgQ392/Os3Pixn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eMfwgAAAN0AAAAPAAAAAAAAAAAAAAAAAJgCAABkcnMvZG93&#10;bnJldi54bWxQSwUGAAAAAAQABAD1AAAAhwMAAAAA&#10;" fillcolor="#d4d4d4" stroked="f"/>
                  <v:rect id="Rectangle 420" o:spid="_x0000_s2115" style="position:absolute;left:3533;top:2066;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BJsUA&#10;AADdAAAADwAAAGRycy9kb3ducmV2LnhtbESPQWsCMRCF74X+hzAFbzVpD1q2RimCIKJgt+192Iy7&#10;i5tJ2KTr6q93DoXeZnhv3vtmsRp9pwbqUxvYwsvUgCKugmu5tvD9tXl+A5UyssMuMFm4UoLV8vFh&#10;gYULF/6kocy1khBOBVpoco6F1qlqyGOahkgs2in0HrOsfa1djxcJ951+NWamPbYsDQ1GWjdUnctf&#10;b+GnPO66Nd18jPshmOPWHcLmYO3kafx4B5VpzP/mv+utE3wzF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EEmxQAAAN0AAAAPAAAAAAAAAAAAAAAAAJgCAABkcnMv&#10;ZG93bnJldi54bWxQSwUGAAAAAAQABAD1AAAAigMAAAAA&#10;" fillcolor="#d6d6d6" stroked="f"/>
                  <v:rect id="Rectangle 421" o:spid="_x0000_s2116" style="position:absolute;left:3533;top:2155;width:3459;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gJcQA&#10;AADdAAAADwAAAGRycy9kb3ducmV2LnhtbERPTWvCQBC9F/wPyxS81U16iCW6SgkWPailKkhvQ3ZM&#10;QrOzIbsm8d+7gtDbPN7nzJeDqUVHrassK4gnEQji3OqKCwWn49fbBwjnkTXWlknBjRwsF6OXOaba&#10;9vxD3cEXIoSwS1FB6X2TSunykgy6iW2IA3exrUEfYFtI3WIfwk0t36MokQYrDg0lNpSVlP8drkaB&#10;Gy75+Rt3xTZx66Y6Z6v9b3JSavw6fM5AeBr8v/jp3ugwP5rG8Pg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oCXEAAAA3QAAAA8AAAAAAAAAAAAAAAAAmAIAAGRycy9k&#10;b3ducmV2LnhtbFBLBQYAAAAABAAEAPUAAACJAwAAAAA=&#10;" fillcolor="#d8d8d8" stroked="f"/>
                  <v:rect id="Rectangle 422" o:spid="_x0000_s2117" style="position:absolute;left:3533;top:2230;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6VMMA&#10;AADdAAAADwAAAGRycy9kb3ducmV2LnhtbERPTWsCMRC9F/wPYQRvNatCK6tRRFgo4qFVDx7HZNxd&#10;3EzWJHXXf98UCr3N433Oct3bRjzIh9qxgsk4A0Gsnam5VHA6Fq9zECEiG2wck4InBVivBi9LzI3r&#10;+Iseh1iKFMIhRwVVjG0uZdAVWQxj1xIn7uq8xZigL6Xx2KVw28hplr1JizWnhgpb2lakb4dvq2Cm&#10;i8s+0Lm4n3ThN7rf3T67nVKjYb9ZgIjUx3/xn/vDpPnZ+xR+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D6VMMAAADdAAAADwAAAAAAAAAAAAAAAACYAgAAZHJzL2Rv&#10;d25yZXYueG1sUEsFBgAAAAAEAAQA9QAAAIgDAAAAAA==&#10;" fillcolor="#dadada" stroked="f"/>
                  <v:rect id="Rectangle 423" o:spid="_x0000_s2118" style="position:absolute;left:3533;top:2319;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ij8QA&#10;AADdAAAADwAAAGRycy9kb3ducmV2LnhtbERPS2vCQBC+F/oflhF6azYqWI1ZpRaaehHxBXobsmMS&#10;mp0N2a1J/31XKHibj+856bI3tbhR6yrLCoZRDII4t7riQsHx8Pk6BeE8ssbaMin4JQfLxfNTiom2&#10;He/otveFCCHsElRQet8kUrq8JIMusg1x4K62NegDbAupW+xCuKnlKI4n0mDFoaHEhj5Kyr/3P0bB&#10;6uy2brbOVl9jnmwyNmZ6OY2Uehn073MQnnr/EP+71zrMj9/GcP8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Yo/EAAAA3QAAAA8AAAAAAAAAAAAAAAAAmAIAAGRycy9k&#10;b3ducmV2LnhtbFBLBQYAAAAABAAEAPUAAACJAwAAAAA=&#10;" fillcolor="#dcdcdc" stroked="f"/>
                  <v:rect id="Rectangle 424" o:spid="_x0000_s2119" style="position:absolute;left:3533;top:2393;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FbcUA&#10;AADdAAAADwAAAGRycy9kb3ducmV2LnhtbERPW0vDMBR+F/wP4Qi+yJp4YUrXrAzBC4jOzcHY26E5&#10;a8qak9LErvv3RhB8Ox/f9RTl6FoxUB8azxquMwWCuPKm4VrD5utp8gAiRGSDrWfScKIA5fz8rMDc&#10;+COvaFjHWqQQDjlqsDF2uZShsuQwZL4jTtze9w5jgn0tTY/HFO5aeaPUVDpsODVY7OjRUnVYfzsN&#10;W6OMt6fl7uPt2b6bT3zp9le3Wl9ejIsZiEhj/Bf/uV9Nmq/u7+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QVtxQAAAN0AAAAPAAAAAAAAAAAAAAAAAJgCAABkcnMv&#10;ZG93bnJldi54bWxQSwUGAAAAAAQABAD1AAAAigMAAAAA&#10;" fillcolor="#dedede" stroked="f"/>
                  <v:rect id="Rectangle 425" o:spid="_x0000_s2120" style="position:absolute;left:3533;top:2467;width:345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V/MMA&#10;AADdAAAADwAAAGRycy9kb3ducmV2LnhtbERPTUvDQBC9C/6HZQQvYjcKWondltIqiNJDa8DrkJ3u&#10;xmRnQ3ZM4793BcHbPN7nLFZT6NRIQ2oiG7iZFaCI62gbdgaq9+frB1BJkC12kcnANyVYLc/PFlja&#10;eOI9jQdxKodwKtGAF+lLrVPtKWCaxZ44c8c4BJQMB6ftgKccHjp9WxT3OmDDucFjTxtPdXv4CgY+&#10;P8bdm/NtJY7kabul9nj1WhlzeTGtH0EJTfIv/nO/2Dy/mN/B7zf5B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V/MMAAADdAAAADwAAAAAAAAAAAAAAAACYAgAAZHJzL2Rv&#10;d25yZXYueG1sUEsFBgAAAAAEAAQA9QAAAIgDAAAAAA==&#10;" fillcolor="#e0e0e0" stroked="f"/>
                  <v:rect id="Rectangle 426" o:spid="_x0000_s2121" style="position:absolute;left:3533;top:2557;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IXMMA&#10;AADdAAAADwAAAGRycy9kb3ducmV2LnhtbERPTWvCQBC9F/wPyxR6q5uWGiW6irRIe/HQKJ6H7Jik&#10;3Z0Nu9sk7a93hYK3ebzPWW1Ga0RPPrSOFTxNMxDEldMt1wqOh93jAkSIyBqNY1LwSwE268ndCgvt&#10;Bv6kvoy1SCEcClTQxNgVUoaqIYth6jrixJ2dtxgT9LXUHocUbo18zrJcWmw5NTTY0WtD1Xf5YxX8&#10;xZcy7/0J3/f5zH0Nb2Z37I1SD/fjdgki0hhv4n/3h07zs3kO12/S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wIXMMAAADdAAAADwAAAAAAAAAAAAAAAACYAgAAZHJzL2Rv&#10;d25yZXYueG1sUEsFBgAAAAAEAAQA9QAAAIgDAAAAAA==&#10;" fillcolor="#e2e2e2" stroked="f"/>
                  <v:rect id="Rectangle 427" o:spid="_x0000_s2122" style="position:absolute;left:3533;top:2631;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odsAA&#10;AADdAAAADwAAAGRycy9kb3ducmV2LnhtbERPS4vCMBC+C/6HMII3TVYWla5RRF22V194HZqxLTaT&#10;kkSt/34jLOxtPr7nLFadbcSDfKgda/gYKxDEhTM1lxpOx+/RHESIyAYbx6ThRQFWy35vgZlxT97T&#10;4xBLkUI4ZKihirHNpAxFRRbD2LXEibs6bzEm6EtpPD5TuG3kRKmptFhzaqiwpU1Fxe1wtxpUvSe/&#10;/pmc75eNOX1u5/ltd821Hg669ReISF38F/+5c5Pmq9kM3t+kE+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UodsAAAADdAAAADwAAAAAAAAAAAAAAAACYAgAAZHJzL2Rvd25y&#10;ZXYueG1sUEsFBgAAAAAEAAQA9QAAAIUDAAAAAA==&#10;" fillcolor="#e4e4e4" stroked="f"/>
                  <v:rect id="Rectangle 428" o:spid="_x0000_s2123" style="position:absolute;left:3533;top:2720;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kxsYA&#10;AADdAAAADwAAAGRycy9kb3ducmV2LnhtbESPQW/CMAyF75P4D5GRuI2UCbGtEBCaQOKwDZXtB1iN&#10;Sbs1TmkyKP8eHyZxs/We3/u8WPW+UWfqYh3YwGScgSIug63ZGfj+2j6+gIoJ2WITmAxcKcJqOXhY&#10;YG7DhQs6H5JTEsIxRwNVSm2udSwr8hjHoSUW7Rg6j0nWzmnb4UXCfaOfsmymPdYsDRW29FZR+Xv4&#10;8wZ6ty82p9n7x37T1g4/f8L0NeyMGQ379RxUoj7dzf/XOyv42bP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2kxsYAAADdAAAADwAAAAAAAAAAAAAAAACYAgAAZHJz&#10;L2Rvd25yZXYueG1sUEsFBgAAAAAEAAQA9QAAAIsDAAAAAA==&#10;" fillcolor="#e6e6e6" stroked="f"/>
                  <v:rect id="Rectangle 429" o:spid="_x0000_s2124" style="position:absolute;left:3533;top:2794;width:345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4sAA&#10;AADdAAAADwAAAGRycy9kb3ducmV2LnhtbERPzYrCMBC+C75DmAVvmtYVV6tRXFlBvOn2AYZmbMo2&#10;k9LEWt9+Iwje5uP7nfW2t7XoqPWVYwXpJAFBXDhdcakg/z2MFyB8QNZYOyYFD/Kw3QwHa8y0u/OZ&#10;uksoRQxhn6ECE0KTSekLQxb9xDXEkbu61mKIsC2lbvEew20tp0kylxYrjg0GG9obKv4uN6vgxxiU&#10;RZ7arjrmp9nps97771Sp0Ue/W4EI1Ie3+OU+6jg/+VrC85t4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9+4sAAAADdAAAADwAAAAAAAAAAAAAAAACYAgAAZHJzL2Rvd25y&#10;ZXYueG1sUEsFBgAAAAAEAAQA9QAAAIUDAAAAAA==&#10;" fillcolor="#e8e8e8" stroked="f"/>
                  <v:rect id="Rectangle 430" o:spid="_x0000_s2125" style="position:absolute;left:3533;top:2884;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vgcQA&#10;AADdAAAADwAAAGRycy9kb3ducmV2LnhtbESPQYvCMBSE74L/ITxhb5oqi7jVKFJW2YMHrR72+Gie&#10;TbF5KU1W6/56Iwgeh5n5hlmsOluLK7W+cqxgPEpAEBdOV1wqOB03wxkIH5A11o5JwZ08rJb93gJT&#10;7W58oGseShEh7FNUYEJoUil9YciiH7mGOHpn11oMUbal1C3eItzWcpIkU2mx4rhgsKHMUHHJ/6wC&#10;/1tvOd9fTsnOFP+hy+7+22ZKfQy69RxEoC68w6/2j1Yw+fyawv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74HEAAAA3QAAAA8AAAAAAAAAAAAAAAAAmAIAAGRycy9k&#10;b3ducmV2LnhtbFBLBQYAAAAABAAEAPUAAACJAwAAAAA=&#10;" fillcolor="#eaeaea" stroked="f"/>
                  <v:rect id="Rectangle 431" o:spid="_x0000_s2126" style="position:absolute;left:3533;top:2973;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dHMUA&#10;AADdAAAADwAAAGRycy9kb3ducmV2LnhtbESP0WrCQBRE34X+w3ILfdONUqqJrqKCWJ9sox9wyV6T&#10;aPZu2F1N+vfdQsHHYWbOMItVbxrxIOdrywrGowQEcWF1zaWC82k3nIHwAVljY5kU/JCH1fJlsMBM&#10;246/6ZGHUkQI+wwVVCG0mZS+qMigH9mWOHoX6wyGKF0ptcMuwk0jJ0nyIQ3WHBcqbGlbUXHL70ZB&#10;t99MD/3Xwe+v+r5xZnt0aSqVenvt13MQgfrwDP+3P7WCyXs6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F0cxQAAAN0AAAAPAAAAAAAAAAAAAAAAAJgCAABkcnMv&#10;ZG93bnJldi54bWxQSwUGAAAAAAQABAD1AAAAigMAAAAA&#10;" fillcolor="#ececec" stroked="f"/>
                  <v:rect id="Rectangle 432" o:spid="_x0000_s2127" style="position:absolute;left:3533;top:3047;width:345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LPsMA&#10;AADdAAAADwAAAGRycy9kb3ducmV2LnhtbERPy2oCMRTdC/5DuEJ3mqnUwY5G0UKhlG7Ugrq7TO48&#10;OpObIYk6/n2zEFweznu57k0rruR8bVnB6yQBQZxbXXOp4PfwOZ6D8AFZY2uZFNzJw3o1HCwx0/bG&#10;O7ruQyliCPsMFVQhdJmUPq/IoJ/YjjhyhXUGQ4SulNrhLYabVk6TJJUGa44NFXb0UVHe7C9GwdHN&#10;m3Ox9U1SzL5PF3NMTz9/qVIvo36zABGoD0/xw/2lFUzf3uPc+C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ALPsMAAADdAAAADwAAAAAAAAAAAAAAAACYAgAAZHJzL2Rv&#10;d25yZXYueG1sUEsFBgAAAAAEAAQA9QAAAIgDAAAAAA==&#10;" fillcolor="#eee" stroked="f"/>
                  <v:rect id="Rectangle 433" o:spid="_x0000_s2128" style="position:absolute;left:3533;top:3151;width:345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KX8gA&#10;AADdAAAADwAAAGRycy9kb3ducmV2LnhtbESPQWvCQBSE7wX/w/KEXkrdKFWa1FVsQShUCtpC6e01&#10;+5KNZt+m2dXEf98VCh6HmfmGmS97W4sTtb5yrGA8SkAQ505XXCr4/FjfP4LwAVlj7ZgUnMnDcjG4&#10;mWOmXcdbOu1CKSKEfYYKTAhNJqXPDVn0I9cQR69wrcUQZVtK3WIX4baWkySZSYsVxwWDDb0Yyg+7&#10;o1Xw/Pa10el6b47F9O49KX5+t98dKnU77FdPIAL14Rr+b79qBZOHNIXLm/g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pfyAAAAN0AAAAPAAAAAAAAAAAAAAAAAJgCAABk&#10;cnMvZG93bnJldi54bWxQSwUGAAAAAAQABAD1AAAAjQMAAAAA&#10;" fillcolor="#f0f0f0" stroked="f"/>
                  <v:rect id="Rectangle 434" o:spid="_x0000_s2129" style="position:absolute;left:3533;top:3255;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el8MA&#10;AADdAAAADwAAAGRycy9kb3ducmV2LnhtbERPXWvCMBR9F/wP4Qq+yEwnTKQapYiTwQbDOpG9XZq7&#10;prS5KU1W679fHgY+Hs73ZjfYRvTU+cqxgud5AoK4cLriUsHX+fVpBcIHZI2NY1JwJw+77Xi0wVS7&#10;G5+oz0MpYgj7FBWYENpUSl8YsujnriWO3I/rLIYIu1LqDm8x3DZykSRLabHi2GCwpb2hos5/rYJM&#10;Xr/5I3/vL9bc5VXPavt5PCg1nQzZGkSgITzE/+43rWDxksT98U1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el8MAAADdAAAADwAAAAAAAAAAAAAAAACYAgAAZHJzL2Rv&#10;d25yZXYueG1sUEsFBgAAAAAEAAQA9QAAAIgDAAAAAA==&#10;" fillcolor="#f2f2f2" stroked="f"/>
                  <v:rect id="Rectangle 435" o:spid="_x0000_s2130" style="position:absolute;left:3533;top:3374;width:3459;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tlccA&#10;AADdAAAADwAAAGRycy9kb3ducmV2LnhtbESP3WrCQBSE7wXfYTlC73Sjxf5EVwkWQRAKtaXQu0P2&#10;mESzZ8PuapK37wqCl8PMfMMs152pxZWcrywrmE4SEMS51RUXCn6+t+M3ED4ga6wtk4KePKxXw8ES&#10;U21b/qLrIRQiQtinqKAMoUml9HlJBv3ENsTRO1pnMETpCqkdthFuajlLkhdpsOK4UGJDm5Ly8+Fi&#10;FPz21anNPt7tLtv+XY6fz6/nfu+Uehp12QJEoC48wvf2TiuYzZM53N7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LZXHAAAA3QAAAA8AAAAAAAAAAAAAAAAAmAIAAGRy&#10;cy9kb3ducmV2LnhtbFBLBQYAAAAABAAEAPUAAACMAwAAAAA=&#10;" fillcolor="#f4f4f4" stroked="f"/>
                  <v:rect id="Rectangle 436" o:spid="_x0000_s2131" style="position:absolute;left:3533;top:3508;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XHcYA&#10;AADdAAAADwAAAGRycy9kb3ducmV2LnhtbESP3WoCMRSE7wu+QziF3hRNKrjIapSiCKUtiH/g5XFz&#10;urt0c7Ikqbu+vSkUejnMzDfMfNnbRlzJh9qxhpeRAkFcOFNzqeF42AynIEJENtg4Jg03CrBcDB7m&#10;mBvX8Y6u+1iKBOGQo4YqxjaXMhQVWQwj1xIn78t5izFJX0rjsUtw28ixUpm0WHNaqLClVUXF9/7H&#10;aujU55qfPy7ZaXLcln6zfafzCrV+euxfZyAi9fE//Nd+MxrGE5XB7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SXHcYAAADdAAAADwAAAAAAAAAAAAAAAACYAgAAZHJz&#10;L2Rvd25yZXYueG1sUEsFBgAAAAAEAAQA9QAAAIsDAAAAAA==&#10;" fillcolor="#f6f6f6" stroked="f"/>
                  <v:rect id="Rectangle 437" o:spid="_x0000_s2132" style="position:absolute;left:3533;top:3627;width:3459;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t9scA&#10;AADdAAAADwAAAGRycy9kb3ducmV2LnhtbESPT2vCQBDF7wW/wzJCL0U3DbSV6CpaavFQBP8k5zE7&#10;JsHsbNjdavrt3UKhx8eb93vzZovetOJKzjeWFTyPExDEpdUNVwqOh/VoAsIHZI2tZVLwQx4W88HD&#10;DDNtb7yj6z5UIkLYZ6igDqHLpPRlTQb92HbE0TtbZzBE6SqpHd4i3LQyTZJXabDh2FBjR+81lZf9&#10;t4lvbD9XqwI/1vmxPX1pfEpztyuUehz2yymIQH34P/5Lb7SC9CV5g981EQF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PbfbHAAAA3QAAAA8AAAAAAAAAAAAAAAAAmAIAAGRy&#10;cy9kb3ducmV2LnhtbFBLBQYAAAAABAAEAPUAAACMAwAAAAA=&#10;" fillcolor="#f8f8f8" stroked="f"/>
                  <v:rect id="Rectangle 438" o:spid="_x0000_s2133" style="position:absolute;left:3533;top:3790;width:3459;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VfMUA&#10;AADdAAAADwAAAGRycy9kb3ducmV2LnhtbERP3WrCMBS+H+wdwhF2IzOdoLOdUWSboMIuVvsAh+as&#10;LTYnWZPZ6tObC2GXH9//cj2YVpyp841lBS+TBARxaXXDlYLiuH1egPABWWNrmRRcyMN69fiwxEzb&#10;nr/pnIdKxBD2GSqoQ3CZlL6syaCfWEccuR/bGQwRdpXUHfYx3LRymiRzabDh2FCjo/eaylP+ZxT8&#10;5p/Fx3X8OvSHJnUh/dofFxun1NNo2LyBCDSEf/HdvdMKprMkzo1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xV8xQAAAN0AAAAPAAAAAAAAAAAAAAAAAJgCAABkcnMv&#10;ZG93bnJldi54bWxQSwUGAAAAAAQABAD1AAAAigMAAAAA&#10;" fillcolor="#fafafa" stroked="f"/>
                  <v:rect id="Rectangle 439" o:spid="_x0000_s2134" style="position:absolute;left:3533;top:3998;width:345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L+MQA&#10;AADdAAAADwAAAGRycy9kb3ducmV2LnhtbESP3YrCMBSE7wXfIRzBG1lTBaVWo5TiwuKVfw9waM62&#10;xeakNFltffqNIHg5zMw3zGbXmVrcqXWVZQWzaQSCOLe64kLB9fL9FYNwHlljbZkU9ORgtx0ONpho&#10;++AT3c++EAHCLkEFpfdNIqXLSzLoprYhDt6vbQ36INtC6hYfAW5qOY+ipTRYcVgosaGspPx2/jMK&#10;utRS3y/jyeQQHzX2+31WPG9KjUddugbhqfOf8Lv9oxXMF9EKX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C/jEAAAA3QAAAA8AAAAAAAAAAAAAAAAAmAIAAGRycy9k&#10;b3ducmV2LnhtbFBLBQYAAAAABAAEAPUAAACJAwAAAAA=&#10;" fillcolor="#fcfcfc" stroked="f"/>
                  <v:rect id="Rectangle 440" o:spid="_x0000_s2135" style="position:absolute;left:3533;top:4281;width:345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PA8MA&#10;AADdAAAADwAAAGRycy9kb3ducmV2LnhtbERPz2vCMBS+C/sfwhvspondLLMzljEQBtODdeD10Tzb&#10;suala2Lb/ffLQfD48f3e5JNtxUC9bxxrWC4UCOLSmYYrDd+n3fwVhA/IBlvHpOGPPOTbh9kGM+NG&#10;PtJQhErEEPYZaqhD6DIpfVmTRb9wHXHkLq63GCLsK2l6HGO4bWWiVCotNhwbauzoo6byp7haDZi+&#10;mN/D5Xl/+rqmuK4mtVudldZPj9P7G4hAU7iLb+5PoyFZLeP++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PA8MAAADdAAAADwAAAAAAAAAAAAAAAACYAgAAZHJzL2Rv&#10;d25yZXYueG1sUEsFBgAAAAAEAAQA9QAAAIgDAAAAAA==&#10;" stroked="f"/>
                  <v:shape id="Freeform 441" o:spid="_x0000_s2136" style="position:absolute;left:3533;top:520;width:3445;height:4117;visibility:visible;mso-wrap-style:square;v-text-anchor:top" coordsize="3445,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kPsYA&#10;AADdAAAADwAAAGRycy9kb3ducmV2LnhtbESPT2vCQBDF7wW/wzJCb3Wj0lKiqxRBthcF/xx6HLNj&#10;EpudDdlV47d3DoXeZnhv3vvNfNn7Rt2oi3VgA+NRBoq4CK7m0sDxsH77BBUTssMmMBl4UITlYvAy&#10;x9yFO+/otk+lkhCOORqoUmpzrWNRkcc4Ci2xaOfQeUyydqV2Hd4l3Dd6kmUf2mPN0lBhS6uKit/9&#10;1Ru42O3Kxt2pH083Xr/bo/15bKwxr8P+awYqUZ/+zX/X307wJ1Phl29kBL1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NkPsYAAADdAAAADwAAAAAAAAAAAAAAAACYAgAAZHJz&#10;L2Rvd25yZXYueG1sUEsFBgAAAAAEAAQA9QAAAIsDAAAAAA==&#10;" path="m30,3746l,,3445,193,3326,4117,30,3746xe" filled="f" stroked="f">
                    <v:path arrowok="t" o:connecttype="custom" o:connectlocs="30,3746;0,0;3445,193;3326,4117;30,3746" o:connectangles="0,0,0,0,0"/>
                  </v:shape>
                  <v:shape id="Freeform 442" o:spid="_x0000_s2137" style="position:absolute;left:1499;top:4266;width:5360;height:1590;visibility:visible;mso-wrap-style:square;v-text-anchor:top" coordsize="3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WZcUA&#10;AADdAAAADwAAAGRycy9kb3ducmV2LnhtbERP22rCQBB9F/yHZQRfpG4SaanRVUTQiqB4KfR1zI5J&#10;MDsbsltN/74rFPo2h3Od6bw1lbhT40rLCuJhBII4s7rkXMHnefXyDsJ5ZI2VZVLwQw7ms25niqm2&#10;Dz7S/eRzEULYpaig8L5OpXRZQQbd0NbEgbvaxqAPsMmlbvARwk0lkyh6kwZLDg0F1rQsKLudvo2C&#10;j8vhS/v14HV/3Ma7Q7uvdDJeKdXvtYsJCE+t/xf/uTc6zE9GMTy/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RZlxQAAAN0AAAAPAAAAAAAAAAAAAAAAAJgCAABkcnMv&#10;ZG93bnJldi54bWxQSwUGAAAAAAQABAD1AAAAigMAAAAA&#10;" path="m,107l139,,361,25e" filled="f" strokecolor="gray" strokeweight="0">
                    <v:path arrowok="t" o:connecttype="custom" o:connectlocs="0,1590;2064,0;5360,371" o:connectangles="0,0,0"/>
                  </v:shape>
                  <v:shape id="Freeform 443" o:spid="_x0000_s2138" style="position:absolute;left:1485;top:4147;width:5374;height:1575;visibility:visible;mso-wrap-style:square;v-text-anchor:top" coordsize="3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6ocIA&#10;AADdAAAADwAAAGRycy9kb3ducmV2LnhtbERPS4vCMBC+C/sfwix409QKItW07C4K6s0HLHsbmrGt&#10;20xqE7X+eyMI3ubje84860wtrtS6yrKC0TACQZxbXXGh4LBfDqYgnEfWWFsmBXdykKUfvTkm2t54&#10;S9edL0QIYZeggtL7JpHS5SUZdEPbEAfuaFuDPsC2kLrFWwg3tYyjaCINVhwaSmzop6T8f3cxChbr&#10;8/SvGF3q35O8f3ebyflkPCrV/+y+ZiA8df4tfrlXOsyPxzE8vwkn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7qhwgAAAN0AAAAPAAAAAAAAAAAAAAAAAJgCAABkcnMvZG93&#10;bnJldi54bWxQSwUGAAAAAAQABAD1AAAAhwMAAAAA&#10;" path="m,106l140,,362,25e" filled="f" strokecolor="gray" strokeweight="0">
                    <v:path arrowok="t" o:connecttype="custom" o:connectlocs="0,1575;2078,0;5374,371" o:connectangles="0,0,0"/>
                  </v:shape>
                  <v:shape id="Freeform 444" o:spid="_x0000_s2139" style="position:absolute;left:1485;top:4028;width:5374;height:1546;visibility:visible;mso-wrap-style:square;v-text-anchor:top" coordsize="36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I7cQA&#10;AADdAAAADwAAAGRycy9kb3ducmV2LnhtbERPTWsCMRC9F/ofwhS8abarLWVrlFIqKHho3V68jZvp&#10;ZnEzWZKoq7/eCEJv83ifM533thVH8qFxrOB5lIEgrpxuuFbwWy6GbyBCRNbYOiYFZwownz0+TLHQ&#10;7sQ/dNzEWqQQDgUqMDF2hZShMmQxjFxHnLg/5y3GBH0ttcdTCretzLPsVVpsODUY7OjTULXfHKyC&#10;lx1NvnK//paLrVmFxl72ZSyVGjz1H+8gIvXxX3x3L3Wan4/H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yO3EAAAA3QAAAA8AAAAAAAAAAAAAAAAAmAIAAGRycy9k&#10;b3ducmV2LnhtbFBLBQYAAAAABAAEAPUAAACJAwAAAAA=&#10;" path="m,104l140,,362,24e" filled="f" strokecolor="gray" strokeweight="0">
                    <v:path arrowok="t" o:connecttype="custom" o:connectlocs="0,1546;2078,0;5374,357" o:connectangles="0,0,0"/>
                  </v:shape>
                  <v:shape id="Freeform 445" o:spid="_x0000_s2140" style="position:absolute;left:1485;top:3909;width:5389;height:1516;visibility:visible;mso-wrap-style:square;v-text-anchor:top" coordsize="36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pXsQA&#10;AADdAAAADwAAAGRycy9kb3ducmV2LnhtbERPTWvCQBC9C/0Pywi9SN2YVAmpaygWofamtvQ6ZKdJ&#10;NDsbsmuS/nu3UPA2j/c563w0jeipc7VlBYt5BIK4sLrmUsHnafeUgnAeWWNjmRT8koN88zBZY6bt&#10;wAfqj74UIYRdhgoq79tMSldUZNDNbUscuB/bGfQBdqXUHQ4h3DQyjqKVNFhzaKiwpW1FxeV4NQr2&#10;6fIt+T6baPXxNWuXfJaySXulHqfj6wsIT6O/i//d7zrMj5Nn+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6V7EAAAA3QAAAA8AAAAAAAAAAAAAAAAAmAIAAGRycy9k&#10;b3ducmV2LnhtbFBLBQYAAAAABAAEAPUAAACJAwAAAAA=&#10;" path="m,102l140,,363,24e" filled="f" strokecolor="gray" strokeweight="0">
                    <v:path arrowok="t" o:connecttype="custom" o:connectlocs="0,1516;2078,0;5389,357" o:connectangles="0,0,0"/>
                  </v:shape>
                  <v:shape id="Freeform 446" o:spid="_x0000_s2141" style="position:absolute;left:1470;top:3790;width:5404;height:1487;visibility:visible;mso-wrap-style:square;v-text-anchor:top" coordsize="36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U7cMA&#10;AADdAAAADwAAAGRycy9kb3ducmV2LnhtbERPS4vCMBC+L/gfwgjeNFXxQTWK7iII68XqxdvQjG2x&#10;mZQmtdVfv1lY2Nt8fM9ZbztTiifVrrCsYDyKQBCnVhecKbheDsMlCOeRNZaWScGLHGw3vY81xtq2&#10;fKZn4jMRQtjFqCD3voqldGlOBt3IVsSBu9vaoA+wzqSusQ3hppSTKJpLgwWHhhwr+swpfSSNUSCr&#10;aLdv3enrOi8avGXte9F8v5Ua9LvdCoSnzv+L/9xHHeZPpjP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WU7cMAAADdAAAADwAAAAAAAAAAAAAAAACYAgAAZHJzL2Rv&#10;d25yZXYueG1sUEsFBgAAAAAEAAQA9QAAAIgDAAAAAA==&#10;" path="m,100l141,,364,23e" filled="f" strokecolor="gray" strokeweight="0">
                    <v:path arrowok="t" o:connecttype="custom" o:connectlocs="0,1487;2093,0;5404,342" o:connectangles="0,0,0"/>
                  </v:shape>
                  <v:shape id="Freeform 447" o:spid="_x0000_s2142" style="position:absolute;left:1470;top:3671;width:5404;height:1472;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5ncIA&#10;AADdAAAADwAAAGRycy9kb3ducmV2LnhtbERP24rCMBB9F/yHMMK+aaqCLF2jiFCIsCBe9n22mW2K&#10;zaQ0UatfbxYW9m0O5zrLde8acaMu1J4VTCcZCOLSm5orBedTMX4HESKywcYzKXhQgPVqOFhibvyd&#10;D3Q7xkqkEA45KrAxtrmUobTkMEx8S5y4H985jAl2lTQd3lO4a+QsyxbSYc2pwWJLW0vl5Xh1Ck57&#10;nKK2l933V/EZCj3Xz/6hlXob9ZsPEJH6+C/+c2uT5s/mC/j9Jp0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vmdwgAAAN0AAAAPAAAAAAAAAAAAAAAAAJgCAABkcnMvZG93&#10;bnJldi54bWxQSwUGAAAAAAQABAD1AAAAhwMAAAAA&#10;" path="m,99l141,,364,23e" filled="f" strokecolor="gray" strokeweight="0">
                    <v:path arrowok="t" o:connecttype="custom" o:connectlocs="0,1472;2093,0;5404,342" o:connectangles="0,0,0"/>
                  </v:shape>
                  <v:shape id="Freeform 448" o:spid="_x0000_s2143" style="position:absolute;left:1470;top:3538;width:5419;height:1456;visibility:visible;mso-wrap-style:square;v-text-anchor:top" coordsize="3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6WMUA&#10;AADdAAAADwAAAGRycy9kb3ducmV2LnhtbERPS2vCQBC+C/6HZYTedGMKiURXkbZp68lHe/A4zU6T&#10;YHY2zW41/vtuQfA2H99zFqveNOJMnastK5hOIhDEhdU1lwo+P/LxDITzyBoby6TgSg5Wy+FggZm2&#10;F97T+eBLEULYZaig8r7NpHRFRQbdxLbEgfu2nUEfYFdK3eElhJtGxlGUSIM1h4YKW3qqqDgdfo2C&#10;nX/5OtbXt/y12aTP+TpN2u3+R6mHUb+eg/DU+7v45n7XYX78mML/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rpYxQAAAN0AAAAPAAAAAAAAAAAAAAAAAJgCAABkcnMv&#10;ZG93bnJldi54bWxQSwUGAAAAAAQABAD1AAAAigMAAAAA&#10;" path="m,98l141,,365,23e" filled="f" strokecolor="gray" strokeweight="0">
                    <v:path arrowok="t" o:connecttype="custom" o:connectlocs="0,1456;2093,0;5419,342" o:connectangles="0,0,0"/>
                  </v:shape>
                  <v:shape id="Freeform 449" o:spid="_x0000_s2144" style="position:absolute;left:1455;top:3419;width:5434;height:1427;visibility:visible;mso-wrap-style:square;v-text-anchor:top" coordsize="3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pv8QA&#10;AADdAAAADwAAAGRycy9kb3ducmV2LnhtbESPzWrDQAyE74W+w6JCb806KYTWzSakgUBLT/l5AOFV&#10;bBNLa7xK4vbpq0OhN4kZzXxarEbu3JWG3CYJMJ0U4EiqFFupAxwP26cXcFlRInZJKMA3ZVgt7+8W&#10;WMZ0kx1d91o7C5FcYoBGtS+9z1VDjHmSehLTTmlgVFuH2scBbxbOnZ8VxdwztmINDfa0aag67y8c&#10;AHXOl69Oj+/F6ee82fIr7z41hMeHcf0GTmnUf/Pf9Uc0/Nmz4do3NoJ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ab/EAAAA3QAAAA8AAAAAAAAAAAAAAAAAmAIAAGRycy9k&#10;b3ducmV2LnhtbFBLBQYAAAAABAAEAPUAAACJAwAAAAA=&#10;" path="m,96l141,,366,23e" filled="f" strokecolor="gray" strokeweight="0">
                    <v:path arrowok="t" o:connecttype="custom" o:connectlocs="0,1427;2093,0;5434,342" o:connectangles="0,0,0"/>
                  </v:shape>
                  <v:shape id="Freeform 450" o:spid="_x0000_s2145" style="position:absolute;left:1455;top:3300;width:5434;height:1397;visibility:visible;mso-wrap-style:square;v-text-anchor:top" coordsize="3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Bi8IA&#10;AADdAAAADwAAAGRycy9kb3ducmV2LnhtbERP3WrCMBS+H/gO4QjezXQVyuyMooIoOBj+PMChOWvK&#10;mpOSxFrf3gwGuzsf3+9ZrAbbip58aBwreJtmIIgrpxuuFVwvu9d3ECEia2wdk4IHBVgtRy8LLLW7&#10;84n6c6xFCuFQogITY1dKGSpDFsPUdcSJ+3beYkzQ11J7vKdw28o8ywppseHUYLCjraHq53yzCj5n&#10;rrjlpn30cb0vjl+b4ZR5o9RkPKw/QEQa4r/4z33QaX4+m8PvN+k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7kGLwgAAAN0AAAAPAAAAAAAAAAAAAAAAAJgCAABkcnMvZG93&#10;bnJldi54bWxQSwUGAAAAAAQABAD1AAAAhwMAAAAA&#10;" path="m,94l141,,366,22e" filled="f" strokecolor="gray" strokeweight="0">
                    <v:path arrowok="t" o:connecttype="custom" o:connectlocs="0,1397;2093,0;5434,327" o:connectangles="0,0,0"/>
                  </v:shape>
                  <v:shape id="Freeform 451" o:spid="_x0000_s2146" style="position:absolute;left:1455;top:3181;width:5434;height:1367;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QOMkA&#10;AADdAAAADwAAAGRycy9kb3ducmV2LnhtbESPQWvCQBCF7wX/wzKFXoputCI1uooIBWlRrHrQ25Cd&#10;JsHsbMxuNfXXdw6F3mZ4b977ZjpvXaWu1ITSs4F+LwFFnHlbcm7gsH/rvoIKEdli5ZkM/FCA+azz&#10;MMXU+ht/0nUXcyUhHFI0UMRYp1qHrCCHoedrYtG+fOMwytrk2jZ4k3BX6UGSjLTDkqWhwJqWBWXn&#10;3bczcL8vxn0qN6vTcvt8eXm/rD/GR2vM02O7mICK1MZ/89/1ygr+YCj88o2Mo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hQOMkAAADdAAAADwAAAAAAAAAAAAAAAACYAgAA&#10;ZHJzL2Rvd25yZXYueG1sUEsFBgAAAAAEAAQA9QAAAI4DAAAAAA==&#10;" path="m,92l141,,366,21e" filled="f" strokecolor="gray" strokeweight="0">
                    <v:path arrowok="t" o:connecttype="custom" o:connectlocs="0,1367;2093,0;5434,312" o:connectangles="0,0,0"/>
                  </v:shape>
                  <v:shape id="Freeform 452" o:spid="_x0000_s2147" style="position:absolute;left:1440;top:3062;width:5463;height:1338;visibility:visible;mso-wrap-style:square;v-text-anchor:top" coordsize="3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BfMIA&#10;AADdAAAADwAAAGRycy9kb3ducmV2LnhtbERPTWvCQBC9C/6HZQRvZmMsQdKsIkKklx6a9uBxyI7Z&#10;YHY2ZNeY/vtuodDbPN7nlMfZ9mKi0XeOFWyTFARx43THrYKvz2qzB+EDssbeMSn4Jg/Hw3JRYqHd&#10;kz9oqkMrYgj7AhWYEIZCSt8YsugTNxBH7uZGiyHCsZV6xGcMt73M0jSXFjuODQYHOhtq7vXDKthd&#10;zfzeYHW5Trbad1V7cec8U2q9mk+vIALN4V/8537TcX72soX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cF8wgAAAN0AAAAPAAAAAAAAAAAAAAAAAJgCAABkcnMvZG93&#10;bnJldi54bWxQSwUGAAAAAAQABAD1AAAAhwMAAAAA&#10;" path="m,90l142,,368,21e" filled="f" strokecolor="gray" strokeweight="0">
                    <v:path arrowok="t" o:connecttype="custom" o:connectlocs="0,1338;2108,0;5463,312" o:connectangles="0,0,0"/>
                  </v:shape>
                  <v:shape id="Freeform 453" o:spid="_x0000_s2148" style="position:absolute;left:1440;top:2928;width:5463;height:1323;visibility:visible;mso-wrap-style:square;v-text-anchor:top" coordsize="3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1QsEA&#10;AADdAAAADwAAAGRycy9kb3ducmV2LnhtbESPT4vCMBDF74LfIYywN00ti0jXKLIg1KN/Dh7HZrYN&#10;20xKE7V+e2dhwdsb5s3vzVttBt+qO/XRBTYwn2WgiKtgHdcGzqfddAkqJmSLbWAy8KQIm/V4tMLC&#10;hgcf6H5MtRIIxwINNCl1hdaxashjnIWOWHY/ofeYZOxrbXt8CNy3Os+yhfboWBIa7Oi7oer3ePMS&#10;ctkG52o+DfES9+W1vAUBGvMxGbZfoBIN6W3+vy6tvJ9/5vDXRiT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YNULBAAAA3QAAAA8AAAAAAAAAAAAAAAAAmAIAAGRycy9kb3du&#10;cmV2LnhtbFBLBQYAAAAABAAEAPUAAACGAwAAAAA=&#10;" path="m,89l142,,368,21e" filled="f" strokecolor="gray" strokeweight="0">
                    <v:path arrowok="t" o:connecttype="custom" o:connectlocs="0,1323;2108,0;5463,312" o:connectangles="0,0,0"/>
                  </v:shape>
                  <v:shape id="Freeform 454" o:spid="_x0000_s2149" style="position:absolute;left:1425;top:2809;width:5478;height:1293;visibility:visible;mso-wrap-style:square;v-text-anchor:top" coordsize="3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5ycEA&#10;AADdAAAADwAAAGRycy9kb3ducmV2LnhtbERPS4vCMBC+C/6HMAteZE19INJtFJFd8LQ+Ya9DM22K&#10;zaQ0Ueu/3wiCt/n4npOtOluLG7W+cqxgPEpAEOdOV1wqOJ9+PhcgfEDWWDsmBQ/ysFr2exmm2t35&#10;QLdjKEUMYZ+iAhNCk0rpc0MW/cg1xJErXGsxRNiWUrd4j+G2lpMkmUuLFccGgw1tDOWX49UquJr9&#10;pfotv3c8laeC55K2f3ao1OCjW3+BCNSFt/jl3uo4fzKb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B+cnBAAAA3QAAAA8AAAAAAAAAAAAAAAAAmAIAAGRycy9kb3du&#10;cmV2LnhtbFBLBQYAAAAABAAEAPUAAACGAwAAAAA=&#10;" path="m,87l143,,369,20e" filled="f" strokecolor="gray" strokeweight="0">
                    <v:path arrowok="t" o:connecttype="custom" o:connectlocs="0,1293;2123,0;5478,297" o:connectangles="0,0,0"/>
                  </v:shape>
                  <v:shape id="Freeform 455" o:spid="_x0000_s2150" style="position:absolute;left:1425;top:2690;width:5478;height:1264;visibility:visible;mso-wrap-style:square;v-text-anchor:top" coordsize="3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Yf8IA&#10;AADdAAAADwAAAGRycy9kb3ducmV2LnhtbERPTWvCQBC9F/oflhF6qxuDSImuIlKlvRSqIh6H7LgJ&#10;yc6G7Kjx33cLhd7m8T5nsRp8q27Uxzqwgck4A0VcBluzM3A8bF/fQEVBttgGJgMPirBaPj8tsLDh&#10;zt9024tTKYRjgQYqka7QOpYVeYzj0BEn7hJ6j5Jg77Tt8Z7CfavzLJtpjzWnhgo72lRUNvurN3DK&#10;RUtsvtz1OHPxk5vzY/d+NuZlNKznoIQG+Rf/uT9smp9Pp/D7TTp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ph/wgAAAN0AAAAPAAAAAAAAAAAAAAAAAJgCAABkcnMvZG93&#10;bnJldi54bWxQSwUGAAAAAAQABAD1AAAAhwMAAAAA&#10;" path="m,85l143,,369,20e" filled="f" strokecolor="gray" strokeweight="0">
                    <v:path arrowok="t" o:connecttype="custom" o:connectlocs="0,1264;2123,0;5478,297" o:connectangles="0,0,0"/>
                  </v:shape>
                  <v:shape id="Freeform 456" o:spid="_x0000_s2151" style="position:absolute;left:1425;top:2557;width:5493;height:1248;visibility:visible;mso-wrap-style:square;v-text-anchor:top" coordsize="3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x48QA&#10;AADdAAAADwAAAGRycy9kb3ducmV2LnhtbERPS2sCMRC+C/6HMIXeNOvSalmNoqW2Rbz4oHgcNtPN&#10;4mayJKlu/31TELzNx/ec2aKzjbiQD7VjBaNhBoK4dLrmSsHxsB68gAgRWWPjmBT8UoDFvN+bYaHd&#10;lXd02cdKpBAOBSowMbaFlKE0ZDEMXUucuG/nLcYEfSW1x2sKt43Ms2wsLdacGgy29GqoPO9/rIKT&#10;fMvj+/HrMHETs/nwq9E2D2ulHh+65RREpC7exTf3p07z86dn+P8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cePEAAAA3QAAAA8AAAAAAAAAAAAAAAAAmAIAAGRycy9k&#10;b3ducmV2LnhtbFBLBQYAAAAABAAEAPUAAACJAwAAAAA=&#10;" path="m,84l143,,370,20e" filled="f" strokecolor="gray" strokeweight="0">
                    <v:path arrowok="t" o:connecttype="custom" o:connectlocs="0,1248;2123,0;5493,297" o:connectangles="0,0,0"/>
                  </v:shape>
                  <v:shape id="Freeform 457" o:spid="_x0000_s2152" style="position:absolute;left:1410;top:2438;width:5508;height:1218;visibility:visible;mso-wrap-style:square;v-text-anchor:top" coordsize="3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vhMMA&#10;AADdAAAADwAAAGRycy9kb3ducmV2LnhtbERPS0vDQBC+C/6HZQRvdmPQVGK3pRUEBT30cdDbkJ0m&#10;wexs2B3T9d+7gtDbfHzPWaySG9REIfaeDdzOClDEjbc9twYO++ebB1BRkC0OnsnAD0VYLS8vFlhb&#10;f+ItTTtpVQ7hWKOBTmSstY5NRw7jzI/EmTv64FAyDK22AU853A26LIpKO+w5N3Q40lNHzdfu2xn4&#10;LOfbKPI6pXT/9n78mKrNPqAx11dp/QhKKMlZ/O9+sXl+eVfB3zf5B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vhMMAAADdAAAADwAAAAAAAAAAAAAAAACYAgAAZHJzL2Rv&#10;d25yZXYueG1sUEsFBgAAAAAEAAQA9QAAAIgDAAAAAA==&#10;" path="m,82l144,,371,19e" filled="f" strokecolor="gray" strokeweight="0">
                    <v:path arrowok="t" o:connecttype="custom" o:connectlocs="0,1218;2138,0;5508,282" o:connectangles="0,0,0"/>
                  </v:shape>
                  <v:shape id="Freeform 458" o:spid="_x0000_s2153" style="position:absolute;left:1410;top:2319;width:5508;height:1189;visibility:visible;mso-wrap-style:square;v-text-anchor:top" coordsize="3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2jMUA&#10;AADdAAAADwAAAGRycy9kb3ducmV2LnhtbESPT4vCMBDF7wt+hzCCtzVVFpVqFP+w4sXDVi+9Dc3Y&#10;VJtJaaJ2v/1GEPY2w3u/N28Wq87W4kGtrxwrGA0TEMSF0xWXCs6n788ZCB+QNdaOScEveVgtex8L&#10;TLV78g89slCKGMI+RQUmhCaV0heGLPqha4ijdnGtxRDXtpS6xWcMt7UcJ8lEWqw4XjDY0NZQccvu&#10;NtbYbnbJPuvy2q030+vx0JgMc6UG/W49BxGoC//mN33QkRt/TeH1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zaMxQAAAN0AAAAPAAAAAAAAAAAAAAAAAJgCAABkcnMv&#10;ZG93bnJldi54bWxQSwUGAAAAAAQABAD1AAAAigMAAAAA&#10;" path="m,80l144,,371,18e" filled="f" strokecolor="gray" strokeweight="0">
                    <v:path arrowok="t" o:connecttype="custom" o:connectlocs="0,1189;2138,0;5508,268" o:connectangles="0,0,0"/>
                  </v:shape>
                  <v:shape id="Freeform 459" o:spid="_x0000_s2154" style="position:absolute;left:1410;top:2185;width:5508;height:1159;visibility:visible;mso-wrap-style:square;v-text-anchor:top" coordsize="3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wocEA&#10;AADdAAAADwAAAGRycy9kb3ducmV2LnhtbERPz2uDMBS+F/Y/hDforcZK6YJrKrIx2KkwV3Z+mFe1&#10;NS/OZGr/++Uw2PHj+30oFtuLiUbfOdawTVIQxLUzHTcazp9vGwXCB2SDvWPScCcPxfFhdcDcuJk/&#10;aKpCI2II+xw1tCEMuZS+bsmiT9xAHLmLGy2GCMdGmhHnGG57maXpXlrsODa0ONBLS/Wt+rEartm3&#10;UqfXq/q67UtZVwp9+oRarx+X8hlEoCX8i//c70ZDlu3i/vgmP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a8KHBAAAA3QAAAA8AAAAAAAAAAAAAAAAAmAIAAGRycy9kb3du&#10;cmV2LnhtbFBLBQYAAAAABAAEAPUAAACGAwAAAAA=&#10;" path="m,78l144,,371,18e" filled="f" strokecolor="gray" strokeweight="0">
                    <v:path arrowok="t" o:connecttype="custom" o:connectlocs="0,1159;2138,0;5508,267" o:connectangles="0,0,0"/>
                  </v:shape>
                  <v:shape id="Freeform 460" o:spid="_x0000_s2155" style="position:absolute;left:1396;top:2066;width:5537;height:1130;visibility:visible;mso-wrap-style:square;v-text-anchor:top" coordsize="3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McA&#10;AADdAAAADwAAAGRycy9kb3ducmV2LnhtbESPT2vCQBTE7wW/w/IEb3VjlCLRVYogeigY/1Dr7ZF9&#10;JqHZtyG71eindwWhx2FmfsNM562pxIUaV1pWMOhHIIgzq0vOFRz2y/cxCOeRNVaWScGNHMxnnbcp&#10;JtpeeUuXnc9FgLBLUEHhfZ1I6bKCDLq+rYmDd7aNQR9kk0vd4DXATSXjKPqQBksOCwXWtCgo+939&#10;GQWn4XL9rdPU1Bv+Od1W9yN+pUelet32cwLCU+v/w6/2WiuI49EA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fzfzHAAAA3QAAAA8AAAAAAAAAAAAAAAAAmAIAAGRy&#10;cy9kb3ducmV2LnhtbFBLBQYAAAAABAAEAPUAAACMAwAAAAA=&#10;" path="m,76l145,,373,18e" filled="f" strokecolor="gray" strokeweight="0">
                    <v:path arrowok="t" o:connecttype="custom" o:connectlocs="0,1130;2152,0;5537,268" o:connectangles="0,0,0"/>
                  </v:shape>
                  <v:shape id="Freeform 461" o:spid="_x0000_s2156" style="position:absolute;left:1396;top:1932;width:5537;height:1115;visibility:visible;mso-wrap-style:square;v-text-anchor:top" coordsize="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XqMcA&#10;AADdAAAADwAAAGRycy9kb3ducmV2LnhtbESPUUvDQBCE3wv+h2MFX4q9GKRI7LWoWFoQCo3mfc2t&#10;STS3F3PbNPbXe4LQx2FmvmEWq9G1aqA+NJ4N3MwSUMSltw1XBt5e19d3oIIgW2w9k4EfCrBaXkwW&#10;mFl/5D0NuVQqQjhkaKAW6TKtQ1mTwzDzHXH0PnzvUKLsK217PEa4a3WaJHPtsOG4UGNHTzWVX/nB&#10;GTjJt6zn7/mmeN6dXh6nu/ZzMxTGXF2OD/eghEY5h//bW2sgTW9T+HsTn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l6jHAAAA3QAAAA8AAAAAAAAAAAAAAAAAmAIAAGRy&#10;cy9kb3ducmV2LnhtbFBLBQYAAAAABAAEAPUAAACMAwAAAAA=&#10;" path="m,75l144,,373,18e" filled="f" strokecolor="gray" strokeweight="0">
                    <v:path arrowok="t" o:connecttype="custom" o:connectlocs="0,1115;2138,0;5537,268" o:connectangles="0,0,0"/>
                  </v:shape>
                  <v:shape id="Freeform 462" o:spid="_x0000_s2157" style="position:absolute;left:1396;top:1813;width:5537;height:1071;visibility:visible;mso-wrap-style:square;v-text-anchor:top" coordsize="3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09sUA&#10;AADdAAAADwAAAGRycy9kb3ducmV2LnhtbESPUWvCMBSF3wf7D+EOfJtpq8jojOIGgg8K0+0HXJrb&#10;JtrclCZq/fdGEPZ4OOd8hzNfDq4VF+qD9awgH2cgiCuvLTcK/n7X7x8gQkTW2HomBTcKsFy8vsyx&#10;1P7Ke7ocYiMShEOJCkyMXSllqAw5DGPfESev9r3DmGTfSN3jNcFdK4ssm0mHltOCwY6+DVWnw9kp&#10;WO3tOd8Vdb29Ndsvk/+wPc4mSo3ehtUniEhD/A8/2xutoCimE3i8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vT2xQAAAN0AAAAPAAAAAAAAAAAAAAAAAJgCAABkcnMv&#10;ZG93bnJldi54bWxQSwUGAAAAAAQABAD1AAAAigMAAAAA&#10;" path="m,72l144,,373,17e" filled="f" strokecolor="gray" strokeweight="0">
                    <v:path arrowok="t" o:connecttype="custom" o:connectlocs="0,1071;2138,0;5537,253" o:connectangles="0,0,0"/>
                  </v:shape>
                  <v:shape id="Freeform 463" o:spid="_x0000_s2158" style="position:absolute;left:1381;top:1680;width:5567;height:1055;visibility:visible;mso-wrap-style:square;v-text-anchor:top" coordsize="3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zE8cA&#10;AADdAAAADwAAAGRycy9kb3ducmV2LnhtbESPQUsDMRSE70L/Q3iF3mzWtVhZmxYRCh7ata2C18fm&#10;dbOavCybdLv11xuh4HGYmW+YxWpwVvTUhcazgrtpBoK48rrhWsHH+/r2EUSIyBqtZ1JwoQCr5ehm&#10;gYX2Z95Tf4i1SBAOBSowMbaFlKEy5DBMfUucvKPvHMYku1rqDs8J7qzMs+xBOmw4LRhs6cVQ9X04&#10;OQX91l52n7ty/WaOdn5flj8bnX8pNRkPz08gIg3xP3xtv2oFeT6bwd+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dMxPHAAAA3QAAAA8AAAAAAAAAAAAAAAAAmAIAAGRy&#10;cy9kb3ducmV2LnhtbFBLBQYAAAAABAAEAPUAAACMAwAAAAA=&#10;" path="m,71l145,,375,17e" filled="f" strokecolor="gray" strokeweight="0">
                    <v:path arrowok="t" o:connecttype="custom" o:connectlocs="0,1055;2153,0;5567,253" o:connectangles="0,0,0"/>
                  </v:shape>
                  <v:shape id="Freeform 464" o:spid="_x0000_s2159" style="position:absolute;left:1381;top:1561;width:5567;height:1025;visibility:visible;mso-wrap-style:square;v-text-anchor:top" coordsize="3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QUsUA&#10;AADdAAAADwAAAGRycy9kb3ducmV2LnhtbESPQWvCQBSE74L/YXkFL6IbQxs0dRURRG9SW/H6yD43&#10;abNvQ3aN8d93CwWPw8x8wyzXva1FR62vHCuYTRMQxIXTFRsFX5+7yRyED8gaa8ek4EEe1qvhYIm5&#10;dnf+oO4UjIgQ9jkqKENocil9UZJFP3UNcfSurrUYomyN1C3eI9zWMk2STFqsOC6U2NC2pOLndLMK&#10;DrzY7c13Z4pj9tiPL+7cb44zpUYv/eYdRKA+PMP/7YNWkKavb/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BSxQAAAN0AAAAPAAAAAAAAAAAAAAAAAJgCAABkcnMv&#10;ZG93bnJldi54bWxQSwUGAAAAAAQABAD1AAAAigMAAAAA&#10;" path="m,69l145,,375,16e" filled="f" strokecolor="gray" strokeweight="0">
                    <v:path arrowok="t" o:connecttype="custom" o:connectlocs="0,1025;2153,0;5567,238" o:connectangles="0,0,0"/>
                  </v:shape>
                  <v:shape id="Freeform 465" o:spid="_x0000_s2160" style="position:absolute;left:1366;top:1427;width:5582;height:996;visibility:visible;mso-wrap-style:square;v-text-anchor:top" coordsize="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rTcUA&#10;AADdAAAADwAAAGRycy9kb3ducmV2LnhtbESPQWvCQBSE74X+h+UVvNWNaYgldQ2iCB7agxp6fmRf&#10;k7TZtzG7jcm/7xYEj8PMfMOs8tG0YqDeNZYVLOYRCOLS6oYrBcV5//wKwnlkja1lUjCRg3z9+LDC&#10;TNsrH2k4+UoECLsMFdTed5mUrqzJoJvbjjh4X7Y36IPsK6l7vAa4aWUcRak02HBYqLGjbU3lz+nX&#10;KPiYFry/FO79e5mUNnGf/sXstFKzp3HzBsLT6O/hW/ugFcRxksL/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ytNxQAAAN0AAAAPAAAAAAAAAAAAAAAAAJgCAABkcnMv&#10;ZG93bnJldi54bWxQSwUGAAAAAAQABAD1AAAAigMAAAAA&#10;" path="m,67l146,,376,16e" filled="f" strokecolor="gray" strokeweight="0">
                    <v:path arrowok="t" o:connecttype="custom" o:connectlocs="0,996;2167,0;5582,238" o:connectangles="0,0,0"/>
                  </v:shape>
                  <v:shape id="Freeform 466" o:spid="_x0000_s2161" style="position:absolute;left:1366;top:1308;width:5582;height:966;visibility:visible;mso-wrap-style:square;v-text-anchor:top" coordsize="3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098YA&#10;AADdAAAADwAAAGRycy9kb3ducmV2LnhtbESPQWvCQBSE70L/w/IKvenGUGqNriJCqdIe2lREb4/s&#10;a7I0+zZkV03+fVcQPA4z8w0zX3a2FmdqvXGsYDxKQBAXThsuFex+3oavIHxA1lg7JgU9eVguHgZz&#10;zLS78Ded81CKCGGfoYIqhCaT0hcVWfQj1xBH79e1FkOUbSl1i5cIt7VMk+RFWjQcFypsaF1R8Zef&#10;rILT1NDntN9L6w5f294c+WO8f1fq6bFbzUAE6sI9fGtvtII0fZ7A9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w098YAAADdAAAADwAAAAAAAAAAAAAAAACYAgAAZHJz&#10;L2Rvd25yZXYueG1sUEsFBgAAAAAEAAQA9QAAAIsDAAAAAA==&#10;" path="m,65l146,,376,15e" filled="f" strokecolor="gray" strokeweight="0">
                    <v:path arrowok="t" o:connecttype="custom" o:connectlocs="0,966;2167,0;5582,223" o:connectangles="0,0,0"/>
                  </v:shape>
                  <v:shape id="Freeform 467" o:spid="_x0000_s2162" style="position:absolute;left:1366;top:1174;width:5597;height:937;visibility:visible;mso-wrap-style:square;v-text-anchor:top" coordsize="3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rycIA&#10;AADdAAAADwAAAGRycy9kb3ducmV2LnhtbERPTUvDQBC9C/0PywhexG4aJJTYbbGi6FHb0vOQHbMx&#10;2dmY3TTx3zsHwePjfW92s+/UhYbYBDawWmagiKtgG64NnI4vd2tQMSFb7AKTgR+KsNsurjZY2jDx&#10;B10OqVYSwrFEAy6lvtQ6Vo48xmXoiYX7DIPHJHCotR1wknDf6TzLCu2xYWlw2NOTo6o9jF5639v2&#10;9fnL18X5vBr33+M8FbfOmJvr+fEBVKI5/Yv/3G/WQJ7fy1x5I0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GvJwgAAAN0AAAAPAAAAAAAAAAAAAAAAAJgCAABkcnMvZG93&#10;bnJldi54bWxQSwUGAAAAAAQABAD1AAAAhwMAAAAA&#10;" path="m,63l146,,377,15e" filled="f" strokecolor="gray" strokeweight="0">
                    <v:path arrowok="t" o:connecttype="custom" o:connectlocs="0,937;2168,0;5597,223" o:connectangles="0,0,0"/>
                  </v:shape>
                  <v:shape id="Freeform 468" o:spid="_x0000_s2163" style="position:absolute;left:1351;top:1040;width:5612;height:922;visibility:visible;mso-wrap-style:square;v-text-anchor:top" coordsize="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4I8UA&#10;AADdAAAADwAAAGRycy9kb3ducmV2LnhtbESPQWvCQBSE70L/w/IK3uqmoUoas5GiFLyJWlqPz+xr&#10;Err7NmZXjf++Wyh4HGbmG6ZYDNaIC/W+dazgeZKAIK6cbrlW8LF/f8pA+ICs0TgmBTfysCgfRgXm&#10;2l15S5ddqEWEsM9RQRNCl0vpq4Ys+onriKP37XqLIcq+lrrHa4RbI9MkmUmLLceFBjtaNlT97M5W&#10;wfHzKwxtaran7LBC3BxnU7NEpcaPw9scRKAh3MP/7bVWkKYvr/D3Jj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ngjxQAAAN0AAAAPAAAAAAAAAAAAAAAAAJgCAABkcnMv&#10;ZG93bnJldi54bWxQSwUGAAAAAAQABAD1AAAAigMAAAAA&#10;" path="m,62l147,,378,15e" filled="f" strokecolor="gray" strokeweight="0">
                    <v:path arrowok="t" o:connecttype="custom" o:connectlocs="0,922;2182,0;5612,223" o:connectangles="0,0,0"/>
                  </v:shape>
                  <v:shape id="Freeform 469" o:spid="_x0000_s2164" style="position:absolute;left:1351;top:922;width:5612;height:876;visibility:visible;mso-wrap-style:square;v-text-anchor:top" coordsize="3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eusMA&#10;AADdAAAADwAAAGRycy9kb3ducmV2LnhtbERPzYrCMBC+L+w7hFnwpqkFV6lGKcsKrqBS9QGGZmyr&#10;zaQ2Uevbm4Owx4/vf7boTC3u1LrKsoLhIAJBnFtdcaHgeFj2JyCcR9ZYWyYFT3KwmH9+zDDR9sEZ&#10;3fe+ECGEXYIKSu+bREqXl2TQDWxDHLiTbQ36ANtC6hYfIdzUMo6ib2mw4tBQYkM/JeWX/c0ouKa7&#10;TZT9/d6K1WV7Gq3P42W6HivV++rSKQhPnf8Xv90rrSCOR2F/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8eusMAAADdAAAADwAAAAAAAAAAAAAAAACYAgAAZHJzL2Rv&#10;d25yZXYueG1sUEsFBgAAAAAEAAQA9QAAAIgDAAAAAA==&#10;" path="m,59l147,,378,13e" filled="f" strokecolor="gray" strokeweight="0">
                    <v:path arrowok="t" o:connecttype="custom" o:connectlocs="0,876;2182,0;5612,193" o:connectangles="0,0,0"/>
                  </v:shape>
                  <v:shape id="Freeform 470" o:spid="_x0000_s2165" style="position:absolute;left:1336;top:788;width:5627;height:847;visibility:visible;mso-wrap-style:square;v-text-anchor:top" coordsize="3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p2MYA&#10;AADdAAAADwAAAGRycy9kb3ducmV2LnhtbESPQWvCQBSE74X+h+UVvNVNApaSZhUVK3pUe2hvz+xL&#10;Nph9m2ZXE/99t1DocZiZb5hiMdpW3Kj3jWMF6TQBQVw63XCt4OP0/vwKwgdkja1jUnAnD4v540OB&#10;uXYDH+h2DLWIEPY5KjAhdLmUvjRk0U9dRxy9yvUWQ5R9LXWPQ4TbVmZJ8iItNhwXDHa0NlRejler&#10;YG22X/trer5fqpUcPg/fm304b5SaPI3LNxCBxvAf/mvvtIIsm6X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9p2MYAAADdAAAADwAAAAAAAAAAAAAAAACYAgAAZHJz&#10;L2Rvd25yZXYueG1sUEsFBgAAAAAEAAQA9QAAAIsDAAAAAA==&#10;" path="m,57l148,,379,13e" filled="f" strokecolor="gray" strokeweight="0">
                    <v:path arrowok="t" o:connecttype="custom" o:connectlocs="0,847;2197,0;5627,193" o:connectangles="0,0,0"/>
                  </v:shape>
                  <v:shape id="Freeform 471" o:spid="_x0000_s2166" style="position:absolute;left:1336;top:654;width:5642;height:832;visibility:visible;mso-wrap-style:square;v-text-anchor:top" coordsize="38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mqcUA&#10;AADdAAAADwAAAGRycy9kb3ducmV2LnhtbESPQWvCQBSE7wX/w/KE3urGiFKiq6hU6KUWo3h+Zp9J&#10;MPs2ZLdx++9dodDjMDPfMItVMI3oqXO1ZQXjUQKCuLC65lLB6bh7ewfhPLLGxjIp+CUHq+XgZYGZ&#10;tnc+UJ/7UkQIuwwVVN63mZSuqMigG9mWOHpX2xn0UXal1B3eI9w0Mk2SmTRYc1yosKVtRcUt/zEK&#10;tptwcofZV3+cXK5hnxcft+9zotTrMKznIDwF/x/+a39qBWk6Te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OapxQAAAN0AAAAPAAAAAAAAAAAAAAAAAJgCAABkcnMv&#10;ZG93bnJldi54bWxQSwUGAAAAAAQABAD1AAAAigMAAAAA&#10;" path="m,56l148,,380,13e" filled="f" strokecolor="gray" strokeweight="0">
                    <v:path arrowok="t" o:connecttype="custom" o:connectlocs="0,832;2197,0;5642,193" o:connectangles="0,0,0"/>
                  </v:shape>
                  <v:shape id="Freeform 472" o:spid="_x0000_s2167" style="position:absolute;left:1336;top:520;width:5642;height:803;visibility:visible;mso-wrap-style:square;v-text-anchor:top" coordsize="3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fwMYA&#10;AADdAAAADwAAAGRycy9kb3ducmV2LnhtbESPQWvCQBSE70L/w/IKveluI1WJbkIpCMVDq7agx0f2&#10;mYRk34bs1qT/vlsQPA4z8w2zyUfbiiv1vnas4XmmQBAXztRcavj+2k5XIHxANtg6Jg2/5CHPHiYb&#10;TI0b+EDXYyhFhLBPUUMVQpdK6YuKLPqZ64ijd3G9xRBlX0rT4xDhtpWJUgtpsea4UGFHbxUVzfHH&#10;atip/Xl7Gj9ko5afTet3J2WGudZPj+PrGkSgMdzDt/a70ZAkL3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1fwMYAAADdAAAADwAAAAAAAAAAAAAAAACYAgAAZHJz&#10;L2Rvd25yZXYueG1sUEsFBgAAAAAEAAQA9QAAAIsDAAAAAA==&#10;" path="m,54l148,,380,13e" filled="f" strokecolor="gray" strokeweight="0">
                    <v:path arrowok="t" o:connecttype="custom" o:connectlocs="0,803;2197,0;5642,193" o:connectangles="0,0,0"/>
                  </v:shape>
                  <v:shape id="Freeform 473" o:spid="_x0000_s2168" style="position:absolute;left:1499;top:4266;width:5360;height:1590;visibility:visible;mso-wrap-style:square;v-text-anchor:top" coordsize="3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908YA&#10;AADdAAAADwAAAGRycy9kb3ducmV2LnhtbESPT0sDMRTE70K/Q3iF3mzSpUpZm5YiFQriwUbB42Pz&#10;9g/dvCxJtl2/vREEj8PM/IbZ7ifXiyuF2HnWsFoqEMSVtx03Gj7My/0GREzIFnvPpOGbIux3s7st&#10;ltbf+J2u59SIDOFYooY2paGUMlYtOYxLPxBnr/bBYcoyNNIGvGW462Wh1KN02HFeaHGg55aqy3l0&#10;GsZhrPvX1ZtRn2ZzDEfzZWq11noxnw5PIBJN6T/81z5ZDUXxsI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P908YAAADdAAAADwAAAAAAAAAAAAAAAACYAgAAZHJz&#10;L2Rvd25yZXYueG1sUEsFBgAAAAAEAAQA9QAAAIsDAAAAAA==&#10;" path="m,107l139,,361,25e" filled="f" strokeweight="0">
                    <v:path arrowok="t" o:connecttype="custom" o:connectlocs="0,1590;2064,0;5360,371" o:connectangles="0,0,0"/>
                  </v:shape>
                  <v:shape id="Freeform 474" o:spid="_x0000_s2169" style="position:absolute;left:1470;top:3671;width:5404;height:1472;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9X8gA&#10;AADdAAAADwAAAGRycy9kb3ducmV2LnhtbESPW0vDQBSE34X+h+UU+lLajcFeiN0WLVRES2+Kz8fs&#10;MRvMno3ZNY3/3hUKPg4z8w2zWHW2Ei01vnSs4HqcgCDOnS65UPD6shnNQfiArLFyTAp+yMNq2bta&#10;YKbdmY/UnkIhIoR9hgpMCHUmpc8NWfRjVxNH78M1FkOUTSF1g+cIt5VMk2QqLZYcFwzWtDaUf56+&#10;rYKbw07fF36zdQ/7r+GzeXt6n7VTpQb97u4WRKAu/Icv7UetIE0nE/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X1fyAAAAN0AAAAPAAAAAAAAAAAAAAAAAJgCAABk&#10;cnMvZG93bnJldi54bWxQSwUGAAAAAAQABAD1AAAAjQMAAAAA&#10;" path="m,99l141,,364,23e" filled="f" strokeweight="0">
                    <v:path arrowok="t" o:connecttype="custom" o:connectlocs="0,1472;2093,0;5404,342" o:connectangles="0,0,0"/>
                  </v:shape>
                  <v:shape id="Freeform 475" o:spid="_x0000_s2170" style="position:absolute;left:1440;top:3062;width:5463;height:1338;visibility:visible;mso-wrap-style:square;v-text-anchor:top" coordsize="3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mncMA&#10;AADdAAAADwAAAGRycy9kb3ducmV2LnhtbESP0YrCMBRE34X9h3AX9kXW1IpFqlFcUfBRWz/g0txt&#10;6zY3pYm2+/dGEHwcZuYMs9oMphF36lxtWcF0EoEgLqyuuVRwyQ/fCxDOI2tsLJOCf3KwWX+MVphq&#10;2/OZ7pkvRYCwS1FB5X2bSumKigy6iW2Jg/drO4M+yK6UusM+wE0j4yhKpMGaw0KFLe0qKv6ym1Eg&#10;5XXRJD/jYjfdG3OKZtk272ulvj6H7RKEp8G/w6/2USuI43kC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hmncMAAADdAAAADwAAAAAAAAAAAAAAAACYAgAAZHJzL2Rv&#10;d25yZXYueG1sUEsFBgAAAAAEAAQA9QAAAIgDAAAAAA==&#10;" path="m,90l142,,368,21e" filled="f" strokeweight="0">
                    <v:path arrowok="t" o:connecttype="custom" o:connectlocs="0,1338;2108,0;5463,312" o:connectangles="0,0,0"/>
                  </v:shape>
                  <v:shape id="Freeform 476" o:spid="_x0000_s2171" style="position:absolute;left:1410;top:2438;width:5508;height:1218;visibility:visible;mso-wrap-style:square;v-text-anchor:top" coordsize="3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5TMUA&#10;AADdAAAADwAAAGRycy9kb3ducmV2LnhtbESPQWvCQBSE74L/YXmCN90YsNXoKtJia70ZvXh7ZJ9J&#10;MPs2ZFeT+utdodDjMDPfMMt1Zypxp8aVlhVMxhEI4szqknMFp+N2NAPhPLLGyjIp+CUH61W/t8RE&#10;25YPdE99LgKEXYIKCu/rREqXFWTQjW1NHLyLbQz6IJtc6gbbADeVjKPoTRosOSwUWNNHQdk1vRkF&#10;5mfq0sPj+jWbx9+fnZT7c7vdKzUcdJsFCE+d/w//tXdaQRxP3+H1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PlMxQAAAN0AAAAPAAAAAAAAAAAAAAAAAJgCAABkcnMv&#10;ZG93bnJldi54bWxQSwUGAAAAAAQABAD1AAAAigMAAAAA&#10;" path="m,82l144,,371,19e" filled="f" strokeweight="0">
                    <v:path arrowok="t" o:connecttype="custom" o:connectlocs="0,1218;2138,0;5508,282" o:connectangles="0,0,0"/>
                  </v:shape>
                  <v:shape id="Freeform 477" o:spid="_x0000_s2172" style="position:absolute;left:1396;top:1813;width:5537;height:1071;visibility:visible;mso-wrap-style:square;v-text-anchor:top" coordsize="3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A6cMA&#10;AADdAAAADwAAAGRycy9kb3ducmV2LnhtbERPS2vCQBC+F/wPyxR6q7sNWCS6igotemhLfRy8jdkx&#10;CWZnQ3bV9N93DoUeP773dN77Rt2oi3VgCy9DA4q4CK7m0sJ+9/Y8BhUTssMmMFn4oQjz2eBhirkL&#10;d/6m2zaVSkI45mihSqnNtY5FRR7jMLTEwp1D5zEJ7ErtOrxLuG90Zsyr9lizNFTY0qqi4rK9eikp&#10;xqcv2h+uS/O++WgSbT4X5mjt02O/mIBK1Kd/8Z977Sxk2Ujmyht5An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aA6cMAAADdAAAADwAAAAAAAAAAAAAAAACYAgAAZHJzL2Rv&#10;d25yZXYueG1sUEsFBgAAAAAEAAQA9QAAAIgDAAAAAA==&#10;" path="m,72l144,,373,17e" filled="f" strokeweight="0">
                    <v:path arrowok="t" o:connecttype="custom" o:connectlocs="0,1071;2138,0;5537,253" o:connectangles="0,0,0"/>
                  </v:shape>
                  <v:shape id="Freeform 478" o:spid="_x0000_s2173" style="position:absolute;left:1366;top:1174;width:5597;height:937;visibility:visible;mso-wrap-style:square;v-text-anchor:top" coordsize="3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LycYA&#10;AADdAAAADwAAAGRycy9kb3ducmV2LnhtbESPT2vCQBTE7wW/w/IKvdVNA5aaukosCPai+Ofg8ZF9&#10;ZlOzb9PsapJv3xUKHoeZ+Q0zW/S2FjdqfeVYwds4AUFcOF1xqeB4WL1+gPABWWPtmBQM5GExHz3N&#10;MNOu4x3d9qEUEcI+QwUmhCaT0heGLPqxa4ijd3atxRBlW0rdYhfhtpZpkrxLixXHBYMNfRkqLvur&#10;jZThnFfH7c/vZVh2+cnrjfnebZR6ee7zTxCB+vAI/7fXWkGaTq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GLycYAAADdAAAADwAAAAAAAAAAAAAAAACYAgAAZHJz&#10;L2Rvd25yZXYueG1sUEsFBgAAAAAEAAQA9QAAAIsDAAAAAA==&#10;" path="m,63l146,,377,15e" filled="f" strokeweight="0">
                    <v:path arrowok="t" o:connecttype="custom" o:connectlocs="0,937;2168,0;5597,223" o:connectangles="0,0,0"/>
                  </v:shape>
                  <v:shape id="Freeform 479" o:spid="_x0000_s2174" style="position:absolute;left:1336;top:520;width:5642;height:803;visibility:visible;mso-wrap-style:square;v-text-anchor:top" coordsize="3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aTcQA&#10;AADdAAAADwAAAGRycy9kb3ducmV2LnhtbERPPW/CMBDdkfofrKvUjTjNQEKKQQiEWnWoBGRhO8XX&#10;JMI+p7FL0v76eqjE+PS+V5vJGnGjwXeOFTwnKQji2umOGwXV+TAvQPiArNE4JgU/5GGzfpitsNRu&#10;5CPdTqERMYR9iQraEPpSSl+3ZNEnrieO3KcbLIYIh0bqAccYbo3M0nQhLXYcG1rsaddSfT19WwW5&#10;42X3Wvy+V8uimD72O5N/XYxST4/T9gVEoCncxf/uN60gyxZxf3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2k3EAAAA3QAAAA8AAAAAAAAAAAAAAAAAmAIAAGRycy9k&#10;b3ducmV2LnhtbFBLBQYAAAAABAAEAPUAAACJAwAAAAA=&#10;" path="m,54l148,,380,13e" filled="f" strokeweight="0">
                    <v:path arrowok="t" o:connecttype="custom" o:connectlocs="0,803;2197,0;5642,193" o:connectangles="0,0,0"/>
                  </v:shape>
                  <v:shape id="Freeform 480" o:spid="_x0000_s2175" style="position:absolute;left:1499;top:4266;width:5360;height:2155;visibility:visible;mso-wrap-style:square;v-text-anchor:top" coordsize="5360,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c8cYA&#10;AADdAAAADwAAAGRycy9kb3ducmV2LnhtbESPQWvCQBSE74L/YXlCL6IbcxBNXUUUaUERTIVeH9nX&#10;bGj2bciuJvbXdwtCj8PMfMOsNr2txZ1aXzlWMJsmIIgLpysuFVw/DpMFCB+QNdaOScGDPGzWw8EK&#10;M+06vtA9D6WIEPYZKjAhNJmUvjBk0U9dQxy9L9daDFG2pdQtdhFua5kmyVxarDguGGxoZ6j4zm9W&#10;wTG/jB8/3djtzfH0drqdtVl+LpV6GfXbVxCB+vAffrbftYI0nc/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hc8cYAAADdAAAADwAAAAAAAAAAAAAAAACYAgAAZHJz&#10;L2Rvd25yZXYueG1sUEsFBgAAAAAEAAQA9QAAAIsDAAAAAA==&#10;" path="m5360,371l3949,2155,,1590,2064,,5360,371xe" filled="f" strokeweight="0">
                    <v:path arrowok="t" o:connecttype="custom" o:connectlocs="5360,371;3949,2155;0,1590;2064,0;5360,371" o:connectangles="0,0,0,0,0"/>
                  </v:shape>
                  <v:shape id="Freeform 481" o:spid="_x0000_s2176" style="position:absolute;left:1336;top:520;width:2227;height:5336;visibility:visible;mso-wrap-style:square;v-text-anchor:top" coordsize="222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rNscA&#10;AADdAAAADwAAAGRycy9kb3ducmV2LnhtbESPT2vCQBTE7wW/w/IEb3VjDtJGV/FPpUrxoMnF2yP7&#10;TILZt2l2a+K37wqFHoeZ+Q0zX/amFndqXWVZwWQcgSDOra64UJClu9c3EM4ja6wtk4IHOVguBi9z&#10;TLTt+ET3sy9EgLBLUEHpfZNI6fKSDLqxbYiDd7WtQR9kW0jdYhfgppZxFE2lwYrDQokNbUrKb+cf&#10;oyDfb47b7vr5+EpT+f3Bh2z9fsmUGg371QyEp97/h//ae60gjqcx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uKzbHAAAA3QAAAA8AAAAAAAAAAAAAAAAAmAIAAGRy&#10;cy9kb3ducmV2LnhtbFBLBQYAAAAABAAEAPUAAACMAwAAAAA=&#10;" path="m163,5336l,803,2197,r30,3746l163,5336xe" filled="f" strokecolor="gray" strokeweight="42e-5mm">
                    <v:path arrowok="t" o:connecttype="custom" o:connectlocs="163,5336;0,803;2197,0;2227,3746;163,5336" o:connectangles="0,0,0,0,0"/>
                  </v:shape>
                  <v:shape id="Freeform 482" o:spid="_x0000_s2177" style="position:absolute;left:3533;top:520;width:3445;height:4117;visibility:visible;mso-wrap-style:square;v-text-anchor:top" coordsize="3445,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G+Z8QA&#10;AADdAAAADwAAAGRycy9kb3ducmV2LnhtbESPQWsCMRSE7wX/Q3hCbzVrpCqrUWxBsKdSK56fm2d2&#10;dfOybKK7/vumUOhxmJlvmOW6d7W4UxsqzxrGowwEceFNxVbD4Xv7MgcRIrLB2jNpeFCA9WrwtMTc&#10;+I6/6L6PViQIhxw1lDE2uZShKMlhGPmGOHln3zqMSbZWmha7BHe1VFk2lQ4rTgslNvReUnHd35yG&#10;mX1Tt+yBc+xO4dNeXtXHzh21fh72mwWISH38D/+1d0aDUtMJ/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vmfEAAAA3QAAAA8AAAAAAAAAAAAAAAAAmAIAAGRycy9k&#10;b3ducmV2LnhtbFBLBQYAAAAABAAEAPUAAACJAwAAAAA=&#10;" path="m30,3746l,,3445,193,3326,4117,30,3746xe" filled="f" strokecolor="gray" strokeweight="42e-5mm">
                    <v:path arrowok="t" o:connecttype="custom" o:connectlocs="30,3746;0,0;3445,193;3326,4117;30,3746" o:connectangles="0,0,0,0,0"/>
                  </v:shape>
                  <v:line id="Line 483" o:spid="_x0000_s2178" style="position:absolute;visibility:visible;mso-wrap-style:square" from="1499,5856" to="5448,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EqEMUAAADdAAAADwAAAGRycy9kb3ducmV2LnhtbESPQWvCQBSE74L/YXmF3nRjqDFNXUXE&#10;YntTq9DjI/uaLGbfhuxW47/vFgSPw8x8w8yXvW3EhTpvHCuYjBMQxKXThisFx6/3UQ7CB2SNjWNS&#10;cCMPy8VwMMdCuyvv6XIIlYgQ9gUqqENoCyl9WZNFP3YtcfR+XGcxRNlVUnd4jXDbyDRJMmnRcFyo&#10;saV1TeX58GsVmF22nX7OTq8nudmGyXd+zo09KvX81K/eQATqwyN8b39oBW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EqEMUAAADdAAAADwAAAAAAAAAA&#10;AAAAAAChAgAAZHJzL2Rvd25yZXYueG1sUEsFBgAAAAAEAAQA+QAAAJMDAAAAAA==&#10;" strokeweight="0"/>
                  <v:line id="Line 484" o:spid="_x0000_s2179" style="position:absolute;visibility:visible;mso-wrap-style:square" from="1499,5856" to="1499,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i8UAAADdAAAADwAAAGRycy9kb3ducmV2LnhtbESPT2vCQBTE7wW/w/IEb3VjwDRNXUWk&#10;Yr3Vf9DjI/uaLGbfhuxW02/vCoLHYWZ+w8wWvW3EhTpvHCuYjBMQxKXThisFx8P6NQfhA7LGxjEp&#10;+CcPi/ngZYaFdlfe0WUfKhEh7AtUUIfQFlL6siaLfuxa4uj9us5iiLKrpO7wGuG2kWmSZNKi4bhQ&#10;Y0urmsrz/s8qMN/ZZrp9O72f5OcmTH7yc27sUanRsF9+gAjUh2f40f7SCtI0m8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Pi8UAAADdAAAADwAAAAAAAAAA&#10;AAAAAAChAgAAZHJzL2Rvd25yZXYueG1sUEsFBgAAAAAEAAQA+QAAAJMDAAAAAA==&#10;" strokeweight="0"/>
                  <v:line id="Line 485" o:spid="_x0000_s2180" style="position:absolute;visibility:visible;mso-wrap-style:square" from="1915,5916" to="1915,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R/MUAAADdAAAADwAAAGRycy9kb3ducmV2LnhtbESPT2vCQBTE7wW/w/KE3urGQNMYXUVK&#10;Rb21/gGPj+wzWcy+DdlV47d3C4Ueh5n5DTNb9LYRN+q8caxgPEpAEJdOG64UHPartxyED8gaG8ek&#10;4EEeFvPBywwL7e78Q7ddqESEsC9QQR1CW0jpy5os+pFriaN3dp3FEGVXSd3hPcJtI9MkyaRFw3Gh&#10;xpY+ayovu6tVYL6z9fv24zg5yq91GJ/yS27sQanXYb+cggjUh//wX3ujFaRplsH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8R/MUAAADdAAAADwAAAAAAAAAA&#10;AAAAAAChAgAAZHJzL2Rvd25yZXYueG1sUEsFBgAAAAAEAAQA+QAAAJMDAAAAAA==&#10;" strokeweight="0"/>
                  <v:line id="Line 486" o:spid="_x0000_s2181" style="position:absolute;visibility:visible;mso-wrap-style:square" from="2331,5975" to="2331,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0Z8UAAADdAAAADwAAAGRycy9kb3ducmV2LnhtbESPT2vCQBTE7wW/w/IEb3VjwJimriJS&#10;sd7qP+jxkX1NFrNvQ3ar8dt3hYLHYWZ+w8yXvW3ElTpvHCuYjBMQxKXThisFp+PmNQfhA7LGxjEp&#10;uJOH5WLwMsdCuxvv6XoIlYgQ9gUqqENoCyl9WZNFP3YtcfR+XGcxRNlVUnd4i3DbyDRJMmnRcFyo&#10;saV1TeXl8GsVmK9sO93Nzm9n+bENk+/8kht7Umo07FfvIAL14Rn+b39qBWma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O0Z8UAAADdAAAADwAAAAAAAAAA&#10;AAAAAAChAgAAZHJzL2Rvd25yZXYueG1sUEsFBgAAAAAEAAQA+QAAAJMDAAAAAA==&#10;" strokeweight="0"/>
                  <v:line id="Line 487" o:spid="_x0000_s2182" style="position:absolute;visibility:visible;mso-wrap-style:square" from="2761,6035" to="276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line id="Line 488" o:spid="_x0000_s2183" style="position:absolute;visibility:visible;mso-wrap-style:square" from="3192,6109" to="3192,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FjsYAAADdAAAADwAAAGRycy9kb3ducmV2LnhtbESPQWvCQBSE7wX/w/KE3urGQNMYs4qU&#10;FuuttQY8PrLPZDH7NmS3mv57t1DwOMzMN0y5Hm0nLjR441jBfJaAIK6dNtwoOHy/P+UgfEDW2Dkm&#10;Bb/kYb2aPJRYaHflL7rsQyMihH2BCtoQ+kJKX7dk0c9cTxy9kxsshiiHRuoBrxFuO5kmSSYtGo4L&#10;Lfb02lJ93v9YBeYz2z7vXqpFJd+2YX7Mz7mxB6Uep+NmCSLQGO7h//aHVpCm2QL+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whY7GAAAA3QAAAA8AAAAAAAAA&#10;AAAAAAAAoQIAAGRycy9kb3ducmV2LnhtbFBLBQYAAAAABAAEAPkAAACUAwAAAAA=&#10;" strokeweight="0"/>
                  <v:line id="Line 489" o:spid="_x0000_s2184" style="position:absolute;visibility:visible;mso-wrap-style:square" from="3622,6168" to="3622,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6zsMAAADdAAAADwAAAGRycy9kb3ducmV2LnhtbERPz2vCMBS+D/Y/hDfYbU0taGtnFBHF&#10;7bZ1Ch4fzVsbbF5KE2v33y+HwY4f3+/VZrKdGGnwxrGCWZKCIK6dNtwoOH0dXgoQPiBr7ByTgh/y&#10;sFk/Pqyw1O7OnzRWoRExhH2JCtoQ+lJKX7dk0SeuJ47ctxsshgiHRuoB7zHcdjJL04W0aDg2tNjT&#10;rqX6Wt2sAvOxOM7f8/PyLPfHMLsU18LYk1LPT9P2FUSgKfyL/9xvWkGW5X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Tus7DAAAA3QAAAA8AAAAAAAAAAAAA&#10;AAAAoQIAAGRycy9kb3ducmV2LnhtbFBLBQYAAAAABAAEAPkAAACRAwAAAAA=&#10;" strokeweight="0"/>
                  <v:line id="Line 490" o:spid="_x0000_s2185" style="position:absolute;visibility:visible;mso-wrap-style:square" from="4068,6228" to="4068,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line id="Line 491" o:spid="_x0000_s2186" style="position:absolute;visibility:visible;mso-wrap-style:square" from="4528,6287" to="4528,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BIsUAAADdAAAADwAAAGRycy9kb3ducmV2LnhtbESPT4vCMBTE78J+h/AW9qaphdVuNYqI&#10;i3pb/8EeH82zDTYvpYna/fZGWPA4zMxvmOm8s7W4UeuNYwXDQQKCuHDacKngePjuZyB8QNZYOyYF&#10;f+RhPnvrTTHX7s47uu1DKSKEfY4KqhCaXEpfVGTRD1xDHL2zay2GKNtS6hbvEW5rmSbJSFo0HBcq&#10;bGhZUXHZX60C8zNaf27Hp6+TXK3D8De7ZMYelfp47xYTEIG68Ar/tzdaQZq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2BIsUAAADdAAAADwAAAAAAAAAA&#10;AAAAAAChAgAAZHJzL2Rvd25yZXYueG1sUEsFBgAAAAAEAAQA+QAAAJMDAAAAAA==&#10;" strokeweight="0"/>
                  <v:line id="Line 492" o:spid="_x0000_s2187" style="position:absolute;visibility:visible;mso-wrap-style:square" from="4973,6362" to="4973,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kucYAAADdAAAADwAAAGRycy9kb3ducmV2LnhtbESPT2vCQBTE7wW/w/IEb3VjpBqjq0ip&#10;aG+tf8DjI/tMFrNvQ3bV9Nu7hUKPw8z8hlmsOluLO7XeOFYwGiYgiAunDZcKjofNawbCB2SNtWNS&#10;8EMeVsveywJz7R78Tfd9KEWEsM9RQRVCk0vpi4os+qFriKN3ca3FEGVbSt3iI8JtLdMkmUiLhuNC&#10;hQ29V1Rc9zerwHxNtm+f09PsJD+2YXTOrpmxR6UG/W49BxGoC//hv/ZOK0jT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BJLnGAAAA3QAAAA8AAAAAAAAA&#10;AAAAAAAAoQIAAGRycy9kb3ducmV2LnhtbFBLBQYAAAAABAAEAPkAAACUAwAAAAA=&#10;" strokeweight="0"/>
                  <v:line id="Line 493" o:spid="_x0000_s2188" style="position:absolute;visibility:visible;mso-wrap-style:square" from="5448,6421" to="5448,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8zcYAAADdAAAADwAAAGRycy9kb3ducmV2LnhtbESPT2vCQBTE7wW/w/IEb3VjsBqjq0ip&#10;aG+tf8DjI/tMFrNvQ3bV9Nu7hUKPw8z8hlmsOluLO7XeOFYwGiYgiAunDZcKjofNawbCB2SNtWNS&#10;8EMeVsveywJz7R78Tfd9KEWEsM9RQRVCk0vpi4os+qFriKN3ca3FEGVbSt3iI8JtLdMkmUiLhuNC&#10;hQ29V1Rc9zerwHxNtm+f09PsJD+2YXTOrpmxR6UG/W49BxGoC//hv/ZOK0jT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ovM3GAAAA3QAAAA8AAAAAAAAA&#10;AAAAAAAAoQIAAGRycy9kb3ducmV2LnhtbFBLBQYAAAAABAAEAPkAAACUAwAAAAA=&#10;" strokeweight="0"/>
                  <v:rect id="Rectangle 494" o:spid="_x0000_s2189" style="position:absolute;left:1663;top:6035;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1B3A69" w:rsidRDefault="001B3A69" w:rsidP="00CE7536">
                          <w:pPr>
                            <w:pStyle w:val="Figure"/>
                          </w:pPr>
                          <w:r>
                            <w:t>1</w:t>
                          </w:r>
                        </w:p>
                      </w:txbxContent>
                    </v:textbox>
                  </v:rect>
                  <v:rect id="Rectangle 495" o:spid="_x0000_s2190" style="position:absolute;left:2078;top:6094;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rsidR="001B3A69" w:rsidRDefault="001B3A69" w:rsidP="00CE7536">
                          <w:pPr>
                            <w:pStyle w:val="Figure"/>
                          </w:pPr>
                          <w:r>
                            <w:t>2</w:t>
                          </w:r>
                        </w:p>
                      </w:txbxContent>
                    </v:textbox>
                  </v:rect>
                  <v:rect id="Rectangle 496" o:spid="_x0000_s2191" style="position:absolute;left:2494;top:6154;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1B3A69" w:rsidRDefault="001B3A69" w:rsidP="00CE7536">
                          <w:pPr>
                            <w:pStyle w:val="Figure"/>
                          </w:pPr>
                          <w:r>
                            <w:t>3</w:t>
                          </w:r>
                        </w:p>
                      </w:txbxContent>
                    </v:textbox>
                  </v:rect>
                  <v:rect id="Rectangle 497" o:spid="_x0000_s2192" style="position:absolute;left:2925;top:6228;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QSr8A&#10;AADdAAAADwAAAGRycy9kb3ducmV2LnhtbERPy4rCMBTdC/5DuMLsNLWLUapRRBAcmY3VD7g0tw9M&#10;bkoSbefvzWLA5eG8t/vRGvEiHzrHCpaLDARx5XTHjYL77TRfgwgRWaNxTAr+KMB+N51ssdBu4Cu9&#10;ytiIFMKhQAVtjH0hZahashgWridOXO28xZigb6T2OKRwa2SeZd/SYsepocWeji1Vj/JpFchbeRrW&#10;pfGZu+T1r/k5X2tySn3NxsMGRKQxfsT/7rNWk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ENBKvwAAAN0AAAAPAAAAAAAAAAAAAAAAAJgCAABkcnMvZG93bnJl&#10;di54bWxQSwUGAAAAAAQABAD1AAAAhAMAAAAA&#10;" filled="f" stroked="f">
                    <v:textbox style="mso-fit-shape-to-text:t" inset="0,0,0,0">
                      <w:txbxContent>
                        <w:p w:rsidR="001B3A69" w:rsidRDefault="001B3A69" w:rsidP="00CE7536">
                          <w:pPr>
                            <w:pStyle w:val="Figure"/>
                          </w:pPr>
                          <w:r>
                            <w:t>4</w:t>
                          </w:r>
                        </w:p>
                      </w:txbxContent>
                    </v:textbox>
                  </v:rect>
                  <v:rect id="Rectangle 498" o:spid="_x0000_s2193" style="position:absolute;left:3370;top:6287;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10cMA&#10;AADdAAAADwAAAGRycy9kb3ducmV2LnhtbESP3WoCMRSE7wu+QziCdzXrXlhdjSKCoKU3rj7AYXP2&#10;B5OTJUnd7dubQqGXw8x8w2z3ozXiST50jhUs5hkI4srpjhsF99vpfQUiRGSNxjEp+KEA+93kbYuF&#10;dgNf6VnGRiQIhwIVtDH2hZShaslimLueOHm18xZjkr6R2uOQ4NbIPMuW0mLHaaHFno4tVY/y2yqQ&#10;t/I0rErjM/eZ11/mcr7W5JSaTcfDBkSkMf6H/9pnrSDPP9b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x10cMAAADdAAAADwAAAAAAAAAAAAAAAACYAgAAZHJzL2Rv&#10;d25yZXYueG1sUEsFBgAAAAAEAAQA9QAAAIgDAAAAAA==&#10;" filled="f" stroked="f">
                    <v:textbox style="mso-fit-shape-to-text:t" inset="0,0,0,0">
                      <w:txbxContent>
                        <w:p w:rsidR="001B3A69" w:rsidRDefault="001B3A69" w:rsidP="00CE7536">
                          <w:pPr>
                            <w:pStyle w:val="Figure"/>
                          </w:pPr>
                          <w:r>
                            <w:t>5</w:t>
                          </w:r>
                        </w:p>
                      </w:txbxContent>
                    </v:textbox>
                  </v:rect>
                  <v:rect id="Rectangle 499" o:spid="_x0000_s2194" style="position:absolute;left:3801;top:6347;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sa78A&#10;AADdAAAADwAAAGRycy9kb3ducmV2LnhtbERPy4rCMBTdD/gP4QruxtQupHSMIoLgiBurH3Bpbh9M&#10;clOSaDt/bxaCy8N5b3aTNeJJPvSOFayWGQji2umeWwX32/G7ABEiskbjmBT8U4Dddva1wVK7ka/0&#10;rGIrUgiHEhV0MQ6llKHuyGJYuoE4cY3zFmOCvpXa45jCrZF5lq2lxZ5TQ4cDHTqq/6qHVSBv1XEs&#10;KuMzd86bi/k9XRtySi3m0/4HRKQpfsRv90kryPMi7U9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s6xrvwAAAN0AAAAPAAAAAAAAAAAAAAAAAJgCAABkcnMvZG93bnJl&#10;di54bWxQSwUGAAAAAAQABAD1AAAAhAMAAAAA&#10;" filled="f" stroked="f">
                    <v:textbox style="mso-fit-shape-to-text:t" inset="0,0,0,0">
                      <w:txbxContent>
                        <w:p w:rsidR="001B3A69" w:rsidRDefault="001B3A69" w:rsidP="00CE7536">
                          <w:pPr>
                            <w:pStyle w:val="Figure"/>
                          </w:pPr>
                          <w:r>
                            <w:t>6</w:t>
                          </w:r>
                        </w:p>
                      </w:txbxContent>
                    </v:textbox>
                  </v:rect>
                  <v:rect id="Rectangle 500" o:spid="_x0000_s2195" style="position:absolute;left:4246;top:6406;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J8MIA&#10;AADdAAAADwAAAGRycy9kb3ducmV2LnhtbESP3YrCMBSE74V9h3AWvNPUXkjpGmVZEFS8se4DHJrT&#10;HzY5KUm09e2NIOzlMDPfMJvdZI24kw+9YwWrZQaCuHa651bB73W/KECEiKzROCYFDwqw237MNlhq&#10;N/KF7lVsRYJwKFFBF+NQShnqjiyGpRuIk9c4bzEm6VupPY4Jbo3Ms2wtLfacFjoc6Kej+q+6WQXy&#10;Wu3HojI+c6e8OZvj4dKQU2r+OX1/gYg0xf/wu33QCvK8WMH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nwwgAAAN0AAAAPAAAAAAAAAAAAAAAAAJgCAABkcnMvZG93&#10;bnJldi54bWxQSwUGAAAAAAQABAD1AAAAhwMAAAAA&#10;" filled="f" stroked="f">
                    <v:textbox style="mso-fit-shape-to-text:t" inset="0,0,0,0">
                      <w:txbxContent>
                        <w:p w:rsidR="001B3A69" w:rsidRDefault="001B3A69" w:rsidP="00CE7536">
                          <w:pPr>
                            <w:pStyle w:val="Figure"/>
                          </w:pPr>
                          <w:r>
                            <w:t>7</w:t>
                          </w:r>
                        </w:p>
                      </w:txbxContent>
                    </v:textbox>
                  </v:rect>
                  <v:rect id="Rectangle 501" o:spid="_x0000_s2196" style="position:absolute;left:4706;top:6481;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rsidR="001B3A69" w:rsidRDefault="001B3A69" w:rsidP="00CE7536">
                          <w:pPr>
                            <w:pStyle w:val="Figure"/>
                          </w:pPr>
                          <w:r>
                            <w:t>8</w:t>
                          </w:r>
                        </w:p>
                      </w:txbxContent>
                    </v:textbox>
                  </v:rect>
                  <v:rect id="Rectangle 502" o:spid="_x0000_s2197" style="position:absolute;left:5166;top:6540;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yHMMA&#10;AADdAAAADwAAAGRycy9kb3ducmV2LnhtbESPzWrDMBCE74G8g9hAb7FcF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EyHMMAAADdAAAADwAAAAAAAAAAAAAAAACYAgAAZHJzL2Rv&#10;d25yZXYueG1sUEsFBgAAAAAEAAQA9QAAAIgDAAAAAA==&#10;" filled="f" stroked="f">
                    <v:textbox style="mso-fit-shape-to-text:t" inset="0,0,0,0">
                      <w:txbxContent>
                        <w:p w:rsidR="001B3A69" w:rsidRDefault="001B3A69" w:rsidP="00CE7536">
                          <w:pPr>
                            <w:pStyle w:val="Figure"/>
                          </w:pPr>
                          <w:r>
                            <w:t>9</w:t>
                          </w:r>
                        </w:p>
                      </w:txbxContent>
                    </v:textbox>
                  </v:rect>
                  <v:line id="Line 503" o:spid="_x0000_s2198" style="position:absolute;flip:x;visibility:visible;mso-wrap-style:square" from="5448,4637" to="6859,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G7rccAAADdAAAADwAAAGRycy9kb3ducmV2LnhtbESPT2sCMRTE74V+h/AKvdWsS2llNYq0&#10;tJSCFf8dvD03z93FzcuSRDf99qZQ8DjMzG+YySyaVlzI+cayguEgA0FcWt1wpWC7+XgagfABWWNr&#10;mRT8kofZ9P5ugoW2Pa/osg6VSBD2BSqoQ+gKKX1Zk0E/sB1x8o7WGQxJukpqh32Cm1bmWfYiDTac&#10;Fmrs6K2m8rQ+GwWrn1c+uM9zPMVDv1jud9X37n2u1ONDnI9BBIrhFv5vf2kFeT56hr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butxwAAAN0AAAAPAAAAAAAA&#10;AAAAAAAAAKECAABkcnMvZG93bnJldi54bWxQSwUGAAAAAAQABAD5AAAAlQMAAAAA&#10;" strokeweight="0"/>
                  <v:line id="Line 504" o:spid="_x0000_s2199" style="position:absolute;visibility:visible;mso-wrap-style:square" from="6859,4637" to="694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ccUAAADdAAAADwAAAGRycy9kb3ducmV2LnhtbESPT4vCMBTE7wt+h/AEb2tqQbdWo4is&#10;uN7Wf+Dx0TzbYPNSmqx2v71ZWPA4zMxvmPmys7W4U+uNYwWjYQKCuHDacKngdNy8ZyB8QNZYOyYF&#10;v+Rhuei9zTHX7sF7uh9CKSKEfY4KqhCaXEpfVGTRD11DHL2ray2GKNtS6hYfEW5rmSbJRFo0HBcq&#10;bGhdUXE7/FgF5nuyHe8+ztOz/NyG0SW7ZcaelBr0u9UMRKAuvML/7S+tIE2z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pccUAAADdAAAADwAAAAAAAAAA&#10;AAAAAAChAgAAZHJzL2Rvd25yZXYueG1sUEsFBgAAAAAEAAQA+QAAAJMDAAAAAA==&#10;" strokeweight="0"/>
                  <v:line id="Line 505" o:spid="_x0000_s2200" style="position:absolute;visibility:visible;mso-wrap-style:square" from="6755,4756" to="6844,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3BsUAAADdAAAADwAAAGRycy9kb3ducmV2LnhtbESPQWvCQBSE7wX/w/IK3urGgGkaXUXE&#10;Yr1Vq+DxkX1NFrNvQ3ar6b93BcHjMDPfMLNFbxtxoc4bxwrGowQEcem04UrB4efzLQfhA7LGxjEp&#10;+CcPi/ngZYaFdlfe0WUfKhEh7AtUUIfQFlL6siaLfuRa4uj9us5iiLKrpO7wGuG2kWmSZNKi4bhQ&#10;Y0urmsrz/s8qMN/ZZrJ9P34c5XoTxqf8nBt7UGr42i+nIAL14Rl+tL+0gjT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3BsUAAADdAAAADwAAAAAAAAAA&#10;AAAAAAChAgAAZHJzL2Rvd25yZXYueG1sUEsFBgAAAAAEAAQA+QAAAJMDAAAAAA==&#10;" strokeweight="0"/>
                  <v:line id="Line 506" o:spid="_x0000_s2201" style="position:absolute;visibility:visible;mso-wrap-style:square" from="6666,4890" to="6755,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SncUAAADdAAAADwAAAGRycy9kb3ducmV2LnhtbESPT4vCMBTE7wt+h/AEb2tqQa3VKCIr&#10;7t7Wf+Dx0TzbYPNSmqzWb79ZWPA4zMxvmMWqs7W4U+uNYwWjYQKCuHDacKngdNy+ZyB8QNZYOyYF&#10;T/KwWvbeFphr9+A93Q+hFBHCPkcFVQhNLqUvKrLoh64hjt7VtRZDlG0pdYuPCLe1TJNkIi0ajgsV&#10;NrSpqLgdfqwC8z3Zjb+m59lZfuzC6JLdMmNPSg363XoOIlAXXuH/9qdWkKb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9SncUAAADdAAAADwAAAAAAAAAA&#10;AAAAAAChAgAAZHJzL2Rvd25yZXYueG1sUEsFBgAAAAAEAAQA+QAAAJMDAAAAAA==&#10;" strokeweight="0"/>
                  <v:line id="Line 507" o:spid="_x0000_s2202" style="position:absolute;visibility:visible;mso-wrap-style:square" from="6562,5024" to="665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G78EAAADdAAAADwAAAGRycy9kb3ducmV2LnhtbERPTYvCMBC9C/sfwgjeNLWgdqtRFnHR&#10;vamr4HFoxjbYTEqT1frvNwfB4+N9L1adrcWdWm8cKxiPEhDEhdOGSwWn3+9hBsIHZI21Y1LwJA+r&#10;5Udvgbl2Dz7Q/RhKEUPY56igCqHJpfRFRRb9yDXEkbu61mKIsC2lbvERw20t0ySZSouGY0OFDa0r&#10;Km7HP6vA7Kfbyc/s/HmWm20YX7JbZuxJqUG/+5qDCNSFt/jl3mkFaZrF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8MbvwQAAAN0AAAAPAAAAAAAAAAAAAAAA&#10;AKECAABkcnMvZG93bnJldi54bWxQSwUGAAAAAAQABAD5AAAAjwMAAAAA&#10;" strokeweight="0"/>
                  <v:line id="Line 508" o:spid="_x0000_s2203" style="position:absolute;visibility:visible;mso-wrap-style:square" from="6458,5158" to="6547,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jdMUAAADdAAAADwAAAGRycy9kb3ducmV2LnhtbESPT4vCMBTE7wt+h/AEb2tqQa1do8iy&#10;i+vNv7DHR/Nsg81LabLa/fZGEDwOM/MbZr7sbC2u1HrjWMFomIAgLpw2XCo4Hr7fMxA+IGusHZOC&#10;f/KwXPTe5phrd+MdXfehFBHCPkcFVQhNLqUvKrLoh64hjt7ZtRZDlG0pdYu3CLe1TJNkIi0ajgsV&#10;NvRZUXHZ/1kFZjtZjzfT0+wkv9Zh9JtdMmOPSg363eoDRKAuvMLP9o9WkKbZD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xjdMUAAADdAAAADwAAAAAAAAAA&#10;AAAAAAChAgAAZHJzL2Rvd25yZXYueG1sUEsFBgAAAAAEAAQA+QAAAJMDAAAAAA==&#10;" strokeweight="0"/>
                  <v:line id="Line 509" o:spid="_x0000_s2204" style="position:absolute;visibility:visible;mso-wrap-style:square" from="6339,5291" to="6428,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cNMEAAADdAAAADwAAAGRycy9kb3ducmV2LnhtbERPy4rCMBTdD/gP4QruxtSCTq1GEXFw&#10;3I0vcHlprm2wuSlNRjt/bxaCy8N5z5edrcWdWm8cKxgNExDEhdOGSwWn4/dnBsIHZI21Y1LwTx6W&#10;i97HHHPtHryn+yGUIoawz1FBFUKTS+mLiiz6oWuII3d1rcUQYVtK3eIjhttapkkykRYNx4YKG1pX&#10;VNwOf1aB+Z1sx7uv8/QsN9swumS3zNiTUoN+t5qBCNSFt/jl/tEK0nQ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1w0wQAAAN0AAAAPAAAAAAAAAAAAAAAA&#10;AKECAABkcnMvZG93bnJldi54bWxQSwUGAAAAAAQABAD5AAAAjwMAAAAA&#10;" strokeweight="0"/>
                  <v:line id="Line 510" o:spid="_x0000_s2205" style="position:absolute;visibility:visible;mso-wrap-style:square" from="6220,5440" to="6310,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5r8YAAADdAAAADwAAAGRycy9kb3ducmV2LnhtbESPzWrDMBCE74W+g9hCbo1sQ1LHtRJK&#10;SEl6a34MPS7W1haxVsZSE+ftq0Ihx2FmvmHK1Wg7caHBG8cK0mkCgrh22nCj4HR8f85B+ICssXNM&#10;Cm7kYbV8fCix0O7Ke7ocQiMihH2BCtoQ+kJKX7dk0U9dTxy9bzdYDFEOjdQDXiPcdjJLkrm0aDgu&#10;tNjTuqX6fPixCsznfDv7eKkWldxsQ/qVn3NjT0pNnsa3VxCBxnAP/7d3WkGWLV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T+a/GAAAA3QAAAA8AAAAAAAAA&#10;AAAAAAAAoQIAAGRycy9kb3ducmV2LnhtbFBLBQYAAAAABAAEAPkAAACUAwAAAAA=&#10;" strokeweight="0"/>
                  <v:line id="Line 511" o:spid="_x0000_s2206" style="position:absolute;visibility:visible;mso-wrap-style:square" from="6102,5589" to="619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n2MUAAADdAAAADwAAAGRycy9kb3ducmV2LnhtbESPT4vCMBTE7wt+h/AEb2tqQa1do8iy&#10;i+vNv7DHR/Nsg81LabLa/fZGEDwOM/MbZr7sbC2u1HrjWMFomIAgLpw2XCo4Hr7fMxA+IGusHZOC&#10;f/KwXPTe5phrd+MdXfehFBHCPkcFVQhNLqUvKrLoh64hjt7ZtRZDlG0pdYu3CLe1TJNkIi0ajgsV&#10;NvRZUXHZ/1kFZjtZjzfT0+wkv9Zh9JtdMmOPSg363eoDRKAuvMLP9o9WkKaz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n2MUAAADdAAAADwAAAAAAAAAA&#10;AAAAAAChAgAAZHJzL2Rvd25yZXYueG1sUEsFBgAAAAAEAAQA+QAAAJMDAAAAAA==&#10;" strokeweight="0"/>
                  <v:line id="Line 512" o:spid="_x0000_s2207" style="position:absolute;visibility:visible;mso-wrap-style:square" from="5983,5737" to="6072,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CQ8YAAADdAAAADwAAAGRycy9kb3ducmV2LnhtbESPT2vCQBTE7wW/w/IEb3VjpBqjq0ip&#10;aG+tf8DjI/tMFrNvQ3bV9Nu7hUKPw8z8hlmsOluLO7XeOFYwGiYgiAunDZcKjofNawbCB2SNtWNS&#10;8EMeVsveywJz7R78Tfd9KEWEsM9RQRVCk0vpi4os+qFriKN3ca3FEGVbSt3iI8JtLdMkmUiLhuNC&#10;hQ29V1Rc9zerwHxNtm+f09PsJD+2YXTOrpmxR6UG/W49BxGoC//hv/ZOK0jT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NwkPGAAAA3QAAAA8AAAAAAAAA&#10;AAAAAAAAoQIAAGRycy9kb3ducmV2LnhtbFBLBQYAAAAABAAEAPkAAACUAwAAAAA=&#10;" strokeweight="0"/>
                  <v:line id="Line 513" o:spid="_x0000_s2208" style="position:absolute;visibility:visible;mso-wrap-style:square" from="5864,5901" to="5953,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RaN8YAAADdAAAADwAAAGRycy9kb3ducmV2LnhtbESPT2vCQBTE7wW/w/IEb3VjsBqjq0ip&#10;aG+tf8DjI/tMFrNvQ3bV9Nu7hUKPw8z8hlmsOluLO7XeOFYwGiYgiAunDZcKjofNawbCB2SNtWNS&#10;8EMeVsveywJz7R78Tfd9KEWEsM9RQRVCk0vpi4os+qFriKN3ca3FEGVbSt3iI8JtLdMkmUiLhuNC&#10;hQ29V1Rc9zerwHxNtm+f09PsJD+2YXTOrpmxR6UG/W49BxGoC//hv/ZOK0jT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kWjfGAAAA3QAAAA8AAAAAAAAA&#10;AAAAAAAAoQIAAGRycy9kb3ducmV2LnhtbFBLBQYAAAAABAAEAPkAAACUAwAAAAA=&#10;" strokeweight="0"/>
                  <v:line id="Line 514" o:spid="_x0000_s2209" style="position:absolute;visibility:visible;mso-wrap-style:square" from="5731,6079" to="5820,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rMUAAADdAAAADwAAAGRycy9kb3ducmV2LnhtbESPQWvCQBSE74X+h+UVeqsbA2qMriJi&#10;sd7UKvT4yD6TxezbkF01/feuIHgcZuYbZjrvbC2u1HrjWEG/l4AgLpw2XCo4/H5/ZSB8QNZYOyYF&#10;/+RhPnt/m2Ku3Y13dN2HUkQI+xwVVCE0uZS+qMii77mGOHon11oMUbal1C3eItzWMk2SobRoOC5U&#10;2NCyouK8v1gFZjtcDzaj4/goV+vQ/8vOmbEHpT4/usUERKAuvMLP9o9WkKbjA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rMUAAADdAAAADwAAAAAAAAAA&#10;AAAAAAChAgAAZHJzL2Rvd25yZXYueG1sUEsFBgAAAAAEAAQA+QAAAJMDAAAAAA==&#10;" strokeweight="0"/>
                  <v:line id="Line 515" o:spid="_x0000_s2210" style="position:absolute;visibility:visible;mso-wrap-style:square" from="5582,6243" to="56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h28YAAADdAAAADwAAAGRycy9kb3ducmV2LnhtbESPQWvCQBSE7wX/w/KE3urGQNMYs4qU&#10;FuuttQY8PrLPZDH7NmS3mv57t1DwOMzMN0y5Hm0nLjR441jBfJaAIK6dNtwoOHy/P+UgfEDW2Dkm&#10;Bb/kYb2aPJRYaHflL7rsQyMihH2BCtoQ+kJKX7dk0c9cTxy9kxsshiiHRuoBrxFuO5kmSSYtGo4L&#10;Lfb02lJ93v9YBeYz2z7vXqpFJd+2YX7Mz7mxB6Uep+NmCSLQGO7h//aHVpCmiwz+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6YdvGAAAA3QAAAA8AAAAAAAAA&#10;AAAAAAAAoQIAAGRycy9kb3ducmV2LnhtbFBLBQYAAAAABAAEAPkAAACUAwAAAAA=&#10;" strokeweight="0"/>
                  <v:line id="Line 516" o:spid="_x0000_s2211" style="position:absolute;visibility:visible;mso-wrap-style:square" from="5448,6421" to="5538,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EQMUAAADdAAAADwAAAGRycy9kb3ducmV2LnhtbESPT4vCMBTE7wt+h/CEva2pBbVWo4go&#10;7t7Wf+Dx0TzbYPNSmqjdb79ZWPA4zMxvmPmys7V4UOuNYwXDQQKCuHDacKngdNx+ZCB8QNZYOyYF&#10;P+Rhuei9zTHX7sl7ehxCKSKEfY4KqhCaXEpfVGTRD1xDHL2ray2GKNtS6hafEW5rmSbJWFo0HBcq&#10;bGhdUXE73K0C8z3ejb4m5+lZbnZheMlumbEnpd773WoGIlAXXuH/9qdWkKbT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bEQMUAAADdAAAADwAAAAAAAAAA&#10;AAAAAAChAgAAZHJzL2Rvd25yZXYueG1sUEsFBgAAAAAEAAQA+QAAAJMDAAAAAA==&#10;" strokeweight="0"/>
                  <v:rect id="Rectangle 517" o:spid="_x0000_s2212" style="position:absolute;left:7067;top:4578;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2sL8A&#10;AADdAAAADwAAAGRycy9kb3ducmV2LnhtbERPy4rCMBTdC/5DuMLsNLWLwalGEUFQmY3VD7g0tw9M&#10;bkoSbf17sxiY5eG8N7vRGvEiHzrHCpaLDARx5XTHjYL77ThfgQgRWaNxTAreFGC3nU42WGg38JVe&#10;ZWxECuFQoII2xr6QMlQtWQwL1xMnrnbeYkzQN1J7HFK4NTLPsm9psePU0GJPh5aqR/m0CuStPA6r&#10;0vjMXfL615xP15qcUl+zcb8GEWmM/+I/90kryPOf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DawvwAAAN0AAAAPAAAAAAAAAAAAAAAAAJgCAABkcnMvZG93bnJl&#10;di54bWxQSwUGAAAAAAQABAD1AAAAhAMAAAAA&#10;" filled="f" stroked="f">
                    <v:textbox style="mso-fit-shape-to-text:t" inset="0,0,0,0">
                      <w:txbxContent>
                        <w:p w:rsidR="001B3A69" w:rsidRDefault="001B3A69" w:rsidP="00CE7536">
                          <w:pPr>
                            <w:pStyle w:val="Figure"/>
                          </w:pPr>
                          <w:r>
                            <w:t>1</w:t>
                          </w:r>
                        </w:p>
                      </w:txbxContent>
                    </v:textbox>
                  </v:rect>
                  <v:rect id="Rectangle 518" o:spid="_x0000_s2213" style="position:absolute;left:6963;top:4712;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TK8IA&#10;AADdAAAADwAAAGRycy9kb3ducmV2LnhtbESPzYoCMRCE7wu+Q+gFb2tm5yA6GmVZEFT24ugDNJOe&#10;H0w6QxKd8e3NguCxqKqvqPV2tEbcyYfOsYLvWQaCuHK640bB5bz7WoAIEVmjcUwKHhRgu5l8rLHQ&#10;buAT3cvYiAThUKCCNsa+kDJULVkMM9cTJ6923mJM0jdSexwS3BqZZ9lcWuw4LbTY029L1bW8WQXy&#10;XO6GRWl85o55/WcO+1NNTqnp5/izAhFpjO/wq73XCvJ8uYT/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JMrwgAAAN0AAAAPAAAAAAAAAAAAAAAAAJgCAABkcnMvZG93&#10;bnJldi54bWxQSwUGAAAAAAQABAD1AAAAhwMAAAAA&#10;" filled="f" stroked="f">
                    <v:textbox style="mso-fit-shape-to-text:t" inset="0,0,0,0">
                      <w:txbxContent>
                        <w:p w:rsidR="001B3A69" w:rsidRDefault="001B3A69" w:rsidP="00CE7536">
                          <w:pPr>
                            <w:pStyle w:val="Figure"/>
                          </w:pPr>
                          <w:r>
                            <w:t>2</w:t>
                          </w:r>
                        </w:p>
                      </w:txbxContent>
                    </v:textbox>
                  </v:rect>
                  <v:rect id="Rectangle 519" o:spid="_x0000_s2214" style="position:absolute;left:6859;top:4831;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rL8A&#10;AADdAAAADwAAAGRycy9kb3ducmV2LnhtbERPy2oCMRTdC/2HcAvuNOkI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aCsvwAAAN0AAAAPAAAAAAAAAAAAAAAAAJgCAABkcnMvZG93bnJl&#10;di54bWxQSwUGAAAAAAQABAD1AAAAhAMAAAAA&#10;" filled="f" stroked="f">
                    <v:textbox style="mso-fit-shape-to-text:t" inset="0,0,0,0">
                      <w:txbxContent>
                        <w:p w:rsidR="001B3A69" w:rsidRDefault="001B3A69" w:rsidP="00CE7536">
                          <w:pPr>
                            <w:pStyle w:val="Figure"/>
                          </w:pPr>
                          <w:r>
                            <w:t>3</w:t>
                          </w:r>
                        </w:p>
                      </w:txbxContent>
                    </v:textbox>
                  </v:rect>
                  <v:rect id="Rectangle 520" o:spid="_x0000_s2215" style="position:absolute;left:6755;top:4964;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FN8MA&#10;AADdAAAADwAAAGRycy9kb3ducmV2LnhtbESP3WoCMRSE74W+QzgF7zRxB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0FN8MAAADdAAAADwAAAAAAAAAAAAAAAACYAgAAZHJzL2Rv&#10;d25yZXYueG1sUEsFBgAAAAAEAAQA9QAAAIgDAAAAAA==&#10;" filled="f" stroked="f">
                    <v:textbox style="mso-fit-shape-to-text:t" inset="0,0,0,0">
                      <w:txbxContent>
                        <w:p w:rsidR="001B3A69" w:rsidRDefault="001B3A69" w:rsidP="00CE7536">
                          <w:pPr>
                            <w:pStyle w:val="Figure"/>
                          </w:pPr>
                          <w:r>
                            <w:t>4</w:t>
                          </w:r>
                        </w:p>
                      </w:txbxContent>
                    </v:textbox>
                  </v:rect>
                  <v:rect id="Rectangle 521" o:spid="_x0000_s2216" style="position:absolute;left:6651;top:5098;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rsidR="001B3A69" w:rsidRDefault="001B3A69" w:rsidP="00CE7536">
                          <w:pPr>
                            <w:pStyle w:val="Figure"/>
                          </w:pPr>
                          <w:r>
                            <w:t>5</w:t>
                          </w:r>
                        </w:p>
                      </w:txbxContent>
                    </v:textbox>
                  </v:rect>
                  <v:rect id="Rectangle 522" o:spid="_x0000_s2217" style="position:absolute;left:6532;top:5247;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rsidR="001B3A69" w:rsidRDefault="001B3A69" w:rsidP="00CE7536">
                          <w:pPr>
                            <w:pStyle w:val="Figure"/>
                          </w:pPr>
                          <w:r>
                            <w:t>6</w:t>
                          </w:r>
                        </w:p>
                      </w:txbxContent>
                    </v:textbox>
                  </v:rect>
                  <v:rect id="Rectangle 523" o:spid="_x0000_s2218" style="position:absolute;left:6428;top:5395;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mr8MA&#10;AADdAAAADwAAAGRycy9kb3ducmV2LnhtbESP3WoCMRSE7wu+QzhC72riVkS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qmr8MAAADdAAAADwAAAAAAAAAAAAAAAACYAgAAZHJzL2Rv&#10;d25yZXYueG1sUEsFBgAAAAAEAAQA9QAAAIgDAAAAAA==&#10;" filled="f" stroked="f">
                    <v:textbox style="mso-fit-shape-to-text:t" inset="0,0,0,0">
                      <w:txbxContent>
                        <w:p w:rsidR="001B3A69" w:rsidRDefault="001B3A69" w:rsidP="00CE7536">
                          <w:pPr>
                            <w:pStyle w:val="Figure"/>
                          </w:pPr>
                          <w:r>
                            <w:t>7</w:t>
                          </w:r>
                        </w:p>
                      </w:txbxContent>
                    </v:textbox>
                  </v:rect>
                  <v:rect id="Rectangle 524" o:spid="_x0000_s2219" style="position:absolute;left:6295;top:5544;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rsidR="001B3A69" w:rsidRDefault="001B3A69" w:rsidP="00CE7536">
                          <w:pPr>
                            <w:pStyle w:val="Figure"/>
                          </w:pPr>
                          <w:r>
                            <w:t>8</w:t>
                          </w:r>
                        </w:p>
                      </w:txbxContent>
                    </v:textbox>
                  </v:rect>
                  <v:rect id="Rectangle 525" o:spid="_x0000_s2220" style="position:absolute;left:6176;top:5708;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dQ8MA&#10;AADdAAAADwAAAGRycy9kb3ducmV2LnhtbESP3WoCMRSE74W+QziF3mnSL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dQ8MAAADdAAAADwAAAAAAAAAAAAAAAACYAgAAZHJzL2Rv&#10;d25yZXYueG1sUEsFBgAAAAAEAAQA9QAAAIgDAAAAAA==&#10;" filled="f" stroked="f">
                    <v:textbox style="mso-fit-shape-to-text:t" inset="0,0,0,0">
                      <w:txbxContent>
                        <w:p w:rsidR="001B3A69" w:rsidRDefault="001B3A69" w:rsidP="00CE7536">
                          <w:pPr>
                            <w:pStyle w:val="Figure"/>
                          </w:pPr>
                          <w:r>
                            <w:t>9</w:t>
                          </w:r>
                        </w:p>
                      </w:txbxContent>
                    </v:textbox>
                  </v:rect>
                  <v:rect id="Rectangle 526" o:spid="_x0000_s2221" style="position:absolute;left:6042;top:5871;width:18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42MMA&#10;AADdAAAADwAAAGRycy9kb3ducmV2LnhtbESP3WoCMRSE7wu+QzhC72riF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g42MMAAADdAAAADwAAAAAAAAAAAAAAAACYAgAAZHJzL2Rv&#10;d25yZXYueG1sUEsFBgAAAAAEAAQA9QAAAIgDAAAAAA==&#10;" filled="f" stroked="f">
                    <v:textbox style="mso-fit-shape-to-text:t" inset="0,0,0,0">
                      <w:txbxContent>
                        <w:p w:rsidR="001B3A69" w:rsidRDefault="001B3A69" w:rsidP="00CE7536">
                          <w:pPr>
                            <w:pStyle w:val="Figure"/>
                          </w:pPr>
                          <w:r>
                            <w:t>10</w:t>
                          </w:r>
                        </w:p>
                      </w:txbxContent>
                    </v:textbox>
                  </v:rect>
                  <v:rect id="Rectangle 527" o:spid="_x0000_s2222" style="position:absolute;left:5909;top:6035;width:18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rsidR="001B3A69" w:rsidRDefault="001B3A69" w:rsidP="00CE7536">
                          <w:pPr>
                            <w:pStyle w:val="Figure"/>
                          </w:pPr>
                          <w:r>
                            <w:t>11</w:t>
                          </w:r>
                        </w:p>
                      </w:txbxContent>
                    </v:textbox>
                  </v:rect>
                  <v:rect id="Rectangle 528" o:spid="_x0000_s2223" style="position:absolute;left:5775;top:6213;width:18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JMcMA&#10;AADdAAAADwAAAGRycy9kb3ducmV2LnhtbESP3WoCMRSE74W+QziF3mnSL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JMcMAAADdAAAADwAAAAAAAAAAAAAAAACYAgAAZHJzL2Rv&#10;d25yZXYueG1sUEsFBgAAAAAEAAQA9QAAAIgDAAAAAA==&#10;" filled="f" stroked="f">
                    <v:textbox style="mso-fit-shape-to-text:t" inset="0,0,0,0">
                      <w:txbxContent>
                        <w:p w:rsidR="001B3A69" w:rsidRDefault="001B3A69" w:rsidP="00CE7536">
                          <w:pPr>
                            <w:pStyle w:val="Figure"/>
                          </w:pPr>
                          <w:r>
                            <w:t>12</w:t>
                          </w:r>
                        </w:p>
                      </w:txbxContent>
                    </v:textbox>
                  </v:rect>
                  <v:shape id="Freeform 529" o:spid="_x0000_s2224" style="position:absolute;left:3682;top:1144;width:89;height:3226;visibility:visible;mso-wrap-style:square;v-text-anchor:top" coordsize="89,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9tMAA&#10;AADdAAAADwAAAGRycy9kb3ducmV2LnhtbERPy4rCMBTdD/gP4QruxrQWRKtRRJzBhRtf+0tzbYPN&#10;TW2irX9vFgOzPJz3ct3bWryo9caxgnScgCAunDZcKricf75nIHxA1lg7JgVv8rBeDb6WmGvX8ZFe&#10;p1CKGMI+RwVVCE0upS8qsujHriGO3M21FkOEbSl1i10Mt7WcJMlUWjQcGypsaFtRcT89rYJ51j83&#10;u9s5zczhuu2swd/L9aHUaNhvFiAC9eFf/OfeawWTLI3745v4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19tMAAAADdAAAADwAAAAAAAAAAAAAAAACYAgAAZHJzL2Rvd25y&#10;ZXYueG1sUEsFBgAAAAAEAAQA9QAAAIUDAAAAAA==&#10;" path="m29,3226l,15,59,,89,3181r-60,45xe" fillcolor="#036" strokeweight="42e-5mm">
                    <v:path arrowok="t" o:connecttype="custom" o:connectlocs="29,3226;0,15;59,0;89,3181;29,3226" o:connectangles="0,0,0,0,0"/>
                  </v:shape>
                  <v:shape id="Freeform 530" o:spid="_x0000_s2225" style="position:absolute;left:3533;top:1159;width:178;height:3211;visibility:visible;mso-wrap-style:square;v-text-anchor:top" coordsize="178,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C+MYA&#10;AADdAAAADwAAAGRycy9kb3ducmV2LnhtbESPQWvCQBSE70L/w/IK3swmEaVNXaVYWkTE1tjeH9nX&#10;JDT7NmS3Jv57VxA8DjPzDbNYDaYRJ+pcbVlBEsUgiAuray4VfB/fJ08gnEfW2FgmBWdysFo+jBaY&#10;advzgU65L0WAsMtQQeV9m0npiooMusi2xMH7tZ1BH2RXSt1hH+CmkWkcz6XBmsNChS2tKyr+8n+j&#10;IHdvu/inbw5y/5F+br9mxfr56JQaPw6vLyA8Df4evrU3WkE6TRK4vg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5C+MYAAADdAAAADwAAAAAAAAAAAAAAAACYAgAAZHJz&#10;L2Rvd25yZXYueG1sUEsFBgAAAAAEAAQA9QAAAIsDAAAAAA==&#10;" path="m30,3196l,,149,r29,3211l30,3196xe" fillcolor="#06c" strokeweight="42e-5mm">
                    <v:path arrowok="t" o:connecttype="custom" o:connectlocs="30,3196;0,0;149,0;178,3211;30,3196" o:connectangles="0,0,0,0,0"/>
                  </v:shape>
                  <v:shape id="Freeform 531" o:spid="_x0000_s2226" style="position:absolute;left:3533;top:1130;width:208;height:29;visibility:visible;mso-wrap-style:square;v-text-anchor:top" coordsize="2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k1MUA&#10;AADdAAAADwAAAGRycy9kb3ducmV2LnhtbESPQWvCQBSE7wX/w/IEL0U3SYtIdBWRCgq9aAten9ln&#10;EpJ9G3a3Mf57t1DocZiZb5jVZjCt6Mn52rKCdJaAIC6srrlU8P21ny5A+ICssbVMCh7kYbMevaww&#10;1/bOJ+rPoRQRwj5HBVUIXS6lLyoy6Ge2I47ezTqDIUpXSu3wHuGmlVmSzKXBmuNChR3tKiqa849R&#10;MH+XaddfHo27nprjof5sP14pVWoyHrZLEIGG8B/+ax+0guwtzeD3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iTUxQAAAN0AAAAPAAAAAAAAAAAAAAAAAJgCAABkcnMv&#10;ZG93bnJldi54bWxQSwUGAAAAAAQABAD1AAAAigMAAAAA&#10;" path="m149,29l208,14,60,,,29r149,xe" fillcolor="#004d99" strokeweight="42e-5mm">
                    <v:path arrowok="t" o:connecttype="custom" o:connectlocs="149,29;208,14;60,0;0,29;149,29" o:connectangles="0,0,0,0,0"/>
                  </v:shape>
                  <v:shape id="Freeform 532" o:spid="_x0000_s2227" style="position:absolute;left:4068;top:2988;width:59;height:1426;visibility:visible;mso-wrap-style:square;v-text-anchor:top" coordsize="59,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M/scA&#10;AADdAAAADwAAAGRycy9kb3ducmV2LnhtbESPQWvCQBSE74X+h+UVvJS6MRYp0VVUEAotxUTF6yP7&#10;moRm34bdNUn/fbdQ6HGYmW+Y1WY0rejJ+caygtk0AUFcWt1wpeB8Ojy9gPABWWNrmRR8k4fN+v5u&#10;hZm2A+fUF6ESEcI+QwV1CF0mpS9rMuintiOO3qd1BkOUrpLa4RDhppVpkiykwYbjQo0d7Wsqv4qb&#10;UfDhXfp8zt3l7f1xzK/DpeqL3VGpycO4XYIINIb/8F/7VStI57M5/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sjP7HAAAA3QAAAA8AAAAAAAAAAAAAAAAAmAIAAGRy&#10;cy9kb3ducmV2LnhtbFBLBQYAAAAABAAEAPUAAACMAwAAAAA=&#10;" path="m,1426l,29,44,,59,1382,,1426xe" fillcolor="#036" strokeweight="42e-5mm">
                    <v:path arrowok="t" o:connecttype="custom" o:connectlocs="0,1426;0,29;44,0;59,1382;0,1426" o:connectangles="0,0,0,0,0"/>
                  </v:shape>
                  <v:shape id="Freeform 533" o:spid="_x0000_s2228" style="position:absolute;left:3919;top:3002;width:149;height:1412;visibility:visible;mso-wrap-style:square;v-text-anchor:top" coordsize="149,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4MgA&#10;AADdAAAADwAAAGRycy9kb3ducmV2LnhtbESPT2vCQBTE7wW/w/KE3ppNorQSXYNIxR56qJqLt0f2&#10;mT9m36bZrabfvlso9DjMzG+YVT6aTtxocI1lBUkUgyAurW64UlCcdk8LEM4ja+wsk4JvcpCvJw8r&#10;zLS984FuR1+JAGGXoYLa+z6T0pU1GXSR7YmDd7GDQR/kUEk94D3ATSfTOH6WBhsOCzX2tK2pvB6/&#10;jILqo/182b/OU1tu+vb9HJ+Kw75V6nE6bpYgPI3+P/zXftMK0lkyh9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zJbgyAAAAN0AAAAPAAAAAAAAAAAAAAAAAJgCAABk&#10;cnMvZG93bnJldi54bWxQSwUGAAAAAAQABAD1AAAAjQMAAAAA&#10;" path="m,1398l,,149,15r,1397l,1398xe" fillcolor="#06c" strokeweight="42e-5mm">
                    <v:path arrowok="t" o:connecttype="custom" o:connectlocs="0,1398;0,0;149,15;149,1412;0,1398" o:connectangles="0,0,0,0,0"/>
                  </v:shape>
                  <v:shape id="Freeform 534" o:spid="_x0000_s2229" style="position:absolute;left:3919;top:2973;width:193;height:44;visibility:visible;mso-wrap-style:square;v-text-anchor:top" coordsize="1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P4sQA&#10;AADdAAAADwAAAGRycy9kb3ducmV2LnhtbESPQUvDQBSE74L/YXmCN7vbSoPEbosUhZ5SrEWvj+wz&#10;CWbfS3e3afz3riB4HGbmG2a1mXyvRgqxE7YwnxlQxLW4jhsLx7eXuwdQMSE77IXJwjdF2Kyvr1ZY&#10;OrnwK42H1KgM4ViihTalodQ61i15jDMZiLP3KcFjyjI02gW8ZLjv9cKYQnvsOC+0ONC2pfrrcPYW&#10;Tlx9PJtuH5ayN3KUqhjfq8La25vp6RFUoin9h//aO2dhcT9fwu+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hD+LEAAAA3QAAAA8AAAAAAAAAAAAAAAAAmAIAAGRycy9k&#10;b3ducmV2LnhtbFBLBQYAAAAABAAEAPUAAACJAwAAAAA=&#10;" path="m149,44l193,15,60,,,29,149,44xe" fillcolor="#004d99" strokeweight="42e-5mm">
                    <v:path arrowok="t" o:connecttype="custom" o:connectlocs="149,44;193,15;60,0;0,29;149,44" o:connectangles="0,0,0,0,0"/>
                  </v:shape>
                  <v:shape id="Freeform 535" o:spid="_x0000_s2230" style="position:absolute;left:4424;top:3701;width:59;height:758;visibility:visible;mso-wrap-style:square;v-text-anchor:top" coordsize="5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718YA&#10;AADdAAAADwAAAGRycy9kb3ducmV2LnhtbESPT2sCMRTE7wW/Q3hCL6VmtbDYrVFUKPRW/APS22Pz&#10;utm6eVmTqFs/vREEj8PM/IaZzDrbiBP5UDtWMBxkIIhLp2uuFGw3n69jECEia2wck4J/CjCb9p4m&#10;WGh35hWd1rESCcKhQAUmxraQMpSGLIaBa4mT9+u8xZikr6T2eE5w28hRluXSYs1pwWBLS0Plfn20&#10;CnZm8c3v/mVby7/Lock3P6vjvlXqud/NP0BE6uIjfG9/aQWjt2EO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h718YAAADdAAAADwAAAAAAAAAAAAAAAACYAgAAZHJz&#10;L2Rvd25yZXYueG1sUEsFBgAAAAAEAAQA9QAAAIsDAAAAAA==&#10;" path="m,758l,45,59,r,713l,758xe" fillcolor="#036" strokeweight="42e-5mm">
                    <v:path arrowok="t" o:connecttype="custom" o:connectlocs="0,758;0,45;59,0;59,713;0,758" o:connectangles="0,0,0,0,0"/>
                  </v:shape>
                  <v:shape id="Freeform 536" o:spid="_x0000_s2231" style="position:absolute;left:4276;top:3731;width:148;height:728;visibility:visible;mso-wrap-style:square;v-text-anchor:top" coordsize="14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VbMQA&#10;AADdAAAADwAAAGRycy9kb3ducmV2LnhtbESPQWsCMRSE74X+h/AK3mrWLdh2NYoUhIIo1ErPz83r&#10;ZtnNS9hEjf/eCIUeh5n5hpkvk+3FmYbQOlYwGRcgiGunW24UHL7Xz28gQkTW2DsmBVcKsFw8Psyx&#10;0u7CX3Tex0ZkCIcKFZgYfSVlqA1ZDGPnibP36waLMcuhkXrAS4bbXpZFMZUWW84LBj19GKq7/ckq&#10;2Gy7tOv9alu67ujSzvjD+49XavSUVjMQkVL8D/+1P7WC8mXyCvc3+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lWzEAAAA3QAAAA8AAAAAAAAAAAAAAAAAmAIAAGRycy9k&#10;b3ducmV2LnhtbFBLBQYAAAAABAAEAPUAAACJAwAAAAA=&#10;" path="m,713l,,148,15r,713l,713xe" fillcolor="#06c" strokeweight="42e-5mm">
                    <v:path arrowok="t" o:connecttype="custom" o:connectlocs="0,713;0,0;148,15;148,728;0,713" o:connectangles="0,0,0,0,0"/>
                  </v:shape>
                  <v:shape id="Freeform 537" o:spid="_x0000_s2232" style="position:absolute;left:4276;top:3686;width:207;height:60;visibility:visible;mso-wrap-style:square;v-text-anchor:top" coordsize="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C6MEA&#10;AADdAAAADwAAAGRycy9kb3ducmV2LnhtbERPy4rCMBTdD8w/hCu4GTRtxcd0jDIogtuqiO4uzbUt&#10;NjeliVr/3iwEl4fzni87U4s7ta6yrCAeRiCIc6srLhQc9pvBDITzyBpry6TgSQ6Wi++vOabaPjij&#10;+84XIoSwS1FB6X2TSunykgy6oW2IA3exrUEfYFtI3eIjhJtaJlE0kQYrDg0lNrQqKb/ubkbB9DJO&#10;tscjxZVdn86/zU/2nOpMqX6v+/8D4anzH/HbvdUKklEc5oY34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qQujBAAAA3QAAAA8AAAAAAAAAAAAAAAAAmAIAAGRycy9kb3du&#10;cmV2LnhtbFBLBQYAAAAABAAEAPUAAACGAwAAAAA=&#10;" path="m148,60l207,15,59,,,45,148,60xe" fillcolor="#004d99" strokeweight="42e-5mm">
                    <v:path arrowok="t" o:connecttype="custom" o:connectlocs="148,60;207,15;59,0;0,45;148,60" o:connectangles="0,0,0,0,0"/>
                  </v:shape>
                  <v:shape id="Freeform 538" o:spid="_x0000_s2233" style="position:absolute;left:4795;top:4058;width:45;height:431;visibility:visible;mso-wrap-style:square;v-text-anchor:top" coordsize="4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22icQA&#10;AADdAAAADwAAAGRycy9kb3ducmV2LnhtbESPT4vCMBTE7wt+h/AEb2uiQlmrUUQRdW/rn4O3R/Ns&#10;i81LaWKt394sLOxxmJnfMPNlZyvRUuNLxxpGQwWCOHOm5FzD+bT9/ALhA7LByjFpeJGH5aL3McfU&#10;uCf/UHsMuYgQ9ilqKEKoUyl9VpBFP3Q1cfRurrEYomxyaRp8Rrit5FipRFosOS4UWNO6oOx+fFgN&#10;5cklCanvqlWT/e562CSX9RS1HvS71QxEoC78h//ae6NhPBlN4f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NtonEAAAA3QAAAA8AAAAAAAAAAAAAAAAAmAIAAGRycy9k&#10;b3ducmV2LnhtbFBLBQYAAAAABAAEAPUAAACJAwAAAAA=&#10;" path="m,431l,44,45,r,386l,431xe" fillcolor="#036" strokeweight="42e-5mm">
                    <v:path arrowok="t" o:connecttype="custom" o:connectlocs="0,431;0,44;45,0;45,386;0,431" o:connectangles="0,0,0,0,0"/>
                  </v:shape>
                  <v:shape id="Freeform 539" o:spid="_x0000_s2234" style="position:absolute;left:4647;top:4087;width:148;height:402;visibility:visible;mso-wrap-style:square;v-text-anchor:top" coordsize="14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jb8IA&#10;AADdAAAADwAAAGRycy9kb3ducmV2LnhtbERPz2vCMBS+D/wfwhN2m4mVqVSjiCA4dtmcen42z6bY&#10;vNQmq91/vxwGO358v5fr3tWiozZUnjWMRwoEceFNxaWG49fuZQ4iRGSDtWfS8EMB1qvB0xJz4x/8&#10;Sd0hliKFcMhRg42xyaUMhSWHYeQb4sRdfeswJtiW0rT4SOGulplSU+mw4tRgsaGtpeJ2+HYazOWt&#10;KT42/qS61/l5dp++262aaf087DcLEJH6+C/+c++NhmySpf3pTX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eNvwgAAAN0AAAAPAAAAAAAAAAAAAAAAAJgCAABkcnMvZG93&#10;bnJldi54bWxQSwUGAAAAAAQABAD1AAAAhwMAAAAA&#10;" path="m,387l,,148,15r,387l,387xe" fillcolor="#06c" strokeweight="42e-5mm">
                    <v:path arrowok="t" o:connecttype="custom" o:connectlocs="0,387;0,0;148,15;148,402;0,387" o:connectangles="0,0,0,0,0"/>
                  </v:shape>
                  <v:shape id="Freeform 540" o:spid="_x0000_s2235" style="position:absolute;left:4647;top:4043;width:193;height:59;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k9MUA&#10;AADdAAAADwAAAGRycy9kb3ducmV2LnhtbESPT2vCQBTE74V+h+UJvRTdmNIQoqsUodJro6XXZ/bl&#10;D2bfptk1Rj+9Kwg9DjPzG2a5Hk0rBupdY1nBfBaBIC6sbrhSsN99TlMQziNrbC2Tggs5WK+en5aY&#10;aXvmbxpyX4kAYZehgtr7LpPSFTUZdDPbEQevtL1BH2RfSd3jOcBNK+MoSqTBhsNCjR1taiqO+cko&#10;OB6S9Lot33/xJ0nzv005GP1aKvUyGT8WIDyN/j/8aH9pBfFbPIf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iT0xQAAAN0AAAAPAAAAAAAAAAAAAAAAAJgCAABkcnMv&#10;ZG93bnJldi54bWxQSwUGAAAAAAQABAD1AAAAigMAAAAA&#10;" path="m148,59l193,15,44,,,44,148,59xe" fillcolor="#004d99" strokeweight="42e-5mm">
                    <v:path arrowok="t" o:connecttype="custom" o:connectlocs="148,59;193,15;44,0;0,44;148,59" o:connectangles="0,0,0,0,0"/>
                  </v:shape>
                  <v:shape id="Freeform 541" o:spid="_x0000_s2236" style="position:absolute;left:5152;top:4251;width:59;height:282;visibility:visible;mso-wrap-style:square;v-text-anchor:top" coordsize="5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l/8QA&#10;AADdAAAADwAAAGRycy9kb3ducmV2LnhtbESPQYvCMBSE78L+h/AWvGliF+xSjbIIC7LgoephvT2b&#10;Z1tsXkoTtf57Iwgeh5n5hpkve9uIK3W+dqxhMlYgiAtnai417He/o28QPiAbbByThjt5WC4+BnPM&#10;jLtxTtdtKEWEsM9QQxVCm0npi4os+rFriaN3cp3FEGVXStPhLcJtIxOlptJizXGhwpZWFRXn7cVq&#10;+LMq37BK8/NEEU5Xx/Tg/lOth5/9zwxEoD68w6/22mhIvpIE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5f/EAAAA3QAAAA8AAAAAAAAAAAAAAAAAmAIAAGRycy9k&#10;b3ducmV2LnhtbFBLBQYAAAAABAAEAPUAAACJAwAAAAA=&#10;" path="m,282l14,45,59,r,238l,282xe" fillcolor="#036" strokeweight="42e-5mm">
                    <v:path arrowok="t" o:connecttype="custom" o:connectlocs="0,282;14,45;59,0;59,238;0,282" o:connectangles="0,0,0,0,0"/>
                  </v:shape>
                  <v:shape id="Freeform 542" o:spid="_x0000_s2237" style="position:absolute;left:5018;top:4281;width:148;height:252;visibility:visible;mso-wrap-style:square;v-text-anchor:top" coordsize="14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13ccA&#10;AADdAAAADwAAAGRycy9kb3ducmV2LnhtbESPW2vCQBSE3wv9D8sR+lY3RggSXUV6oX0pGi9g3w7Z&#10;02za7NmQ3Wr8964g+DjMzDfMbNHbRhyp87VjBaNhAoK4dLrmSsFu+/48AeEDssbGMSk4k4fF/PFh&#10;hrl2Jy7ouAmViBD2OSowIbS5lL40ZNEPXUscvR/XWQxRdpXUHZ4i3DYyTZJMWqw5Lhhs6cVQ+bf5&#10;twr2aVEcll/f2TrbS37tf1dv5kMq9TTol1MQgfpwD9/an1pBOk7H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CNd3HAAAA3QAAAA8AAAAAAAAAAAAAAAAAmAIAAGRy&#10;cy9kb3ducmV2LnhtbFBLBQYAAAAABAAEAPUAAACMAwAAAAA=&#10;" path="m,238l,,148,15,134,252,,238xe" fillcolor="#06c" strokeweight="42e-5mm">
                    <v:path arrowok="t" o:connecttype="custom" o:connectlocs="0,238;0,0;148,15;134,252;0,238" o:connectangles="0,0,0,0,0"/>
                  </v:shape>
                  <v:shape id="Freeform 543" o:spid="_x0000_s2238" style="position:absolute;left:5018;top:4236;width:193;height:60;visibility:visible;mso-wrap-style:square;v-text-anchor:top" coordsize="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YucYA&#10;AADdAAAADwAAAGRycy9kb3ducmV2LnhtbESPT2vCQBTE74V+h+UVetNN4x9q6ioilvYgLVq9P7Iv&#10;2WD2bcxuY/rtXUHocZiZ3zDzZW9r0VHrK8cKXoYJCOLc6YpLBYef98ErCB+QNdaOScEfeVguHh/m&#10;mGl34R11+1CKCGGfoQITQpNJ6XNDFv3QNcTRK1xrMUTZllK3eIlwW8s0SabSYsVxwWBDa0P5af9r&#10;FYxm59xUH5NyW+AsHZ++u+PXplDq+alfvYEI1If/8L39qRWko3QM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YucYAAADdAAAADwAAAAAAAAAAAAAAAACYAgAAZHJz&#10;L2Rvd25yZXYueG1sUEsFBgAAAAAEAAQA9QAAAIsDAAAAAA==&#10;" path="m148,60l193,15,44,,,45,148,60xe" fillcolor="#004d99" strokeweight="42e-5mm">
                    <v:path arrowok="t" o:connecttype="custom" o:connectlocs="148,60;193,15;44,0;0,45;148,60" o:connectangles="0,0,0,0,0"/>
                  </v:shape>
                  <v:shape id="Freeform 544" o:spid="_x0000_s2239" style="position:absolute;left:5538;top:4385;width:44;height:193;visibility:visible;mso-wrap-style:square;v-text-anchor:top" coordsize="4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R08UA&#10;AADdAAAADwAAAGRycy9kb3ducmV2LnhtbESPQWvCQBSE74X+h+UVvNWNqUqbZiNaFPRmtdAeH9nX&#10;JJh9G3ZXE/+9KxR6HGbmGyZfDKYVF3K+saxgMk5AEJdWN1wp+Dpunl9B+ICssbVMCq7kYVE8PuSY&#10;advzJ10OoRIRwj5DBXUIXSalL2sy6Me2I47er3UGQ5SuktphH+GmlWmSzKXBhuNCjR191FSeDmej&#10;4K3/Pq7k9qd0duXXy918yri3So2ehuU7iEBD+A//tbdaQfqSzuD+Jj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BHTxQAAAN0AAAAPAAAAAAAAAAAAAAAAAJgCAABkcnMv&#10;ZG93bnJldi54bWxQSwUGAAAAAAQABAD1AAAAigMAAAAA&#10;" path="m,193l,44,44,r,148l,193xe" fillcolor="#036" strokeweight="42e-5mm">
                    <v:path arrowok="t" o:connecttype="custom" o:connectlocs="0,193;0,44;44,0;44,148;0,193" o:connectangles="0,0,0,0,0"/>
                  </v:shape>
                  <v:shape id="Freeform 545" o:spid="_x0000_s2240" style="position:absolute;left:5374;top:4414;width:164;height:164;visibility:visible;mso-wrap-style:square;v-text-anchor:top" coordsize="16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XUcYA&#10;AADdAAAADwAAAGRycy9kb3ducmV2LnhtbESPQWsCMRSE70L/Q3gFb5p1a0VWo0jZQqG2oBXa42Pz&#10;zC7dvCxJ1PXfm0LB4zDzzTDLdW9bcSYfGscKJuMMBHHldMNGweHrdTQHESKyxtYxKbhSgPXqYbDE&#10;QrsL7+i8j0akEg4FKqhj7AopQ1WTxTB2HXHyjs5bjEl6I7XHSyq3rcyzbCYtNpwWauzopabqd3+y&#10;CvIfXx4+XDlpy3fzPP+cmu/tbqPU8LHfLEBE6uM9/E+/6cQ95TP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KXUcYAAADdAAAADwAAAAAAAAAAAAAAAACYAgAAZHJz&#10;L2Rvd25yZXYueG1sUEsFBgAAAAAEAAQA9QAAAIsDAAAAAA==&#10;" path="m,149l15,,164,15r,149l,149xe" fillcolor="#06c" strokeweight="42e-5mm">
                    <v:path arrowok="t" o:connecttype="custom" o:connectlocs="0,149;15,0;164,15;164,164;0,149" o:connectangles="0,0,0,0,0"/>
                  </v:shape>
                  <v:shape id="Freeform 546" o:spid="_x0000_s2241" style="position:absolute;left:5389;top:4370;width:193;height:59;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ZG8YA&#10;AADdAAAADwAAAGRycy9kb3ducmV2LnhtbESPT2vCQBTE7wW/w/IKvZS6aaQxpK5SBEuvRsXra/bl&#10;D2bfxuwaUz+9Wyj0OMzMb5jFajStGKh3jWUFr9MIBHFhdcOVgv1u85KCcB5ZY2uZFPyQg9Vy8rDA&#10;TNsrb2nIfSUChF2GCmrvu0xKV9Rk0E1tRxy80vYGfZB9JXWP1wA3rYyjKJEGGw4LNXa0rqk45Rej&#10;4PSdpLfP8u2IhyTNz+tyMPq5VOrpcfx4B+Fp9P/hv/aXVhDP4jn8vg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ZG8YAAADdAAAADwAAAAAAAAAAAAAAAACYAgAAZHJz&#10;L2Rvd25yZXYueG1sUEsFBgAAAAAEAAQA9QAAAIsDAAAAAA==&#10;" path="m149,59l193,15,45,,,44,149,59xe" fillcolor="#004d99" strokeweight="42e-5mm">
                    <v:path arrowok="t" o:connecttype="custom" o:connectlocs="149,59;193,15;45,0;0,44;149,59" o:connectangles="0,0,0,0,0"/>
                  </v:shape>
                  <v:shape id="Freeform 547" o:spid="_x0000_s2242" style="position:absolute;left:5909;top:4459;width:44;height:164;visibility:visible;mso-wrap-style:square;v-text-anchor:top" coordsize="4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wScQA&#10;AADdAAAADwAAAGRycy9kb3ducmV2LnhtbERPz2vCMBS+C/4P4QleRFM7GLMaRUTH2E52HvT2aJ5N&#10;sXmpTdRuf/1yGHj8+H4vVp2txZ1aXzlWMJ0kIIgLpysuFRy+d+M3ED4ga6wdk4If8rBa9nsLzLR7&#10;8J7ueShFDGGfoQITQpNJ6QtDFv3ENcSRO7vWYoiwLaVu8RHDbS3TJHmVFiuODQYb2hgqLvnNKpi5&#10;93VubqfR7tqMfo/Tr8Pl02yVGg669RxEoC48xf/uD60gfUnj3P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8EnEAAAA3QAAAA8AAAAAAAAAAAAAAAAAmAIAAGRycy9k&#10;b3ducmV2LnhtbFBLBQYAAAAABAAEAPUAAACJAwAAAAA=&#10;" path="m,164l,60,44,r,119l,164xe" fillcolor="#036" strokeweight="42e-5mm">
                    <v:path arrowok="t" o:connecttype="custom" o:connectlocs="0,164;0,60;44,0;44,119;0,164" o:connectangles="0,0,0,0,0"/>
                  </v:shape>
                  <v:shape id="Freeform 548" o:spid="_x0000_s2243" style="position:absolute;left:5760;top:4489;width:149;height:134;visibility:visible;mso-wrap-style:square;v-text-anchor:top" coordsize="14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evMYA&#10;AADdAAAADwAAAGRycy9kb3ducmV2LnhtbESPQWvCQBSE7wX/w/KE3urGWFqNrkEEifRStC30+Mg+&#10;k2j27ZJdNfrru4VCj8PMfMMs8t604kKdbywrGI8SEMSl1Q1XCj4/Nk9TED4ga2wtk4IbeciXg4cF&#10;ZtpeeUeXfahEhLDPUEEdgsuk9GVNBv3IOuLoHWxnMETZVVJ3eI1w08o0SV6kwYbjQo2O1jWVp/3Z&#10;KHh+K76cGx8LOdXp4bx9/37Fu1Xqcdiv5iAC9eE//NfeagXpJJ3B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KevMYAAADdAAAADwAAAAAAAAAAAAAAAACYAgAAZHJz&#10;L2Rvd25yZXYueG1sUEsFBgAAAAAEAAQA9QAAAIsDAAAAAA==&#10;" path="m,119l,,149,30r,104l,119xe" fillcolor="#06c" strokeweight="42e-5mm">
                    <v:path arrowok="t" o:connecttype="custom" o:connectlocs="0,119;0,0;149,30;149,134;0,119" o:connectangles="0,0,0,0,0"/>
                  </v:shape>
                  <v:shape id="Freeform 549" o:spid="_x0000_s2244" style="position:absolute;left:5760;top:4444;width:193;height:75;visibility:visible;mso-wrap-style:square;v-text-anchor:top" coordsize="1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Pu8MA&#10;AADdAAAADwAAAGRycy9kb3ducmV2LnhtbERPy2oCMRTdC/5DuEJ3mhkHrIxGEaFQ2o31hcvL5Doz&#10;OLkJSarTfr1ZFLo8nPdy3ZtO3MmH1rKCfJKBIK6sbrlWcDy8jecgQkTW2FkmBT8UYL0aDpZYavvg&#10;L7rvYy1SCIcSFTQxulLKUDVkMEysI07c1XqDMUFfS+3xkcJNJ6dZNpMGW04NDTraNlTd9t9Gwe70&#10;62afrsiNfz2cbxfKPvL5UamXUb9ZgIjUx3/xn/tdK5gWRdqf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zPu8MAAADdAAAADwAAAAAAAAAAAAAAAACYAgAAZHJzL2Rv&#10;d25yZXYueG1sUEsFBgAAAAAEAAQA9QAAAIgDAAAAAA==&#10;" path="m149,75l193,15,45,,,45,149,75xe" fillcolor="#004d99" strokeweight="42e-5mm">
                    <v:path arrowok="t" o:connecttype="custom" o:connectlocs="149,75;193,15;45,0;0,45;149,75" o:connectangles="0,0,0,0,0"/>
                  </v:shape>
                  <v:shape id="Freeform 550" o:spid="_x0000_s2245" style="position:absolute;left:6295;top:4548;width:44;height:119;visibility:visible;mso-wrap-style:square;v-text-anchor:top" coordsize="4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vsQA&#10;AADdAAAADwAAAGRycy9kb3ducmV2LnhtbESPwWrDMBBE74X+g9hCb40cG0pxooRQCOSaOD30tkgb&#10;W4m1cq1N4v59VSj0OMzOm53legq9utGYfGQD81kBithG57k1cGy2L2+gkiA77COTgW9KsF49Piyx&#10;dvHOe7odpFUZwqlGA53IUGudbEcB0ywOxNk7xTGgZDm22o14z/DQ67IoXnVAz7mhw4HeO7KXwzXk&#10;N/zFNl/Xpvzweyns5lh9ypmNeX6aNgtQQpP8H/+ld85AWVVz+F2TEa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277EAAAA3QAAAA8AAAAAAAAAAAAAAAAAmAIAAGRycy9k&#10;b3ducmV2LnhtbFBLBQYAAAAABAAEAPUAAACJAwAAAAA=&#10;" path="m,119l,45,44,,29,75,,119xe" fillcolor="#036" strokeweight="42e-5mm">
                    <v:path arrowok="t" o:connecttype="custom" o:connectlocs="0,119;0,45;44,0;29,75;0,119" o:connectangles="0,0,0,0,0"/>
                  </v:shape>
                  <v:shape id="Freeform 551" o:spid="_x0000_s2246" style="position:absolute;left:6131;top:4578;width:164;height:89;visibility:visible;mso-wrap-style:square;v-text-anchor:top" coordsize="1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ixcYA&#10;AADdAAAADwAAAGRycy9kb3ducmV2LnhtbESP3WoCMRSE7wXfIRyhN6LZrqXqahRpK3pjwZ8HOGyO&#10;2cXNybKJur59IxS8HGbmG2a+bG0lbtT40rGC92ECgjh3umSj4HRcDyYgfEDWWDkmBQ/ysFx0O3PM&#10;tLvznm6HYESEsM9QQRFCnUnp84Is+qGriaN3do3FEGVjpG7wHuG2kmmSfEqLJceFAmv6Kii/HK5W&#10;wW692U37/Z/V+OQe/vd8Nd/uwyj11mtXMxCB2vAK/7e3WkE6GqX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3ixcYAAADdAAAADwAAAAAAAAAAAAAAAACYAgAAZHJz&#10;L2Rvd25yZXYueG1sUEsFBgAAAAAEAAQA9QAAAIsDAAAAAA==&#10;" path="m,74l,,164,15r,74l,74xe" fillcolor="#06c" strokeweight="42e-5mm">
                    <v:path arrowok="t" o:connecttype="custom" o:connectlocs="0,74;0,0;164,15;164,89;0,74" o:connectangles="0,0,0,0,0"/>
                  </v:shape>
                  <v:shape id="Freeform 552" o:spid="_x0000_s2247" style="position:absolute;left:6131;top:4519;width:208;height:74;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HmccA&#10;AADdAAAADwAAAGRycy9kb3ducmV2LnhtbESPQWvCQBSE74X+h+UVvEjd6KJodJUiCKVUsNHi9ZF9&#10;JqHZtyG7mrS/visUehxm5htmteltLW7U+sqxhvEoAUGcO1NxoeF03D3PQfiAbLB2TBq+ycNm/fiw&#10;wtS4jj/oloVCRAj7FDWUITSplD4vyaIfuYY4ehfXWgxRtoU0LXYRbms5SZKZtFhxXCixoW1J+Vd2&#10;tRq4C/vFT3ZI1Pb9PDy9farp8cBaD576lyWIQH34D/+1X42GiVIK7m/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x5nHAAAA3QAAAA8AAAAAAAAAAAAAAAAAmAIAAGRy&#10;cy9kb3ducmV2LnhtbFBLBQYAAAAABAAEAPUAAACMAwAAAAA=&#10;" path="m164,74l208,29,45,,,59,164,74xe" fillcolor="#004d99" strokeweight="42e-5mm">
                    <v:path arrowok="t" o:connecttype="custom" o:connectlocs="164,74;208,29;45,0;0,59;164,74" o:connectangles="0,0,0,0,0"/>
                  </v:shape>
                  <v:shape id="Freeform 553" o:spid="_x0000_s2248" style="position:absolute;left:6681;top:4474;width:44;height:238;visibility:visible;mso-wrap-style:square;v-text-anchor:top" coordsize="4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2cQA&#10;AADdAAAADwAAAGRycy9kb3ducmV2LnhtbESP3WoCMRSE7wu+QziCdzXrT6VsjWIFQfBCuvoAh83p&#10;7tbNyZKkbvTpjVDo5TAz3zDLdTStuJLzjWUFk3EGgri0uuFKwfm0e30H4QOyxtYyKbiRh/Vq8LLE&#10;XNuev+hahEokCPscFdQhdLmUvqzJoB/bjjh539YZDEm6SmqHfYKbVk6zbCENNpwWauxoW1N5KX6N&#10;grf+8Bkn3B9d+RPskeaRdveo1GgYNx8gAsXwH/5r77WC6Ww2h+eb9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kdnEAAAA3QAAAA8AAAAAAAAAAAAAAAAAmAIAAGRycy9k&#10;b3ducmV2LnhtbFBLBQYAAAAABAAEAPUAAACJAwAAAAA=&#10;" path="m,238l,45,44,,29,193,,238xe" fillcolor="#036" strokeweight="42e-5mm">
                    <v:path arrowok="t" o:connecttype="custom" o:connectlocs="0,238;0,45;44,0;29,193;0,238" o:connectangles="0,0,0,0,0"/>
                  </v:shape>
                  <v:shape id="Freeform 554" o:spid="_x0000_s2249" style="position:absolute;left:6517;top:4504;width:164;height:208;visibility:visible;mso-wrap-style:square;v-text-anchor:top" coordsize="16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pXcgA&#10;AADdAAAADwAAAGRycy9kb3ducmV2LnhtbESPQWvCQBSE74X+h+UJ3upGo9JGV6kStZceGqVeH9ln&#10;kjb7NmS3Gv31XaHQ4zAz3zDzZWdqcabWVZYVDAcRCOLc6ooLBYf95ukZhPPIGmvLpOBKDpaLx4c5&#10;Jtpe+IPOmS9EgLBLUEHpfZNI6fKSDLqBbYiDd7KtQR9kW0jd4iXATS1HUTSVBisOCyU2tC4p/85+&#10;jILxp/6qhu8vq910nJnVcZveJl2qVL/Xvc5AeOr8f/iv/aYVjOJ4Avc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ldyAAAAN0AAAAPAAAAAAAAAAAAAAAAAJgCAABk&#10;cnMvZG93bnJldi54bWxQSwUGAAAAAAQABAD1AAAAjQMAAAAA&#10;" path="m,193l15,,164,15r,193l,193xe" fillcolor="#06c" strokeweight="42e-5mm">
                    <v:path arrowok="t" o:connecttype="custom" o:connectlocs="0,193;15,0;164,15;164,208;0,193" o:connectangles="0,0,0,0,0"/>
                  </v:shape>
                  <v:shape id="Freeform 555" o:spid="_x0000_s2250" style="position:absolute;left:6532;top:4459;width:193;height:60;visibility:visible;mso-wrap-style:square;v-text-anchor:top" coordsize="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1iMcA&#10;AADdAAAADwAAAGRycy9kb3ducmV2LnhtbESPzWrDMBCE74W8g9hAb41cOwmJGyWE0tIeSkvzc1+s&#10;tWVirRxLdZy3rwqBHoeZ+YZZbQbbiJ46XztW8DhJQBAXTtdcKTjsXx8WIHxA1tg4JgVX8rBZj+5W&#10;mGt34W/qd6ESEcI+RwUmhDaX0heGLPqJa4mjV7rOYoiyq6Tu8BLhtpFpksylxZrjgsGWng0Vp92P&#10;VZAtz4Wp32bVR4nLdHr66o+fL6VS9+Nh+wQi0BD+w7f2u1aQZtkc/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2tYjHAAAA3QAAAA8AAAAAAAAAAAAAAAAAmAIAAGRy&#10;cy9kb3ducmV2LnhtbFBLBQYAAAAABAAEAPUAAACMAwAAAAA=&#10;" path="m149,60l193,15,30,,,45,149,60xe" fillcolor="#004d99" strokeweight="42e-5mm">
                    <v:path arrowok="t" o:connecttype="custom" o:connectlocs="149,60;193,15;30,0;0,45;149,60" o:connectangles="0,0,0,0,0"/>
                  </v:shape>
                  <v:shape id="Freeform 556" o:spid="_x0000_s2251" style="position:absolute;left:3533;top:1070;width:89;height:3419;visibility:visible;mso-wrap-style:square;v-text-anchor:top" coordsize="89,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mA8YA&#10;AADdAAAADwAAAGRycy9kb3ducmV2LnhtbESPQWvCQBSE74X+h+UJ3upGBSupq5RCSg8qNHrp7Zl9&#10;JrHZt3F31fjvXUHwOMzMN8xs0ZlGnMn52rKC4SABQVxYXXOpYLvJ3qYgfEDW2FgmBVfysJi/vsww&#10;1fbCv3TOQykihH2KCqoQ2lRKX1Rk0A9sSxy9vXUGQ5SulNrhJcJNI0dJMpEGa44LFbb0VVHxn5+M&#10;gm+fHDbH9Yq32fFkp39Ll+W7nVL9Xvf5ASJQF57hR/tHKxiNx+9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mA8YAAADdAAAADwAAAAAAAAAAAAAAAACYAgAAZHJz&#10;L2Rvd25yZXYueG1sUEsFBgAAAAAEAAQA9QAAAIsDAAAAAA==&#10;" path="m30,3419l,30,60,,89,3374r-59,45xe" fillcolor="#666680" strokeweight="42e-5mm">
                    <v:path arrowok="t" o:connecttype="custom" o:connectlocs="30,3419;0,30;60,0;89,3374;30,3419" o:connectangles="0,0,0,0,0"/>
                  </v:shape>
                  <v:shape id="Freeform 557" o:spid="_x0000_s2252" style="position:absolute;left:3385;top:1085;width:178;height:3404;visibility:visible;mso-wrap-style:square;v-text-anchor:top" coordsize="178,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RwMMA&#10;AADdAAAADwAAAGRycy9kb3ducmV2LnhtbERPu27CMBTdkfgH6yKxgQNIKUoxCKrSZunAY2G7im/j&#10;tPF1FJsk/ft6QGI8Ou/NbrC16Kj1lWMFi3kCgrhwuuJSwfVynK1B+ICssXZMCv7Iw247Hm0w067n&#10;E3XnUIoYwj5DBSaEJpPSF4Ys+rlriCP37VqLIcK2lLrFPobbWi6TJJUWK44NBht6M1T8nu9Wwc8i&#10;z9Ome+9fbl/Xj8v906SpPyg1nQz7VxCBhvAUP9y5VrBcreLc+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RwMMAAADdAAAADwAAAAAAAAAAAAAAAACYAgAAZHJzL2Rv&#10;d25yZXYueG1sUEsFBgAAAAAEAAQA9QAAAIgDAAAAAA==&#10;" path="m44,3389l,,148,15r30,3389l44,3389xe" fillcolor="#ccf" strokeweight="42e-5mm">
                    <v:path arrowok="t" o:connecttype="custom" o:connectlocs="44,3389;0,0;148,15;178,3404;44,3389" o:connectangles="0,0,0,0,0"/>
                  </v:shape>
                  <v:shape id="Freeform 558" o:spid="_x0000_s2253" style="position:absolute;left:3385;top:1055;width:208;height:45;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6xsYA&#10;AADdAAAADwAAAGRycy9kb3ducmV2LnhtbESPQWvCQBSE74X+h+UVeim6iYJodBURUj3a2EKPr9ln&#10;Ept9G3a3Jv33XaHgcZiZb5jVZjCtuJLzjWUF6TgBQVxa3XCl4P2Uj+YgfEDW2FomBb/kYbN+fFhh&#10;pm3Pb3QtQiUihH2GCuoQukxKX9Zk0I9tRxy9s3UGQ5SuktphH+GmlZMkmUmDDceFGjva1VR+Fz9G&#10;weduv/3qq/xoHb5ePtKX9DIrcqWen4btEkSgIdzD/+2DVjCZThd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E6xsYAAADdAAAADwAAAAAAAAAAAAAAAACYAgAAZHJz&#10;L2Rvd25yZXYueG1sUEsFBgAAAAAEAAQA9QAAAIsDAAAAAA==&#10;" path="m148,45l208,15,59,,,30,148,45xe" fillcolor="#9999bf" strokeweight="42e-5mm">
                    <v:path arrowok="t" o:connecttype="custom" o:connectlocs="148,45;208,15;59,0;0,30;148,45" o:connectangles="0,0,0,0,0"/>
                  </v:shape>
                  <v:shape id="Freeform 559" o:spid="_x0000_s2254" style="position:absolute;left:3919;top:3047;width:60;height:1486;visibility:visible;mso-wrap-style:square;v-text-anchor:top" coordsize="60,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BEcIA&#10;AADdAAAADwAAAGRycy9kb3ducmV2LnhtbERPy4rCMBTdC/5DuAPuNB3fdIwigjAgDFpFcXdprm2Z&#10;5KY0Ga1/bxYDLg/nvVi11og7Nb5yrOBzkIAgzp2uuFBwOm77cxA+IGs0jknBkzyslt3OAlPtHnyg&#10;exYKEUPYp6igDKFOpfR5SRb9wNXEkbu5xmKIsCmkbvARw62RwySZSosVx4YSa9qUlP9mf1ZBNt6a&#10;Y3ud3czPfnTZXeXkvJtNlOp9tOsvEIHa8Bb/u7+1guFoHPfH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oERwgAAAN0AAAAPAAAAAAAAAAAAAAAAAJgCAABkcnMvZG93&#10;bnJldi54bWxQSwUGAAAAAAQABAD1AAAAhwMAAAAA&#10;" path="m15,1486l,30,60,r,1427l15,1486xe" fillcolor="#666680" strokeweight="42e-5mm">
                    <v:path arrowok="t" o:connecttype="custom" o:connectlocs="15,1486;0,30;60,0;60,1427;15,1486" o:connectangles="0,0,0,0,0"/>
                  </v:shape>
                  <v:shape id="Freeform 560" o:spid="_x0000_s2255" style="position:absolute;left:3771;top:3062;width:163;height:1471;visibility:visible;mso-wrap-style:square;v-text-anchor:top" coordsize="163,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6+cYA&#10;AADdAAAADwAAAGRycy9kb3ducmV2LnhtbESPQWvCQBSE7wX/w/KE3uomWopEVxGp2J6CVhBvj+wz&#10;CWbfprtrkvbXdwuFHoeZ+YZZrgfTiI6cry0rSCcJCOLC6ppLBaeP3dMchA/IGhvLpOCLPKxXo4cl&#10;Ztr2fKDuGEoRIewzVFCF0GZS+qIig35iW+LoXa0zGKJ0pdQO+wg3jZwmyYs0WHNcqLClbUXF7Xg3&#10;CqTeny+YX927Tg+f312fv7YyV+pxPGwWIAIN4T/8137TCqaz5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g6+cYAAADdAAAADwAAAAAAAAAAAAAAAACYAgAAZHJz&#10;L2Rvd25yZXYueG1sUEsFBgAAAAAEAAQA9QAAAIsDAAAAAA==&#10;" path="m15,1442l,,148,15r15,1456l15,1442xe" fillcolor="#ccf" strokeweight="42e-5mm">
                    <v:path arrowok="t" o:connecttype="custom" o:connectlocs="15,1442;0,0;148,15;163,1471;15,1442" o:connectangles="0,0,0,0,0"/>
                  </v:shape>
                  <v:shape id="Freeform 561" o:spid="_x0000_s2256" style="position:absolute;left:3771;top:3032;width:208;height:45;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bysYA&#10;AADdAAAADwAAAGRycy9kb3ducmV2LnhtbESPQUvDQBSE74L/YXlCL9JukpZQYrelFKIeNSp4fGaf&#10;SWr2bdjdNum/d4WCx2FmvmE2u8n04kzOd5YVpIsEBHFtdceNgve3cr4G4QOyxt4yKbiQh9329maD&#10;hbYjv9K5Co2IEPYFKmhDGAopfd2SQb+wA3H0vq0zGKJ0jdQOxwg3vcySJJcGO44LLQ50aKn+qU5G&#10;wefhaf81NuWLdfh4/Ejv02NelUrN7qb9A4hAU/gPX9vPWkG2XGXw9yY+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bysYAAADdAAAADwAAAAAAAAAAAAAAAACYAgAAZHJz&#10;L2Rvd25yZXYueG1sUEsFBgAAAAAEAAQA9QAAAIsDAAAAAA==&#10;" path="m148,45l208,15,59,,,30,148,45xe" fillcolor="#9999bf" strokeweight="42e-5mm">
                    <v:path arrowok="t" o:connecttype="custom" o:connectlocs="148,45;208,15;59,0;0,30;148,45" o:connectangles="0,0,0,0,0"/>
                  </v:shape>
                  <v:shape id="Freeform 562" o:spid="_x0000_s2257" style="position:absolute;left:4290;top:3894;width:60;height:669;visibility:visible;mso-wrap-style:square;v-text-anchor:top" coordsize="60,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A9scA&#10;AADdAAAADwAAAGRycy9kb3ducmV2LnhtbESPQWsCMRSE74X+h/AKvUjNutuWZTWKCC2Fgljtod4e&#10;m+dmcfOyJFHXf98IhR6HmfmGmS0G24kz+dA6VjAZZyCIa6dbbhR8796eShAhImvsHJOCKwVYzO/v&#10;Zlhpd+EvOm9jIxKEQ4UKTIx9JWWoDVkMY9cTJ+/gvMWYpG+k9nhJcNvJPMtepcWW04LBnlaG6uP2&#10;ZBWE4j2uV/704z53phxtri/lKN8r9fgwLKcgIg3xP/zX/tAK8uK5gN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APbHAAAA3QAAAA8AAAAAAAAAAAAAAAAAmAIAAGRy&#10;cy9kb3ducmV2LnhtbFBLBQYAAAAABAAEAPUAAACMAwAAAAA=&#10;" path="m,669l,45,60,r,625l,669xe" fillcolor="#666680" strokeweight="42e-5mm">
                    <v:path arrowok="t" o:connecttype="custom" o:connectlocs="0,669;0,45;60,0;60,625;0,669" o:connectangles="0,0,0,0,0"/>
                  </v:shape>
                  <v:shape id="Freeform 563" o:spid="_x0000_s2258" style="position:absolute;left:4142;top:3924;width:148;height:639;visibility:visible;mso-wrap-style:square;v-text-anchor:top" coordsize="14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DhcMA&#10;AADdAAAADwAAAGRycy9kb3ducmV2LnhtbESP0YrCMBRE3xf8h3AF39ZULbp0jaKC4NIHqe4HXJpr&#10;W7a5CU3U+vdmQfBxmJkzzHLdm1bcqPONZQWTcQKCuLS64UrB73n/+QXCB2SNrWVS8CAP69XgY4mZ&#10;tncu6HYKlYgQ9hkqqENwmZS+rMmgH1tHHL2L7QyGKLtK6g7vEW5aOU2SuTTYcFyo0dGupvLvdDUK&#10;0qPc5gbzAq27pItk5tjlP0qNhv3mG0SgPrzDr/ZBK5jO0hT+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DhcMAAADdAAAADwAAAAAAAAAAAAAAAACYAgAAZHJzL2Rv&#10;d25yZXYueG1sUEsFBgAAAAAEAAQA9QAAAIgDAAAAAA==&#10;" path="m,624l,,148,15r,624l,624xe" fillcolor="#ccf" strokeweight="42e-5mm">
                    <v:path arrowok="t" o:connecttype="custom" o:connectlocs="0,624;0,0;148,15;148,639;0,624" o:connectangles="0,0,0,0,0"/>
                  </v:shape>
                  <v:shape id="Freeform 564" o:spid="_x0000_s2259" style="position:absolute;left:4142;top:3879;width:208;height:60;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ccA&#10;AADdAAAADwAAAGRycy9kb3ducmV2LnhtbESPT2vCQBTE74LfYXlCb2Zjqm1JXUUqglAQTHvp7ZF9&#10;+UOzb2N2a5J++m5B8DjMzG+Y9XYwjbhS52rLChZRDII4t7rmUsHnx2H+AsJ5ZI2NZVIwkoPtZjpZ&#10;Y6ptz2e6Zr4UAcIuRQWV920qpcsrMugi2xIHr7CdQR9kV0rdYR/gppFJHD9JgzWHhQpbeqso/85+&#10;jILLwr2PWdL8mv1Jf+HyOSnyvVHqYTbsXkF4Gvw9fGsftYLkcbmC/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fgonHAAAA3QAAAA8AAAAAAAAAAAAAAAAAmAIAAGRy&#10;cy9kb3ducmV2LnhtbFBLBQYAAAAABAAEAPUAAACMAwAAAAA=&#10;" path="m148,60l208,15,59,,,45,148,60xe" fillcolor="#9999bf" strokeweight="42e-5mm">
                    <v:path arrowok="t" o:connecttype="custom" o:connectlocs="148,60;208,15;59,0;0,45;148,60" o:connectangles="0,0,0,0,0"/>
                  </v:shape>
                  <v:shape id="Freeform 565" o:spid="_x0000_s2260" style="position:absolute;left:4662;top:4281;width:59;height:327;visibility:visible;mso-wrap-style:square;v-text-anchor:top" coordsize="5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UqMYA&#10;AADdAAAADwAAAGRycy9kb3ducmV2LnhtbESPzWrDMBCE74W8g9hAb43cpITgWDYlEGIogdYJhd4W&#10;a/1DrJWxFNt9+6pQ6HGYmW+YJJtNJ0YaXGtZwfMqAkFcWt1yreB6OT7tQDiPrLGzTAq+yUGWLh4S&#10;jLWd+IPGwtciQNjFqKDxvo+ldGVDBt3K9sTBq+xg0Ac51FIPOAW46eQ6irbSYMthocGeDg2Vt+Ju&#10;FHTHdvd+8m+Tq+zn1/nk9MHmZ6Uel/PrHoSn2f+H/9q5VrDevGzh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HUqMYAAADdAAAADwAAAAAAAAAAAAAAAACYAgAAZHJz&#10;L2Rvd25yZXYueG1sUEsFBgAAAAAEAAQA9QAAAIsDAAAAAA==&#10;" path="m,327l,44,59,r,282l,327xe" fillcolor="#666680" strokeweight="42e-5mm">
                    <v:path arrowok="t" o:connecttype="custom" o:connectlocs="0,327;0,44;59,0;59,282;0,327" o:connectangles="0,0,0,0,0"/>
                  </v:shape>
                  <v:shape id="Freeform 566" o:spid="_x0000_s2261" style="position:absolute;left:4513;top:4310;width:149;height:298;visibility:visible;mso-wrap-style:square;v-text-anchor:top" coordsize="14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4kMQA&#10;AADdAAAADwAAAGRycy9kb3ducmV2LnhtbESPQYvCMBSE74L/ITzBi6zJqrhL1yiLIAh6WRXPj+bZ&#10;FpuX2sRa/fVGWPA4zMw3zGzR2lI0VPvCsYbPoQJBnDpTcKbhsF99fIPwAdlg6Zg03MnDYt7tzDAx&#10;7sZ/1OxCJiKEfYIa8hCqREqf5mTRD11FHL2Tqy2GKOtMmhpvEW5LOVJqKi0WHBdyrGiZU3reXa2G&#10;x1b6stqc7GDSmGNz3yh5UQet+7329wdEoDa8w//ttdEwGk++4P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eJDEAAAA3QAAAA8AAAAAAAAAAAAAAAAAmAIAAGRycy9k&#10;b3ducmV2LnhtbFBLBQYAAAAABAAEAPUAAACJAwAAAAA=&#10;" path="m,283l,,149,15r,283l,283xe" fillcolor="#ccf" strokeweight="42e-5mm">
                    <v:path arrowok="t" o:connecttype="custom" o:connectlocs="0,283;0,0;149,15;149,298;0,283" o:connectangles="0,0,0,0,0"/>
                  </v:shape>
                  <v:shape id="Freeform 567" o:spid="_x0000_s2262" style="position:absolute;left:4513;top:4266;width:208;height:59;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wMQA&#10;AADdAAAADwAAAGRycy9kb3ducmV2LnhtbERPXWvCMBR9H/gfwh34NtPV4UY1ihsIHQxkOtDHa3Nt&#10;is1NSaJ2/nrzMNjj4XzPFr1txYV8aBwreB5lIIgrpxuuFfxsV09vIEJE1tg6JgW/FGAxHzzMsNDu&#10;yt902cRapBAOBSowMXaFlKEyZDGMXEecuKPzFmOCvpba4zWF21bmWTaRFhtODQY7+jBUnTZnq+C4&#10;Lif722Fn/aksP/N3c3v9Mlulho/9cgoiUh//xX/uUivIxy9pbnqTn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jA8DEAAAA3QAAAA8AAAAAAAAAAAAAAAAAmAIAAGRycy9k&#10;b3ducmV2LnhtbFBLBQYAAAAABAAEAPUAAACJAwAAAAA=&#10;" path="m149,59l208,15,60,,,44,149,59xe" fillcolor="#9999bf" strokeweight="42e-5mm">
                    <v:path arrowok="t" o:connecttype="custom" o:connectlocs="149,59;208,15;60,0;0,44;149,59" o:connectangles="0,0,0,0,0"/>
                  </v:shape>
                  <v:shape id="Freeform 568" o:spid="_x0000_s2263" style="position:absolute;left:5033;top:4459;width:59;height:193;visibility:visible;mso-wrap-style:square;v-text-anchor:top" coordsize="5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iFsYA&#10;AADdAAAADwAAAGRycy9kb3ducmV2LnhtbESPT2vCQBTE7wW/w/KE3urGtASNriKKpaIX/xw8PrLP&#10;JJh9G7JrTL59t1DwOMzMb5j5sjOVaKlxpWUF41EEgjizuuRcweW8/ZiAcB5ZY2WZFPTkYLkYvM0x&#10;1fbJR2pPPhcBwi5FBYX3dSqlywoy6Ea2Jg7ezTYGfZBNLnWDzwA3lYyjKJEGSw4LBda0Lii7nx5G&#10;wa7P1pu4t/urvupj0iaT7/3uoNT7sFvNQHjq/Cv83/7RCuLPry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uiFsYAAADdAAAADwAAAAAAAAAAAAAAAACYAgAAZHJz&#10;L2Rvd25yZXYueG1sUEsFBgAAAAAEAAQA9QAAAIsDAAAAAA==&#10;" path="m,193l,45,59,r,149l,193xe" fillcolor="#666680" strokeweight="42e-5mm">
                    <v:path arrowok="t" o:connecttype="custom" o:connectlocs="0,193;0,45;59,0;59,149;0,193" o:connectangles="0,0,0,0,0"/>
                  </v:shape>
                  <v:shape id="Freeform 569" o:spid="_x0000_s2264" style="position:absolute;left:4884;top:4489;width:149;height:163;visibility:visible;mso-wrap-style:square;v-text-anchor:top" coordsize="14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rJcAA&#10;AADdAAAADwAAAGRycy9kb3ducmV2LnhtbERPTYvCMBC9L/gfwgje1lSlu1KNIoLoRWFdvY/N2Bab&#10;SU2i1n9vDoLHx/uezltTizs5X1lWMOgnIIhzqysuFBz+V99jED4ga6wtk4IneZjPOl9TzLR98B/d&#10;96EQMYR9hgrKEJpMSp+XZND3bUMcubN1BkOErpDa4SOGm1oOk+RHGqw4NpTY0LKk/LK/GQWp217p&#10;cCrS5XE92NWtPrmt+VWq120XExCB2vARv90brWA4SuP++CY+A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jrJcAAAADdAAAADwAAAAAAAAAAAAAAAACYAgAAZHJzL2Rvd25y&#10;ZXYueG1sUEsFBgAAAAAEAAQA9QAAAIUDAAAAAA==&#10;" path="m,148l,,149,15r,148l,148xe" fillcolor="#ccf" strokeweight="42e-5mm">
                    <v:path arrowok="t" o:connecttype="custom" o:connectlocs="0,148;0,0;149,15;149,163;0,148" o:connectangles="0,0,0,0,0"/>
                  </v:shape>
                  <v:shape id="Freeform 570" o:spid="_x0000_s2265" style="position:absolute;left:4884;top:4444;width:208;height:60;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SV8YA&#10;AADdAAAADwAAAGRycy9kb3ducmV2LnhtbESPzWrDMBCE74G8g9hCb7VsN384UUJpKAQKgbi95LZY&#10;G9vUWjmWGtt9+qpQyHGYmW+YzW4wjbhR52rLCpIoBkFcWF1zqeDz4+1pBcJ5ZI2NZVIwkoPddjrZ&#10;YKZtzye65b4UAcIuQwWV920mpSsqMugi2xIH72I7gz7IrpS6wz7ATSPTOF5IgzWHhQpbeq2o+Mq/&#10;jYJr4t7HPG1+zP6ozzhbppdib5R6fBhe1iA8Df4e/m8ftIL0eZ7A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0SV8YAAADdAAAADwAAAAAAAAAAAAAAAACYAgAAZHJz&#10;L2Rvd25yZXYueG1sUEsFBgAAAAAEAAQA9QAAAIsDAAAAAA==&#10;" path="m149,60l208,15,60,,,45,149,60xe" fillcolor="#9999bf" strokeweight="42e-5mm">
                    <v:path arrowok="t" o:connecttype="custom" o:connectlocs="149,60;208,15;60,0;0,45;149,60" o:connectangles="0,0,0,0,0"/>
                  </v:shape>
                  <v:shape id="Freeform 571" o:spid="_x0000_s2266" style="position:absolute;left:5419;top:4578;width:44;height:119;visibility:visible;mso-wrap-style:square;v-text-anchor:top" coordsize="4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er8EA&#10;AADdAAAADwAAAGRycy9kb3ducmV2LnhtbESP3YrCMBSE7wXfIRzBO01bd1WqUVQQvNX6AIfm9Aeb&#10;k9JErT69ERb2cpiZb5j1tjeNeFDnassK4mkEgji3uuZSwTU7TpYgnEfW2FgmBS9ysN0MB2tMtX3y&#10;mR4XX4oAYZeigsr7NpXS5RUZdFPbEgevsJ1BH2RXSt3hM8BNI5MomkuDNYeFCls6VJTfLnej4I3n&#10;w57KwuKipvjU/sRFnDVKjUf9bgXCU+//w3/tk1aQzH4T+L4JT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NXq/BAAAA3QAAAA8AAAAAAAAAAAAAAAAAmAIAAGRycy9kb3du&#10;cmV2LnhtbFBLBQYAAAAABAAEAPUAAACGAwAAAAA=&#10;" path="m,119l,45,44,r,74l,119xe" fillcolor="#666680" strokeweight="42e-5mm">
                    <v:path arrowok="t" o:connecttype="custom" o:connectlocs="0,119;0,45;44,0;44,74;0,119" o:connectangles="0,0,0,0,0"/>
                  </v:shape>
                  <v:shape id="Freeform 572" o:spid="_x0000_s2267" style="position:absolute;left:5255;top:4608;width:164;height:89;visibility:visible;mso-wrap-style:square;v-text-anchor:top" coordsize="1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zLcUA&#10;AADdAAAADwAAAGRycy9kb3ducmV2LnhtbESPQWvCQBSE70L/w/IK3nRTrVLSrFIKil4KpoVeH9mX&#10;7GL2bciuMf57t1DwOMzMN0yxHV0rBuqD9azgZZ6BIK68ttwo+Pnezd5AhIissfVMCm4UYLt5mhSY&#10;a3/lEw1lbESCcMhRgYmxy6UMlSGHYe474uTVvncYk+wbqXu8Jrhr5SLL1tKh5bRgsKNPQ9W5vDgF&#10;B9z9muGyutVfrT2um/3r2ZZeqenz+PEOItIYH+H/9kErWCxXS/h7k5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7MtxQAAAN0AAAAPAAAAAAAAAAAAAAAAAJgCAABkcnMv&#10;ZG93bnJldi54bWxQSwUGAAAAAAQABAD1AAAAigMAAAAA&#10;" path="m,74l,,164,15r,74l,74xe" fillcolor="#ccf" strokeweight="42e-5mm">
                    <v:path arrowok="t" o:connecttype="custom" o:connectlocs="0,74;0,0;164,15;164,89;0,74" o:connectangles="0,0,0,0,0"/>
                  </v:shape>
                  <v:shape id="Freeform 573" o:spid="_x0000_s2268" style="position:absolute;left:5255;top:4563;width:208;height:60;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xz8cA&#10;AADdAAAADwAAAGRycy9kb3ducmV2LnhtbESPT2vCQBTE74LfYXlCb2Zjqm1JXUUqglAQTHvp7ZF9&#10;+UOzb2N2a5J++m5B8DjMzG+Y9XYwjbhS52rLChZRDII4t7rmUsHnx2H+AsJ5ZI2NZVIwkoPtZjpZ&#10;Y6ptz2e6Zr4UAcIuRQWV920qpcsrMugi2xIHr7CdQR9kV0rdYR/gppFJHD9JgzWHhQpbeqso/85+&#10;jILLwr2PWdL8mv1Jf+HyOSnyvVHqYTbsXkF4Gvw9fGsftYLkcbWE/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Ksc/HAAAA3QAAAA8AAAAAAAAAAAAAAAAAmAIAAGRy&#10;cy9kb3ducmV2LnhtbFBLBQYAAAAABAAEAPUAAACMAwAAAAA=&#10;" path="m164,60l208,15,60,,,45,164,60xe" fillcolor="#9999bf" strokeweight="42e-5mm">
                    <v:path arrowok="t" o:connecttype="custom" o:connectlocs="164,60;208,15;60,0;0,45;164,60" o:connectangles="0,0,0,0,0"/>
                  </v:shape>
                </v:group>
                <v:shape id="Freeform 575" o:spid="_x0000_s2269" style="position:absolute;left:36656;top:29070;width:280;height:565;visibility:visible;mso-wrap-style:square;v-text-anchor:top" coordsize="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QJMgA&#10;AADdAAAADwAAAGRycy9kb3ducmV2LnhtbESPQWvCQBSE7wX/w/IKvRTd1KJIdBUtBCy0iBoP3h7Z&#10;l2xo9m3IbjX667uFQo/DzHzDLFa9bcSFOl87VvAySkAQF07XXCnIj9lwBsIHZI2NY1JwIw+r5eBh&#10;gal2V97T5RAqESHsU1RgQmhTKX1hyKIfuZY4eqXrLIYou0rqDq8Rbhs5TpKptFhzXDDY0puh4uvw&#10;bRVs8+di/XHe7N7zLLl/liYr8/NJqafHfj0HEagP/+G/9lYrGL9OJvD7Jj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1RAkyAAAAN0AAAAPAAAAAAAAAAAAAAAAAJgCAABk&#10;cnMvZG93bnJldi54bWxQSwUGAAAAAAQABAD1AAAAjQMAAAAA&#10;" path="m,89l,45,44,r,45l,89xe" fillcolor="#666680" strokeweight="42e-5mm">
                  <v:path arrowok="t" o:connecttype="custom" o:connectlocs="0,56515;0,28575;27940,0;27940,28575;0,56515" o:connectangles="0,0,0,0,0"/>
                </v:shape>
                <v:shape id="Freeform 576" o:spid="_x0000_s2270" style="position:absolute;left:35710;top:29260;width:946;height:375;visibility:visible;mso-wrap-style:square;v-text-anchor:top" coordsize="1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u3McA&#10;AADdAAAADwAAAGRycy9kb3ducmV2LnhtbESP3WrCQBSE7wt9h+UUvKu72lQ0dSOlVFCQtv48wCF7&#10;mgSzZ2N2jfHtXaHQy2FmvmHmi97WoqPWV441jIYKBHHuTMWFhsN++TwF4QOywdoxabiSh0X2+DDH&#10;1LgLb6nbhUJECPsUNZQhNKmUPi/Joh+6hjh6v661GKJsC2lavES4reVYqYm0WHFcKLGhj5Ly4+5s&#10;NfxsZtPkXG++TnmRqG91SvzneqX14Kl/fwMRqA//4b/2ymgYv7xO4P4mP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rtzHAAAA3QAAAA8AAAAAAAAAAAAAAAAAmAIAAGRy&#10;cy9kb3ducmV2LnhtbFBLBQYAAAAABAAEAPUAAACMAwAAAAA=&#10;" path="m,45l,,149,15r,44l,45xe" fillcolor="#ccf" strokeweight="42e-5mm">
                  <v:path arrowok="t" o:connecttype="custom" o:connectlocs="0,28575;0,0;94615,9525;94615,37465;0,28575" o:connectangles="0,0,0,0,0"/>
                </v:shape>
                <v:shape id="Freeform 577" o:spid="_x0000_s2271" style="position:absolute;left:35710;top:28975;width:1226;height:381;visibility:visible;mso-wrap-style:square;v-text-anchor:top" coordsize="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6MgA&#10;AADdAAAADwAAAGRycy9kb3ducmV2LnhtbESPW2vCQBSE3wv+h+UIfasbLVWJrtILhWIRvOTFt0P2&#10;mI1mz4bsamJ/fVco9HGYmW+Y+bKzlbhS40vHCoaDBARx7nTJhYJs//k0BeEDssbKMSm4kYflovcw&#10;x1S7lrd03YVCRAj7FBWYEOpUSp8bsugHriaO3tE1FkOUTSF1g22E20qOkmQsLZYcFwzW9G4oP+8u&#10;VsH+cOa3i3Gn79tqnW1W2Y9tuw+lHvvd6wxEoC78h//aX1rB6PllAv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D4PoyAAAAN0AAAAPAAAAAAAAAAAAAAAAAJgCAABk&#10;cnMvZG93bnJldi54bWxQSwUGAAAAAAQABAD1AAAAjQMAAAAA&#10;" path="m149,60l193,15,45,,,45,149,60xe" fillcolor="#9999bf" strokeweight="42e-5mm">
                  <v:path arrowok="t" o:connecttype="custom" o:connectlocs="94615,38100;122555,9525;28575,0;0,28575;94615,38100" o:connectangles="0,0,0,0,0"/>
                </v:shape>
                <v:shape id="Freeform 578" o:spid="_x0000_s2272" style="position:absolute;left:39107;top:29451;width:280;height:470;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wIMQA&#10;AADdAAAADwAAAGRycy9kb3ducmV2LnhtbERPz2vCMBS+C/sfwht4EU1XdUg1yiYIHgZa50Fvj+at&#10;KTYvpYla//vlIHj8+H4vVp2txY1aXzlW8DFKQBAXTldcKjj+boYzED4ga6wdk4IHeVgt33oLzLS7&#10;c063QyhFDGGfoQITQpNJ6QtDFv3INcSR+3OtxRBhW0rd4j2G21qmSfIpLVYcGww2tDZUXA5Xq2Aw&#10;Oe3PM3++/Gi5m6R7851f81yp/nv3NQcRqAsv8dO91QrS8TT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HMCDEAAAA3QAAAA8AAAAAAAAAAAAAAAAAmAIAAGRycy9k&#10;b3ducmV2LnhtbFBLBQYAAAAABAAEAPUAAACJAwAAAAA=&#10;" path="m,74l,44,44,r,29l,74xe" fillcolor="#666680" strokeweight="42e-5mm">
                  <v:path arrowok="t" o:connecttype="custom" o:connectlocs="0,46990;0,27940;27940,0;27940,18415;0,46990" o:connectangles="0,0,0,0,0"/>
                </v:shape>
                <v:shape id="Freeform 579" o:spid="_x0000_s2273" style="position:absolute;left:38161;top:29635;width:946;height:286;visibility:visible;mso-wrap-style:square;v-text-anchor:top" coordsize="1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cR8kA&#10;AADdAAAADwAAAGRycy9kb3ducmV2LnhtbESPT2vCQBTE70K/w/IKXopuYqlo6iqloBR6KI3/8PbM&#10;vmaD2bchu9XYT98tFDwOM/MbZrbobC3O1PrKsYJ0mIAgLpyuuFSwWS8HExA+IGusHZOCK3lYzO96&#10;M8y0u/AnnfNQighhn6ECE0KTSekLQxb90DXE0ftyrcUQZVtK3eIlwm0tR0kylhYrjgsGG3o1VJzy&#10;b6tgu9q/69PmId0dzTL/+Ujzgy+vSvXvu5dnEIG6cAv/t9+0gtHj0xT+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1cR8kAAADdAAAADwAAAAAAAAAAAAAAAACYAgAA&#10;ZHJzL2Rvd25yZXYueG1sUEsFBgAAAAAEAAQA9QAAAI4DAAAAAA==&#10;" path="m,30l,,149,15r,30l,30xe" fillcolor="#ccf" strokeweight="42e-5mm">
                  <v:path arrowok="t" o:connecttype="custom" o:connectlocs="0,19050;0,0;94615,9525;94615,28575;0,19050" o:connectangles="0,0,0,0,0"/>
                </v:shape>
                <v:shape id="Freeform 580" o:spid="_x0000_s2274" style="position:absolute;left:38161;top:29356;width:1226;height:374;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JcMA&#10;AADdAAAADwAAAGRycy9kb3ducmV2LnhtbERPTWvCQBC9C/6HZYRexGyagpjUVcRQ8ahJL72N2WmS&#10;NjsbsluN/757EDw+3vd6O5pOXGlwrWUFr1EMgriyuuVawWf5sViBcB5ZY2eZFNzJwXYznawx0/bG&#10;Z7oWvhYhhF2GChrv+0xKVzVk0EW2Jw7ctx0M+gCHWuoBbyHcdDKJ46U02HJoaLCnfUPVb/FnFJQm&#10;T/v0Z566r8MpPl5Gk9/5oNTLbNy9g/A0+qf44T5qBcnbMuwPb8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hJcMAAADdAAAADwAAAAAAAAAAAAAAAACYAgAAZHJzL2Rv&#10;d25yZXYueG1sUEsFBgAAAAAEAAQA9QAAAIgDAAAAAA==&#10;" path="m149,59l193,15,45,,,44,149,59xe" fillcolor="#9999bf" strokeweight="42e-5mm">
                  <v:path arrowok="t" o:connecttype="custom" o:connectlocs="94615,37465;122555,9525;28575,0;0,27940;94615,37465" o:connectangles="0,0,0,0,0"/>
                </v:shape>
                <v:shape id="Freeform 581" o:spid="_x0000_s2275" style="position:absolute;left:41654;top:29635;width:279;height:571;visibility:visible;mso-wrap-style:square;v-text-anchor:top" coordsize="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TFcgA&#10;AADdAAAADwAAAGRycy9kb3ducmV2LnhtbESPW2vCQBSE3wX/w3KEvpmNloYSXUUKpRfR4gX18ZA9&#10;JmmzZ9Psqum/7wqCj8PMfMOMp62pxJkaV1pWMIhiEMSZ1SXnCrab1/4zCOeRNVaWScEfOZhOup0x&#10;ptpeeEXntc9FgLBLUUHhfZ1K6bKCDLrI1sTBO9rGoA+yyaVu8BLgppLDOE6kwZLDQoE1vRSU/axP&#10;RsFsVyf7p8Xv9zb+PKzk8os//PxNqYdeOxuB8NT6e/jWftcKho/JAK5vwhO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bNMVyAAAAN0AAAAPAAAAAAAAAAAAAAAAAJgCAABk&#10;cnMvZG93bnJldi54bWxQSwUGAAAAAAQABAD1AAAAjQMAAAAA&#10;" path="m,90l,45,44,r,45l,90xe" fillcolor="#666680" strokeweight="42e-5mm">
                  <v:path arrowok="t" o:connecttype="custom" o:connectlocs="0,57150;0,28575;27940,0;27940,28575;0,57150" o:connectangles="0,0,0,0,0"/>
                </v:shape>
                <v:shape id="Freeform 582" o:spid="_x0000_s2276" style="position:absolute;left:40612;top:29825;width:1042;height:381;visibility:visible;mso-wrap-style:square;v-text-anchor:top" coordsize="1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DmccA&#10;AADdAAAADwAAAGRycy9kb3ducmV2LnhtbESPQUsDMRSE74L/ITyhN5vtVktdmxZZKfTQg9aCents&#10;nsnSzcuSpO367xtB6HGYmW+YxWpwnThRiK1nBZNxAYK48bplo2D/sb6fg4gJWWPnmRT8UoTV8vZm&#10;gZX2Z36n0y4ZkSEcK1RgU+orKWNjyWEc+544ez8+OExZBiN1wHOGu06WRTGTDlvOCxZ7qi01h93R&#10;KXiYdubr1YTvx/1TvbX82c7fYq3U6G54eQaRaEjX8H97oxWU01kJf2/y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g5nHAAAA3QAAAA8AAAAAAAAAAAAAAAAAmAIAAGRy&#10;cy9kb3ducmV2LnhtbFBLBQYAAAAABAAEAPUAAACMAwAAAAA=&#10;" path="m,45l,,164,15r,45l,45xe" fillcolor="#ccf" strokeweight="42e-5mm">
                  <v:path arrowok="t" o:connecttype="custom" o:connectlocs="0,28575;0,0;104140,9525;104140,38100;0,28575" o:connectangles="0,0,0,0,0"/>
                </v:shape>
                <v:shape id="Freeform 583" o:spid="_x0000_s2277" style="position:absolute;left:40612;top:29546;width:1321;height:375;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N0ccA&#10;AADdAAAADwAAAGRycy9kb3ducmV2LnhtbESPUUvDMBSF3wf+h3AF37bUDqp0y4YKQgVBXIXt8a65&#10;a8qam5LEre7XG0HY4+Gc8x3Ocj3aXpzIh86xgvtZBoK4cbrjVsFX/Tp9BBEissbeMSn4oQDr1c1k&#10;iaV2Z/6k0ya2IkE4lKjAxDiUUobGkMUwcwNx8g7OW4xJ+lZqj+cEt73Ms6yQFjtOCwYHejHUHDff&#10;VsHhoyp2l/3W+mNVveXP5vLwbmql7m7HpwWISGO8hv/blVaQz4s5/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yzdHHAAAA3QAAAA8AAAAAAAAAAAAAAAAAmAIAAGRy&#10;cy9kb3ducmV2LnhtbFBLBQYAAAAABAAEAPUAAACMAwAAAAA=&#10;" path="m164,59l208,14,45,,,44,164,59xe" fillcolor="#9999bf" strokeweight="42e-5mm">
                  <v:path arrowok="t" o:connecttype="custom" o:connectlocs="104140,37465;132080,8890;28575,0;0,27940;104140,37465" o:connectangles="0,0,0,0,0"/>
                </v:shape>
                <v:shape id="Freeform 584" o:spid="_x0000_s2278" style="position:absolute;left:21384;top:11893;width:566;height:16897;visibility:visible;mso-wrap-style:square;v-text-anchor:top" coordsize="89,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ApcQA&#10;AADdAAAADwAAAGRycy9kb3ducmV2LnhtbESPwWrDMBBE74H+g9hCb4kct5jiRjEhEOjVaSHtbbE2&#10;khNr5VhqYv99VSjkOMzMG2ZVja4TVxpC61nBcpGBIG68btko+PzYzV9BhIissfNMCiYKUK0fZiss&#10;tb9xTdd9NCJBOJSowMbYl1KGxpLDsPA9cfKOfnAYkxyM1APeEtx1Ms+yQjpsOS1Y7GlrqTnvf5yC&#10;um+crM0lmu9jPZ1205ctDl6pp8dx8wYi0hjv4f/2u1aQPxcv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gKXEAAAA3QAAAA8AAAAAAAAAAAAAAAAAmAIAAGRycy9k&#10;b3ducmV2LnhtbFBLBQYAAAAABAAEAPUAAACJAwAAAAA=&#10;" path="m30,2661l,45,59,,89,2601r-59,60xe" fillcolor="#000040" strokeweight="42e-5mm">
                  <v:path arrowok="t" o:connecttype="custom" o:connectlocs="19050,1689735;0,28575;37465,0;56515,1651635;19050,1689735" o:connectangles="0,0,0,0,0"/>
                </v:shape>
                <v:shape id="Freeform 585" o:spid="_x0000_s2279" style="position:absolute;left:20438;top:12084;width:1137;height:16706;visibility:visible;mso-wrap-style:square;v-text-anchor:top" coordsize="179,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3+scA&#10;AADdAAAADwAAAGRycy9kb3ducmV2LnhtbESPT2vCQBTE74V+h+UVehHdqDVI6ipFEOrBgH8QvD2z&#10;r0no7tuQ3Wr67V1B8DjMzG+Y2aKzRlyo9bVjBcNBAoK4cLrmUsFhv+pPQfiArNE4JgX/5GExf32Z&#10;Yabdlbd02YVSRAj7DBVUITSZlL6oyKIfuIY4ej+utRiibEupW7xGuDVylCSptFhzXKiwoWVFxe/u&#10;zyrobdIc10OTm3Gz/Tiey1Po5Wul3t+6r08QgbrwDD/a31rBaJxO4P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HN/rHAAAA3QAAAA8AAAAAAAAAAAAAAAAAmAIAAGRy&#10;cy9kb3ducmV2LnhtbFBLBQYAAAAABAAEAPUAAACMAwAAAAA=&#10;" path="m45,2601l,,149,15r30,2616l45,2601xe" fillcolor="navy" strokeweight="42e-5mm">
                  <v:path arrowok="t" o:connecttype="custom" o:connectlocs="28575,1651635;0,0;94615,9525;113665,1670685;28575,1651635" o:connectangles="0,0,0,0,0"/>
                </v:shape>
                <v:shape id="Freeform 586" o:spid="_x0000_s2280" style="position:absolute;left:20438;top:11893;width:1321;height:286;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H68YA&#10;AADdAAAADwAAAGRycy9kb3ducmV2LnhtbESPQWsCMRSE7wX/Q3iCl6JZVxpkNUopKB5KoVqox8fm&#10;ubu4eVmSqGt/fVMoeBxm5htmue5tK67kQ+NYw3SSgSAunWm40vB12IznIEJENtg6Jg13CrBeDZ6W&#10;WBh340+67mMlEoRDgRrqGLtCylDWZDFMXEecvJPzFmOSvpLG4y3BbSvzLFPSYsNpocaO3moqz/uL&#10;1XB43s625Q99dL1qX96jV/n3UWk9GvavCxCR+vgI/7d3RkM+Uwr+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wH68YAAADdAAAADwAAAAAAAAAAAAAAAACYAgAAZHJz&#10;L2Rvd25yZXYueG1sUEsFBgAAAAAEAAQA9QAAAIsDAAAAAA==&#10;" path="m149,45l208,,60,,,30,149,45xe" fillcolor="#000060" strokeweight="42e-5mm">
                  <v:path arrowok="t" o:connecttype="custom" o:connectlocs="94615,28575;132080,0;38100,0;0,19050;94615,28575" o:connectangles="0,0,0,0,0"/>
                </v:shape>
                <v:shape id="Freeform 587" o:spid="_x0000_s2281" style="position:absolute;left:23931;top:22840;width:374;height:6230;visibility:visible;mso-wrap-style:square;v-text-anchor:top" coordsize="5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oScYA&#10;AADdAAAADwAAAGRycy9kb3ducmV2LnhtbESPQUsDMRSE7wX/Q3hCb222ra2yNi2y0CKoiHUv3p6b&#10;101w87Ikabv+eyMIHoeZ+YZZbwfXiTOFaD0rmE0LEMSN15ZbBfX7bnIHIiZkjZ1nUvBNEbabq9Ea&#10;S+0v/EbnQ2pFhnAsUYFJqS+ljI0hh3Hqe+LsHX1wmLIMrdQBLxnuOjkvipV0aDkvGOypMtR8HU5O&#10;gQ3VK1efH2H5VNc3z3uztIuXXqnx9fBwDyLRkP7Df+1HrWC+WN3C75v8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4oScYAAADdAAAADwAAAAAAAAAAAAAAAACYAgAAZHJz&#10;L2Rvd25yZXYueG1sUEsFBgAAAAAEAAQA9QAAAIsDAAAAAA==&#10;" path="m,981l,45,44,,59,922,,981xe" fillcolor="#000040" strokeweight="42e-5mm">
                  <v:path arrowok="t" o:connecttype="custom" o:connectlocs="0,622935;0,28575;27940,0;37465,585470;0,622935" o:connectangles="0,0,0,0,0"/>
                </v:shape>
                <v:shape id="Freeform 588" o:spid="_x0000_s2282" style="position:absolute;left:22985;top:23031;width:946;height:6039;visibility:visible;mso-wrap-style:square;v-text-anchor:top" coordsize="14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kF8IA&#10;AADdAAAADwAAAGRycy9kb3ducmV2LnhtbERPTWsCMRC9F/wPYYTealYXbV2NIkLBgyBqKR6HzZgs&#10;bibLJmr675tDocfH+16uk2vFg/rQeFYwHhUgiGuvGzYKvs6fbx8gQkTW2HomBT8UYL0avCyx0v7J&#10;R3qcohE5hEOFCmyMXSVlqC05DCPfEWfu6nuHMcPeSN3jM4e7Vk6KYiYdNpwbLHa0tVTfTnen4FIa&#10;ro/v3+XctlN5TftD2pmDUq/DtFmAiJTiv/jPvdMKJuUsz81v8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aQXwgAAAN0AAAAPAAAAAAAAAAAAAAAAAJgCAABkcnMvZG93&#10;bnJldi54bWxQSwUGAAAAAAQABAD1AAAAhwMAAAAA&#10;" path="m,922l,,149,15r,936l,922xe" fillcolor="navy" strokeweight="42e-5mm">
                  <v:path arrowok="t" o:connecttype="custom" o:connectlocs="0,585470;0,0;94615,9525;94615,603885;0,585470" o:connectangles="0,0,0,0,0"/>
                </v:shape>
                <v:shape id="Freeform 589" o:spid="_x0000_s2283" style="position:absolute;left:22985;top:22745;width:1225;height:381;visibility:visible;mso-wrap-style:square;v-text-anchor:top" coordsize="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ZasQA&#10;AADdAAAADwAAAGRycy9kb3ducmV2LnhtbESPQWvCQBSE7wX/w/KE3upGRanRVaRFKF5KNfT8yD6T&#10;YPa9sLtq7K/vCoUeh5lvhllteteqK/nQCBsYjzJQxKXYhisDxXH38goqRGSLrTAZuFOAzXrwtMLc&#10;yo2/6HqIlUolHHI0UMfY5VqHsiaHYSQdcfJO4h3GJH2lrcdbKnetnmTZXDtsOC3U2NFbTeX5cHEG&#10;JrPvguX9c3bf+0WQy09VFLI15nnYb5egIvXxP/xHf9jETecLeLxJT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mWrEAAAA3QAAAA8AAAAAAAAAAAAAAAAAmAIAAGRycy9k&#10;b3ducmV2LnhtbFBLBQYAAAAABAAEAPUAAACJAwAAAAA=&#10;" path="m149,60l193,15,60,,,45,149,60xe" fillcolor="#000060" strokeweight="42e-5mm">
                  <v:path arrowok="t" o:connecttype="custom" o:connectlocs="94615,38100;122555,9525;38100,0;0,28575;94615,38100" o:connectangles="0,0,0,0,0"/>
                </v:shape>
                <v:shape id="Freeform 590" o:spid="_x0000_s2284" style="position:absolute;left:26287;top:26619;width:374;height:2737;visibility:visible;mso-wrap-style:square;v-text-anchor:top" coordsize="5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KmsIA&#10;AADdAAAADwAAAGRycy9kb3ducmV2LnhtbERPz2vCMBS+C/4P4QneNFVxSjWKToSxgzD14PHRPNtq&#10;89I1sc3+++Uw2PHj+73eBlOJlhpXWlYwGScgiDOrS84VXC/H0RKE88gaK8uk4IccbDf93hpTbTv+&#10;ovbscxFD2KWooPC+TqV0WUEG3djWxJG728agj7DJpW6wi+GmktMkeZMGS44NBdb0XlD2PL+MgtNj&#10;Ecrb/HPPNnSzU/st5wd9V2o4CLsVCE/B/4v/3B9awXS2iP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IqawgAAAN0AAAAPAAAAAAAAAAAAAAAAAJgCAABkcnMvZG93&#10;bnJldi54bWxQSwUGAAAAAAQABAD1AAAAhwMAAAAA&#10;" path="m,431l,44,59,r,371l,431xe" fillcolor="#000040" strokeweight="42e-5mm">
                  <v:path arrowok="t" o:connecttype="custom" o:connectlocs="0,273685;0,27940;37465,0;37465,235585;0,273685" o:connectangles="0,0,0,0,0"/>
                </v:shape>
                <v:shape id="Freeform 591" o:spid="_x0000_s2285" style="position:absolute;left:25340;top:26809;width:947;height:2547;visibility:visible;mso-wrap-style:square;v-text-anchor:top" coordsize="14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yw8YA&#10;AADdAAAADwAAAGRycy9kb3ducmV2LnhtbESPS2/CMBCE70j9D9YicQOHh9oqYBDlIXGrmnLhtoq3&#10;SUq8tmJDQn99jYTEcTQz32gWq87U4kqNrywrGI8SEMS51RUXCo7f++E7CB+QNdaWScGNPKyWL70F&#10;ptq2/EXXLBQiQtinqKAMwaVS+rwkg35kHXH0fmxjMETZFFI32Ea4qeUkSV6lwYrjQomONiXl5+xi&#10;FLj18XM7c1Wti+lpt7u1fx/O/Co16HfrOYhAXXiGH+2DVjCZvo3h/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oyw8YAAADdAAAADwAAAAAAAAAAAAAAAACYAgAAZHJz&#10;L2Rvd25yZXYueG1sUEsFBgAAAAAEAAQA9QAAAIsDAAAAAA==&#10;" path="m,371l,,149,14r,387l,371xe" fillcolor="navy" strokeweight="42e-5mm">
                  <v:path arrowok="t" o:connecttype="custom" o:connectlocs="0,235585;0,0;94615,8890;94615,254635;0,235585" o:connectangles="0,0,0,0,0"/>
                </v:shape>
                <v:shape id="Freeform 592" o:spid="_x0000_s2286" style="position:absolute;left:25340;top:26523;width:1321;height:375;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KccA&#10;AADdAAAADwAAAGRycy9kb3ducmV2LnhtbESP3WrCQBSE7wt9h+UUvGs2jWBrdBNEKBVEwT/Qu9Ps&#10;aRKaPRuyqyZv3y0UejnMzDfMPO9NI27UudqygpcoBkFcWF1zqeB4eH9+A+E8ssbGMikYyEGePT7M&#10;MdX2zju67X0pAoRdigoq79tUSldUZNBFtiUO3pftDPogu1LqDu8BbhqZxPFEGqw5LFTY0rKi4nt/&#10;NQo+NsvL5sxD7z+1ndrFeXtaD1ulRk/9YgbCU+//w3/tlVaQjF8T+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rinHAAAA3QAAAA8AAAAAAAAAAAAAAAAAmAIAAGRy&#10;cy9kb3ducmV2LnhtbFBLBQYAAAAABAAEAPUAAACMAwAAAAA=&#10;" path="m149,59l208,15,60,,,45,149,59xe" fillcolor="#000060" strokeweight="42e-5mm">
                  <v:path arrowok="t" o:connecttype="custom" o:connectlocs="94615,37465;132080,9525;38100,0;0,28575;94615,37465" o:connectangles="0,0,0,0,0"/>
                </v:shape>
                <v:shape id="Freeform 593" o:spid="_x0000_s2287" style="position:absolute;left:28642;top:28225;width:375;height:1410;visibility:visible;mso-wrap-style:square;v-text-anchor:top" coordsize="5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Vx8AA&#10;AADdAAAADwAAAGRycy9kb3ducmV2LnhtbESPzQrCMBCE74LvEFbwpqkKVqpRRBG8+vMA22Ztq82m&#10;NNHWtzeC4HGYmW+Y1aYzlXhR40rLCibjCARxZnXJuYLr5TBagHAeWWNlmRS8ycFm3e+tMNG25RO9&#10;zj4XAcIuQQWF93UipcsKMujGtiYO3s02Bn2QTS51g22Am0pOo2guDZYcFgqsaVdQ9jg/jQLbLq63&#10;9M77dG9PLp/Hh3hyr5QaDrrtEoSnzv/Dv/ZRK5jO4hl834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3Vx8AAAADdAAAADwAAAAAAAAAAAAAAAACYAgAAZHJzL2Rvd25y&#10;ZXYueG1sUEsFBgAAAAAEAAQA9QAAAIUDAAAAAA==&#10;" path="m,222l,44,59,r,163l,222xe" fillcolor="#000040" strokeweight="42e-5mm">
                  <v:path arrowok="t" o:connecttype="custom" o:connectlocs="0,140970;0,27940;37465,0;37465,103505;0,140970" o:connectangles="0,0,0,0,0"/>
                </v:shape>
                <v:shape id="Freeform 594" o:spid="_x0000_s2288" style="position:absolute;left:27703;top:28409;width:939;height:1226;visibility:visible;mso-wrap-style:square;v-text-anchor:top" coordsize="14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7WsUA&#10;AADdAAAADwAAAGRycy9kb3ducmV2LnhtbESPQWvCQBSE74L/YXlCb7rRtlZSVxGlUI81VnJ8zT6T&#10;YPZtyG5N9Ne7guBxmJlvmPmyM5U4U+NKywrGowgEcWZ1ybmCffI1nIFwHlljZZkUXMjBctHvzTHW&#10;tuUfOu98LgKEXYwKCu/rWEqXFWTQjWxNHLyjbQz6IJtc6gbbADeVnETRVBosOSwUWNO6oOy0+zcK&#10;rK/StF2tefvrksNVbrbpX/Ku1MugW32C8NT5Z/jR/tYKJq8fb3B/E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ntaxQAAAN0AAAAPAAAAAAAAAAAAAAAAAJgCAABkcnMv&#10;ZG93bnJldi54bWxQSwUGAAAAAAQABAD1AAAAigMAAAAA&#10;" path="m,164l,,148,15r,178l,164xe" fillcolor="navy" strokeweight="42e-5mm">
                  <v:path arrowok="t" o:connecttype="custom" o:connectlocs="0,104140;0,0;93980,9525;93980,122555;0,104140" o:connectangles="0,0,0,0,0"/>
                </v:shape>
                <v:shape id="Freeform 595" o:spid="_x0000_s2289" style="position:absolute;left:27703;top:28130;width:1314;height:375;visibility:visible;mso-wrap-style:square;v-text-anchor:top" coordsize="2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m2McA&#10;AADdAAAADwAAAGRycy9kb3ducmV2LnhtbESPzWvCQBTE7wX/h+UVvNVNI602zSp+IBRPNfHQ42v2&#10;5QOzb0N21di/visUehxm5jdMuhxMKy7Uu8aygudJBIK4sLrhSsEx3z3NQTiPrLG1TApu5GC5GD2k&#10;mGh75QNdMl+JAGGXoILa+y6R0hU1GXQT2xEHr7S9QR9kX0nd4zXATSvjKHqVBhsOCzV2tKmpOGVn&#10;oyD/PP3YPd/W5dfbZp7Z720XH3Olxo/D6h2Ep8H/h//aH1pBPJ29wP1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gZtjHAAAA3QAAAA8AAAAAAAAAAAAAAAAAmAIAAGRy&#10;cy9kb3ducmV2LnhtbFBLBQYAAAAABAAEAPUAAACMAwAAAAA=&#10;" path="m148,59l207,15,59,,,44,148,59xe" fillcolor="#000060" strokeweight="42e-5mm">
                  <v:path arrowok="t" o:connecttype="custom" o:connectlocs="93980,37465;131445,9525;37465,0;0,27940;93980,37465" o:connectangles="0,0,0,0,0"/>
                </v:shape>
                <v:shape id="Freeform 596" o:spid="_x0000_s2290" style="position:absolute;left:31094;top:29165;width:285;height:756;visibility:visible;mso-wrap-style:square;v-text-anchor:top" coordsize="4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zrMYA&#10;AADdAAAADwAAAGRycy9kb3ducmV2LnhtbESP3WrCQBSE7wXfYTmF3hTdqCRKdBXxBwriRa0PcMge&#10;k9Ds2bC7auzTu4WCl8PMfMMsVp1pxI2cry0rGA0TEMSF1TWXCs7f+8EMhA/IGhvLpOBBHlbLfm+B&#10;ubZ3/qLbKZQiQtjnqKAKoc2l9EVFBv3QtsTRu1hnMETpSqkd3iPcNHKcJJk0WHNcqLClTUXFz+lq&#10;FOx/M5nKw3G7OTxM6rbN7qNMd0q9v3XrOYhAXXiF/9ufWsF4Ms3g7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zrMYAAADdAAAADwAAAAAAAAAAAAAAAACYAgAAZHJz&#10;L2Rvd25yZXYueG1sUEsFBgAAAAAEAAQA9QAAAIsDAAAAAA==&#10;" path="m,119l,60,45,r,60l,119xe" fillcolor="#000040" strokeweight="42e-5mm">
                  <v:path arrowok="t" o:connecttype="custom" o:connectlocs="0,75565;0,38100;28575,0;28575,38100;0,75565" o:connectangles="0,0,0,0,0"/>
                </v:shape>
                <v:shape id="Freeform 597" o:spid="_x0000_s2291" style="position:absolute;left:30058;top:29356;width:1036;height:565;visibility:visible;mso-wrap-style:square;v-text-anchor:top" coordsize="1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j2cQA&#10;AADdAAAADwAAAGRycy9kb3ducmV2LnhtbESPQWvCQBSE70L/w/IKvYhutKA2uooULD0JJkqvj+wz&#10;G5J9G7JbTf59tyB4HGbmG2az620jbtT5yrGC2TQBQVw4XXGp4JwfJisQPiBrbByTgoE87LYvow2m&#10;2t35RLcslCJC2KeowITQplL6wpBFP3UtcfSurrMYouxKqTu8R7ht5DxJFtJixXHBYEufhoo6+7UK&#10;8swcjR3k10V/8HCg+ljnP2Ol3l77/RpEoD48w4/2t1Ywf18u4f9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Y9nEAAAA3QAAAA8AAAAAAAAAAAAAAAAAmAIAAGRycy9k&#10;b3ducmV2LnhtbFBLBQYAAAAABAAEAPUAAACJAwAAAAA=&#10;" path="m,59l,,163,30r,59l,59xe" fillcolor="navy" strokeweight="42e-5mm">
                  <v:path arrowok="t" o:connecttype="custom" o:connectlocs="0,37465;0,0;103505,19050;103505,56515;0,37465" o:connectangles="0,0,0,0,0"/>
                </v:shape>
                <v:shape id="Freeform 598" o:spid="_x0000_s2292" style="position:absolute;left:30058;top:29070;width:1321;height:476;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7qb4A&#10;AADdAAAADwAAAGRycy9kb3ducmV2LnhtbERPuwrCMBTdBf8hXMFNUx+oVKOIILg4+Fi6XZprW21u&#10;ahNt/XszCI6H815tWlOKN9WusKxgNIxAEKdWF5wpuF72gwUI55E1lpZJwYccbNbdzgpjbRs+0fvs&#10;MxFC2MWoIPe+iqV0aU4G3dBWxIG72dqgD7DOpK6xCeGmlOMomkmDBYeGHCva5ZQ+zi+jILuntynp&#10;5Hlkv8XdwTSJtI1S/V67XYLw1Pq/+Oc+aAXjyTzMDW/CE5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0ve6m+AAAA3QAAAA8AAAAAAAAAAAAAAAAAmAIAAGRycy9kb3ducmV2&#10;LnhtbFBLBQYAAAAABAAEAPUAAACDAwAAAAA=&#10;" path="m163,75l208,15,59,,,45,163,75xe" fillcolor="#000060" strokeweight="42e-5mm">
                  <v:path arrowok="t" o:connecttype="custom" o:connectlocs="103505,47625;132080,9525;37465,0;0,28575;103505,47625" o:connectangles="0,0,0,0,0"/>
                </v:shape>
                <v:shape id="Freeform 599" o:spid="_x0000_s2293" style="position:absolute;left:33449;top:29635;width:381;height:571;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n+MgA&#10;AADdAAAADwAAAGRycy9kb3ducmV2LnhtbESP3WrCQBSE7wXfYTlC7+rGFNIaXUUEoZRSfyqId6fZ&#10;0ySYPZvubjW+vVsoeDnMzDfMdN6ZRpzJ+dqygtEwAUFcWF1zqWD/uXp8AeEDssbGMim4kof5rN+b&#10;Yq7thbd03oVSRAj7HBVUIbS5lL6oyKAf2pY4et/WGQxRulJqh5cIN41MkySTBmuOCxW2tKyoOO1+&#10;jYKf1cmX1+Pm8Mbp+r3++sgOI5cp9TDoFhMQgbpwD/+3X7WC9Ol5DH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yf4yAAAAN0AAAAPAAAAAAAAAAAAAAAAAJgCAABk&#10;cnMvZG93bnJldi54bWxQSwUGAAAAAAQABAD1AAAAjQMAAAAA&#10;" path="m,90l,60,60,r,30l,90xe" fillcolor="#000040" strokeweight="42e-5mm">
                  <v:path arrowok="t" o:connecttype="custom" o:connectlocs="0,57150;0,38100;38100,0;38100,19050;0,57150" o:connectangles="0,0,0,0,0"/>
                </v:shape>
                <v:shape id="Freeform 600" o:spid="_x0000_s2294" style="position:absolute;left:32510;top:29825;width:939;height:381;visibility:visible;mso-wrap-style:square;v-text-anchor:top" coordsize="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N6cIA&#10;AADdAAAADwAAAGRycy9kb3ducmV2LnhtbERP3WrCMBS+H/gO4Qi7m6mdiFSjiEM2B73w5wEOzbEp&#10;Nie1yTS+vbkYePnx/S9W0bbiRr1vHCsYjzIQxJXTDdcKTsftxwyED8gaW8ek4EEeVsvB2wIL7e68&#10;p9sh1CKFsC9QgQmhK6T0lSGLfuQ64sSdXW8xJNjXUvd4T+G2lXmWTaXFhlODwY42hqrL4c8q6MrJ&#10;t9mV27L8yuvr7+Ua41julXofxvUcRKAYXuJ/949WkH/O0v70Jj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o3pwgAAAN0AAAAPAAAAAAAAAAAAAAAAAJgCAABkcnMvZG93&#10;bnJldi54bWxQSwUGAAAAAAQABAD1AAAAhwMAAAAA&#10;" path="m,30l,,148,30r,30l,30xe" fillcolor="navy" strokeweight="42e-5mm">
                  <v:path arrowok="t" o:connecttype="custom" o:connectlocs="0,19050;0,0;93980,19050;93980,38100;0,19050" o:connectangles="0,0,0,0,0"/>
                </v:shape>
                <v:shape id="Freeform 601" o:spid="_x0000_s2295" style="position:absolute;left:32510;top:29546;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GE8QA&#10;AADdAAAADwAAAGRycy9kb3ducmV2LnhtbESPUWvCMBSF3wf7D+EO9jZTK5TSGWUIg7EhuCrs9Zpc&#10;m7LmpjRZrf/eCMIeD+ec73CW68l1YqQhtJ4VzGcZCGLtTcuNgsP+/aUEESKywc4zKbhQgPXq8WGJ&#10;lfFn/qaxjo1IEA4VKrAx9pWUQVtyGGa+J07eyQ8OY5JDI82A5wR3ncyzrJAOW04LFnvaWNK/9Z9T&#10;ELbeF9ZOuxr1ovn51O0xfG2Uen6a3l5BRJrif/je/jAK8kU5h9ub9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RhPEAAAA3QAAAA8AAAAAAAAAAAAAAAAAmAIAAGRycy9k&#10;b3ducmV2LnhtbFBLBQYAAAAABAAEAPUAAACJAwAAAAA=&#10;" path="m148,74l208,14,44,,,44,148,74xe" fillcolor="#000060" strokeweight="42e-5mm">
                  <v:path arrowok="t" o:connecttype="custom" o:connectlocs="93980,46990;132080,8890;27940,0;0,27940;93980,46990" o:connectangles="0,0,0,0,0"/>
                </v:shape>
                <v:shape id="Freeform 602" o:spid="_x0000_s2296" style="position:absolute;left:35996;top:30016;width:285;height:470;visibility:visible;mso-wrap-style:square;v-text-anchor:top" coordsize="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s+cMA&#10;AADdAAAADwAAAGRycy9kb3ducmV2LnhtbESP0WoCMRRE3wv+Q7hCX4pm3VqV1Shikfqq9QMum2t2&#10;MblZN1HXv28Kgo/DzJxhFqvOWXGjNtSeFYyGGQji0uuajYLj73YwAxEiskbrmRQ8KMBq2XtbYKH9&#10;nfd0O0QjEoRDgQqqGJtCylBW5DAMfUOcvJNvHcYkWyN1i/cEd1bmWTaRDmtOCxU2tKmoPB+uToGh&#10;U22N/R6NL/TxhZfpo/nZbpR673frOYhIXXyFn+2dVpB/znL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cs+cMAAADdAAAADwAAAAAAAAAAAAAAAACYAgAAZHJzL2Rv&#10;d25yZXYueG1sUEsFBgAAAAAEAAQA9QAAAIgDAAAAAA==&#10;" path="m,74l,45,45,r,15l,74xe" fillcolor="#000040" strokeweight="42e-5mm">
                  <v:path arrowok="t" o:connecttype="custom" o:connectlocs="0,46990;0,28575;28575,0;28575,9525;0,46990" o:connectangles="0,0,0,0,0"/>
                </v:shape>
                <v:shape id="Freeform 603" o:spid="_x0000_s2297" style="position:absolute;left:34961;top:30206;width:1035;height:280;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aUMIA&#10;AADdAAAADwAAAGRycy9kb3ducmV2LnhtbESPQYvCMBSE74L/ITzBi2hqRZFqFFEKHtVdPD+aZ1ps&#10;XkoTtf57IyzscZiZb5j1trO1eFLrK8cKppMEBHHhdMVGwe9PPl6C8AFZY+2YFLzJw3bT760x0+7F&#10;Z3peghERwj5DBWUITSalL0qy6CeuIY7ezbUWQ5StkbrFV4TbWqZJspAWK44LJTa0L6m4Xx5WQULH&#10;3Mzrxt2uuTuko8Ic7tOTUsNBt1uBCNSF//Bf+6gVpLPlDL5v4hO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tpQwgAAAN0AAAAPAAAAAAAAAAAAAAAAAJgCAABkcnMvZG93&#10;bnJldi54bWxQSwUGAAAAAAQABAD1AAAAhwMAAAAA&#10;" path="m,15l,,163,15r,29l,15xe" fillcolor="navy" strokeweight="42e-5mm">
                  <v:path arrowok="t" o:connecttype="custom" o:connectlocs="0,9525;0,0;103505,9525;103505,27940;0,9525" o:connectangles="0,0,0,0,0"/>
                </v:shape>
                <v:shape id="Freeform 604" o:spid="_x0000_s2298" style="position:absolute;left:34961;top:29921;width:1320;height:381;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b8cA&#10;AADdAAAADwAAAGRycy9kb3ducmV2LnhtbESPQWvCQBSE7wX/w/KEXkrdaEoJqauIWNFCD02K50f2&#10;mUSzb0N2NdFf3y0Uehxm5htmvhxMI67UudqygukkAkFcWF1zqeA7f39OQDiPrLGxTApu5GC5GD3M&#10;MdW25y+6Zr4UAcIuRQWV920qpSsqMugmtiUO3tF2Bn2QXSl1h32Am0bOouhVGqw5LFTY0rqi4pxd&#10;jILYfeR7k9RP28EePs8FnTbt4a7U43hYvYHwNPj/8F97pxXM4uQF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AW/HAAAA3QAAAA8AAAAAAAAAAAAAAAAAmAIAAGRy&#10;cy9kb3ducmV2LnhtbFBLBQYAAAAABAAEAPUAAACMAwAAAAA=&#10;" path="m163,60l208,15,44,,,45,163,60xe" fillcolor="#000060" strokeweight="42e-5mm">
                  <v:path arrowok="t" o:connecttype="custom" o:connectlocs="103505,38100;132080,9525;27940,0;0,28575;103505,38100" o:connectangles="0,0,0,0,0"/>
                </v:shape>
                <v:shape id="Freeform 605" o:spid="_x0000_s2299" style="position:absolute;left:38447;top:30391;width:286;height:381;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wScYA&#10;AADdAAAADwAAAGRycy9kb3ducmV2LnhtbESP3WoCMRSE7wt9h3CE3tWsSsuyGkVapVpQ8AevD5vj&#10;ZnFzst2kur69EQQvh5n5hhlNWluJMzW+dKyg101AEOdOl1wo2O/m7ykIH5A1Vo5JwZU8TMavLyPM&#10;tLvwhs7bUIgIYZ+hAhNCnUnpc0MWfdfVxNE7usZiiLIppG7wEuG2kv0k+ZQWS44LBmv6MpSftv9W&#10;wffP2rTz6Snt0X62Wtrf8HdYrJR667TTIYhAbXiGH+2FVtAfpB9wfxOf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swScYAAADdAAAADwAAAAAAAAAAAAAAAACYAgAAZHJz&#10;L2Rvd25yZXYueG1sUEsFBgAAAAAEAAQA9QAAAIsDAAAAAA==&#10;" path="m,60l,45,45,r,l,60xe" fillcolor="#000040" strokeweight="42e-5mm">
                  <v:path arrowok="t" o:connecttype="custom" o:connectlocs="0,38100;0,28575;28575,0;28575,0;0,38100" o:connectangles="0,0,0,0,0"/>
                </v:shape>
                <v:shape id="Freeform 606" o:spid="_x0000_s2300" style="position:absolute;left:37412;top:30581;width:1035;height:191;visibility:visible;mso-wrap-style:square;v-text-anchor:top" coordsize="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eMcA&#10;AADdAAAADwAAAGRycy9kb3ducmV2LnhtbESP0WrCQBRE3wv+w3ILfSm6qaUhpK5BGipBJaDtB1yy&#10;1ySYvRuyq8a/7woFH4eZOcMsstF04kKDay0reJtFIIgrq1uuFfz+fE8TEM4ja+wsk4IbOciWk6cF&#10;ptpeeU+Xg69FgLBLUUHjfZ9K6aqGDLqZ7YmDd7SDQR/kUEs94DXATSfnURRLgy2HhQZ7+mqoOh3O&#10;RoHvi/LkdrvzR14dN+v8dVsW8Vapl+dx9QnC0+gf4f92oRXM35MY7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z3jHAAAA3QAAAA8AAAAAAAAAAAAAAAAAmAIAAGRy&#10;cy9kb3ducmV2LnhtbFBLBQYAAAAABAAEAPUAAACMAwAAAAA=&#10;" path="m,15l,,163,15r,15l,15xe" fillcolor="navy" strokeweight="42e-5mm">
                  <v:path arrowok="t" o:connecttype="custom" o:connectlocs="0,9525;0,0;103505,9525;103505,19050;0,9525" o:connectangles="0,0,0,0,0"/>
                </v:shape>
                <v:shape id="Freeform 607" o:spid="_x0000_s2301" style="position:absolute;left:37412;top:30302;width:279;height:374;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FisYA&#10;AADdAAAADwAAAGRycy9kb3ducmV2LnhtbESPT2vCQBTE70K/w/IKvUjdRMFKdBNC/4BQL2rx/Mw+&#10;k9Ds27C70fjtu4VCj8PM/IbZFKPpxJWcby0rSGcJCOLK6pZrBV/Hj+cVCB+QNXaWScGdPBT5w2SD&#10;mbY33tP1EGoRIewzVNCE0GdS+qohg35me+LoXawzGKJ0tdQObxFuOjlPkqU02HJcaLCn14aq78Ng&#10;FJyXx/vu/a3b4efJpbash/04TJV6ehzLNYhAY/gP/7W3WsF8sXqB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DFisYAAADdAAAADwAAAAAAAAAAAAAAAACYAgAAZHJz&#10;L2Rvd25yZXYueG1sUEsFBgAAAAAEAAQA9QAAAIsDAAAAAA==&#10;" path="m44,r,l,44,,59,44,xe" fillcolor="#000060" strokeweight="42e-5mm">
                  <v:path arrowok="t" o:connecttype="custom" o:connectlocs="27940,0;27940,0;0,27940;0,37465;27940,0" o:connectangles="0,0,0,0,0"/>
                </v:shape>
                <v:shape id="Freeform 608" o:spid="_x0000_s2302" style="position:absolute;left:37691;top:30302;width:1042;height:89;visibility:visible;mso-wrap-style:square;v-text-anchor:top" coordsize="1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Uvr8A&#10;AADdAAAADwAAAGRycy9kb3ducmV2LnhtbERPSwrCMBDdC94hjOBOUz+IVKOIoAiCYnXhcmjGtthM&#10;ShNrvb1ZCC4f779ct6YUDdWusKxgNIxAEKdWF5wpuF13gzkI55E1lpZJwYccrFfdzhJjbd98oSbx&#10;mQgh7GJUkHtfxVK6NCeDbmgr4sA9bG3QB1hnUtf4DuGmlOMomkmDBYeGHCva5pQ+k5dRoLnkWzQ9&#10;7a8Nv46bNHmMdvezUv1eu1mA8NT6v/jnPmgF48k8zA1vwhO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6FS+vwAAAN0AAAAPAAAAAAAAAAAAAAAAAJgCAABkcnMvZG93bnJl&#10;di54bWxQSwUGAAAAAAQABAD1AAAAhAMAAAAA&#10;" path="m164,14r,l,,,,164,14xe" fillcolor="#000040" strokeweight="42e-5mm">
                  <v:path arrowok="t" o:connecttype="custom" o:connectlocs="104140,8890;104140,8890;0,0;0,0;104140,8890" o:connectangles="0,0,0,0,0"/>
                </v:shape>
                <v:shape id="Freeform 609" o:spid="_x0000_s2303" style="position:absolute;left:37412;top:30302;width:1321;height:374;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Mf8YA&#10;AADdAAAADwAAAGRycy9kb3ducmV2LnhtbESP3WrCQBSE7wXfYTmCd7rRQompq4hQWigKpgr27jR7&#10;mgSzZ0N2zc/bdwtCL4eZ+YZZb3tTiZYaV1pWsJhHIIgzq0vOFZw/X2cxCOeRNVaWScFADrab8WiN&#10;ibYdn6hNfS4ChF2CCgrv60RKlxVk0M1tTRy8H9sY9EE2udQNdgFuKrmMomdpsOSwUGBN+4KyW3o3&#10;Ct4O+6/DlYfef2u7srvr8fIxHJWaTvrdCwhPvf8PP9rvWsHyKV7B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5Mf8YAAADdAAAADwAAAAAAAAAAAAAAAACYAgAAZHJz&#10;L2Rvd25yZXYueG1sUEsFBgAAAAAEAAQA9QAAAIsDAAAAAA==&#10;" path="m163,59l208,14,44,,,44,163,59xe" fillcolor="#000060" strokeweight="42e-5mm">
                  <v:path arrowok="t" o:connecttype="custom" o:connectlocs="103505,37465;132080,8890;27940,0;0,27940;103505,37465" o:connectangles="0,0,0,0,0"/>
                </v:shape>
                <v:shape id="Freeform 610" o:spid="_x0000_s2304" style="position:absolute;left:40993;top:30676;width:280;height:375;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WfsQA&#10;AADdAAAADwAAAGRycy9kb3ducmV2LnhtbERP3WrCMBS+F/YO4Qx2I2tqJ7J1TcsQhIGgq/MBzpqz&#10;tqw5KU2sdU9vLgQvP77/rJhMJ0YaXGtZwSKKQRBXVrdcKzh+b55fQTiPrLGzTAou5KDIH2YZptqe&#10;uaTx4GsRQtilqKDxvk+ldFVDBl1ke+LA/drBoA9wqKUe8BzCTSeTOF5Jgy2HhgZ7WjdU/R1ORkG7&#10;+jf7r17LTflzZK3Xu+1yP1fq6XH6eAfhafJ38c39qRUkL29hf3gTno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ln7EAAAA3QAAAA8AAAAAAAAAAAAAAAAAmAIAAGRycy9k&#10;b3ducmV2LnhtbFBLBQYAAAAABAAEAPUAAACJAwAAAAA=&#10;" path="m,59l,45,44,r,15l,59xe" fillcolor="#000040" strokeweight="42e-5mm">
                  <v:path arrowok="t" o:connecttype="custom" o:connectlocs="0,37465;0,28575;27940,0;27940,9525;0,37465" o:connectangles="0,0,0,0,0"/>
                </v:shape>
                <v:shape id="Freeform 611" o:spid="_x0000_s2305" style="position:absolute;left:39958;top:30867;width:1035;height:184;visibility:visible;mso-wrap-style:square;v-text-anchor:top" coordsize="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pfscA&#10;AADdAAAADwAAAGRycy9kb3ducmV2LnhtbESPT2sCMRTE7wW/Q3iCF9GsCkW3RimioCAV/xx6fN08&#10;N0s3L9tN1N1v3xQKHoeZ+Q0zXza2FHeqfeFYwWiYgCDOnC44V3A5bwZTED4gaywdk4KWPCwXnZc5&#10;pto9+Ej3U8hFhLBPUYEJoUql9Jkhi37oKuLoXV1tMURZ51LX+IhwW8pxkrxKiwXHBYMVrQxl36eb&#10;VaD7eve5/9hmff81/Vmbtj1c9yulet3m/Q1EoCY8w//trVYwnsx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86X7HAAAA3QAAAA8AAAAAAAAAAAAAAAAAmAIAAGRy&#10;cy9kb3ducmV2LnhtbFBLBQYAAAAABAAEAPUAAACMAwAAAAA=&#10;" path="m,15l,,163,15r,14l,15xe" fillcolor="navy" strokeweight="42e-5mm">
                  <v:path arrowok="t" o:connecttype="custom" o:connectlocs="0,9525;0,0;103505,9525;103505,18415;0,9525" o:connectangles="0,0,0,0,0"/>
                </v:shape>
                <v:shape id="Freeform 612" o:spid="_x0000_s2306" style="position:absolute;left:39958;top:30581;width:1315;height:381;visibility:visible;mso-wrap-style:square;v-text-anchor:top" coordsize="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uasgA&#10;AADdAAAADwAAAGRycy9kb3ducmV2LnhtbESPW2vCQBSE3wv9D8sp9KXoJhG8pK4iloJFELzR+nbI&#10;nibB7Nmwu9X037tCoY/DzHzDTOedacSFnK8tK0j7CQjiwuqaSwWH/XtvDMIHZI2NZVLwSx7ms8eH&#10;KebaXnlLl10oRYSwz1FBFUKbS+mLigz6vm2Jo/dtncEQpSuldniNcNPILEmG0mDNcaHClpYVFefd&#10;j1FwTE/p5uNz8WK+TgMOq7dRVri1Us9P3eIVRKAu/If/2iutIBtMMr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W5qyAAAAN0AAAAPAAAAAAAAAAAAAAAAAJgCAABk&#10;cnMvZG93bnJldi54bWxQSwUGAAAAAAQABAD1AAAAjQMAAAAA&#10;" path="m163,60l207,15,44,,,45,163,60xe" fillcolor="#000060" strokeweight="42e-5mm">
                  <v:path arrowok="t" o:connecttype="custom" o:connectlocs="103505,38100;131445,9525;27940,0;0,28575;103505,38100" o:connectangles="0,0,0,0,0"/>
                </v:shape>
                <v:shape id="Freeform 613" o:spid="_x0000_s2307" style="position:absolute;left:20533;top:19069;width:470;height:10477;visibility:visible;mso-wrap-style:square;v-text-anchor:top" coordsize="7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R8QA&#10;AADdAAAADwAAAGRycy9kb3ducmV2LnhtbESPW4vCMBSE3xf8D+EI+7amtrCr1ShSXPBpwQs+H5rT&#10;CzYnoYm1/nuzsLCPw8x8w6y3o+nEQL1vLSuYzxIQxKXVLdcKLufvjwUIH5A1dpZJwZM8bDeTtzXm&#10;2j74SMMp1CJC2OeooAnB5VL6siGDfmYdcfQq2xsMUfa11D0+Itx0Mk2ST2mw5bjQoKOiofJ2uhsF&#10;hbPH61dVtC671O65+0mHfZUq9T4ddysQgcbwH/5rH7SCNFtm8PsmP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LUfEAAAA3QAAAA8AAAAAAAAAAAAAAAAAmAIAAGRycy9k&#10;b3ducmV2LnhtbFBLBQYAAAAABAAEAPUAAACJAwAAAAA=&#10;" path="m15,1650l,29,60,,74,1590r-59,60xe" fillcolor="purple" strokeweight="42e-5mm">
                  <v:path arrowok="t" o:connecttype="custom" o:connectlocs="9525,1047750;0,18415;38100,0;46990,1009650;9525,1047750" o:connectangles="0,0,0,0,0"/>
                </v:shape>
                <v:shape id="Freeform 614" o:spid="_x0000_s2308" style="position:absolute;left:19594;top:19164;width:1035;height:10382;visibility:visible;mso-wrap-style:square;v-text-anchor:top" coordsize="163,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O2sIA&#10;AADdAAAADwAAAGRycy9kb3ducmV2LnhtbESPUWvCQBCE3wv+h2MF3+pFI8WmnlIKFn3U+AOW3DYJ&#10;ze3Fu63Gf+8JQh+HmfmGWW0G16kLhdh6NjCbZqCIK29brg2cyu3rElQUZIudZzJwowib9ehlhYX1&#10;Vz7Q5Si1ShCOBRpoRPpC61g15DBOfU+cvB8fHEqSodY24DXBXafnWfamHbacFhrs6auh6vf45wzE&#10;VkKZ2ViXt8MWZZ/j9z4/GzMZD58foIQG+Q8/2ztrYJ6/L+DxJj0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A7awgAAAN0AAAAPAAAAAAAAAAAAAAAAAJgCAABkcnMvZG93&#10;bnJldi54bWxQSwUGAAAAAAQABAD1AAAAhwMAAAAA&#10;" path="m15,1620l,,148,14r15,1621l15,1620xe" fillcolor="fuchsia" strokeweight="42e-5mm">
                  <v:path arrowok="t" o:connecttype="custom" o:connectlocs="9525,1028700;0,0;93980,8890;103505,1038225;9525,1028700" o:connectangles="0,0,0,0,0"/>
                </v:shape>
                <v:shape id="Freeform 615" o:spid="_x0000_s2309" style="position:absolute;left:19594;top:18973;width:1320;height:280;visibility:visible;mso-wrap-style:square;v-text-anchor:top" coordsize="2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6VsYA&#10;AADdAAAADwAAAGRycy9kb3ducmV2LnhtbESPT2vCQBTE70K/w/IKvemmVktMXaX4/1itLT0+sq9J&#10;aPZtyK5J9NO7gtDjMDO/YabzzpSiodoVlhU8DyIQxKnVBWcKjp/rfgzCeWSNpWVScCYH89lDb4qJ&#10;ti3vqTn4TAQIuwQV5N5XiZQuzcmgG9iKOHi/tjbog6wzqWtsA9yUchhFr9JgwWEhx4oWOaV/h5NR&#10;MNrsL038HX8tt774WcWYGffRKvX02L2/gfDU+f/wvb3TCoYvkzHc3o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66VsYAAADdAAAADwAAAAAAAAAAAAAAAACYAgAAZHJz&#10;L2Rvd25yZXYueG1sUEsFBgAAAAAEAAQA9QAAAIsDAAAAAA==&#10;" path="m148,44l208,15,59,,,30,148,44xe" fillcolor="#bf00bf" strokeweight="42e-5mm">
                  <v:path arrowok="t" o:connecttype="custom" o:connectlocs="93980,27940;132080,9525;37465,0;0,19050;93980,27940" o:connectangles="0,0,0,0,0"/>
                </v:shape>
                <v:shape id="Freeform 616" o:spid="_x0000_s2310" style="position:absolute;left:22985;top:26054;width:381;height:3771;visibility:visible;mso-wrap-style:square;v-text-anchor:top" coordsize="6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UaMMA&#10;AADdAAAADwAAAGRycy9kb3ducmV2LnhtbESPQYvCMBSE7wv+h/AEb2u6CkW7RlkEUbxt14u3R/Ns&#10;wzYvJUlr/fdGWNjjMDPfMJvdaFsxkA/GsYKPeQaCuHLacK3g8nN4X4EIEVlj65gUPCjAbjt522Ch&#10;3Z2/aShjLRKEQ4EKmhi7QspQNWQxzF1HnLyb8xZjkr6W2uM9wW0rF1mWS4uG00KDHe0bqn7L3ipw&#10;JlyH5XG8Zjff7w2vzn3pcqVm0/HrE0SkMf6H/9onrWCxXOfwep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hUaMMAAADdAAAADwAAAAAAAAAAAAAAAACYAgAAZHJzL2Rv&#10;d25yZXYueG1sUEsFBgAAAAAEAAQA9QAAAIgDAAAAAA==&#10;" path="m,594l,44,60,r,535l,594xe" fillcolor="purple" strokeweight="42e-5mm">
                  <v:path arrowok="t" o:connecttype="custom" o:connectlocs="0,377190;0,27940;38100,0;38100,339725;0,377190" o:connectangles="0,0,0,0,0"/>
                </v:shape>
                <v:shape id="Freeform 617" o:spid="_x0000_s2311" style="position:absolute;left:22045;top:26238;width:940;height:3587;visibility:visible;mso-wrap-style:square;v-text-anchor:top" coordsize="14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xV8QA&#10;AADdAAAADwAAAGRycy9kb3ducmV2LnhtbESPT4vCMBTE78J+h/AWvGmq4r9qLEURxNOu7sXbo3m2&#10;xealNlHrtzfCgsdhZn7DLJPWVOJOjSstKxj0IxDEmdUl5wr+jtveDITzyBory6TgSQ6S1VdnibG2&#10;D/6l+8HnIkDYxaig8L6OpXRZQQZd39bEwTvbxqAPssmlbvAR4KaSwyiaSIMlh4UCa1oXlF0ON6Mg&#10;2195vM5Pk9kgnd7GP5t55Y5aqe53my5AeGr9J/zf3mkFw9F8Cu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sVfEAAAA3QAAAA8AAAAAAAAAAAAAAAAAmAIAAGRycy9k&#10;b3ducmV2LnhtbFBLBQYAAAAABAAEAPUAAACJAwAAAAA=&#10;" path="m,550l,,148,15r,550l,550xe" fillcolor="fuchsia" strokeweight="42e-5mm">
                  <v:path arrowok="t" o:connecttype="custom" o:connectlocs="0,349250;0,0;93980,9525;93980,358775;0,349250" o:connectangles="0,0,0,0,0"/>
                </v:shape>
                <v:shape id="Freeform 618" o:spid="_x0000_s2312" style="position:absolute;left:22045;top:25958;width:1321;height:375;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qSMMA&#10;AADdAAAADwAAAGRycy9kb3ducmV2LnhtbERP3WrCMBS+H/gO4Qi7m6lWV61GEceYsN3M7QEOzbEt&#10;NiclSX/m0y8Xg11+fP+7w2ga0ZPztWUF81kCgriwuuZSwffX69MahA/IGhvLpOCHPBz2k4cd5toO&#10;/En9JZQihrDPUUEVQptL6YuKDPqZbYkjd7XOYIjQlVI7HGK4aeQiSZ6lwZpjQ4UtnSoqbpfOKJDL&#10;t9X9I31xeHTnLFl12Xh7z5R6nI7HLYhAY/gX/7nPWsEi3cS5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qSMMAAADdAAAADwAAAAAAAAAAAAAAAACYAgAAZHJzL2Rv&#10;d25yZXYueG1sUEsFBgAAAAAEAAQA9QAAAIgDAAAAAA==&#10;" path="m148,59l208,15,59,,,44,148,59xe" fillcolor="#bf00bf" strokeweight="42e-5mm">
                  <v:path arrowok="t" o:connecttype="custom" o:connectlocs="93980,37465;132080,9525;37465,0;0,27940;93980,37465" o:connectangles="0,0,0,0,0"/>
                </v:shape>
                <v:shape id="Freeform 619" o:spid="_x0000_s2313" style="position:absolute;left:25340;top:28695;width:381;height:1416;visibility:visible;mso-wrap-style:square;v-text-anchor:top" coordsize="6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NMcYA&#10;AADdAAAADwAAAGRycy9kb3ducmV2LnhtbESPQWvCQBSE70L/w/IKXqRuakGa6CqltBi8xYb2+pJ9&#10;JsHs25DdJum/dwWhx2FmvmG2+8m0YqDeNZYVPC8jEMSl1Q1XCvKvz6dXEM4ja2wtk4I/crDfPcy2&#10;mGg7ckbDyVciQNglqKD2vkukdGVNBt3SdsTBO9veoA+yr6TucQxw08pVFK2lwYbDQo0dvddUXk6/&#10;RkFR8SFvs2LxE2VpURxHs7h8fCs1f5zeNiA8Tf4/fG+nWsHqJY7h9iY8Ab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ZNMcYAAADdAAAADwAAAAAAAAAAAAAAAACYAgAAZHJz&#10;L2Rvd25yZXYueG1sUEsFBgAAAAAEAAQA9QAAAIsDAAAAAA==&#10;" path="m,223l,59,60,r,163l,223xe" fillcolor="purple" strokeweight="42e-5mm">
                  <v:path arrowok="t" o:connecttype="custom" o:connectlocs="0,141605;0,37465;38100,0;38100,103505;0,141605" o:connectangles="0,0,0,0,0"/>
                </v:shape>
                <v:shape id="Freeform 620" o:spid="_x0000_s2314" style="position:absolute;left:24401;top:28886;width:939;height:1225;visibility:visible;mso-wrap-style:square;v-text-anchor:top" coordsize="14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6XcAA&#10;AADdAAAADwAAAGRycy9kb3ducmV2LnhtbERPy4rCMBTdC/5DuMLsNFVmRKqxFEWwmwGfuLw017bY&#10;3NQmaufvJwvB5eG8F0lnavGk1lWWFYxHEQji3OqKCwXHw2Y4A+E8ssbaMin4IwfJst9bYKzti3f0&#10;3PtChBB2MSoovW9iKV1ekkE3sg1x4K62NegDbAupW3yFcFPLSRRNpcGKQ0OJDa1Kym/7h1FwP2VV&#10;9nM5mHVGrjmmtf49S63U16BL5yA8df4jfru3WsHkOwr7w5vw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o6XcAAAADdAAAADwAAAAAAAAAAAAAAAACYAgAAZHJzL2Rvd25y&#10;ZXYueG1sUEsFBgAAAAAEAAQA9QAAAIUDAAAAAA==&#10;" path="m,178l,,148,29r,164l,178xe" fillcolor="fuchsia" strokeweight="42e-5mm">
                  <v:path arrowok="t" o:connecttype="custom" o:connectlocs="0,113030;0,0;93980,18415;93980,122555;0,113030" o:connectangles="0,0,0,0,0"/>
                </v:shape>
                <v:shape id="Freeform 621" o:spid="_x0000_s2315" style="position:absolute;left:24401;top:28600;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yK8MA&#10;AADdAAAADwAAAGRycy9kb3ducmV2LnhtbESP3YrCMBSE7wXfIRxh7zStLCrVKEUryN6IPw9waI5N&#10;sTkpTdTu228WBC+HmfmGWW1624gndb52rCCdJCCIS6drrhRcL/vxAoQPyBobx6Tglzxs1sPBCjPt&#10;Xnyi5zlUIkLYZ6jAhNBmUvrSkEU/cS1x9G6usxii7CqpO3xFuG3kNElm0mLNccFgS1tD5f38sArk&#10;7VA0szz/ecznu6O5FEWemkKpr1GfL0EE6sMn/G4ftILpd5LC/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NyK8MAAADdAAAADwAAAAAAAAAAAAAAAACYAgAAZHJzL2Rv&#10;d25yZXYueG1sUEsFBgAAAAAEAAQA9QAAAIgDAAAAAA==&#10;" path="m148,74l208,15,59,,,45,148,74xe" fillcolor="#bf00bf" strokeweight="42e-5mm">
                  <v:path arrowok="t" o:connecttype="custom" o:connectlocs="93980,46990;132080,9525;37465,0;0,28575;93980,46990" o:connectangles="0,0,0,0,0"/>
                </v:shape>
                <v:shape id="Freeform 622" o:spid="_x0000_s2316" style="position:absolute;left:27792;top:29635;width:381;height:756;visibility:visible;mso-wrap-style:square;v-text-anchor:top" coordsize="6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cCMgA&#10;AADdAAAADwAAAGRycy9kb3ducmV2LnhtbESPQWvCQBSE70L/w/IKvdWNiRZNXaUUKopaUAv1+Mi+&#10;Jmmzb0N2o/Hfu0LB4zAz3zDTeWcqcaLGlZYVDPoRCOLM6pJzBV+Hj+cxCOeRNVaWScGFHMxnD70p&#10;ptqeeUenvc9FgLBLUUHhfZ1K6bKCDLq+rYmD92Mbgz7IJpe6wXOAm0rGUfQiDZYcFgqs6b2g7G/f&#10;GgXL3802+Ty2SZt0o3qyWg+O34tKqafH7u0VhKfO38P/7aVWEA+j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9wIyAAAAN0AAAAPAAAAAAAAAAAAAAAAAJgCAABk&#10;cnMvZG93bnJldi54bWxQSwUGAAAAAAQABAD1AAAAjQMAAAAA&#10;" path="m,119l,60,60,r,75l,119xe" fillcolor="purple" strokeweight="42e-5mm">
                  <v:path arrowok="t" o:connecttype="custom" o:connectlocs="0,75565;0,38100;38100,0;38100,47625;0,75565" o:connectangles="0,0,0,0,0"/>
                </v:shape>
                <v:shape id="Freeform 623" o:spid="_x0000_s2317" style="position:absolute;left:26852;top:29921;width:940;height:470;visibility:visible;mso-wrap-style:square;v-text-anchor:top" coordsize="1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BXMYA&#10;AADdAAAADwAAAGRycy9kb3ducmV2LnhtbESPQWvCQBSE7wX/w/IKXopujEUkdRVRaqQ3oxdvj+xr&#10;kib7NuxuNf33XaHQ4zAz3zCrzWA6cSPnG8sKZtMEBHFpdcOVgsv5fbIE4QOyxs4yKfghD5v16GmF&#10;mbZ3PtGtCJWIEPYZKqhD6DMpfVmTQT+1PXH0Pq0zGKJ0ldQO7xFuOpkmyUIabDgu1NjTrqayLb6N&#10;AtfuX6prXsj8ktuv9mPI0+1hrtT4edi+gQg0hP/wX/uoFaSvyRwe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FBXMYAAADdAAAADwAAAAAAAAAAAAAAAACYAgAAZHJz&#10;L2Rvd25yZXYueG1sUEsFBgAAAAAEAAQA9QAAAIsDAAAAAA==&#10;" path="m,60l,,148,15r,59l,60xe" fillcolor="fuchsia" strokeweight="42e-5mm">
                  <v:path arrowok="t" o:connecttype="custom" o:connectlocs="0,38100;0,0;93980,9525;93980,46990;0,38100" o:connectangles="0,0,0,0,0"/>
                </v:shape>
                <v:shape id="Freeform 624" o:spid="_x0000_s2318" style="position:absolute;left:26852;top:29546;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Rs8QA&#10;AADdAAAADwAAAGRycy9kb3ducmV2LnhtbESP0YrCMBRE3wX/IVzBN00VUalNpexWEF+WVT/g0lyb&#10;YnNTmqjdv98IC/s4zMwZJtsPthVP6n3jWMFinoAgrpxuuFZwvRxmWxA+IGtsHZOCH/Kwz8ejDFPt&#10;XvxNz3OoRYSwT1GBCaFLpfSVIYt+7jri6N1cbzFE2ddS9/iKcNvKZZKspcWG44LBjj4MVffzwyqQ&#10;t2PZrovi9NhsPr/MpSyLhSmVmk6GYgci0BD+w3/to1awXCUreL+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00bPEAAAA3QAAAA8AAAAAAAAAAAAAAAAAmAIAAGRycy9k&#10;b3ducmV2LnhtbFBLBQYAAAAABAAEAPUAAACJAwAAAAA=&#10;" path="m148,74l208,14,44,,,59,148,74xe" fillcolor="#bf00bf" strokeweight="42e-5mm">
                  <v:path arrowok="t" o:connecttype="custom" o:connectlocs="93980,46990;132080,8890;27940,0;0,37465;93980,46990" o:connectangles="0,0,0,0,0"/>
                </v:shape>
                <v:shape id="Freeform 625" o:spid="_x0000_s2319" style="position:absolute;left:30243;top:30206;width:285;height:470;visibility:visible;mso-wrap-style:square;v-text-anchor:top" coordsize="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V2sYA&#10;AADdAAAADwAAAGRycy9kb3ducmV2LnhtbESPQWvCQBSE74X+h+UVvNVNRUVSV5GIID2IRnvo7ZF9&#10;TVKzb5fsatJ/7wqCx2FmvmHmy9404kqtry0r+BgmIIgLq2suFZyOm/cZCB+QNTaWScE/eVguXl/m&#10;mGrb8YGueShFhLBPUUEVgkul9EVFBv3QOuLo/drWYIiyLaVusYtw08hRkkylwZrjQoWOsoqKc34x&#10;CqbZ9/niZL53u2w9W/3U+7/1V6fU4K1ffYII1Idn+NHeagWjcTKB+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ZV2sYAAADdAAAADwAAAAAAAAAAAAAAAACYAgAAZHJz&#10;L2Rvd25yZXYueG1sUEsFBgAAAAAEAAQA9QAAAIsDAAAAAA==&#10;" path="m,74l,44,45,r,29l,74xe" fillcolor="purple" strokeweight="42e-5mm">
                  <v:path arrowok="t" o:connecttype="custom" o:connectlocs="0,46990;0,27940;28575,0;28575,18415;0,46990" o:connectangles="0,0,0,0,0"/>
                </v:shape>
                <v:shape id="Freeform 626" o:spid="_x0000_s2320" style="position:absolute;left:29208;top:30391;width:1035;height:285;visibility:visible;mso-wrap-style:square;v-text-anchor:top" coordsize="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B8sUA&#10;AADdAAAADwAAAGRycy9kb3ducmV2LnhtbESPS6vCMBSE94L/IRzBjWjqA5FqFPEiuBDBx8bdoTm2&#10;1eakNrla/70RBJfDzHzDzBa1KcSDKpdbVtDvRSCIE6tzThWcjuvuBITzyBoLy6TgRQ4W82ZjhrG2&#10;T97T4+BTESDsYlSQeV/GUrokI4OuZ0vi4F1sZdAHWaVSV/gMcFPIQRSNpcGcw0KGJa0ySm6Hf6Og&#10;XG1H5/O2OA13eL2s5fC+7PzdlWq36uUUhKfa/8Lf9kYrGIyiMXzehCc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AHyxQAAAN0AAAAPAAAAAAAAAAAAAAAAAJgCAABkcnMv&#10;ZG93bnJldi54bWxQSwUGAAAAAAQABAD1AAAAigMAAAAA&#10;" path="m,30l,,163,15r,30l,30xe" fillcolor="fuchsia" strokeweight="42e-5mm">
                  <v:path arrowok="t" o:connecttype="custom" o:connectlocs="0,19050;0,0;103505,9525;103505,28575;0,19050" o:connectangles="0,0,0,0,0"/>
                </v:shape>
                <v:shape id="Freeform 627" o:spid="_x0000_s2321" style="position:absolute;left:29208;top:30111;width:1320;height:375;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m2MUA&#10;AADdAAAADwAAAGRycy9kb3ducmV2LnhtbESP0WoCMRRE34X+Q7iCbzXRardsjSItolBftP2Ay+Z2&#10;d3FzsyRRV7/eCIKPw8ycYWaLzjbiRD7UjjWMhgoEceFMzaWGv9/V6weIEJENNo5Jw4UCLOYvvRnm&#10;xp15R6d9LEWCcMhRQxVjm0sZiooshqFriZP377zFmKQvpfF4TnDbyLFS79JizWmhwpa+KioO+6PV&#10;ICfr6XX79u1x6TeZmh6z7vCTaT3od8tPEJG6+Aw/2hujYTxRG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bYxQAAAN0AAAAPAAAAAAAAAAAAAAAAAJgCAABkcnMv&#10;ZG93bnJldi54bWxQSwUGAAAAAAQABAD1AAAAigMAAAAA&#10;" path="m163,59l208,15,59,,,44,163,59xe" fillcolor="#bf00bf" strokeweight="42e-5mm">
                  <v:path arrowok="t" o:connecttype="custom" o:connectlocs="103505,37465;132080,9525;37465,0;0,27940;103505,37465" o:connectangles="0,0,0,0,0"/>
                </v:shape>
                <v:shape id="Freeform 628" o:spid="_x0000_s2322" style="position:absolute;left:31754;top:30486;width:1225;height:476;visibility:visible;mso-wrap-style:square;v-text-anchor:top" coordsize="1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lyMMA&#10;AADdAAAADwAAAGRycy9kb3ducmV2LnhtbERPS2vCQBC+C/6HZYReRDcRKxJdxbb0cSm0PvA6ZMck&#10;NDsbstsY++s7h0KPH997ve1drTpqQ+XZQDpNQBHn3lZcGDgenidLUCEiW6w9k4EbBdhuhoM1ZtZf&#10;+ZO6fSyUhHDI0EAZY5NpHfKSHIapb4iFu/jWYRTYFtq2eJVwV+tZkiy0w4qlocSGHkvKv/bfTkrw&#10;/WU3fu3vF6f04emDfzjl7mzM3ajfrUBF6uO/+M/9Zg3M5onMlTfy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ZlyMMAAADdAAAADwAAAAAAAAAAAAAAAACYAgAAZHJzL2Rv&#10;d25yZXYueG1sUEsFBgAAAAAEAAQA9QAAAIgDAAAAAA==&#10;" path="m148,75l193,15,44,,,45,148,75xe" fillcolor="#bf00bf" strokeweight="42e-5mm">
                  <v:path arrowok="t" o:connecttype="custom" o:connectlocs="93980,47625;122555,9525;27940,0;0,28575;93980,47625" o:connectangles="0,0,0,0,0"/>
                </v:shape>
                <v:shape id="Freeform 629" o:spid="_x0000_s2323" style="position:absolute;left:34205;top:30772;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cQA&#10;AADdAAAADwAAAGRycy9kb3ducmV2LnhtbESP0YrCMBRE34X9h3AX9k1TZVG3GqXsVhBfxLofcGmu&#10;TbG5KU3U+vdGEHwcZuYMs1z3thFX6nztWMF4lIAgLp2uuVLwf9wM5yB8QNbYOCYFd/KwXn0Mlphq&#10;d+MDXYtQiQhhn6ICE0KbSulLQxb9yLXE0Tu5zmKIsquk7vAW4baRkySZSos1xwWDLf0aKs/FxSqQ&#10;p23eTLNsd5nN/vbmmOfZ2ORKfX322QJEoD68w6/2ViuYfCc/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1fi3EAAAA3QAAAA8AAAAAAAAAAAAAAAAAmAIAAGRycy9k&#10;b3ducmV2LnhtbFBLBQYAAAAABAAEAPUAAACJAwAAAAA=&#10;" path="m163,74l208,30,44,,,59,163,74xe" fillcolor="#bf00bf" strokeweight="42e-5mm">
                  <v:path arrowok="t" o:connecttype="custom" o:connectlocs="103505,46990;132080,19050;27940,0;0,37465;103505,46990" o:connectangles="0,0,0,0,0"/>
                </v:shape>
                <v:shape id="Freeform 630" o:spid="_x0000_s2324" style="position:absolute;left:36751;top:31146;width:1226;height:477;visibility:visible;mso-wrap-style:square;v-text-anchor:top" coordsize="1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E8MA&#10;AADdAAAADwAAAGRycy9kb3ducmV2LnhtbERPS2vCQBC+C/6HZYReRDcRKxJdxbb0cSm0PvA6ZMck&#10;NDsbstsY++s7h0KPH997ve1drTpqQ+XZQDpNQBHn3lZcGDgenidLUCEiW6w9k4EbBdhuhoM1ZtZf&#10;+ZO6fSyUhHDI0EAZY5NpHfKSHIapb4iFu/jWYRTYFtq2eJVwV+tZkiy0w4qlocSGHkvKv/bfTkrw&#10;/WU3fu3vF6f04emDfzjl7mzM3ajfrUBF6uO/+M/9Zg3M5qnslzfy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n/E8MAAADdAAAADwAAAAAAAAAAAAAAAACYAgAAZHJzL2Rv&#10;d25yZXYueG1sUEsFBgAAAAAEAAQA9QAAAIgDAAAAAA==&#10;" path="m148,75l193,15,44,,,45,148,75xe" fillcolor="#bf00bf" strokeweight="42e-5mm">
                  <v:path arrowok="t" o:connecttype="custom" o:connectlocs="93980,47625;122555,9525;27940,0;0,28575;93980,47625" o:connectangles="0,0,0,0,0"/>
                </v:shape>
                <v:shape id="Freeform 631" o:spid="_x0000_s2325" style="position:absolute;left:39298;top:31432;width:1314;height:470;visibility:visible;mso-wrap-style:square;v-text-anchor:top" coordsize="2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oocQA&#10;AADdAAAADwAAAGRycy9kb3ducmV2LnhtbESP0WrCQBRE3wv9h+UWfKubBBFJXUUDBV8sJPoB1+xt&#10;EszeTXc3mv59tyD4OMzMGWa9nUwvbuR8Z1lBOk9AENdWd9woOJ8+31cgfEDW2FsmBb/kYbt5fVlj&#10;ru2dS7pVoRERwj5HBW0IQy6lr1sy6Od2II7et3UGQ5SukdrhPcJNL7MkWUqDHceFFgcqWqqv1WgU&#10;fGUXN1U4rgo8FPvjcSx/6l2p1Oxt2n2ACDSFZ/jRPmgF2SJN4f9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qKHEAAAA3QAAAA8AAAAAAAAAAAAAAAAAmAIAAGRycy9k&#10;b3ducmV2LnhtbFBLBQYAAAAABAAEAPUAAACJAwAAAAA=&#10;" path="m163,74l207,15,44,,,44,163,74xe" fillcolor="#bf00bf" strokeweight="42e-5mm">
                  <v:path arrowok="t" o:connecttype="custom" o:connectlocs="103505,46990;131445,9525;27940,0;0,27940;103505,46990" o:connectangles="0,0,0,0,0"/>
                </v:shape>
                <v:shape id="Freeform 632" o:spid="_x0000_s2326" style="position:absolute;left:19594;top:24257;width:470;height:6045;visibility:visible;mso-wrap-style:square;v-text-anchor:top" coordsize="7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vzMcA&#10;AADdAAAADwAAAGRycy9kb3ducmV2LnhtbESPQWsCMRSE74X+h/AEbzXram3ZGqVVpAUv1halt2fy&#10;3F2avCybqNt/bwqFHoeZ+YaZzjtnxZnaUHtWMBxkIIi1NzWXCj4/VnePIEJENmg9k4IfCjCf3d5M&#10;sTD+wu903sZSJAiHAhVUMTaFlEFX5DAMfEOcvKNvHcYk21KaFi8J7qzMs2wiHdacFipsaFGR/t6e&#10;nIKdPYy/XvV6GTb24ej2o+Zloe+V6ve65ycQkbr4H/5rvxkF+XiYw++b9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L8zHAAAA3QAAAA8AAAAAAAAAAAAAAAAAmAIAAGRy&#10;cy9kb3ducmV2LnhtbFBLBQYAAAAABAAEAPUAAACMAwAAAAA=&#10;" path="m15,952l,45,59,,74,907,15,952xe" fillcolor="olive" strokeweight="42e-5mm">
                  <v:path arrowok="t" o:connecttype="custom" o:connectlocs="9525,604520;0,28575;37465,0;46990,575945;9525,604520" o:connectangles="0,0,0,0,0"/>
                </v:shape>
                <v:shape id="Freeform 633" o:spid="_x0000_s2327" style="position:absolute;left:18552;top:24447;width:1137;height:5855;visibility:visible;mso-wrap-style:square;v-text-anchor:top" coordsize="17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tsUA&#10;AADdAAAADwAAAGRycy9kb3ducmV2LnhtbESPT4vCMBTE74LfITzB25qqy6LdpqKCIL2t/8Db2+bZ&#10;FpuX0kTtfvuNIHgcZuY3TLLoTC3u1LrKsoLxKAJBnFtdcaHgsN98zEA4j6yxtkwK/sjBIu33Eoy1&#10;ffAP3Xe+EAHCLkYFpfdNLKXLSzLoRrYhDt7FtgZ9kG0hdYuPADe1nETRlzRYcVgosaF1Sfl1dzMK&#10;um01LW5+vlr+nsz5SFk2n50zpYaDbvkNwlPn3+FXe6sVTD7HU3i+CU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du2xQAAAN0AAAAPAAAAAAAAAAAAAAAAAJgCAABkcnMv&#10;ZG93bnJldi54bWxQSwUGAAAAAAQABAD1AAAAigMAAAAA&#10;" path="m30,907l,,164,15r15,907l30,907xe" fillcolor="yellow" strokeweight="42e-5mm">
                  <v:path arrowok="t" o:connecttype="custom" o:connectlocs="19050,575945;0,0;104140,9525;113665,585470;19050,575945" o:connectangles="0,0,0,0,0"/>
                </v:shape>
                <v:shape id="Freeform 634" o:spid="_x0000_s2328" style="position:absolute;left:18552;top:24161;width:1416;height:381;visibility:visible;mso-wrap-style:square;v-text-anchor:top" coordsize="2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dhcQA&#10;AADdAAAADwAAAGRycy9kb3ducmV2LnhtbESP3YrCMBSE7xd8h3AE79ZUKVKrUdRVWBAW6s/9oTm2&#10;xeakNNla334jCHs5zMw3zHLdm1p01LrKsoLJOAJBnFtdcaHgcj58JiCcR9ZYWyYFT3KwXg0+lphq&#10;++CMupMvRICwS1FB6X2TSunykgy6sW2Ig3ezrUEfZFtI3eIjwE0tp1E0kwYrDgslNrQrKb+ffo2C&#10;Y/NlfJZcd0m3Pf/sXSyTeXZTajTsNwsQnnr/H363v7WCaTyJ4fU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q3YXEAAAA3QAAAA8AAAAAAAAAAAAAAAAAmAIAAGRycy9k&#10;b3ducmV2LnhtbFBLBQYAAAAABAAEAPUAAACJAwAAAAA=&#10;" path="m164,60l223,15,75,,,45,164,60xe" fillcolor="#bfbf00" strokeweight="42e-5mm">
                  <v:path arrowok="t" o:connecttype="custom" o:connectlocs="104140,38100;141605,9525;47625,0;0,28575;104140,38100" o:connectangles="0,0,0,0,0"/>
                </v:shape>
                <v:shape id="Freeform 635" o:spid="_x0000_s2329" style="position:absolute;left:22045;top:28600;width:374;height:1981;visibility:visible;mso-wrap-style:square;v-text-anchor:top" coordsize="5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v+MUA&#10;AADdAAAADwAAAGRycy9kb3ducmV2LnhtbESPQWvCQBSE7wX/w/KEXoruKrZodJVSKOTSFlMPHh/Z&#10;ZxLMvg3ZV03/fbcgeBxm5htmsxt8qy7UxyawhdnUgCIug2u4snD4fp8sQUVBdtgGJgu/FGG3HT1s&#10;MHPhynu6FFKpBOGYoYVapMu0jmVNHuM0dMTJO4XeoyTZV9r1eE1w3+q5MS/aY8NpocaO3moqz8WP&#10;t2Dk+JWvlov2wzWnz/gkeWFCsPZxPLyuQQkNcg/f2rmzMF/MnuH/TXo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C/4xQAAAN0AAAAPAAAAAAAAAAAAAAAAAJgCAABkcnMv&#10;ZG93bnJldi54bWxQSwUGAAAAAAQABAD1AAAAigMAAAAA&#10;" path="m,312l,45,59,r,268l,312xe" fillcolor="olive" strokeweight="42e-5mm">
                  <v:path arrowok="t" o:connecttype="custom" o:connectlocs="0,198120;0,28575;37465,0;37465,170180;0,198120" o:connectangles="0,0,0,0,0"/>
                </v:shape>
                <v:shape id="Freeform 636" o:spid="_x0000_s2330" style="position:absolute;left:21003;top:28790;width:1042;height:1791;visibility:visible;mso-wrap-style:square;v-text-anchor:top" coordsize="16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jrcQA&#10;AADdAAAADwAAAGRycy9kb3ducmV2LnhtbESPQWvCQBSE7wX/w/IEb3Wj2FCjq0igWI9aPXh7Zp9J&#10;MPs2ZLdu+u/dguBxmJlvmOW6N424U+dqywom4wQEcWF1zaWC48/X+ycI55E1NpZJwR85WK8Gb0vM&#10;tA28p/vBlyJC2GWooPK+zaR0RUUG3di2xNG72s6gj7Irpe4wRLhp5DRJUmmw5rhQYUt5RcXt8GsU&#10;bNMQmtSedvVlVoR5Ls/5/vih1GjYbxYgPPX+FX62v7WC6WySwv+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o63EAAAA3QAAAA8AAAAAAAAAAAAAAAAAmAIAAGRycy9k&#10;b3ducmV2LnhtbFBLBQYAAAAABAAEAPUAAACJAwAAAAA=&#10;" path="m15,267l,,164,15r,267l15,267xe" fillcolor="yellow" strokeweight="42e-5mm">
                  <v:path arrowok="t" o:connecttype="custom" o:connectlocs="9525,169545;0,0;104140,9525;104140,179070;9525,169545" o:connectangles="0,0,0,0,0"/>
                </v:shape>
                <v:shape id="Freeform 637" o:spid="_x0000_s2331" style="position:absolute;left:21003;top:28505;width:1416;height:381;visibility:visible;mso-wrap-style:square;v-text-anchor:top" coordsize="2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D8sYA&#10;AADdAAAADwAAAGRycy9kb3ducmV2LnhtbESPzWrDMBCE74W8g9hAbrXsEFrHsWLSpIVCoeD83Bdr&#10;Y5tYK2Opjvv2VaHQ4zAz3zB5MZlOjDS41rKCJIpBEFdWt1wrOJ/eHlMQziNr7CyTgm9yUGxnDzlm&#10;2t65pPHoaxEg7DJU0HjfZ1K6qiGDLrI9cfCudjDogxxqqQe8B7jp5DKOn6TBlsNCgz3tG6puxy+j&#10;4KM/GF+ml306vpw+X91KpuvyqtRiPu02IDxN/j/8137XCpar5Bl+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hD8sYAAADdAAAADwAAAAAAAAAAAAAAAACYAgAAZHJz&#10;L2Rvd25yZXYueG1sUEsFBgAAAAAEAAQA9QAAAIsDAAAAAA==&#10;" path="m164,60l223,15,75,,,45,164,60xe" fillcolor="#bfbf00" strokeweight="42e-5mm">
                  <v:path arrowok="t" o:connecttype="custom" o:connectlocs="104140,38100;141605,9525;47625,0;0,28575;104140,38100" o:connectangles="0,0,0,0,0"/>
                </v:shape>
                <v:shape id="Freeform 638" o:spid="_x0000_s2332" style="position:absolute;left:24401;top:30111;width:470;height:756;visibility:visible;mso-wrap-style:square;v-text-anchor:top" coordsize="7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p9sIA&#10;AADdAAAADwAAAGRycy9kb3ducmV2LnhtbERPy2oCMRTdF/oP4Rbc1cyIVJkapRRK3VjwVbeXye0k&#10;OLmZTqLGvzcLweXhvGeL5Fpxpj5YzwrKYQGCuPbacqNgt/16nYIIEVlj65kUXCnAYv78NMNK+wuv&#10;6byJjcghHCpUYGLsKilDbchhGPqOOHN/vncYM+wbqXu85HDXylFRvEmHlnODwY4+DdXHzckp+D+k&#10;YNLW1vufyfHXHsr192qalBq8pI93EJFSfIjv7qVWMBqXeW5+k5+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6n2wgAAAN0AAAAPAAAAAAAAAAAAAAAAAJgCAABkcnMvZG93&#10;bnJldi54bWxQSwUGAAAAAAQABAD1AAAAhwMAAAAA&#10;" path="m15,119l,44,59,,74,74,15,119xe" fillcolor="olive" strokeweight="42e-5mm">
                  <v:path arrowok="t" o:connecttype="custom" o:connectlocs="9525,75565;0,27940;37465,0;46990,46990;9525,75565" o:connectangles="0,0,0,0,0"/>
                </v:shape>
                <v:shape id="Freeform 639" o:spid="_x0000_s2333" style="position:absolute;left:23454;top:30302;width:1042;height:565;visibility:visible;mso-wrap-style:square;v-text-anchor:top" coordsize="1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x+McA&#10;AADdAAAADwAAAGRycy9kb3ducmV2LnhtbESP0WrCQBRE3wv+w3KFvpS6UaStqZsggpCHIjT2A67Z&#10;22za7N2YXU36911B8HGYmTPMOh9tKy7U+8axgvksAUFcOd1wreDrsHt+A+EDssbWMSn4Iw95NnlY&#10;Y6rdwJ90KUMtIoR9igpMCF0qpa8MWfQz1xFH79v1FkOUfS11j0OE21YukuRFWmw4LhjsaGuo+i3P&#10;VoHutj/mo3zave4L256boTjuT0ulHqfj5h1EoDHcw7d2oRUslvMVXN/EJ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8fjHAAAA3QAAAA8AAAAAAAAAAAAAAAAAmAIAAGRy&#10;cy9kb3ducmV2LnhtbFBLBQYAAAAABAAEAPUAAACMAwAAAAA=&#10;" path="m,74l,,149,14r15,75l,74xe" fillcolor="yellow" strokeweight="42e-5mm">
                  <v:path arrowok="t" o:connecttype="custom" o:connectlocs="0,46990;0,0;94615,8890;104140,56515;0,46990" o:connectangles="0,0,0,0,0"/>
                </v:shape>
                <v:shape id="Freeform 640" o:spid="_x0000_s2334" style="position:absolute;left:23454;top:29921;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ZNMQA&#10;AADdAAAADwAAAGRycy9kb3ducmV2LnhtbERPz2vCMBS+C/sfwht409QyZq1GmYWBhzFq3cDjo3lr&#10;y5qXkmS2+++Xw8Djx/d7d5hML27kfGdZwWqZgCCure64UfBxeV1kIHxA1thbJgW/5OGwf5jtMNd2&#10;5DPdqtCIGMI+RwVtCEMupa9bMuiXdiCO3Jd1BkOErpHa4RjDTS/TJHmWBjuODS0OVLRUf1c/RsHU&#10;bd6P5br4XKXJGx6LbCw311Kp+eP0sgURaAp38b/7pBWkT2ncH9/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WTTEAAAA3QAAAA8AAAAAAAAAAAAAAAAAmAIAAGRycy9k&#10;b3ducmV2LnhtbFBLBQYAAAAABAAEAPUAAACJAwAAAAA=&#10;" path="m149,74l208,30,60,,,60,149,74xe" fillcolor="#bfbf00" strokeweight="42e-5mm">
                  <v:path arrowok="t" o:connecttype="custom" o:connectlocs="94615,46990;132080,19050;38100,0;0,38100;94615,46990" o:connectangles="0,0,0,0,0"/>
                </v:shape>
                <v:shape id="Freeform 641" o:spid="_x0000_s2335" style="position:absolute;left:26852;top:30676;width:374;height:566;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Ey8YA&#10;AADdAAAADwAAAGRycy9kb3ducmV2LnhtbESPQWvCQBSE74X+h+UJ3pqNQVqJriIWoYUgNEnp9ZF9&#10;JsHs25DdmrS/3i0UPA4z8w2z2U2mE1caXGtZwSKKQRBXVrdcKyiL49MKhPPIGjvLpOCHHOy2jw8b&#10;TLUd+YOuua9FgLBLUUHjfZ9K6aqGDLrI9sTBO9vBoA9yqKUecAxw08kkjp+lwZbDQoM9HRqqLvm3&#10;UVBcvjJ3zGo7nbjMX19++/bw+a7UfDbt1yA8Tf4e/m+/aQXJMlnA35vw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EEy8YAAADdAAAADwAAAAAAAAAAAAAAAACYAgAAZHJz&#10;L2Rvd25yZXYueG1sUEsFBgAAAAAEAAQA9QAAAIsDAAAAAA==&#10;" path="m,89l,59,59,r,30l,89xe" fillcolor="olive" strokeweight="42e-5mm">
                  <v:path arrowok="t" o:connecttype="custom" o:connectlocs="0,56515;0,37465;37465,0;37465,19050;0,56515" o:connectangles="0,0,0,0,0"/>
                </v:shape>
                <v:shape id="Freeform 642" o:spid="_x0000_s2336" style="position:absolute;left:25906;top:30867;width:946;height:375;visibility:visible;mso-wrap-style:square;v-text-anchor:top" coordsize="1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xUsQA&#10;AADdAAAADwAAAGRycy9kb3ducmV2LnhtbESP0YrCMBRE34X9h3AXfNPUoLJ0jaKCsiAI1f2A2+Zu&#10;W2xuShO1+/dGEHwcZuYMs1j1thE36nztWMNknIAgLpypudTwe96NvkD4gGywcUwa/snDavkxWGBq&#10;3J0zup1CKSKEfYoaqhDaVEpfVGTRj11LHL0/11kMUXalNB3eI9w2UiXJXFqsOS5U2NK2ouJyuloN&#10;u/zg/aaZXzM12df5/njIilmu9fCzX3+DCNSHd/jV/jEa1FQp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MVLEAAAA3QAAAA8AAAAAAAAAAAAAAAAAmAIAAGRycy9k&#10;b3ducmV2LnhtbFBLBQYAAAAABAAEAPUAAACJAwAAAAA=&#10;" path="m,29l,,149,29r,30l,29xe" fillcolor="yellow" strokeweight="42e-5mm">
                  <v:path arrowok="t" o:connecttype="custom" o:connectlocs="0,18415;0,0;94615,18415;94615,37465;0,18415" o:connectangles="0,0,0,0,0"/>
                </v:shape>
                <v:shape id="Freeform 643" o:spid="_x0000_s2337" style="position:absolute;left:25906;top:30581;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HQ8cA&#10;AADdAAAADwAAAGRycy9kb3ducmV2LnhtbESPT2vCQBTE7wW/w/KE3urGKP5JXUUDhR6kRG2hx0f2&#10;mQSzb0N2a+K3dwuCx2FmfsOsNr2pxZVaV1lWMB5FIIhzqysuFHyfPt4WIJxH1lhbJgU3crBZD15W&#10;mGjb8YGuR1+IAGGXoILS+yaR0uUlGXQj2xAH72xbgz7ItpC6xS7ATS3jKJpJgxWHhRIbSkvKL8c/&#10;o6Cvll+7bJ7+jONoj7t00WXL30yp12G/fQfhqffP8KP9qRXE03gC/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x0PHAAAA3QAAAA8AAAAAAAAAAAAAAAAAmAIAAGRy&#10;cy9kb3ducmV2LnhtbFBLBQYAAAAABAAEAPUAAACMAwAAAAA=&#10;" path="m149,74l208,15,60,,,45,149,74xe" fillcolor="#bfbf00" strokeweight="42e-5mm">
                  <v:path arrowok="t" o:connecttype="custom" o:connectlocs="94615,46990;132080,9525;38100,0;0,28575;94615,46990" o:connectangles="0,0,0,0,0"/>
                </v:shape>
                <v:shape id="Freeform 644" o:spid="_x0000_s2338" style="position:absolute;left:28738;top:30962;width:939;height:184;visibility:visible;mso-wrap-style:square;v-text-anchor:top" coordsize="1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lAccA&#10;AADdAAAADwAAAGRycy9kb3ducmV2LnhtbESP3WoCMRSE74W+QziF3mm2ixXZGqUsVIoixZ9CL083&#10;p9nFzUnYRN2+vSkIXg4z8w0zW/S2FWfqQuNYwfMoA0FcOd2wUXDYvw+nIEJE1tg6JgV/FGAxfxjM&#10;sNDuwls676IRCcKhQAV1jL6QMlQ1WQwj54mT9+s6izHJzkjd4SXBbSvzLJtIiw2nhRo9lTVVx93J&#10;KlhW1kx+vrOX0+dq/XX0m9L4ZanU02P/9goiUh/v4Vv7QyvIx/kY/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qJQHHAAAA3QAAAA8AAAAAAAAAAAAAAAAAmAIAAGRy&#10;cy9kb3ducmV2LnhtbFBLBQYAAAAABAAEAPUAAACMAwAAAAA=&#10;" path="m148,29r,l,,,14,148,29xe" fillcolor="olive" strokeweight="42e-5mm">
                  <v:path arrowok="t" o:connecttype="custom" o:connectlocs="93980,18415;93980,18415;0,0;0,8890;93980,18415" o:connectangles="0,0,0,0,0"/>
                </v:shape>
                <v:shape id="Freeform 645" o:spid="_x0000_s2339" style="position:absolute;left:29398;top:31146;width:279;height:381;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2/MQA&#10;AADdAAAADwAAAGRycy9kb3ducmV2LnhtbESPQWuDQBSE74X+h+UVemvWSDXBZBNsacFLDzXJ/eG+&#10;qOi+FXer9t9nA4Ueh5n5htkfF9OLiUbXWlawXkUgiCurW64VnE+fL1sQziNr7C2Tgl9ycDw8Puwx&#10;03bmb5pKX4sAYZehgsb7IZPSVQ0ZdCs7EAfvakeDPsixlnrEOcBNL+MoSqXBlsNCgwO9N1R15Y9R&#10;wGU72zfM027TRV+bKik+LqdCqeenJd+B8LT4//Bfu9AK4tc4gfub8ATk4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dvzEAAAA3QAAAA8AAAAAAAAAAAAAAAAAmAIAAGRycy9k&#10;b3ducmV2LnhtbFBLBQYAAAAABAAEAPUAAACJAwAAAAA=&#10;" path="m,60l,45,44,r,l,60xe" fillcolor="olive" strokeweight="42e-5mm">
                  <v:path arrowok="t" o:connecttype="custom" o:connectlocs="0,38100;0,28575;27940,0;27940,0;0,38100" o:connectangles="0,0,0,0,0"/>
                </v:shape>
                <v:shape id="Freeform 646" o:spid="_x0000_s2340" style="position:absolute;left:28357;top:31337;width:1041;height:190;visibility:visible;mso-wrap-style:square;v-text-anchor:top" coordsize="1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T6cIA&#10;AADdAAAADwAAAGRycy9kb3ducmV2LnhtbESPQYvCMBSE7wv+h/AEL4umFhGtRhFBqLfdqvdH82yL&#10;zUtJotZ/bxaEPQ4z8w2z3vamFQ9yvrGsYDpJQBCXVjdcKTifDuMFCB+QNbaWScGLPGw3g681Zto+&#10;+ZceRahEhLDPUEEdQpdJ6cuaDPqJ7Yijd7XOYIjSVVI7fEa4aWWaJHNpsOG4UGNH+5rKW3E3CpLi&#10;7GR+OS1d776JFj/HQ5V3So2G/W4FIlAf/sOfdq4VpLN0Dn9v4hO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pPpwgAAAN0AAAAPAAAAAAAAAAAAAAAAAJgCAABkcnMvZG93&#10;bnJldi54bWxQSwUGAAAAAAQABAD1AAAAhwMAAAAA&#10;" path="m,15l,,164,15r,15l,15xe" fillcolor="yellow" strokeweight="42e-5mm">
                  <v:path arrowok="t" o:connecttype="custom" o:connectlocs="0,9525;0,0;104140,9525;104140,19050;0,9525" o:connectangles="0,0,0,0,0"/>
                </v:shape>
                <v:shape id="Freeform 647" o:spid="_x0000_s2341" style="position:absolute;left:28357;top:30962;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BQMYA&#10;AADdAAAADwAAAGRycy9kb3ducmV2LnhtbESPT2vCQBTE7wW/w/IEb3VjkKrRVTRQ6KFI6h/w+Mg+&#10;k2D2bchuTfrtXUHocZiZ3zCrTW9qcafWVZYVTMYRCOLc6ooLBafj5/schPPIGmvLpOCPHGzWg7cV&#10;Jtp2/EP3gy9EgLBLUEHpfZNI6fKSDLqxbYiDd7WtQR9kW0jdYhfgppZxFH1IgxWHhRIbSkvKb4df&#10;o6CvFvtdNkvPkzj6xl0677LFJVNqNOy3SxCeev8ffrW/tIJ4Gs/g+S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rBQMYAAADdAAAADwAAAAAAAAAAAAAAAACYAgAAZHJz&#10;L2Rvd25yZXYueG1sUEsFBgAAAAAEAAQA9QAAAIsDAAAAAA==&#10;" path="m164,74l208,29,60,,,59,164,74xe" fillcolor="#bfbf00" strokeweight="42e-5mm">
                  <v:path arrowok="t" o:connecttype="custom" o:connectlocs="104140,46990;132080,18415;38100,0;0,37465;104140,46990" o:connectangles="0,0,0,0,0"/>
                </v:shape>
                <v:shape id="Freeform 648" o:spid="_x0000_s2342" style="position:absolute;left:30903;top:31337;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VMsQA&#10;AADdAAAADwAAAGRycy9kb3ducmV2LnhtbERPz2vCMBS+C/sfwht409QyZq1GmYWBhzFq3cDjo3lr&#10;y5qXkmS2+++Xw8Djx/d7d5hML27kfGdZwWqZgCCure64UfBxeV1kIHxA1thbJgW/5OGwf5jtMNd2&#10;5DPdqtCIGMI+RwVtCEMupa9bMuiXdiCO3Jd1BkOErpHa4RjDTS/TJHmWBjuODS0OVLRUf1c/RsHU&#10;bd6P5br4XKXJGx6LbCw311Kp+eP0sgURaAp38b/7pBWkT2mcG9/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VTLEAAAA3QAAAA8AAAAAAAAAAAAAAAAAmAIAAGRycy9k&#10;b3ducmV2LnhtbFBLBQYAAAAABAAEAPUAAACJAwAAAAA=&#10;" path="m149,74l208,15,45,,,59,149,74xe" fillcolor="#bfbf00" strokeweight="42e-5mm">
                  <v:path arrowok="t" o:connecttype="custom" o:connectlocs="94615,46990;132080,9525;28575,0;0,37465;94615,46990" o:connectangles="0,0,0,0,0"/>
                </v:shape>
                <v:shape id="Freeform 649" o:spid="_x0000_s2343" style="position:absolute;left:33354;top:31623;width:1416;height:469;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hmMYA&#10;AADdAAAADwAAAGRycy9kb3ducmV2LnhtbESPX2vCMBTF3wd+h3AF32a6ItN1RlFBHNvL5qawt0tz&#10;1xSbm5LE2u3TLwNhj4fz58eZL3vbiI58qB0ruBtnIIhLp2uuFHy8b29nIEJE1tg4JgXfFGC5GNzM&#10;sdDuwm/U7WMl0giHAhWYGNtCylAashjGriVO3pfzFmOSvpLa4yWN20bmWXYvLdacCAZb2hgqT/uz&#10;TdxNTz+fh+f167R+8Ue763hmpFKjYb96BBGpj//ha/tJK8gn+QP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zhmMYAAADdAAAADwAAAAAAAAAAAAAAAACYAgAAZHJz&#10;L2Rvd25yZXYueG1sUEsFBgAAAAAEAAQA9QAAAIsDAAAAAA==&#10;" path="m164,74l223,29,60,,,59,164,74xe" fillcolor="#bfbf00" strokeweight="42e-5mm">
                  <v:path arrowok="t" o:connecttype="custom" o:connectlocs="104140,46990;141605,18415;38100,0;0,37465;104140,46990" o:connectangles="0,0,0,0,0"/>
                </v:shape>
                <v:shape id="Freeform 650" o:spid="_x0000_s2344" style="position:absolute;left:35996;top:31997;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P6cQA&#10;AADdAAAADwAAAGRycy9kb3ducmV2LnhtbERPTWvCQBC9F/wPywje6sZYqolZRQOFHkqJaQs9Dtkx&#10;CWZnQ3Zr0n/fPRQ8Pt53dphMJ240uNaygtUyAkFcWd1yreDz4+VxC8J5ZI2dZVLwSw4O+9lDhqm2&#10;I5/pVvpahBB2KSpovO9TKV3VkEG3tD1x4C52MOgDHGqpBxxDuOlkHEXP0mDLoaHBnvKGqmv5YxRM&#10;bfJ+Kjb51yqO3vCUb8ci+S6UWsyn4w6Ep8nfxf/uV60gflqH/eF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z+nEAAAA3QAAAA8AAAAAAAAAAAAAAAAAmAIAAGRycy9k&#10;b3ducmV2LnhtbFBLBQYAAAAABAAEAPUAAACJAwAAAAA=&#10;" path="m148,74l208,15,45,,,45,148,74xe" fillcolor="#bfbf00" strokeweight="42e-5mm">
                  <v:path arrowok="t" o:connecttype="custom" o:connectlocs="93980,46990;132080,9525;28575,0;0,28575;93980,46990" o:connectangles="0,0,0,0,0"/>
                </v:shape>
                <v:shape id="Freeform 651" o:spid="_x0000_s2345" style="position:absolute;left:38542;top:32283;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qcscA&#10;AADdAAAADwAAAGRycy9kb3ducmV2LnhtbESPS2vDMBCE74H8B7GB3hLZbsnDiRIaQ6GHUtw8IMfF&#10;2tgm1spYauz++6oQ6HGYmW+YzW4wjbhT52rLCuJZBIK4sLrmUsHp+DZdgnAeWWNjmRT8kIPddjza&#10;YKptz190P/hSBAi7FBVU3replK6oyKCb2ZY4eFfbGfRBdqXUHfYBbhqZRNFcGqw5LFTYUlZRcTt8&#10;GwVDvfrc54vsHCfRB+6zZZ+vLrlST5PhdQ3C0+D/w4/2u1aQvDzH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manLHAAAA3QAAAA8AAAAAAAAAAAAAAAAAmAIAAGRy&#10;cy9kb3ducmV2LnhtbFBLBQYAAAAABAAEAPUAAACMAwAAAAA=&#10;" path="m163,74l208,15,44,,,59,163,74xe" fillcolor="#bfbf00" strokeweight="42e-5mm">
                  <v:path arrowok="t" o:connecttype="custom" o:connectlocs="103505,46990;132080,9525;27940,0;0,37465;103505,46990" o:connectangles="0,0,0,0,0"/>
                </v:shape>
                <v:shape id="Freeform 652" o:spid="_x0000_s2346" style="position:absolute;left:18552;top:27654;width:477;height:3492;visibility:visible;mso-wrap-style:square;v-text-anchor:top" coordsize="7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4MQA&#10;AADdAAAADwAAAGRycy9kb3ducmV2LnhtbESPzWrDMBCE74G8g9hAb8m6bgjFiWJMfqCHHpq09LxY&#10;G9vUWhlLjt23rwqFHoeZ+YbZ5ZNt1Z173zjR8LhKQLGUzjRSafh4Py+fQflAYqh1whq+2UO+n892&#10;lBk3yoXv11CpCBGfkYY6hC5D9GXNlvzKdSzRu7neUoiyr9D0NEa4bTFNkg1aaiQu1NTxoeby6zpY&#10;Dd1pGI6v3ny+8XhK1kcMWKDR+mExFVtQgafwH/5rvxgN6fophd838Qng/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iuDEAAAA3QAAAA8AAAAAAAAAAAAAAAAAmAIAAGRycy9k&#10;b3ducmV2LnhtbFBLBQYAAAAABAAEAPUAAACJAwAAAAA=&#10;" path="m15,550l,60,60,,75,491,15,550xe" fillcolor="teal" strokeweight="42e-5mm">
                  <v:path arrowok="t" o:connecttype="custom" o:connectlocs="9525,349250;0,38100;38100,0;47625,311785;9525,349250" o:connectangles="0,0,0,0,0"/>
                </v:shape>
                <v:shape id="Freeform 653" o:spid="_x0000_s2347" style="position:absolute;left:17612;top:27940;width:1036;height:3206;visibility:visible;mso-wrap-style:square;v-text-anchor:top" coordsize="16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5RsUA&#10;AADdAAAADwAAAGRycy9kb3ducmV2LnhtbESPQWvCQBSE74X+h+UVeqsbEymSuootKAXx0Kg9P7LP&#10;bEj2bdhdNf33XaHQ4zAz3zCL1Wh7cSUfWscKppMMBHHtdMuNguNh8zIHESKyxt4xKfihAKvl48MC&#10;S+1u/EXXKjYiQTiUqMDEOJRShtqQxTBxA3Hyzs5bjEn6RmqPtwS3vcyz7FVabDktGBzow1DdVRer&#10;4LDr+u/iVL/TpSJvtvMs3087pZ6fxvUbiEhj/A//tT+1gnxWFHB/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vlGxQAAAN0AAAAPAAAAAAAAAAAAAAAAAJgCAABkcnMv&#10;ZG93bnJldi54bWxQSwUGAAAAAAQABAD1AAAAigMAAAAA&#10;" path="m,490l,,148,15r15,490l,490xe" fillcolor="aqua" strokeweight="42e-5mm">
                  <v:path arrowok="t" o:connecttype="custom" o:connectlocs="0,311150;0,0;93980,9525;103505,320675;0,311150" o:connectangles="0,0,0,0,0"/>
                </v:shape>
                <v:shape id="Freeform 654" o:spid="_x0000_s2348" style="position:absolute;left:17612;top:27559;width:1321;height:476;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Y78A&#10;AADdAAAADwAAAGRycy9kb3ducmV2LnhtbESPzQrCMBCE74LvEFbwpqk/FK1GEUHw4MWfB1iatak2&#10;m9JErW9vBMHjMDPfMMt1ayvxpMaXjhWMhgkI4tzpkgsFl/NuMAPhA7LGyjEpeJOH9arbWWKm3YuP&#10;9DyFQkQI+wwVmBDqTEqfG7Loh64mjt7VNRZDlE0hdYOvCLeVHCdJKi2WHBcM1rQ1lN9PD6uAb+xp&#10;5GW9MfNLqyfpIb0muVL9XrtZgAjUhn/4195rBePpZArf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pn9jvwAAAN0AAAAPAAAAAAAAAAAAAAAAAJgCAABkcnMvZG93bnJl&#10;di54bWxQSwUGAAAAAAQABAD1AAAAhAMAAAAA&#10;" path="m148,75l208,15,59,,,60,148,75xe" fillcolor="#00bfbf" strokeweight="42e-5mm">
                  <v:path arrowok="t" o:connecttype="custom" o:connectlocs="93980,47625;132080,9525;37465,0;0,38100;93980,47625" o:connectangles="0,0,0,0,0"/>
                </v:shape>
                <v:shape id="Freeform 655" o:spid="_x0000_s2349" style="position:absolute;left:21003;top:30302;width:477;height:1130;visibility:visible;mso-wrap-style:square;v-text-anchor:top" coordsize="7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hsYA&#10;AADdAAAADwAAAGRycy9kb3ducmV2LnhtbESPzWrCQBSF9wXfYbiCuzppNGlJHUUFwUXBNimU7i6Z&#10;axKauRMyo4lv3xEKXR7Oz8dZbUbTiiv1rrGs4GkegSAurW64UvBZHB5fQDiPrLG1TApu5GCznjys&#10;MNN24A+65r4SYYRdhgpq77tMSlfWZNDNbUccvLPtDfog+0rqHocwbloZR1EqDTYcCDV2tK+p/Mkv&#10;JkC+ngvtqH1Pzpfd2ymPF2n5zUrNpuP2FYSn0f+H/9pHrSBeLhK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hsYAAADdAAAADwAAAAAAAAAAAAAAAACYAgAAZHJz&#10;L2Rvd25yZXYueG1sUEsFBgAAAAAEAAQA9QAAAIsDAAAAAA==&#10;" path="m,178l,59,60,,75,133,,178xe" fillcolor="teal" strokeweight="42e-5mm">
                  <v:path arrowok="t" o:connecttype="custom" o:connectlocs="0,113030;0,37465;38100,0;47625,84455;0,113030" o:connectangles="0,0,0,0,0"/>
                </v:shape>
                <v:shape id="Freeform 656" o:spid="_x0000_s2350" style="position:absolute;left:20064;top:30581;width:939;height:851;visibility:visible;mso-wrap-style:square;v-text-anchor:top" coordsize="1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V9scA&#10;AADdAAAADwAAAGRycy9kb3ducmV2LnhtbESPT2vCQBTE74LfYXkFb7rxD1JSVymC0BzENrb3R/aZ&#10;RLNv4+42xn76bqHgcZiZ3zCrTW8a0ZHztWUF00kCgriwuuZSwedxN34G4QOyxsYyKbiTh816OFhh&#10;qu2NP6jLQykihH2KCqoQ2lRKX1Rk0E9sSxy9k3UGQ5SulNrhLcJNI2dJspQGa44LFba0rai45N9G&#10;wc6d98dFs53u37OfLM9M93W5HpQaPfWvLyAC9eER/m+/aQWzxXwJ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VfbHAAAA3QAAAA8AAAAAAAAAAAAAAAAAmAIAAGRy&#10;cy9kb3ducmV2LnhtbFBLBQYAAAAABAAEAPUAAACMAwAAAAA=&#10;" path="m,119l,,148,15r,119l,119xe" fillcolor="aqua" strokeweight="42e-5mm">
                  <v:path arrowok="t" o:connecttype="custom" o:connectlocs="0,75565;0,0;93980,9525;93980,85090;0,75565" o:connectangles="0,0,0,0,0"/>
                </v:shape>
                <v:shape id="Freeform 657" o:spid="_x0000_s2351" style="position:absolute;left:20064;top:30206;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SZcUA&#10;AADdAAAADwAAAGRycy9kb3ducmV2LnhtbESPS4vCQBCE78L+h6EX9qaT9U3MKIu4sF4EH4i5NZk2&#10;CWZ6QmbU7L93BMFjUVVfUcmiNZW4UeNKywq+exEI4szqknMFh/1vdwrCeWSNlWVS8E8OFvOPToKx&#10;tnfe0m3ncxEg7GJUUHhfx1K6rCCDrmdr4uCdbWPQB9nkUjd4D3BTyX4UjaXBksNCgTUtC8ouu6tR&#10;IIfuetyscLn1cnTKNuP1Kc1Tpb4+258ZCE+tf4df7T+toD8cTO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hJlxQAAAN0AAAAPAAAAAAAAAAAAAAAAAJgCAABkcnMv&#10;ZG93bnJldi54bWxQSwUGAAAAAAQABAD1AAAAigMAAAAA&#10;" path="m148,74l208,15,59,,,59,148,74xe" fillcolor="#00bfbf" strokeweight="42e-5mm">
                  <v:path arrowok="t" o:connecttype="custom" o:connectlocs="93980,46990;132080,9525;37465,0;0,37465;93980,46990" o:connectangles="0,0,0,0,0"/>
                </v:shape>
                <v:shape id="Freeform 658" o:spid="_x0000_s2352" style="position:absolute;left:23454;top:31242;width:381;height:469;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E8MA&#10;AADdAAAADwAAAGRycy9kb3ducmV2LnhtbERPz2vCMBS+C/sfwhvspmmriHRGGYVBHTtMHfT6aN6a&#10;sualNLHt9tcvB2HHj+/3/jjbTow0+NaxgnSVgCCunW65UfB5fV3uQPiArLFzTAp+yMPx8LDYY67d&#10;xGcaL6ERMYR9jgpMCH0upa8NWfQr1xNH7ssNFkOEQyP1gFMMt53MkmQrLbYcGwz2VBiqvy83q+Ct&#10;0m1lytN79fuRZoXOTnqX9ko9Pc4vzyACzeFffHeXWkG2Wce58U18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E8MAAADdAAAADwAAAAAAAAAAAAAAAACYAgAAZHJzL2Rv&#10;d25yZXYueG1sUEsFBgAAAAAEAAQA9QAAAIgDAAAAAA==&#10;" path="m,74l,60,60,r,30l,74xe" fillcolor="teal" strokeweight="42e-5mm">
                  <v:path arrowok="t" o:connecttype="custom" o:connectlocs="0,46990;0,38100;38100,0;38100,19050;0,46990" o:connectangles="0,0,0,0,0"/>
                </v:shape>
                <v:shape id="Freeform 659" o:spid="_x0000_s2353" style="position:absolute;left:22515;top:31432;width:939;height:279;visibility:visible;mso-wrap-style:square;v-text-anchor:top" coordsize="1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sacYA&#10;AADdAAAADwAAAGRycy9kb3ducmV2LnhtbESPQWsCMRSE74X+h/AK3mrWtUi7NYoIYnspaKXQ22Pz&#10;ugndvCxJXLf++kYQPA4z8w0zXw6uFT2FaD0rmIwLEMS115YbBYfPzeMziJiQNbaeScEfRVgu7u/m&#10;WGl/4h31+9SIDOFYoQKTUldJGWtDDuPYd8TZ+/HBYcoyNFIHPGW4a2VZFDPp0HJeMNjR2lD9uz86&#10;Bf3Hlw3f7nCeFO8zsxssleftUanRw7B6BZFoSLfwtf2mFZRP0xe4vM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VsacYAAADdAAAADwAAAAAAAAAAAAAAAACYAgAAZHJz&#10;L2Rvd25yZXYueG1sUEsFBgAAAAAEAAQA9QAAAIsDAAAAAA==&#10;" path="m,30l,,148,30r,14l,30xe" fillcolor="aqua" strokeweight="42e-5mm">
                  <v:path arrowok="t" o:connecttype="custom" o:connectlocs="0,19050;0,0;93980,19050;93980,27940;0,19050" o:connectangles="0,0,0,0,0"/>
                </v:shape>
                <v:shape id="Freeform 660" o:spid="_x0000_s2354" style="position:absolute;left:22515;top:31146;width:1320;height:477;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KHbwA&#10;AADdAAAADwAAAGRycy9kb3ducmV2LnhtbERPSwrCMBDdC94hjOBOUz8UrUYRQXDhRu0BhmZsqs2k&#10;NFHr7c1CcPl4//W2s7V4Uesrxwom4wQEceF0xaWC/HoYLUD4gKyxdkwKPuRhu+n31php9+YzvS6h&#10;FDGEfYYKTAhNJqUvDFn0Y9cQR+7mWoshwraUusV3DLe1nCZJKi1WHBsMNrQ3VDwuT6uA7+xp4mWz&#10;M8u807P0lN6SQqnhoNutQATqwl/8cx+1gul8HvfHN/EJ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wodvAAAAN0AAAAPAAAAAAAAAAAAAAAAAJgCAABkcnMvZG93bnJldi54&#10;bWxQSwUGAAAAAAQABAD1AAAAgQMAAAAA&#10;" path="m148,75l208,15,59,,,45,148,75xe" fillcolor="#00bfbf" strokeweight="42e-5mm">
                  <v:path arrowok="t" o:connecttype="custom" o:connectlocs="93980,47625;132080,9525;37465,0;0,28575;93980,47625" o:connectangles="0,0,0,0,0"/>
                </v:shape>
                <v:shape id="Freeform 661" o:spid="_x0000_s2355" style="position:absolute;left:26001;top:31623;width:381;height:469;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L88YA&#10;AADdAAAADwAAAGRycy9kb3ducmV2LnhtbESPwWrDMBBE74X8g9hAb41sY4pxooQSCCSlh9Yt+LpY&#10;G8vUWhlLiZ18fVUo9DjMzBtms5ttL640+s6xgnSVgCBunO64VfD1eXgqQPiArLF3TApu5GG3XTxs&#10;sNRu4g+6VqEVEcK+RAUmhKGU0jeGLPqVG4ijd3ajxRDl2Eo94hThtpdZkjxLix3HBYMD7Q0139XF&#10;KnitdVeb4+mtvr+n2V5nJ12kg1KPy/llDSLQHP7Df+2jVpDleQq/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5L88YAAADdAAAADwAAAAAAAAAAAAAAAACYAgAAZHJz&#10;L2Rvd25yZXYueG1sUEsFBgAAAAAEAAQA9QAAAIsDAAAAAA==&#10;" path="m,74l,59,60,r,14l,74xe" fillcolor="teal" strokeweight="42e-5mm">
                  <v:path arrowok="t" o:connecttype="custom" o:connectlocs="0,46990;0,37465;38100,0;38100,8890;0,46990" o:connectangles="0,0,0,0,0"/>
                </v:shape>
                <v:shape id="Freeform 662" o:spid="_x0000_s2356" style="position:absolute;left:24966;top:31527;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yG8QA&#10;AADdAAAADwAAAGRycy9kb3ducmV2LnhtbESPQWvCQBSE70L/w/IK3symaZA2dZUiCEVB0Lb31+xr&#10;Nm32bciuSfz3riB4HGbmG2axGm0jeup87VjBU5KCIC6drrlS8PW5mb2A8AFZY+OYFJzJw2r5MFlg&#10;od3AB+qPoRIRwr5ABSaEtpDSl4Ys+sS1xNH7dZ3FEGVXSd3hEOG2kVmazqXFmuOCwZbWhsr/48kq&#10;+M63/XNtLO7d8OroZ5dtmj+r1PRxfH8DEWgM9/Ct/aEVZHmewfVNf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68hvEAAAA3QAAAA8AAAAAAAAAAAAAAAAAmAIAAGRycy9k&#10;b3ducmV2LnhtbFBLBQYAAAAABAAEAPUAAACJAwAAAAA=&#10;" path="m163,74l223,15,59,,,59,163,74xe" fillcolor="#00bfbf" strokeweight="42e-5mm">
                  <v:path arrowok="t" o:connecttype="custom" o:connectlocs="103505,46990;141605,9525;37465,0;0,37465;103505,46990" o:connectangles="0,0,0,0,0"/>
                </v:shape>
                <v:shape id="Freeform 663" o:spid="_x0000_s2357" style="position:absolute;left:27512;top:31902;width:1321;height:476;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Uar8A&#10;AADdAAAADwAAAGRycy9kb3ducmV2LnhtbESPzQrCMBCE74LvEFbwpqk/FK1GEUHw4MWfB1iatak2&#10;m9JErW9vBMHjMDPfMMt1ayvxpMaXjhWMhgkI4tzpkgsFl/NuMAPhA7LGyjEpeJOH9arbWWKm3YuP&#10;9DyFQkQI+wwVmBDqTEqfG7Loh64mjt7VNRZDlE0hdYOvCLeVHCdJKi2WHBcM1rQ1lN9PD6uAb+xp&#10;5GW9MfNLqyfpIb0muVL9XrtZgAjUhn/4195rBePpdALf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ZRqvwAAAN0AAAAPAAAAAAAAAAAAAAAAAJgCAABkcnMvZG93bnJl&#10;di54bWxQSwUGAAAAAAQABAD1AAAAhAMAAAAA&#10;" path="m148,75l208,15,44,,,60,148,75xe" fillcolor="#00bfbf" strokeweight="42e-5mm">
                  <v:path arrowok="t" o:connecttype="custom" o:connectlocs="93980,47625;132080,9525;27940,0;0,38100;93980,47625" o:connectangles="0,0,0,0,0"/>
                </v:shape>
                <v:shape id="Freeform 664" o:spid="_x0000_s2358" style="position:absolute;left:17517;top:30111;width:470;height:1886;visibility:visible;mso-wrap-style:square;v-text-anchor:top" coordsize="7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Y8gA&#10;AADdAAAADwAAAGRycy9kb3ducmV2LnhtbESP3WoCMRSE7wt9h3CE3hTNKovU1SilIEhFWn9QLw+b&#10;42bp5mS7ibr26Ruh0MthZr5hJrPWVuJCjS8dK+j3EhDEudMlFwp223n3BYQPyBorx6TgRh5m08eH&#10;CWbaXXlNl00oRISwz1CBCaHOpPS5IYu+52ri6J1cYzFE2RRSN3iNcFvJQZIMpcWS44LBmt4M5V+b&#10;s1Xwbkbnj1XY+8/Fccnr4TMe/M+3Uk+d9nUMIlAb/sN/7YVWMEjTF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35xjyAAAAN0AAAAPAAAAAAAAAAAAAAAAAJgCAABk&#10;cnMvZG93bnJldi54bWxQSwUGAAAAAAQABAD1AAAAjQMAAAAA&#10;" path="m,297l,59,74,r,238l,297xe" fillcolor="#400040" strokeweight="42e-5mm">
                  <v:path arrowok="t" o:connecttype="custom" o:connectlocs="0,188595;0,37465;46990,0;46990,151130;0,188595" o:connectangles="0,0,0,0,0"/>
                </v:shape>
                <v:shape id="Freeform 665" o:spid="_x0000_s2359" style="position:absolute;left:16577;top:30302;width:940;height:1695;visibility:visible;mso-wrap-style:square;v-text-anchor:top" coordsize="14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N0cQA&#10;AADdAAAADwAAAGRycy9kb3ducmV2LnhtbESPQWvCQBSE74X+h+UVvNVNNZY2zUaKKO1JjBXPj+wz&#10;G8y+jdlV03/fFYQeh5n5hsnng23FhXrfOFbwMk5AEFdON1wr2P2snt9A+ICssXVMCn7Jw7x4fMgx&#10;0+7KJV22oRYRwj5DBSaELpPSV4Ys+rHriKN3cL3FEGVfS93jNcJtKydJ8iotNhwXDHa0MFQdt2er&#10;YDP9OsnkvEnf02atl2RoXwZSavQ0fH6ACDSE//C9/a0VTNJ0Br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jdHEAAAA3QAAAA8AAAAAAAAAAAAAAAAAmAIAAGRycy9k&#10;b3ducmV2LnhtbFBLBQYAAAAABAAEAPUAAACJAwAAAAA=&#10;" path="m,237l,,148,29r,238l,237xe" fillcolor="purple" strokeweight="42e-5mm">
                  <v:path arrowok="t" o:connecttype="custom" o:connectlocs="0,150495;0,0;93980,18415;93980,169545;0,150495" o:connectangles="0,0,0,0,0"/>
                </v:shape>
                <v:shape id="Freeform 666" o:spid="_x0000_s2360" style="position:absolute;left:16577;top:30016;width:1410;height:470;visibility:visible;mso-wrap-style:square;v-text-anchor:top" coordsize="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X2cUA&#10;AADdAAAADwAAAGRycy9kb3ducmV2LnhtbESP0WrCQBRE3wv+w3IFX0rdNA2hRFcpQsDSJzUfcMle&#10;k2j2bsyuMf59VxB8HGbmDLNcj6YVA/Wusazgcx6BIC6tbrhSUBzyj28QziNrbC2Tgjs5WK8mb0vM&#10;tL3xjoa9r0SAsMtQQe19l0npypoMurntiIN3tL1BH2RfSd3jLcBNK+MoSqXBhsNCjR1tairP+6tR&#10;cOqGMsWv4q+4nDe/ySHOuXnPlZpNx58FCE+jf4Wf7a1WECdJCo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9fZxQAAAN0AAAAPAAAAAAAAAAAAAAAAAJgCAABkcnMv&#10;ZG93bnJldi54bWxQSwUGAAAAAAQABAD1AAAAigMAAAAA&#10;" path="m148,74l222,15,59,,,45,148,74xe" fillcolor="#600060" strokeweight="42e-5mm">
                  <v:path arrowok="t" o:connecttype="custom" o:connectlocs="93980,46990;140970,9525;37465,0;0,28575;93980,46990" o:connectangles="0,0,0,0,0"/>
                </v:shape>
                <v:shape id="Freeform 667" o:spid="_x0000_s2361" style="position:absolute;left:19968;top:31623;width:470;height:660;visibility:visible;mso-wrap-style:square;v-text-anchor:top" coordsize="7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hn8UA&#10;AADdAAAADwAAAGRycy9kb3ducmV2LnhtbESPQWsCMRSE74X+h/CE3jSrXaysRilKi7Qn7YIeH5vn&#10;ZnHzsmxi3P77plDocZiZb5jVZrCtiNT7xrGC6SQDQVw53XCtoPx6Gy9A+ICssXVMCr7Jw2b9+LDC&#10;Qrs7HygeQy0ShH2BCkwIXSGlrwxZ9BPXESfv4nqLIcm+lrrHe4LbVs6ybC4tNpwWDHa0NVRdjzer&#10;IO6upSn3+ed5Wz7Hk/y4hPgelXoaDa9LEIGG8B/+a++1glmev8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2GfxQAAAN0AAAAPAAAAAAAAAAAAAAAAAJgCAABkcnMv&#10;ZG93bnJldi54bWxQSwUGAAAAAAQABAD1AAAAigMAAAAA&#10;" path="m,104l,59,74,r,44l,104xe" fillcolor="#400040" strokeweight="42e-5mm">
                  <v:path arrowok="t" o:connecttype="custom" o:connectlocs="0,66040;0,37465;46990,0;46990,27940;0,66040" o:connectangles="0,0,0,0,0"/>
                </v:shape>
                <v:shape id="Freeform 668" o:spid="_x0000_s2362" style="position:absolute;left:19029;top:31807;width:939;height:476;visibility:visible;mso-wrap-style:square;v-text-anchor:top" coordsize="1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He8EA&#10;AADdAAAADwAAAGRycy9kb3ducmV2LnhtbERPzWoCMRC+F3yHMIK3mlVs0dUoUhCk4KG2DzBsxs1q&#10;MlmSdDd9++ZQ6PHj+98dsrNioBA7zwoW8woEceN1x62Cr8/T8xpETMgarWdS8EMRDvvJ0w5r7Uf+&#10;oOGaWlFCONaowKTU11LGxpDDOPc9ceFuPjhMBYZW6oBjCXdWLqvqVTrsuDQY7OnNUPO4fjsFF5vD&#10;Yxjf73l9RttdNtG0L41Ss2k+bkEkyulf/Oc+awXL1arMLW/KE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NR3vBAAAA3QAAAA8AAAAAAAAAAAAAAAAAmAIAAGRycy9kb3du&#10;cmV2LnhtbFBLBQYAAAAABAAEAPUAAACGAwAAAAA=&#10;" path="m,60l,,148,30r,45l,60xe" fillcolor="purple" strokeweight="42e-5mm">
                  <v:path arrowok="t" o:connecttype="custom" o:connectlocs="0,38100;0,0;93980,19050;93980,47625;0,38100" o:connectangles="0,0,0,0,0"/>
                </v:shape>
                <v:shape id="Freeform 669" o:spid="_x0000_s2363" style="position:absolute;left:19029;top:31527;width:1409;height:470;visibility:visible;mso-wrap-style:square;v-text-anchor:top" coordsize="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Dq8UA&#10;AADdAAAADwAAAGRycy9kb3ducmV2LnhtbESP0WrCQBRE34X+w3ILvohuTINodBURAi19MuYDLtlr&#10;kpq9m2bXmP59t1DwcZiZM8zuMJpWDNS7xrKC5SICQVxa3XCloLhk8zUI55E1tpZJwQ85OOxfJjtM&#10;tX3wmYbcVyJA2KWooPa+S6V0ZU0G3cJ2xMG72t6gD7KvpO7xEeCmlXEUraTBhsNCjR2daipv+d0o&#10;+OqGcoVvxWfxfTt9JJc442aWKTV9HY9bEJ5G/wz/t9+1gjhJNv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EOrxQAAAN0AAAAPAAAAAAAAAAAAAAAAAJgCAABkcnMv&#10;ZG93bnJldi54bWxQSwUGAAAAAAQABAD1AAAAigMAAAAA&#10;" path="m148,74l222,15,59,,,44,148,74xe" fillcolor="#600060" strokeweight="42e-5mm">
                  <v:path arrowok="t" o:connecttype="custom" o:connectlocs="93980,46990;140970,9525;37465,0;0,27940;93980,46990" o:connectangles="0,0,0,0,0"/>
                </v:shape>
                <v:shape id="Freeform 670" o:spid="_x0000_s2364" style="position:absolute;left:22515;top:32188;width:374;height:470;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TlMUA&#10;AADdAAAADwAAAGRycy9kb3ducmV2LnhtbERPS0vDQBC+F/wPywi9SLuxaimx2yKCNYKCfVB6nGbH&#10;JJqdDdm1Sf+9cxB6/Pje82XvanWiNlSeDdyOE1DEubcVFwZ225fRDFSIyBZrz2TgTAGWi6vBHFPr&#10;O17TaRMLJSEcUjRQxtikWoe8JIdh7Bti4b586zAKbAttW+wk3NV6kiRT7bBiaSixoeeS8p/Nr5OS&#10;4+fNK78dt++r7LCf3n1k393ZGzO87p8eQUXq40X8786sgcn9g+yXN/I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hOUxQAAAN0AAAAPAAAAAAAAAAAAAAAAAJgCAABkcnMv&#10;ZG93bnJldi54bWxQSwUGAAAAAAQABAD1AAAAigMAAAAA&#10;" path="m,74l,59,59,r,15l,74xe" fillcolor="#400040" strokeweight="42e-5mm">
                  <v:path arrowok="t" o:connecttype="custom" o:connectlocs="0,46990;0,37465;37465,0;37465,9525;0,46990" o:connectangles="0,0,0,0,0"/>
                </v:shape>
                <v:shape id="Freeform 671" o:spid="_x0000_s2365" style="position:absolute;left:21480;top:32378;width:1035;height:280;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FccA&#10;AADdAAAADwAAAGRycy9kb3ducmV2LnhtbESPW2vCQBSE3wv9D8sp9EV0o9QiqRtRsRfwqV4Q3w7Z&#10;k2xq9mzIbjX++64g9HGYmW+Y6ayztThT6yvHCoaDBARx7nTFpYLd9r0/AeEDssbaMSm4kodZ9vgw&#10;xVS7C3/TeRNKESHsU1RgQmhSKX1uyKIfuIY4eoVrLYYo21LqFi8Rbms5SpJXabHiuGCwoaWh/LT5&#10;tQq2xw8b1gt5PdSF2S97q88fW7FSz0/d/A1EoC78h+/tL61g9DIewu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xhXHAAAA3QAAAA8AAAAAAAAAAAAAAAAAmAIAAGRy&#10;cy9kb3ducmV2LnhtbFBLBQYAAAAABAAEAPUAAACMAwAAAAA=&#10;" path="m,14l,,163,29r,15l,14xe" fillcolor="purple" strokeweight="42e-5mm">
                  <v:path arrowok="t" o:connecttype="custom" o:connectlocs="0,8890;0,0;103505,18415;103505,27940;0,8890" o:connectangles="0,0,0,0,0"/>
                </v:shape>
                <v:shape id="Freeform 672" o:spid="_x0000_s2366" style="position:absolute;left:21480;top:32092;width:1409;height:470;visibility:visible;mso-wrap-style:square;v-text-anchor:top" coordsize="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HB8YA&#10;AADdAAAADwAAAGRycy9kb3ducmV2LnhtbESP0WqDQBRE3wv5h+UW8lKStTYJwWaVIggpfWriB1zc&#10;W7Vx7xp3o+bvu4VCH4eZOcMcstl0YqTBtZYVPK8jEMSV1S3XCspzsdqDcB5ZY2eZFNzJQZYuHg6Y&#10;aDvxJ40nX4sAYZeggsb7PpHSVQ0ZdGvbEwfvyw4GfZBDLfWAU4CbTsZRtJMGWw4LDfaUN1RdTjej&#10;4Lsfqx2+lB/l9ZK/b85xwe1TodTycX57BeFp9v/hv/ZRK4g32xh+34Qn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FHB8YAAADdAAAADwAAAAAAAAAAAAAAAACYAgAAZHJz&#10;L2Rvd25yZXYueG1sUEsFBgAAAAAEAAQA9QAAAIsDAAAAAA==&#10;" path="m163,74l222,15,59,,,45,163,74xe" fillcolor="#600060" strokeweight="42e-5mm">
                  <v:path arrowok="t" o:connecttype="custom" o:connectlocs="103505,46990;140970,9525;37465,0;0,28575;103505,46990" o:connectangles="0,0,0,0,0"/>
                </v:shape>
                <v:shape id="Freeform 673" o:spid="_x0000_s2367" style="position:absolute;left:24026;top:32467;width:1410;height:476;visibility:visible;mso-wrap-style:square;v-text-anchor:top" coordsize="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oEsYA&#10;AADdAAAADwAAAGRycy9kb3ducmV2LnhtbESPQWsCMRSE74X+h/AEb5rVqpStUUQr9qCCtpfeXjfP&#10;zdLNy7pJ3fXfG0HocZiZb5jpvLWluFDtC8cKBv0EBHHmdMG5gq/Pde8VhA/IGkvHpOBKHuaz56cp&#10;pto1fKDLMeQiQtinqMCEUKVS+syQRd93FXH0Tq62GKKsc6lrbCLclnKYJBNpseC4YLCipaHs9/hn&#10;FeBJVz+bvWm2uwW+r87n8caMvpXqdtrFG4hAbfgPP9ofWsFwNH6B+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JoEsYAAADdAAAADwAAAAAAAAAAAAAAAACYAgAAZHJz&#10;L2Rvd25yZXYueG1sUEsFBgAAAAAEAAQA9QAAAIsDAAAAAA==&#10;" path="m148,75l222,15,59,,,45,148,75xe" fillcolor="#600060" strokeweight="42e-5mm">
                  <v:path arrowok="t" o:connecttype="custom" o:connectlocs="93980,47625;140970,9525;37465,0;0,28575;93980,47625" o:connectangles="0,0,0,0,0"/>
                </v:shape>
                <v:shape id="Freeform 674" o:spid="_x0000_s2368" style="position:absolute;left:26566;top:32753;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kGcUA&#10;AADdAAAADwAAAGRycy9kb3ducmV2LnhtbESPQWvCQBSE74L/YXlCL6FuFBVJXUUUS0EpVEvPj+wz&#10;G8y+Ddk1Sf+9Wyh4HGbmG2a16W0lWmp86VjBZJyCIM6dLrlQ8H05vC5B+ICssXJMCn7Jw2Y9HKww&#10;067jL2rPoRARwj5DBSaEOpPS54Ys+rGriaN3dY3FEGVTSN1gF+G2ktM0XUiLJccFgzXtDOW3890q&#10;OCb7H2yl7iY3Yz/TxXtyqmSi1Muo376BCNSHZ/i//aEVTGfzGfy9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QZxQAAAN0AAAAPAAAAAAAAAAAAAAAAAJgCAABkcnMv&#10;ZG93bnJldi54bWxQSwUGAAAAAAQABAD1AAAAigMAAAAA&#10;" path="m164,74l208,30,60,,,59,164,74xe" fillcolor="#600060" strokeweight="42e-5mm">
                  <v:path arrowok="t" o:connecttype="custom" o:connectlocs="104140,46990;132080,19050;38100,0;0,37465;104140,46990" o:connectangles="0,0,0,0,0"/>
                </v:shape>
                <v:shape id="Freeform 675" o:spid="_x0000_s2369" style="position:absolute;left:16387;top:31807;width:470;height:1041;visibility:visible;mso-wrap-style:square;v-text-anchor:top" coordsize="7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Z28YA&#10;AADdAAAADwAAAGRycy9kb3ducmV2LnhtbESPT2sCMRTE7wW/Q3iCt5rVukvZGsU/CPXQglp6fiTP&#10;zeLmZdmkuu2nb4RCj8PM/IaZL3vXiCt1ofasYDLOQBBrb2quFHycdo/PIEJENth4JgXfFGC5GDzM&#10;sTT+xge6HmMlEoRDiQpsjG0pZdCWHIaxb4mTd/adw5hkV0nT4S3BXSOnWVZIhzWnBYstbSzpy/HL&#10;KfikfbF+K061zg8z+/TzvnVSb5UaDfvVC4hIffwP/7VfjYLpLM/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WZ28YAAADdAAAADwAAAAAAAAAAAAAAAACYAgAAZHJz&#10;L2Rvd25yZXYueG1sUEsFBgAAAAAEAAQA9QAAAIsDAAAAAA==&#10;" path="m15,164l,60,74,r,104l15,164xe" fillcolor="#4d4d80" strokeweight="42e-5mm">
                  <v:path arrowok="t" o:connecttype="custom" o:connectlocs="9525,104140;0,38100;46990,0;46990,66040;9525,104140" o:connectangles="0,0,0,0,0"/>
                </v:shape>
                <v:shape id="Freeform 676" o:spid="_x0000_s2370" style="position:absolute;left:15447;top:31997;width:1035;height:851;visibility:visible;mso-wrap-style:square;v-text-anchor:top" coordsize="1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A18YA&#10;AADdAAAADwAAAGRycy9kb3ducmV2LnhtbESPQWsCMRSE74X+h/AK3mpWqYtsjSItQhGEuirt8bl5&#10;3V3cvCxJ1Pjvm0LB4zAz3zCzRTSduJDzrWUFo2EGgriyuuVawX63ep6C8AFZY2eZFNzIw2L++DDD&#10;Qtsrb+lShlokCPsCFTQh9IWUvmrIoB/anjh5P9YZDEm6WmqH1wQ3nRxnWS4NtpwWGuzpraHqVJ6N&#10;gs3qMCqPeV596ff1Z9wdt923i0oNnuLyFUSgGO7h//aHVjB+meT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5A18YAAADdAAAADwAAAAAAAAAAAAAAAACYAgAAZHJz&#10;L2Rvd25yZXYueG1sUEsFBgAAAAAEAAQA9QAAAIsDAAAAAA==&#10;" path="m,119l,,148,30r15,104l,119xe" fillcolor="#99f" strokeweight="42e-5mm">
                  <v:path arrowok="t" o:connecttype="custom" o:connectlocs="0,75565;0,0;93980,19050;103505,85090;0,75565" o:connectangles="0,0,0,0,0"/>
                </v:shape>
                <v:shape id="Freeform 677" o:spid="_x0000_s2371" style="position:absolute;left:15447;top:31711;width:1410;height:477;visibility:visible;mso-wrap-style:square;v-text-anchor:top" coordsize="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buskA&#10;AADdAAAADwAAAGRycy9kb3ducmV2LnhtbESPT2vCQBTE7wW/w/IEL0U3pvVf6irFUupJNLaCt9fs&#10;MwnNvo3Zrabf3i0Uehxm5jfMfNmaSlyocaVlBcNBBII4s7rkXMH7/rU/BeE8ssbKMin4IQfLRedu&#10;jom2V97RJfW5CBB2CSoovK8TKV1WkEE3sDVx8E62MeiDbHKpG7wGuKlkHEVjabDksFBgTauCsq/0&#10;2yg4m9PwfrWZbD9eDsfPNLZvo1n1oFSv2z4/gfDU+v/wX3utFcSPown8vglP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NbuskAAADdAAAADwAAAAAAAAAAAAAAAACYAgAA&#10;ZHJzL2Rvd25yZXYueG1sUEsFBgAAAAAEAAQA9QAAAI4DAAAAAA==&#10;" path="m148,75l222,15,74,,,45,148,75xe" fillcolor="#7373bf" strokeweight="42e-5mm">
                  <v:path arrowok="t" o:connecttype="custom" o:connectlocs="93980,47625;140970,9525;46990,0;0,28575;93980,47625" o:connectangles="0,0,0,0,0"/>
                </v:shape>
                <v:shape id="Freeform 678" o:spid="_x0000_s2372" style="position:absolute;left:18933;top:32658;width:470;height:565;visibility:visible;mso-wrap-style:square;v-text-anchor:top" coordsize="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ZEsMA&#10;AADdAAAADwAAAGRycy9kb3ducmV2LnhtbERPTYvCMBC9C/6HMIIXWVOlLm5tKioIelpW3cPehmZs&#10;q82kNFHrvzeHBY+P950uO1OLO7WusqxgMo5AEOdWV1woOB23H3MQziNrrC2Tgic5WGb9XoqJtg/+&#10;ofvBFyKEsEtQQel9k0jp8pIMurFtiAN3tq1BH2BbSN3iI4SbWk6j6FMarDg0lNjQpqT8ergZBc3v&#10;F9rRuvr79rE57eNudT1fCqWGg261AOGp82/xv3unFUzjWZgb3o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ZZEsMAAADdAAAADwAAAAAAAAAAAAAAAACYAgAAZHJzL2Rv&#10;d25yZXYueG1sUEsFBgAAAAAEAAQA9QAAAIgDAAAAAA==&#10;" path="m,89l,60,74,r,30l,89xe" fillcolor="#4d4d80" strokeweight="42e-5mm">
                  <v:path arrowok="t" o:connecttype="custom" o:connectlocs="0,56515;0,38100;46990,0;46990,19050;0,56515" o:connectangles="0,0,0,0,0"/>
                </v:shape>
                <v:shape id="Freeform 679" o:spid="_x0000_s2373" style="position:absolute;left:17898;top:32848;width:1035;height:375;visibility:visible;mso-wrap-style:square;v-text-anchor:top" coordsize="1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iKMEA&#10;AADdAAAADwAAAGRycy9kb3ducmV2LnhtbESPQYvCMBSE7wv+h/AEb2uquKtWo4jFxeuq4PXRPNti&#10;8xKaWOu/N4LgcZiZb5jlujO1aKnxlWUFo2ECgji3uuJCwem4+56B8AFZY22ZFDzIw3rV+1piqu2d&#10;/6k9hEJECPsUFZQhuFRKn5dk0A+tI47exTYGQ5RNIXWD9wg3tRwnya80WHFcKNHRtqT8ergZBRt3&#10;47/pIztnkzzLkGR77NxFqUG/2yxABOrCJ/xu77WC8eRnDq8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hoijBAAAA3QAAAA8AAAAAAAAAAAAAAAAAmAIAAGRycy9kb3du&#10;cmV2LnhtbFBLBQYAAAAABAAEAPUAAACGAwAAAAA=&#10;" path="m,30l,,163,30r,29l,30xe" fillcolor="#99f" strokeweight="42e-5mm">
                  <v:path arrowok="t" o:connecttype="custom" o:connectlocs="0,19050;0,0;103505,19050;103505,37465;0,19050" o:connectangles="0,0,0,0,0"/>
                </v:shape>
                <v:shape id="Freeform 680" o:spid="_x0000_s2374" style="position:absolute;left:17898;top:32562;width:1505;height:477;visibility:visible;mso-wrap-style:square;v-text-anchor:top" coordsize="2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R1sAA&#10;AADdAAAADwAAAGRycy9kb3ducmV2LnhtbERPTWvCQBC9F/oflil4qxtFpKSuooGCiBdX6XnITpPQ&#10;7GyaXWP8985B6PHxvleb0bdqoD42gQ3Mphko4jK4hisDl/PX+weomJAdtoHJwJ0ibNavLyvMXbjx&#10;iQabKiUhHHM0UKfU5VrHsiaPcRo6YuF+Qu8xCewr7Xq8Sbhv9TzLltpjw9JQY0dFTeWvvXoD850N&#10;xVUfz984HoZimNnsb2+NmbyN209Qicb0L3669058i6XslzfyBP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QR1sAAAADdAAAADwAAAAAAAAAAAAAAAACYAgAAZHJzL2Rvd25y&#10;ZXYueG1sUEsFBgAAAAAEAAQA9QAAAIUDAAAAAA==&#10;" path="m163,75l237,15,74,,,45,163,75xe" fillcolor="#7373bf" strokeweight="42e-5mm">
                  <v:path arrowok="t" o:connecttype="custom" o:connectlocs="103505,47625;150495,9525;46990,0;0,28575;103505,47625" o:connectangles="0,0,0,0,0"/>
                </v:shape>
                <v:shape id="Freeform 681" o:spid="_x0000_s2375" style="position:absolute;left:20438;top:32943;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AHsYA&#10;AADdAAAADwAAAGRycy9kb3ducmV2LnhtbESPQWvCQBSE74X+h+UVehHdREuU6BpaQfAk1Jbq8ZF9&#10;JsHs27C7jfHfu0Khx2FmvmFWxWBa0ZPzjWUF6SQBQVxa3XCl4PtrO16A8AFZY2uZFNzIQ7F+flph&#10;ru2VP6k/hEpECPscFdQhdLmUvqzJoJ/Yjjh6Z+sMhihdJbXDa4SbVk6TJJMGG44LNXa0qam8HH6N&#10;gtlPOH3QfiSby6gf5luXnTfHTKnXl+F9CSLQEP7Df+2dVjB9y1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eAHsYAAADdAAAADwAAAAAAAAAAAAAAAACYAgAAZHJz&#10;L2Rvd25yZXYueG1sUEsFBgAAAAAEAAQA9QAAAIsDAAAAAA==&#10;" path="m164,89l223,29,75,,,59,164,89xe" fillcolor="#7373bf" strokeweight="42e-5mm">
                  <v:path arrowok="t" o:connecttype="custom" o:connectlocs="104140,56515;141605,18415;47625,0;0,37465;104140,56515" o:connectangles="0,0,0,0,0"/>
                </v:shape>
                <v:shape id="Freeform 682" o:spid="_x0000_s2376" style="position:absolute;left:22985;top:33318;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eacUA&#10;AADdAAAADwAAAGRycy9kb3ducmV2LnhtbESPQWvCQBSE74L/YXlCL6KbphIluooVBE+F2qIeH9ln&#10;Esy+DbvbGP99t1DwOMzMN8xq05tGdOR8bVnB6zQBQVxYXXOp4PtrP1mA8AFZY2OZFDzIw2Y9HKww&#10;1/bOn9QdQykihH2OCqoQ2lxKX1Rk0E9tSxy9q3UGQ5SulNrhPcJNI9MkyaTBmuNChS3tKipuxx+j&#10;4O0ULu/0MZb1bdz1873LrrtzptTLqN8uQQTqwzP83z5oBeksS+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R5pxQAAAN0AAAAPAAAAAAAAAAAAAAAAAJgCAABkcnMv&#10;ZG93bnJldi54bWxQSwUGAAAAAAQABAD1AAAAigMAAAAA&#10;" path="m164,89l223,30,60,,,60,164,89xe" fillcolor="#7373bf" strokeweight="42e-5mm">
                  <v:path arrowok="t" o:connecttype="custom" o:connectlocs="104140,56515;141605,19050;38100,0;0,38100;104140,56515" o:connectangles="0,0,0,0,0"/>
                </v:shape>
                <v:shape id="Freeform 683" o:spid="_x0000_s2377" style="position:absolute;left:25531;top:33699;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3XsUA&#10;AADdAAAADwAAAGRycy9kb3ducmV2LnhtbESPT4vCMBTE74LfITzBm6b+QaRrKquwIKwXqwf39mje&#10;tqXNS22y2vXTG0HwOMzMb5jVujO1uFLrSssKJuMIBHFmdcm5gtPxa7QE4TyyxtoyKfgnB+uk31th&#10;rO2ND3RNfS4ChF2MCgrvm1hKlxVk0I1tQxy8X9sa9EG2udQt3gLc1HIaRQtpsOSwUGBD24KyKv0z&#10;CvhsqNld0tqn8v5zjL73G1ntlRoOus8PEJ46/w6/2jutYDpfzOD5Jj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3dexQAAAN0AAAAPAAAAAAAAAAAAAAAAAJgCAABkcnMv&#10;ZG93bnJldi54bWxQSwUGAAAAAAQABAD1AAAAigMAAAAA&#10;" path="m163,74l223,14,74,,,59,163,74xe" fillcolor="#7373bf" strokeweight="42e-5mm">
                  <v:path arrowok="t" o:connecttype="custom" o:connectlocs="103505,46990;141605,8890;46990,0;0,37465;103505,46990" o:connectangles="0,0,0,0,0"/>
                </v:shape>
                <v:shape id="Freeform 684" o:spid="_x0000_s2378" style="position:absolute;left:15257;top:33127;width:470;height:661;visibility:visible;mso-wrap-style:square;v-text-anchor:top" coordsize="7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W8UA&#10;AADdAAAADwAAAGRycy9kb3ducmV2LnhtbESPT4vCMBTE7wt+h/AEb2vqH1SqUUQQ1GURqxdvj+bZ&#10;VpuX0kRbv/1mYWGPw8z8hlmsWlOKF9WusKxg0I9AEKdWF5wpuJy3nzMQziNrLC2Tgjc5WC07HwuM&#10;tW34RK/EZyJA2MWoIPe+iqV0aU4GXd9WxMG72dqgD7LOpK6xCXBTymEUTaTBgsNCjhVtckofydMo&#10;yCTdmtHRuet5P00P9svcB99GqV63Xc9BeGr9f/ivvdMKhuPJGH7fh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T5bxQAAAN0AAAAPAAAAAAAAAAAAAAAAAJgCAABkcnMv&#10;ZG93bnJldi54bWxQSwUGAAAAAAQABAD1AAAAigMAAAAA&#10;" path="m,104l,60,74,r,45l,104xe" fillcolor="#4d1a33" strokeweight="42e-5mm">
                  <v:path arrowok="t" o:connecttype="custom" o:connectlocs="0,66040;0,38100;46990,0;46990,28575;0,66040" o:connectangles="0,0,0,0,0"/>
                </v:shape>
                <v:shape id="Freeform 685" o:spid="_x0000_s2379" style="position:absolute;left:14310;top:33318;width:947;height:470;visibility:visible;mso-wrap-style:square;v-text-anchor:top" coordsize="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1V8UA&#10;AADdAAAADwAAAGRycy9kb3ducmV2LnhtbESPQWsCMRCF74X+hzAFb5pV7Fa2RhFBUOhFLaW9Dck0&#10;u3UzWZKo679vCkKPjzfve/Pmy9614kIhNp4VjEcFCGLtTcNWwftxM5yBiAnZYOuZFNwownLx+DDH&#10;yvgr7+lySFZkCMcKFdQpdZWUUdfkMI58R5y9bx8cpiyDlSbgNcNdKydFUUqHDeeGGjta16RPh7PL&#10;b4TPj5d9OfvqfujNbqzXeodaqcFTv3oFkahP/8f39NYomEzLZ/hbkxE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HVXxQAAAN0AAAAPAAAAAAAAAAAAAAAAAJgCAABkcnMv&#10;ZG93bnJldi54bWxQSwUGAAAAAAQABAD1AAAAigMAAAAA&#10;" path="m,45l,,149,30r,44l,45xe" fillcolor="#936" strokeweight="42e-5mm">
                  <v:path arrowok="t" o:connecttype="custom" o:connectlocs="0,28575;0,0;94615,19050;94615,46990;0,28575" o:connectangles="0,0,0,0,0"/>
                </v:shape>
                <v:shape id="Freeform 686" o:spid="_x0000_s2380" style="position:absolute;left:14310;top:32943;width:1417;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yoMIA&#10;AADdAAAADwAAAGRycy9kb3ducmV2LnhtbESPQYvCMBSE7wv+h/CEvWmqlCLVKCIKXlf3srdH82yq&#10;zUtpYlv99UYQ9jjMzDfMajPYWnTU+sqxgtk0AUFcOF1xqeD3fJgsQPiArLF2TAoe5GGzHn2tMNeu&#10;5x/qTqEUEcI+RwUmhCaX0heGLPqpa4ijd3GtxRBlW0rdYh/htpbzJMmkxYrjgsGGdoaK2+luFWgT&#10;nnddp7vOXv9m/b5PnTukSn2Ph+0SRKAh/Ic/7aNWME+zDN5v4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DKgwgAAAN0AAAAPAAAAAAAAAAAAAAAAAJgCAABkcnMvZG93&#10;bnJldi54bWxQSwUGAAAAAAQABAD1AAAAhwMAAAAA&#10;" path="m149,89l223,29,75,,,59,149,89xe" fillcolor="#73264d" strokeweight="42e-5mm">
                  <v:path arrowok="t" o:connecttype="custom" o:connectlocs="94615,56515;141605,18415;47625,0;0,37465;94615,56515" o:connectangles="0,0,0,0,0"/>
                </v:shape>
                <v:shape id="Freeform 687" o:spid="_x0000_s2381" style="position:absolute;left:16857;top:33508;width:1416;height:566;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XO8QA&#10;AADdAAAADwAAAGRycy9kb3ducmV2LnhtbESPwWrDMBBE74X8g9hAbo0cY9ziRAkhxNBr3V56W6yN&#10;5cRaGUux3Xx9VSj0OMzMG2Z3mG0nRhp861jBZp2AIK6dbrlR8PlRPr+C8AFZY+eYFHyTh8N+8bTD&#10;QruJ32msQiMihH2BCkwIfSGlrw1Z9GvXE0fv4gaLIcqhkXrAKcJtJ9MkyaXFluOCwZ5OhupbdbcK&#10;tAmPu+6y02ivX5vpPGXOlZlSq+V83IIINIf/8F/7TStIs/wF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lzvEAAAA3QAAAA8AAAAAAAAAAAAAAAAAmAIAAGRycy9k&#10;b3ducmV2LnhtbFBLBQYAAAAABAAEAPUAAACJAwAAAAA=&#10;" path="m149,89l223,30,60,,,59,149,89xe" fillcolor="#73264d" strokeweight="42e-5mm">
                  <v:path arrowok="t" o:connecttype="custom" o:connectlocs="94615,56515;141605,19050;38100,0;0,37465;94615,56515" o:connectangles="0,0,0,0,0"/>
                </v:shape>
                <v:shape id="Freeform 688" o:spid="_x0000_s2382" style="position:absolute;left:19403;top:33883;width:1416;height:572;visibility:visible;mso-wrap-style:square;v-text-anchor:top" coordsize="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HmsEA&#10;AADdAAAADwAAAGRycy9kb3ducmV2LnhtbERPTWsCMRC9F/wPYYTealaxUrZGEUFooRS6bfE6bKab&#10;xc1kSUaN/745FHp8vO/1NvtBXSimPrCB+awCRdwG23Nn4Ovz8PAEKgmyxSEwGbhRgu1mcrfG2oYr&#10;f9ClkU6VEE41GnAiY611ah15TLMwEhfuJ0SPUmDstI14LeF+0IuqWmmPPZcGhyPtHbWn5uwNLAWb&#10;6PL7/MZZ3trv1+Mj7Y/G3E/z7hmUUJZ/8Z/7xRpYLFdlbnlTn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B5rBAAAA3QAAAA8AAAAAAAAAAAAAAAAAmAIAAGRycy9kb3du&#10;cmV2LnhtbFBLBQYAAAAABAAEAPUAAACGAwAAAAA=&#10;" path="m149,90l223,30,59,,,60,149,90xe" fillcolor="#73264d" strokeweight="42e-5mm">
                  <v:path arrowok="t" o:connecttype="custom" o:connectlocs="94615,57150;141605,19050;37465,0;0,38100;94615,57150" o:connectangles="0,0,0,0,0"/>
                </v:shape>
                <v:shape id="Freeform 689" o:spid="_x0000_s2383" style="position:absolute;left:14126;top:34264;width:470;height:47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RW8cA&#10;AADdAAAADwAAAGRycy9kb3ducmV2LnhtbESPQWsCMRSE74X+h/AEL0WztUXqapSiLUhP6ort8bF5&#10;bpZuXpYk6u6/bwqFHoeZ+YZZrDrbiCv5UDtW8DjOQBCXTtdcKTgW76MXECEia2wck4KeAqyW93cL&#10;zLW78Z6uh1iJBOGQowITY5tLGUpDFsPYtcTJOztvMSbpK6k93hLcNnKSZVNpsea0YLCltaHy+3Cx&#10;Cuyb/zLbrD8XrvjYnB76z6fdnpUaDrrXOYhIXfwP/7W3WsHkeTqD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VvHAAAA3QAAAA8AAAAAAAAAAAAAAAAAmAIAAGRy&#10;cy9kb3ducmV2LnhtbFBLBQYAAAAABAAEAPUAAACMAwAAAAA=&#10;" path="m,74l,59,74,r,15l,74xe" fillcolor="#808066" strokeweight="42e-5mm">
                  <v:path arrowok="t" o:connecttype="custom" o:connectlocs="0,46990;0,37465;46990,0;46990,9525;0,46990" o:connectangles="0,0,0,0,0"/>
                </v:shape>
                <v:shape id="Freeform 690" o:spid="_x0000_s2384" style="position:absolute;left:13085;top:34455;width:1041;height:279;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I7cIA&#10;AADdAAAADwAAAGRycy9kb3ducmV2LnhtbERPy2oCMRTdF/yHcIVuSs0o1epoFCkII64c/YDL5M6j&#10;ndyMSarj35uF4PJw3qtNb1pxJecbywrGowQEcWF1w5WC82n3OQfhA7LG1jIpuJOHzXrwtsJU2xsf&#10;6ZqHSsQQ9ikqqEPoUil9UZNBP7IdceRK6wyGCF0ltcNbDDetnCTJTBpsODbU2NFPTcVf/m8UnDJz&#10;n+e/SfZR7hZlN7u4/XZ6UOp92G+XIAL14SV+ujOtYPL1Hff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AjtwgAAAN0AAAAPAAAAAAAAAAAAAAAAAJgCAABkcnMvZG93&#10;bnJldi54bWxQSwUGAAAAAAQABAD1AAAAhwMAAAAA&#10;" path="m,14l,,164,29r,15l,14xe" fillcolor="#ffc" strokeweight="42e-5mm">
                  <v:path arrowok="t" o:connecttype="custom" o:connectlocs="0,8890;0,0;104140,18415;104140,27940;0,8890" o:connectangles="0,0,0,0,0"/>
                </v:shape>
                <v:shape id="Freeform 691" o:spid="_x0000_s2385" style="position:absolute;left:13085;top:34074;width:1511;height:565;visibility:visible;mso-wrap-style:square;v-text-anchor:top" coordsize="2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NRccA&#10;AADdAAAADwAAAGRycy9kb3ducmV2LnhtbESPQWvCQBSE74X+h+UVeim6MZRWU1cRMVV6KVXB6zP7&#10;mo1m34bsNsZ/7xYKPQ4z8w0znfe2Fh21vnKsYDRMQBAXTldcKtjv8sEYhA/IGmvHpOBKHuaz+7sp&#10;Ztpd+Iu6bShFhLDPUIEJocmk9IUhi37oGuLofbvWYoiyLaVu8RLhtpZpkrxIixXHBYMNLQ0V5+2P&#10;VeAP+TGcPp4m6/Rzxbk5v1fd0Sr1+NAv3kAE6sN/+K+90QrS59cR/L6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DUXHAAAA3QAAAA8AAAAAAAAAAAAAAAAAmAIAAGRy&#10;cy9kb3ducmV2LnhtbFBLBQYAAAAABAAEAPUAAACMAwAAAAA=&#10;" path="m164,89l238,30,75,,,60,164,89xe" fillcolor="#bfbf99" strokeweight="42e-5mm">
                  <v:path arrowok="t" o:connecttype="custom" o:connectlocs="104140,56515;151130,19050;47625,0;0,38100;104140,56515" o:connectangles="0,0,0,0,0"/>
                </v:shape>
                <v:shape id="Freeform 692" o:spid="_x0000_s2386" style="position:absolute;left:15631;top:34544;width:1512;height:476;visibility:visible;mso-wrap-style:square;v-text-anchor:top" coordsize="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pzMYA&#10;AADdAAAADwAAAGRycy9kb3ducmV2LnhtbESP0YrCMBRE3wX/IdyFfdPUIqtbjaLCooiCq37Apbm2&#10;ZZub2mS1+vVGEHwcZuYMM542phQXql1hWUGvG4EgTq0uOFNwPPx0hiCcR9ZYWiYFN3IwnbRbY0y0&#10;vfIvXfY+EwHCLkEFufdVIqVLczLourYiDt7J1gZ9kHUmdY3XADeljKPoSxosOCzkWNEip/Rv/28U&#10;DHbfy37Fh/Vyu16dN/64u897M6U+P5rZCISnxr/Dr/ZKK4j7gxieb8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pzMYAAADdAAAADwAAAAAAAAAAAAAAAACYAgAAZHJz&#10;L2Rvd25yZXYueG1sUEsFBgAAAAAEAAQA9QAAAIsDAAAAAA==&#10;" path="m164,75l238,15,74,,,60,164,75xe" fillcolor="#bfbf99" strokeweight="42e-5mm">
                  <v:path arrowok="t" o:connecttype="custom" o:connectlocs="104140,47625;151130,9525;46990,0;0,38100;104140,47625" o:connectangles="0,0,0,0,0"/>
                </v:shape>
                <v:shape id="Freeform 693" o:spid="_x0000_s2387" style="position:absolute;left:18273;top:34829;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g7MYA&#10;AADdAAAADwAAAGRycy9kb3ducmV2LnhtbESPT2sCMRTE70K/Q3iCN826in+2RimFYoWCVj3o7bF5&#10;3V3cvCxJ1O23NwWhx2FmfsMsVq2pxY2crywrGA4SEMS51RUXCo6Hj/4MhA/IGmvLpOCXPKyWL50F&#10;Ztre+Ztu+1CICGGfoYIyhCaT0uclGfQD2xBH78c6gyFKV0jt8B7hppZpkkykwYrjQokNvZeUX/ZX&#10;o2D3pe02PTfz3ZE2F5Osp7PT2CnV67ZvryACteE//Gx/agXpeDqC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bg7MYAAADdAAAADwAAAAAAAAAAAAAAAACYAgAAZHJz&#10;L2Rvd25yZXYueG1sUEsFBgAAAAAEAAQA9QAAAIsDAAAAAA==&#10;" path="m163,89l223,30,59,,,74,163,89xe" fillcolor="#bfbf99" strokeweight="42e-5mm">
                  <v:path arrowok="t" o:connecttype="custom" o:connectlocs="103505,56515;141605,19050;37465,0;0,46990;103505,56515" o:connectangles="0,0,0,0,0"/>
                </v:shape>
                <v:shape id="Freeform 694" o:spid="_x0000_s2388" style="position:absolute;left:11859;top:35115;width:1512;height:565;visibility:visible;mso-wrap-style:square;v-text-anchor:top" coordsize="2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77P8YA&#10;AADdAAAADwAAAGRycy9kb3ducmV2LnhtbESPQWvCQBSE7wX/w/KE3upGCVWiq4ilYKEFq4J4e2Sf&#10;2WD2bciuSfz3XUHocZiZb5jFqreVaKnxpWMF41ECgjh3uuRCwfHw+TYD4QOyxsoxKbiTh9Vy8LLA&#10;TLuOf6ndh0JECPsMFZgQ6kxKnxuy6EeuJo7exTUWQ5RNIXWDXYTbSk6S5F1aLDkuGKxpYyi/7m9W&#10;wcfPtbP33Xd7Lsp0evgyp3x3ZKVeh/16DiJQH/7Dz/ZWK5ik0x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77P8YAAADdAAAADwAAAAAAAAAAAAAAAACYAgAAZHJz&#10;L2Rvd25yZXYueG1sUEsFBgAAAAAEAAQA9QAAAIsDAAAAAA==&#10;" path="m164,89l238,29,75,,,59,164,89xe" fillcolor="#99bfbf" strokeweight="42e-5mm">
                  <v:path arrowok="t" o:connecttype="custom" o:connectlocs="104140,56515;151130,18415;47625,0;0,37465;104140,56515" o:connectangles="0,0,0,0,0"/>
                </v:shape>
                <v:shape id="Freeform 695" o:spid="_x0000_s2389" style="position:absolute;left:10545;top:36150;width:1600;height:565;visibility:visible;mso-wrap-style:square;v-text-anchor:top" coordsize="2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f38QA&#10;AADdAAAADwAAAGRycy9kb3ducmV2LnhtbESPQWvCQBSE74X+h+UVvNVNxVaJrlKKQntpMbb3R/Zt&#10;Ept9G7JPTf99VxA8DjPzDbNcD75VJ+pjE9jA0zgDRVwG23Bl4Hu/fZyDioJssQ1MBv4ownp1f7fE&#10;3IYz7+hUSKUShGOOBmqRLtc6ljV5jOPQESfPhd6jJNlX2vZ4TnDf6kmWvWiPDaeFGjt6q6n8LY7e&#10;gCs+2rnIj910M1d9uYPjzaczZvQwvC5ACQ1yC1/b79bAZDp7hsub9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n9/EAAAA3QAAAA8AAAAAAAAAAAAAAAAAmAIAAGRycy9k&#10;b3ducmV2LnhtbFBLBQYAAAAABAAEAPUAAACJAwAAAAA=&#10;" path="m163,89l252,15,89,,,60,163,89xe" fillcolor="#4d004d" strokeweight="42e-5mm">
                  <v:path arrowok="t" o:connecttype="custom" o:connectlocs="103505,56515;160020,9525;56515,0;0,38100;103505,56515" o:connectangles="0,0,0,0,0"/>
                </v:shape>
                <v:line id="Line 696" o:spid="_x0000_s2390" style="position:absolute;flip:x y;visibility:visible;mso-wrap-style:square" from="8373,7931" to="9408,3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Nq8QAAADdAAAADwAAAGRycy9kb3ducmV2LnhtbESPQWsCMRSE74X+h/AKvZSarZVVVqOU&#10;Uot4c633x+a5WUxeliTV9d83BcHjMDPfMIvV4Kw4U4idZwVvowIEceN1x62Cn/36dQYiJmSN1jMp&#10;uFKE1fLxYYGV9hfe0blOrcgQjhUqMCn1lZSxMeQwjnxPnL2jDw5TlqGVOuAlw52V46IopcOO84LB&#10;nj4NNaf61yl4nx72m5N9Mdt1dObr29ZNGa5KPT8NH3MQiYZ0D9/aG61gPJmW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Y2rxAAAAN0AAAAPAAAAAAAAAAAA&#10;AAAAAKECAABkcnMvZG93bnJldi54bWxQSwUGAAAAAAQABAD5AAAAkgMAAAAA&#10;" strokeweight="0"/>
                <v:line id="Line 697" o:spid="_x0000_s2391" style="position:absolute;flip:x;visibility:visible;mso-wrap-style:square" from="8843,36715" to="9408,3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698" o:spid="_x0000_s2392" style="position:absolute;flip:x;visibility:visible;mso-wrap-style:square" from="8659,32188" to="9224,3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line id="Line 699" o:spid="_x0000_s2393" style="position:absolute;flip:x;visibility:visible;mso-wrap-style:square" from="8468,27470" to="9034,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m7MgAAADdAAAADwAAAGRycy9kb3ducmV2LnhtbESPT2sCMRTE74V+h/AEbzWrS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6m7MgAAADdAAAADwAAAAAA&#10;AAAAAAAAAAChAgAAZHJzL2Rvd25yZXYueG1sUEsFBgAAAAAEAAQA+QAAAJYDAAAAAA==&#10;" strokeweight="0"/>
                <v:line id="Line 700" o:spid="_x0000_s2394" style="position:absolute;flip:x;visibility:visible;mso-wrap-style:square" from="8278,22745" to="8843,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701" o:spid="_x0000_s2395" style="position:absolute;flip:x;visibility:visible;mso-wrap-style:square" from="8183,17843" to="8754,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702" o:spid="_x0000_s2396" style="position:absolute;flip:x;visibility:visible;mso-wrap-style:square" from="7999,12934" to="8564,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EuscAAADdAAAADwAAAGRycy9kb3ducmV2LnhtbESPT2sCMRTE74V+h/AKvdWsS2l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S6xwAAAN0AAAAPAAAAAAAA&#10;AAAAAAAAAKECAABkcnMvZG93bnJldi54bWxQSwUGAAAAAAQABAD5AAAAlQMAAAAA&#10;" strokeweight="0"/>
                <v:line id="Line 703" o:spid="_x0000_s2397" style="position:absolute;flip:x;visibility:visible;mso-wrap-style:square" from="7808,7931" to="8373,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rect id="Rectangle 704" o:spid="_x0000_s2398" style="position:absolute;left:7998;top:35960;width:578;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okMMA&#10;AADdAAAADwAAAGRycy9kb3ducmV2LnhtbESP3WoCMRSE74W+QzhC7zTrI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okMMAAADdAAAADwAAAAAAAAAAAAAAAACYAgAAZHJzL2Rv&#10;d25yZXYueG1sUEsFBgAAAAAEAAQA9QAAAIgDAAAAAA==&#10;" filled="f" stroked="f">
                  <v:textbox style="mso-fit-shape-to-text:t" inset="0,0,0,0">
                    <w:txbxContent>
                      <w:p w:rsidR="001B3A69" w:rsidRDefault="001B3A69" w:rsidP="00CE7536">
                        <w:pPr>
                          <w:pStyle w:val="Figure"/>
                        </w:pPr>
                        <w:r>
                          <w:t>0</w:t>
                        </w:r>
                      </w:p>
                    </w:txbxContent>
                  </v:textbox>
                </v:rect>
                <v:rect id="Rectangle 705" o:spid="_x0000_s2399" style="position:absolute;left:5547;top:31432;width:2578;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C8MA&#10;AADdAAAADwAAAGRycy9kb3ducmV2LnhtbESP3WoCMRSE7wu+QzhC72rWp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C8MAAADdAAAADwAAAAAAAAAAAAAAAACYAgAAZHJzL2Rv&#10;d25yZXYueG1sUEsFBgAAAAAEAAQA9QAAAIgDAAAAAA==&#10;" filled="f" stroked="f">
                  <v:textbox style="mso-fit-shape-to-text:t" inset="0,0,0,0">
                    <w:txbxContent>
                      <w:p w:rsidR="001B3A69" w:rsidRDefault="001B3A69" w:rsidP="00CE7536">
                        <w:pPr>
                          <w:pStyle w:val="Figure"/>
                        </w:pPr>
                        <w:r>
                          <w:t>0,001</w:t>
                        </w:r>
                      </w:p>
                    </w:txbxContent>
                  </v:textbox>
                </v:rect>
                <v:rect id="Rectangle 706" o:spid="_x0000_s2400" style="position:absolute;left:5357;top:26714;width:2578;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TfMMA&#10;AADdAAAADwAAAGRycy9kb3ducmV2LnhtbESP3WoCMRSE74W+QzgF7zTbR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1TfMMAAADdAAAADwAAAAAAAAAAAAAAAACYAgAAZHJzL2Rv&#10;d25yZXYueG1sUEsFBgAAAAAEAAQA9QAAAIgDAAAAAA==&#10;" filled="f" stroked="f">
                  <v:textbox style="mso-fit-shape-to-text:t" inset="0,0,0,0">
                    <w:txbxContent>
                      <w:p w:rsidR="001B3A69" w:rsidRDefault="001B3A69" w:rsidP="00CE7536">
                        <w:pPr>
                          <w:pStyle w:val="Figure"/>
                        </w:pPr>
                        <w:r>
                          <w:t>0,002</w:t>
                        </w:r>
                      </w:p>
                    </w:txbxContent>
                  </v:textbox>
                </v:rect>
                <v:rect id="Rectangle 707" o:spid="_x0000_s2401" style="position:absolute;left:5166;top:21996;width:2578;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rsidR="001B3A69" w:rsidRDefault="001B3A69" w:rsidP="00CE7536">
                        <w:pPr>
                          <w:pStyle w:val="Figure"/>
                        </w:pPr>
                        <w:r>
                          <w:t>0,003</w:t>
                        </w:r>
                      </w:p>
                    </w:txbxContent>
                  </v:textbox>
                </v:rect>
                <v:rect id="Rectangle 708" o:spid="_x0000_s2402" style="position:absolute;left:5077;top:17087;width:2579;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rsidR="001B3A69" w:rsidRDefault="001B3A69" w:rsidP="00CE7536">
                        <w:pPr>
                          <w:pStyle w:val="Figure"/>
                        </w:pPr>
                        <w:r>
                          <w:t>0,004</w:t>
                        </w:r>
                      </w:p>
                    </w:txbxContent>
                  </v:textbox>
                </v:rect>
                <v:rect id="Rectangle 709" o:spid="_x0000_s2403" style="position:absolute;left:4887;top:12179;width:2578;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rsidR="001B3A69" w:rsidRDefault="001B3A69" w:rsidP="00CE7536">
                        <w:pPr>
                          <w:pStyle w:val="Figure"/>
                        </w:pPr>
                        <w:r>
                          <w:t>0,005</w:t>
                        </w:r>
                      </w:p>
                    </w:txbxContent>
                  </v:textbox>
                </v:rect>
                <v:rect id="Rectangle 710" o:spid="_x0000_s2404" style="position:absolute;left:4696;top:7175;width:2579;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rsidR="001B3A69" w:rsidRDefault="001B3A69" w:rsidP="00CE7536">
                        <w:pPr>
                          <w:pStyle w:val="Figure"/>
                        </w:pPr>
                        <w:r>
                          <w:t>0,006</w:t>
                        </w:r>
                      </w:p>
                    </w:txbxContent>
                  </v:textbox>
                </v:rect>
                <v:rect id="Rectangle 711" o:spid="_x0000_s2405" style="position:absolute;left:1340;top:17272;width:2838;height:1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nAcQA&#10;AADdAAAADwAAAGRycy9kb3ducmV2LnhtbESP3WoCMRCF7wu+QxihdzW7UkpdjSKCtChY/HmAYTPu&#10;BjeTZRPd6NM3QqGXh/PzcWaLaBtxo84bxwryUQaCuHTacKXgdFy/fYLwAVlj45gU3MnDYj54mWGh&#10;Xc97uh1CJdII+wIV1CG0hZS+rMmiH7mWOHln11kMSXaV1B32adw2cpxlH9Ki4USosaVVTeXlcLWJ&#10;a8wP7ftNlOuvvMkeZruLm61Sr8O4nIIIFMN/+K/9rRWM3yc5PN+k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0JwHEAAAA3QAAAA8AAAAAAAAAAAAAAAAAmAIAAGRycy9k&#10;b3ducmV2LnhtbFBLBQYAAAAABAAEAPUAAACJAwAAAAA=&#10;" filled="f" stroked="f">
                  <v:textbox style="layout-flow:vertical;mso-layout-flow-alt:bottom-to-top;mso-fit-shape-to-text:t" inset="0,0,0,0">
                    <w:txbxContent>
                      <w:p w:rsidR="001B3A69" w:rsidRPr="00CE5FAA" w:rsidRDefault="001B3A69" w:rsidP="00CE7536">
                        <w:pPr>
                          <w:pStyle w:val="Figure"/>
                          <w:rPr>
                            <w:lang w:val="fr-CH"/>
                          </w:rPr>
                        </w:pPr>
                        <w:proofErr w:type="gramStart"/>
                        <w:r>
                          <w:rPr>
                            <w:caps w:val="0"/>
                            <w:lang w:val="fr-CH"/>
                          </w:rPr>
                          <w:t>probabilité</w:t>
                        </w:r>
                        <w:proofErr w:type="gramEnd"/>
                        <w:r>
                          <w:rPr>
                            <w:caps w:val="0"/>
                            <w:lang w:val="fr-CH"/>
                          </w:rPr>
                          <w:t xml:space="preserve"> relative de la situation</w:t>
                        </w:r>
                      </w:p>
                    </w:txbxContent>
                  </v:textbox>
                </v:rect>
                <v:rect id="Rectangle 712" o:spid="_x0000_s2406" style="position:absolute;left:5585;top:41452;width:17208;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UcUA&#10;AADdAAAADwAAAGRycy9kb3ducmV2LnhtbESP3WoCMRSE7wt9h3AKvavZXUTc1ShWEEvBC38e4LA5&#10;blY3J9sk1e3bN4WCl8PMfMPMl4PtxI18aB0ryEcZCOLa6ZYbBafj5m0KIkRkjZ1jUvBDAZaL56c5&#10;VtrdeU+3Q2xEgnCoUIGJsa+kDLUhi2HkeuLknZ23GJP0jdQe7wluO1lk2URabDktGOxpbai+Hr6t&#10;Anrf7svLKpid9HnId5+Tcrz9Uur1ZVjNQEQa4iP83/7QCopxW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VpRxQAAAN0AAAAPAAAAAAAAAAAAAAAAAJgCAABkcnMv&#10;ZG93bnJldi54bWxQSwUGAAAAAAQABAD1AAAAigMAAAAA&#10;" filled="f" stroked="f">
                  <v:textbox inset="0,0,0,0">
                    <w:txbxContent>
                      <w:p w:rsidR="001B3A69" w:rsidRPr="006E7115" w:rsidRDefault="001B3A69" w:rsidP="00CE7536">
                        <w:pPr>
                          <w:pStyle w:val="Figure"/>
                          <w:spacing w:after="0"/>
                          <w:rPr>
                            <w:lang w:val="fr-CH"/>
                          </w:rPr>
                        </w:pPr>
                        <w:proofErr w:type="gramStart"/>
                        <w:r>
                          <w:rPr>
                            <w:caps w:val="0"/>
                            <w:lang w:val="fr-CH"/>
                          </w:rPr>
                          <w:t>s</w:t>
                        </w:r>
                        <w:r w:rsidRPr="006E7115">
                          <w:rPr>
                            <w:caps w:val="0"/>
                            <w:lang w:val="fr-CH"/>
                          </w:rPr>
                          <w:t>econdes</w:t>
                        </w:r>
                        <w:proofErr w:type="gramEnd"/>
                        <w:r w:rsidRPr="006E7115">
                          <w:rPr>
                            <w:caps w:val="0"/>
                            <w:lang w:val="fr-CH"/>
                          </w:rPr>
                          <w:t xml:space="preserve"> pendant lesquelles n canaux</w:t>
                        </w:r>
                      </w:p>
                      <w:p w:rsidR="001B3A69" w:rsidRPr="006E7115" w:rsidRDefault="001B3A69" w:rsidP="00CE7536">
                        <w:pPr>
                          <w:pStyle w:val="Figure"/>
                          <w:spacing w:after="0"/>
                          <w:rPr>
                            <w:lang w:val="fr-CH"/>
                          </w:rPr>
                        </w:pPr>
                        <w:proofErr w:type="gramStart"/>
                        <w:r w:rsidRPr="006E7115">
                          <w:rPr>
                            <w:caps w:val="0"/>
                            <w:lang w:val="fr-CH"/>
                          </w:rPr>
                          <w:t>sont</w:t>
                        </w:r>
                        <w:proofErr w:type="gramEnd"/>
                        <w:r w:rsidRPr="006E7115">
                          <w:rPr>
                            <w:caps w:val="0"/>
                            <w:lang w:val="fr-CH"/>
                          </w:rPr>
                          <w:t xml:space="preserve"> occupés simultanément</w:t>
                        </w:r>
                      </w:p>
                    </w:txbxContent>
                  </v:textbox>
                </v:rect>
                <v:rect id="Rectangle 714" o:spid="_x0000_s2407" style="position:absolute;left:37406;top:35556;width:10959;height:2838;rotation:-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YcYA&#10;AADdAAAADwAAAGRycy9kb3ducmV2LnhtbESPzYvCMBTE7wv+D+EJ3tbUj/WjGqUIwp4WVr14ezTP&#10;tNi81Ca29b/fLCzscZiZ3zDbfW8r0VLjS8cKJuMEBHHudMlGweV8fF+B8AFZY+WYFLzIw343eNti&#10;ql3H39SeghERwj5FBUUIdSqlzwuy6MeuJo7ezTUWQ5SNkbrBLsJtJadJspAWS44LBdZ0KCi/n55W&#10;wWFuumz96M/StDr7qK5fy8vsqdRo2GcbEIH68B/+a39qBdP5ega/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gYcYAAADdAAAADwAAAAAAAAAAAAAAAACYAgAAZHJz&#10;L2Rvd25yZXYueG1sUEsFBgAAAAAEAAQA9QAAAIsDAAAAAA==&#10;" filled="f" stroked="f">
                  <v:textbox style="mso-fit-shape-to-text:t" inset="0,0,0,0">
                    <w:txbxContent>
                      <w:p w:rsidR="001B3A69" w:rsidRPr="00CE5FAA" w:rsidRDefault="001B3A69" w:rsidP="00CE7536">
                        <w:pPr>
                          <w:pStyle w:val="Figure"/>
                          <w:rPr>
                            <w:lang w:val="fr-CH"/>
                          </w:rPr>
                        </w:pPr>
                        <w:proofErr w:type="gramStart"/>
                        <w:r>
                          <w:rPr>
                            <w:caps w:val="0"/>
                            <w:lang w:val="fr-CH"/>
                          </w:rPr>
                          <w:t>nombre</w:t>
                        </w:r>
                        <w:proofErr w:type="gramEnd"/>
                        <w:r>
                          <w:rPr>
                            <w:caps w:val="0"/>
                            <w:lang w:val="fr-CH"/>
                          </w:rPr>
                          <w:t xml:space="preserve"> de canaux ...</w:t>
                        </w:r>
                      </w:p>
                    </w:txbxContent>
                  </v:textbox>
                </v:rect>
                <v:rect id="Rectangle 715" o:spid="_x0000_s2408" style="position:absolute;left:360;width:57886;height:47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oH8UA&#10;AADdAAAADwAAAGRycy9kb3ducmV2LnhtbESPQWsCMRSE74X+h/AKvWlWq1VXo0hB6Emtinh8bl53&#10;l01elk3U7b83gtDjMDPfMLNFa424UuNLxwp63QQEceZ0ybmCw37VGYPwAVmjcUwK/sjDYv76MsNU&#10;uxv/0HUXchEh7FNUUIRQp1L6rCCLvutq4uj9usZiiLLJpW7wFuHWyH6SfEqLJceFAmv6Kiirdher&#10;YDw8m+ow+jitR5vesSKzJL/eKvX+1i6nIAK14T/8bH9rBf3BZAC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gfxQAAAN0AAAAPAAAAAAAAAAAAAAAAAJgCAABkcnMv&#10;ZG93bnJldi54bWxQSwUGAAAAAAQABAD1AAAAigMAAAAA&#10;" filled="f" strokeweight="0"/>
                <w10:anchorlock/>
              </v:group>
            </w:pict>
          </mc:Fallback>
        </mc:AlternateContent>
      </w:r>
    </w:p>
    <w:p w:rsidR="00327D4F" w:rsidRPr="001766D1" w:rsidRDefault="00327D4F" w:rsidP="00327D4F">
      <w:pPr>
        <w:pStyle w:val="Normalaftertitle"/>
      </w:pPr>
      <w:r w:rsidRPr="001766D1">
        <w:t>Il ressort de cette figure que la situation dans laquelle 12 et même 11 canaux sont occupés simultanément se produit uniquement pendant une durée maximale de 1 s. Autrement dit, si on prévoit seulement 10 canaux de communication dans le futur réseau TETRA, le 11</w:t>
      </w:r>
      <w:r w:rsidRPr="0029589F">
        <w:t>ème</w:t>
      </w:r>
      <w:r w:rsidRPr="001766D1">
        <w:t xml:space="preserve"> utilisateur devrait attendre au maximum une seconde pour pouvoir accéder au réseau, ce qui serait certainement acceptable; par conséquent, 10 canaux de communication TETRA seraient suffisants. L'utilisation de cette évaluation du résultat de mesure de l'occupation conjointement avec le délai d'accès tolérable pour les utilisateurs permet de déterminer le nombre nécessaire de canaux TETRA tout en assurant une efficacité d'utilisation du spectre maximale et des coûts minimaux.</w:t>
      </w:r>
    </w:p>
    <w:p w:rsidR="00327D4F" w:rsidRPr="001766D1" w:rsidRDefault="00327D4F" w:rsidP="00327D4F">
      <w:pPr>
        <w:pStyle w:val="Heading2"/>
      </w:pPr>
      <w:bookmarkStart w:id="152" w:name="_Toc337547372"/>
      <w:bookmarkStart w:id="153" w:name="_Toc352134909"/>
      <w:bookmarkStart w:id="154" w:name="_Toc500251259"/>
      <w:r w:rsidRPr="001766D1">
        <w:t>8.5</w:t>
      </w:r>
      <w:r w:rsidRPr="001766D1">
        <w:tab/>
        <w:t>Estimation de l'utilisation des fréquences radioélectriques par différents services de radiocommunication dans des bandes utilisées en partage</w:t>
      </w:r>
      <w:bookmarkEnd w:id="152"/>
      <w:bookmarkEnd w:id="153"/>
      <w:bookmarkEnd w:id="154"/>
    </w:p>
    <w:p w:rsidR="00327D4F" w:rsidRPr="001766D1" w:rsidRDefault="00327D4F" w:rsidP="00CE7536">
      <w:r w:rsidRPr="001766D1">
        <w:t>Certaines bandes de fréquence</w:t>
      </w:r>
      <w:r>
        <w:t>s</w:t>
      </w:r>
      <w:r w:rsidRPr="001766D1">
        <w:t xml:space="preserve"> sont attribuées à différents services de radiocommunication ayant des propriétés radioélectriques identiques ou analogues. C'est par exemple le cas de nombreuses sous</w:t>
      </w:r>
      <w:r w:rsidR="00CE7536">
        <w:noBreakHyphen/>
      </w:r>
      <w:r w:rsidRPr="001766D1">
        <w:t>bandes de la gamme des ondes décamétriques. Si des méthodes d'identification du signal sont disponibles pendant la mesure de l'occupation, les résultats peuvent être présentés séparément pour chacun des services dans une bande.</w:t>
      </w:r>
    </w:p>
    <w:p w:rsidR="00327D4F" w:rsidRPr="001766D1" w:rsidRDefault="00327D4F" w:rsidP="00327D4F">
      <w:pPr>
        <w:pStyle w:val="Heading1"/>
      </w:pPr>
      <w:bookmarkStart w:id="155" w:name="_Toc337547373"/>
      <w:bookmarkStart w:id="156" w:name="_Toc352134910"/>
      <w:bookmarkStart w:id="157" w:name="_Toc500251260"/>
      <w:r w:rsidRPr="001766D1">
        <w:lastRenderedPageBreak/>
        <w:t>9</w:t>
      </w:r>
      <w:r w:rsidRPr="001766D1">
        <w:tab/>
        <w:t>Considérations</w:t>
      </w:r>
      <w:bookmarkEnd w:id="155"/>
      <w:r w:rsidRPr="001766D1">
        <w:t xml:space="preserve"> relatives à l'incertitude</w:t>
      </w:r>
      <w:bookmarkEnd w:id="156"/>
      <w:bookmarkEnd w:id="157"/>
    </w:p>
    <w:p w:rsidR="00327D4F" w:rsidRPr="001766D1" w:rsidRDefault="00327D4F" w:rsidP="00327D4F">
      <w:r w:rsidRPr="001766D1">
        <w:t>L'incertitude de mesure dépend de divers facteurs tels que la durée d'itération, le nombre et la longueur des transmissions dans un canal, le nombre d'échantillons de mesure, la durée du contrôle, la question de savoir si les systèmes mesurés émettent par impulsions (TDMA), et même la valeur d'occupation effective proprement dite. Les relations entre certains de ces paramètres sont complexes. L'Annexe 1 du présent Rapport contient des calculs de ces paramètres et des détails sur leurs relations.</w:t>
      </w:r>
    </w:p>
    <w:p w:rsidR="00327D4F" w:rsidRPr="001766D1" w:rsidRDefault="00327D4F" w:rsidP="00327D4F">
      <w:r w:rsidRPr="001766D1">
        <w:t xml:space="preserve">Il est à noter que, même si les résultats de mesure peuvent être considérés comme précis, ils ne sont valables que pour l'emplacement et la durée de la mesure. Toutefois, ils sont en principe utilisés pour «prédire» l'occupation pour des moments ultérieurs ou pour des emplacements/zones différents. La précision de cette «prédiction» dépend dans une large mesure de la situation et/ou du service en question. En règle générale, l'occupation d'un réseau public de téléphonie mobile sera relativement constante pendant les jours ouvrables normaux, de sorte que l'utilisation de la bande pendant tous ces jours pourra être évaluée à partir d'une mesure effectuée l'un de ces jours. En revanche, l'occupation d'un canal utilisé en partage dans une entreprise dépend largement de l'activité effective de tous les utilisateurs, qui peut varier considérablement d'un jour à l'autre, de sorte qu'une mesure effectuée un jour ouvrable donné risque de ne pas pouvoir être utilisée du tout pour évaluer la charge de trafic moyenne dans ce canal. </w:t>
      </w:r>
    </w:p>
    <w:p w:rsidR="00327D4F" w:rsidRPr="001766D1" w:rsidRDefault="00327D4F" w:rsidP="00327D4F">
      <w:pPr>
        <w:pStyle w:val="Heading1"/>
      </w:pPr>
      <w:bookmarkStart w:id="158" w:name="_Toc337547374"/>
      <w:bookmarkStart w:id="159" w:name="_Toc352134911"/>
      <w:bookmarkStart w:id="160" w:name="_Toc500251261"/>
      <w:r w:rsidRPr="001766D1">
        <w:t>10</w:t>
      </w:r>
      <w:r w:rsidRPr="001766D1">
        <w:tab/>
        <w:t>Interprétation et utilisation des résultats</w:t>
      </w:r>
      <w:bookmarkEnd w:id="158"/>
      <w:bookmarkEnd w:id="159"/>
      <w:bookmarkEnd w:id="160"/>
    </w:p>
    <w:p w:rsidR="00327D4F" w:rsidRPr="001766D1" w:rsidRDefault="00327D4F" w:rsidP="00327D4F">
      <w:pPr>
        <w:pStyle w:val="Heading2"/>
        <w:rPr>
          <w:lang w:eastAsia="ko-KR"/>
        </w:rPr>
      </w:pPr>
      <w:bookmarkStart w:id="161" w:name="_Toc337547375"/>
      <w:bookmarkStart w:id="162" w:name="_Toc352134912"/>
      <w:bookmarkStart w:id="163" w:name="_Toc500251262"/>
      <w:r w:rsidRPr="001766D1">
        <w:rPr>
          <w:lang w:eastAsia="ko-KR"/>
        </w:rPr>
        <w:t>10.1</w:t>
      </w:r>
      <w:r w:rsidRPr="001766D1">
        <w:rPr>
          <w:lang w:eastAsia="ko-KR"/>
        </w:rPr>
        <w:tab/>
        <w:t>Général</w:t>
      </w:r>
      <w:bookmarkEnd w:id="161"/>
      <w:r w:rsidRPr="001766D1">
        <w:rPr>
          <w:lang w:eastAsia="ko-KR"/>
        </w:rPr>
        <w:t>ités</w:t>
      </w:r>
      <w:bookmarkEnd w:id="162"/>
      <w:bookmarkEnd w:id="163"/>
    </w:p>
    <w:p w:rsidR="00327D4F" w:rsidRPr="001766D1" w:rsidRDefault="00327D4F" w:rsidP="00327D4F">
      <w:pPr>
        <w:rPr>
          <w:lang w:eastAsia="ko-KR"/>
        </w:rPr>
      </w:pPr>
      <w:r w:rsidRPr="001766D1">
        <w:rPr>
          <w:lang w:eastAsia="ko-KR"/>
        </w:rPr>
        <w:t xml:space="preserve">Les </w:t>
      </w:r>
      <w:r w:rsidRPr="001766D1">
        <w:t xml:space="preserve">résultats de mesure de l'occupation d'une bande de fréquences donnée </w:t>
      </w:r>
      <w:r w:rsidRPr="001766D1">
        <w:rPr>
          <w:lang w:eastAsia="ko-KR"/>
        </w:rPr>
        <w:t xml:space="preserve">peuvent être utilisés </w:t>
      </w:r>
      <w:r w:rsidRPr="001766D1">
        <w:t>pour établir des attributions de fréquence</w:t>
      </w:r>
      <w:r>
        <w:t>s</w:t>
      </w:r>
      <w:r w:rsidRPr="001766D1">
        <w:t xml:space="preserve"> et des politiques d'assignation permettant d'utiliser efficacement le spectre </w:t>
      </w:r>
      <w:r w:rsidRPr="001766D1">
        <w:rPr>
          <w:lang w:eastAsia="ko-KR"/>
        </w:rPr>
        <w:t>et de dégager une valeur économique de la ressource spectrale. Ils peuvent par exemple conduire à une réattribution de bandes de fréquences.</w:t>
      </w:r>
    </w:p>
    <w:p w:rsidR="00327D4F" w:rsidRPr="001766D1" w:rsidRDefault="00327D4F" w:rsidP="00327D4F">
      <w:pPr>
        <w:rPr>
          <w:lang w:eastAsia="ko-KR"/>
        </w:rPr>
      </w:pPr>
      <w:r w:rsidRPr="001766D1">
        <w:rPr>
          <w:lang w:eastAsia="ko-KR"/>
        </w:rPr>
        <w:t>La répétition de mesures de l'occupation dans les mêmes conditions de mesure permet de montrer les tendances de l'utilisation des ressources spectrales et peut donner des informations utiles pour l'attribution future de fréquences à certains services.</w:t>
      </w:r>
    </w:p>
    <w:p w:rsidR="00327D4F" w:rsidRPr="001766D1" w:rsidRDefault="00327D4F" w:rsidP="00327D4F">
      <w:pPr>
        <w:pStyle w:val="Heading2"/>
        <w:rPr>
          <w:lang w:eastAsia="ko-KR"/>
        </w:rPr>
      </w:pPr>
      <w:bookmarkStart w:id="164" w:name="_Toc352134913"/>
      <w:bookmarkStart w:id="165" w:name="_Toc500251263"/>
      <w:bookmarkStart w:id="166" w:name="_Toc337547376"/>
      <w:r w:rsidRPr="001766D1">
        <w:rPr>
          <w:lang w:eastAsia="ko-KR"/>
        </w:rPr>
        <w:t>10.2</w:t>
      </w:r>
      <w:r w:rsidRPr="001766D1">
        <w:rPr>
          <w:lang w:eastAsia="ko-KR"/>
        </w:rPr>
        <w:tab/>
        <w:t>Interprétation des résultats de mesure de l'occupation dans des canaux utilisés en partage</w:t>
      </w:r>
      <w:bookmarkEnd w:id="164"/>
      <w:bookmarkEnd w:id="165"/>
      <w:r w:rsidRPr="001766D1">
        <w:rPr>
          <w:lang w:eastAsia="ko-KR"/>
        </w:rPr>
        <w:t xml:space="preserve"> </w:t>
      </w:r>
      <w:bookmarkEnd w:id="166"/>
    </w:p>
    <w:p w:rsidR="00327D4F" w:rsidRPr="001766D1" w:rsidRDefault="00327D4F" w:rsidP="00327D4F">
      <w:pPr>
        <w:rPr>
          <w:lang w:eastAsia="ko-KR"/>
        </w:rPr>
      </w:pPr>
      <w:r w:rsidRPr="001766D1">
        <w:rPr>
          <w:lang w:eastAsia="ko-KR"/>
        </w:rPr>
        <w:t>Comme mentionné dans la définition de la durée d'occupation, le résultat fourni par les services de contrôle devrait refléter aussi précisément que possible la véritable occupation d'un canal, en particulier le fait que l'occupation d'un canal utilisé par des systèmes TDMA n'est pas systématiquement de 100% lorsqu'une seule station utilise ce canal. Il est donc nécessaire que les entités chargées de la gestion du spectre ou de l'octroi des licences interprètent les résultats en fonction de la finalité de la mesure de l'occupation.</w:t>
      </w:r>
    </w:p>
    <w:p w:rsidR="00327D4F" w:rsidRPr="001766D1" w:rsidRDefault="00327D4F" w:rsidP="00327D4F">
      <w:pPr>
        <w:rPr>
          <w:lang w:eastAsia="ko-KR"/>
        </w:rPr>
      </w:pPr>
      <w:r w:rsidRPr="001766D1">
        <w:rPr>
          <w:lang w:eastAsia="ko-KR"/>
        </w:rPr>
        <w:t>Par exemple, si une mesure de l'occupation d'une bande de fréquences assignée à un certain réseau vise à vérifier quels canaux de trafic sont utilisés et ne sont donc pas disponibles pour d'autres systèmes à l'emplacement considéré, toutes les fréquences affichant une occupation type pour ce réseau peuvent être considérées comme étant complètement utilisées.</w:t>
      </w:r>
    </w:p>
    <w:p w:rsidR="00327D4F" w:rsidRPr="001766D1" w:rsidRDefault="00327D4F" w:rsidP="00327D4F">
      <w:pPr>
        <w:pStyle w:val="Heading2"/>
        <w:rPr>
          <w:lang w:eastAsia="ko-KR"/>
        </w:rPr>
      </w:pPr>
      <w:bookmarkStart w:id="167" w:name="_Toc352134914"/>
      <w:bookmarkStart w:id="168" w:name="_Toc500251264"/>
      <w:bookmarkStart w:id="169" w:name="_Toc337547377"/>
      <w:r w:rsidRPr="001766D1">
        <w:rPr>
          <w:lang w:eastAsia="ko-KR"/>
        </w:rPr>
        <w:t>10.3</w:t>
      </w:r>
      <w:r w:rsidRPr="001766D1">
        <w:rPr>
          <w:lang w:eastAsia="ko-KR"/>
        </w:rPr>
        <w:tab/>
        <w:t>Utilisation des données d'occupation pour évaluer l'utilisation du spectre</w:t>
      </w:r>
      <w:bookmarkEnd w:id="167"/>
      <w:bookmarkEnd w:id="168"/>
      <w:r w:rsidRPr="001766D1">
        <w:rPr>
          <w:lang w:eastAsia="ko-KR"/>
        </w:rPr>
        <w:t xml:space="preserve"> </w:t>
      </w:r>
      <w:bookmarkEnd w:id="169"/>
    </w:p>
    <w:p w:rsidR="00327D4F" w:rsidRPr="001766D1" w:rsidRDefault="00327D4F" w:rsidP="00CE7536">
      <w:r w:rsidRPr="001766D1">
        <w:t>Jusqu'ici, l'occupation du spectre était liée uniquement à un emplacement particulier ou à une zone entourant le site de contrôle. Il est parfois utile d'obtenir des informations relatives à l'occupation d'une ressource sur un vaste territoire (par exemple un pays tout entier). Pour cela, la Recommandation UIT-R SM.1046</w:t>
      </w:r>
      <w:r w:rsidRPr="001766D1">
        <w:noBreakHyphen/>
        <w:t xml:space="preserve">2 définit un facteur d'utilisation du spectre, </w:t>
      </w:r>
      <w:r w:rsidRPr="001766D1">
        <w:rPr>
          <w:i/>
        </w:rPr>
        <w:t>U</w:t>
      </w:r>
      <w:r w:rsidRPr="001766D1">
        <w:t xml:space="preserve">, comme étant le </w:t>
      </w:r>
      <w:r w:rsidRPr="001766D1">
        <w:lastRenderedPageBreak/>
        <w:t xml:space="preserve">produit de la largeur de bande </w:t>
      </w:r>
      <w:r w:rsidRPr="001766D1">
        <w:rPr>
          <w:i/>
        </w:rPr>
        <w:t>B</w:t>
      </w:r>
      <w:r w:rsidRPr="001766D1">
        <w:t xml:space="preserve">, de l'espace (généralement une zone) géométrique (géographique) </w:t>
      </w:r>
      <w:r w:rsidRPr="001766D1">
        <w:rPr>
          <w:i/>
        </w:rPr>
        <w:t>S</w:t>
      </w:r>
      <w:r w:rsidRPr="001766D1">
        <w:t xml:space="preserve"> et de la durée </w:t>
      </w:r>
      <w:r w:rsidRPr="001766D1">
        <w:rPr>
          <w:i/>
        </w:rPr>
        <w:t xml:space="preserve">T </w:t>
      </w:r>
      <w:r w:rsidRPr="001766D1">
        <w:t>pendant laquelle la ressource spectrale est refusée aux autres utilisateurs potentiels:</w:t>
      </w:r>
    </w:p>
    <w:p w:rsidR="00327D4F" w:rsidRPr="001766D1" w:rsidRDefault="00327D4F" w:rsidP="00327D4F">
      <w:pPr>
        <w:pStyle w:val="Equation"/>
      </w:pPr>
      <w:r w:rsidRPr="001766D1">
        <w:tab/>
      </w:r>
      <w:r w:rsidRPr="001766D1">
        <w:tab/>
      </w:r>
      <w:r w:rsidRPr="001766D1">
        <w:rPr>
          <w:i/>
          <w:iCs/>
        </w:rPr>
        <w:t>U</w:t>
      </w:r>
      <w:r w:rsidRPr="001766D1">
        <w:t xml:space="preserve"> = </w:t>
      </w:r>
      <w:r w:rsidRPr="001766D1">
        <w:rPr>
          <w:i/>
          <w:iCs/>
        </w:rPr>
        <w:t>B</w:t>
      </w:r>
      <w:r w:rsidRPr="001766D1">
        <w:t xml:space="preserve"> · </w:t>
      </w:r>
      <w:r w:rsidRPr="001766D1">
        <w:rPr>
          <w:i/>
          <w:iCs/>
        </w:rPr>
        <w:t>S</w:t>
      </w:r>
      <w:r w:rsidRPr="001766D1">
        <w:t xml:space="preserve"> · </w:t>
      </w:r>
      <w:r w:rsidRPr="001766D1">
        <w:rPr>
          <w:i/>
          <w:iCs/>
        </w:rPr>
        <w:t>T</w:t>
      </w:r>
    </w:p>
    <w:p w:rsidR="00327D4F" w:rsidRPr="001766D1" w:rsidRDefault="00327D4F" w:rsidP="00327D4F">
      <w:r w:rsidRPr="001766D1">
        <w:t xml:space="preserve">Le facteur d'utilisation du spectre est donc un paramètre tridimensionnel: fréquence × espace × durée. La formule est non linéaire et n'est valable que pour une application particulière pendant une mesure. Lorsqu'on souhaite obtenir une «carte d'utilisation du spectre» pour une zone plus vaste, la façon de procéder la plus efficace consiste à effectuer une mesure d'occupation du spectre au moyen de véhicules de contrôle mobiles. On enregistre à la fois l'état d'occupation et les coordonnées géographiques afin de pouvoir prendre la moyenne des occupations mesurées dans des rectangles géographiques d'une taille déterminée. Le résultat peut être présenté sur une carte sur laquelle les différentes valeurs d'utilisation du spectre sont représentées par des couleurs différentes. La </w:t>
      </w:r>
      <w:r>
        <w:t>Figure</w:t>
      </w:r>
      <w:r w:rsidRPr="001766D1">
        <w:t> 29 fournit un exemple d'une telle carte d'utilisation du spectre.</w:t>
      </w:r>
    </w:p>
    <w:p w:rsidR="00327D4F" w:rsidRPr="0078401D" w:rsidRDefault="00327D4F" w:rsidP="00CE7536">
      <w:pPr>
        <w:pStyle w:val="FigureNo"/>
      </w:pPr>
      <w:r w:rsidRPr="00CE7536">
        <w:t>Figure</w:t>
      </w:r>
      <w:r w:rsidRPr="0078401D">
        <w:t xml:space="preserve"> 29</w:t>
      </w:r>
    </w:p>
    <w:p w:rsidR="00327D4F" w:rsidRPr="0078401D" w:rsidRDefault="00327D4F" w:rsidP="00CE7536">
      <w:pPr>
        <w:pStyle w:val="Figuretitle"/>
      </w:pPr>
      <w:r w:rsidRPr="0078401D">
        <w:t xml:space="preserve">Exemple de carte d'utilisation du spectre </w:t>
      </w:r>
    </w:p>
    <w:p w:rsidR="00327D4F" w:rsidRPr="001766D1" w:rsidRDefault="00327D4F" w:rsidP="00CE7536">
      <w:pPr>
        <w:pStyle w:val="Figure"/>
      </w:pPr>
      <w:r w:rsidRPr="00A30AFD">
        <w:rPr>
          <w:noProof/>
          <w:lang w:val="en-GB" w:eastAsia="en-GB"/>
        </w:rPr>
        <mc:AlternateContent>
          <mc:Choice Requires="wps">
            <w:drawing>
              <wp:anchor distT="0" distB="0" distL="114300" distR="114300" simplePos="0" relativeHeight="251680768" behindDoc="0" locked="0" layoutInCell="1" allowOverlap="1" wp14:anchorId="0E8D208A" wp14:editId="572609B3">
                <wp:simplePos x="0" y="0"/>
                <wp:positionH relativeFrom="column">
                  <wp:posOffset>4442460</wp:posOffset>
                </wp:positionH>
                <wp:positionV relativeFrom="paragraph">
                  <wp:posOffset>680720</wp:posOffset>
                </wp:positionV>
                <wp:extent cx="850900" cy="419100"/>
                <wp:effectExtent l="57150" t="0" r="63500" b="114300"/>
                <wp:wrapNone/>
                <wp:docPr id="249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19100"/>
                        </a:xfrm>
                        <a:prstGeom prst="rect">
                          <a:avLst/>
                        </a:prstGeom>
                        <a:solidFill>
                          <a:srgbClr val="FFFFCC"/>
                        </a:solidFill>
                        <a:ln>
                          <a:noFill/>
                        </a:ln>
                        <a:effectLst>
                          <a:outerShdw blurRad="50800" dist="50800" dir="5400000" algn="ctr" rotWithShape="0">
                            <a:schemeClr val="bg2">
                              <a:lumMod val="75000"/>
                            </a:schemeClr>
                          </a:outerShdw>
                        </a:effectLst>
                        <a:extLst/>
                      </wps:spPr>
                      <wps:txbx>
                        <w:txbxContent>
                          <w:p w:rsidR="001B3A69" w:rsidRPr="00A30AFD" w:rsidRDefault="001B3A69" w:rsidP="00327D4F">
                            <w:pPr>
                              <w:spacing w:before="0"/>
                              <w:jc w:val="left"/>
                              <w:rPr>
                                <w:color w:val="000000" w:themeColor="text1"/>
                                <w:sz w:val="14"/>
                                <w:szCs w:val="14"/>
                              </w:rPr>
                            </w:pPr>
                            <w:r w:rsidRPr="00A30AFD">
                              <w:rPr>
                                <w:color w:val="000000" w:themeColor="text1"/>
                                <w:sz w:val="14"/>
                                <w:szCs w:val="14"/>
                              </w:rPr>
                              <w:t>Frontière internationale</w:t>
                            </w:r>
                          </w:p>
                          <w:p w:rsidR="001B3A69" w:rsidRPr="00A30AFD" w:rsidRDefault="001B3A69" w:rsidP="00327D4F">
                            <w:pPr>
                              <w:spacing w:before="0"/>
                              <w:jc w:val="left"/>
                              <w:rPr>
                                <w:color w:val="000000" w:themeColor="text1"/>
                                <w:sz w:val="14"/>
                                <w:szCs w:val="14"/>
                              </w:rPr>
                            </w:pPr>
                            <w:r w:rsidRPr="00A30AFD">
                              <w:rPr>
                                <w:color w:val="000000" w:themeColor="text1"/>
                                <w:sz w:val="14"/>
                                <w:szCs w:val="14"/>
                              </w:rPr>
                              <w:t>Capitale du pays</w:t>
                            </w:r>
                          </w:p>
                          <w:p w:rsidR="001B3A69" w:rsidRPr="00A30AFD" w:rsidRDefault="001B3A69" w:rsidP="00327D4F">
                            <w:pPr>
                              <w:spacing w:before="0"/>
                              <w:jc w:val="left"/>
                              <w:rPr>
                                <w:color w:val="000000" w:themeColor="text1"/>
                                <w:sz w:val="14"/>
                                <w:szCs w:val="14"/>
                                <w:lang w:val="fr-CH"/>
                              </w:rPr>
                            </w:pPr>
                            <w:r w:rsidRPr="00A30AFD">
                              <w:rPr>
                                <w:color w:val="000000" w:themeColor="text1"/>
                                <w:sz w:val="14"/>
                                <w:szCs w:val="14"/>
                                <w:lang w:val="fr-CH"/>
                              </w:rPr>
                              <w:t>Voie ferrée</w:t>
                            </w:r>
                          </w:p>
                          <w:p w:rsidR="001B3A69" w:rsidRPr="00A30AFD" w:rsidRDefault="001B3A69" w:rsidP="00327D4F">
                            <w:pPr>
                              <w:spacing w:before="20"/>
                              <w:jc w:val="left"/>
                              <w:rPr>
                                <w:rFonts w:asciiTheme="majorBidi" w:hAnsiTheme="majorBidi" w:cstheme="majorBidi"/>
                                <w:color w:val="000000" w:themeColor="text1"/>
                                <w:sz w:val="14"/>
                                <w:szCs w:val="14"/>
                                <w:lang w:val="fr-CH"/>
                              </w:rPr>
                            </w:pPr>
                            <w:r w:rsidRPr="00A30AFD">
                              <w:rPr>
                                <w:color w:val="000000" w:themeColor="text1"/>
                                <w:sz w:val="14"/>
                                <w:szCs w:val="14"/>
                                <w:lang w:val="en-US"/>
                              </w:rPr>
                              <w:t>Route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E8D208A" id="Rectangle 213" o:spid="_x0000_s2409" style="position:absolute;left:0;text-align:left;margin-left:349.8pt;margin-top:53.6pt;width:67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" fillcolor="#ffc" stroked="f">
                <v:shadow on="t" color="#c4bc96 [2414]" offset="0,4pt"/>
                <v:textbox inset="0,0,0,0">
                  <w:txbxContent>
                    <w:p w:rsidR="001B3A69" w:rsidRPr="00A30AFD" w:rsidRDefault="001B3A69" w:rsidP="00327D4F">
                      <w:pPr>
                        <w:spacing w:before="0"/>
                        <w:jc w:val="left"/>
                        <w:rPr>
                          <w:color w:val="000000" w:themeColor="text1"/>
                          <w:sz w:val="14"/>
                          <w:szCs w:val="14"/>
                        </w:rPr>
                      </w:pPr>
                      <w:r w:rsidRPr="00A30AFD">
                        <w:rPr>
                          <w:color w:val="000000" w:themeColor="text1"/>
                          <w:sz w:val="14"/>
                          <w:szCs w:val="14"/>
                        </w:rPr>
                        <w:t>Frontière internationale</w:t>
                      </w:r>
                    </w:p>
                    <w:p w:rsidR="001B3A69" w:rsidRPr="00A30AFD" w:rsidRDefault="001B3A69" w:rsidP="00327D4F">
                      <w:pPr>
                        <w:spacing w:before="0"/>
                        <w:jc w:val="left"/>
                        <w:rPr>
                          <w:color w:val="000000" w:themeColor="text1"/>
                          <w:sz w:val="14"/>
                          <w:szCs w:val="14"/>
                        </w:rPr>
                      </w:pPr>
                      <w:r w:rsidRPr="00A30AFD">
                        <w:rPr>
                          <w:color w:val="000000" w:themeColor="text1"/>
                          <w:sz w:val="14"/>
                          <w:szCs w:val="14"/>
                        </w:rPr>
                        <w:t>Capitale du pays</w:t>
                      </w:r>
                    </w:p>
                    <w:p w:rsidR="001B3A69" w:rsidRPr="00A30AFD" w:rsidRDefault="001B3A69" w:rsidP="00327D4F">
                      <w:pPr>
                        <w:spacing w:before="0"/>
                        <w:jc w:val="left"/>
                        <w:rPr>
                          <w:color w:val="000000" w:themeColor="text1"/>
                          <w:sz w:val="14"/>
                          <w:szCs w:val="14"/>
                          <w:lang w:val="fr-CH"/>
                        </w:rPr>
                      </w:pPr>
                      <w:r w:rsidRPr="00A30AFD">
                        <w:rPr>
                          <w:color w:val="000000" w:themeColor="text1"/>
                          <w:sz w:val="14"/>
                          <w:szCs w:val="14"/>
                          <w:lang w:val="fr-CH"/>
                        </w:rPr>
                        <w:t>Voie ferrée</w:t>
                      </w:r>
                    </w:p>
                    <w:p w:rsidR="001B3A69" w:rsidRPr="00A30AFD" w:rsidRDefault="001B3A69" w:rsidP="00327D4F">
                      <w:pPr>
                        <w:spacing w:before="20"/>
                        <w:jc w:val="left"/>
                        <w:rPr>
                          <w:rFonts w:asciiTheme="majorBidi" w:hAnsiTheme="majorBidi" w:cstheme="majorBidi"/>
                          <w:color w:val="000000" w:themeColor="text1"/>
                          <w:sz w:val="14"/>
                          <w:szCs w:val="14"/>
                          <w:lang w:val="fr-CH"/>
                        </w:rPr>
                      </w:pPr>
                      <w:r w:rsidRPr="00A30AFD">
                        <w:rPr>
                          <w:color w:val="000000" w:themeColor="text1"/>
                          <w:sz w:val="14"/>
                          <w:szCs w:val="14"/>
                          <w:lang w:val="en-US"/>
                        </w:rPr>
                        <w:t>Route</w:t>
                      </w:r>
                    </w:p>
                  </w:txbxContent>
                </v:textbox>
              </v:rect>
            </w:pict>
          </mc:Fallback>
        </mc:AlternateContent>
      </w:r>
      <w:r w:rsidRPr="00A30AFD">
        <w:rPr>
          <w:noProof/>
          <w:lang w:val="en-GB" w:eastAsia="en-GB"/>
        </w:rPr>
        <mc:AlternateContent>
          <mc:Choice Requires="wps">
            <w:drawing>
              <wp:anchor distT="0" distB="0" distL="114300" distR="114300" simplePos="0" relativeHeight="251679744" behindDoc="0" locked="0" layoutInCell="1" allowOverlap="1" wp14:anchorId="694F0160" wp14:editId="16F4A88D">
                <wp:simplePos x="0" y="0"/>
                <wp:positionH relativeFrom="column">
                  <wp:posOffset>4144010</wp:posOffset>
                </wp:positionH>
                <wp:positionV relativeFrom="paragraph">
                  <wp:posOffset>280670</wp:posOffset>
                </wp:positionV>
                <wp:extent cx="1117600" cy="349250"/>
                <wp:effectExtent l="0" t="0" r="6350" b="0"/>
                <wp:wrapNone/>
                <wp:docPr id="249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49250"/>
                        </a:xfrm>
                        <a:prstGeom prst="rect">
                          <a:avLst/>
                        </a:prstGeom>
                        <a:solidFill>
                          <a:schemeClr val="bg2">
                            <a:lumMod val="90000"/>
                          </a:schemeClr>
                        </a:solidFill>
                        <a:ln>
                          <a:noFill/>
                        </a:ln>
                        <a:extLst/>
                      </wps:spPr>
                      <wps:txbx>
                        <w:txbxContent>
                          <w:p w:rsidR="001B3A69" w:rsidRPr="002B3B4D" w:rsidRDefault="001B3A69" w:rsidP="00327D4F">
                            <w:pPr>
                              <w:spacing w:before="0"/>
                              <w:jc w:val="center"/>
                              <w:rPr>
                                <w:rFonts w:asciiTheme="majorBidi" w:hAnsiTheme="majorBidi" w:cstheme="majorBidi"/>
                                <w:szCs w:val="24"/>
                                <w:lang w:val="fr-CH"/>
                              </w:rPr>
                            </w:pPr>
                            <w:r w:rsidRPr="002B3B4D">
                              <w:rPr>
                                <w:rFonts w:asciiTheme="majorBidi" w:hAnsiTheme="majorBidi" w:cstheme="majorBidi"/>
                                <w:b/>
                                <w:bCs/>
                                <w:color w:val="000000"/>
                                <w:szCs w:val="24"/>
                                <w:lang w:val="fr-CH"/>
                              </w:rPr>
                              <w:t>Royaume-Uni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94F0160" id="_x0000_s2410" style="position:absolute;left:0;text-align:left;margin-left:326.3pt;margin-top:22.1pt;width:88pt;height: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" fillcolor="#ddd8c2 [2894]" stroked="f">
                <v:textbox inset="0,0,0,0">
                  <w:txbxContent>
                    <w:p w:rsidR="001B3A69" w:rsidRPr="002B3B4D" w:rsidRDefault="001B3A69" w:rsidP="00327D4F">
                      <w:pPr>
                        <w:spacing w:before="0"/>
                        <w:jc w:val="center"/>
                        <w:rPr>
                          <w:rFonts w:asciiTheme="majorBidi" w:hAnsiTheme="majorBidi" w:cstheme="majorBidi"/>
                          <w:szCs w:val="24"/>
                          <w:lang w:val="fr-CH"/>
                        </w:rPr>
                      </w:pPr>
                      <w:r w:rsidRPr="002B3B4D">
                        <w:rPr>
                          <w:rFonts w:asciiTheme="majorBidi" w:hAnsiTheme="majorBidi" w:cstheme="majorBidi"/>
                          <w:b/>
                          <w:bCs/>
                          <w:color w:val="000000"/>
                          <w:szCs w:val="24"/>
                          <w:lang w:val="fr-CH"/>
                        </w:rPr>
                        <w:t>Royaume-Uni</w:t>
                      </w:r>
                    </w:p>
                  </w:txbxContent>
                </v:textbox>
              </v:rect>
            </w:pict>
          </mc:Fallback>
        </mc:AlternateContent>
      </w:r>
      <w:r w:rsidRPr="00A30AFD">
        <w:rPr>
          <w:noProof/>
          <w:lang w:val="en-GB" w:eastAsia="en-GB"/>
        </w:rPr>
        <mc:AlternateContent>
          <mc:Choice Requires="wps">
            <w:drawing>
              <wp:anchor distT="0" distB="0" distL="114300" distR="114300" simplePos="0" relativeHeight="251665408" behindDoc="0" locked="0" layoutInCell="1" allowOverlap="1" wp14:anchorId="42F2F98C" wp14:editId="7E5C3EE8">
                <wp:simplePos x="0" y="0"/>
                <wp:positionH relativeFrom="column">
                  <wp:posOffset>1010920</wp:posOffset>
                </wp:positionH>
                <wp:positionV relativeFrom="paragraph">
                  <wp:posOffset>3055620</wp:posOffset>
                </wp:positionV>
                <wp:extent cx="568325" cy="328295"/>
                <wp:effectExtent l="10795" t="13970" r="11430" b="10160"/>
                <wp:wrapNone/>
                <wp:docPr id="2497" name="Text Box 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1B3A69" w:rsidRPr="00BF6684" w:rsidRDefault="001B3A69" w:rsidP="00327D4F">
                            <w:pPr>
                              <w:spacing w:before="0"/>
                              <w:rPr>
                                <w:sz w:val="20"/>
                                <w:lang w:val="de-DE"/>
                              </w:rPr>
                            </w:pPr>
                            <w:r w:rsidRPr="00CE7536">
                              <w:rPr>
                                <w:sz w:val="18"/>
                                <w:szCs w:val="18"/>
                                <w:lang w:val="de-DE"/>
                              </w:rPr>
                              <w:t>Faible utilisation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2F98C" id="Text Box 2497" o:spid="_x0000_s2411" type="#_x0000_t202" style="position:absolute;left:0;text-align:left;margin-left:79.6pt;margin-top:240.6pt;width:44.7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">
                <v:textbox inset=".5mm,.3mm,.5mm,.3mm">
                  <w:txbxContent>
                    <w:p w:rsidR="001B3A69" w:rsidRPr="00BF6684" w:rsidRDefault="001B3A69" w:rsidP="00327D4F">
                      <w:pPr>
                        <w:spacing w:before="0"/>
                        <w:rPr>
                          <w:sz w:val="20"/>
                          <w:lang w:val="de-DE"/>
                        </w:rPr>
                      </w:pPr>
                      <w:r w:rsidRPr="00CE7536">
                        <w:rPr>
                          <w:sz w:val="18"/>
                          <w:szCs w:val="18"/>
                          <w:lang w:val="de-DE"/>
                        </w:rPr>
                        <w:t>Faible utilisation</w:t>
                      </w:r>
                    </w:p>
                  </w:txbxContent>
                </v:textbox>
              </v:shape>
            </w:pict>
          </mc:Fallback>
        </mc:AlternateContent>
      </w:r>
      <w:r w:rsidRPr="00A30AFD">
        <w:rPr>
          <w:noProof/>
          <w:lang w:val="en-GB" w:eastAsia="en-GB"/>
        </w:rPr>
        <mc:AlternateContent>
          <mc:Choice Requires="wps">
            <w:drawing>
              <wp:anchor distT="0" distB="0" distL="114300" distR="114300" simplePos="0" relativeHeight="251664384" behindDoc="0" locked="0" layoutInCell="1" allowOverlap="1" wp14:anchorId="33E63C53" wp14:editId="22A50150">
                <wp:simplePos x="0" y="0"/>
                <wp:positionH relativeFrom="column">
                  <wp:posOffset>1012825</wp:posOffset>
                </wp:positionH>
                <wp:positionV relativeFrom="paragraph">
                  <wp:posOffset>2082165</wp:posOffset>
                </wp:positionV>
                <wp:extent cx="568325" cy="328295"/>
                <wp:effectExtent l="0" t="0" r="22225" b="14605"/>
                <wp:wrapNone/>
                <wp:docPr id="2498" name="Text 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1B3A69" w:rsidRPr="00BF6684" w:rsidRDefault="001B3A69" w:rsidP="00327D4F">
                            <w:pPr>
                              <w:spacing w:before="0"/>
                              <w:rPr>
                                <w:sz w:val="20"/>
                                <w:lang w:val="de-DE"/>
                              </w:rPr>
                            </w:pPr>
                            <w:r w:rsidRPr="00CE7536">
                              <w:rPr>
                                <w:sz w:val="18"/>
                                <w:szCs w:val="18"/>
                                <w:lang w:val="de-DE"/>
                              </w:rPr>
                              <w:t>Forte utilisation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63C53" id="Text Box 2498" o:spid="_x0000_s2412" type="#_x0000_t202" style="position:absolute;left:0;text-align:left;margin-left:79.75pt;margin-top:163.95pt;width:44.75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">
                <v:textbox inset=".5mm,.3mm,.5mm,.3mm">
                  <w:txbxContent>
                    <w:p w:rsidR="001B3A69" w:rsidRPr="00BF6684" w:rsidRDefault="001B3A69" w:rsidP="00327D4F">
                      <w:pPr>
                        <w:spacing w:before="0"/>
                        <w:rPr>
                          <w:sz w:val="20"/>
                          <w:lang w:val="de-DE"/>
                        </w:rPr>
                      </w:pPr>
                      <w:r w:rsidRPr="00CE7536">
                        <w:rPr>
                          <w:sz w:val="18"/>
                          <w:szCs w:val="18"/>
                          <w:lang w:val="de-DE"/>
                        </w:rPr>
                        <w:t>Forte utilisation</w:t>
                      </w:r>
                    </w:p>
                  </w:txbxContent>
                </v:textbox>
              </v:shape>
            </w:pict>
          </mc:Fallback>
        </mc:AlternateContent>
      </w:r>
      <w:r w:rsidRPr="00CE7536">
        <w:rPr>
          <w:noProof/>
          <w:lang w:val="en-GB" w:eastAsia="en-GB"/>
        </w:rPr>
        <w:drawing>
          <wp:inline distT="0" distB="0" distL="0" distR="0" wp14:anchorId="6C13B73A" wp14:editId="4B690FCD">
            <wp:extent cx="5029200" cy="5934075"/>
            <wp:effectExtent l="0" t="0" r="0" b="9525"/>
            <wp:docPr id="2506" name="Picture 2506" descr="united_kingdom-T-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ted_kingdom-T-DA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5934075"/>
                    </a:xfrm>
                    <a:prstGeom prst="rect">
                      <a:avLst/>
                    </a:prstGeom>
                    <a:noFill/>
                    <a:ln>
                      <a:noFill/>
                    </a:ln>
                  </pic:spPr>
                </pic:pic>
              </a:graphicData>
            </a:graphic>
          </wp:inline>
        </w:drawing>
      </w:r>
    </w:p>
    <w:bookmarkStart w:id="170" w:name="_Toc337547378"/>
    <w:bookmarkStart w:id="171" w:name="_Toc352134915"/>
    <w:bookmarkStart w:id="172" w:name="_Toc500251265"/>
    <w:p w:rsidR="00327D4F" w:rsidRPr="001766D1" w:rsidRDefault="00327D4F" w:rsidP="00327D4F">
      <w:pPr>
        <w:pStyle w:val="Heading1"/>
      </w:pPr>
      <w:r w:rsidRPr="001766D1">
        <w:rPr>
          <w:noProof/>
          <w:lang w:val="en-GB" w:eastAsia="en-GB"/>
        </w:rPr>
        <w:lastRenderedPageBreak/>
        <mc:AlternateContent>
          <mc:Choice Requires="wps">
            <w:drawing>
              <wp:anchor distT="0" distB="0" distL="114300" distR="114300" simplePos="0" relativeHeight="251663360" behindDoc="0" locked="0" layoutInCell="1" allowOverlap="1" wp14:anchorId="188FFC53" wp14:editId="66CFAF40">
                <wp:simplePos x="0" y="0"/>
                <wp:positionH relativeFrom="column">
                  <wp:posOffset>-4748530</wp:posOffset>
                </wp:positionH>
                <wp:positionV relativeFrom="paragraph">
                  <wp:posOffset>864235</wp:posOffset>
                </wp:positionV>
                <wp:extent cx="594995" cy="344170"/>
                <wp:effectExtent l="13970" t="6985" r="10160" b="10795"/>
                <wp:wrapNone/>
                <wp:docPr id="2499"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4170"/>
                        </a:xfrm>
                        <a:prstGeom prst="rect">
                          <a:avLst/>
                        </a:prstGeom>
                        <a:solidFill>
                          <a:srgbClr val="FFFFFF"/>
                        </a:solidFill>
                        <a:ln w="9525">
                          <a:solidFill>
                            <a:srgbClr val="000000"/>
                          </a:solidFill>
                          <a:miter lim="800000"/>
                          <a:headEnd/>
                          <a:tailEnd/>
                        </a:ln>
                      </wps:spPr>
                      <wps:txbx>
                        <w:txbxContent>
                          <w:p w:rsidR="001B3A69" w:rsidRPr="00BF6684" w:rsidRDefault="001B3A69" w:rsidP="00327D4F">
                            <w:pPr>
                              <w:spacing w:before="0"/>
                              <w:rPr>
                                <w:sz w:val="20"/>
                                <w:lang w:val="de-DE"/>
                              </w:rPr>
                            </w:pPr>
                            <w:r>
                              <w:rPr>
                                <w:b/>
                                <w:sz w:val="20"/>
                                <w:lang w:val="de-DE"/>
                              </w:rPr>
                              <w:t>h</w:t>
                            </w:r>
                            <w:r w:rsidRPr="00BF6684">
                              <w:rPr>
                                <w:sz w:val="20"/>
                                <w:lang w:val="de-DE"/>
                              </w:rPr>
                              <w:t>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FC53" id="Text Box 2499" o:spid="_x0000_s2413" type="#_x0000_t202" style="position:absolute;left:0;text-align:left;margin-left:-373.9pt;margin-top:68.05pt;width:46.85pt;height: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">
                <v:textbox inset=".5mm,.3mm,.5mm,.3mm">
                  <w:txbxContent>
                    <w:p w:rsidR="001B3A69" w:rsidRPr="00BF6684" w:rsidRDefault="001B3A69" w:rsidP="00327D4F">
                      <w:pPr>
                        <w:spacing w:before="0"/>
                        <w:rPr>
                          <w:sz w:val="20"/>
                          <w:lang w:val="de-DE"/>
                        </w:rPr>
                      </w:pPr>
                      <w:r>
                        <w:rPr>
                          <w:b/>
                          <w:sz w:val="20"/>
                          <w:lang w:val="de-DE"/>
                        </w:rPr>
                        <w:t>h</w:t>
                      </w:r>
                      <w:r w:rsidRPr="00BF6684">
                        <w:rPr>
                          <w:sz w:val="20"/>
                          <w:lang w:val="de-DE"/>
                        </w:rPr>
                        <w:t>igh utilization</w:t>
                      </w:r>
                    </w:p>
                  </w:txbxContent>
                </v:textbox>
              </v:shape>
            </w:pict>
          </mc:Fallback>
        </mc:AlternateContent>
      </w:r>
      <w:r w:rsidRPr="001766D1">
        <w:t>11</w:t>
      </w:r>
      <w:r w:rsidRPr="001766D1">
        <w:tab/>
        <w:t>Conclusions</w:t>
      </w:r>
      <w:bookmarkEnd w:id="170"/>
      <w:bookmarkEnd w:id="171"/>
      <w:bookmarkEnd w:id="172"/>
    </w:p>
    <w:p w:rsidR="00327D4F" w:rsidRDefault="00327D4F" w:rsidP="00327D4F">
      <w:r w:rsidRPr="001766D1">
        <w:t>Dans sa version actuelle, la Recommandation UIT-R SM.1880 décrit uniquement les procédures de base, mais les divers exemples donnés dans le présent Rapport montrent que la mesure ainsi que l'évaluation de l'occupation peuvent être des tâches relativement complexes. Une bonne connaissance des services de radiocommunication ainsi qu'une analyse approfondie de l'objectif des mesures sont indispensables pour pouvoir spécifier de manière appropriée les méthodes de mesure et d'évaluation.</w:t>
      </w:r>
    </w:p>
    <w:p w:rsidR="00826A4D" w:rsidRDefault="00826A4D" w:rsidP="00327D4F"/>
    <w:p w:rsidR="00826A4D" w:rsidRPr="001766D1" w:rsidRDefault="00826A4D" w:rsidP="00327D4F"/>
    <w:p w:rsidR="00327D4F" w:rsidRPr="001766D1" w:rsidRDefault="00327D4F" w:rsidP="00327D4F">
      <w:pPr>
        <w:pStyle w:val="AnnexNoTitle"/>
      </w:pPr>
      <w:bookmarkStart w:id="173" w:name="_Toc337547379"/>
      <w:bookmarkStart w:id="174" w:name="_Toc352134916"/>
      <w:bookmarkStart w:id="175" w:name="_Toc500251266"/>
      <w:r w:rsidRPr="001766D1">
        <w:t>Annexe 1</w:t>
      </w:r>
      <w:r w:rsidRPr="001766D1">
        <w:br/>
      </w:r>
      <w:r w:rsidRPr="001766D1">
        <w:br/>
      </w:r>
      <w:bookmarkEnd w:id="173"/>
      <w:bookmarkEnd w:id="174"/>
      <w:r>
        <w:t xml:space="preserve">Influence des paramètres de mesure sur la précision et le niveau </w:t>
      </w:r>
      <w:bookmarkEnd w:id="175"/>
      <w:r>
        <w:t>de confiance</w:t>
      </w:r>
    </w:p>
    <w:p w:rsidR="00327D4F" w:rsidRPr="001766D1" w:rsidRDefault="00327D4F" w:rsidP="00327D4F">
      <w:pPr>
        <w:pStyle w:val="Heading1"/>
      </w:pPr>
      <w:bookmarkStart w:id="176" w:name="_Toc337547380"/>
      <w:bookmarkStart w:id="177" w:name="_Toc352134917"/>
      <w:bookmarkStart w:id="178" w:name="_Toc500251267"/>
      <w:r w:rsidRPr="001766D1">
        <w:t>A</w:t>
      </w:r>
      <w:r w:rsidRPr="001766D1">
        <w:tab/>
        <w:t>Préface</w:t>
      </w:r>
      <w:bookmarkEnd w:id="176"/>
      <w:bookmarkEnd w:id="177"/>
      <w:bookmarkEnd w:id="178"/>
    </w:p>
    <w:p w:rsidR="00327D4F" w:rsidRPr="001766D1" w:rsidRDefault="00327D4F" w:rsidP="00327D4F">
      <w:r w:rsidRPr="001766D1">
        <w:t xml:space="preserve">La présente Annexe traite en détail des relations entre les paramètres de mesure tels que la durée d'itération et le nombre d'échantillons requis, et de leur influence sur la précision et le niveau de confiance des mesures. </w:t>
      </w:r>
      <w:r>
        <w:t>Les</w:t>
      </w:r>
      <w:r w:rsidRPr="001766D1">
        <w:t xml:space="preserve"> calculs mathématiques </w:t>
      </w:r>
      <w:r>
        <w:t>décrits ci-dessous sont particulièrement pertinents</w:t>
      </w:r>
      <w:r w:rsidRPr="001766D1">
        <w:t>dans les conditions suivantes:</w:t>
      </w:r>
    </w:p>
    <w:p w:rsidR="00327D4F" w:rsidRPr="001766D1" w:rsidRDefault="00327D4F" w:rsidP="00327D4F">
      <w:pPr>
        <w:pStyle w:val="enumlev1"/>
      </w:pPr>
      <w:r w:rsidRPr="001766D1">
        <w:t>–</w:t>
      </w:r>
      <w:r w:rsidRPr="001766D1">
        <w:tab/>
        <w:t>échantillons de mesure répartis irrégulièrement dans le temps;</w:t>
      </w:r>
    </w:p>
    <w:p w:rsidR="00327D4F" w:rsidRPr="001766D1" w:rsidRDefault="00327D4F" w:rsidP="00327D4F">
      <w:pPr>
        <w:pStyle w:val="enumlev1"/>
      </w:pPr>
      <w:r w:rsidRPr="001766D1">
        <w:t>–</w:t>
      </w:r>
      <w:r w:rsidRPr="001766D1">
        <w:tab/>
        <w:t>délais de mesure lors de la détection de canaux utilisés;</w:t>
      </w:r>
    </w:p>
    <w:p w:rsidR="00327D4F" w:rsidRPr="001766D1" w:rsidRDefault="00327D4F" w:rsidP="00327D4F">
      <w:pPr>
        <w:pStyle w:val="enumlev1"/>
      </w:pPr>
      <w:r w:rsidRPr="001766D1">
        <w:t>–</w:t>
      </w:r>
      <w:r w:rsidRPr="001766D1">
        <w:tab/>
        <w:t>équipements utilisés simultanément pour différentes mesures, et ne pouvant donc pas être utilisés en permanence pour mesurer l'occupation.</w:t>
      </w:r>
    </w:p>
    <w:p w:rsidR="00327D4F" w:rsidRPr="001766D1" w:rsidRDefault="00327D4F" w:rsidP="00327D4F">
      <w:r w:rsidRPr="001766D1">
        <w:t>La pertinence et l'application des principes énoncés dans la présente Annexe pourront faire l'objet d'une décision au cas par cas, en fonction de l'objectif de la mesure, de la précision et/ou du niveau de confiance requis et des capacités de l'équipement de mesure.</w:t>
      </w:r>
    </w:p>
    <w:p w:rsidR="00327D4F" w:rsidRPr="001766D1" w:rsidRDefault="00327D4F" w:rsidP="00327D4F">
      <w:pPr>
        <w:pStyle w:val="Heading1"/>
      </w:pPr>
      <w:bookmarkStart w:id="179" w:name="_Toc337547381"/>
      <w:bookmarkStart w:id="180" w:name="_Toc352134918"/>
      <w:bookmarkStart w:id="181" w:name="_Toc500251268"/>
      <w:r w:rsidRPr="001766D1">
        <w:t>A1</w:t>
      </w:r>
      <w:r w:rsidRPr="001766D1">
        <w:tab/>
      </w:r>
      <w:bookmarkEnd w:id="179"/>
      <w:bookmarkEnd w:id="180"/>
      <w:r>
        <w:t>Méthode statistique pour déterminer l'occupation du spectre</w:t>
      </w:r>
      <w:bookmarkEnd w:id="181"/>
    </w:p>
    <w:p w:rsidR="00327D4F" w:rsidRPr="001766D1" w:rsidRDefault="00327D4F" w:rsidP="00327D4F">
      <w:pPr>
        <w:rPr>
          <w:color w:val="000000" w:themeColor="text1"/>
        </w:rPr>
      </w:pPr>
      <w:r w:rsidRPr="001766D1">
        <w:t xml:space="preserve">La présente Annexe décrit </w:t>
      </w:r>
      <w:r w:rsidRPr="001766D1">
        <w:rPr>
          <w:spacing w:val="-4"/>
        </w:rPr>
        <w:t xml:space="preserve">les exigences relatives à l'équipement de mesure et au processus de traitement des données </w:t>
      </w:r>
      <w:r w:rsidRPr="001766D1">
        <w:t>afin de pouvoir déterminer l'occupation du spectre pour un vaste ensemble de canaux radioélectriques dans l'intervalle de temps stipulé et avec la précision et le niveau de confiance statistique voulus. Les éléments décrits dans la présente Annexe ont déjà été mis en œuvre dans la pratique avec de bons résultats [А.1].</w:t>
      </w:r>
    </w:p>
    <w:p w:rsidR="00327D4F" w:rsidRPr="001766D1" w:rsidRDefault="00327D4F" w:rsidP="00327D4F">
      <w:r>
        <w:t>La méthode statistique</w:t>
      </w:r>
      <w:r w:rsidRPr="001766D1">
        <w:t xml:space="preserve"> décrite ci-dessous est basée sur la définition suivante de l'occupation du spectre: probabilité qu'à un instant choisi au hasard, un canal radioélectrique, une bande de fréquences ou une autre ressource spectrale analysé soit utilisé pour la transmission d'informations [A.2]. Sa description est présentée dans la référence [A.3].</w:t>
      </w:r>
    </w:p>
    <w:p w:rsidR="00327D4F" w:rsidRPr="001766D1" w:rsidRDefault="00327D4F" w:rsidP="00327D4F">
      <w:r w:rsidRPr="001766D1">
        <w:t>L'occupation d'un canal peut varier dans le temps. Pour suivre les variations, l'axe temporel doit être subdivisé en un ensemble de périodes d'intégration, lesquelles doivent avoir une durée fixe, généralement comprise entre 5 et 15 min</w:t>
      </w:r>
      <w:r>
        <w:t>utes</w:t>
      </w:r>
      <w:r w:rsidRPr="001766D1">
        <w:t xml:space="preserve">. La valeur de l'occupation devra être calculée pour chaque période d'intégration, et la durée totale du contrôle </w:t>
      </w:r>
      <w:r w:rsidRPr="001766D1">
        <w:rPr>
          <w:i/>
        </w:rPr>
        <w:t>T</w:t>
      </w:r>
      <w:r w:rsidRPr="001766D1">
        <w:rPr>
          <w:i/>
          <w:vertAlign w:val="subscript"/>
        </w:rPr>
        <w:t>T</w:t>
      </w:r>
      <w:r w:rsidRPr="001766D1">
        <w:t xml:space="preserve"> sera</w:t>
      </w:r>
      <w:r>
        <w:t>,</w:t>
      </w:r>
      <w:r w:rsidRPr="001766D1">
        <w:t xml:space="preserve"> normalement</w:t>
      </w:r>
      <w:r>
        <w:t>,</w:t>
      </w:r>
      <w:r w:rsidRPr="001766D1">
        <w:t xml:space="preserve"> l'agrégation des périodes d'intégration.</w:t>
      </w:r>
    </w:p>
    <w:p w:rsidR="00327D4F" w:rsidRPr="001766D1" w:rsidRDefault="00327D4F" w:rsidP="00327D4F">
      <w:r w:rsidRPr="001766D1">
        <w:t xml:space="preserve">D'un point de vue statistique, à partir d'observations limitées, nous pouvons uniquement </w:t>
      </w:r>
      <w:r w:rsidRPr="001766D1">
        <w:rPr>
          <w:u w:val="single"/>
        </w:rPr>
        <w:t>estimer</w:t>
      </w:r>
      <w:r w:rsidRPr="001766D1">
        <w:t xml:space="preserve"> l'occupation. En raison de l'influence de facteurs aléatoires, cette estimation peut différer de la valeur effective de l'occupation, qui ne </w:t>
      </w:r>
      <w:r>
        <w:t>pourrait</w:t>
      </w:r>
      <w:r w:rsidRPr="001766D1">
        <w:t xml:space="preserve"> être déterminée que dans le cas d'un contrôle continu du </w:t>
      </w:r>
      <w:r w:rsidRPr="001766D1">
        <w:lastRenderedPageBreak/>
        <w:t xml:space="preserve">canal en question. </w:t>
      </w:r>
      <w:r>
        <w:t>C'est pourquoi</w:t>
      </w:r>
      <w:r w:rsidRPr="001766D1">
        <w:t xml:space="preserve">, dans la présente Annexe, une distinction est faite entre les valeurs </w:t>
      </w:r>
      <w:r w:rsidRPr="006D0208">
        <w:t xml:space="preserve">effectives de l'occupation et leur estimation obtenue par des calculs. Dans un souci de simplification, la présente Annexe se concentre sur la mesure de différents canaux radioélectriques, mais ces principes valent également pour d'autres ressources spectrales, par exemple pour l'occupation d'une bande de fréquences. On utilise le terme général «occupation du spectre (SO)» pour désigner la valeur </w:t>
      </w:r>
      <w:r w:rsidRPr="001766D1">
        <w:t>effective de l'occupation et le terme «résultat de calcul de l'occupation du spectre (SOCR)»</w:t>
      </w:r>
      <w:r w:rsidRPr="001766D1">
        <w:rPr>
          <w:color w:val="3333FF"/>
        </w:rPr>
        <w:t xml:space="preserve"> </w:t>
      </w:r>
      <w:r w:rsidRPr="001766D1">
        <w:t>pour désigner le résultat d'un traitement de</w:t>
      </w:r>
      <w:r>
        <w:t>s</w:t>
      </w:r>
      <w:r w:rsidRPr="001766D1">
        <w:t xml:space="preserve"> données</w:t>
      </w:r>
      <w:r>
        <w:t xml:space="preserve"> mesurées</w:t>
      </w:r>
      <w:r w:rsidRPr="001766D1">
        <w:rPr>
          <w:color w:val="3333FF"/>
        </w:rPr>
        <w:t>.</w:t>
      </w:r>
      <w:r w:rsidRPr="001766D1">
        <w:t xml:space="preserve"> </w:t>
      </w:r>
    </w:p>
    <w:p w:rsidR="00327D4F" w:rsidRPr="001766D1" w:rsidRDefault="00327D4F" w:rsidP="00327D4F">
      <w:r w:rsidRPr="001766D1">
        <w:t xml:space="preserve">Pour l'analyse de </w:t>
      </w:r>
      <w:r>
        <w:t>la SO</w:t>
      </w:r>
      <w:r w:rsidRPr="001766D1">
        <w:t xml:space="preserve">, on considère que seuls deux états du canal sont possibles: «occupé», état dans lequel le niveau du signal dans le canal dépasse un seuil de détection donné, et «libre», état dans lequel le niveau du signal dans le canal est faible. </w:t>
      </w:r>
      <w:r>
        <w:t>La</w:t>
      </w:r>
      <w:r w:rsidRPr="001766D1">
        <w:t xml:space="preserve"> </w:t>
      </w:r>
      <w:r w:rsidRPr="001766D1">
        <w:rPr>
          <w:i/>
          <w:iCs/>
        </w:rPr>
        <w:t xml:space="preserve">SO </w:t>
      </w:r>
      <w:r w:rsidRPr="001766D1">
        <w:t>est déterminée par la probabilité que le canal soit dans l'état occupé.</w:t>
      </w:r>
    </w:p>
    <w:p w:rsidR="00327D4F" w:rsidRPr="00F332AC" w:rsidRDefault="00327D4F" w:rsidP="00826A4D">
      <w:pPr>
        <w:pStyle w:val="FigureNo"/>
      </w:pPr>
      <w:r w:rsidRPr="00F332AC">
        <w:t>figure A1</w:t>
      </w:r>
    </w:p>
    <w:p w:rsidR="00327D4F" w:rsidRPr="00F332AC" w:rsidRDefault="00327D4F" w:rsidP="00826A4D">
      <w:pPr>
        <w:pStyle w:val="Figuretitle"/>
      </w:pPr>
      <w:r w:rsidRPr="00F332AC">
        <w:t xml:space="preserve">Définition </w:t>
      </w:r>
      <w:r w:rsidRPr="00826A4D">
        <w:t>du</w:t>
      </w:r>
      <w:r w:rsidRPr="00F332AC">
        <w:t xml:space="preserve"> concept d'occupation de canal radioélectrique</w:t>
      </w:r>
    </w:p>
    <w:bookmarkStart w:id="182" w:name="_MON_1400918707"/>
    <w:bookmarkStart w:id="183" w:name="_MON_1400918712"/>
    <w:bookmarkStart w:id="184" w:name="_MON_1400859365"/>
    <w:bookmarkStart w:id="185" w:name="_MON_1400917968"/>
    <w:bookmarkStart w:id="186" w:name="_MON_1400918432"/>
    <w:bookmarkStart w:id="187" w:name="_MON_1400918464"/>
    <w:bookmarkStart w:id="188" w:name="_MON_1400918518"/>
    <w:bookmarkStart w:id="189" w:name="_MON_1400918545"/>
    <w:bookmarkStart w:id="190" w:name="_MON_1400918637"/>
    <w:bookmarkEnd w:id="182"/>
    <w:bookmarkEnd w:id="183"/>
    <w:bookmarkEnd w:id="184"/>
    <w:bookmarkEnd w:id="185"/>
    <w:bookmarkEnd w:id="186"/>
    <w:bookmarkEnd w:id="187"/>
    <w:bookmarkEnd w:id="188"/>
    <w:bookmarkEnd w:id="189"/>
    <w:bookmarkEnd w:id="190"/>
    <w:bookmarkStart w:id="191" w:name="_MON_1400918655"/>
    <w:bookmarkEnd w:id="191"/>
    <w:p w:rsidR="00327D4F" w:rsidRPr="001766D1" w:rsidRDefault="00327D4F" w:rsidP="00826A4D">
      <w:pPr>
        <w:pStyle w:val="Figure"/>
      </w:pPr>
      <w:r w:rsidRPr="001766D1">
        <w:object w:dxaOrig="8506" w:dyaOrig="2863">
          <v:shape id="_x0000_i1033" type="#_x0000_t75" style="width:424.5pt;height:2in" o:ole="">
            <v:imagedata r:id="rId48" o:title=""/>
          </v:shape>
          <o:OLEObject Type="Embed" ProgID="Word.Picture.8" ShapeID="_x0000_i1033" DrawAspect="Content" ObjectID="_1602399210" r:id="rId49"/>
        </w:object>
      </w:r>
    </w:p>
    <w:p w:rsidR="00327D4F" w:rsidRPr="001766D1" w:rsidRDefault="00327D4F" w:rsidP="00327D4F">
      <w:pPr>
        <w:pStyle w:val="Normalaftertitle"/>
      </w:pPr>
      <w:r w:rsidRPr="001766D1">
        <w:t xml:space="preserve">La </w:t>
      </w:r>
      <w:r>
        <w:t>Figure</w:t>
      </w:r>
      <w:r w:rsidRPr="001766D1">
        <w:t xml:space="preserve"> A1 montre un exemple de variation possible dans le temps du niveau </w:t>
      </w:r>
      <w:r w:rsidRPr="001766D1">
        <w:rPr>
          <w:i/>
          <w:iCs/>
        </w:rPr>
        <w:t>U</w:t>
      </w:r>
      <w:r w:rsidRPr="001766D1">
        <w:t>(</w:t>
      </w:r>
      <w:r w:rsidRPr="001766D1">
        <w:rPr>
          <w:i/>
          <w:iCs/>
        </w:rPr>
        <w:t>t</w:t>
      </w:r>
      <w:r w:rsidRPr="001766D1">
        <w:t xml:space="preserve">) d'un signal dans un canal pendant une durée d'intégration </w:t>
      </w:r>
      <w:r w:rsidRPr="001766D1">
        <w:rPr>
          <w:i/>
          <w:iCs/>
        </w:rPr>
        <w:t>T</w:t>
      </w:r>
      <w:r w:rsidRPr="001766D1">
        <w:rPr>
          <w:i/>
          <w:iCs/>
          <w:vertAlign w:val="subscript"/>
        </w:rPr>
        <w:t>I</w:t>
      </w:r>
      <w:r w:rsidRPr="001766D1">
        <w:t xml:space="preserve">. La probabilité de détecter un état occupé à un instant choisi au hasard sur l'axe du temps sera égale au rapport entre la durée cumulée des intervalles </w:t>
      </w:r>
      <w:r w:rsidRPr="001766D1">
        <w:rPr>
          <w:rFonts w:cs="Calibri"/>
        </w:rPr>
        <w:t>Δ</w:t>
      </w:r>
      <w:r w:rsidRPr="001766D1">
        <w:rPr>
          <w:i/>
          <w:iCs/>
        </w:rPr>
        <w:t>t</w:t>
      </w:r>
      <w:r w:rsidRPr="001766D1">
        <w:rPr>
          <w:vertAlign w:val="subscript"/>
        </w:rPr>
        <w:t>1</w:t>
      </w:r>
      <w:r w:rsidRPr="001766D1">
        <w:t xml:space="preserve">, </w:t>
      </w:r>
      <w:r w:rsidRPr="001766D1">
        <w:rPr>
          <w:rFonts w:cs="Calibri"/>
        </w:rPr>
        <w:t>Δ</w:t>
      </w:r>
      <w:r w:rsidRPr="001766D1">
        <w:rPr>
          <w:i/>
          <w:iCs/>
        </w:rPr>
        <w:t>t</w:t>
      </w:r>
      <w:r w:rsidRPr="001766D1">
        <w:rPr>
          <w:vertAlign w:val="subscript"/>
        </w:rPr>
        <w:t>2</w:t>
      </w:r>
      <w:r w:rsidRPr="001766D1">
        <w:t xml:space="preserve"> …</w:t>
      </w:r>
      <w:r w:rsidRPr="001766D1">
        <w:rPr>
          <w:rFonts w:cs="Calibri"/>
        </w:rPr>
        <w:t>Δ</w:t>
      </w:r>
      <w:r w:rsidRPr="001766D1">
        <w:rPr>
          <w:i/>
          <w:iCs/>
        </w:rPr>
        <w:t>t</w:t>
      </w:r>
      <w:r w:rsidRPr="001766D1">
        <w:rPr>
          <w:i/>
          <w:iCs/>
          <w:vertAlign w:val="subscript"/>
        </w:rPr>
        <w:t>v</w:t>
      </w:r>
      <w:r w:rsidRPr="001766D1">
        <w:t xml:space="preserve"> correspondant à l'état occupé et la durée d'intégration totale </w:t>
      </w:r>
      <w:r w:rsidRPr="001766D1">
        <w:rPr>
          <w:i/>
          <w:iCs/>
        </w:rPr>
        <w:t>T</w:t>
      </w:r>
      <w:r w:rsidRPr="001766D1">
        <w:rPr>
          <w:i/>
          <w:iCs/>
          <w:vertAlign w:val="subscript"/>
        </w:rPr>
        <w:t>I</w:t>
      </w:r>
      <w:r w:rsidRPr="001766D1">
        <w:t>. L'occupation du spectre pendant cette durée d'intégration est alors donnée par:</w:t>
      </w:r>
    </w:p>
    <w:p w:rsidR="00327D4F" w:rsidRPr="001766D1" w:rsidRDefault="00327D4F" w:rsidP="00327D4F">
      <w:pPr>
        <w:pStyle w:val="Equation"/>
      </w:pPr>
      <w:r w:rsidRPr="001766D1">
        <w:rPr>
          <w:lang w:eastAsia="ru-RU"/>
        </w:rPr>
        <w:tab/>
      </w:r>
      <w:r w:rsidRPr="001766D1">
        <w:rPr>
          <w:lang w:eastAsia="ru-RU"/>
        </w:rPr>
        <w:tab/>
      </w:r>
      <w:r w:rsidRPr="001766D1">
        <w:rPr>
          <w:noProof/>
          <w:position w:val="-28"/>
          <w:lang w:val="en-GB" w:eastAsia="en-GB"/>
        </w:rPr>
        <w:drawing>
          <wp:inline distT="0" distB="0" distL="0" distR="0" wp14:anchorId="6CACB5BF" wp14:editId="38C5598C">
            <wp:extent cx="1047600" cy="417600"/>
            <wp:effectExtent l="0" t="0" r="635" b="1905"/>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7600" cy="417600"/>
                    </a:xfrm>
                    <a:prstGeom prst="rect">
                      <a:avLst/>
                    </a:prstGeom>
                    <a:noFill/>
                    <a:ln>
                      <a:noFill/>
                    </a:ln>
                  </pic:spPr>
                </pic:pic>
              </a:graphicData>
            </a:graphic>
          </wp:inline>
        </w:drawing>
      </w:r>
      <w:r w:rsidRPr="001766D1">
        <w:rPr>
          <w:lang w:eastAsia="ru-RU"/>
        </w:rPr>
        <w:tab/>
      </w:r>
      <w:r w:rsidRPr="001766D1">
        <w:rPr>
          <w:szCs w:val="24"/>
          <w:lang w:eastAsia="ru-RU"/>
        </w:rPr>
        <w:t>(A</w:t>
      </w:r>
      <w:r w:rsidRPr="001766D1">
        <w:rPr>
          <w:szCs w:val="24"/>
          <w:lang w:eastAsia="ru-RU"/>
        </w:rPr>
        <w:fldChar w:fldCharType="begin"/>
      </w:r>
      <w:r w:rsidRPr="001766D1">
        <w:rPr>
          <w:szCs w:val="24"/>
          <w:lang w:eastAsia="ru-RU"/>
        </w:rPr>
        <w:instrText xml:space="preserve"> SEQ ( \* ARABIC </w:instrText>
      </w:r>
      <w:r w:rsidRPr="001766D1">
        <w:rPr>
          <w:szCs w:val="24"/>
          <w:lang w:eastAsia="ru-RU"/>
        </w:rPr>
        <w:fldChar w:fldCharType="separate"/>
      </w:r>
      <w:r w:rsidR="00AC3D87">
        <w:rPr>
          <w:noProof/>
          <w:szCs w:val="24"/>
          <w:lang w:eastAsia="ru-RU"/>
        </w:rPr>
        <w:t>1</w:t>
      </w:r>
      <w:r w:rsidRPr="001766D1">
        <w:rPr>
          <w:szCs w:val="24"/>
          <w:lang w:eastAsia="ru-RU"/>
        </w:rPr>
        <w:fldChar w:fldCharType="end"/>
      </w:r>
      <w:r w:rsidRPr="001766D1">
        <w:rPr>
          <w:szCs w:val="24"/>
          <w:lang w:eastAsia="ru-RU"/>
        </w:rPr>
        <w:t>)</w: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ED3630">
        <w:rPr>
          <w:i/>
          <w:lang w:val="fr-CH"/>
        </w:rPr>
        <w:t xml:space="preserve">SO </w:t>
      </w:r>
      <w:r w:rsidRPr="00ED3630">
        <w:rPr>
          <w:lang w:val="fr-CH"/>
        </w:rPr>
        <w:t>:</w:t>
      </w:r>
      <w:r w:rsidRPr="00ED3630">
        <w:rPr>
          <w:lang w:val="fr-CH"/>
        </w:rPr>
        <w:tab/>
        <w:t xml:space="preserve">valeur effective de l'occupation sur la durée d'intégration </w:t>
      </w:r>
    </w:p>
    <w:p w:rsidR="00327D4F" w:rsidRPr="00ED3630" w:rsidRDefault="00327D4F" w:rsidP="00327D4F">
      <w:pPr>
        <w:pStyle w:val="Equationlegend"/>
        <w:rPr>
          <w:lang w:val="fr-CH"/>
        </w:rPr>
      </w:pPr>
      <w:r w:rsidRPr="00ED3630">
        <w:rPr>
          <w:i/>
          <w:iCs/>
          <w:lang w:val="fr-CH"/>
        </w:rPr>
        <w:tab/>
        <w:t>T</w:t>
      </w:r>
      <w:r w:rsidRPr="00ED3630">
        <w:rPr>
          <w:i/>
          <w:iCs/>
          <w:vertAlign w:val="subscript"/>
          <w:lang w:val="fr-CH"/>
        </w:rPr>
        <w:t xml:space="preserve">I </w:t>
      </w:r>
      <w:r w:rsidRPr="00ED3630">
        <w:rPr>
          <w:lang w:val="fr-CH"/>
        </w:rPr>
        <w:t>:</w:t>
      </w:r>
      <w:r w:rsidRPr="00ED3630">
        <w:rPr>
          <w:lang w:val="fr-CH"/>
        </w:rPr>
        <w:tab/>
        <w:t xml:space="preserve">durée d'intégration </w:t>
      </w:r>
    </w:p>
    <w:p w:rsidR="00327D4F" w:rsidRPr="00ED3630" w:rsidRDefault="00327D4F" w:rsidP="00327D4F">
      <w:pPr>
        <w:pStyle w:val="Equationlegend"/>
        <w:rPr>
          <w:lang w:val="fr-CH"/>
        </w:rPr>
      </w:pPr>
      <w:r w:rsidRPr="00ED3630">
        <w:rPr>
          <w:lang w:val="fr-CH"/>
        </w:rPr>
        <w:tab/>
      </w:r>
      <w:r w:rsidRPr="00ED3630">
        <w:rPr>
          <w:i/>
          <w:iCs/>
          <w:lang w:val="fr-CH"/>
        </w:rPr>
        <w:t xml:space="preserve">V </w:t>
      </w:r>
      <w:r w:rsidRPr="00ED3630">
        <w:rPr>
          <w:lang w:val="fr-CH"/>
        </w:rPr>
        <w:t>:</w:t>
      </w:r>
      <w:r w:rsidRPr="00ED3630">
        <w:rPr>
          <w:lang w:val="fr-CH"/>
        </w:rPr>
        <w:tab/>
        <w:t>nombre d'intervalles correspondant à l'état occupé</w:t>
      </w:r>
      <w:r>
        <w:rPr>
          <w:lang w:val="fr-CH"/>
        </w:rPr>
        <w:t xml:space="preserve"> pendant la durée d'intégration </w:t>
      </w:r>
      <w:r w:rsidRPr="00ED3630">
        <w:rPr>
          <w:i/>
          <w:iCs/>
          <w:lang w:val="fr-CH"/>
        </w:rPr>
        <w:t>T</w:t>
      </w:r>
      <w:r w:rsidRPr="00ED3630">
        <w:rPr>
          <w:i/>
          <w:iCs/>
          <w:vertAlign w:val="subscript"/>
          <w:lang w:val="fr-CH"/>
        </w:rPr>
        <w:t>I</w:t>
      </w:r>
    </w:p>
    <w:p w:rsidR="00327D4F" w:rsidRPr="00ED3630" w:rsidRDefault="00327D4F" w:rsidP="00327D4F">
      <w:pPr>
        <w:pStyle w:val="Equationlegend"/>
        <w:rPr>
          <w:lang w:val="fr-CH"/>
        </w:rPr>
      </w:pPr>
      <w:r w:rsidRPr="00ED3630">
        <w:rPr>
          <w:rFonts w:cs="Calibri"/>
          <w:lang w:val="fr-CH"/>
        </w:rPr>
        <w:tab/>
      </w:r>
      <w:r w:rsidRPr="001766D1">
        <w:rPr>
          <w:rFonts w:cs="Calibri"/>
        </w:rPr>
        <w:t>Δ</w:t>
      </w:r>
      <w:r w:rsidRPr="00ED3630">
        <w:rPr>
          <w:i/>
          <w:iCs/>
          <w:lang w:val="fr-CH"/>
        </w:rPr>
        <w:t>t</w:t>
      </w:r>
      <w:r w:rsidRPr="00ED3630">
        <w:rPr>
          <w:vertAlign w:val="subscript"/>
          <w:lang w:val="fr-CH"/>
        </w:rPr>
        <w:t>1</w:t>
      </w:r>
      <w:r w:rsidRPr="00ED3630">
        <w:rPr>
          <w:lang w:val="fr-CH"/>
        </w:rPr>
        <w:t xml:space="preserve">, </w:t>
      </w:r>
      <w:r w:rsidRPr="001766D1">
        <w:rPr>
          <w:rFonts w:cs="Calibri"/>
        </w:rPr>
        <w:t>Δ</w:t>
      </w:r>
      <w:r w:rsidRPr="00ED3630">
        <w:rPr>
          <w:i/>
          <w:iCs/>
          <w:lang w:val="fr-CH"/>
        </w:rPr>
        <w:t>t</w:t>
      </w:r>
      <w:r w:rsidRPr="00ED3630">
        <w:rPr>
          <w:vertAlign w:val="subscript"/>
          <w:lang w:val="fr-CH"/>
        </w:rPr>
        <w:t>2</w:t>
      </w:r>
      <w:r w:rsidRPr="00ED3630">
        <w:rPr>
          <w:lang w:val="fr-CH"/>
        </w:rPr>
        <w:t xml:space="preserve"> …</w:t>
      </w:r>
      <w:r w:rsidRPr="001766D1">
        <w:rPr>
          <w:rFonts w:cs="Calibri"/>
        </w:rPr>
        <w:t>Δ</w:t>
      </w:r>
      <w:r w:rsidRPr="00ED3630">
        <w:rPr>
          <w:i/>
          <w:iCs/>
          <w:lang w:val="fr-CH"/>
        </w:rPr>
        <w:t>t</w:t>
      </w:r>
      <w:r w:rsidRPr="00ED3630">
        <w:rPr>
          <w:i/>
          <w:iCs/>
          <w:vertAlign w:val="subscript"/>
          <w:lang w:val="fr-CH"/>
        </w:rPr>
        <w:t xml:space="preserve">v </w:t>
      </w:r>
      <w:r w:rsidRPr="00ED3630">
        <w:rPr>
          <w:lang w:val="fr-CH"/>
        </w:rPr>
        <w:t>:</w:t>
      </w:r>
      <w:r w:rsidRPr="00ED3630">
        <w:rPr>
          <w:lang w:val="fr-CH"/>
        </w:rPr>
        <w:tab/>
        <w:t>durée des intervalles correspondant à l'état occupé dans le canal radioélectrique dans le cas d'un contrôle continu.</w:t>
      </w:r>
    </w:p>
    <w:p w:rsidR="00327D4F" w:rsidRPr="001766D1" w:rsidRDefault="00327D4F" w:rsidP="00327D4F">
      <w:pPr>
        <w:pStyle w:val="Heading1"/>
      </w:pPr>
      <w:bookmarkStart w:id="192" w:name="_Toc337547384"/>
      <w:bookmarkStart w:id="193" w:name="_Toc352134921"/>
      <w:bookmarkStart w:id="194" w:name="_Toc500251269"/>
      <w:r w:rsidRPr="001766D1">
        <w:t>A2</w:t>
      </w:r>
      <w:r w:rsidRPr="001766D1">
        <w:tab/>
      </w:r>
      <w:bookmarkEnd w:id="192"/>
      <w:bookmarkEnd w:id="193"/>
      <w:r>
        <w:t>Effet des durées intervenant dans les mesures</w:t>
      </w:r>
      <w:bookmarkEnd w:id="194"/>
    </w:p>
    <w:p w:rsidR="00327D4F" w:rsidRPr="001766D1" w:rsidRDefault="00327D4F" w:rsidP="00327D4F">
      <w:r w:rsidRPr="001766D1">
        <w:t xml:space="preserve">Lors du contrôle de gammes de fréquences contenant un grand nombre de canaux radioélectriques, il est difficile de contrôler en continu chaque canal. Dans ce cas, l'équipement de contrôle collectant les données de mesure de l'occupation ne vérifie généralement l'état des canaux que de façon intermittente. Le nombre d'échantillons d'état de canal </w:t>
      </w:r>
      <w:r w:rsidRPr="001766D1">
        <w:rPr>
          <w:i/>
          <w:iCs/>
        </w:rPr>
        <w:t>J</w:t>
      </w:r>
      <w:r w:rsidRPr="001766D1">
        <w:rPr>
          <w:i/>
          <w:iCs/>
          <w:vertAlign w:val="subscript"/>
        </w:rPr>
        <w:t>I</w:t>
      </w:r>
      <w:r w:rsidRPr="001766D1">
        <w:t xml:space="preserve"> pendant la durée d'intégration </w:t>
      </w:r>
      <w:r w:rsidRPr="001766D1">
        <w:rPr>
          <w:i/>
          <w:iCs/>
        </w:rPr>
        <w:t>T</w:t>
      </w:r>
      <w:r w:rsidRPr="001766D1">
        <w:rPr>
          <w:i/>
          <w:iCs/>
          <w:vertAlign w:val="subscript"/>
        </w:rPr>
        <w:t>I</w:t>
      </w:r>
      <w:r w:rsidRPr="001766D1">
        <w:t xml:space="preserve"> dépend de cette durée et de la durée d'itération </w:t>
      </w:r>
      <w:r w:rsidRPr="001766D1">
        <w:rPr>
          <w:i/>
          <w:iCs/>
        </w:rPr>
        <w:t>T</w:t>
      </w:r>
      <w:r w:rsidRPr="001766D1">
        <w:rPr>
          <w:i/>
          <w:iCs/>
          <w:vertAlign w:val="subscript"/>
        </w:rPr>
        <w:t>R</w:t>
      </w:r>
      <w:r w:rsidRPr="001766D1">
        <w:t xml:space="preserve"> (laquelle dépend de la vitesse de fonctionnement de </w:t>
      </w:r>
      <w:r w:rsidRPr="001766D1">
        <w:lastRenderedPageBreak/>
        <w:t>l'équipement de mesure et du nombre de canaux radioélectriques dans lesquels l'occupation est mesurée).</w:t>
      </w:r>
    </w:p>
    <w:p w:rsidR="00327D4F" w:rsidRPr="001766D1" w:rsidRDefault="00327D4F" w:rsidP="00327D4F">
      <w:pPr>
        <w:rPr>
          <w:bCs/>
        </w:rPr>
      </w:pPr>
      <w:r w:rsidRPr="001766D1">
        <w:rPr>
          <w:bCs/>
        </w:rPr>
        <w:t xml:space="preserve">Avec un échantillonnage </w:t>
      </w:r>
      <w:r w:rsidRPr="001766D1">
        <w:rPr>
          <w:bCs/>
          <w:spacing w:val="-4"/>
        </w:rPr>
        <w:t xml:space="preserve">intermittent, il est impossible de déterminer avec précision </w:t>
      </w:r>
      <w:r>
        <w:rPr>
          <w:bCs/>
          <w:spacing w:val="-4"/>
        </w:rPr>
        <w:t>l'instant auquel</w:t>
      </w:r>
      <w:r w:rsidRPr="001766D1">
        <w:rPr>
          <w:bCs/>
          <w:spacing w:val="-4"/>
        </w:rPr>
        <w:t xml:space="preserve"> un canal passe de l'état occupé à l'état libre et inversement. Ainsi, pour mesurer l'occupation, au lieu d'utiliser la formule exacte </w:t>
      </w:r>
      <w:r w:rsidRPr="001766D1">
        <w:rPr>
          <w:bCs/>
        </w:rPr>
        <w:t>(</w:t>
      </w:r>
      <w:r w:rsidRPr="001766D1">
        <w:rPr>
          <w:szCs w:val="24"/>
          <w:lang w:eastAsia="ru-RU"/>
        </w:rPr>
        <w:t>A</w:t>
      </w:r>
      <w:r w:rsidRPr="001766D1">
        <w:rPr>
          <w:bCs/>
        </w:rPr>
        <w:t xml:space="preserve">1), il est nécessaire de recourir à des approximations. Par exemple, pour une position régulière des échantillons d'état de canal sur l'axe du temps, on peut utiliser l'estimation suivante pour </w:t>
      </w:r>
      <w:r>
        <w:rPr>
          <w:bCs/>
        </w:rPr>
        <w:t>calculer</w:t>
      </w:r>
      <w:r w:rsidRPr="001766D1">
        <w:rPr>
          <w:bCs/>
        </w:rPr>
        <w:t xml:space="preserve"> l'occupation:</w:t>
      </w:r>
    </w:p>
    <w:p w:rsidR="00327D4F" w:rsidRPr="001766D1" w:rsidRDefault="00327D4F" w:rsidP="00327D4F">
      <w:pPr>
        <w:pStyle w:val="Equation"/>
        <w:rPr>
          <w:bCs/>
        </w:rPr>
      </w:pPr>
      <w:r w:rsidRPr="001766D1">
        <w:rPr>
          <w:lang w:eastAsia="ru-RU"/>
        </w:rPr>
        <w:tab/>
      </w:r>
      <w:r w:rsidRPr="001766D1">
        <w:rPr>
          <w:lang w:eastAsia="ru-RU"/>
        </w:rPr>
        <w:tab/>
      </w:r>
      <w:r w:rsidRPr="001766D1">
        <w:rPr>
          <w:position w:val="-12"/>
          <w:lang w:eastAsia="ru-RU"/>
        </w:rPr>
        <w:object w:dxaOrig="1640" w:dyaOrig="360">
          <v:shape id="_x0000_i1034" type="#_x0000_t75" style="width:83.25pt;height:19.4pt" o:ole="">
            <v:imagedata r:id="rId51" o:title=""/>
          </v:shape>
          <o:OLEObject Type="Embed" ProgID="Equation.3" ShapeID="_x0000_i1034" DrawAspect="Content" ObjectID="_1602399211" r:id="rId52"/>
        </w:object>
      </w:r>
    </w:p>
    <w:p w:rsidR="00327D4F" w:rsidRPr="001766D1" w:rsidRDefault="00327D4F" w:rsidP="00327D4F">
      <w:pPr>
        <w:rPr>
          <w:bCs/>
        </w:rPr>
      </w:pPr>
      <w:r w:rsidRPr="001766D1">
        <w:rPr>
          <w:bCs/>
        </w:rPr>
        <w:t>où:</w:t>
      </w:r>
    </w:p>
    <w:p w:rsidR="00327D4F" w:rsidRPr="00ED3630" w:rsidRDefault="00327D4F" w:rsidP="00327D4F">
      <w:pPr>
        <w:pStyle w:val="Equationlegend"/>
        <w:rPr>
          <w:lang w:val="fr-CH"/>
        </w:rPr>
      </w:pPr>
      <w:r w:rsidRPr="00ED3630">
        <w:rPr>
          <w:lang w:val="fr-CH"/>
        </w:rPr>
        <w:tab/>
      </w:r>
      <w:r w:rsidRPr="00ED3630">
        <w:rPr>
          <w:i/>
          <w:iCs/>
          <w:lang w:val="fr-CH"/>
        </w:rPr>
        <w:t xml:space="preserve">SOCR </w:t>
      </w:r>
      <w:r w:rsidRPr="00ED3630">
        <w:rPr>
          <w:lang w:val="fr-CH"/>
        </w:rPr>
        <w:t>:</w:t>
      </w:r>
      <w:r w:rsidRPr="00ED3630">
        <w:rPr>
          <w:lang w:val="fr-CH"/>
        </w:rPr>
        <w:tab/>
        <w:t>résultat du calcul de l'occupation du spectre</w:t>
      </w:r>
    </w:p>
    <w:p w:rsidR="00327D4F" w:rsidRPr="00ED3630" w:rsidRDefault="00327D4F" w:rsidP="00327D4F">
      <w:pPr>
        <w:pStyle w:val="Equationlegend"/>
        <w:rPr>
          <w:lang w:val="fr-CH"/>
        </w:rPr>
      </w:pPr>
      <w:r w:rsidRPr="00ED3630">
        <w:rPr>
          <w:i/>
          <w:iCs/>
          <w:lang w:val="fr-CH"/>
        </w:rPr>
        <w:tab/>
        <w:t>J</w:t>
      </w:r>
      <w:r w:rsidRPr="00ED3630">
        <w:rPr>
          <w:i/>
          <w:iCs/>
          <w:vertAlign w:val="subscript"/>
          <w:lang w:val="fr-CH"/>
        </w:rPr>
        <w:t xml:space="preserve">O </w:t>
      </w:r>
      <w:r w:rsidRPr="00ED3630">
        <w:rPr>
          <w:lang w:val="fr-CH"/>
        </w:rPr>
        <w:t>:</w:t>
      </w:r>
      <w:r w:rsidRPr="00ED3630">
        <w:rPr>
          <w:lang w:val="fr-CH"/>
        </w:rPr>
        <w:tab/>
        <w:t xml:space="preserve">nombre d'échantillons d'état de canal occupé détectés pendant la durée d'intégration </w:t>
      </w:r>
    </w:p>
    <w:p w:rsidR="00327D4F" w:rsidRPr="00ED3630" w:rsidRDefault="00327D4F" w:rsidP="00327D4F">
      <w:pPr>
        <w:pStyle w:val="Equationlegend"/>
        <w:rPr>
          <w:lang w:val="fr-CH"/>
        </w:rPr>
      </w:pPr>
      <w:r w:rsidRPr="00ED3630">
        <w:rPr>
          <w:i/>
          <w:iCs/>
          <w:lang w:val="fr-CH"/>
        </w:rPr>
        <w:tab/>
        <w:t>J</w:t>
      </w:r>
      <w:r w:rsidRPr="00ED3630">
        <w:rPr>
          <w:i/>
          <w:iCs/>
          <w:vertAlign w:val="subscript"/>
          <w:lang w:val="fr-CH"/>
        </w:rPr>
        <w:t xml:space="preserve">I </w:t>
      </w:r>
      <w:r w:rsidRPr="00ED3630">
        <w:rPr>
          <w:lang w:val="fr-CH"/>
        </w:rPr>
        <w:t>:</w:t>
      </w:r>
      <w:r w:rsidRPr="00ED3630">
        <w:rPr>
          <w:lang w:val="fr-CH"/>
        </w:rPr>
        <w:tab/>
        <w:t>nombre total d'échantillons d'état de canal pendant la durée d'intégration</w:t>
      </w:r>
    </w:p>
    <w:p w:rsidR="00327D4F" w:rsidRPr="001766D1" w:rsidRDefault="00327D4F" w:rsidP="00327D4F">
      <w:pPr>
        <w:rPr>
          <w:rFonts w:cs="Calibri"/>
          <w:bCs/>
        </w:rPr>
      </w:pPr>
      <w:r w:rsidRPr="001766D1">
        <w:rPr>
          <w:bCs/>
        </w:rPr>
        <w:t xml:space="preserve">Il est possible de déterminer l'erreur potentielle de mesure de l'occupation du spectre pour un signal ayant le comportement décrit sur la </w:t>
      </w:r>
      <w:r>
        <w:rPr>
          <w:bCs/>
        </w:rPr>
        <w:t>Figure</w:t>
      </w:r>
      <w:r w:rsidRPr="001766D1">
        <w:rPr>
          <w:bCs/>
        </w:rPr>
        <w:t> A2.</w:t>
      </w:r>
    </w:p>
    <w:p w:rsidR="00327D4F" w:rsidRPr="00F332AC" w:rsidRDefault="00327D4F" w:rsidP="00826A4D">
      <w:pPr>
        <w:pStyle w:val="FigureNo"/>
      </w:pPr>
      <w:r w:rsidRPr="00826A4D">
        <w:t>FIGURE</w:t>
      </w:r>
      <w:r w:rsidRPr="00F332AC">
        <w:t xml:space="preserve"> A2</w:t>
      </w:r>
    </w:p>
    <w:p w:rsidR="00327D4F" w:rsidRPr="00F332AC" w:rsidRDefault="00327D4F" w:rsidP="00826A4D">
      <w:pPr>
        <w:pStyle w:val="Figuretitle"/>
      </w:pPr>
      <w:r w:rsidRPr="00F332AC">
        <w:t xml:space="preserve">Erreur de </w:t>
      </w:r>
      <w:r w:rsidRPr="00826A4D">
        <w:t>mesure</w:t>
      </w:r>
      <w:r w:rsidRPr="00F332AC">
        <w:t xml:space="preserve"> de l'occupation</w:t>
      </w:r>
    </w:p>
    <w:p w:rsidR="00327D4F" w:rsidRPr="001766D1" w:rsidRDefault="00327D4F" w:rsidP="00826A4D">
      <w:pPr>
        <w:pStyle w:val="Figure"/>
      </w:pPr>
      <w:r>
        <w:rPr>
          <w:noProof/>
          <w:lang w:val="en-GB" w:eastAsia="en-GB"/>
        </w:rPr>
        <mc:AlternateContent>
          <mc:Choice Requires="wps">
            <w:drawing>
              <wp:anchor distT="0" distB="0" distL="114300" distR="114300" simplePos="0" relativeHeight="251681792" behindDoc="0" locked="0" layoutInCell="1" allowOverlap="1" wp14:anchorId="06092A4D" wp14:editId="28A888AB">
                <wp:simplePos x="0" y="0"/>
                <wp:positionH relativeFrom="column">
                  <wp:posOffset>2550160</wp:posOffset>
                </wp:positionH>
                <wp:positionV relativeFrom="paragraph">
                  <wp:posOffset>1270</wp:posOffset>
                </wp:positionV>
                <wp:extent cx="1130300" cy="419100"/>
                <wp:effectExtent l="0" t="0" r="0" b="0"/>
                <wp:wrapNone/>
                <wp:docPr id="250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19100"/>
                        </a:xfrm>
                        <a:prstGeom prst="rect">
                          <a:avLst/>
                        </a:prstGeom>
                        <a:solidFill>
                          <a:schemeClr val="bg1"/>
                        </a:solidFill>
                        <a:ln>
                          <a:noFill/>
                        </a:ln>
                        <a:extLst/>
                      </wps:spPr>
                      <wps:txbx>
                        <w:txbxContent>
                          <w:p w:rsidR="001B3A69" w:rsidRPr="002B3B4D" w:rsidRDefault="001B3A69" w:rsidP="00327D4F">
                            <w:pPr>
                              <w:spacing w:before="20"/>
                              <w:jc w:val="center"/>
                              <w:rPr>
                                <w:rFonts w:asciiTheme="majorBidi" w:hAnsiTheme="majorBidi" w:cstheme="majorBidi"/>
                                <w:sz w:val="14"/>
                                <w:szCs w:val="14"/>
                                <w:lang w:val="fr-CH"/>
                              </w:rPr>
                            </w:pPr>
                            <w:r>
                              <w:rPr>
                                <w:bCs/>
                                <w:sz w:val="20"/>
                              </w:rPr>
                              <w:t>Seuil de détection de </w:t>
                            </w:r>
                            <w:r w:rsidRPr="001766D1">
                              <w:rPr>
                                <w:bCs/>
                                <w:sz w:val="20"/>
                              </w:rPr>
                              <w:t>l'activité du canal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6092A4D" id="_x0000_s2414" style="position:absolute;left:0;text-align:left;margin-left:200.8pt;margin-top:.1pt;width:89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" fillcolor="white [3212]" stroked="f">
                <v:textbox inset="0,0,0,0">
                  <w:txbxContent>
                    <w:p w:rsidR="001B3A69" w:rsidRPr="002B3B4D" w:rsidRDefault="001B3A69" w:rsidP="00327D4F">
                      <w:pPr>
                        <w:spacing w:before="20"/>
                        <w:jc w:val="center"/>
                        <w:rPr>
                          <w:rFonts w:asciiTheme="majorBidi" w:hAnsiTheme="majorBidi" w:cstheme="majorBidi"/>
                          <w:sz w:val="14"/>
                          <w:szCs w:val="14"/>
                          <w:lang w:val="fr-CH"/>
                        </w:rPr>
                      </w:pPr>
                      <w:r>
                        <w:rPr>
                          <w:bCs/>
                          <w:sz w:val="20"/>
                        </w:rPr>
                        <w:t>Seuil de détection de </w:t>
                      </w:r>
                      <w:r w:rsidRPr="001766D1">
                        <w:rPr>
                          <w:bCs/>
                          <w:sz w:val="20"/>
                        </w:rPr>
                        <w:t>l'activité du canal</w:t>
                      </w:r>
                    </w:p>
                  </w:txbxContent>
                </v:textbox>
              </v:rect>
            </w:pict>
          </mc:Fallback>
        </mc:AlternateContent>
      </w:r>
      <w:r w:rsidRPr="001766D1">
        <w:rPr>
          <w:noProof/>
          <w:lang w:val="en-GB" w:eastAsia="en-GB"/>
        </w:rPr>
        <w:drawing>
          <wp:inline distT="0" distB="0" distL="0" distR="0" wp14:anchorId="648FC08A" wp14:editId="79DA65B7">
            <wp:extent cx="5410200" cy="3981450"/>
            <wp:effectExtent l="0" t="0" r="0" b="0"/>
            <wp:docPr id="2508" name="Picture 2508" descr="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A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0200" cy="3981450"/>
                    </a:xfrm>
                    <a:prstGeom prst="rect">
                      <a:avLst/>
                    </a:prstGeom>
                    <a:noFill/>
                    <a:ln>
                      <a:noFill/>
                    </a:ln>
                  </pic:spPr>
                </pic:pic>
              </a:graphicData>
            </a:graphic>
          </wp:inline>
        </w:drawing>
      </w:r>
    </w:p>
    <w:p w:rsidR="00327D4F" w:rsidRPr="001766D1" w:rsidRDefault="00327D4F" w:rsidP="00327D4F">
      <w:pPr>
        <w:pStyle w:val="Normalaftertitle"/>
        <w:rPr>
          <w:rFonts w:cs="Calibri"/>
        </w:rPr>
      </w:pPr>
      <w:r w:rsidRPr="001766D1">
        <w:t xml:space="preserve">Le diagramme du haut de </w:t>
      </w:r>
      <w:r w:rsidRPr="001766D1">
        <w:rPr>
          <w:i/>
          <w:iCs/>
        </w:rPr>
        <w:t>U</w:t>
      </w:r>
      <w:r w:rsidRPr="001766D1">
        <w:t>(</w:t>
      </w:r>
      <w:r w:rsidRPr="001766D1">
        <w:rPr>
          <w:i/>
          <w:iCs/>
        </w:rPr>
        <w:t>t</w:t>
      </w:r>
      <w:r w:rsidRPr="001766D1">
        <w:t xml:space="preserve">), qui montre la variation continue du niveau du signal dans le canal au cours du temps, correspond à une valeur effective </w:t>
      </w:r>
      <w:r w:rsidRPr="001766D1">
        <w:rPr>
          <w:i/>
          <w:iCs/>
        </w:rPr>
        <w:t>SO</w:t>
      </w:r>
      <w:r w:rsidRPr="001766D1">
        <w:t> </w:t>
      </w:r>
      <w:r w:rsidRPr="001766D1">
        <w:rPr>
          <w:rFonts w:cs="Calibri"/>
        </w:rPr>
        <w:t>≈ </w:t>
      </w:r>
      <w:r w:rsidRPr="001766D1">
        <w:t xml:space="preserve">50%. Les deux diagrammes qui suivent illustrent la mesure de l'occupation avec le même nombre d'échantillons </w:t>
      </w:r>
      <w:r w:rsidRPr="001766D1">
        <w:rPr>
          <w:i/>
          <w:iCs/>
        </w:rPr>
        <w:t>J</w:t>
      </w:r>
      <w:r w:rsidRPr="001766D1">
        <w:rPr>
          <w:i/>
          <w:iCs/>
          <w:vertAlign w:val="subscript"/>
        </w:rPr>
        <w:t>I</w:t>
      </w:r>
      <w:r w:rsidRPr="001766D1">
        <w:t xml:space="preserve">, mais avec un léger «décalage» de l'instant de début de mesure. Il ressort de la comparaison des diagrammes de </w:t>
      </w:r>
      <w:r w:rsidRPr="001766D1">
        <w:rPr>
          <w:i/>
          <w:iCs/>
        </w:rPr>
        <w:t>U</w:t>
      </w:r>
      <w:r w:rsidRPr="001766D1">
        <w:rPr>
          <w:vertAlign w:val="subscript"/>
        </w:rPr>
        <w:t>1</w:t>
      </w:r>
      <w:r w:rsidRPr="001766D1">
        <w:t>(</w:t>
      </w:r>
      <w:r w:rsidRPr="001766D1">
        <w:rPr>
          <w:i/>
          <w:iCs/>
        </w:rPr>
        <w:t>j</w:t>
      </w:r>
      <w:r w:rsidRPr="001766D1">
        <w:t xml:space="preserve">) et </w:t>
      </w:r>
      <w:r w:rsidRPr="001766D1">
        <w:lastRenderedPageBreak/>
        <w:t xml:space="preserve">de </w:t>
      </w:r>
      <w:r w:rsidRPr="001766D1">
        <w:rPr>
          <w:i/>
          <w:iCs/>
        </w:rPr>
        <w:t>U</w:t>
      </w:r>
      <w:r w:rsidRPr="001766D1">
        <w:rPr>
          <w:vertAlign w:val="subscript"/>
        </w:rPr>
        <w:t>2</w:t>
      </w:r>
      <w:r w:rsidRPr="001766D1">
        <w:t>(</w:t>
      </w:r>
      <w:r w:rsidRPr="001766D1">
        <w:rPr>
          <w:i/>
          <w:iCs/>
        </w:rPr>
        <w:t>j</w:t>
      </w:r>
      <w:r w:rsidRPr="001766D1">
        <w:t xml:space="preserve">) que la valeur mesurée de l'occupation est dans le premier cas </w:t>
      </w:r>
      <w:r w:rsidRPr="001766D1">
        <w:rPr>
          <w:i/>
        </w:rPr>
        <w:t>SOCR</w:t>
      </w:r>
      <w:r w:rsidRPr="001766D1">
        <w:rPr>
          <w:i/>
          <w:vertAlign w:val="subscript"/>
        </w:rPr>
        <w:t>1</w:t>
      </w:r>
      <w:r w:rsidRPr="001766D1">
        <w:rPr>
          <w:i/>
        </w:rPr>
        <w:t xml:space="preserve"> </w:t>
      </w:r>
      <w:r w:rsidRPr="001766D1">
        <w:rPr>
          <w:rFonts w:cs="Calibri"/>
        </w:rPr>
        <w:t xml:space="preserve">= 7/16 ≈ 43,75% et dans le deuxième cas </w:t>
      </w:r>
      <w:r w:rsidRPr="001766D1">
        <w:rPr>
          <w:i/>
        </w:rPr>
        <w:t>SOCR</w:t>
      </w:r>
      <w:r w:rsidRPr="001766D1">
        <w:rPr>
          <w:iCs/>
          <w:vertAlign w:val="subscript"/>
        </w:rPr>
        <w:t>2</w:t>
      </w:r>
      <w:r w:rsidRPr="001766D1">
        <w:rPr>
          <w:rFonts w:cs="Calibri"/>
          <w:iCs/>
        </w:rPr>
        <w:t xml:space="preserve"> </w:t>
      </w:r>
      <w:r w:rsidRPr="001766D1">
        <w:rPr>
          <w:rFonts w:cs="Calibri"/>
        </w:rPr>
        <w:t>= 9/16 ≈ 56,25%.</w:t>
      </w:r>
    </w:p>
    <w:p w:rsidR="00327D4F" w:rsidRPr="001766D1" w:rsidRDefault="00327D4F" w:rsidP="00327D4F">
      <w:pPr>
        <w:rPr>
          <w:rFonts w:cs="Calibri"/>
          <w:bCs/>
        </w:rPr>
      </w:pPr>
      <w:r w:rsidRPr="001766D1">
        <w:rPr>
          <w:rFonts w:cs="Calibri"/>
          <w:bCs/>
        </w:rPr>
        <w:t>Il apparaît que:</w:t>
      </w:r>
    </w:p>
    <w:p w:rsidR="00327D4F" w:rsidRPr="001766D1" w:rsidRDefault="00327D4F" w:rsidP="00327D4F">
      <w:pPr>
        <w:pStyle w:val="enumlev1"/>
      </w:pPr>
      <w:r w:rsidRPr="001766D1">
        <w:t>1)</w:t>
      </w:r>
      <w:r w:rsidRPr="001766D1">
        <w:tab/>
        <w:t xml:space="preserve">Outre les deux diagrammes présentés, d'autres options sont possibles avec différents </w:t>
      </w:r>
      <w:r>
        <w:t xml:space="preserve">instants de </w:t>
      </w:r>
      <w:r w:rsidRPr="001766D1">
        <w:t xml:space="preserve">début de mesure, pour lesquels il y </w:t>
      </w:r>
      <w:r>
        <w:t>a</w:t>
      </w:r>
      <w:r w:rsidRPr="001766D1">
        <w:t xml:space="preserve"> exactement huit instances d'activité du canal pen</w:t>
      </w:r>
      <w:r>
        <w:t>dant </w:t>
      </w:r>
      <w:r w:rsidRPr="001766D1">
        <w:t xml:space="preserve">la durée d'intégration, ce qui donnera une estimation précise de l'occupation </w:t>
      </w:r>
      <w:r w:rsidRPr="001766D1">
        <w:rPr>
          <w:i/>
        </w:rPr>
        <w:t>SOCR</w:t>
      </w:r>
      <w:r>
        <w:t> </w:t>
      </w:r>
      <w:r w:rsidRPr="001766D1">
        <w:t>= 8/16 = 50%.</w:t>
      </w:r>
    </w:p>
    <w:p w:rsidR="00327D4F" w:rsidRPr="001766D1" w:rsidRDefault="00327D4F" w:rsidP="00327D4F">
      <w:pPr>
        <w:pStyle w:val="enumlev1"/>
      </w:pPr>
      <w:r w:rsidRPr="001766D1">
        <w:t>2)</w:t>
      </w:r>
      <w:r w:rsidRPr="001766D1">
        <w:tab/>
        <w:t xml:space="preserve">Une augmentation du nombre d'échantillons </w:t>
      </w:r>
      <w:r w:rsidRPr="001766D1">
        <w:rPr>
          <w:i/>
          <w:iCs/>
        </w:rPr>
        <w:t>J</w:t>
      </w:r>
      <w:r w:rsidRPr="001766D1">
        <w:rPr>
          <w:i/>
          <w:iCs/>
          <w:vertAlign w:val="subscript"/>
        </w:rPr>
        <w:t>I</w:t>
      </w:r>
      <w:r w:rsidRPr="001766D1">
        <w:t xml:space="preserve"> permet de réduire l'étalement potentiel des résultats de mesure et de garantir une erreur négligeable quel que soit l'instant de début choisi.</w:t>
      </w:r>
    </w:p>
    <w:p w:rsidR="00327D4F" w:rsidRPr="001766D1" w:rsidRDefault="00327D4F" w:rsidP="00327D4F">
      <w:pPr>
        <w:rPr>
          <w:rFonts w:cs="Calibri"/>
          <w:bCs/>
        </w:rPr>
      </w:pPr>
      <w:r w:rsidRPr="001766D1">
        <w:rPr>
          <w:rFonts w:cs="Calibri"/>
          <w:bCs/>
        </w:rPr>
        <w:t xml:space="preserve">Par conséquent, les </w:t>
      </w:r>
      <w:r w:rsidRPr="001766D1">
        <w:rPr>
          <w:rFonts w:cs="Calibri"/>
          <w:bCs/>
          <w:i/>
        </w:rPr>
        <w:t>SOCR</w:t>
      </w:r>
      <w:r w:rsidRPr="001766D1">
        <w:rPr>
          <w:rFonts w:cs="Calibri"/>
          <w:bCs/>
        </w:rPr>
        <w:t xml:space="preserve"> sont des valeurs aléatoires, et la qualité de</w:t>
      </w:r>
      <w:r>
        <w:rPr>
          <w:rFonts w:cs="Calibri"/>
          <w:bCs/>
        </w:rPr>
        <w:t xml:space="preserve"> ces</w:t>
      </w:r>
      <w:r w:rsidRPr="001766D1">
        <w:rPr>
          <w:rFonts w:cs="Calibri"/>
          <w:bCs/>
        </w:rPr>
        <w:t xml:space="preserve"> mesures doit être analysée d'un point de vue statistique.</w:t>
      </w:r>
    </w:p>
    <w:p w:rsidR="00327D4F" w:rsidRPr="001766D1" w:rsidRDefault="00327D4F" w:rsidP="00327D4F">
      <w:pPr>
        <w:pStyle w:val="Heading1"/>
      </w:pPr>
      <w:bookmarkStart w:id="195" w:name="_Toc500251270"/>
      <w:bookmarkStart w:id="196" w:name="_Toc337547385"/>
      <w:bookmarkStart w:id="197" w:name="_Toc352134922"/>
      <w:r>
        <w:t>A3</w:t>
      </w:r>
      <w:r w:rsidRPr="001766D1">
        <w:tab/>
        <w:t>Précision et niveau de confiance</w:t>
      </w:r>
      <w:bookmarkEnd w:id="195"/>
      <w:r w:rsidRPr="001766D1">
        <w:t xml:space="preserve"> </w:t>
      </w:r>
      <w:bookmarkEnd w:id="196"/>
      <w:bookmarkEnd w:id="197"/>
    </w:p>
    <w:p w:rsidR="00327D4F" w:rsidRPr="001766D1" w:rsidRDefault="00327D4F" w:rsidP="00327D4F">
      <w:pPr>
        <w:keepNext/>
        <w:keepLines/>
        <w:rPr>
          <w:rFonts w:cs="Calibri"/>
          <w:bCs/>
        </w:rPr>
      </w:pPr>
      <w:r w:rsidRPr="001766D1">
        <w:rPr>
          <w:rFonts w:cs="Calibri"/>
          <w:bCs/>
        </w:rPr>
        <w:t xml:space="preserve">Pour les raisons évoquées au </w:t>
      </w:r>
      <w:r w:rsidRPr="001766D1">
        <w:rPr>
          <w:rFonts w:cs="Calibri"/>
          <w:bCs/>
          <w:spacing w:val="-4"/>
        </w:rPr>
        <w:t xml:space="preserve">§ A2 ci-dessus, dans la pratique, la mesure de l'occupation des canaux radioélectriques est </w:t>
      </w:r>
      <w:r w:rsidRPr="001766D1">
        <w:rPr>
          <w:rFonts w:cs="Calibri"/>
          <w:bCs/>
        </w:rPr>
        <w:t xml:space="preserve">sujette à erreur. On peut montrer (voir, par exemple, </w:t>
      </w:r>
      <w:r w:rsidRPr="001766D1">
        <w:t>[A.3]</w:t>
      </w:r>
      <w:r w:rsidRPr="001766D1">
        <w:rPr>
          <w:rFonts w:cs="Calibri"/>
          <w:bCs/>
        </w:rPr>
        <w:t xml:space="preserve">) que l'erreur de mesure de l'occupation dans le </w:t>
      </w:r>
      <w:r w:rsidRPr="001766D1">
        <w:rPr>
          <w:rFonts w:cs="Calibri"/>
          <w:bCs/>
          <w:i/>
          <w:iCs/>
          <w:spacing w:val="-4"/>
        </w:rPr>
        <w:t>r</w:t>
      </w:r>
      <w:r w:rsidRPr="00866BBE">
        <w:rPr>
          <w:rFonts w:cs="Calibri"/>
          <w:bCs/>
          <w:i/>
          <w:iCs/>
          <w:spacing w:val="-4"/>
        </w:rPr>
        <w:t>ième</w:t>
      </w:r>
      <w:r w:rsidRPr="001766D1">
        <w:rPr>
          <w:rFonts w:cs="Calibri"/>
          <w:bCs/>
          <w:spacing w:val="-4"/>
        </w:rPr>
        <w:t xml:space="preserve"> </w:t>
      </w:r>
      <w:r w:rsidRPr="001766D1">
        <w:rPr>
          <w:rFonts w:cs="Calibri"/>
          <w:bCs/>
        </w:rPr>
        <w:t xml:space="preserve">scénario </w:t>
      </w:r>
      <w:r w:rsidRPr="001766D1">
        <w:rPr>
          <w:rFonts w:cs="Calibri"/>
          <w:bCs/>
          <w:spacing w:val="-4"/>
        </w:rPr>
        <w:t>particulier (</w:t>
      </w:r>
      <w:r w:rsidRPr="001766D1">
        <w:rPr>
          <w:rFonts w:cs="Calibri"/>
          <w:bCs/>
          <w:i/>
          <w:spacing w:val="-4"/>
        </w:rPr>
        <w:t>SOCR</w:t>
      </w:r>
      <w:r w:rsidRPr="001766D1">
        <w:rPr>
          <w:rFonts w:cs="Calibri"/>
          <w:bCs/>
          <w:i/>
          <w:spacing w:val="-4"/>
          <w:vertAlign w:val="subscript"/>
        </w:rPr>
        <w:t>r</w:t>
      </w:r>
      <w:r w:rsidRPr="001766D1">
        <w:rPr>
          <w:rFonts w:cs="Calibri"/>
          <w:bCs/>
          <w:spacing w:val="-4"/>
        </w:rPr>
        <w:t xml:space="preserve"> – </w:t>
      </w:r>
      <w:r w:rsidRPr="001766D1">
        <w:rPr>
          <w:rFonts w:cs="Calibri"/>
          <w:bCs/>
          <w:i/>
          <w:spacing w:val="-4"/>
        </w:rPr>
        <w:t>SO</w:t>
      </w:r>
      <w:r w:rsidRPr="001766D1">
        <w:rPr>
          <w:rFonts w:cs="Calibri"/>
          <w:bCs/>
          <w:spacing w:val="-4"/>
        </w:rPr>
        <w:t>) est une valeur aléatoire qui, en règle générale, a une distributio</w:t>
      </w:r>
      <w:r w:rsidRPr="001766D1">
        <w:rPr>
          <w:rFonts w:cs="Calibri"/>
          <w:bCs/>
        </w:rPr>
        <w:t xml:space="preserve">n proche de la distribution normale. L'amplitude de l'erreur peut varier largement d'un scénario à l'autre. Cela signifie qu'il faut imposer des conditions pour la qualité de l'évaluation de l'occupation en termes de précision et de niveau de confiance. </w:t>
      </w:r>
    </w:p>
    <w:p w:rsidR="00327D4F" w:rsidRPr="001766D1" w:rsidRDefault="00327D4F" w:rsidP="00327D4F">
      <w:pPr>
        <w:rPr>
          <w:rFonts w:cs="Calibri"/>
          <w:bCs/>
        </w:rPr>
      </w:pPr>
      <w:r w:rsidRPr="001766D1">
        <w:rPr>
          <w:rFonts w:cs="Calibri"/>
          <w:bCs/>
        </w:rPr>
        <w:t xml:space="preserve">Le niveau de confiance </w:t>
      </w:r>
      <w:r w:rsidRPr="001766D1">
        <w:rPr>
          <w:rFonts w:cs="Calibri"/>
          <w:bCs/>
          <w:i/>
          <w:iCs/>
        </w:rPr>
        <w:t>P</w:t>
      </w:r>
      <w:r w:rsidRPr="001766D1">
        <w:rPr>
          <w:rFonts w:cs="Calibri"/>
          <w:bCs/>
          <w:i/>
          <w:iCs/>
          <w:vertAlign w:val="subscript"/>
        </w:rPr>
        <w:t>SOC</w:t>
      </w:r>
      <w:r w:rsidRPr="001766D1">
        <w:rPr>
          <w:rFonts w:cs="Calibri"/>
          <w:bCs/>
        </w:rPr>
        <w:t xml:space="preserve"> est la probabilité que la différence entre l'occupation calculée </w:t>
      </w:r>
      <w:r w:rsidRPr="001766D1">
        <w:rPr>
          <w:rFonts w:cs="Calibri"/>
          <w:bCs/>
          <w:i/>
        </w:rPr>
        <w:t>SOCR</w:t>
      </w:r>
      <w:r w:rsidRPr="001766D1">
        <w:rPr>
          <w:rFonts w:cs="Calibri"/>
          <w:bCs/>
        </w:rPr>
        <w:t xml:space="preserve"> et la valeur effective </w:t>
      </w:r>
      <w:r w:rsidRPr="001766D1">
        <w:rPr>
          <w:rFonts w:cs="Calibri"/>
          <w:bCs/>
          <w:i/>
          <w:iCs/>
        </w:rPr>
        <w:t>SO</w:t>
      </w:r>
      <w:r w:rsidRPr="001766D1">
        <w:rPr>
          <w:rFonts w:cs="Calibri"/>
          <w:bCs/>
        </w:rPr>
        <w:t xml:space="preserve"> ne dépasse pas l'erreur absolue admissible Δ</w:t>
      </w:r>
      <w:r w:rsidRPr="001766D1">
        <w:rPr>
          <w:rFonts w:cs="Calibri"/>
          <w:bCs/>
          <w:i/>
          <w:iCs/>
          <w:vertAlign w:val="subscript"/>
        </w:rPr>
        <w:t>SO</w:t>
      </w:r>
      <w:r w:rsidRPr="001766D1">
        <w:rPr>
          <w:rFonts w:cs="Calibri"/>
          <w:bCs/>
        </w:rPr>
        <w:t>.</w:t>
      </w:r>
    </w:p>
    <w:p w:rsidR="00327D4F" w:rsidRPr="001766D1" w:rsidRDefault="00327D4F" w:rsidP="00327D4F">
      <w:pPr>
        <w:pStyle w:val="Equation"/>
        <w:rPr>
          <w:lang w:eastAsia="ru-RU"/>
        </w:rPr>
      </w:pPr>
      <w:r w:rsidRPr="001766D1">
        <w:tab/>
      </w:r>
      <w:r w:rsidRPr="001766D1">
        <w:tab/>
      </w:r>
      <w:r w:rsidRPr="001766D1">
        <w:rPr>
          <w:position w:val="-16"/>
        </w:rPr>
        <w:object w:dxaOrig="3140" w:dyaOrig="400">
          <v:shape id="_x0000_i1035" type="#_x0000_t75" style="width:155.25pt;height:19.4pt" o:ole="">
            <v:imagedata r:id="rId54" o:title=""/>
          </v:shape>
          <o:OLEObject Type="Embed" ProgID="Equation.3" ShapeID="_x0000_i1035" DrawAspect="Content" ObjectID="_1602399212" r:id="rId55"/>
        </w:object>
      </w:r>
      <w:r w:rsidRPr="001766D1">
        <w:rPr>
          <w:lang w:eastAsia="ru-RU"/>
        </w:rPr>
        <w:tab/>
        <w:t>(</w:t>
      </w:r>
      <w:r w:rsidRPr="001766D1">
        <w:rPr>
          <w:szCs w:val="24"/>
          <w:lang w:eastAsia="ru-RU"/>
        </w:rPr>
        <w:t>A</w:t>
      </w:r>
      <w:r w:rsidRPr="001766D1">
        <w:rPr>
          <w:lang w:eastAsia="ru-RU"/>
        </w:rPr>
        <w:t>2)</w:t>
      </w:r>
    </w:p>
    <w:p w:rsidR="00327D4F" w:rsidRPr="001766D1" w:rsidRDefault="00327D4F" w:rsidP="00327D4F">
      <w:pPr>
        <w:rPr>
          <w:rFonts w:cs="Calibri"/>
          <w:bCs/>
        </w:rPr>
      </w:pPr>
      <w:r w:rsidRPr="001766D1">
        <w:rPr>
          <w:rFonts w:cs="Calibri"/>
          <w:bCs/>
        </w:rPr>
        <w:t>où:</w:t>
      </w:r>
    </w:p>
    <w:p w:rsidR="00327D4F" w:rsidRPr="00ED3630" w:rsidRDefault="00327D4F" w:rsidP="00327D4F">
      <w:pPr>
        <w:pStyle w:val="Equationlegend"/>
        <w:rPr>
          <w:lang w:val="fr-CH"/>
        </w:rPr>
      </w:pPr>
      <w:r w:rsidRPr="00ED3630">
        <w:rPr>
          <w:i/>
          <w:iCs/>
          <w:lang w:val="fr-CH"/>
        </w:rPr>
        <w:tab/>
        <w:t>P</w:t>
      </w:r>
      <w:r w:rsidRPr="00ED3630">
        <w:rPr>
          <w:i/>
          <w:iCs/>
          <w:vertAlign w:val="subscript"/>
          <w:lang w:val="fr-CH"/>
        </w:rPr>
        <w:t xml:space="preserve">SOC </w:t>
      </w:r>
      <w:r w:rsidRPr="00ED3630">
        <w:rPr>
          <w:lang w:val="fr-CH"/>
        </w:rPr>
        <w:t>:</w:t>
      </w:r>
      <w:r w:rsidRPr="00ED3630">
        <w:rPr>
          <w:lang w:val="fr-CH"/>
        </w:rPr>
        <w:tab/>
        <w:t>niveau de confiance de la mesure de l'occupation</w:t>
      </w:r>
    </w:p>
    <w:p w:rsidR="00327D4F" w:rsidRPr="00ED3630" w:rsidRDefault="00327D4F" w:rsidP="00327D4F">
      <w:pPr>
        <w:pStyle w:val="Equationlegend"/>
        <w:rPr>
          <w:lang w:val="fr-CH"/>
        </w:rPr>
      </w:pPr>
      <w:r w:rsidRPr="00ED3630">
        <w:rPr>
          <w:lang w:val="fr-CH"/>
        </w:rPr>
        <w:tab/>
      </w:r>
      <w:r w:rsidRPr="00ED3630">
        <w:rPr>
          <w:i/>
          <w:lang w:val="fr-CH"/>
        </w:rPr>
        <w:t xml:space="preserve">SOCR </w:t>
      </w:r>
      <w:r w:rsidRPr="00ED3630">
        <w:rPr>
          <w:lang w:val="fr-CH"/>
        </w:rPr>
        <w:t>:</w:t>
      </w:r>
      <w:r w:rsidRPr="00ED3630">
        <w:rPr>
          <w:lang w:val="fr-CH"/>
        </w:rPr>
        <w:tab/>
        <w:t>valeur d'occupation calculée obtenue pour la durée d'intégration considérée</w:t>
      </w:r>
    </w:p>
    <w:p w:rsidR="00327D4F" w:rsidRPr="00ED3630" w:rsidRDefault="00327D4F" w:rsidP="00327D4F">
      <w:pPr>
        <w:pStyle w:val="Equationlegend"/>
        <w:rPr>
          <w:lang w:val="fr-CH"/>
        </w:rPr>
      </w:pPr>
      <w:r w:rsidRPr="00ED3630">
        <w:rPr>
          <w:i/>
          <w:iCs/>
          <w:lang w:val="fr-CH"/>
        </w:rPr>
        <w:tab/>
        <w:t xml:space="preserve">SO </w:t>
      </w:r>
      <w:r w:rsidRPr="00ED3630">
        <w:rPr>
          <w:lang w:val="fr-CH"/>
        </w:rPr>
        <w:t>:</w:t>
      </w:r>
      <w:r w:rsidRPr="00ED3630">
        <w:rPr>
          <w:lang w:val="fr-CH"/>
        </w:rPr>
        <w:tab/>
        <w:t xml:space="preserve">valeur effective de l'occupation sur la durée d'intégration </w:t>
      </w:r>
    </w:p>
    <w:p w:rsidR="00327D4F" w:rsidRPr="00ED3630" w:rsidRDefault="00327D4F" w:rsidP="00327D4F">
      <w:pPr>
        <w:pStyle w:val="Equationlegend"/>
        <w:rPr>
          <w:lang w:val="fr-CH"/>
        </w:rPr>
      </w:pPr>
      <w:r w:rsidRPr="00ED3630">
        <w:rPr>
          <w:lang w:val="fr-CH"/>
        </w:rPr>
        <w:tab/>
      </w:r>
      <w:r w:rsidRPr="001766D1">
        <w:t>Δ</w:t>
      </w:r>
      <w:r w:rsidRPr="00ED3630">
        <w:rPr>
          <w:i/>
          <w:iCs/>
          <w:vertAlign w:val="subscript"/>
          <w:lang w:val="fr-CH"/>
        </w:rPr>
        <w:t xml:space="preserve">SO </w:t>
      </w:r>
      <w:r w:rsidRPr="00ED3630">
        <w:rPr>
          <w:lang w:val="fr-CH"/>
        </w:rPr>
        <w:t>:</w:t>
      </w:r>
      <w:r w:rsidRPr="00ED3630">
        <w:rPr>
          <w:lang w:val="fr-CH"/>
        </w:rPr>
        <w:tab/>
        <w:t>tolérance d'erreur de mesure absolue admissible correspondant à la moitié de l'intervalle de confiance</w:t>
      </w:r>
    </w:p>
    <w:p w:rsidR="00327D4F" w:rsidRPr="001766D1" w:rsidRDefault="00327D4F" w:rsidP="00327D4F">
      <w:r w:rsidRPr="001766D1">
        <w:t>La précision requise est aussi souvent exprimée en termes de tolérance d'erreur de mesure relative admissible δ</w:t>
      </w:r>
      <w:r w:rsidRPr="001766D1">
        <w:rPr>
          <w:i/>
          <w:iCs/>
          <w:vertAlign w:val="subscript"/>
        </w:rPr>
        <w:t>SO</w:t>
      </w:r>
      <w:r w:rsidRPr="001766D1">
        <w:t>, dont la relation avec l'erreur absolue admissible est donnée par:</w:t>
      </w:r>
    </w:p>
    <w:p w:rsidR="00327D4F" w:rsidRPr="001766D1" w:rsidRDefault="00327D4F" w:rsidP="00327D4F">
      <w:pPr>
        <w:pStyle w:val="Equation"/>
      </w:pPr>
      <w:r w:rsidRPr="001766D1">
        <w:tab/>
      </w:r>
      <w:r w:rsidRPr="001766D1">
        <w:tab/>
      </w:r>
      <w:r w:rsidRPr="001766D1">
        <w:rPr>
          <w:position w:val="-16"/>
        </w:rPr>
        <w:object w:dxaOrig="1620" w:dyaOrig="400">
          <v:shape id="_x0000_i1036" type="#_x0000_t75" style="width:83.25pt;height:19.4pt" o:ole="">
            <v:imagedata r:id="rId56" o:title=""/>
          </v:shape>
          <o:OLEObject Type="Embed" ProgID="Equation.3" ShapeID="_x0000_i1036" DrawAspect="Content" ObjectID="_1602399213" r:id="rId57"/>
        </w:object>
      </w:r>
      <w:r w:rsidRPr="001766D1">
        <w:tab/>
        <w:t>(</w:t>
      </w:r>
      <w:r w:rsidRPr="001766D1">
        <w:rPr>
          <w:szCs w:val="24"/>
          <w:lang w:eastAsia="ru-RU"/>
        </w:rPr>
        <w:t>A</w:t>
      </w:r>
      <w:r w:rsidRPr="001766D1">
        <w:t>3)</w:t>
      </w:r>
    </w:p>
    <w:p w:rsidR="00327D4F" w:rsidRPr="001766D1" w:rsidRDefault="00327D4F" w:rsidP="00327D4F">
      <w:r w:rsidRPr="001766D1">
        <w:t xml:space="preserve">La précision doit être exprimée en termes d'erreur absolue ou relative </w:t>
      </w:r>
      <w:r>
        <w:t>en fonction</w:t>
      </w:r>
      <w:r w:rsidRPr="001766D1">
        <w:t xml:space="preserve"> de l'amplitude des valeurs d'occupation qu'il est plus important de mesurer dans la pratique</w:t>
      </w:r>
      <w:r>
        <w:t xml:space="preserve"> </w:t>
      </w:r>
      <w:r w:rsidRPr="001766D1">
        <w:t>(petite ou grande).</w:t>
      </w:r>
    </w:p>
    <w:p w:rsidR="00327D4F" w:rsidRPr="001766D1" w:rsidRDefault="00327D4F" w:rsidP="00327D4F">
      <w:r w:rsidRPr="001766D1">
        <w:t>La l</w:t>
      </w:r>
      <w:r w:rsidRPr="001766D1">
        <w:rPr>
          <w:spacing w:val="-4"/>
        </w:rPr>
        <w:t xml:space="preserve">imitation de l'erreur de mesure relative admissible impose de fortes exigences </w:t>
      </w:r>
      <w:r w:rsidRPr="001766D1">
        <w:t xml:space="preserve">concernant la précision de la mesure dans les canaux radioélectriques </w:t>
      </w:r>
      <w:r w:rsidRPr="001766D1">
        <w:rPr>
          <w:spacing w:val="-4"/>
        </w:rPr>
        <w:t xml:space="preserve">faiblement occupés mais des exigences plus faibles </w:t>
      </w:r>
      <w:r w:rsidRPr="001766D1">
        <w:t>concernant la précision de la mesure dans les canaux fortement occupés. Par exemple, si l'on prend une valeur type δ</w:t>
      </w:r>
      <w:r w:rsidRPr="001766D1">
        <w:rPr>
          <w:i/>
          <w:iCs/>
          <w:vertAlign w:val="subscript"/>
        </w:rPr>
        <w:t>SO</w:t>
      </w:r>
      <w:r w:rsidRPr="001766D1">
        <w:t xml:space="preserve"> = 10%, pour un canal ayant une occupation </w:t>
      </w:r>
      <w:r w:rsidRPr="001766D1">
        <w:rPr>
          <w:i/>
          <w:iCs/>
        </w:rPr>
        <w:t>SO</w:t>
      </w:r>
      <w:r w:rsidRPr="001766D1">
        <w:t xml:space="preserve"> = 2%, les valeurs comprises dans l'intervalle 1,8% ≤ </w:t>
      </w:r>
      <w:r w:rsidRPr="001766D1">
        <w:rPr>
          <w:i/>
        </w:rPr>
        <w:t>SOCR</w:t>
      </w:r>
      <w:r w:rsidRPr="001766D1">
        <w:t xml:space="preserve"> ≤ 2,2% seront considérées comme faisant partie de l'intervalle de confiance (dont la taille est de 0,4%), tandis que pour une occupation </w:t>
      </w:r>
      <w:r w:rsidRPr="001766D1">
        <w:rPr>
          <w:i/>
        </w:rPr>
        <w:t>SO</w:t>
      </w:r>
      <w:r w:rsidRPr="001766D1">
        <w:t xml:space="preserve"> = 20%, l'intervalle de confiance sera de </w:t>
      </w:r>
      <w:r w:rsidRPr="001766D1">
        <w:rPr>
          <w:spacing w:val="-4"/>
        </w:rPr>
        <w:t xml:space="preserve">4%. Pour un canal ayant une occupation </w:t>
      </w:r>
      <w:r w:rsidRPr="001766D1">
        <w:rPr>
          <w:i/>
          <w:iCs/>
        </w:rPr>
        <w:t>SO</w:t>
      </w:r>
      <w:r w:rsidRPr="001766D1">
        <w:t> = 92%, toutes les valeurs comprises dans le large intervalle 82,8% ≤ </w:t>
      </w:r>
      <w:r w:rsidRPr="001766D1">
        <w:rPr>
          <w:i/>
        </w:rPr>
        <w:t>SOCR</w:t>
      </w:r>
      <w:r w:rsidRPr="001766D1">
        <w:rPr>
          <w:position w:val="-4"/>
          <w:lang w:eastAsia="ru-RU"/>
        </w:rPr>
        <w:t xml:space="preserve"> </w:t>
      </w:r>
      <w:r w:rsidRPr="001766D1">
        <w:t>≤ 100% seront considérées comme acceptables.</w:t>
      </w:r>
    </w:p>
    <w:p w:rsidR="00327D4F" w:rsidRPr="001766D1" w:rsidRDefault="00327D4F" w:rsidP="00826A4D">
      <w:r w:rsidRPr="001766D1">
        <w:t>Lorsque l'erreur de mesure absolue admissible est limitée, la taille de l'intervalle de confiance ne dépend pas de l'occupation effective des canaux. En particulier, avec la valeur Δ</w:t>
      </w:r>
      <w:r w:rsidRPr="001766D1">
        <w:rPr>
          <w:i/>
          <w:iCs/>
          <w:vertAlign w:val="subscript"/>
        </w:rPr>
        <w:t>SO</w:t>
      </w:r>
      <w:r w:rsidRPr="001766D1">
        <w:t xml:space="preserve"> = 0,5% qu'il est </w:t>
      </w:r>
      <w:r w:rsidRPr="001766D1">
        <w:lastRenderedPageBreak/>
        <w:t>recommandé d'utiliser dans la pratique, la taille de l'intervalle de confiance reste de 1% à la fois pour les canaux faiblement occupés et pour les canaux fortement occupés</w:t>
      </w:r>
      <w:r w:rsidRPr="001766D1">
        <w:rPr>
          <w:spacing w:val="-4"/>
        </w:rPr>
        <w:t>, ce qui correspond à une</w:t>
      </w:r>
      <w:r w:rsidR="00826A4D">
        <w:rPr>
          <w:spacing w:val="-4"/>
        </w:rPr>
        <w:t xml:space="preserve"> </w:t>
      </w:r>
      <w:r w:rsidRPr="001766D1">
        <w:rPr>
          <w:spacing w:val="-4"/>
        </w:rPr>
        <w:t>estimation très grossière pour les canaux faiblement occupés et à une estimation très précise pour les canaux fortement occupés</w:t>
      </w:r>
      <w:r w:rsidRPr="001766D1">
        <w:t xml:space="preserve">. Par exemple, pour une occupation </w:t>
      </w:r>
      <w:r w:rsidRPr="001766D1">
        <w:rPr>
          <w:i/>
          <w:iCs/>
        </w:rPr>
        <w:t>SO</w:t>
      </w:r>
      <w:r w:rsidRPr="001766D1">
        <w:t xml:space="preserve"> = 92%, les valeurs comprises dans l'intervalle 91,5% ≤ </w:t>
      </w:r>
      <w:r w:rsidRPr="001766D1">
        <w:rPr>
          <w:i/>
        </w:rPr>
        <w:t>SOCR</w:t>
      </w:r>
      <w:r w:rsidRPr="001766D1">
        <w:t> ≤ 92,5% sont considérées comme acceptables.</w:t>
      </w:r>
    </w:p>
    <w:p w:rsidR="00327D4F" w:rsidRPr="001766D1" w:rsidRDefault="00327D4F" w:rsidP="00327D4F">
      <w:r w:rsidRPr="001766D1">
        <w:t xml:space="preserve">En ce qui concerne les niveaux de confiance requis, il est généralement recommandé d'utiliser des valeurs comprises entre 90 et 99% dans la pratique. Dans la présente Annexe, on utilise donc une valeur de base </w:t>
      </w:r>
      <w:r w:rsidRPr="001766D1">
        <w:rPr>
          <w:i/>
          <w:iCs/>
        </w:rPr>
        <w:t>P</w:t>
      </w:r>
      <w:r w:rsidRPr="001766D1">
        <w:rPr>
          <w:i/>
          <w:iCs/>
          <w:vertAlign w:val="subscript"/>
        </w:rPr>
        <w:t>SOC</w:t>
      </w:r>
      <w:r w:rsidRPr="001766D1">
        <w:t xml:space="preserve"> = 95%. </w:t>
      </w:r>
    </w:p>
    <w:p w:rsidR="00327D4F" w:rsidRPr="001B3A69" w:rsidRDefault="00327D4F" w:rsidP="001B3A69">
      <w:pPr>
        <w:pStyle w:val="Heading1"/>
      </w:pPr>
      <w:bookmarkStart w:id="198" w:name="_Toc352134923"/>
      <w:bookmarkStart w:id="199" w:name="_Toc500251271"/>
      <w:bookmarkStart w:id="200" w:name="_Toc337547386"/>
      <w:r w:rsidRPr="001B3A69">
        <w:t>A4</w:t>
      </w:r>
      <w:r w:rsidRPr="001B3A69">
        <w:tab/>
        <w:t>Paramètres affectant le niveau de confiance statistique de la mesure de l'occupation</w:t>
      </w:r>
      <w:bookmarkEnd w:id="198"/>
      <w:bookmarkEnd w:id="199"/>
      <w:r w:rsidRPr="001B3A69">
        <w:t xml:space="preserve"> </w:t>
      </w:r>
      <w:bookmarkEnd w:id="200"/>
    </w:p>
    <w:p w:rsidR="00327D4F" w:rsidRPr="001B3A69" w:rsidRDefault="00327D4F" w:rsidP="001B3A69">
      <w:pPr>
        <w:pStyle w:val="Heading2"/>
      </w:pPr>
      <w:bookmarkStart w:id="201" w:name="_Toc337547387"/>
      <w:bookmarkStart w:id="202" w:name="_Toc352134924"/>
      <w:bookmarkStart w:id="203" w:name="_Toc500251272"/>
      <w:r w:rsidRPr="001B3A69">
        <w:t>A4.1</w:t>
      </w:r>
      <w:r w:rsidRPr="001B3A69">
        <w:tab/>
        <w:t>Signaux de type impulsions, signaux de longue durée et débit de flux de signaux</w:t>
      </w:r>
      <w:bookmarkEnd w:id="201"/>
      <w:bookmarkEnd w:id="202"/>
      <w:bookmarkEnd w:id="203"/>
    </w:p>
    <w:p w:rsidR="00327D4F" w:rsidRPr="001766D1" w:rsidRDefault="00327D4F" w:rsidP="00327D4F">
      <w:pPr>
        <w:rPr>
          <w:rFonts w:cs="Calibri"/>
          <w:bCs/>
        </w:rPr>
      </w:pPr>
      <w:r w:rsidRPr="001766D1">
        <w:rPr>
          <w:rFonts w:cs="Calibri"/>
          <w:bCs/>
        </w:rPr>
        <w:t xml:space="preserve">Les propriétés statistiques des résultats de calcul de l'occupation dépendent de la durée type des signaux dans le canal radioélectrique analysé. Si les signaux ont une durée plus longue que la durée d'itération, ils ne peuvent pas être manqués et les instants de changement d'état </w:t>
      </w:r>
      <w:r w:rsidRPr="001766D1">
        <w:t>ont tendance à se situer dans des intervalles indépendants distincts par rapport aux échantillons. Les signaux de durée plus courte que la durée d'itération ne sont pas toujours enregistrés, et les propriétés statistiques des calculs de l'</w:t>
      </w:r>
      <w:r w:rsidRPr="001766D1">
        <w:rPr>
          <w:rFonts w:cs="Calibri"/>
          <w:bCs/>
        </w:rPr>
        <w:t xml:space="preserve">occupation des canaux contenant ces signaux sont nettement différentes. Dans la pratique, la séparation entre ces types de signaux est relativement mince. </w:t>
      </w:r>
      <w:r>
        <w:rPr>
          <w:rFonts w:cs="Calibri"/>
          <w:bCs/>
        </w:rPr>
        <w:t>On considère que les signaux de </w:t>
      </w:r>
      <w:r w:rsidRPr="001766D1">
        <w:rPr>
          <w:rFonts w:cs="Calibri"/>
          <w:bCs/>
        </w:rPr>
        <w:t>longue durée sont ceux dont la durée Δ</w:t>
      </w:r>
      <w:r w:rsidRPr="001766D1">
        <w:rPr>
          <w:rFonts w:cs="Calibri"/>
          <w:bCs/>
          <w:i/>
          <w:iCs/>
        </w:rPr>
        <w:t>t</w:t>
      </w:r>
      <w:r w:rsidRPr="001766D1">
        <w:rPr>
          <w:rFonts w:cs="Calibri"/>
          <w:bCs/>
          <w:i/>
          <w:iCs/>
          <w:vertAlign w:val="subscript"/>
        </w:rPr>
        <w:t>v</w:t>
      </w:r>
      <w:r w:rsidRPr="001766D1">
        <w:rPr>
          <w:rFonts w:cs="Calibri"/>
          <w:bCs/>
        </w:rPr>
        <w:t xml:space="preserve"> est d'au moins un millième de la durée d'</w:t>
      </w:r>
      <w:r w:rsidRPr="001766D1">
        <w:t>intégration</w:t>
      </w:r>
      <w:r>
        <w:rPr>
          <w:rFonts w:cs="Calibri"/>
          <w:bCs/>
        </w:rPr>
        <w:t>, c'est</w:t>
      </w:r>
      <w:r>
        <w:rPr>
          <w:rFonts w:cs="Calibri"/>
          <w:bCs/>
        </w:rPr>
        <w:noBreakHyphen/>
      </w:r>
      <w:r w:rsidRPr="001766D1">
        <w:rPr>
          <w:rFonts w:cs="Calibri"/>
          <w:bCs/>
        </w:rPr>
        <w:t>à-dire respectent la condition Δ</w:t>
      </w:r>
      <w:r w:rsidRPr="001766D1">
        <w:rPr>
          <w:rFonts w:cs="Calibri"/>
          <w:bCs/>
          <w:i/>
          <w:iCs/>
        </w:rPr>
        <w:t>t</w:t>
      </w:r>
      <w:r w:rsidRPr="001766D1">
        <w:rPr>
          <w:rFonts w:cs="Calibri"/>
          <w:bCs/>
          <w:i/>
          <w:iCs/>
          <w:vertAlign w:val="subscript"/>
        </w:rPr>
        <w:t>v</w:t>
      </w:r>
      <w:r w:rsidRPr="001766D1">
        <w:t> ≥</w:t>
      </w:r>
      <w:r w:rsidRPr="001766D1">
        <w:rPr>
          <w:rFonts w:cs="Calibri"/>
          <w:bCs/>
        </w:rPr>
        <w:t> 10</w:t>
      </w:r>
      <w:r w:rsidRPr="001766D1">
        <w:rPr>
          <w:bCs/>
          <w:vertAlign w:val="superscript"/>
        </w:rPr>
        <w:t>−</w:t>
      </w:r>
      <w:r w:rsidRPr="001766D1">
        <w:rPr>
          <w:rFonts w:cs="Calibri"/>
          <w:bCs/>
          <w:vertAlign w:val="superscript"/>
        </w:rPr>
        <w:t>3 </w:t>
      </w:r>
      <w:r w:rsidRPr="001766D1">
        <w:rPr>
          <w:rFonts w:cs="Calibri"/>
          <w:bCs/>
        </w:rPr>
        <w:t>· </w:t>
      </w:r>
      <w:r w:rsidRPr="001766D1">
        <w:rPr>
          <w:rFonts w:cs="Calibri"/>
          <w:bCs/>
          <w:i/>
          <w:iCs/>
        </w:rPr>
        <w:t>T</w:t>
      </w:r>
      <w:r w:rsidRPr="001766D1">
        <w:rPr>
          <w:rFonts w:cs="Calibri"/>
          <w:bCs/>
          <w:i/>
          <w:iCs/>
          <w:vertAlign w:val="subscript"/>
        </w:rPr>
        <w:t>I</w:t>
      </w:r>
      <w:r w:rsidRPr="001766D1">
        <w:rPr>
          <w:rFonts w:cs="Calibri"/>
          <w:bCs/>
        </w:rPr>
        <w:t>; les signaux de type impulsions sont ceux ayant une durée Δ</w:t>
      </w:r>
      <w:r w:rsidRPr="001766D1">
        <w:rPr>
          <w:rFonts w:cs="Calibri"/>
          <w:bCs/>
          <w:i/>
          <w:iCs/>
        </w:rPr>
        <w:t>t</w:t>
      </w:r>
      <w:r w:rsidRPr="001766D1">
        <w:rPr>
          <w:rFonts w:cs="Calibri"/>
          <w:bCs/>
          <w:i/>
          <w:iCs/>
          <w:vertAlign w:val="subscript"/>
        </w:rPr>
        <w:t>v</w:t>
      </w:r>
      <w:r w:rsidRPr="001766D1">
        <w:t> </w:t>
      </w:r>
      <w:r w:rsidRPr="001766D1">
        <w:rPr>
          <w:rFonts w:cs="Calibri"/>
          <w:bCs/>
        </w:rPr>
        <w:t>&lt; 10</w:t>
      </w:r>
      <w:r w:rsidRPr="001766D1">
        <w:rPr>
          <w:bCs/>
          <w:vertAlign w:val="superscript"/>
        </w:rPr>
        <w:t>−</w:t>
      </w:r>
      <w:r w:rsidRPr="001766D1">
        <w:rPr>
          <w:rFonts w:cs="Calibri"/>
          <w:bCs/>
          <w:vertAlign w:val="superscript"/>
        </w:rPr>
        <w:t>4</w:t>
      </w:r>
      <w:r w:rsidRPr="001766D1">
        <w:t> </w:t>
      </w:r>
      <w:r w:rsidRPr="001766D1">
        <w:rPr>
          <w:rFonts w:cs="Calibri"/>
          <w:bCs/>
        </w:rPr>
        <w:t>· </w:t>
      </w:r>
      <w:r w:rsidRPr="001766D1">
        <w:rPr>
          <w:rFonts w:cs="Calibri"/>
          <w:bCs/>
          <w:i/>
          <w:iCs/>
        </w:rPr>
        <w:t>T</w:t>
      </w:r>
      <w:r w:rsidRPr="001766D1">
        <w:rPr>
          <w:rFonts w:cs="Calibri"/>
          <w:bCs/>
          <w:i/>
          <w:iCs/>
          <w:vertAlign w:val="subscript"/>
        </w:rPr>
        <w:t>I</w:t>
      </w:r>
      <w:r w:rsidRPr="001766D1">
        <w:t>.</w:t>
      </w:r>
    </w:p>
    <w:p w:rsidR="00327D4F" w:rsidRPr="001766D1" w:rsidRDefault="00327D4F" w:rsidP="00327D4F">
      <w:pPr>
        <w:rPr>
          <w:rFonts w:cs="Calibri"/>
          <w:bCs/>
        </w:rPr>
      </w:pPr>
      <w:r w:rsidRPr="001766D1">
        <w:rPr>
          <w:rFonts w:cs="Calibri"/>
          <w:bCs/>
        </w:rPr>
        <w:t>Dans la référence [A.3], il est montré que la précision et le niveau de confiance des mesures de l'occupation pour les signaux de longue durée dépendent largement du nombre de transmissions (ou du nombre de changements d'état du canal) pendant la durée d'</w:t>
      </w:r>
      <w:r w:rsidRPr="001766D1">
        <w:t>intégration</w:t>
      </w:r>
      <w:r w:rsidRPr="001766D1">
        <w:rPr>
          <w:rFonts w:cs="Calibri"/>
          <w:bCs/>
        </w:rPr>
        <w:t>. Le § </w:t>
      </w:r>
      <w:r>
        <w:rPr>
          <w:rFonts w:cs="Calibri"/>
          <w:bCs/>
        </w:rPr>
        <w:t>A5</w:t>
      </w:r>
      <w:r w:rsidRPr="001766D1">
        <w:rPr>
          <w:rFonts w:cs="Calibri"/>
          <w:bCs/>
        </w:rPr>
        <w:t xml:space="preserve"> de la présente Annexe contient aussi des exemples montrant que pour différents nombres de signaux détectés pendant la durée d'</w:t>
      </w:r>
      <w:r w:rsidRPr="001766D1">
        <w:t>intégration</w:t>
      </w:r>
      <w:r w:rsidRPr="001766D1">
        <w:rPr>
          <w:rFonts w:cs="Calibri"/>
          <w:bCs/>
        </w:rPr>
        <w:t>, le nombre d'échantillons requis pour obtenir une mesure de l'occupation fiable peut varier d'un ordre de grandeur. Dans le cas des mesures de l'occupation de canaux avec des signaux de longue durée, le concept de débit de flux de signaux peut être utile.</w:t>
      </w:r>
    </w:p>
    <w:p w:rsidR="00327D4F" w:rsidRPr="001766D1" w:rsidRDefault="00327D4F" w:rsidP="00327D4F">
      <w:pPr>
        <w:rPr>
          <w:rFonts w:cs="Calibri"/>
          <w:bCs/>
        </w:rPr>
      </w:pPr>
      <w:r w:rsidRPr="001766D1">
        <w:rPr>
          <w:rFonts w:cs="Calibri"/>
          <w:bCs/>
        </w:rPr>
        <w:t>Le débit de flux de signaux</w:t>
      </w:r>
      <w:r>
        <w:rPr>
          <w:rFonts w:cs="Calibri"/>
          <w:bCs/>
        </w:rPr>
        <w:t>,</w:t>
      </w:r>
      <w:r w:rsidRPr="001766D1">
        <w:rPr>
          <w:rFonts w:cs="Calibri"/>
          <w:bCs/>
        </w:rPr>
        <w:t xml:space="preserve"> λ</w:t>
      </w:r>
      <w:r>
        <w:rPr>
          <w:rFonts w:cs="Calibri"/>
          <w:bCs/>
        </w:rPr>
        <w:t>,</w:t>
      </w:r>
      <w:r w:rsidRPr="001766D1">
        <w:rPr>
          <w:rFonts w:cs="Calibri"/>
          <w:bCs/>
        </w:rPr>
        <w:t xml:space="preserve"> est le nombre moyen de signaux présents dans le canal pendant une période donnée. Par exemple, si, dans un canal particulier, 140 sessions de transmission sont observées en moyenne pendant chaque période d'une heure, le débit de flux de signaux pour ce canal sera λ = 140 signaux/heure. Les recommandations concernant la prise en compte du débit de flux de signaux dans la mesure de l'occupation figurent au § </w:t>
      </w:r>
      <w:r>
        <w:rPr>
          <w:rFonts w:cs="Calibri"/>
          <w:bCs/>
        </w:rPr>
        <w:t>A5</w:t>
      </w:r>
      <w:r w:rsidRPr="001766D1">
        <w:rPr>
          <w:rFonts w:cs="Calibri"/>
          <w:bCs/>
        </w:rPr>
        <w:t>.1.3.</w:t>
      </w:r>
    </w:p>
    <w:p w:rsidR="00327D4F" w:rsidRPr="001766D1" w:rsidRDefault="00327D4F" w:rsidP="00327D4F">
      <w:pPr>
        <w:rPr>
          <w:rFonts w:cs="Calibri"/>
          <w:bCs/>
        </w:rPr>
      </w:pPr>
      <w:r w:rsidRPr="001766D1">
        <w:rPr>
          <w:rFonts w:cs="Calibri"/>
          <w:bCs/>
        </w:rPr>
        <w:t xml:space="preserve">Il convient de </w:t>
      </w:r>
      <w:r>
        <w:rPr>
          <w:rFonts w:cs="Calibri"/>
          <w:bCs/>
        </w:rPr>
        <w:t>noter</w:t>
      </w:r>
      <w:r w:rsidRPr="001766D1">
        <w:rPr>
          <w:rFonts w:cs="Calibri"/>
          <w:bCs/>
        </w:rPr>
        <w:t xml:space="preserve"> que le débit de flux de signaux </w:t>
      </w:r>
      <w:r w:rsidRPr="001766D1">
        <w:rPr>
          <w:rFonts w:cs="Calibri"/>
          <w:bCs/>
          <w:spacing w:val="-4"/>
        </w:rPr>
        <w:t>dans un canal radioélectrique λ peut varier considérablement d'une période à l'autre</w:t>
      </w:r>
      <w:r w:rsidRPr="001766D1">
        <w:rPr>
          <w:rFonts w:cs="Calibri"/>
          <w:bCs/>
        </w:rPr>
        <w:t>. Cela signifie que la variation du débit de flux de signaux doit être suivie tout au long des mesures et que le nombre moyen de signaux attendus pendant la durée d'intégration de l'occupation doit être ajusté en conséquence.</w:t>
      </w:r>
    </w:p>
    <w:p w:rsidR="00327D4F" w:rsidRPr="001766D1" w:rsidRDefault="00327D4F" w:rsidP="00327D4F">
      <w:pPr>
        <w:pStyle w:val="Heading2"/>
      </w:pPr>
      <w:bookmarkStart w:id="204" w:name="_Toc337547388"/>
      <w:bookmarkStart w:id="205" w:name="_Toc352134925"/>
      <w:bookmarkStart w:id="206" w:name="_Toc500251273"/>
      <w:r>
        <w:t>A4</w:t>
      </w:r>
      <w:r w:rsidRPr="001766D1">
        <w:t>.2</w:t>
      </w:r>
      <w:r w:rsidRPr="001766D1">
        <w:tab/>
        <w:t>Instabilité relative de la durée d'itération</w:t>
      </w:r>
      <w:bookmarkEnd w:id="204"/>
      <w:bookmarkEnd w:id="205"/>
      <w:bookmarkEnd w:id="206"/>
    </w:p>
    <w:p w:rsidR="00327D4F" w:rsidRPr="001766D1" w:rsidRDefault="00327D4F" w:rsidP="00327D4F">
      <w:pPr>
        <w:keepNext/>
        <w:keepLines/>
        <w:rPr>
          <w:rFonts w:cs="Calibri"/>
          <w:bCs/>
        </w:rPr>
      </w:pPr>
      <w:r w:rsidRPr="001766D1">
        <w:rPr>
          <w:rFonts w:cs="Calibri"/>
          <w:bCs/>
        </w:rPr>
        <w:t xml:space="preserve">Plusieurs raisons peuvent expliquer la position irrégulière des échantillons d'état de canal sur l'axe du temps: </w:t>
      </w:r>
    </w:p>
    <w:p w:rsidR="00327D4F" w:rsidRPr="001766D1" w:rsidRDefault="00327D4F" w:rsidP="00327D4F">
      <w:pPr>
        <w:pStyle w:val="enumlev1"/>
      </w:pPr>
      <w:r w:rsidRPr="001766D1">
        <w:t>–</w:t>
      </w:r>
      <w:r w:rsidRPr="001766D1">
        <w:tab/>
        <w:t>Lors de la mesure de l'occupation dans des canaux présentant des débits de flux de signaux très différents, le nombre d'échantillons requis peut varier d'un facteur de cinq à dix. Un échantillonnage strictement cyclique de l'état de ces canaux est inefficace, et le recours à une procédure d'échantillonnage souple conduit à une position irrégulière des échantillons sur l'axe du temps.</w:t>
      </w:r>
    </w:p>
    <w:p w:rsidR="00327D4F" w:rsidRPr="001766D1" w:rsidRDefault="00327D4F" w:rsidP="00327D4F">
      <w:pPr>
        <w:pStyle w:val="enumlev1"/>
      </w:pPr>
      <w:r w:rsidRPr="001766D1">
        <w:lastRenderedPageBreak/>
        <w:t>–</w:t>
      </w:r>
      <w:r w:rsidRPr="001766D1">
        <w:tab/>
        <w:t>Les systèmes de contrôle modernes sont extrêmement rapides</w:t>
      </w:r>
      <w:r w:rsidRPr="001766D1">
        <w:rPr>
          <w:spacing w:val="-4"/>
        </w:rPr>
        <w:t xml:space="preserve"> et, lorsque les canaux à contrôler sont peu nombreux, ils sont capables de collecter des données de mesure de l'occupation et d'effectuer d'autres tâches de contrôle en parallèle</w:t>
      </w:r>
      <w:r>
        <w:t>.</w:t>
      </w:r>
      <w:r w:rsidRPr="001766D1">
        <w:t xml:space="preserve"> </w:t>
      </w:r>
      <w:r>
        <w:t>Toutefois,</w:t>
      </w:r>
      <w:r w:rsidRPr="001766D1">
        <w:t xml:space="preserve"> lorsque les ressources en équipements sont utilisées de cette façon, la </w:t>
      </w:r>
      <w:r w:rsidRPr="001766D1">
        <w:rPr>
          <w:rFonts w:cs="Calibri"/>
          <w:bCs/>
        </w:rPr>
        <w:t xml:space="preserve">position </w:t>
      </w:r>
      <w:r w:rsidRPr="001766D1">
        <w:t xml:space="preserve">des échantillons sur l'axe du temps devient aussi irrégulière. </w:t>
      </w:r>
    </w:p>
    <w:p w:rsidR="00327D4F" w:rsidRPr="001766D1" w:rsidRDefault="00327D4F" w:rsidP="00327D4F">
      <w:pPr>
        <w:rPr>
          <w:rFonts w:cs="Calibri"/>
          <w:bCs/>
        </w:rPr>
      </w:pPr>
      <w:r w:rsidRPr="001766D1">
        <w:rPr>
          <w:rFonts w:cs="Calibri"/>
          <w:bCs/>
        </w:rPr>
        <w:t xml:space="preserve">D'autres raisons peuvent expliquer l'instabilité de la durée d'itération entre les échantillons. </w:t>
      </w:r>
    </w:p>
    <w:p w:rsidR="00327D4F" w:rsidRPr="001766D1" w:rsidRDefault="00327D4F" w:rsidP="00327D4F">
      <w:pPr>
        <w:keepNext/>
        <w:keepLines/>
        <w:rPr>
          <w:rFonts w:cs="Calibri"/>
          <w:bCs/>
        </w:rPr>
      </w:pPr>
      <w:r w:rsidRPr="001766D1">
        <w:rPr>
          <w:rFonts w:cs="Calibri"/>
          <w:bCs/>
        </w:rPr>
        <w:t xml:space="preserve">Soient </w:t>
      </w:r>
      <w:r w:rsidRPr="001766D1">
        <w:rPr>
          <w:rFonts w:cs="Calibri"/>
          <w:bCs/>
          <w:i/>
          <w:iCs/>
        </w:rPr>
        <w:t>t</w:t>
      </w:r>
      <w:r w:rsidRPr="001766D1">
        <w:rPr>
          <w:rFonts w:cs="Calibri"/>
          <w:bCs/>
          <w:i/>
          <w:iCs/>
          <w:vertAlign w:val="subscript"/>
        </w:rPr>
        <w:t>j</w:t>
      </w:r>
      <w:r w:rsidRPr="001766D1">
        <w:t> (1 ≤</w:t>
      </w:r>
      <w:r w:rsidRPr="001766D1">
        <w:rPr>
          <w:i/>
          <w:iCs/>
        </w:rPr>
        <w:t> j</w:t>
      </w:r>
      <w:r w:rsidRPr="001766D1">
        <w:t> ≤ </w:t>
      </w:r>
      <w:r w:rsidRPr="001766D1">
        <w:rPr>
          <w:rFonts w:cs="Calibri"/>
          <w:bCs/>
          <w:i/>
          <w:iCs/>
        </w:rPr>
        <w:t>J</w:t>
      </w:r>
      <w:r w:rsidRPr="001766D1">
        <w:rPr>
          <w:rFonts w:cs="Calibri"/>
          <w:bCs/>
          <w:i/>
          <w:iCs/>
          <w:vertAlign w:val="subscript"/>
        </w:rPr>
        <w:t>I</w:t>
      </w:r>
      <w:r w:rsidRPr="001766D1">
        <w:rPr>
          <w:rFonts w:cs="Calibri"/>
          <w:bCs/>
        </w:rPr>
        <w:t xml:space="preserve">) les instants correspondant à la position réelle des échantillons sur l'axe du temps. Dans la pratique, les intervalles </w:t>
      </w:r>
      <w:r w:rsidRPr="001766D1">
        <w:rPr>
          <w:rFonts w:cs="Calibri"/>
          <w:bCs/>
          <w:i/>
          <w:iCs/>
        </w:rPr>
        <w:t>T</w:t>
      </w:r>
      <w:r w:rsidRPr="001766D1">
        <w:rPr>
          <w:rFonts w:cs="Calibri"/>
          <w:bCs/>
          <w:i/>
          <w:iCs/>
          <w:vertAlign w:val="subscript"/>
        </w:rPr>
        <w:t>R j</w:t>
      </w:r>
      <w:r w:rsidRPr="001766D1">
        <w:rPr>
          <w:rFonts w:cs="Calibri"/>
          <w:bCs/>
        </w:rPr>
        <w:t xml:space="preserve"> entre les échantillons:</w:t>
      </w:r>
    </w:p>
    <w:p w:rsidR="00327D4F" w:rsidRPr="001766D1" w:rsidRDefault="00327D4F" w:rsidP="00327D4F">
      <w:pPr>
        <w:pStyle w:val="Equation"/>
        <w:keepNext/>
        <w:keepLines/>
        <w:rPr>
          <w:rFonts w:cs="Calibri"/>
          <w:bCs/>
        </w:rPr>
      </w:pPr>
      <w:r w:rsidRPr="001766D1">
        <w:tab/>
      </w:r>
      <w:r w:rsidRPr="001766D1">
        <w:tab/>
      </w:r>
      <w:r w:rsidRPr="001766D1">
        <w:rPr>
          <w:position w:val="-14"/>
        </w:rPr>
        <w:object w:dxaOrig="2500" w:dyaOrig="380">
          <v:shape id="_x0000_i1037" type="#_x0000_t75" style="width:124.6pt;height:19.4pt" o:ole="">
            <v:imagedata r:id="rId58" o:title=""/>
          </v:shape>
          <o:OLEObject Type="Embed" ProgID="Equation.3" ShapeID="_x0000_i1037" DrawAspect="Content" ObjectID="_1602399214" r:id="rId59"/>
        </w:object>
      </w:r>
      <w:r w:rsidRPr="001766D1">
        <w:rPr>
          <w:lang w:eastAsia="ru-RU"/>
        </w:rPr>
        <w:tab/>
        <w:t>(</w:t>
      </w:r>
      <w:r w:rsidRPr="001766D1">
        <w:rPr>
          <w:szCs w:val="24"/>
          <w:lang w:eastAsia="ru-RU"/>
        </w:rPr>
        <w:t>A</w:t>
      </w:r>
      <w:r w:rsidRPr="001766D1">
        <w:rPr>
          <w:lang w:eastAsia="ru-RU"/>
        </w:rPr>
        <w:t>4)</w:t>
      </w:r>
    </w:p>
    <w:p w:rsidR="00327D4F" w:rsidRPr="001766D1" w:rsidRDefault="00327D4F" w:rsidP="00327D4F">
      <w:pPr>
        <w:rPr>
          <w:rFonts w:cs="Calibri"/>
          <w:bCs/>
        </w:rPr>
      </w:pPr>
      <w:r w:rsidRPr="001766D1">
        <w:rPr>
          <w:rFonts w:cs="Calibri"/>
          <w:bCs/>
        </w:rPr>
        <w:t>subissent des fluctuations aléatoires par rapport à la valeur moyenne de la durée d'itération:</w:t>
      </w:r>
    </w:p>
    <w:p w:rsidR="00327D4F" w:rsidRPr="001766D1" w:rsidRDefault="00327D4F" w:rsidP="00327D4F">
      <w:pPr>
        <w:pStyle w:val="Equation"/>
        <w:rPr>
          <w:rFonts w:cs="Calibri"/>
          <w:bCs/>
        </w:rPr>
      </w:pPr>
      <w:r w:rsidRPr="001766D1">
        <w:rPr>
          <w:lang w:eastAsia="ru-RU"/>
        </w:rPr>
        <w:tab/>
      </w:r>
      <w:r w:rsidRPr="001766D1">
        <w:rPr>
          <w:lang w:eastAsia="ru-RU"/>
        </w:rPr>
        <w:tab/>
      </w:r>
      <w:r w:rsidRPr="001766D1">
        <w:rPr>
          <w:position w:val="-14"/>
          <w:lang w:eastAsia="ru-RU"/>
        </w:rPr>
        <w:object w:dxaOrig="1180" w:dyaOrig="380">
          <v:shape id="_x0000_i1038" type="#_x0000_t75" style="width:56.95pt;height:19.4pt" o:ole="">
            <v:imagedata r:id="rId60" o:title=""/>
          </v:shape>
          <o:OLEObject Type="Embed" ProgID="Equation.3" ShapeID="_x0000_i1038" DrawAspect="Content" ObjectID="_1602399215" r:id="rId61"/>
        </w:object>
      </w:r>
      <w:r w:rsidRPr="001766D1">
        <w:rPr>
          <w:lang w:eastAsia="ru-RU"/>
        </w:rPr>
        <w:tab/>
        <w:t>(</w:t>
      </w:r>
      <w:r w:rsidRPr="001766D1">
        <w:rPr>
          <w:szCs w:val="24"/>
          <w:lang w:eastAsia="ru-RU"/>
        </w:rPr>
        <w:t>A</w:t>
      </w:r>
      <w:r w:rsidRPr="001766D1">
        <w:rPr>
          <w:lang w:eastAsia="ru-RU"/>
        </w:rPr>
        <w:t>5)</w:t>
      </w:r>
    </w:p>
    <w:p w:rsidR="00327D4F" w:rsidRPr="001766D1" w:rsidRDefault="00327D4F" w:rsidP="00327D4F">
      <w:pPr>
        <w:rPr>
          <w:rFonts w:cs="Calibri"/>
          <w:bCs/>
        </w:rPr>
      </w:pPr>
      <w:r w:rsidRPr="001766D1">
        <w:rPr>
          <w:rFonts w:cs="Calibri"/>
          <w:bCs/>
        </w:rPr>
        <w:t>où:</w:t>
      </w:r>
    </w:p>
    <w:p w:rsidR="00327D4F" w:rsidRPr="00ED3630" w:rsidRDefault="00327D4F" w:rsidP="00327D4F">
      <w:pPr>
        <w:pStyle w:val="Equationlegend"/>
        <w:rPr>
          <w:lang w:val="fr-CH"/>
        </w:rPr>
      </w:pPr>
      <w:r w:rsidRPr="00ED3630">
        <w:rPr>
          <w:lang w:val="fr-CH"/>
        </w:rPr>
        <w:tab/>
      </w:r>
      <w:r w:rsidRPr="00ED3630">
        <w:rPr>
          <w:i/>
          <w:iCs/>
          <w:lang w:val="fr-CH"/>
        </w:rPr>
        <w:t>T</w:t>
      </w:r>
      <w:r w:rsidRPr="00ED3630">
        <w:rPr>
          <w:i/>
          <w:iCs/>
          <w:vertAlign w:val="subscript"/>
          <w:lang w:val="fr-CH"/>
        </w:rPr>
        <w:t xml:space="preserve">I </w:t>
      </w:r>
      <w:r w:rsidRPr="00ED3630">
        <w:rPr>
          <w:lang w:val="fr-CH"/>
        </w:rPr>
        <w:t>:</w:t>
      </w:r>
      <w:r w:rsidRPr="00ED3630">
        <w:rPr>
          <w:lang w:val="fr-CH"/>
        </w:rPr>
        <w:tab/>
        <w:t xml:space="preserve">durée d'intégration </w:t>
      </w:r>
    </w:p>
    <w:p w:rsidR="00327D4F" w:rsidRPr="00ED3630" w:rsidRDefault="00327D4F" w:rsidP="00327D4F">
      <w:pPr>
        <w:pStyle w:val="Equationlegend"/>
        <w:rPr>
          <w:lang w:val="fr-CH"/>
        </w:rPr>
      </w:pPr>
      <w:r w:rsidRPr="00ED3630">
        <w:rPr>
          <w:lang w:val="fr-CH"/>
        </w:rPr>
        <w:tab/>
      </w:r>
      <w:r w:rsidRPr="00ED3630">
        <w:rPr>
          <w:i/>
          <w:iCs/>
          <w:lang w:val="fr-CH"/>
        </w:rPr>
        <w:t>J</w:t>
      </w:r>
      <w:r w:rsidRPr="00ED3630">
        <w:rPr>
          <w:i/>
          <w:iCs/>
          <w:vertAlign w:val="subscript"/>
          <w:lang w:val="fr-CH"/>
        </w:rPr>
        <w:t xml:space="preserve">I </w:t>
      </w:r>
      <w:r w:rsidRPr="00ED3630">
        <w:rPr>
          <w:lang w:val="fr-CH"/>
        </w:rPr>
        <w:t>:</w:t>
      </w:r>
      <w:r w:rsidRPr="00ED3630">
        <w:rPr>
          <w:lang w:val="fr-CH"/>
        </w:rPr>
        <w:tab/>
        <w:t>nombre d'échantillons d'état de canal pendant la durée d'intégration</w:t>
      </w:r>
    </w:p>
    <w:p w:rsidR="00327D4F" w:rsidRPr="001766D1" w:rsidRDefault="00327D4F" w:rsidP="00327D4F">
      <w:pPr>
        <w:rPr>
          <w:rFonts w:cs="Calibri"/>
          <w:bCs/>
        </w:rPr>
      </w:pPr>
      <w:r w:rsidRPr="001766D1">
        <w:rPr>
          <w:rFonts w:cs="Calibri"/>
          <w:bCs/>
        </w:rPr>
        <w:t>L'instabilité relative de la durée d'itération, désignée par δ</w:t>
      </w:r>
      <w:r w:rsidRPr="001766D1">
        <w:rPr>
          <w:rFonts w:cs="Calibri"/>
          <w:bCs/>
          <w:i/>
          <w:iCs/>
        </w:rPr>
        <w:t>T</w:t>
      </w:r>
      <w:r w:rsidRPr="001766D1">
        <w:rPr>
          <w:rFonts w:cs="Calibri"/>
          <w:bCs/>
        </w:rPr>
        <w:t>, est déterminée par l'écart maximal de l'intervalle entre échantillons par rapport à sa valeur moyenne. Elle est donnée par:</w:t>
      </w:r>
    </w:p>
    <w:p w:rsidR="00327D4F" w:rsidRPr="001766D1" w:rsidRDefault="00327D4F" w:rsidP="00327D4F">
      <w:pPr>
        <w:pStyle w:val="Equation"/>
        <w:rPr>
          <w:rFonts w:cs="Calibri"/>
          <w:bCs/>
        </w:rPr>
      </w:pPr>
      <w:r w:rsidRPr="001766D1">
        <w:tab/>
      </w:r>
      <w:r w:rsidRPr="001766D1">
        <w:tab/>
      </w:r>
      <w:r w:rsidRPr="001766D1">
        <w:rPr>
          <w:position w:val="-22"/>
        </w:rPr>
        <w:object w:dxaOrig="3860" w:dyaOrig="499">
          <v:shape id="_x0000_i1039" type="#_x0000_t75" style="width:192.85pt;height:26.9pt" o:ole="">
            <v:imagedata r:id="rId62" o:title=""/>
          </v:shape>
          <o:OLEObject Type="Embed" ProgID="Equation.3" ShapeID="_x0000_i1039" DrawAspect="Content" ObjectID="_1602399216" r:id="rId63"/>
        </w:object>
      </w:r>
      <w:r w:rsidRPr="001766D1">
        <w:tab/>
      </w:r>
      <w:r w:rsidRPr="001766D1">
        <w:rPr>
          <w:lang w:eastAsia="ru-RU"/>
        </w:rPr>
        <w:t>(</w:t>
      </w:r>
      <w:r w:rsidRPr="001766D1">
        <w:rPr>
          <w:szCs w:val="24"/>
          <w:lang w:eastAsia="ru-RU"/>
        </w:rPr>
        <w:t>A</w:t>
      </w:r>
      <w:r w:rsidRPr="001766D1">
        <w:rPr>
          <w:lang w:eastAsia="ru-RU"/>
        </w:rPr>
        <w:t>6)</w: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1766D1">
        <w:t>δ</w:t>
      </w:r>
      <w:r w:rsidRPr="00ED3630">
        <w:rPr>
          <w:i/>
          <w:iCs/>
          <w:lang w:val="fr-CH"/>
        </w:rPr>
        <w:t xml:space="preserve">T </w:t>
      </w:r>
      <w:r w:rsidRPr="00ED3630">
        <w:rPr>
          <w:lang w:val="fr-CH"/>
        </w:rPr>
        <w:t>:</w:t>
      </w:r>
      <w:r w:rsidRPr="00ED3630">
        <w:rPr>
          <w:lang w:val="fr-CH"/>
        </w:rPr>
        <w:tab/>
        <w:t>instabilité relative de la durée d'itération</w:t>
      </w:r>
    </w:p>
    <w:p w:rsidR="00327D4F" w:rsidRPr="00ED3630" w:rsidRDefault="00327D4F" w:rsidP="00327D4F">
      <w:pPr>
        <w:pStyle w:val="Equationlegend"/>
        <w:rPr>
          <w:lang w:val="fr-CH"/>
        </w:rPr>
      </w:pPr>
      <w:r w:rsidRPr="00ED3630">
        <w:rPr>
          <w:lang w:val="fr-CH"/>
        </w:rPr>
        <w:tab/>
      </w:r>
      <w:r w:rsidRPr="00ED3630">
        <w:rPr>
          <w:i/>
          <w:iCs/>
          <w:lang w:val="fr-CH"/>
        </w:rPr>
        <w:t>t</w:t>
      </w:r>
      <w:r w:rsidRPr="00ED3630">
        <w:rPr>
          <w:i/>
          <w:iCs/>
          <w:vertAlign w:val="subscript"/>
          <w:lang w:val="fr-CH"/>
        </w:rPr>
        <w:t xml:space="preserve">j </w:t>
      </w:r>
      <w:r w:rsidRPr="00ED3630">
        <w:rPr>
          <w:lang w:val="fr-CH"/>
        </w:rPr>
        <w:t>:</w:t>
      </w:r>
      <w:r w:rsidRPr="00ED3630">
        <w:rPr>
          <w:lang w:val="fr-CH"/>
        </w:rPr>
        <w:tab/>
        <w:t xml:space="preserve">instants d'échantillonnage réels </w:t>
      </w:r>
    </w:p>
    <w:p w:rsidR="00327D4F" w:rsidRPr="00ED3630" w:rsidRDefault="00327D4F" w:rsidP="00327D4F">
      <w:pPr>
        <w:pStyle w:val="Equationlegend"/>
        <w:rPr>
          <w:lang w:val="fr-CH"/>
        </w:rPr>
      </w:pPr>
      <w:r w:rsidRPr="00ED3630">
        <w:rPr>
          <w:lang w:val="fr-CH"/>
        </w:rPr>
        <w:tab/>
      </w:r>
      <w:r w:rsidRPr="00ED3630">
        <w:rPr>
          <w:i/>
          <w:iCs/>
          <w:lang w:val="fr-CH"/>
        </w:rPr>
        <w:t>T</w:t>
      </w:r>
      <w:r w:rsidRPr="00ED3630">
        <w:rPr>
          <w:i/>
          <w:iCs/>
          <w:vertAlign w:val="subscript"/>
          <w:lang w:val="fr-CH"/>
        </w:rPr>
        <w:t xml:space="preserve">R </w:t>
      </w:r>
      <w:r w:rsidRPr="00ED3630">
        <w:rPr>
          <w:lang w:val="fr-CH"/>
        </w:rPr>
        <w:t>:</w:t>
      </w:r>
      <w:r w:rsidRPr="00ED3630">
        <w:rPr>
          <w:lang w:val="fr-CH"/>
        </w:rPr>
        <w:tab/>
        <w:t>valeur moyenne de la durée d'itération, déduite de (</w:t>
      </w:r>
      <w:r w:rsidRPr="00ED3630">
        <w:rPr>
          <w:szCs w:val="24"/>
          <w:lang w:val="fr-CH" w:eastAsia="ru-RU"/>
        </w:rPr>
        <w:t>A</w:t>
      </w:r>
      <w:r w:rsidRPr="00ED3630">
        <w:rPr>
          <w:lang w:val="fr-CH"/>
        </w:rPr>
        <w:t>5)</w:t>
      </w:r>
    </w:p>
    <w:p w:rsidR="00327D4F" w:rsidRPr="00ED3630" w:rsidRDefault="00327D4F" w:rsidP="00327D4F">
      <w:pPr>
        <w:pStyle w:val="Equationlegend"/>
        <w:rPr>
          <w:lang w:val="fr-CH"/>
        </w:rPr>
      </w:pPr>
      <w:r w:rsidRPr="00ED3630">
        <w:rPr>
          <w:lang w:val="fr-CH"/>
        </w:rPr>
        <w:tab/>
      </w:r>
      <w:r w:rsidRPr="00ED3630">
        <w:rPr>
          <w:i/>
          <w:iCs/>
          <w:lang w:val="fr-CH"/>
        </w:rPr>
        <w:t>J</w:t>
      </w:r>
      <w:r w:rsidRPr="00ED3630">
        <w:rPr>
          <w:i/>
          <w:iCs/>
          <w:vertAlign w:val="subscript"/>
          <w:lang w:val="fr-CH"/>
        </w:rPr>
        <w:t xml:space="preserve">I </w:t>
      </w:r>
      <w:r w:rsidRPr="00ED3630">
        <w:rPr>
          <w:lang w:val="fr-CH"/>
        </w:rPr>
        <w:t>:</w:t>
      </w:r>
      <w:r w:rsidRPr="00ED3630">
        <w:rPr>
          <w:lang w:val="fr-CH"/>
        </w:rPr>
        <w:tab/>
        <w:t>nombre d'échantillons pendant la durée d'intégration.</w:t>
      </w:r>
    </w:p>
    <w:p w:rsidR="00327D4F" w:rsidRDefault="00327D4F" w:rsidP="00327D4F">
      <w:pPr>
        <w:pStyle w:val="Heading1"/>
      </w:pPr>
      <w:bookmarkStart w:id="207" w:name="_Toc500251274"/>
      <w:bookmarkStart w:id="208" w:name="_Toc337547389"/>
      <w:bookmarkStart w:id="209" w:name="_Toc352134926"/>
      <w:r>
        <w:t>A5</w:t>
      </w:r>
      <w:r>
        <w:tab/>
        <w:t>Considérations relatives aux mesures</w:t>
      </w:r>
      <w:bookmarkEnd w:id="207"/>
    </w:p>
    <w:p w:rsidR="00327D4F" w:rsidRDefault="00327D4F" w:rsidP="00327D4F">
      <w:pPr>
        <w:pStyle w:val="Heading2"/>
      </w:pPr>
      <w:bookmarkStart w:id="210" w:name="_Toc500251275"/>
      <w:r>
        <w:t>A5.1</w:t>
      </w:r>
      <w:r>
        <w:tab/>
        <w:t>Canaux radioélectriques avec des signaux de longue durée</w:t>
      </w:r>
      <w:bookmarkEnd w:id="210"/>
    </w:p>
    <w:p w:rsidR="00327D4F" w:rsidRPr="001766D1" w:rsidRDefault="00327D4F" w:rsidP="00327D4F">
      <w:pPr>
        <w:pStyle w:val="Heading3"/>
      </w:pPr>
      <w:bookmarkStart w:id="211" w:name="_Toc337547392"/>
      <w:bookmarkStart w:id="212" w:name="_Toc352134929"/>
      <w:bookmarkStart w:id="213" w:name="_Toc500251276"/>
      <w:bookmarkEnd w:id="208"/>
      <w:bookmarkEnd w:id="209"/>
      <w:r>
        <w:t>A5</w:t>
      </w:r>
      <w:r w:rsidRPr="001766D1">
        <w:t>.1.1</w:t>
      </w:r>
      <w:r w:rsidRPr="001766D1">
        <w:tab/>
      </w:r>
      <w:r>
        <w:t>C</w:t>
      </w:r>
      <w:r w:rsidRPr="001766D1">
        <w:t>ollect</w:t>
      </w:r>
      <w:bookmarkEnd w:id="211"/>
      <w:r w:rsidRPr="001766D1">
        <w:t>e des données</w:t>
      </w:r>
      <w:bookmarkEnd w:id="212"/>
      <w:r>
        <w:t xml:space="preserve"> et formule de mesure de l'occupation en cas de faible instabilité de la durée d'itération</w:t>
      </w:r>
      <w:bookmarkEnd w:id="213"/>
    </w:p>
    <w:p w:rsidR="00327D4F" w:rsidRDefault="00327D4F" w:rsidP="00541F36">
      <w:r>
        <w:t xml:space="preserve">Si l'instabilité relative </w:t>
      </w:r>
      <w:r w:rsidRPr="00761A5C">
        <w:rPr>
          <w:lang w:val="en-GB"/>
        </w:rPr>
        <w:t>δ</w:t>
      </w:r>
      <w:r w:rsidRPr="00E73DEC">
        <w:rPr>
          <w:i/>
          <w:iCs/>
        </w:rPr>
        <w:t>T</w:t>
      </w:r>
      <w:r w:rsidRPr="001766D1" w:rsidDel="002D5257">
        <w:t xml:space="preserve"> </w:t>
      </w:r>
      <w:r>
        <w:t xml:space="preserve">d'un intervalle entre des mesures répétées est inférieure à 10% au cours de la collecte de données pour chaque période d'intégration </w:t>
      </w:r>
      <w:r w:rsidRPr="00E73DEC">
        <w:rPr>
          <w:i/>
          <w:iCs/>
        </w:rPr>
        <w:t>T</w:t>
      </w:r>
      <w:r w:rsidRPr="00E73DEC">
        <w:rPr>
          <w:i/>
          <w:iCs/>
          <w:vertAlign w:val="subscript"/>
        </w:rPr>
        <w:t>I</w:t>
      </w:r>
      <w:r w:rsidRPr="006D0208">
        <w:t>,</w:t>
      </w:r>
      <w:r>
        <w:rPr>
          <w:vertAlign w:val="subscript"/>
        </w:rPr>
        <w:t xml:space="preserve"> </w:t>
      </w:r>
      <w:r>
        <w:t xml:space="preserve">il suffit de déterminer le nombre d'échantillons d'état de canal </w:t>
      </w:r>
      <w:r w:rsidRPr="00E73DEC">
        <w:rPr>
          <w:i/>
          <w:iCs/>
        </w:rPr>
        <w:t>J</w:t>
      </w:r>
      <w:r w:rsidRPr="00E73DEC">
        <w:rPr>
          <w:i/>
          <w:iCs/>
          <w:vertAlign w:val="subscript"/>
        </w:rPr>
        <w:t xml:space="preserve">O </w:t>
      </w:r>
      <w:r>
        <w:t xml:space="preserve">par rapport au nombre total d'échantillons d'état de canal </w:t>
      </w:r>
      <w:r w:rsidRPr="00E73DEC">
        <w:rPr>
          <w:i/>
          <w:iCs/>
        </w:rPr>
        <w:t>J</w:t>
      </w:r>
      <w:r w:rsidRPr="00E73DEC">
        <w:rPr>
          <w:i/>
          <w:iCs/>
          <w:vertAlign w:val="subscript"/>
        </w:rPr>
        <w:t>I</w:t>
      </w:r>
      <w:r w:rsidRPr="00864868">
        <w:t>.</w:t>
      </w:r>
    </w:p>
    <w:p w:rsidR="00327D4F" w:rsidRDefault="00327D4F" w:rsidP="00541F36">
      <w:r>
        <w:t>La formule à utiliser pour la mesure de l'occupation, examinée précédemment au § A2, est la suivante:</w:t>
      </w:r>
    </w:p>
    <w:p w:rsidR="00327D4F" w:rsidRDefault="00924FA1" w:rsidP="00924FA1">
      <w:pPr>
        <w:pStyle w:val="Equation"/>
        <w:rPr>
          <w:lang w:eastAsia="ru-RU"/>
        </w:rPr>
      </w:pPr>
      <w:r>
        <w:tab/>
      </w:r>
      <w:r w:rsidR="00327D4F" w:rsidRPr="00E73DEC">
        <w:tab/>
      </w:r>
      <w:r w:rsidR="00327D4F" w:rsidRPr="00BD2D6D">
        <w:rPr>
          <w:lang w:val="en-US"/>
        </w:rPr>
        <w:object w:dxaOrig="1600" w:dyaOrig="360">
          <v:shape id="_x0000_i1040" type="#_x0000_t75" style="width:79.5pt;height:19.4pt" o:ole="">
            <v:imagedata r:id="rId64" o:title=""/>
          </v:shape>
          <o:OLEObject Type="Embed" ProgID="Equation.3" ShapeID="_x0000_i1040" DrawAspect="Content" ObjectID="_1602399217" r:id="rId65"/>
        </w:object>
      </w:r>
      <w:r w:rsidR="00327D4F" w:rsidRPr="00E73DEC">
        <w:rPr>
          <w:lang w:eastAsia="ru-RU"/>
        </w:rPr>
        <w:tab/>
        <w:t>(</w:t>
      </w:r>
      <w:r w:rsidR="00327D4F" w:rsidRPr="00E73DEC">
        <w:rPr>
          <w:szCs w:val="24"/>
          <w:lang w:eastAsia="ru-RU"/>
        </w:rPr>
        <w:t>A</w:t>
      </w:r>
      <w:r w:rsidR="00327D4F" w:rsidRPr="00E73DEC">
        <w:rPr>
          <w:lang w:eastAsia="ru-RU"/>
        </w:rPr>
        <w:t>7)</w:t>
      </w:r>
    </w:p>
    <w:p w:rsidR="00327D4F" w:rsidRDefault="00327D4F" w:rsidP="00327D4F">
      <w:r w:rsidRPr="001766D1">
        <w:t>où:</w:t>
      </w:r>
    </w:p>
    <w:p w:rsidR="00327D4F" w:rsidRPr="00ED3630" w:rsidRDefault="00327D4F" w:rsidP="00327D4F">
      <w:pPr>
        <w:pStyle w:val="Equationlegend"/>
        <w:rPr>
          <w:lang w:val="fr-CH"/>
        </w:rPr>
      </w:pPr>
      <w:r w:rsidRPr="00ED3630">
        <w:rPr>
          <w:lang w:val="fr-CH"/>
        </w:rPr>
        <w:tab/>
      </w:r>
      <w:r w:rsidRPr="00ED3630">
        <w:rPr>
          <w:i/>
          <w:lang w:val="fr-CH"/>
        </w:rPr>
        <w:t xml:space="preserve">SOCR </w:t>
      </w:r>
      <w:r w:rsidRPr="00ED3630">
        <w:rPr>
          <w:lang w:val="fr-CH"/>
        </w:rPr>
        <w:t>:</w:t>
      </w:r>
      <w:r w:rsidRPr="00ED3630">
        <w:rPr>
          <w:lang w:val="fr-CH"/>
        </w:rPr>
        <w:tab/>
        <w:t>résultat de calcul de l'occupation du spectre</w:t>
      </w:r>
    </w:p>
    <w:p w:rsidR="00327D4F" w:rsidRPr="00ED3630" w:rsidRDefault="00327D4F" w:rsidP="00327D4F">
      <w:pPr>
        <w:pStyle w:val="Equationlegend"/>
        <w:rPr>
          <w:lang w:val="fr-CH"/>
        </w:rPr>
      </w:pPr>
      <w:r w:rsidRPr="00ED3630">
        <w:rPr>
          <w:i/>
          <w:iCs/>
          <w:lang w:val="fr-CH"/>
        </w:rPr>
        <w:tab/>
        <w:t>J</w:t>
      </w:r>
      <w:r w:rsidRPr="00ED3630">
        <w:rPr>
          <w:i/>
          <w:iCs/>
          <w:vertAlign w:val="subscript"/>
          <w:lang w:val="fr-CH"/>
        </w:rPr>
        <w:t xml:space="preserve">O </w:t>
      </w:r>
      <w:r w:rsidRPr="00ED3630">
        <w:rPr>
          <w:lang w:val="fr-CH"/>
        </w:rPr>
        <w:t>:</w:t>
      </w:r>
      <w:r w:rsidRPr="00ED3630">
        <w:rPr>
          <w:lang w:val="fr-CH"/>
        </w:rPr>
        <w:tab/>
        <w:t xml:space="preserve">nombre d'échantillons d'état de canal occupé détectés pendant la durée d'intégration </w:t>
      </w:r>
    </w:p>
    <w:p w:rsidR="00327D4F" w:rsidRPr="00ED3630" w:rsidRDefault="00327D4F" w:rsidP="00327D4F">
      <w:pPr>
        <w:pStyle w:val="Equationlegend"/>
        <w:rPr>
          <w:lang w:val="fr-CH"/>
        </w:rPr>
      </w:pPr>
      <w:r w:rsidRPr="00ED3630">
        <w:rPr>
          <w:i/>
          <w:iCs/>
          <w:lang w:val="fr-CH"/>
        </w:rPr>
        <w:tab/>
        <w:t>J</w:t>
      </w:r>
      <w:r w:rsidRPr="00ED3630">
        <w:rPr>
          <w:i/>
          <w:iCs/>
          <w:vertAlign w:val="subscript"/>
          <w:lang w:val="fr-CH"/>
        </w:rPr>
        <w:t xml:space="preserve">I </w:t>
      </w:r>
      <w:r w:rsidRPr="00ED3630">
        <w:rPr>
          <w:lang w:val="fr-CH"/>
        </w:rPr>
        <w:t>:</w:t>
      </w:r>
      <w:r w:rsidRPr="00ED3630">
        <w:rPr>
          <w:lang w:val="fr-CH"/>
        </w:rPr>
        <w:tab/>
        <w:t>nombre total d'échantillons d'état de canal pendant la durée d'intégration.</w:t>
      </w:r>
    </w:p>
    <w:p w:rsidR="00327D4F" w:rsidRPr="001766D1" w:rsidRDefault="00327D4F" w:rsidP="00327D4F">
      <w:r w:rsidRPr="001766D1">
        <w:lastRenderedPageBreak/>
        <w:t>Lorsque le canal contient surtout des signaux de longue durée</w:t>
      </w:r>
      <w:r w:rsidRPr="001766D1">
        <w:rPr>
          <w:spacing w:val="-4"/>
        </w:rPr>
        <w:t>, pour que la mesure soit fiable</w:t>
      </w:r>
      <w:r w:rsidRPr="001766D1">
        <w:t xml:space="preserve">, il faut aussi disposer d'informations sur le débit de flux de signaux λ. En l'absence de telles informations, il est utile de suivre </w:t>
      </w:r>
      <w:r w:rsidRPr="001766D1">
        <w:rPr>
          <w:szCs w:val="24"/>
        </w:rPr>
        <w:t xml:space="preserve">les groupes d'échantillons d'état occupé et d'échantillons d'état libre </w:t>
      </w:r>
      <w:r w:rsidRPr="001766D1">
        <w:t xml:space="preserve">afin de déterminer le nombre </w:t>
      </w:r>
      <w:r w:rsidRPr="001766D1">
        <w:rPr>
          <w:i/>
          <w:iCs/>
        </w:rPr>
        <w:t>V</w:t>
      </w:r>
      <w:r w:rsidRPr="001766D1">
        <w:rPr>
          <w:i/>
          <w:iCs/>
          <w:vertAlign w:val="subscript"/>
        </w:rPr>
        <w:t>r</w:t>
      </w:r>
      <w:r w:rsidRPr="001766D1">
        <w:t xml:space="preserve"> de signaux détectés dans le canal pendant la </w:t>
      </w:r>
      <w:r w:rsidRPr="001766D1">
        <w:rPr>
          <w:i/>
          <w:iCs/>
        </w:rPr>
        <w:t>r</w:t>
      </w:r>
      <w:r w:rsidRPr="00E250CA">
        <w:rPr>
          <w:i/>
          <w:iCs/>
        </w:rPr>
        <w:t>ième</w:t>
      </w:r>
      <w:r w:rsidRPr="001766D1">
        <w:rPr>
          <w:i/>
          <w:iCs/>
        </w:rPr>
        <w:t xml:space="preserve"> </w:t>
      </w:r>
      <w:r w:rsidRPr="001766D1">
        <w:t xml:space="preserve">durée d'intégration. Le nombre de signaux détectés </w:t>
      </w:r>
      <w:r w:rsidRPr="001766D1">
        <w:rPr>
          <w:i/>
          <w:iCs/>
        </w:rPr>
        <w:t>V</w:t>
      </w:r>
      <w:r w:rsidRPr="001766D1">
        <w:rPr>
          <w:i/>
          <w:iCs/>
          <w:vertAlign w:val="subscript"/>
        </w:rPr>
        <w:t>r</w:t>
      </w:r>
      <w:r w:rsidRPr="001766D1">
        <w:t xml:space="preserve"> est considéré comme étant égal au nombre de changements d'état entre l'état libre et l'état occupé.</w:t>
      </w:r>
    </w:p>
    <w:p w:rsidR="00327D4F" w:rsidRPr="001766D1" w:rsidRDefault="00327D4F" w:rsidP="00327D4F">
      <w:pPr>
        <w:pStyle w:val="Heading3"/>
        <w:rPr>
          <w:rFonts w:cs="Calibri"/>
          <w:bCs/>
        </w:rPr>
      </w:pPr>
      <w:bookmarkStart w:id="214" w:name="_Toc337547393"/>
      <w:bookmarkStart w:id="215" w:name="_Toc352134930"/>
      <w:bookmarkStart w:id="216" w:name="_Toc500251277"/>
      <w:r>
        <w:t>A5</w:t>
      </w:r>
      <w:r w:rsidRPr="001766D1">
        <w:t>.1.2</w:t>
      </w:r>
      <w:r w:rsidRPr="001766D1">
        <w:tab/>
      </w:r>
      <w:r>
        <w:t xml:space="preserve">Collecte des données et formule </w:t>
      </w:r>
      <w:r w:rsidRPr="001766D1">
        <w:t>de mesure de l'occupa</w:t>
      </w:r>
      <w:bookmarkEnd w:id="214"/>
      <w:r w:rsidRPr="001766D1">
        <w:t>tion</w:t>
      </w:r>
      <w:bookmarkEnd w:id="215"/>
      <w:bookmarkEnd w:id="216"/>
      <w:r>
        <w:t xml:space="preserve"> e</w:t>
      </w:r>
      <w:r>
        <w:rPr>
          <w:rFonts w:cs="Calibri"/>
          <w:bCs/>
        </w:rPr>
        <w:t xml:space="preserve">n cas de forte instabilité de la durée d'itération </w:t>
      </w:r>
    </w:p>
    <w:p w:rsidR="00327D4F" w:rsidRPr="00E73DEC" w:rsidRDefault="00327D4F" w:rsidP="00327D4F">
      <w:r>
        <w:rPr>
          <w:lang w:val="fr-CH"/>
        </w:rPr>
        <w:t xml:space="preserve">Si l'instabilité </w:t>
      </w:r>
      <w:r w:rsidRPr="00761A5C">
        <w:rPr>
          <w:szCs w:val="22"/>
          <w:lang w:val="en-GB"/>
        </w:rPr>
        <w:t>δ</w:t>
      </w:r>
      <w:r w:rsidRPr="00E73DEC">
        <w:rPr>
          <w:i/>
          <w:iCs/>
          <w:szCs w:val="22"/>
        </w:rPr>
        <w:t>T</w:t>
      </w:r>
      <w:r>
        <w:rPr>
          <w:lang w:val="fr-CH"/>
        </w:rPr>
        <w:t xml:space="preserve"> est supérieure à 10%, il faut déterminer non pas le nombre d'échantillons mais la durée d'intégration effective</w:t>
      </w:r>
      <w:r w:rsidRPr="00E73DEC">
        <w:rPr>
          <w:i/>
          <w:iCs/>
        </w:rPr>
        <w:t xml:space="preserve"> T</w:t>
      </w:r>
      <w:r w:rsidRPr="00E73DEC">
        <w:rPr>
          <w:i/>
          <w:iCs/>
          <w:vertAlign w:val="subscript"/>
        </w:rPr>
        <w:t>AI</w:t>
      </w:r>
      <w:r>
        <w:t xml:space="preserve"> et la durée cumulée que le canal passe dans l'état occupé</w:t>
      </w:r>
      <w:r w:rsidRPr="00E73DEC">
        <w:rPr>
          <w:i/>
          <w:iCs/>
        </w:rPr>
        <w:t xml:space="preserve"> T</w:t>
      </w:r>
      <w:r w:rsidRPr="00E73DEC">
        <w:rPr>
          <w:i/>
          <w:iCs/>
          <w:vertAlign w:val="subscript"/>
        </w:rPr>
        <w:t>O</w:t>
      </w:r>
      <w:r>
        <w:rPr>
          <w:i/>
          <w:iCs/>
          <w:vertAlign w:val="subscript"/>
        </w:rPr>
        <w:t>.</w:t>
      </w:r>
    </w:p>
    <w:p w:rsidR="00327D4F" w:rsidRPr="001766D1" w:rsidRDefault="00327D4F" w:rsidP="00327D4F">
      <w:pPr>
        <w:rPr>
          <w:rFonts w:cs="Calibri"/>
        </w:rPr>
      </w:pPr>
      <w:r w:rsidRPr="001766D1">
        <w:rPr>
          <w:rFonts w:cs="Calibri"/>
        </w:rPr>
        <w:t xml:space="preserve">Au début des mesures, il convient de poser </w:t>
      </w:r>
      <w:r w:rsidRPr="001766D1">
        <w:rPr>
          <w:rFonts w:cs="Calibri"/>
          <w:i/>
          <w:iCs/>
        </w:rPr>
        <w:t>T</w:t>
      </w:r>
      <w:r w:rsidRPr="001766D1">
        <w:rPr>
          <w:rFonts w:cs="Calibri"/>
          <w:i/>
          <w:iCs/>
          <w:vertAlign w:val="subscript"/>
        </w:rPr>
        <w:t>AI</w:t>
      </w:r>
      <w:r w:rsidRPr="001766D1">
        <w:rPr>
          <w:rFonts w:cs="Calibri"/>
        </w:rPr>
        <w:t xml:space="preserve"> = 0 et </w:t>
      </w:r>
      <w:r w:rsidRPr="001766D1">
        <w:rPr>
          <w:rFonts w:cs="Calibri"/>
          <w:i/>
          <w:iCs/>
        </w:rPr>
        <w:t>T</w:t>
      </w:r>
      <w:r w:rsidRPr="001766D1">
        <w:rPr>
          <w:rFonts w:cs="Calibri"/>
          <w:i/>
          <w:iCs/>
          <w:vertAlign w:val="subscript"/>
        </w:rPr>
        <w:t>O</w:t>
      </w:r>
      <w:r w:rsidRPr="001766D1">
        <w:rPr>
          <w:rFonts w:cs="Calibri"/>
        </w:rPr>
        <w:t xml:space="preserve"> = 0 et de déterminer l'état du canal à l'instant </w:t>
      </w:r>
      <w:r w:rsidRPr="001766D1">
        <w:rPr>
          <w:rFonts w:cs="Calibri"/>
          <w:i/>
          <w:iCs/>
        </w:rPr>
        <w:t>t</w:t>
      </w:r>
      <w:r w:rsidRPr="001766D1">
        <w:rPr>
          <w:rFonts w:cs="Calibri"/>
          <w:vertAlign w:val="subscript"/>
        </w:rPr>
        <w:t>0</w:t>
      </w:r>
      <w:r w:rsidRPr="001766D1">
        <w:rPr>
          <w:rFonts w:cs="Calibri"/>
        </w:rPr>
        <w:t xml:space="preserve">. Après chaque observation ultérieure, il convient d'augmenter la valeur </w:t>
      </w:r>
      <w:r w:rsidRPr="001766D1">
        <w:rPr>
          <w:rFonts w:cs="Calibri"/>
          <w:i/>
          <w:iCs/>
        </w:rPr>
        <w:t>T</w:t>
      </w:r>
      <w:r w:rsidRPr="001766D1">
        <w:rPr>
          <w:rFonts w:cs="Calibri"/>
          <w:i/>
          <w:iCs/>
          <w:vertAlign w:val="subscript"/>
        </w:rPr>
        <w:t>AI</w:t>
      </w:r>
      <w:r w:rsidRPr="001766D1">
        <w:rPr>
          <w:rFonts w:cs="Calibri"/>
        </w:rPr>
        <w:t xml:space="preserve"> d'une valeur correspondant à la durée d'itération </w:t>
      </w:r>
      <w:r w:rsidRPr="001766D1">
        <w:rPr>
          <w:rFonts w:cs="Calibri"/>
          <w:i/>
          <w:iCs/>
        </w:rPr>
        <w:t>t</w:t>
      </w:r>
      <w:r w:rsidRPr="001766D1">
        <w:rPr>
          <w:rFonts w:cs="Calibri"/>
          <w:i/>
          <w:iCs/>
          <w:vertAlign w:val="subscript"/>
        </w:rPr>
        <w:t>R j</w:t>
      </w:r>
      <w:r w:rsidRPr="001766D1">
        <w:rPr>
          <w:rFonts w:cs="Calibri"/>
        </w:rPr>
        <w:t xml:space="preserve"> déterminée par la formule (</w:t>
      </w:r>
      <w:r w:rsidRPr="001766D1">
        <w:rPr>
          <w:szCs w:val="24"/>
          <w:lang w:eastAsia="ru-RU"/>
        </w:rPr>
        <w:t>A</w:t>
      </w:r>
      <w:r w:rsidRPr="001766D1">
        <w:rPr>
          <w:rFonts w:cs="Calibri"/>
        </w:rPr>
        <w:t>4):</w:t>
      </w:r>
    </w:p>
    <w:p w:rsidR="00327D4F" w:rsidRPr="001766D1" w:rsidRDefault="00327D4F" w:rsidP="00327D4F">
      <w:pPr>
        <w:pStyle w:val="Equation"/>
      </w:pPr>
      <w:r w:rsidRPr="001766D1">
        <w:tab/>
      </w:r>
      <w:r w:rsidRPr="001766D1">
        <w:tab/>
      </w:r>
      <w:r w:rsidRPr="001766D1">
        <w:rPr>
          <w:position w:val="-16"/>
        </w:rPr>
        <w:object w:dxaOrig="2520" w:dyaOrig="400">
          <v:shape id="_x0000_i1041" type="#_x0000_t75" style="width:124.6pt;height:19.4pt" o:ole="">
            <v:imagedata r:id="rId66" o:title=""/>
          </v:shape>
          <o:OLEObject Type="Embed" ProgID="Equation.3" ShapeID="_x0000_i1041" DrawAspect="Content" ObjectID="_1602399218" r:id="rId67"/>
        </w:object>
      </w:r>
      <w:r>
        <w:tab/>
        <w:t>(A8</w:t>
      </w:r>
      <w:r w:rsidRPr="001766D1">
        <w:t>)</w:t>
      </w:r>
    </w:p>
    <w:p w:rsidR="00327D4F" w:rsidRPr="001766D1" w:rsidRDefault="00327D4F" w:rsidP="00327D4F">
      <w:pPr>
        <w:rPr>
          <w:rFonts w:cs="Calibri"/>
        </w:rPr>
      </w:pPr>
      <w:r w:rsidRPr="001766D1">
        <w:rPr>
          <w:rFonts w:cs="Calibri"/>
        </w:rPr>
        <w:t xml:space="preserve">Si le canal est dans l'état occupé aux deux instants </w:t>
      </w:r>
      <w:r w:rsidRPr="00924FA1">
        <w:rPr>
          <w:rFonts w:cs="Calibri"/>
        </w:rPr>
        <w:t xml:space="preserve">d'échantillonnage </w:t>
      </w:r>
      <w:r w:rsidRPr="00924FA1">
        <w:rPr>
          <w:rFonts w:cs="Calibri"/>
          <w:i/>
          <w:iCs/>
        </w:rPr>
        <w:t>t</w:t>
      </w:r>
      <w:r w:rsidRPr="00924FA1">
        <w:rPr>
          <w:rFonts w:cs="Calibri"/>
          <w:i/>
          <w:iCs/>
          <w:vertAlign w:val="subscript"/>
        </w:rPr>
        <w:t>j</w:t>
      </w:r>
      <w:r w:rsidRPr="00924FA1">
        <w:rPr>
          <w:rFonts w:cs="Calibri"/>
          <w:vertAlign w:val="subscript"/>
        </w:rPr>
        <w:t>-1</w:t>
      </w:r>
      <w:r w:rsidRPr="00924FA1">
        <w:rPr>
          <w:rFonts w:cs="Calibri"/>
        </w:rPr>
        <w:t xml:space="preserve"> et</w:t>
      </w:r>
      <w:r w:rsidRPr="001766D1">
        <w:rPr>
          <w:rFonts w:cs="Calibri"/>
        </w:rPr>
        <w:t xml:space="preserve"> </w:t>
      </w:r>
      <w:r w:rsidRPr="001766D1">
        <w:rPr>
          <w:rFonts w:cs="Calibri"/>
          <w:i/>
          <w:iCs/>
        </w:rPr>
        <w:t>t</w:t>
      </w:r>
      <w:r w:rsidRPr="001766D1">
        <w:rPr>
          <w:rFonts w:cs="Calibri"/>
          <w:i/>
          <w:iCs/>
          <w:vertAlign w:val="subscript"/>
        </w:rPr>
        <w:t>j</w:t>
      </w:r>
      <w:r w:rsidRPr="001766D1">
        <w:rPr>
          <w:rFonts w:cs="Calibri"/>
        </w:rPr>
        <w:t xml:space="preserve">, alors il convient d'augmenter aussi </w:t>
      </w:r>
      <w:r w:rsidRPr="001766D1">
        <w:rPr>
          <w:rFonts w:cs="Calibri"/>
          <w:i/>
          <w:iCs/>
        </w:rPr>
        <w:t>T</w:t>
      </w:r>
      <w:r w:rsidRPr="001766D1">
        <w:rPr>
          <w:rFonts w:cs="Calibri"/>
          <w:i/>
          <w:iCs/>
          <w:vertAlign w:val="subscript"/>
        </w:rPr>
        <w:t>O</w:t>
      </w:r>
      <w:r w:rsidRPr="001766D1">
        <w:rPr>
          <w:rFonts w:cs="Calibri"/>
        </w:rPr>
        <w:t xml:space="preserve"> du même incrément:</w:t>
      </w:r>
    </w:p>
    <w:p w:rsidR="00327D4F" w:rsidRPr="001766D1" w:rsidRDefault="00327D4F" w:rsidP="00327D4F">
      <w:pPr>
        <w:pStyle w:val="Equation"/>
        <w:rPr>
          <w:lang w:eastAsia="ru-RU"/>
        </w:rPr>
      </w:pPr>
      <w:r w:rsidRPr="001766D1">
        <w:tab/>
      </w:r>
      <w:r w:rsidRPr="001766D1">
        <w:tab/>
      </w:r>
      <w:r w:rsidRPr="001766D1">
        <w:rPr>
          <w:position w:val="-16"/>
        </w:rPr>
        <w:object w:dxaOrig="2380" w:dyaOrig="400">
          <v:shape id="_x0000_i1042" type="#_x0000_t75" style="width:117.1pt;height:19.4pt" o:ole="">
            <v:imagedata r:id="rId68" o:title=""/>
          </v:shape>
          <o:OLEObject Type="Embed" ProgID="Equation.3" ShapeID="_x0000_i1042" DrawAspect="Content" ObjectID="_1602399219" r:id="rId69"/>
        </w:object>
      </w:r>
      <w:r w:rsidRPr="001766D1">
        <w:rPr>
          <w:lang w:eastAsia="ru-RU"/>
        </w:rPr>
        <w:tab/>
        <w:t>(</w:t>
      </w:r>
      <w:r w:rsidRPr="001766D1">
        <w:rPr>
          <w:szCs w:val="24"/>
          <w:lang w:eastAsia="ru-RU"/>
        </w:rPr>
        <w:t>A</w:t>
      </w:r>
      <w:r>
        <w:rPr>
          <w:lang w:eastAsia="ru-RU"/>
        </w:rPr>
        <w:t>9</w:t>
      </w:r>
      <w:r w:rsidRPr="001766D1">
        <w:rPr>
          <w:lang w:eastAsia="ru-RU"/>
        </w:rPr>
        <w:t>)</w:t>
      </w:r>
    </w:p>
    <w:p w:rsidR="00327D4F" w:rsidRPr="001766D1" w:rsidRDefault="00327D4F" w:rsidP="00327D4F">
      <w:pPr>
        <w:rPr>
          <w:rFonts w:cs="Calibri"/>
          <w:strike/>
        </w:rPr>
      </w:pPr>
      <w:r w:rsidRPr="001766D1">
        <w:rPr>
          <w:rFonts w:cs="Calibri"/>
        </w:rPr>
        <w:t xml:space="preserve">Si, au cours de l'intervalle </w:t>
      </w:r>
      <w:r w:rsidRPr="001766D1">
        <w:rPr>
          <w:rFonts w:cs="Calibri"/>
          <w:i/>
          <w:iCs/>
        </w:rPr>
        <w:t>T</w:t>
      </w:r>
      <w:r w:rsidRPr="001766D1">
        <w:rPr>
          <w:rFonts w:cs="Calibri"/>
          <w:i/>
          <w:iCs/>
          <w:vertAlign w:val="subscript"/>
        </w:rPr>
        <w:t>R j</w:t>
      </w:r>
      <w:r w:rsidRPr="001766D1">
        <w:rPr>
          <w:rFonts w:cs="Calibri"/>
        </w:rPr>
        <w:t>, on observe un changement d'état du canal, il convient alors de n'inclure que la moitié de la durée d'itération dans la durée de l'état occupé:</w:t>
      </w:r>
    </w:p>
    <w:p w:rsidR="00327D4F" w:rsidRPr="001766D1" w:rsidRDefault="00327D4F" w:rsidP="00327D4F">
      <w:pPr>
        <w:pStyle w:val="Equation"/>
      </w:pPr>
      <w:r w:rsidRPr="001766D1">
        <w:tab/>
      </w:r>
      <w:r w:rsidRPr="001766D1">
        <w:tab/>
      </w:r>
      <w:r w:rsidRPr="001766D1">
        <w:rPr>
          <w:position w:val="-16"/>
        </w:rPr>
        <w:object w:dxaOrig="2640" w:dyaOrig="400">
          <v:shape id="_x0000_i1043" type="#_x0000_t75" style="width:133.35pt;height:19.4pt" o:ole="">
            <v:imagedata r:id="rId70" o:title=""/>
          </v:shape>
          <o:OLEObject Type="Embed" ProgID="Equation.3" ShapeID="_x0000_i1043" DrawAspect="Content" ObjectID="_1602399220" r:id="rId71"/>
        </w:object>
      </w:r>
      <w:r w:rsidRPr="001766D1">
        <w:tab/>
      </w:r>
      <w:r w:rsidRPr="001766D1">
        <w:rPr>
          <w:lang w:eastAsia="ru-RU"/>
        </w:rPr>
        <w:t>(</w:t>
      </w:r>
      <w:r w:rsidRPr="001766D1">
        <w:rPr>
          <w:szCs w:val="24"/>
          <w:lang w:eastAsia="ru-RU"/>
        </w:rPr>
        <w:t>A</w:t>
      </w:r>
      <w:r w:rsidRPr="001766D1">
        <w:rPr>
          <w:lang w:eastAsia="ru-RU"/>
        </w:rPr>
        <w:t>1</w:t>
      </w:r>
      <w:r>
        <w:rPr>
          <w:lang w:eastAsia="ru-RU"/>
        </w:rPr>
        <w:t>0</w:t>
      </w:r>
      <w:r w:rsidRPr="001766D1">
        <w:rPr>
          <w:lang w:eastAsia="ru-RU"/>
        </w:rPr>
        <w:t>)</w:t>
      </w:r>
    </w:p>
    <w:p w:rsidR="00327D4F" w:rsidRPr="001766D1" w:rsidRDefault="00327D4F" w:rsidP="00327D4F">
      <w:r w:rsidRPr="001766D1">
        <w:rPr>
          <w:rFonts w:cs="Calibri"/>
        </w:rPr>
        <w:t>Et si on observe que le canal est dans l'état passif aux deux instants d'échantillonnage</w:t>
      </w:r>
      <w:r w:rsidRPr="001766D1">
        <w:rPr>
          <w:rFonts w:cs="Calibri"/>
          <w:spacing w:val="-4"/>
        </w:rPr>
        <w:t xml:space="preserve">, la durée de l'état occupé </w:t>
      </w:r>
      <w:r w:rsidRPr="001766D1">
        <w:rPr>
          <w:rFonts w:cs="Calibri"/>
          <w:i/>
          <w:iCs/>
        </w:rPr>
        <w:t>T</w:t>
      </w:r>
      <w:r w:rsidRPr="001766D1">
        <w:rPr>
          <w:rFonts w:cs="Calibri"/>
          <w:i/>
          <w:iCs/>
          <w:vertAlign w:val="subscript"/>
        </w:rPr>
        <w:t>O</w:t>
      </w:r>
      <w:r w:rsidRPr="001766D1">
        <w:rPr>
          <w:rFonts w:cs="Calibri"/>
        </w:rPr>
        <w:t xml:space="preserve"> doit être laissée inchangée</w:t>
      </w:r>
      <w:r w:rsidRPr="001766D1">
        <w:t>.</w:t>
      </w:r>
    </w:p>
    <w:p w:rsidR="00327D4F" w:rsidRPr="001766D1" w:rsidRDefault="00327D4F" w:rsidP="00327D4F">
      <w:pPr>
        <w:pStyle w:val="Equation"/>
      </w:pPr>
      <w:r>
        <w:tab/>
      </w:r>
      <w:r>
        <w:tab/>
      </w:r>
      <w:r w:rsidRPr="001766D1">
        <w:rPr>
          <w:position w:val="-12"/>
        </w:rPr>
        <w:object w:dxaOrig="1660" w:dyaOrig="360">
          <v:shape id="_x0000_i1044" type="#_x0000_t75" style="width:83.25pt;height:19.4pt" o:ole="">
            <v:imagedata r:id="rId72" o:title=""/>
          </v:shape>
          <o:OLEObject Type="Embed" ProgID="Equation.3" ShapeID="_x0000_i1044" DrawAspect="Content" ObjectID="_1602399221" r:id="rId73"/>
        </w:object>
      </w:r>
      <w:r w:rsidRPr="001766D1">
        <w:rPr>
          <w:lang w:eastAsia="ru-RU"/>
        </w:rPr>
        <w:tab/>
        <w:t>(</w:t>
      </w:r>
      <w:r w:rsidRPr="001766D1">
        <w:rPr>
          <w:szCs w:val="24"/>
          <w:lang w:eastAsia="ru-RU"/>
        </w:rPr>
        <w:t>A</w:t>
      </w:r>
      <w:r>
        <w:rPr>
          <w:lang w:eastAsia="ru-RU"/>
        </w:rPr>
        <w:t>11</w:t>
      </w:r>
      <w:r w:rsidRPr="001766D1">
        <w:rPr>
          <w:lang w:eastAsia="ru-RU"/>
        </w:rPr>
        <w:t>)</w: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ED3630">
        <w:rPr>
          <w:i/>
          <w:position w:val="-4"/>
          <w:lang w:val="fr-CH" w:eastAsia="ru-RU"/>
        </w:rPr>
        <w:t>SOCR</w:t>
      </w:r>
      <w:r w:rsidRPr="00ED3630">
        <w:rPr>
          <w:position w:val="-4"/>
          <w:lang w:val="fr-CH" w:eastAsia="ru-RU"/>
        </w:rPr>
        <w:t xml:space="preserve"> </w:t>
      </w:r>
      <w:r w:rsidRPr="00ED3630">
        <w:rPr>
          <w:lang w:val="fr-CH"/>
        </w:rPr>
        <w:t>:</w:t>
      </w:r>
      <w:r w:rsidRPr="00ED3630">
        <w:rPr>
          <w:lang w:val="fr-CH"/>
        </w:rPr>
        <w:tab/>
        <w:t>résultat du calcul de l'occupation du spectre</w:t>
      </w:r>
    </w:p>
    <w:p w:rsidR="00327D4F" w:rsidRPr="00ED3630" w:rsidRDefault="00327D4F" w:rsidP="00327D4F">
      <w:pPr>
        <w:pStyle w:val="Equationlegend"/>
        <w:rPr>
          <w:lang w:val="fr-CH"/>
        </w:rPr>
      </w:pPr>
      <w:r w:rsidRPr="00ED3630">
        <w:rPr>
          <w:lang w:val="fr-CH"/>
        </w:rPr>
        <w:tab/>
      </w:r>
      <w:r w:rsidRPr="00ED3630">
        <w:rPr>
          <w:i/>
          <w:iCs/>
          <w:lang w:val="fr-CH"/>
        </w:rPr>
        <w:t>T</w:t>
      </w:r>
      <w:r w:rsidRPr="00ED3630">
        <w:rPr>
          <w:i/>
          <w:vertAlign w:val="subscript"/>
          <w:lang w:val="fr-CH"/>
        </w:rPr>
        <w:t>O</w:t>
      </w:r>
      <w:r w:rsidRPr="00ED3630">
        <w:rPr>
          <w:i/>
          <w:iCs/>
          <w:vertAlign w:val="subscript"/>
          <w:lang w:val="fr-CH"/>
        </w:rPr>
        <w:t xml:space="preserve"> </w:t>
      </w:r>
      <w:r w:rsidRPr="00ED3630">
        <w:rPr>
          <w:lang w:val="fr-CH"/>
        </w:rPr>
        <w:t>:</w:t>
      </w:r>
      <w:r w:rsidRPr="00ED3630">
        <w:rPr>
          <w:lang w:val="fr-CH"/>
        </w:rPr>
        <w:tab/>
        <w:t>durée cumulée passée par le canal dans l'état occupé</w:t>
      </w:r>
    </w:p>
    <w:p w:rsidR="00327D4F" w:rsidRPr="00ED3630" w:rsidRDefault="00327D4F" w:rsidP="00327D4F">
      <w:pPr>
        <w:pStyle w:val="Equationlegend"/>
        <w:rPr>
          <w:lang w:val="fr-CH"/>
        </w:rPr>
      </w:pPr>
      <w:r w:rsidRPr="00ED3630">
        <w:rPr>
          <w:lang w:val="fr-CH"/>
        </w:rPr>
        <w:tab/>
      </w:r>
      <w:r w:rsidRPr="00ED3630">
        <w:rPr>
          <w:i/>
          <w:iCs/>
          <w:lang w:val="fr-CH"/>
        </w:rPr>
        <w:t>T</w:t>
      </w:r>
      <w:r w:rsidRPr="00ED3630">
        <w:rPr>
          <w:i/>
          <w:vertAlign w:val="subscript"/>
          <w:lang w:val="fr-CH"/>
        </w:rPr>
        <w:t>AI</w:t>
      </w:r>
      <w:r w:rsidRPr="00ED3630">
        <w:rPr>
          <w:i/>
          <w:iCs/>
          <w:vertAlign w:val="subscript"/>
          <w:lang w:val="fr-CH"/>
        </w:rPr>
        <w:t xml:space="preserve"> </w:t>
      </w:r>
      <w:r w:rsidRPr="00ED3630">
        <w:rPr>
          <w:lang w:val="fr-CH"/>
        </w:rPr>
        <w:t>:</w:t>
      </w:r>
      <w:r w:rsidRPr="00ED3630">
        <w:rPr>
          <w:lang w:val="fr-CH"/>
        </w:rPr>
        <w:tab/>
        <w:t>durée d'intégration effective.</w:t>
      </w:r>
    </w:p>
    <w:p w:rsidR="00327D4F" w:rsidRDefault="00327D4F" w:rsidP="00327D4F">
      <w:pPr>
        <w:rPr>
          <w:lang w:val="fr-CH"/>
        </w:rPr>
      </w:pPr>
      <w:r>
        <w:rPr>
          <w:lang w:val="fr-CH"/>
        </w:rPr>
        <w:t>Afin de déterminer le niveau de confiance des mesures, il convient de prendre note de la quantité de signaux observés au cours de la durée d'intégratiin de l'occupation (voir le § A3.1.1).</w:t>
      </w:r>
    </w:p>
    <w:p w:rsidR="00327D4F" w:rsidRPr="001766D1" w:rsidRDefault="00327D4F" w:rsidP="00327D4F">
      <w:pPr>
        <w:pStyle w:val="Heading3"/>
      </w:pPr>
      <w:bookmarkStart w:id="217" w:name="_Toc337547394"/>
      <w:bookmarkStart w:id="218" w:name="_Toc352134931"/>
      <w:bookmarkStart w:id="219" w:name="_Toc500251278"/>
      <w:r>
        <w:t>A5</w:t>
      </w:r>
      <w:r w:rsidRPr="001766D1">
        <w:t>.1.3</w:t>
      </w:r>
      <w:r w:rsidRPr="001766D1">
        <w:tab/>
        <w:t>Choix du nombre d'échantillons</w:t>
      </w:r>
      <w:bookmarkEnd w:id="217"/>
      <w:bookmarkEnd w:id="218"/>
      <w:r>
        <w:t xml:space="preserve"> sur la base du débit de flux de signaux attendu</w:t>
      </w:r>
      <w:bookmarkEnd w:id="219"/>
    </w:p>
    <w:p w:rsidR="00327D4F" w:rsidRPr="001766D1" w:rsidRDefault="00327D4F" w:rsidP="00327D4F">
      <w:r w:rsidRPr="001766D1">
        <w:rPr>
          <w:spacing w:val="-4"/>
        </w:rPr>
        <w:t xml:space="preserve">Les exigences relatives à l'équipement de mesure et aux processus de traitement des données </w:t>
      </w:r>
      <w:r w:rsidRPr="001766D1">
        <w:t>pour les calculs de l'occupation seront différentes selon que les canaux contiennent des signaux de longue durée ou des signaux de type impulsions. Pour les canaux avec des signaux de longue durée, le principal facteur est le nombre de signaux pendant la durée d'intégration. Pour les canaux occupés par des signaux de type impulsions, le niveau de confiance dépend de la valeur d'occupation du canal radioélectrique proprement dite</w:t>
      </w:r>
      <w:r>
        <w:t xml:space="preserve"> (voir le § A5.2.2 ci-dessous)</w:t>
      </w:r>
      <w:r w:rsidRPr="001766D1">
        <w:t>.</w:t>
      </w:r>
    </w:p>
    <w:p w:rsidR="00327D4F" w:rsidRPr="001766D1" w:rsidRDefault="00327D4F" w:rsidP="00826A4D">
      <w:pPr>
        <w:keepNext/>
        <w:keepLines/>
        <w:rPr>
          <w:rFonts w:cs="Calibri"/>
          <w:bCs/>
        </w:rPr>
      </w:pPr>
      <w:r w:rsidRPr="001766D1">
        <w:lastRenderedPageBreak/>
        <w:t xml:space="preserve">Pour les canaux radioélectriques avec des </w:t>
      </w:r>
      <w:r w:rsidRPr="001766D1">
        <w:rPr>
          <w:u w:val="single"/>
        </w:rPr>
        <w:t>signaux de longue durée</w:t>
      </w:r>
      <w:r w:rsidRPr="001766D1">
        <w:t xml:space="preserve">, le nombre d'échantillons requis pour atteindre un niveau de confiance </w:t>
      </w:r>
      <w:r w:rsidRPr="001766D1">
        <w:rPr>
          <w:i/>
          <w:iCs/>
        </w:rPr>
        <w:t>P</w:t>
      </w:r>
      <w:r w:rsidRPr="001766D1">
        <w:rPr>
          <w:i/>
          <w:iCs/>
          <w:vertAlign w:val="subscript"/>
        </w:rPr>
        <w:t>SOC</w:t>
      </w:r>
      <w:r w:rsidRPr="001766D1">
        <w:t xml:space="preserve"> avec une tolérance d'erreur de mesure absolue admissible </w:t>
      </w:r>
      <w:r w:rsidRPr="001766D1">
        <w:rPr>
          <w:rFonts w:cs="Calibri"/>
        </w:rPr>
        <w:t>Δ</w:t>
      </w:r>
      <w:r w:rsidRPr="001766D1">
        <w:rPr>
          <w:i/>
          <w:iCs/>
          <w:vertAlign w:val="subscript"/>
        </w:rPr>
        <w:t>SO</w:t>
      </w:r>
      <w:r w:rsidRPr="001766D1">
        <w:t> peut être calculé comme suit:</w:t>
      </w:r>
    </w:p>
    <w:p w:rsidR="00327D4F" w:rsidRPr="001766D1" w:rsidRDefault="00327D4F" w:rsidP="00327D4F">
      <w:pPr>
        <w:pStyle w:val="Equation"/>
      </w:pPr>
      <w:r w:rsidRPr="001766D1">
        <w:tab/>
      </w:r>
      <w:r w:rsidRPr="001766D1">
        <w:tab/>
      </w:r>
      <w:r w:rsidR="001B3A69" w:rsidRPr="001766D1">
        <w:rPr>
          <w:position w:val="-30"/>
        </w:rPr>
        <w:object w:dxaOrig="3280" w:dyaOrig="820">
          <v:shape id="_x0000_i1045" type="#_x0000_t75" style="width:164.05pt;height:41.3pt" o:ole="">
            <v:imagedata r:id="rId74" o:title=""/>
          </v:shape>
          <o:OLEObject Type="Embed" ProgID="Equation.3" ShapeID="_x0000_i1045" DrawAspect="Content" ObjectID="_1602399222" r:id="rId75"/>
        </w:object>
      </w:r>
      <w:r w:rsidRPr="001766D1">
        <w:rPr>
          <w:lang w:eastAsia="ru-RU"/>
        </w:rPr>
        <w:tab/>
        <w:t>(A</w:t>
      </w:r>
      <w:r>
        <w:rPr>
          <w:lang w:eastAsia="ru-RU"/>
        </w:rPr>
        <w:t>12</w:t>
      </w:r>
      <w:r w:rsidRPr="001766D1">
        <w:rPr>
          <w:lang w:eastAsia="ru-RU"/>
        </w:rPr>
        <w:t>)</w:t>
      </w:r>
    </w:p>
    <w:p w:rsidR="00327D4F" w:rsidRPr="001766D1" w:rsidRDefault="00327D4F" w:rsidP="00327D4F">
      <w:pPr>
        <w:keepNext/>
        <w:keepLines/>
      </w:pPr>
      <w:r w:rsidRPr="001766D1">
        <w:t>où:</w:t>
      </w:r>
    </w:p>
    <w:p w:rsidR="00327D4F" w:rsidRPr="00ED3630" w:rsidRDefault="00327D4F" w:rsidP="00327D4F">
      <w:pPr>
        <w:pStyle w:val="Equationlegend"/>
        <w:keepNext/>
        <w:keepLines/>
        <w:rPr>
          <w:lang w:val="fr-CH"/>
        </w:rPr>
      </w:pPr>
      <w:r w:rsidRPr="00ED3630">
        <w:rPr>
          <w:lang w:val="fr-CH"/>
        </w:rPr>
        <w:tab/>
      </w:r>
      <w:r w:rsidRPr="00ED3630">
        <w:rPr>
          <w:i/>
          <w:iCs/>
          <w:lang w:val="fr-CH"/>
        </w:rPr>
        <w:t>J</w:t>
      </w:r>
      <w:r w:rsidRPr="00ED3630">
        <w:rPr>
          <w:i/>
          <w:iCs/>
          <w:vertAlign w:val="subscript"/>
          <w:lang w:val="fr-CH"/>
        </w:rPr>
        <w:t>I</w:t>
      </w:r>
      <w:r w:rsidRPr="00ED3630">
        <w:rPr>
          <w:vertAlign w:val="subscript"/>
          <w:lang w:val="fr-CH"/>
        </w:rPr>
        <w:t xml:space="preserve"> min </w:t>
      </w:r>
      <w:r w:rsidRPr="00ED3630">
        <w:rPr>
          <w:lang w:val="fr-CH"/>
        </w:rPr>
        <w:t>:</w:t>
      </w:r>
      <w:r w:rsidRPr="00ED3630">
        <w:rPr>
          <w:lang w:val="fr-CH"/>
        </w:rPr>
        <w:tab/>
        <w:t xml:space="preserve">nombre d'échantillons </w:t>
      </w:r>
      <w:r>
        <w:rPr>
          <w:lang w:val="fr-CH"/>
        </w:rPr>
        <w:t>requis</w:t>
      </w:r>
      <w:r w:rsidRPr="00ED3630">
        <w:rPr>
          <w:lang w:val="fr-CH"/>
        </w:rPr>
        <w:t xml:space="preserve"> (minimal nécessaire) </w:t>
      </w:r>
    </w:p>
    <w:p w:rsidR="00327D4F" w:rsidRPr="00ED3630" w:rsidRDefault="00327D4F" w:rsidP="00327D4F">
      <w:pPr>
        <w:pStyle w:val="Equationlegend"/>
        <w:rPr>
          <w:lang w:val="fr-CH"/>
        </w:rPr>
      </w:pPr>
      <w:r w:rsidRPr="00ED3630">
        <w:rPr>
          <w:lang w:val="fr-CH"/>
        </w:rPr>
        <w:tab/>
      </w:r>
      <w:r w:rsidRPr="001766D1">
        <w:t>Δ</w:t>
      </w:r>
      <w:r w:rsidRPr="00ED3630">
        <w:rPr>
          <w:i/>
          <w:iCs/>
          <w:vertAlign w:val="subscript"/>
          <w:lang w:val="fr-CH"/>
        </w:rPr>
        <w:t xml:space="preserve">SO </w:t>
      </w:r>
      <w:r w:rsidRPr="00ED3630">
        <w:rPr>
          <w:lang w:val="fr-CH"/>
        </w:rPr>
        <w:t xml:space="preserve">: </w:t>
      </w:r>
      <w:r w:rsidRPr="00ED3630">
        <w:rPr>
          <w:lang w:val="fr-CH"/>
        </w:rPr>
        <w:tab/>
        <w:t>erreur de mesure absolue maximale admissible, correspondant à la moitié de l'intervalle de confiance</w:t>
      </w:r>
    </w:p>
    <w:p w:rsidR="00327D4F" w:rsidRPr="00ED3630" w:rsidRDefault="00327D4F" w:rsidP="00327D4F">
      <w:pPr>
        <w:pStyle w:val="Equationlegend"/>
        <w:rPr>
          <w:lang w:val="fr-CH"/>
        </w:rPr>
      </w:pPr>
      <w:r w:rsidRPr="00ED3630">
        <w:rPr>
          <w:lang w:val="fr-CH"/>
        </w:rPr>
        <w:tab/>
      </w:r>
      <w:r w:rsidRPr="001766D1">
        <w:rPr>
          <w:rFonts w:cs="Calibri"/>
        </w:rPr>
        <w:t>δ</w:t>
      </w:r>
      <w:r w:rsidRPr="00ED3630">
        <w:rPr>
          <w:i/>
          <w:iCs/>
          <w:lang w:val="fr-CH"/>
        </w:rPr>
        <w:t>T</w:t>
      </w:r>
      <w:r w:rsidRPr="00ED3630">
        <w:rPr>
          <w:lang w:val="fr-CH"/>
        </w:rPr>
        <w:t xml:space="preserve"> :</w:t>
      </w:r>
      <w:r w:rsidRPr="00ED3630">
        <w:rPr>
          <w:lang w:val="fr-CH"/>
        </w:rPr>
        <w:tab/>
        <w:t>instabilité relative de la durée d'itération</w:t>
      </w:r>
    </w:p>
    <w:p w:rsidR="00327D4F" w:rsidRPr="00ED3630" w:rsidRDefault="00327D4F" w:rsidP="00327D4F">
      <w:pPr>
        <w:pStyle w:val="Equationlegend"/>
        <w:rPr>
          <w:lang w:val="fr-CH"/>
        </w:rPr>
      </w:pPr>
      <w:r w:rsidRPr="00ED3630">
        <w:rPr>
          <w:lang w:val="fr-CH"/>
        </w:rPr>
        <w:tab/>
      </w:r>
      <w:r w:rsidRPr="00ED3630">
        <w:rPr>
          <w:i/>
          <w:iCs/>
          <w:lang w:val="fr-CH"/>
        </w:rPr>
        <w:t>V</w:t>
      </w:r>
      <w:r w:rsidRPr="00ED3630">
        <w:rPr>
          <w:i/>
          <w:iCs/>
          <w:vertAlign w:val="subscript"/>
          <w:lang w:val="fr-CH"/>
        </w:rPr>
        <w:t xml:space="preserve">avr </w:t>
      </w:r>
      <w:r w:rsidRPr="00ED3630">
        <w:rPr>
          <w:lang w:val="fr-CH"/>
        </w:rPr>
        <w:t>:</w:t>
      </w:r>
      <w:r w:rsidRPr="00ED3630">
        <w:rPr>
          <w:lang w:val="fr-CH"/>
        </w:rPr>
        <w:tab/>
        <w:t>nombre moyen de signaux attendus pendant la durée d'intégration de l'occupation</w:t>
      </w:r>
    </w:p>
    <w:p w:rsidR="00327D4F" w:rsidRPr="00ED3630" w:rsidRDefault="00327D4F" w:rsidP="00327D4F">
      <w:pPr>
        <w:pStyle w:val="Equationlegend"/>
        <w:rPr>
          <w:lang w:val="fr-CH"/>
        </w:rPr>
      </w:pPr>
      <w:r w:rsidRPr="00ED3630">
        <w:rPr>
          <w:lang w:val="fr-CH"/>
        </w:rPr>
        <w:tab/>
      </w:r>
      <w:r w:rsidRPr="00ED3630">
        <w:rPr>
          <w:i/>
          <w:iCs/>
          <w:lang w:val="fr-CH"/>
        </w:rPr>
        <w:t>x</w:t>
      </w:r>
      <w:r w:rsidRPr="00ED3630">
        <w:rPr>
          <w:i/>
          <w:iCs/>
          <w:vertAlign w:val="subscript"/>
          <w:lang w:val="fr-CH"/>
        </w:rPr>
        <w:t xml:space="preserve">P </w:t>
      </w:r>
      <w:r w:rsidRPr="00ED3630">
        <w:rPr>
          <w:lang w:val="fr-CH"/>
        </w:rPr>
        <w:t>:</w:t>
      </w:r>
      <w:r w:rsidRPr="00ED3630">
        <w:rPr>
          <w:lang w:val="fr-CH"/>
        </w:rPr>
        <w:tab/>
        <w:t xml:space="preserve">pourcentage de l'intégrale de probabilité, correspondant au niveau de confiance requis </w:t>
      </w:r>
      <w:r w:rsidRPr="00ED3630">
        <w:rPr>
          <w:i/>
          <w:iCs/>
          <w:spacing w:val="-4"/>
          <w:lang w:val="fr-CH"/>
        </w:rPr>
        <w:t>P</w:t>
      </w:r>
      <w:r w:rsidRPr="00ED3630">
        <w:rPr>
          <w:i/>
          <w:iCs/>
          <w:spacing w:val="-4"/>
          <w:vertAlign w:val="subscript"/>
          <w:lang w:val="fr-CH"/>
        </w:rPr>
        <w:t>SOC</w:t>
      </w:r>
      <w:r w:rsidRPr="00ED3630">
        <w:rPr>
          <w:spacing w:val="-4"/>
          <w:lang w:val="fr-CH"/>
        </w:rPr>
        <w:t>, pour le calcul duquel l'approximatio</w:t>
      </w:r>
      <w:r w:rsidRPr="00ED3630">
        <w:rPr>
          <w:lang w:val="fr-CH"/>
        </w:rPr>
        <w:t>n suivante peut être recommandée:</w:t>
      </w:r>
    </w:p>
    <w:p w:rsidR="00327D4F" w:rsidRPr="001766D1" w:rsidRDefault="00327D4F" w:rsidP="00327D4F">
      <w:pPr>
        <w:pStyle w:val="Equation"/>
      </w:pPr>
      <w:r w:rsidRPr="001766D1">
        <w:tab/>
      </w:r>
      <w:r w:rsidRPr="001766D1">
        <w:tab/>
      </w:r>
      <w:r w:rsidRPr="001766D1">
        <w:rPr>
          <w:position w:val="-30"/>
        </w:rPr>
        <w:object w:dxaOrig="4120" w:dyaOrig="680">
          <v:shape id="_x0000_i1046" type="#_x0000_t75" style="width:204.75pt;height:34.45pt" o:ole="">
            <v:imagedata r:id="rId76" o:title=""/>
          </v:shape>
          <o:OLEObject Type="Embed" ProgID="Equation.3" ShapeID="_x0000_i1046" DrawAspect="Content" ObjectID="_1602399223" r:id="rId77"/>
        </w:object>
      </w:r>
      <w:r w:rsidRPr="001766D1">
        <w:tab/>
        <w:t>(</w:t>
      </w:r>
      <w:r w:rsidRPr="001766D1">
        <w:rPr>
          <w:lang w:eastAsia="ru-RU"/>
        </w:rPr>
        <w:t>A</w:t>
      </w:r>
      <w:r>
        <w:rPr>
          <w:lang w:eastAsia="ru-RU"/>
        </w:rPr>
        <w:t>13</w:t>
      </w:r>
      <w:r w:rsidRPr="001766D1">
        <w:t>)</w:t>
      </w:r>
    </w:p>
    <w:p w:rsidR="00327D4F" w:rsidRPr="001766D1" w:rsidRDefault="00327D4F" w:rsidP="00327D4F">
      <w:r w:rsidRPr="001766D1">
        <w:t>où:</w:t>
      </w:r>
    </w:p>
    <w:p w:rsidR="00327D4F" w:rsidRPr="001766D1" w:rsidRDefault="00327D4F" w:rsidP="00327D4F">
      <w:pPr>
        <w:pStyle w:val="Equation"/>
      </w:pPr>
      <w:r w:rsidRPr="001766D1">
        <w:tab/>
      </w:r>
      <w:r w:rsidRPr="001766D1">
        <w:tab/>
      </w:r>
      <w:r w:rsidRPr="001766D1">
        <w:rPr>
          <w:position w:val="-30"/>
        </w:rPr>
        <w:object w:dxaOrig="2240" w:dyaOrig="780">
          <v:shape id="_x0000_i1047" type="#_x0000_t75" style="width:113.3pt;height:37.55pt" o:ole="">
            <v:imagedata r:id="rId78" o:title=""/>
          </v:shape>
          <o:OLEObject Type="Embed" ProgID="Equation.3" ShapeID="_x0000_i1047" DrawAspect="Content" ObjectID="_1602399224" r:id="rId79"/>
        </w:object>
      </w:r>
      <w:r w:rsidRPr="001766D1">
        <w:tab/>
        <w:t>(</w:t>
      </w:r>
      <w:r w:rsidRPr="001766D1">
        <w:rPr>
          <w:lang w:eastAsia="ru-RU"/>
        </w:rPr>
        <w:t>A</w:t>
      </w:r>
      <w:r>
        <w:rPr>
          <w:lang w:eastAsia="ru-RU"/>
        </w:rPr>
        <w:t>14</w:t>
      </w:r>
      <w:r w:rsidRPr="001766D1">
        <w:t>)</w:t>
      </w:r>
    </w:p>
    <w:p w:rsidR="00327D4F" w:rsidRPr="001766D1" w:rsidRDefault="00327D4F" w:rsidP="00327D4F">
      <w:r w:rsidRPr="001766D1">
        <w:t xml:space="preserve">Le nombre moyen </w:t>
      </w:r>
      <w:r w:rsidRPr="001766D1">
        <w:rPr>
          <w:i/>
          <w:iCs/>
        </w:rPr>
        <w:t>V</w:t>
      </w:r>
      <w:r w:rsidRPr="001766D1">
        <w:rPr>
          <w:i/>
          <w:iCs/>
          <w:vertAlign w:val="subscript"/>
        </w:rPr>
        <w:t>avr</w:t>
      </w:r>
      <w:r w:rsidRPr="001766D1">
        <w:t xml:space="preserve"> de signaux attendus pendant la durée d'intégration figurant dans la formule (</w:t>
      </w:r>
      <w:r w:rsidRPr="001766D1">
        <w:rPr>
          <w:lang w:eastAsia="ru-RU"/>
        </w:rPr>
        <w:t>A</w:t>
      </w:r>
      <w:r>
        <w:rPr>
          <w:lang w:eastAsia="ru-RU"/>
        </w:rPr>
        <w:t>12</w:t>
      </w:r>
      <w:r w:rsidRPr="001766D1">
        <w:t>) peut être prédit comme suit:</w:t>
      </w:r>
    </w:p>
    <w:p w:rsidR="00327D4F" w:rsidRPr="001766D1" w:rsidRDefault="00327D4F" w:rsidP="00327D4F">
      <w:pPr>
        <w:pStyle w:val="Equation"/>
      </w:pPr>
      <w:r w:rsidRPr="001766D1">
        <w:tab/>
      </w:r>
      <w:r w:rsidRPr="001766D1">
        <w:tab/>
      </w:r>
      <w:r w:rsidRPr="001766D1">
        <w:rPr>
          <w:position w:val="-12"/>
        </w:rPr>
        <w:object w:dxaOrig="1140" w:dyaOrig="360">
          <v:shape id="_x0000_i1048" type="#_x0000_t75" style="width:56.95pt;height:19.4pt" o:ole="">
            <v:imagedata r:id="rId80" o:title=""/>
          </v:shape>
          <o:OLEObject Type="Embed" ProgID="Equation.3" ShapeID="_x0000_i1048" DrawAspect="Content" ObjectID="_1602399225" r:id="rId81"/>
        </w:object>
      </w:r>
      <w:r w:rsidRPr="001766D1">
        <w:rPr>
          <w:lang w:eastAsia="ru-RU"/>
        </w:rPr>
        <w:tab/>
        <w:t>(</w:t>
      </w:r>
      <w:r w:rsidRPr="001766D1">
        <w:rPr>
          <w:szCs w:val="24"/>
          <w:lang w:eastAsia="ru-RU"/>
        </w:rPr>
        <w:t>A</w:t>
      </w:r>
      <w:r>
        <w:rPr>
          <w:lang w:eastAsia="ru-RU"/>
        </w:rPr>
        <w:t>15</w:t>
      </w:r>
      <w:r w:rsidRPr="001766D1">
        <w:rPr>
          <w:lang w:eastAsia="ru-RU"/>
        </w:rPr>
        <w:t>)</w: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1766D1">
        <w:rPr>
          <w:rFonts w:cs="Calibri"/>
        </w:rPr>
        <w:t>λ</w:t>
      </w:r>
      <w:r w:rsidRPr="00ED3630">
        <w:rPr>
          <w:rFonts w:cs="Calibri"/>
          <w:lang w:val="fr-CH"/>
        </w:rPr>
        <w:t xml:space="preserve"> </w:t>
      </w:r>
      <w:r w:rsidRPr="00ED3630">
        <w:rPr>
          <w:lang w:val="fr-CH"/>
        </w:rPr>
        <w:t>:</w:t>
      </w:r>
      <w:r w:rsidRPr="00ED3630">
        <w:rPr>
          <w:lang w:val="fr-CH"/>
        </w:rPr>
        <w:tab/>
        <w:t xml:space="preserve">débit de flux de signaux dans le canal (voir le </w:t>
      </w:r>
      <w:r w:rsidRPr="00ED3630">
        <w:rPr>
          <w:rFonts w:cs="Calibri"/>
          <w:lang w:val="fr-CH"/>
        </w:rPr>
        <w:t>§</w:t>
      </w:r>
      <w:r w:rsidRPr="00ED3630">
        <w:rPr>
          <w:lang w:val="fr-CH"/>
        </w:rPr>
        <w:t> A</w:t>
      </w:r>
      <w:r>
        <w:rPr>
          <w:lang w:val="fr-CH"/>
        </w:rPr>
        <w:t>4</w:t>
      </w:r>
      <w:r w:rsidRPr="00ED3630">
        <w:rPr>
          <w:lang w:val="fr-CH"/>
        </w:rPr>
        <w:t>.1)</w:t>
      </w:r>
    </w:p>
    <w:p w:rsidR="00327D4F" w:rsidRPr="00ED3630" w:rsidRDefault="00327D4F" w:rsidP="00327D4F">
      <w:pPr>
        <w:pStyle w:val="Equationlegend"/>
        <w:rPr>
          <w:lang w:val="fr-CH"/>
        </w:rPr>
      </w:pPr>
      <w:r w:rsidRPr="00ED3630">
        <w:rPr>
          <w:lang w:val="fr-CH"/>
        </w:rPr>
        <w:tab/>
      </w:r>
      <w:r w:rsidRPr="00ED3630">
        <w:rPr>
          <w:i/>
          <w:iCs/>
          <w:lang w:val="fr-CH"/>
        </w:rPr>
        <w:t>T</w:t>
      </w:r>
      <w:r w:rsidRPr="00ED3630">
        <w:rPr>
          <w:i/>
          <w:iCs/>
          <w:vertAlign w:val="subscript"/>
          <w:lang w:val="fr-CH"/>
        </w:rPr>
        <w:t xml:space="preserve">I </w:t>
      </w:r>
      <w:r w:rsidRPr="00ED3630">
        <w:rPr>
          <w:lang w:val="fr-CH"/>
        </w:rPr>
        <w:t>:</w:t>
      </w:r>
      <w:r w:rsidRPr="00ED3630">
        <w:rPr>
          <w:lang w:val="fr-CH"/>
        </w:rPr>
        <w:tab/>
        <w:t>durée d'intégration de l'occupation.</w:t>
      </w:r>
    </w:p>
    <w:p w:rsidR="00327D4F" w:rsidRPr="001766D1" w:rsidRDefault="00327D4F" w:rsidP="00327D4F">
      <w:r w:rsidRPr="001766D1">
        <w:t xml:space="preserve">Pour un niveau de confiance </w:t>
      </w:r>
      <w:r w:rsidRPr="001766D1">
        <w:rPr>
          <w:i/>
          <w:iCs/>
        </w:rPr>
        <w:t>P</w:t>
      </w:r>
      <w:r w:rsidRPr="001766D1">
        <w:rPr>
          <w:i/>
          <w:iCs/>
          <w:vertAlign w:val="subscript"/>
        </w:rPr>
        <w:t>SOC</w:t>
      </w:r>
      <w:r w:rsidRPr="001766D1">
        <w:t xml:space="preserve"> = 95% avec une tolérance d'erreur de mesure absolue admissible </w:t>
      </w:r>
      <w:r w:rsidRPr="001766D1">
        <w:rPr>
          <w:rFonts w:cs="Calibri"/>
        </w:rPr>
        <w:t>Δ</w:t>
      </w:r>
      <w:r w:rsidRPr="001766D1">
        <w:rPr>
          <w:i/>
          <w:iCs/>
          <w:vertAlign w:val="subscript"/>
        </w:rPr>
        <w:t>SO</w:t>
      </w:r>
      <w:r w:rsidRPr="001766D1">
        <w:t xml:space="preserve"> = 0,5%, la formule </w:t>
      </w:r>
      <w:r w:rsidRPr="001766D1">
        <w:rPr>
          <w:lang w:eastAsia="ru-RU"/>
        </w:rPr>
        <w:t>(</w:t>
      </w:r>
      <w:r w:rsidRPr="001766D1">
        <w:rPr>
          <w:szCs w:val="24"/>
          <w:lang w:eastAsia="ru-RU"/>
        </w:rPr>
        <w:t>A</w:t>
      </w:r>
      <w:r>
        <w:rPr>
          <w:szCs w:val="24"/>
          <w:lang w:eastAsia="ru-RU"/>
        </w:rPr>
        <w:t>12</w:t>
      </w:r>
      <w:r w:rsidRPr="001766D1">
        <w:rPr>
          <w:lang w:eastAsia="ru-RU"/>
        </w:rPr>
        <w:t>) devient</w:t>
      </w:r>
      <w:r w:rsidRPr="001766D1">
        <w:t>:</w:t>
      </w:r>
    </w:p>
    <w:p w:rsidR="00327D4F" w:rsidRPr="001766D1" w:rsidRDefault="00327D4F" w:rsidP="00327D4F">
      <w:pPr>
        <w:pStyle w:val="Equation"/>
      </w:pPr>
      <w:r w:rsidRPr="001766D1">
        <w:tab/>
      </w:r>
      <w:r w:rsidRPr="001766D1">
        <w:tab/>
      </w:r>
      <w:r w:rsidR="001B3A69" w:rsidRPr="001766D1">
        <w:rPr>
          <w:position w:val="-14"/>
        </w:rPr>
        <w:object w:dxaOrig="3320" w:dyaOrig="460">
          <v:shape id="_x0000_i1049" type="#_x0000_t75" style="width:164.05pt;height:23.15pt" o:ole="">
            <v:imagedata r:id="rId82" o:title=""/>
          </v:shape>
          <o:OLEObject Type="Embed" ProgID="Equation.3" ShapeID="_x0000_i1049" DrawAspect="Content" ObjectID="_1602399226" r:id="rId83"/>
        </w:object>
      </w:r>
      <w:r w:rsidRPr="001766D1">
        <w:rPr>
          <w:lang w:eastAsia="ru-RU"/>
        </w:rPr>
        <w:tab/>
        <w:t>(</w:t>
      </w:r>
      <w:r w:rsidRPr="001766D1">
        <w:rPr>
          <w:szCs w:val="24"/>
          <w:lang w:eastAsia="ru-RU"/>
        </w:rPr>
        <w:t>A</w:t>
      </w:r>
      <w:r>
        <w:rPr>
          <w:lang w:eastAsia="ru-RU"/>
        </w:rPr>
        <w:t>16</w:t>
      </w:r>
      <w:r w:rsidRPr="001766D1">
        <w:rPr>
          <w:lang w:eastAsia="ru-RU"/>
        </w:rPr>
        <w:t>)</w:t>
      </w:r>
    </w:p>
    <w:p w:rsidR="00327D4F" w:rsidRPr="001766D1" w:rsidRDefault="00327D4F" w:rsidP="00327D4F">
      <w:r w:rsidRPr="001766D1">
        <w:t>Le Tableau A1 donne des exemples d'application de la formule (</w:t>
      </w:r>
      <w:r w:rsidRPr="001766D1">
        <w:rPr>
          <w:szCs w:val="24"/>
          <w:lang w:eastAsia="ru-RU"/>
        </w:rPr>
        <w:t>A</w:t>
      </w:r>
      <w:r>
        <w:t>16</w:t>
      </w:r>
      <w:r w:rsidRPr="001766D1">
        <w:t>) pour des canaux radioélectriques avec différents débits de flux de signaux.</w:t>
      </w:r>
    </w:p>
    <w:p w:rsidR="00327D4F" w:rsidRDefault="00327D4F" w:rsidP="00327D4F">
      <w:pPr>
        <w:pStyle w:val="TableNo"/>
        <w:keepLines/>
      </w:pPr>
      <w:r>
        <w:br w:type="page"/>
      </w:r>
    </w:p>
    <w:p w:rsidR="00327D4F" w:rsidRPr="001766D1" w:rsidRDefault="00327D4F" w:rsidP="00826A4D">
      <w:pPr>
        <w:pStyle w:val="TableNo"/>
      </w:pPr>
      <w:r w:rsidRPr="00826A4D">
        <w:lastRenderedPageBreak/>
        <w:t>TABLEAU</w:t>
      </w:r>
      <w:r w:rsidRPr="001766D1">
        <w:t xml:space="preserve"> A1</w:t>
      </w:r>
    </w:p>
    <w:p w:rsidR="00327D4F" w:rsidRPr="001766D1" w:rsidRDefault="00327D4F" w:rsidP="00327D4F">
      <w:pPr>
        <w:pStyle w:val="Tabletitle"/>
      </w:pPr>
      <w:r w:rsidRPr="001766D1">
        <w:t xml:space="preserve">Nombre d'échantillons </w:t>
      </w:r>
      <w:r>
        <w:t xml:space="preserve">requis </w:t>
      </w:r>
      <w:r w:rsidRPr="001766D1">
        <w:t xml:space="preserve">pour un canal avec des signaux de longue durée afin que </w:t>
      </w:r>
      <w:r>
        <w:br/>
      </w:r>
      <w:r w:rsidRPr="001766D1">
        <w:t xml:space="preserve">la tolérance d'erreur de mesure d'occupation absolue </w:t>
      </w:r>
      <w:r w:rsidRPr="001766D1">
        <w:rPr>
          <w:rFonts w:cs="Calibri"/>
        </w:rPr>
        <w:t>Δ</w:t>
      </w:r>
      <w:r w:rsidRPr="001766D1">
        <w:rPr>
          <w:i/>
          <w:iCs/>
          <w:vertAlign w:val="subscript"/>
        </w:rPr>
        <w:t>SO</w:t>
      </w:r>
      <w:r w:rsidRPr="001766D1">
        <w:t xml:space="preserve"> ne dépasse pas </w:t>
      </w:r>
      <w:r>
        <w:br/>
      </w:r>
      <w:r w:rsidRPr="001766D1">
        <w:t xml:space="preserve">±0,5% avec un niveau de confiance </w:t>
      </w:r>
      <w:r w:rsidRPr="001766D1">
        <w:rPr>
          <w:i/>
          <w:iCs/>
        </w:rPr>
        <w:t>P</w:t>
      </w:r>
      <w:r w:rsidRPr="001766D1">
        <w:rPr>
          <w:i/>
          <w:iCs/>
          <w:vertAlign w:val="subscript"/>
        </w:rPr>
        <w:t>SOC</w:t>
      </w:r>
      <w:r w:rsidRPr="001766D1">
        <w:t xml:space="preserve"> = 95% pour des mesures </w:t>
      </w:r>
      <w:r>
        <w:br/>
      </w:r>
      <w:r w:rsidRPr="001766D1">
        <w:t xml:space="preserve">avec une instabilité relative de la durée d'itération </w:t>
      </w:r>
      <w:r w:rsidRPr="001766D1">
        <w:rPr>
          <w:rFonts w:cs="Calibri"/>
        </w:rPr>
        <w:t>δ</w:t>
      </w:r>
      <w:r w:rsidRPr="001766D1">
        <w:rPr>
          <w:i/>
          <w:iCs/>
        </w:rPr>
        <w:t xml:space="preserve">T </w:t>
      </w:r>
      <w:r w:rsidRPr="001766D1">
        <w:t>≤ 0,5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685"/>
      </w:tblGrid>
      <w:tr w:rsidR="00327D4F" w:rsidRPr="001766D1" w:rsidTr="00527E83">
        <w:trPr>
          <w:jc w:val="center"/>
        </w:trPr>
        <w:tc>
          <w:tcPr>
            <w:tcW w:w="5954" w:type="dxa"/>
            <w:vAlign w:val="center"/>
          </w:tcPr>
          <w:p w:rsidR="00327D4F" w:rsidRPr="001766D1" w:rsidRDefault="00327D4F" w:rsidP="00327D4F">
            <w:pPr>
              <w:pStyle w:val="Tablehead"/>
              <w:keepLines/>
            </w:pPr>
            <w:r w:rsidRPr="001766D1">
              <w:t xml:space="preserve">Débit de flux de signaux dans le canal </w:t>
            </w:r>
            <w:r w:rsidRPr="001766D1">
              <w:rPr>
                <w:rFonts w:cs="Calibri"/>
              </w:rPr>
              <w:t>λ</w:t>
            </w:r>
            <w:r w:rsidRPr="001766D1">
              <w:t xml:space="preserve"> (nombre </w:t>
            </w:r>
            <w:r w:rsidRPr="001766D1">
              <w:rPr>
                <w:bCs/>
                <w:i/>
                <w:iCs/>
              </w:rPr>
              <w:t>moyen</w:t>
            </w:r>
            <w:r w:rsidRPr="001766D1">
              <w:rPr>
                <w:bCs/>
              </w:rPr>
              <w:t xml:space="preserve"> d</w:t>
            </w:r>
            <w:r w:rsidRPr="001766D1">
              <w:t>e signaux observés pendant la durée d'intégration de l'occupation), ne dépassant pas:</w:t>
            </w:r>
          </w:p>
        </w:tc>
        <w:tc>
          <w:tcPr>
            <w:tcW w:w="3685" w:type="dxa"/>
          </w:tcPr>
          <w:p w:rsidR="00327D4F" w:rsidRPr="001766D1" w:rsidRDefault="00327D4F" w:rsidP="00327D4F">
            <w:pPr>
              <w:pStyle w:val="Tablehead"/>
              <w:keepLines/>
              <w:rPr>
                <w:rFonts w:ascii="Times New Roman Bold" w:hAnsi="Times New Roman Bold"/>
              </w:rPr>
            </w:pPr>
            <w:r w:rsidRPr="001766D1">
              <w:rPr>
                <w:rFonts w:ascii="Times New Roman Bold" w:hAnsi="Times New Roman Bold"/>
              </w:rPr>
              <w:t xml:space="preserve">Nombre d'échantillons </w:t>
            </w:r>
            <w:r w:rsidRPr="001766D1">
              <w:rPr>
                <w:rFonts w:ascii="Times New Roman Bold" w:hAnsi="Times New Roman Bold"/>
              </w:rPr>
              <w:br/>
            </w:r>
            <w:r>
              <w:rPr>
                <w:rFonts w:ascii="Times New Roman Bold" w:hAnsi="Times New Roman Bold"/>
              </w:rPr>
              <w:t>requis</w:t>
            </w:r>
          </w:p>
        </w:tc>
      </w:tr>
      <w:tr w:rsidR="00327D4F" w:rsidRPr="001766D1" w:rsidTr="00527E83">
        <w:trPr>
          <w:jc w:val="center"/>
        </w:trPr>
        <w:tc>
          <w:tcPr>
            <w:tcW w:w="5954" w:type="dxa"/>
          </w:tcPr>
          <w:p w:rsidR="00327D4F" w:rsidRPr="001766D1" w:rsidRDefault="00327D4F" w:rsidP="00327D4F">
            <w:pPr>
              <w:pStyle w:val="Tabletext"/>
              <w:keepNext/>
              <w:keepLines/>
              <w:jc w:val="center"/>
            </w:pPr>
            <w:r w:rsidRPr="001766D1">
              <w:t>10</w:t>
            </w:r>
          </w:p>
        </w:tc>
        <w:tc>
          <w:tcPr>
            <w:tcW w:w="3685" w:type="dxa"/>
          </w:tcPr>
          <w:p w:rsidR="00327D4F" w:rsidRPr="001766D1" w:rsidRDefault="00327D4F" w:rsidP="00327D4F">
            <w:pPr>
              <w:pStyle w:val="Tabletext"/>
              <w:keepNext/>
              <w:keepLines/>
              <w:jc w:val="center"/>
            </w:pPr>
            <w:r w:rsidRPr="001766D1">
              <w:t>703</w:t>
            </w:r>
          </w:p>
        </w:tc>
      </w:tr>
      <w:tr w:rsidR="00327D4F" w:rsidRPr="001766D1" w:rsidTr="00527E83">
        <w:trPr>
          <w:jc w:val="center"/>
        </w:trPr>
        <w:tc>
          <w:tcPr>
            <w:tcW w:w="5954" w:type="dxa"/>
          </w:tcPr>
          <w:p w:rsidR="00327D4F" w:rsidRPr="001766D1" w:rsidRDefault="00327D4F" w:rsidP="00327D4F">
            <w:pPr>
              <w:pStyle w:val="Tabletext"/>
              <w:keepNext/>
              <w:keepLines/>
              <w:jc w:val="center"/>
            </w:pPr>
            <w:r w:rsidRPr="001766D1">
              <w:t>30</w:t>
            </w:r>
          </w:p>
        </w:tc>
        <w:tc>
          <w:tcPr>
            <w:tcW w:w="3685" w:type="dxa"/>
          </w:tcPr>
          <w:p w:rsidR="00327D4F" w:rsidRPr="001766D1" w:rsidRDefault="00327D4F" w:rsidP="00327D4F">
            <w:pPr>
              <w:pStyle w:val="Tabletext"/>
              <w:keepNext/>
              <w:keepLines/>
              <w:jc w:val="center"/>
            </w:pPr>
            <w:r w:rsidRPr="001766D1">
              <w:t>1 217</w:t>
            </w:r>
          </w:p>
        </w:tc>
      </w:tr>
      <w:tr w:rsidR="00327D4F" w:rsidRPr="001766D1" w:rsidTr="00527E83">
        <w:trPr>
          <w:jc w:val="center"/>
        </w:trPr>
        <w:tc>
          <w:tcPr>
            <w:tcW w:w="5954" w:type="dxa"/>
          </w:tcPr>
          <w:p w:rsidR="00327D4F" w:rsidRPr="001766D1" w:rsidRDefault="00327D4F" w:rsidP="00327D4F">
            <w:pPr>
              <w:pStyle w:val="Tabletext"/>
              <w:keepNext/>
              <w:keepLines/>
              <w:jc w:val="center"/>
            </w:pPr>
            <w:r w:rsidRPr="001766D1">
              <w:t>50</w:t>
            </w:r>
          </w:p>
        </w:tc>
        <w:tc>
          <w:tcPr>
            <w:tcW w:w="3685" w:type="dxa"/>
          </w:tcPr>
          <w:p w:rsidR="00327D4F" w:rsidRPr="001766D1" w:rsidRDefault="00327D4F" w:rsidP="00327D4F">
            <w:pPr>
              <w:pStyle w:val="Tabletext"/>
              <w:keepNext/>
              <w:keepLines/>
              <w:jc w:val="center"/>
            </w:pPr>
            <w:r w:rsidRPr="001766D1">
              <w:t>1 572</w:t>
            </w:r>
          </w:p>
        </w:tc>
      </w:tr>
      <w:tr w:rsidR="00327D4F" w:rsidRPr="001766D1" w:rsidTr="00527E83">
        <w:trPr>
          <w:jc w:val="center"/>
        </w:trPr>
        <w:tc>
          <w:tcPr>
            <w:tcW w:w="5954" w:type="dxa"/>
          </w:tcPr>
          <w:p w:rsidR="00327D4F" w:rsidRPr="001766D1" w:rsidRDefault="00327D4F" w:rsidP="00327D4F">
            <w:pPr>
              <w:pStyle w:val="Tabletext"/>
              <w:keepNext/>
              <w:keepLines/>
              <w:jc w:val="center"/>
            </w:pPr>
            <w:r w:rsidRPr="001766D1">
              <w:t>100</w:t>
            </w:r>
          </w:p>
        </w:tc>
        <w:tc>
          <w:tcPr>
            <w:tcW w:w="3685" w:type="dxa"/>
          </w:tcPr>
          <w:p w:rsidR="00327D4F" w:rsidRPr="001766D1" w:rsidRDefault="00327D4F" w:rsidP="00327D4F">
            <w:pPr>
              <w:pStyle w:val="Tabletext"/>
              <w:keepNext/>
              <w:keepLines/>
              <w:jc w:val="center"/>
            </w:pPr>
            <w:r w:rsidRPr="001766D1">
              <w:t>2 223</w:t>
            </w:r>
          </w:p>
        </w:tc>
      </w:tr>
      <w:tr w:rsidR="00327D4F" w:rsidRPr="001766D1" w:rsidTr="00527E83">
        <w:trPr>
          <w:jc w:val="center"/>
        </w:trPr>
        <w:tc>
          <w:tcPr>
            <w:tcW w:w="5954" w:type="dxa"/>
          </w:tcPr>
          <w:p w:rsidR="00327D4F" w:rsidRPr="001766D1" w:rsidRDefault="00327D4F" w:rsidP="00327D4F">
            <w:pPr>
              <w:pStyle w:val="Tabletext"/>
              <w:jc w:val="center"/>
            </w:pPr>
            <w:r w:rsidRPr="001766D1">
              <w:t>300</w:t>
            </w:r>
          </w:p>
        </w:tc>
        <w:tc>
          <w:tcPr>
            <w:tcW w:w="3685" w:type="dxa"/>
          </w:tcPr>
          <w:p w:rsidR="00327D4F" w:rsidRPr="001766D1" w:rsidRDefault="00327D4F" w:rsidP="00327D4F">
            <w:pPr>
              <w:pStyle w:val="Tabletext"/>
              <w:jc w:val="center"/>
            </w:pPr>
            <w:r w:rsidRPr="001766D1">
              <w:t>3 850</w:t>
            </w:r>
          </w:p>
        </w:tc>
      </w:tr>
      <w:tr w:rsidR="00327D4F" w:rsidRPr="001766D1" w:rsidTr="00527E83">
        <w:trPr>
          <w:jc w:val="center"/>
        </w:trPr>
        <w:tc>
          <w:tcPr>
            <w:tcW w:w="5954" w:type="dxa"/>
          </w:tcPr>
          <w:p w:rsidR="00327D4F" w:rsidRPr="001766D1" w:rsidRDefault="00327D4F" w:rsidP="00327D4F">
            <w:pPr>
              <w:pStyle w:val="Tabletext"/>
              <w:jc w:val="center"/>
            </w:pPr>
            <w:r w:rsidRPr="001766D1">
              <w:t>500</w:t>
            </w:r>
          </w:p>
        </w:tc>
        <w:tc>
          <w:tcPr>
            <w:tcW w:w="3685" w:type="dxa"/>
          </w:tcPr>
          <w:p w:rsidR="00327D4F" w:rsidRPr="001766D1" w:rsidRDefault="00327D4F" w:rsidP="00327D4F">
            <w:pPr>
              <w:pStyle w:val="Tabletext"/>
              <w:jc w:val="center"/>
            </w:pPr>
            <w:r w:rsidRPr="001766D1">
              <w:t>4 970</w:t>
            </w:r>
          </w:p>
        </w:tc>
      </w:tr>
    </w:tbl>
    <w:p w:rsidR="00826A4D" w:rsidRDefault="00826A4D" w:rsidP="00826A4D">
      <w:pPr>
        <w:pStyle w:val="Tablefin"/>
      </w:pPr>
    </w:p>
    <w:p w:rsidR="00327D4F" w:rsidRPr="002E461E" w:rsidRDefault="00327D4F" w:rsidP="00826A4D">
      <w:pPr>
        <w:rPr>
          <w:spacing w:val="-2"/>
        </w:rPr>
      </w:pPr>
      <w:r w:rsidRPr="00826A4D">
        <w:t>D'après les données figurant dans le Tableau A1, pour les canaux avec des signaux de longue durée</w:t>
      </w:r>
      <w:r w:rsidRPr="001766D1">
        <w:t xml:space="preserve"> et une faible occupation (et donc aussi un faible débit de flux de signaux </w:t>
      </w:r>
      <w:r w:rsidRPr="001766D1">
        <w:rPr>
          <w:rFonts w:cs="Calibri"/>
        </w:rPr>
        <w:t>λ</w:t>
      </w:r>
      <w:r w:rsidRPr="001766D1">
        <w:t xml:space="preserve">), on obtient des résultats de mesure fiables sur le plan statistique pour un nombre d'échantillons </w:t>
      </w:r>
      <w:r w:rsidRPr="001766D1">
        <w:rPr>
          <w:i/>
          <w:iCs/>
        </w:rPr>
        <w:t>J</w:t>
      </w:r>
      <w:r w:rsidRPr="001766D1">
        <w:rPr>
          <w:i/>
          <w:iCs/>
          <w:vertAlign w:val="subscript"/>
        </w:rPr>
        <w:t>I</w:t>
      </w:r>
      <w:r w:rsidRPr="001766D1">
        <w:t> &lt; 10</w:t>
      </w:r>
      <w:r w:rsidRPr="001766D1">
        <w:rPr>
          <w:vertAlign w:val="superscript"/>
        </w:rPr>
        <w:t>3</w:t>
      </w:r>
      <w:r w:rsidRPr="001766D1">
        <w:t>, d'où une divergence par rapport aux informations données dans</w:t>
      </w:r>
      <w:r>
        <w:t xml:space="preserve"> le Tableau 4.10-1 du Manuel de l'UIT sur le contrôle du spectre [A4] et le Tableau 1 de la Recommendation UIT-R SM.1880-1 [A5]</w:t>
      </w:r>
      <w:r w:rsidRPr="001766D1">
        <w:t xml:space="preserve">. Cette divergence s'explique par le fait que, dans le Tableau A1 ci-dessus, les données ont été obtenues avec une limitation non pas de l'erreur de mesure relative mais de l'erreur de mesure absolue, qui n'entraîne pas de réduction de l'intervalle de confiance dans les cas de faible occupation du canal radioélectrique </w:t>
      </w:r>
      <w:r w:rsidRPr="001766D1">
        <w:rPr>
          <w:spacing w:val="-4"/>
        </w:rPr>
        <w:t xml:space="preserve">(voir le </w:t>
      </w:r>
      <w:r w:rsidRPr="001766D1">
        <w:rPr>
          <w:rFonts w:cs="Calibri"/>
          <w:spacing w:val="-4"/>
        </w:rPr>
        <w:t>§</w:t>
      </w:r>
      <w:r w:rsidRPr="001766D1">
        <w:rPr>
          <w:spacing w:val="-4"/>
        </w:rPr>
        <w:t> </w:t>
      </w:r>
      <w:r>
        <w:rPr>
          <w:spacing w:val="-4"/>
        </w:rPr>
        <w:t>A3</w:t>
      </w:r>
      <w:r w:rsidRPr="001766D1">
        <w:rPr>
          <w:spacing w:val="-4"/>
        </w:rPr>
        <w:t xml:space="preserve">). </w:t>
      </w:r>
      <w:r>
        <w:rPr>
          <w:spacing w:val="-4"/>
        </w:rPr>
        <w:t>Lors de la mesure de l'occupation sur des canaux avec des signaux de longue durée, l</w:t>
      </w:r>
      <w:r w:rsidRPr="001766D1">
        <w:rPr>
          <w:spacing w:val="-4"/>
        </w:rPr>
        <w:t xml:space="preserve">'erreur </w:t>
      </w:r>
      <w:r>
        <w:rPr>
          <w:spacing w:val="-4"/>
        </w:rPr>
        <w:t xml:space="preserve">de mesure </w:t>
      </w:r>
      <w:r w:rsidRPr="001766D1">
        <w:rPr>
          <w:spacing w:val="-4"/>
        </w:rPr>
        <w:t xml:space="preserve">tient à l'absence </w:t>
      </w:r>
      <w:r>
        <w:rPr>
          <w:spacing w:val="-4"/>
        </w:rPr>
        <w:t>d'informations</w:t>
      </w:r>
      <w:r w:rsidRPr="001766D1">
        <w:rPr>
          <w:spacing w:val="-4"/>
        </w:rPr>
        <w:t xml:space="preserve"> précises sur les instants</w:t>
      </w:r>
      <w:r>
        <w:rPr>
          <w:spacing w:val="-4"/>
        </w:rPr>
        <w:t xml:space="preserve"> </w:t>
      </w:r>
      <w:r w:rsidRPr="001766D1">
        <w:rPr>
          <w:spacing w:val="-4"/>
        </w:rPr>
        <w:t>auxquels le canal radioélectrique passe de l'état occupé à l'état libre ou inversement </w:t>
      </w:r>
      <w:r w:rsidRPr="001766D1">
        <w:rPr>
          <w:rFonts w:cs="Calibri"/>
          <w:bCs/>
        </w:rPr>
        <w:t>[A.3]</w:t>
      </w:r>
      <w:r w:rsidRPr="001766D1">
        <w:t>. Ainsi, plus ces changements d'état sont nombreux pendant la durée d'intégration, plus le risque d'erreur de mesure est grand. C'est pour cette raison que</w:t>
      </w:r>
      <w:r w:rsidRPr="001766D1">
        <w:rPr>
          <w:spacing w:val="-4"/>
        </w:rPr>
        <w:t xml:space="preserve">, pour que les résultats présentent une certaine fiabilité sur le plan statistique, il est nécessaire, dans la </w:t>
      </w:r>
      <w:r w:rsidRPr="002E461E">
        <w:rPr>
          <w:spacing w:val="-2"/>
        </w:rPr>
        <w:t>formule (</w:t>
      </w:r>
      <w:r w:rsidRPr="002E461E">
        <w:rPr>
          <w:spacing w:val="-2"/>
          <w:szCs w:val="24"/>
          <w:lang w:eastAsia="ru-RU"/>
        </w:rPr>
        <w:t>A</w:t>
      </w:r>
      <w:r w:rsidRPr="002E461E">
        <w:rPr>
          <w:spacing w:val="-2"/>
        </w:rPr>
        <w:t xml:space="preserve">7), d'augmenter le nombre d'échantillons à mesure que le nombre moyen de signaux attendus dans le canal pendant la durée d'intégration augmente (et non pas à mesure que la valeur de l'occupation augmente). En définissant la tolérance d'erreur absolue admissible </w:t>
      </w:r>
      <w:r w:rsidRPr="002E461E">
        <w:rPr>
          <w:rFonts w:cs="Calibri"/>
          <w:spacing w:val="-2"/>
        </w:rPr>
        <w:t>Δ</w:t>
      </w:r>
      <w:r w:rsidRPr="002E461E">
        <w:rPr>
          <w:i/>
          <w:iCs/>
          <w:spacing w:val="-2"/>
          <w:vertAlign w:val="subscript"/>
        </w:rPr>
        <w:t>SO</w:t>
      </w:r>
      <w:r w:rsidRPr="002E461E">
        <w:rPr>
          <w:spacing w:val="-2"/>
        </w:rPr>
        <w:t xml:space="preserve"> à la fois pour les canaux faiblement occupés et pour les canaux fortement occupés mais ne présentant que peu de changements d'état (tels que les canaux utilisés par les stations de radiodiffusion), il suffit de procéder à un nombre d'itérations compris entre 632 et 703. Le nombre d'échantillons requis ne devient important que pour les canaux présentant de nombreux changements d'état pendant la durée d'intégration.</w:t>
      </w:r>
    </w:p>
    <w:p w:rsidR="00327D4F" w:rsidRPr="001766D1" w:rsidRDefault="00327D4F" w:rsidP="00327D4F">
      <w:r w:rsidRPr="001766D1">
        <w:t xml:space="preserve">Si le débit de flux de signaux </w:t>
      </w:r>
      <w:r w:rsidRPr="001766D1">
        <w:rPr>
          <w:rFonts w:cs="Calibri"/>
        </w:rPr>
        <w:t>λ</w:t>
      </w:r>
      <w:r w:rsidRPr="001766D1">
        <w:t xml:space="preserve"> sur la durée d'intégration de l'occupation n'est pas connu à l'avance, il est alors recommandé de stipuler une valeur choisie avec une certaine marge</w:t>
      </w:r>
      <w:r w:rsidRPr="001766D1">
        <w:rPr>
          <w:szCs w:val="24"/>
        </w:rPr>
        <w:t>.</w:t>
      </w:r>
      <w:r w:rsidRPr="001766D1">
        <w:t xml:space="preserve"> Pour ajuster le débit de flux de signaux au cours des mesures, il est recommandé d'utiliser la formule:</w:t>
      </w:r>
    </w:p>
    <w:p w:rsidR="00327D4F" w:rsidRPr="001766D1" w:rsidRDefault="00327D4F" w:rsidP="00327D4F">
      <w:pPr>
        <w:pStyle w:val="Equation"/>
      </w:pPr>
      <w:r w:rsidRPr="001766D1">
        <w:tab/>
      </w:r>
      <w:r w:rsidRPr="001766D1">
        <w:tab/>
      </w:r>
      <w:r w:rsidR="00427D54" w:rsidRPr="001766D1">
        <w:rPr>
          <w:position w:val="-14"/>
        </w:rPr>
        <w:object w:dxaOrig="2580" w:dyaOrig="380">
          <v:shape id="_x0000_i1050" type="#_x0000_t75" style="width:127.1pt;height:19.4pt" o:ole="">
            <v:imagedata r:id="rId84" o:title=""/>
          </v:shape>
          <o:OLEObject Type="Embed" ProgID="Equation.3" ShapeID="_x0000_i1050" DrawAspect="Content" ObjectID="_1602399227" r:id="rId85"/>
        </w:object>
      </w:r>
      <w:r w:rsidRPr="001766D1">
        <w:tab/>
      </w:r>
      <w:r w:rsidRPr="001766D1">
        <w:rPr>
          <w:lang w:eastAsia="ru-RU"/>
        </w:rPr>
        <w:t>(</w:t>
      </w:r>
      <w:r w:rsidRPr="001766D1">
        <w:rPr>
          <w:szCs w:val="24"/>
          <w:lang w:eastAsia="ru-RU"/>
        </w:rPr>
        <w:t>A</w:t>
      </w:r>
      <w:r>
        <w:rPr>
          <w:lang w:eastAsia="ru-RU"/>
        </w:rPr>
        <w:t>17</w:t>
      </w:r>
      <w:r w:rsidRPr="001766D1">
        <w:rPr>
          <w:lang w:eastAsia="ru-RU"/>
        </w:rPr>
        <w:t>)</w:t>
      </w:r>
    </w:p>
    <w:p w:rsidR="00327D4F" w:rsidRPr="001766D1" w:rsidRDefault="00327D4F" w:rsidP="00327D4F">
      <w:r w:rsidRPr="001766D1">
        <w:t>où:</w:t>
      </w:r>
    </w:p>
    <w:p w:rsidR="00327D4F" w:rsidRPr="00ED3630" w:rsidRDefault="00327D4F" w:rsidP="00327D4F">
      <w:pPr>
        <w:pStyle w:val="Equationlegend"/>
        <w:rPr>
          <w:lang w:val="fr-CH"/>
        </w:rPr>
      </w:pPr>
      <w:r w:rsidRPr="00ED3630">
        <w:rPr>
          <w:rFonts w:cs="Calibri"/>
          <w:lang w:val="fr-CH"/>
        </w:rPr>
        <w:tab/>
      </w:r>
      <w:r w:rsidRPr="001766D1">
        <w:rPr>
          <w:rFonts w:cs="Calibri"/>
        </w:rPr>
        <w:t>λ</w:t>
      </w:r>
      <w:r w:rsidRPr="00ED3630">
        <w:rPr>
          <w:vertAlign w:val="subscript"/>
          <w:lang w:val="fr-CH"/>
        </w:rPr>
        <w:t>(</w:t>
      </w:r>
      <w:r w:rsidRPr="00ED3630">
        <w:rPr>
          <w:i/>
          <w:iCs/>
          <w:vertAlign w:val="subscript"/>
          <w:lang w:val="fr-CH"/>
        </w:rPr>
        <w:t>r</w:t>
      </w:r>
      <w:r w:rsidRPr="00ED3630">
        <w:rPr>
          <w:vertAlign w:val="subscript"/>
          <w:lang w:val="fr-CH"/>
        </w:rPr>
        <w:t xml:space="preserve">+1) </w:t>
      </w:r>
      <w:r w:rsidRPr="00ED3630">
        <w:rPr>
          <w:lang w:val="fr-CH"/>
        </w:rPr>
        <w:t>:</w:t>
      </w:r>
      <w:r w:rsidRPr="00ED3630">
        <w:rPr>
          <w:lang w:val="fr-CH"/>
        </w:rPr>
        <w:tab/>
        <w:t>débit de flux attendu pendant la durée d'intégration suivante</w:t>
      </w:r>
    </w:p>
    <w:p w:rsidR="00327D4F" w:rsidRPr="00ED3630" w:rsidRDefault="00327D4F" w:rsidP="00327D4F">
      <w:pPr>
        <w:pStyle w:val="Equationlegend"/>
        <w:rPr>
          <w:lang w:val="fr-CH"/>
        </w:rPr>
      </w:pPr>
      <w:r w:rsidRPr="00ED3630">
        <w:rPr>
          <w:rFonts w:cs="Calibri"/>
          <w:lang w:val="fr-CH"/>
        </w:rPr>
        <w:tab/>
      </w:r>
      <w:r w:rsidRPr="001766D1">
        <w:rPr>
          <w:rFonts w:cs="Calibri"/>
        </w:rPr>
        <w:t>λ</w:t>
      </w:r>
      <w:r w:rsidRPr="00ED3630">
        <w:rPr>
          <w:i/>
          <w:iCs/>
          <w:vertAlign w:val="subscript"/>
          <w:lang w:val="fr-CH"/>
        </w:rPr>
        <w:t xml:space="preserve">r </w:t>
      </w:r>
      <w:r w:rsidRPr="00ED3630">
        <w:rPr>
          <w:lang w:val="fr-CH"/>
        </w:rPr>
        <w:t>:</w:t>
      </w:r>
      <w:r w:rsidRPr="00ED3630">
        <w:rPr>
          <w:lang w:val="fr-CH"/>
        </w:rPr>
        <w:tab/>
        <w:t xml:space="preserve">débit de flux pendant la durée d'intégration considérée (écoulée) </w:t>
      </w:r>
    </w:p>
    <w:p w:rsidR="00327D4F" w:rsidRPr="00ED3630" w:rsidRDefault="00327D4F" w:rsidP="00327D4F">
      <w:pPr>
        <w:pStyle w:val="Equationlegend"/>
        <w:rPr>
          <w:lang w:val="fr-CH"/>
        </w:rPr>
      </w:pPr>
      <w:r w:rsidRPr="00ED3630">
        <w:rPr>
          <w:lang w:val="fr-CH"/>
        </w:rPr>
        <w:tab/>
      </w:r>
      <w:r w:rsidRPr="00ED3630">
        <w:rPr>
          <w:i/>
          <w:iCs/>
          <w:lang w:val="fr-CH"/>
        </w:rPr>
        <w:t>V</w:t>
      </w:r>
      <w:r w:rsidRPr="00ED3630">
        <w:rPr>
          <w:i/>
          <w:iCs/>
          <w:vertAlign w:val="subscript"/>
          <w:lang w:val="fr-CH"/>
        </w:rPr>
        <w:t xml:space="preserve">r </w:t>
      </w:r>
      <w:r w:rsidRPr="00ED3630">
        <w:rPr>
          <w:lang w:val="fr-CH"/>
        </w:rPr>
        <w:t>:</w:t>
      </w:r>
      <w:r w:rsidRPr="00ED3630">
        <w:rPr>
          <w:lang w:val="fr-CH"/>
        </w:rPr>
        <w:tab/>
        <w:t>nombre de signaux qui a été déterminé pendant la durée d'intégration considérée</w:t>
      </w:r>
    </w:p>
    <w:p w:rsidR="00327D4F" w:rsidRPr="00ED3630" w:rsidRDefault="00327D4F" w:rsidP="00327D4F">
      <w:pPr>
        <w:pStyle w:val="Equationlegend"/>
        <w:rPr>
          <w:lang w:val="fr-CH"/>
        </w:rPr>
      </w:pPr>
      <w:r w:rsidRPr="00ED3630">
        <w:rPr>
          <w:lang w:val="fr-CH"/>
        </w:rPr>
        <w:tab/>
      </w:r>
      <w:r w:rsidRPr="00ED3630">
        <w:rPr>
          <w:i/>
          <w:iCs/>
          <w:lang w:val="fr-CH"/>
        </w:rPr>
        <w:t xml:space="preserve">w </w:t>
      </w:r>
      <w:r w:rsidRPr="00ED3630">
        <w:rPr>
          <w:lang w:val="fr-CH"/>
        </w:rPr>
        <w:t>:</w:t>
      </w:r>
      <w:r w:rsidRPr="00ED3630">
        <w:rPr>
          <w:lang w:val="fr-CH"/>
        </w:rPr>
        <w:tab/>
        <w:t>coefficient de pondération déterminant le temps de réponse de la procédure d'adaptation, généralement choisi dans l'intervalle 5 ≤ </w:t>
      </w:r>
      <w:r w:rsidRPr="00ED3630">
        <w:rPr>
          <w:i/>
          <w:iCs/>
          <w:lang w:val="fr-CH"/>
        </w:rPr>
        <w:t>w</w:t>
      </w:r>
      <w:r w:rsidRPr="00ED3630">
        <w:rPr>
          <w:lang w:val="fr-CH"/>
        </w:rPr>
        <w:t> &lt; 20.</w:t>
      </w:r>
    </w:p>
    <w:p w:rsidR="00327D4F" w:rsidRDefault="00327D4F" w:rsidP="00327D4F">
      <w:r w:rsidRPr="001766D1">
        <w:lastRenderedPageBreak/>
        <w:t>Pour commencer l'itération conformément à la formule (A</w:t>
      </w:r>
      <w:r>
        <w:t>17</w:t>
      </w:r>
      <w:r w:rsidRPr="001766D1">
        <w:t xml:space="preserve">), une valeur initiale </w:t>
      </w:r>
      <w:r w:rsidRPr="001766D1">
        <w:rPr>
          <w:rFonts w:cs="Calibri"/>
        </w:rPr>
        <w:t>λ</w:t>
      </w:r>
      <w:r w:rsidRPr="001766D1">
        <w:rPr>
          <w:vertAlign w:val="subscript"/>
        </w:rPr>
        <w:t>0</w:t>
      </w:r>
      <w:r w:rsidRPr="001766D1">
        <w:rPr>
          <w:rFonts w:ascii="(Asiatische Schriftart verwende" w:hAnsi="(Asiatische Schriftart verwende"/>
          <w:i/>
          <w:iCs/>
          <w:szCs w:val="24"/>
        </w:rPr>
        <w:t xml:space="preserve"> </w:t>
      </w:r>
      <w:r w:rsidRPr="001766D1">
        <w:rPr>
          <w:rFonts w:ascii="(Asiatische Schriftart verwende" w:hAnsi="(Asiatische Schriftart verwende"/>
          <w:szCs w:val="24"/>
        </w:rPr>
        <w:t xml:space="preserve">est nécessaire </w:t>
      </w:r>
      <w:r w:rsidRPr="001766D1">
        <w:t xml:space="preserve">qui n'est généralement pas connue </w:t>
      </w:r>
      <w:r w:rsidRPr="001766D1">
        <w:rPr>
          <w:i/>
        </w:rPr>
        <w:t>a priori</w:t>
      </w:r>
      <w:r w:rsidRPr="001766D1">
        <w:t>. Il est recommandé de choisir la valeur maximale parmi toutes les valeurs attendues dans la gamme de fréquences donnée, ce qui correspond au cas le plus défavorable.</w:t>
      </w:r>
    </w:p>
    <w:p w:rsidR="00327D4F" w:rsidRPr="00E73DEC" w:rsidRDefault="00327D4F" w:rsidP="00327D4F">
      <w:pPr>
        <w:pStyle w:val="Heading2"/>
      </w:pPr>
      <w:bookmarkStart w:id="220" w:name="_Toc500251279"/>
      <w:r w:rsidRPr="00E73DEC">
        <w:t>A</w:t>
      </w:r>
      <w:r>
        <w:t>5.2</w:t>
      </w:r>
      <w:r>
        <w:tab/>
      </w:r>
      <w:r w:rsidRPr="00E73DEC">
        <w:t>Canaux radioélectriques avec des signaux de type impulsions</w:t>
      </w:r>
      <w:bookmarkEnd w:id="220"/>
    </w:p>
    <w:p w:rsidR="00327D4F" w:rsidRDefault="00327D4F" w:rsidP="00327D4F">
      <w:pPr>
        <w:pStyle w:val="Heading3"/>
      </w:pPr>
      <w:bookmarkStart w:id="221" w:name="_Toc500251280"/>
      <w:r>
        <w:t>A5.2.1</w:t>
      </w:r>
      <w:r>
        <w:tab/>
        <w:t>C</w:t>
      </w:r>
      <w:r w:rsidRPr="00E73DEC">
        <w:t>ollecte de</w:t>
      </w:r>
      <w:r>
        <w:t>s</w:t>
      </w:r>
      <w:r w:rsidRPr="00E73DEC">
        <w:t xml:space="preserve"> données et </w:t>
      </w:r>
      <w:r>
        <w:t xml:space="preserve">formule </w:t>
      </w:r>
      <w:r w:rsidRPr="00E73DEC">
        <w:t>de mesure de l'occupation</w:t>
      </w:r>
      <w:bookmarkEnd w:id="221"/>
    </w:p>
    <w:p w:rsidR="00327D4F" w:rsidRPr="00E73DEC" w:rsidRDefault="00327D4F" w:rsidP="00327D4F">
      <w:pPr>
        <w:rPr>
          <w:iCs/>
        </w:rPr>
      </w:pPr>
      <w:r>
        <w:rPr>
          <w:color w:val="000000"/>
        </w:rPr>
        <w:t xml:space="preserve">Pour mesurer l'occupation, il faut absolument déterminer, pour chaque durée d'intégration, le nombre </w:t>
      </w:r>
      <w:r w:rsidRPr="00E73DEC">
        <w:rPr>
          <w:i/>
        </w:rPr>
        <w:t>J</w:t>
      </w:r>
      <w:r w:rsidRPr="00E73DEC">
        <w:rPr>
          <w:i/>
          <w:vertAlign w:val="subscript"/>
        </w:rPr>
        <w:t>O</w:t>
      </w:r>
      <w:r>
        <w:rPr>
          <w:iCs/>
        </w:rPr>
        <w:t xml:space="preserve"> d'échantillons d'état de canal occupé.</w:t>
      </w:r>
    </w:p>
    <w:p w:rsidR="00327D4F" w:rsidRDefault="00327D4F" w:rsidP="00327D4F">
      <w:r w:rsidRPr="001766D1">
        <w:rPr>
          <w:spacing w:val="-4"/>
        </w:rPr>
        <w:t xml:space="preserve">Pour les canaux avec des </w:t>
      </w:r>
      <w:r w:rsidRPr="001766D1">
        <w:rPr>
          <w:u w:val="single"/>
        </w:rPr>
        <w:t>signaux de type impulsions</w:t>
      </w:r>
      <w:r w:rsidRPr="00EA6DC2">
        <w:t>,</w:t>
      </w:r>
      <w:r w:rsidRPr="001766D1">
        <w:t xml:space="preserve"> le calcul </w:t>
      </w:r>
      <w:r w:rsidRPr="001766D1">
        <w:rPr>
          <w:spacing w:val="-4"/>
        </w:rPr>
        <w:t>(</w:t>
      </w:r>
      <w:r w:rsidRPr="001766D1">
        <w:t>A7</w:t>
      </w:r>
      <w:r w:rsidRPr="001766D1">
        <w:rPr>
          <w:spacing w:val="-4"/>
        </w:rPr>
        <w:t xml:space="preserve">) donne </w:t>
      </w:r>
      <w:r w:rsidRPr="001766D1">
        <w:t xml:space="preserve">une mesure de l'occupation non biaisée mais il nécessite beaucoup plus d'échantillons </w:t>
      </w:r>
      <w:r w:rsidRPr="001766D1">
        <w:rPr>
          <w:spacing w:val="-4"/>
        </w:rPr>
        <w:t xml:space="preserve">pour que le niveau de confiance soit </w:t>
      </w:r>
      <w:r w:rsidRPr="001766D1">
        <w:rPr>
          <w:i/>
          <w:iCs/>
          <w:spacing w:val="-4"/>
        </w:rPr>
        <w:t>P</w:t>
      </w:r>
      <w:r w:rsidRPr="001766D1">
        <w:rPr>
          <w:i/>
          <w:iCs/>
          <w:spacing w:val="-4"/>
          <w:vertAlign w:val="subscript"/>
        </w:rPr>
        <w:t>SOC</w:t>
      </w:r>
      <w:r w:rsidRPr="001766D1">
        <w:rPr>
          <w:spacing w:val="-4"/>
        </w:rPr>
        <w:t xml:space="preserve"> avec une tolérance d'erreur de mesure absolue admissible </w:t>
      </w:r>
      <w:r w:rsidRPr="001766D1">
        <w:rPr>
          <w:rFonts w:cs="Calibri"/>
        </w:rPr>
        <w:t>Δ</w:t>
      </w:r>
      <w:r w:rsidRPr="001766D1">
        <w:rPr>
          <w:i/>
          <w:iCs/>
          <w:vertAlign w:val="subscript"/>
        </w:rPr>
        <w:t>SO</w:t>
      </w:r>
      <w:r w:rsidRPr="001766D1">
        <w:t xml:space="preserve">. </w:t>
      </w:r>
    </w:p>
    <w:p w:rsidR="00327D4F" w:rsidRDefault="00327D4F" w:rsidP="00327D4F">
      <w:pPr>
        <w:pStyle w:val="Heading3"/>
      </w:pPr>
      <w:bookmarkStart w:id="222" w:name="_Toc500251281"/>
      <w:r>
        <w:t>A5.2.2</w:t>
      </w:r>
      <w:r>
        <w:tab/>
      </w:r>
      <w:r w:rsidRPr="00E73DEC">
        <w:t>Choix du nombre d'échantillons sur la base du niveau d'occupation attendu</w:t>
      </w:r>
      <w:bookmarkEnd w:id="222"/>
    </w:p>
    <w:p w:rsidR="00327D4F" w:rsidRPr="00EF6A79" w:rsidRDefault="00327D4F" w:rsidP="00327D4F">
      <w:r>
        <w:t xml:space="preserve">Pour mesurer l'occupation sur des canaux avec des signaux de type impulsions, on peut calculer le nombre d'échantillons nécessaires </w:t>
      </w:r>
      <w:r w:rsidRPr="00E73DEC" w:rsidDel="00B27625">
        <w:rPr>
          <w:i/>
          <w:iCs/>
        </w:rPr>
        <w:t>J</w:t>
      </w:r>
      <w:r w:rsidRPr="00E73DEC" w:rsidDel="00B27625">
        <w:rPr>
          <w:i/>
          <w:iCs/>
          <w:vertAlign w:val="subscript"/>
        </w:rPr>
        <w:t>I</w:t>
      </w:r>
      <w:r w:rsidRPr="00E73DEC">
        <w:rPr>
          <w:i/>
          <w:iCs/>
          <w:vertAlign w:val="subscript"/>
        </w:rPr>
        <w:t>min</w:t>
      </w:r>
      <w:r>
        <w:t xml:space="preserve"> à partir de la formule: </w:t>
      </w:r>
    </w:p>
    <w:p w:rsidR="00327D4F" w:rsidRPr="001766D1" w:rsidRDefault="00327D4F" w:rsidP="00327D4F">
      <w:pPr>
        <w:pStyle w:val="Equation"/>
      </w:pPr>
      <w:r w:rsidRPr="001766D1">
        <w:tab/>
      </w:r>
      <w:r w:rsidRPr="001766D1">
        <w:tab/>
      </w:r>
      <w:r w:rsidR="00427D54" w:rsidRPr="00427D54">
        <w:rPr>
          <w:position w:val="-32"/>
        </w:rPr>
        <w:object w:dxaOrig="2960" w:dyaOrig="800">
          <v:shape id="_x0000_i1051" type="#_x0000_t75" style="width:147.15pt;height:41.3pt" o:ole="">
            <v:imagedata r:id="rId86" o:title=""/>
          </v:shape>
          <o:OLEObject Type="Embed" ProgID="Equation.3" ShapeID="_x0000_i1051" DrawAspect="Content" ObjectID="_1602399228" r:id="rId87"/>
        </w:object>
      </w:r>
      <w:r w:rsidRPr="001766D1">
        <w:tab/>
        <w:t>(</w:t>
      </w:r>
      <w:r w:rsidRPr="001766D1">
        <w:rPr>
          <w:szCs w:val="24"/>
          <w:lang w:eastAsia="ru-RU"/>
        </w:rPr>
        <w:t>A</w:t>
      </w:r>
      <w:r>
        <w:rPr>
          <w:lang w:eastAsia="ru-RU"/>
        </w:rPr>
        <w:t>18</w:t>
      </w:r>
      <w:r w:rsidRPr="001766D1">
        <w:t>)</w:t>
      </w:r>
    </w:p>
    <w:p w:rsidR="00327D4F" w:rsidRPr="001766D1" w:rsidRDefault="00327D4F" w:rsidP="00327D4F">
      <w:r w:rsidRPr="001766D1">
        <w:t>où:</w:t>
      </w:r>
    </w:p>
    <w:p w:rsidR="00327D4F" w:rsidRPr="00ED3630" w:rsidRDefault="00327D4F" w:rsidP="00327D4F">
      <w:pPr>
        <w:pStyle w:val="Equationlegend"/>
        <w:rPr>
          <w:lang w:val="fr-CH"/>
        </w:rPr>
      </w:pPr>
      <w:r w:rsidRPr="00ED3630">
        <w:rPr>
          <w:lang w:val="fr-CH"/>
        </w:rPr>
        <w:tab/>
      </w:r>
      <w:r w:rsidRPr="00ED3630">
        <w:rPr>
          <w:i/>
          <w:iCs/>
          <w:lang w:val="fr-CH"/>
        </w:rPr>
        <w:t>J</w:t>
      </w:r>
      <w:r w:rsidRPr="00ED3630">
        <w:rPr>
          <w:i/>
          <w:iCs/>
          <w:vertAlign w:val="subscript"/>
          <w:lang w:val="fr-CH"/>
        </w:rPr>
        <w:t>I</w:t>
      </w:r>
      <w:r w:rsidRPr="00ED3630">
        <w:rPr>
          <w:vertAlign w:val="subscript"/>
          <w:lang w:val="fr-CH"/>
        </w:rPr>
        <w:t xml:space="preserve"> min </w:t>
      </w:r>
      <w:r w:rsidRPr="00ED3630">
        <w:rPr>
          <w:lang w:val="fr-CH"/>
        </w:rPr>
        <w:t>:</w:t>
      </w:r>
      <w:r w:rsidRPr="00ED3630">
        <w:rPr>
          <w:lang w:val="fr-CH"/>
        </w:rPr>
        <w:tab/>
        <w:t xml:space="preserve">nombre d'échantillons </w:t>
      </w:r>
      <w:r>
        <w:rPr>
          <w:lang w:val="fr-CH"/>
        </w:rPr>
        <w:t>requis</w:t>
      </w:r>
      <w:r w:rsidRPr="00ED3630">
        <w:rPr>
          <w:lang w:val="fr-CH"/>
        </w:rPr>
        <w:t xml:space="preserve"> (minimal nécessaire) </w:t>
      </w:r>
    </w:p>
    <w:p w:rsidR="00327D4F" w:rsidRPr="00ED3630" w:rsidRDefault="00327D4F" w:rsidP="00327D4F">
      <w:pPr>
        <w:pStyle w:val="Equationlegend"/>
        <w:rPr>
          <w:lang w:val="fr-CH"/>
        </w:rPr>
      </w:pPr>
      <w:r w:rsidRPr="00ED3630">
        <w:rPr>
          <w:lang w:val="fr-CH"/>
        </w:rPr>
        <w:tab/>
      </w:r>
      <w:r w:rsidRPr="00ED3630">
        <w:rPr>
          <w:i/>
          <w:iCs/>
          <w:lang w:val="fr-CH"/>
        </w:rPr>
        <w:t>SO</w:t>
      </w:r>
      <w:r w:rsidRPr="00ED3630">
        <w:rPr>
          <w:lang w:val="fr-CH"/>
        </w:rPr>
        <w:t xml:space="preserve"> :</w:t>
      </w:r>
      <w:r w:rsidRPr="00ED3630">
        <w:rPr>
          <w:lang w:val="fr-CH"/>
        </w:rPr>
        <w:tab/>
        <w:t xml:space="preserve">occupation </w:t>
      </w:r>
      <w:r>
        <w:rPr>
          <w:lang w:val="fr-CH"/>
        </w:rPr>
        <w:t xml:space="preserve">attendue </w:t>
      </w:r>
      <w:r w:rsidRPr="00ED3630">
        <w:rPr>
          <w:lang w:val="fr-CH"/>
        </w:rPr>
        <w:t>du canal radioélectrique avec des signaux de type impulsions</w:t>
      </w:r>
      <w:r>
        <w:rPr>
          <w:lang w:val="fr-CH"/>
        </w:rPr>
        <w:t xml:space="preserve"> </w:t>
      </w:r>
    </w:p>
    <w:p w:rsidR="00327D4F" w:rsidRPr="00ED3630" w:rsidRDefault="00327D4F" w:rsidP="00327D4F">
      <w:pPr>
        <w:pStyle w:val="Equationlegend"/>
        <w:rPr>
          <w:i/>
          <w:color w:val="000000" w:themeColor="text1"/>
          <w:sz w:val="22"/>
          <w:szCs w:val="22"/>
          <w:lang w:val="fr-CH"/>
        </w:rPr>
      </w:pPr>
      <w:r w:rsidRPr="00ED3630">
        <w:rPr>
          <w:lang w:val="fr-CH"/>
        </w:rPr>
        <w:tab/>
      </w:r>
      <w:r w:rsidRPr="00ED3630">
        <w:rPr>
          <w:i/>
          <w:iCs/>
          <w:lang w:val="fr-CH"/>
        </w:rPr>
        <w:t>x</w:t>
      </w:r>
      <w:r w:rsidRPr="00ED3630">
        <w:rPr>
          <w:i/>
          <w:iCs/>
          <w:vertAlign w:val="subscript"/>
          <w:lang w:val="fr-CH"/>
        </w:rPr>
        <w:t xml:space="preserve">P </w:t>
      </w:r>
      <w:r w:rsidRPr="00ED3630">
        <w:rPr>
          <w:lang w:val="fr-CH"/>
        </w:rPr>
        <w:t>:</w:t>
      </w:r>
      <w:r w:rsidRPr="00ED3630">
        <w:rPr>
          <w:lang w:val="fr-CH"/>
        </w:rPr>
        <w:tab/>
        <w:t xml:space="preserve">pourcentage de l'intégrale de probabilité (voir </w:t>
      </w:r>
      <w:r>
        <w:rPr>
          <w:lang w:val="fr-CH"/>
        </w:rPr>
        <w:t xml:space="preserve">la formule </w:t>
      </w:r>
      <w:r w:rsidRPr="00ED3630">
        <w:rPr>
          <w:lang w:val="fr-CH"/>
        </w:rPr>
        <w:t>(</w:t>
      </w:r>
      <w:r>
        <w:rPr>
          <w:lang w:val="fr-CH" w:eastAsia="ru-RU"/>
        </w:rPr>
        <w:t>A13</w:t>
      </w:r>
      <w:r w:rsidRPr="00ED3630">
        <w:rPr>
          <w:lang w:val="fr-CH"/>
        </w:rPr>
        <w:t>))</w:t>
      </w:r>
    </w:p>
    <w:p w:rsidR="00327D4F" w:rsidRPr="00ED3630" w:rsidRDefault="00327D4F" w:rsidP="00327D4F">
      <w:pPr>
        <w:pStyle w:val="Equationlegend"/>
        <w:rPr>
          <w:lang w:val="fr-CH"/>
        </w:rPr>
      </w:pPr>
      <w:r w:rsidRPr="00ED3630">
        <w:rPr>
          <w:lang w:val="fr-CH"/>
        </w:rPr>
        <w:tab/>
      </w:r>
      <w:r w:rsidRPr="001766D1">
        <w:t>Δ</w:t>
      </w:r>
      <w:r w:rsidRPr="00ED3630">
        <w:rPr>
          <w:i/>
          <w:iCs/>
          <w:vertAlign w:val="subscript"/>
          <w:lang w:val="fr-CH"/>
        </w:rPr>
        <w:t xml:space="preserve">SO </w:t>
      </w:r>
      <w:r w:rsidRPr="00ED3630">
        <w:rPr>
          <w:lang w:val="fr-CH"/>
        </w:rPr>
        <w:t xml:space="preserve">: </w:t>
      </w:r>
      <w:r w:rsidRPr="00ED3630">
        <w:rPr>
          <w:lang w:val="fr-CH"/>
        </w:rPr>
        <w:tab/>
        <w:t>erreur de mesure absolue maximale admissible, correspondant à la moitié de l'intervalle de confiance.</w:t>
      </w:r>
    </w:p>
    <w:p w:rsidR="00327D4F" w:rsidRPr="001766D1" w:rsidRDefault="00327D4F" w:rsidP="00327D4F">
      <w:r w:rsidRPr="001766D1">
        <w:t xml:space="preserve">Pour un niveau de confiance </w:t>
      </w:r>
      <w:r w:rsidRPr="001766D1">
        <w:rPr>
          <w:i/>
          <w:iCs/>
          <w:spacing w:val="-4"/>
        </w:rPr>
        <w:t>P</w:t>
      </w:r>
      <w:r w:rsidRPr="001766D1">
        <w:rPr>
          <w:i/>
          <w:iCs/>
          <w:spacing w:val="-4"/>
          <w:vertAlign w:val="subscript"/>
        </w:rPr>
        <w:t>SOC</w:t>
      </w:r>
      <w:r w:rsidRPr="001766D1">
        <w:rPr>
          <w:spacing w:val="-4"/>
        </w:rPr>
        <w:t xml:space="preserve"> = 95% et une erreur de mesure absolue maximale admissible </w:t>
      </w:r>
      <w:r w:rsidRPr="001766D1">
        <w:rPr>
          <w:rFonts w:cs="Calibri"/>
          <w:spacing w:val="-4"/>
        </w:rPr>
        <w:t>Δ</w:t>
      </w:r>
      <w:r w:rsidRPr="001766D1">
        <w:rPr>
          <w:i/>
          <w:iCs/>
          <w:spacing w:val="-4"/>
          <w:vertAlign w:val="subscript"/>
        </w:rPr>
        <w:t>SO</w:t>
      </w:r>
      <w:r w:rsidRPr="001766D1">
        <w:rPr>
          <w:spacing w:val="-4"/>
        </w:rPr>
        <w:t> = 0,5%, la formule (</w:t>
      </w:r>
      <w:r>
        <w:rPr>
          <w:szCs w:val="24"/>
          <w:lang w:eastAsia="ru-RU"/>
        </w:rPr>
        <w:t>A18</w:t>
      </w:r>
      <w:r w:rsidRPr="001766D1">
        <w:rPr>
          <w:spacing w:val="-4"/>
        </w:rPr>
        <w:t>) devient</w:t>
      </w:r>
      <w:r w:rsidRPr="001766D1">
        <w:t>:</w:t>
      </w:r>
    </w:p>
    <w:p w:rsidR="00327D4F" w:rsidRPr="001766D1" w:rsidRDefault="00327D4F" w:rsidP="00327D4F">
      <w:pPr>
        <w:pStyle w:val="Equation"/>
      </w:pPr>
      <w:r w:rsidRPr="001766D1">
        <w:tab/>
      </w:r>
      <w:r w:rsidRPr="001766D1">
        <w:tab/>
      </w:r>
      <w:r w:rsidRPr="001766D1">
        <w:rPr>
          <w:position w:val="-16"/>
        </w:rPr>
        <w:object w:dxaOrig="3060" w:dyaOrig="400">
          <v:shape id="_x0000_i1052" type="#_x0000_t75" style="width:151.5pt;height:19.4pt" o:ole="">
            <v:imagedata r:id="rId88" o:title=""/>
          </v:shape>
          <o:OLEObject Type="Embed" ProgID="Equation.3" ShapeID="_x0000_i1052" DrawAspect="Content" ObjectID="_1602399229" r:id="rId89"/>
        </w:object>
      </w:r>
      <w:r w:rsidRPr="001766D1">
        <w:rPr>
          <w:lang w:eastAsia="ru-RU"/>
        </w:rPr>
        <w:tab/>
        <w:t>(</w:t>
      </w:r>
      <w:r w:rsidRPr="001766D1">
        <w:rPr>
          <w:szCs w:val="24"/>
          <w:lang w:eastAsia="ru-RU"/>
        </w:rPr>
        <w:t>A</w:t>
      </w:r>
      <w:r>
        <w:rPr>
          <w:lang w:eastAsia="ru-RU"/>
        </w:rPr>
        <w:t>19</w:t>
      </w:r>
      <w:r w:rsidRPr="001766D1">
        <w:rPr>
          <w:lang w:eastAsia="ru-RU"/>
        </w:rPr>
        <w:t>)</w:t>
      </w:r>
    </w:p>
    <w:p w:rsidR="00327D4F" w:rsidRDefault="00327D4F" w:rsidP="00327D4F">
      <w:r w:rsidRPr="001766D1">
        <w:t>Avec des signaux de type impulsions, le niveau de confiance du calcul (</w:t>
      </w:r>
      <w:r w:rsidRPr="001766D1">
        <w:rPr>
          <w:szCs w:val="24"/>
          <w:lang w:eastAsia="ru-RU"/>
        </w:rPr>
        <w:t>A</w:t>
      </w:r>
      <w:r w:rsidRPr="001766D1">
        <w:t>7) est déterminé par la valeur de l'occupation proprement dite et est pratiquement indépendant de l'instabilité de la position des échantillons sur l'axe du temps. L'application de la formule (</w:t>
      </w:r>
      <w:r>
        <w:rPr>
          <w:szCs w:val="24"/>
          <w:lang w:eastAsia="ru-RU"/>
        </w:rPr>
        <w:t>A19</w:t>
      </w:r>
      <w:r w:rsidRPr="001766D1">
        <w:t>) à des canaux radioélectriques avec différentes valeurs d'occupation est illustrée dans le Tableau A2.</w:t>
      </w:r>
    </w:p>
    <w:p w:rsidR="00327D4F" w:rsidRPr="001766D1" w:rsidRDefault="00327D4F" w:rsidP="002E461E">
      <w:pPr>
        <w:pStyle w:val="TableNo"/>
      </w:pPr>
      <w:r w:rsidRPr="002E461E">
        <w:t>TABLEAU</w:t>
      </w:r>
      <w:r w:rsidRPr="001766D1">
        <w:t xml:space="preserve"> A2</w:t>
      </w:r>
    </w:p>
    <w:p w:rsidR="00327D4F" w:rsidRPr="001766D1" w:rsidRDefault="00327D4F" w:rsidP="00327D4F">
      <w:pPr>
        <w:pStyle w:val="Tabletitle"/>
      </w:pPr>
      <w:r w:rsidRPr="001766D1">
        <w:t xml:space="preserve">Nombre d'échantillons </w:t>
      </w:r>
      <w:r>
        <w:t>requis</w:t>
      </w:r>
      <w:r w:rsidRPr="001766D1">
        <w:t xml:space="preserve"> pour un canal avec des signaux de type impulsions, afin que </w:t>
      </w:r>
      <w:r>
        <w:t>la tolérance d'erreur de mesure</w:t>
      </w:r>
      <w:r w:rsidRPr="001766D1">
        <w:t xml:space="preserve"> absolue </w:t>
      </w:r>
      <w:r>
        <w:t>de l'</w:t>
      </w:r>
      <w:r w:rsidRPr="001766D1">
        <w:t>occupation</w:t>
      </w:r>
      <w:r w:rsidRPr="001766D1">
        <w:rPr>
          <w:rFonts w:cs="Calibri"/>
        </w:rPr>
        <w:t xml:space="preserve"> Δ</w:t>
      </w:r>
      <w:r w:rsidRPr="001766D1">
        <w:rPr>
          <w:i/>
          <w:iCs/>
          <w:vertAlign w:val="subscript"/>
        </w:rPr>
        <w:t>SO</w:t>
      </w:r>
      <w:r w:rsidRPr="001766D1">
        <w:t xml:space="preserve"> ne dépasse pas </w:t>
      </w:r>
      <w:r>
        <w:br/>
      </w:r>
      <w:r w:rsidRPr="001766D1">
        <w:rPr>
          <w:rFonts w:cs="Times New Roman Bold"/>
        </w:rPr>
        <w:t>±</w:t>
      </w:r>
      <w:r w:rsidRPr="001766D1">
        <w:t xml:space="preserve">0,5% avec un niveau de confiance </w:t>
      </w:r>
      <w:r w:rsidRPr="001766D1">
        <w:rPr>
          <w:i/>
          <w:iCs/>
        </w:rPr>
        <w:t>P</w:t>
      </w:r>
      <w:r w:rsidRPr="001766D1">
        <w:rPr>
          <w:i/>
          <w:iCs/>
          <w:vertAlign w:val="subscript"/>
        </w:rPr>
        <w:t>SO</w:t>
      </w:r>
      <w:r w:rsidRPr="001766D1">
        <w:t> =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327D4F" w:rsidRPr="001766D1" w:rsidTr="00327D4F">
        <w:trPr>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327D4F" w:rsidRPr="001766D1" w:rsidRDefault="00327D4F" w:rsidP="00327D4F">
            <w:pPr>
              <w:pStyle w:val="Tablehead"/>
            </w:pPr>
            <w:r w:rsidRPr="001766D1">
              <w:t xml:space="preserve">Occupation du canal radioélectrique </w:t>
            </w:r>
            <w:r w:rsidRPr="001766D1">
              <w:rPr>
                <w:i/>
              </w:rPr>
              <w:t>SO</w:t>
            </w:r>
            <w:r w:rsidRPr="001766D1">
              <w:br/>
              <w:t>(%)</w:t>
            </w:r>
          </w:p>
        </w:tc>
        <w:tc>
          <w:tcPr>
            <w:tcW w:w="2409" w:type="dxa"/>
            <w:vMerge w:val="restart"/>
            <w:tcBorders>
              <w:top w:val="single" w:sz="4" w:space="0" w:color="auto"/>
              <w:left w:val="single" w:sz="4" w:space="0" w:color="auto"/>
              <w:bottom w:val="single" w:sz="4" w:space="0" w:color="auto"/>
              <w:right w:val="single" w:sz="4" w:space="0" w:color="auto"/>
            </w:tcBorders>
            <w:vAlign w:val="center"/>
          </w:tcPr>
          <w:p w:rsidR="00327D4F" w:rsidRPr="001766D1" w:rsidRDefault="00327D4F" w:rsidP="00327D4F">
            <w:pPr>
              <w:pStyle w:val="Tablehead"/>
            </w:pPr>
            <w:r w:rsidRPr="001766D1">
              <w:t>Nombre d'échantillons re</w:t>
            </w:r>
            <w:r>
              <w:t>quis</w:t>
            </w:r>
            <w:r w:rsidRPr="001766D1">
              <w:t xml:space="preserve">, </w:t>
            </w:r>
            <w:r w:rsidRPr="001766D1">
              <w:rPr>
                <w:i/>
                <w:iCs/>
              </w:rPr>
              <w:t>J</w:t>
            </w:r>
            <w:r w:rsidRPr="001766D1">
              <w:rPr>
                <w:i/>
                <w:iCs/>
                <w:vertAlign w:val="subscript"/>
              </w:rPr>
              <w:t>I</w:t>
            </w: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327D4F" w:rsidRPr="001766D1" w:rsidRDefault="00327D4F" w:rsidP="00327D4F">
            <w:pPr>
              <w:pStyle w:val="Tablehead"/>
            </w:pPr>
            <w:r w:rsidRPr="001766D1">
              <w:t xml:space="preserve">Durée d'itération </w:t>
            </w:r>
            <w:r>
              <w:t>maximale acceptable</w:t>
            </w:r>
            <w:r w:rsidRPr="001766D1">
              <w:t xml:space="preserve">, </w:t>
            </w:r>
            <w:r w:rsidRPr="001766D1">
              <w:rPr>
                <w:i/>
                <w:iCs/>
              </w:rPr>
              <w:t>T</w:t>
            </w:r>
            <w:r w:rsidRPr="001766D1">
              <w:rPr>
                <w:i/>
                <w:iCs/>
                <w:vertAlign w:val="subscript"/>
              </w:rPr>
              <w:t>R</w:t>
            </w:r>
            <w:r w:rsidRPr="001766D1">
              <w:t> </w:t>
            </w:r>
            <w:r w:rsidRPr="001766D1">
              <w:br/>
              <w:t>(ms)</w:t>
            </w:r>
          </w:p>
        </w:tc>
      </w:tr>
      <w:tr w:rsidR="00327D4F" w:rsidRPr="001766D1" w:rsidTr="00327D4F">
        <w:trPr>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327D4F" w:rsidRPr="001766D1" w:rsidRDefault="00327D4F" w:rsidP="00327D4F">
            <w:pPr>
              <w:pStyle w:val="Tablehead"/>
            </w:pPr>
          </w:p>
        </w:tc>
        <w:tc>
          <w:tcPr>
            <w:tcW w:w="2409" w:type="dxa"/>
            <w:vMerge/>
            <w:tcBorders>
              <w:top w:val="single" w:sz="4" w:space="0" w:color="auto"/>
              <w:left w:val="single" w:sz="4" w:space="0" w:color="auto"/>
              <w:bottom w:val="single" w:sz="4" w:space="0" w:color="auto"/>
              <w:right w:val="single" w:sz="4" w:space="0" w:color="auto"/>
            </w:tcBorders>
            <w:vAlign w:val="center"/>
          </w:tcPr>
          <w:p w:rsidR="00327D4F" w:rsidRPr="001766D1" w:rsidRDefault="00327D4F" w:rsidP="00327D4F">
            <w:pPr>
              <w:pStyle w:val="Tablehead"/>
            </w:pPr>
          </w:p>
        </w:tc>
        <w:tc>
          <w:tcPr>
            <w:tcW w:w="2409" w:type="dxa"/>
            <w:tcBorders>
              <w:top w:val="single" w:sz="4" w:space="0" w:color="auto"/>
              <w:left w:val="single" w:sz="4" w:space="0" w:color="auto"/>
              <w:bottom w:val="single" w:sz="4" w:space="0" w:color="auto"/>
              <w:right w:val="single" w:sz="4" w:space="0" w:color="auto"/>
            </w:tcBorders>
            <w:vAlign w:val="center"/>
          </w:tcPr>
          <w:p w:rsidR="00327D4F" w:rsidRPr="001766D1" w:rsidRDefault="00327D4F" w:rsidP="00327D4F">
            <w:pPr>
              <w:pStyle w:val="Tablehead"/>
            </w:pPr>
            <w:r w:rsidRPr="001766D1">
              <w:t xml:space="preserve">pour </w:t>
            </w:r>
            <w:r w:rsidRPr="001766D1">
              <w:rPr>
                <w:i/>
                <w:iCs/>
              </w:rPr>
              <w:t>T</w:t>
            </w:r>
            <w:r w:rsidRPr="001766D1">
              <w:rPr>
                <w:i/>
                <w:iCs/>
                <w:vertAlign w:val="subscript"/>
              </w:rPr>
              <w:t>I</w:t>
            </w:r>
            <w:r w:rsidRPr="001766D1">
              <w:t xml:space="preserve"> = 5 minutes</w:t>
            </w:r>
          </w:p>
        </w:tc>
        <w:tc>
          <w:tcPr>
            <w:tcW w:w="2411" w:type="dxa"/>
            <w:tcBorders>
              <w:top w:val="single" w:sz="4" w:space="0" w:color="auto"/>
              <w:left w:val="single" w:sz="4" w:space="0" w:color="auto"/>
              <w:bottom w:val="single" w:sz="4" w:space="0" w:color="auto"/>
              <w:right w:val="single" w:sz="4" w:space="0" w:color="auto"/>
            </w:tcBorders>
            <w:vAlign w:val="center"/>
          </w:tcPr>
          <w:p w:rsidR="00327D4F" w:rsidRPr="001766D1" w:rsidRDefault="00327D4F" w:rsidP="00327D4F">
            <w:pPr>
              <w:pStyle w:val="Tablehead"/>
            </w:pPr>
            <w:r w:rsidRPr="001766D1">
              <w:t xml:space="preserve">pour </w:t>
            </w:r>
            <w:r w:rsidRPr="001766D1">
              <w:rPr>
                <w:i/>
                <w:iCs/>
              </w:rPr>
              <w:t>T</w:t>
            </w:r>
            <w:r w:rsidRPr="001766D1">
              <w:rPr>
                <w:i/>
                <w:iCs/>
                <w:vertAlign w:val="subscript"/>
              </w:rPr>
              <w:t>I</w:t>
            </w:r>
            <w:r w:rsidRPr="001766D1">
              <w:t xml:space="preserve"> = 15 minutes</w:t>
            </w:r>
          </w:p>
        </w:tc>
      </w:tr>
      <w:tr w:rsidR="00327D4F" w:rsidRPr="001766D1" w:rsidTr="00327D4F">
        <w:trPr>
          <w:jc w:val="center"/>
        </w:trPr>
        <w:tc>
          <w:tcPr>
            <w:tcW w:w="2410"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5</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7 300</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41,1</w:t>
            </w:r>
          </w:p>
        </w:tc>
        <w:tc>
          <w:tcPr>
            <w:tcW w:w="2411"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123,2</w:t>
            </w:r>
          </w:p>
        </w:tc>
      </w:tr>
      <w:tr w:rsidR="00327D4F" w:rsidRPr="001766D1" w:rsidTr="00327D4F">
        <w:trPr>
          <w:jc w:val="center"/>
        </w:trPr>
        <w:tc>
          <w:tcPr>
            <w:tcW w:w="2410"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10</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13 830</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21,7</w:t>
            </w:r>
          </w:p>
        </w:tc>
        <w:tc>
          <w:tcPr>
            <w:tcW w:w="2411"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65,0</w:t>
            </w:r>
          </w:p>
        </w:tc>
      </w:tr>
    </w:tbl>
    <w:p w:rsidR="002E461E" w:rsidRPr="001766D1" w:rsidRDefault="002E461E" w:rsidP="002E461E">
      <w:pPr>
        <w:pStyle w:val="TableNo"/>
      </w:pPr>
      <w:r w:rsidRPr="002E461E">
        <w:lastRenderedPageBreak/>
        <w:t>TABLEAU</w:t>
      </w:r>
      <w:r w:rsidRPr="001766D1">
        <w:t xml:space="preserve"> A2</w:t>
      </w:r>
      <w:r>
        <w:t xml:space="preserve"> (</w:t>
      </w:r>
      <w:r w:rsidRPr="002E461E">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2E461E" w:rsidRPr="001766D1" w:rsidTr="001B3A69">
        <w:trPr>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2E461E" w:rsidRPr="001766D1" w:rsidRDefault="002E461E" w:rsidP="001B3A69">
            <w:pPr>
              <w:pStyle w:val="Tablehead"/>
            </w:pPr>
            <w:r w:rsidRPr="001766D1">
              <w:t xml:space="preserve">Occupation du canal radioélectrique </w:t>
            </w:r>
            <w:r w:rsidRPr="001766D1">
              <w:rPr>
                <w:i/>
              </w:rPr>
              <w:t>SO</w:t>
            </w:r>
            <w:r w:rsidRPr="001766D1">
              <w:br/>
              <w:t>(%)</w:t>
            </w:r>
          </w:p>
        </w:tc>
        <w:tc>
          <w:tcPr>
            <w:tcW w:w="2409" w:type="dxa"/>
            <w:vMerge w:val="restart"/>
            <w:tcBorders>
              <w:top w:val="single" w:sz="4" w:space="0" w:color="auto"/>
              <w:left w:val="single" w:sz="4" w:space="0" w:color="auto"/>
              <w:bottom w:val="single" w:sz="4" w:space="0" w:color="auto"/>
              <w:right w:val="single" w:sz="4" w:space="0" w:color="auto"/>
            </w:tcBorders>
            <w:vAlign w:val="center"/>
          </w:tcPr>
          <w:p w:rsidR="002E461E" w:rsidRPr="001766D1" w:rsidRDefault="002E461E" w:rsidP="001B3A69">
            <w:pPr>
              <w:pStyle w:val="Tablehead"/>
            </w:pPr>
            <w:r w:rsidRPr="001766D1">
              <w:t>Nombre d'échantillons re</w:t>
            </w:r>
            <w:r>
              <w:t>quis</w:t>
            </w:r>
            <w:r w:rsidRPr="001766D1">
              <w:t xml:space="preserve">, </w:t>
            </w:r>
            <w:r w:rsidRPr="001766D1">
              <w:rPr>
                <w:i/>
                <w:iCs/>
              </w:rPr>
              <w:t>J</w:t>
            </w:r>
            <w:r w:rsidRPr="001766D1">
              <w:rPr>
                <w:i/>
                <w:iCs/>
                <w:vertAlign w:val="subscript"/>
              </w:rPr>
              <w:t>I</w:t>
            </w: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2E461E" w:rsidRPr="001766D1" w:rsidRDefault="002E461E" w:rsidP="001B3A69">
            <w:pPr>
              <w:pStyle w:val="Tablehead"/>
            </w:pPr>
            <w:r w:rsidRPr="001766D1">
              <w:t xml:space="preserve">Durée d'itération </w:t>
            </w:r>
            <w:r>
              <w:t>maximale acceptable</w:t>
            </w:r>
            <w:r w:rsidRPr="001766D1">
              <w:t xml:space="preserve">, </w:t>
            </w:r>
            <w:r w:rsidRPr="001766D1">
              <w:rPr>
                <w:i/>
                <w:iCs/>
              </w:rPr>
              <w:t>T</w:t>
            </w:r>
            <w:r w:rsidRPr="001766D1">
              <w:rPr>
                <w:i/>
                <w:iCs/>
                <w:vertAlign w:val="subscript"/>
              </w:rPr>
              <w:t>R</w:t>
            </w:r>
            <w:r w:rsidRPr="001766D1">
              <w:t> </w:t>
            </w:r>
            <w:r w:rsidRPr="001766D1">
              <w:br/>
              <w:t>(ms)</w:t>
            </w:r>
          </w:p>
        </w:tc>
      </w:tr>
      <w:tr w:rsidR="002E461E" w:rsidRPr="001766D1" w:rsidTr="001B3A69">
        <w:trPr>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2E461E" w:rsidRPr="001766D1" w:rsidRDefault="002E461E" w:rsidP="001B3A69">
            <w:pPr>
              <w:pStyle w:val="Tablehead"/>
            </w:pPr>
          </w:p>
        </w:tc>
        <w:tc>
          <w:tcPr>
            <w:tcW w:w="2409" w:type="dxa"/>
            <w:vMerge/>
            <w:tcBorders>
              <w:top w:val="single" w:sz="4" w:space="0" w:color="auto"/>
              <w:left w:val="single" w:sz="4" w:space="0" w:color="auto"/>
              <w:bottom w:val="single" w:sz="4" w:space="0" w:color="auto"/>
              <w:right w:val="single" w:sz="4" w:space="0" w:color="auto"/>
            </w:tcBorders>
            <w:vAlign w:val="center"/>
          </w:tcPr>
          <w:p w:rsidR="002E461E" w:rsidRPr="001766D1" w:rsidRDefault="002E461E" w:rsidP="001B3A69">
            <w:pPr>
              <w:pStyle w:val="Tablehead"/>
            </w:pPr>
          </w:p>
        </w:tc>
        <w:tc>
          <w:tcPr>
            <w:tcW w:w="2409" w:type="dxa"/>
            <w:tcBorders>
              <w:top w:val="single" w:sz="4" w:space="0" w:color="auto"/>
              <w:left w:val="single" w:sz="4" w:space="0" w:color="auto"/>
              <w:bottom w:val="single" w:sz="4" w:space="0" w:color="auto"/>
              <w:right w:val="single" w:sz="4" w:space="0" w:color="auto"/>
            </w:tcBorders>
            <w:vAlign w:val="center"/>
          </w:tcPr>
          <w:p w:rsidR="002E461E" w:rsidRPr="001766D1" w:rsidRDefault="002E461E" w:rsidP="001B3A69">
            <w:pPr>
              <w:pStyle w:val="Tablehead"/>
            </w:pPr>
            <w:r w:rsidRPr="001766D1">
              <w:t xml:space="preserve">pour </w:t>
            </w:r>
            <w:r w:rsidRPr="001766D1">
              <w:rPr>
                <w:i/>
                <w:iCs/>
              </w:rPr>
              <w:t>T</w:t>
            </w:r>
            <w:r w:rsidRPr="001766D1">
              <w:rPr>
                <w:i/>
                <w:iCs/>
                <w:vertAlign w:val="subscript"/>
              </w:rPr>
              <w:t>I</w:t>
            </w:r>
            <w:r w:rsidRPr="001766D1">
              <w:t xml:space="preserve"> = 5 minutes</w:t>
            </w:r>
          </w:p>
        </w:tc>
        <w:tc>
          <w:tcPr>
            <w:tcW w:w="2411" w:type="dxa"/>
            <w:tcBorders>
              <w:top w:val="single" w:sz="4" w:space="0" w:color="auto"/>
              <w:left w:val="single" w:sz="4" w:space="0" w:color="auto"/>
              <w:bottom w:val="single" w:sz="4" w:space="0" w:color="auto"/>
              <w:right w:val="single" w:sz="4" w:space="0" w:color="auto"/>
            </w:tcBorders>
            <w:vAlign w:val="center"/>
          </w:tcPr>
          <w:p w:rsidR="002E461E" w:rsidRPr="001766D1" w:rsidRDefault="002E461E" w:rsidP="001B3A69">
            <w:pPr>
              <w:pStyle w:val="Tablehead"/>
            </w:pPr>
            <w:r w:rsidRPr="001766D1">
              <w:t xml:space="preserve">pour </w:t>
            </w:r>
            <w:r w:rsidRPr="001766D1">
              <w:rPr>
                <w:i/>
                <w:iCs/>
              </w:rPr>
              <w:t>T</w:t>
            </w:r>
            <w:r w:rsidRPr="001766D1">
              <w:rPr>
                <w:i/>
                <w:iCs/>
                <w:vertAlign w:val="subscript"/>
              </w:rPr>
              <w:t>I</w:t>
            </w:r>
            <w:r w:rsidRPr="001766D1">
              <w:t xml:space="preserve"> = 15 minutes</w:t>
            </w:r>
          </w:p>
        </w:tc>
      </w:tr>
      <w:tr w:rsidR="00327D4F" w:rsidRPr="001766D1" w:rsidTr="00327D4F">
        <w:trPr>
          <w:jc w:val="center"/>
        </w:trPr>
        <w:tc>
          <w:tcPr>
            <w:tcW w:w="2410"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20</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24 586</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12,2</w:t>
            </w:r>
          </w:p>
        </w:tc>
        <w:tc>
          <w:tcPr>
            <w:tcW w:w="2411"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36,6</w:t>
            </w:r>
          </w:p>
        </w:tc>
      </w:tr>
      <w:tr w:rsidR="00327D4F" w:rsidRPr="001766D1" w:rsidTr="00327D4F">
        <w:trPr>
          <w:jc w:val="center"/>
        </w:trPr>
        <w:tc>
          <w:tcPr>
            <w:tcW w:w="2410"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35</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34 960</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8,6</w:t>
            </w:r>
          </w:p>
        </w:tc>
        <w:tc>
          <w:tcPr>
            <w:tcW w:w="2411"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25,7</w:t>
            </w:r>
          </w:p>
        </w:tc>
      </w:tr>
      <w:tr w:rsidR="00327D4F" w:rsidRPr="001766D1" w:rsidTr="00327D4F">
        <w:trPr>
          <w:jc w:val="center"/>
        </w:trPr>
        <w:tc>
          <w:tcPr>
            <w:tcW w:w="2410"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50</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38 416</w:t>
            </w:r>
          </w:p>
        </w:tc>
        <w:tc>
          <w:tcPr>
            <w:tcW w:w="2409"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7,8</w:t>
            </w:r>
          </w:p>
        </w:tc>
        <w:tc>
          <w:tcPr>
            <w:tcW w:w="2411" w:type="dxa"/>
            <w:tcBorders>
              <w:top w:val="single" w:sz="4" w:space="0" w:color="auto"/>
              <w:left w:val="single" w:sz="4" w:space="0" w:color="auto"/>
              <w:bottom w:val="single" w:sz="4" w:space="0" w:color="auto"/>
              <w:right w:val="single" w:sz="4" w:space="0" w:color="auto"/>
            </w:tcBorders>
          </w:tcPr>
          <w:p w:rsidR="00327D4F" w:rsidRPr="001766D1" w:rsidRDefault="00327D4F" w:rsidP="00327D4F">
            <w:pPr>
              <w:pStyle w:val="Tabletext"/>
              <w:jc w:val="center"/>
            </w:pPr>
            <w:r w:rsidRPr="001766D1">
              <w:t>23,4</w:t>
            </w:r>
          </w:p>
        </w:tc>
      </w:tr>
      <w:tr w:rsidR="00327D4F" w:rsidRPr="001766D1" w:rsidTr="00327D4F">
        <w:trPr>
          <w:jc w:val="center"/>
        </w:trPr>
        <w:tc>
          <w:tcPr>
            <w:tcW w:w="9639" w:type="dxa"/>
            <w:gridSpan w:val="4"/>
            <w:tcBorders>
              <w:top w:val="single" w:sz="4" w:space="0" w:color="auto"/>
              <w:left w:val="nil"/>
              <w:bottom w:val="nil"/>
              <w:right w:val="nil"/>
            </w:tcBorders>
          </w:tcPr>
          <w:p w:rsidR="00327D4F" w:rsidRPr="001766D1" w:rsidRDefault="00327D4F" w:rsidP="001F3D3D">
            <w:pPr>
              <w:pStyle w:val="TableLegendNote"/>
              <w:rPr>
                <w:lang w:val="fr-FR"/>
              </w:rPr>
            </w:pPr>
            <w:r w:rsidRPr="001766D1">
              <w:rPr>
                <w:lang w:val="fr-FR"/>
              </w:rPr>
              <w:t xml:space="preserve">NOTE – Le nombre d'échantillons requis pour les canaux ayant une occupation </w:t>
            </w:r>
            <w:r w:rsidRPr="001766D1">
              <w:rPr>
                <w:i/>
                <w:iCs/>
                <w:lang w:val="fr-FR"/>
              </w:rPr>
              <w:t>SO</w:t>
            </w:r>
            <w:r w:rsidRPr="001766D1">
              <w:rPr>
                <w:lang w:val="fr-FR"/>
              </w:rPr>
              <w:t xml:space="preserve">* &gt; 50% coïncide avec le nombre d'échantillons pour une occupation </w:t>
            </w:r>
            <w:r w:rsidRPr="001766D1">
              <w:rPr>
                <w:i/>
                <w:iCs/>
                <w:lang w:val="fr-FR"/>
              </w:rPr>
              <w:t>SO</w:t>
            </w:r>
            <w:r w:rsidRPr="001766D1">
              <w:rPr>
                <w:lang w:val="fr-FR"/>
              </w:rPr>
              <w:t> = 1 </w:t>
            </w:r>
            <w:r w:rsidR="001F3D3D">
              <w:rPr>
                <w:lang w:val="fr-FR"/>
              </w:rPr>
              <w:t>−</w:t>
            </w:r>
            <w:r w:rsidRPr="001766D1">
              <w:rPr>
                <w:lang w:val="fr-FR"/>
              </w:rPr>
              <w:t> </w:t>
            </w:r>
            <w:r w:rsidRPr="001766D1">
              <w:rPr>
                <w:i/>
                <w:iCs/>
                <w:lang w:val="fr-FR"/>
              </w:rPr>
              <w:t>SO</w:t>
            </w:r>
            <w:r w:rsidRPr="001766D1">
              <w:rPr>
                <w:lang w:val="fr-FR"/>
              </w:rPr>
              <w:t xml:space="preserve">*. Cela signifie, par exemple, que pour obtenir des mesures fiables sur le plan statistique dans un canal ayant une occupation de 80%, il est nécessaire de choisir </w:t>
            </w:r>
            <w:r w:rsidRPr="001766D1">
              <w:rPr>
                <w:i/>
                <w:iCs/>
                <w:lang w:val="fr-FR"/>
              </w:rPr>
              <w:t>J</w:t>
            </w:r>
            <w:r w:rsidRPr="001766D1">
              <w:rPr>
                <w:i/>
                <w:iCs/>
                <w:vertAlign w:val="subscript"/>
                <w:lang w:val="fr-FR"/>
              </w:rPr>
              <w:t>I</w:t>
            </w:r>
            <w:r w:rsidRPr="001766D1">
              <w:rPr>
                <w:lang w:val="fr-FR"/>
              </w:rPr>
              <w:t xml:space="preserve"> = 24 586, comme dans le cas de l'occupation </w:t>
            </w:r>
            <w:r w:rsidRPr="001766D1">
              <w:rPr>
                <w:i/>
                <w:iCs/>
                <w:lang w:val="fr-FR"/>
              </w:rPr>
              <w:t>SO</w:t>
            </w:r>
            <w:r w:rsidRPr="001766D1">
              <w:rPr>
                <w:lang w:val="fr-FR"/>
              </w:rPr>
              <w:t> = 1 </w:t>
            </w:r>
            <w:r w:rsidR="001F3D3D">
              <w:rPr>
                <w:lang w:val="fr-FR"/>
              </w:rPr>
              <w:t>−</w:t>
            </w:r>
            <w:r w:rsidRPr="001766D1">
              <w:rPr>
                <w:lang w:val="fr-FR"/>
              </w:rPr>
              <w:t> 0,80 = 20%.</w:t>
            </w:r>
          </w:p>
        </w:tc>
      </w:tr>
    </w:tbl>
    <w:p w:rsidR="00327D4F" w:rsidRDefault="00327D4F" w:rsidP="003B2C9C">
      <w:pPr>
        <w:rPr>
          <w:spacing w:val="-4"/>
        </w:rPr>
      </w:pPr>
      <w:r>
        <w:t xml:space="preserve">Afin de formuler des recommandations pratiques sur le choix du nombre d'échantillons, il convient d'analyser les différences dans les relations </w:t>
      </w:r>
      <w:r w:rsidRPr="00E73DEC" w:rsidDel="00B27625">
        <w:rPr>
          <w:rFonts w:cs="Calibri"/>
          <w:bCs/>
          <w:i/>
          <w:iCs/>
          <w:szCs w:val="24"/>
        </w:rPr>
        <w:t>J</w:t>
      </w:r>
      <w:r w:rsidRPr="00E73DEC" w:rsidDel="00B27625">
        <w:rPr>
          <w:rFonts w:cs="Calibri"/>
          <w:bCs/>
          <w:i/>
          <w:iCs/>
          <w:szCs w:val="24"/>
          <w:vertAlign w:val="subscript"/>
        </w:rPr>
        <w:t>I</w:t>
      </w:r>
      <w:r w:rsidRPr="00E73DEC" w:rsidDel="00B27625">
        <w:rPr>
          <w:rFonts w:cs="Calibri"/>
          <w:bCs/>
          <w:szCs w:val="24"/>
          <w:vertAlign w:val="subscript"/>
        </w:rPr>
        <w:t xml:space="preserve"> min</w:t>
      </w:r>
      <w:r w:rsidRPr="00E73DEC">
        <w:rPr>
          <w:rFonts w:cs="Calibri"/>
          <w:bCs/>
          <w:szCs w:val="24"/>
          <w:vertAlign w:val="subscript"/>
        </w:rPr>
        <w:t xml:space="preserve"> </w:t>
      </w:r>
      <w:r w:rsidRPr="00E73DEC">
        <w:rPr>
          <w:rFonts w:cs="Calibri"/>
          <w:bCs/>
          <w:szCs w:val="24"/>
        </w:rPr>
        <w:t>(</w:t>
      </w:r>
      <w:r w:rsidRPr="00E73DEC">
        <w:rPr>
          <w:rFonts w:cs="Calibri"/>
          <w:bCs/>
          <w:i/>
          <w:iCs/>
          <w:szCs w:val="24"/>
        </w:rPr>
        <w:t>SO</w:t>
      </w:r>
      <w:r w:rsidRPr="00E73DEC">
        <w:rPr>
          <w:rFonts w:cs="Calibri"/>
          <w:bCs/>
          <w:szCs w:val="24"/>
        </w:rPr>
        <w:t>)</w:t>
      </w:r>
      <w:r>
        <w:rPr>
          <w:rFonts w:cs="Calibri"/>
          <w:bCs/>
          <w:szCs w:val="24"/>
        </w:rPr>
        <w:t xml:space="preserve"> que l'on obtient en limitant les </w:t>
      </w:r>
      <w:r w:rsidRPr="001766D1">
        <w:rPr>
          <w:spacing w:val="-4"/>
        </w:rPr>
        <w:t>erreur</w:t>
      </w:r>
      <w:r>
        <w:rPr>
          <w:spacing w:val="-4"/>
        </w:rPr>
        <w:t>s</w:t>
      </w:r>
      <w:r w:rsidRPr="001766D1">
        <w:rPr>
          <w:spacing w:val="-4"/>
        </w:rPr>
        <w:t xml:space="preserve"> de mesure absolue </w:t>
      </w:r>
      <w:r w:rsidRPr="00E73DEC">
        <w:rPr>
          <w:rFonts w:cs="Calibri"/>
          <w:bCs/>
          <w:szCs w:val="24"/>
        </w:rPr>
        <w:t>(</w:t>
      </w:r>
      <w:r w:rsidRPr="00761A5C" w:rsidDel="00B27625">
        <w:rPr>
          <w:rFonts w:cs="Calibri"/>
          <w:bCs/>
          <w:szCs w:val="24"/>
          <w:lang w:val="en-GB"/>
        </w:rPr>
        <w:t>Δ</w:t>
      </w:r>
      <w:r w:rsidRPr="00E73DEC" w:rsidDel="00B27625">
        <w:rPr>
          <w:rFonts w:cs="Calibri"/>
          <w:bCs/>
          <w:i/>
          <w:iCs/>
          <w:szCs w:val="24"/>
          <w:vertAlign w:val="subscript"/>
        </w:rPr>
        <w:t>SO</w:t>
      </w:r>
      <w:r>
        <w:rPr>
          <w:rFonts w:cs="Calibri"/>
          <w:bCs/>
          <w:szCs w:val="24"/>
        </w:rPr>
        <w:t xml:space="preserve">) </w:t>
      </w:r>
      <w:r w:rsidRPr="00E73DEC">
        <w:rPr>
          <w:rFonts w:cs="Calibri"/>
          <w:bCs/>
          <w:szCs w:val="24"/>
        </w:rPr>
        <w:t>et relative</w:t>
      </w:r>
      <w:r>
        <w:rPr>
          <w:rFonts w:cs="Calibri"/>
          <w:bCs/>
          <w:szCs w:val="24"/>
        </w:rPr>
        <w:t xml:space="preserve"> </w:t>
      </w:r>
      <w:r w:rsidRPr="00E73DEC">
        <w:rPr>
          <w:rFonts w:cs="Calibri"/>
          <w:bCs/>
          <w:szCs w:val="24"/>
        </w:rPr>
        <w:t>(</w:t>
      </w:r>
      <w:r w:rsidRPr="00761A5C">
        <w:rPr>
          <w:bCs/>
          <w:szCs w:val="24"/>
          <w:lang w:val="en-GB"/>
        </w:rPr>
        <w:t>δ</w:t>
      </w:r>
      <w:r w:rsidRPr="00E73DEC">
        <w:rPr>
          <w:rFonts w:cs="Calibri"/>
          <w:bCs/>
          <w:i/>
          <w:iCs/>
          <w:szCs w:val="24"/>
          <w:vertAlign w:val="subscript"/>
        </w:rPr>
        <w:t>SO</w:t>
      </w:r>
      <w:r w:rsidRPr="00E73DEC">
        <w:rPr>
          <w:rFonts w:cs="Calibri"/>
          <w:bCs/>
          <w:szCs w:val="24"/>
        </w:rPr>
        <w:t xml:space="preserve">) </w:t>
      </w:r>
      <w:r w:rsidRPr="001766D1">
        <w:rPr>
          <w:spacing w:val="-4"/>
        </w:rPr>
        <w:t>admissible</w:t>
      </w:r>
      <w:r>
        <w:rPr>
          <w:spacing w:val="-4"/>
        </w:rPr>
        <w:t>s.</w:t>
      </w:r>
    </w:p>
    <w:p w:rsidR="00327D4F" w:rsidRDefault="00327D4F" w:rsidP="003B2C9C">
      <w:r>
        <w:t>Le Tableau 2 de la Recommandation UIT-R SM.1880-1 [A5] (qui, pour des raisons pratiques, est reproduit ci-dessous en tant que Tableau A3) présente les résultats du calcul du nombre d'échantillons requis pour obtenir une erreur relative inférieure à 10% ou une erreur absolue de 1%, en fonction de l'occupation du canal.</w:t>
      </w:r>
    </w:p>
    <w:p w:rsidR="00327D4F" w:rsidRDefault="00327D4F" w:rsidP="003B2C9C">
      <w:r>
        <w:t>Comme le montre le tableau, si on limite à une valeur fixe (10%) l'erreur relative pour des valeurs d'occupation faibles (moins de 5%), cela entraîne une augmentation conséquente du nombre d'échantillons requis car l'erreur absolue qui en résulte est faible. Pour assurer un degré de précision similaire pour des valeurs d'occupation élevées (plus de 30%), seul un petit nombre d'échantillons est requis. A l'inverse, si on limite à une valeur fixe (1%) l'erreur absolue, cela entraîne une augmentation du nombre d'échantillons requis pour des valeurs d'occupation élevées (plus de 20%), car l'erreur relative qui en résulte est faible. Pour assurer un tel degré de précision pour une occupation inférieure à 3%, seul un petit nombre d'échantillons est requis.</w:t>
      </w:r>
    </w:p>
    <w:p w:rsidR="00327D4F" w:rsidRDefault="00327D4F" w:rsidP="003B2C9C">
      <w:r>
        <w:t xml:space="preserve">Afin de réduire autant que possible le nombre d'échantillons requis pour tous les niveaux d'occupation, une solution possible consiste à faire une estimation et à limiter, au cas par cas, pour les valeurs d'occupation élevées, l'erreur relative admissible et, pour les valeurs faibles, l'erreur absolue admissible [A6]. Si le passage d'un type de limitation à l'autre se fait à un niveau d'occupation de 10%, alors le nombre d'échantillons requis est déterminé par les valeurs figurant en gras dans le Tableau A3, qui sont acceptables d'un point de vue pratique. </w:t>
      </w:r>
    </w:p>
    <w:p w:rsidR="00327D4F" w:rsidRPr="00E73DEC" w:rsidRDefault="00327D4F" w:rsidP="001F3D3D">
      <w:pPr>
        <w:pStyle w:val="TableNo"/>
      </w:pPr>
      <w:r w:rsidRPr="001F3D3D">
        <w:t>TABLEAU</w:t>
      </w:r>
      <w:r w:rsidRPr="00E73DEC">
        <w:t xml:space="preserve"> A3</w:t>
      </w:r>
    </w:p>
    <w:p w:rsidR="00327D4F" w:rsidRDefault="00327D4F" w:rsidP="00327D4F">
      <w:pPr>
        <w:pStyle w:val="Tabletitle"/>
        <w:rPr>
          <w:rFonts w:eastAsia="Calibri"/>
        </w:rPr>
      </w:pPr>
      <w:r>
        <w:t xml:space="preserve">Nombre d'échantillons requis pour obtenir une erreur relative </w:t>
      </w:r>
      <w:r>
        <w:rPr>
          <w:rFonts w:eastAsia="Calibri"/>
          <w:szCs w:val="24"/>
        </w:rPr>
        <w:t>δ</w:t>
      </w:r>
      <w:r>
        <w:rPr>
          <w:rFonts w:eastAsia="Calibri"/>
          <w:i/>
          <w:iCs/>
          <w:szCs w:val="24"/>
          <w:vertAlign w:val="subscript"/>
        </w:rPr>
        <w:t>SO</w:t>
      </w:r>
      <w:r>
        <w:t xml:space="preserve"> inférieure à 10% </w:t>
      </w:r>
      <w:r>
        <w:br/>
        <w:t>ou une erreur absolue Δ</w:t>
      </w:r>
      <w:r>
        <w:rPr>
          <w:i/>
          <w:iCs/>
          <w:vertAlign w:val="subscript"/>
        </w:rPr>
        <w:t>SO</w:t>
      </w:r>
      <w:r>
        <w:t xml:space="preserve"> de 1% avec un niveau de confiance de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843"/>
        <w:gridCol w:w="2126"/>
        <w:gridCol w:w="1843"/>
        <w:gridCol w:w="2131"/>
      </w:tblGrid>
      <w:tr w:rsidR="00327D4F" w:rsidRPr="006D2C07" w:rsidTr="00427D54">
        <w:trPr>
          <w:jc w:val="center"/>
        </w:trPr>
        <w:tc>
          <w:tcPr>
            <w:tcW w:w="1696" w:type="dxa"/>
            <w:vMerge w:val="restart"/>
            <w:vAlign w:val="center"/>
          </w:tcPr>
          <w:p w:rsidR="00327D4F" w:rsidRPr="00EA4374" w:rsidRDefault="00327D4F" w:rsidP="00327D4F">
            <w:pPr>
              <w:pStyle w:val="Tablehead"/>
              <w:rPr>
                <w:szCs w:val="22"/>
                <w:lang w:val="en-GB"/>
              </w:rPr>
            </w:pPr>
            <w:r w:rsidRPr="00EA4374">
              <w:rPr>
                <w:rFonts w:eastAsia="Calibri"/>
                <w:szCs w:val="22"/>
              </w:rPr>
              <w:t>Taux d'occupation</w:t>
            </w:r>
            <w:r w:rsidRPr="00EA4374">
              <w:rPr>
                <w:rFonts w:eastAsia="Calibri"/>
                <w:szCs w:val="22"/>
              </w:rPr>
              <w:br/>
              <w:t xml:space="preserve">du canal, </w:t>
            </w:r>
            <w:r w:rsidRPr="00EA4374">
              <w:rPr>
                <w:rFonts w:eastAsia="Calibri"/>
                <w:szCs w:val="22"/>
              </w:rPr>
              <w:br/>
              <w:t>%</w:t>
            </w:r>
          </w:p>
        </w:tc>
        <w:tc>
          <w:tcPr>
            <w:tcW w:w="3969" w:type="dxa"/>
            <w:gridSpan w:val="2"/>
            <w:vAlign w:val="center"/>
          </w:tcPr>
          <w:p w:rsidR="00327D4F" w:rsidRPr="00EA4374" w:rsidRDefault="00327D4F" w:rsidP="00327D4F">
            <w:pPr>
              <w:pStyle w:val="Tablehead"/>
              <w:rPr>
                <w:szCs w:val="22"/>
                <w:lang w:val="en-GB"/>
              </w:rPr>
            </w:pPr>
            <w:r w:rsidRPr="00EA4374">
              <w:rPr>
                <w:rFonts w:eastAsia="Calibri"/>
                <w:szCs w:val="22"/>
              </w:rPr>
              <w:t>Erreur relative requise δ</w:t>
            </w:r>
            <w:r w:rsidRPr="00EA4374">
              <w:rPr>
                <w:rFonts w:eastAsia="Calibri"/>
                <w:i/>
                <w:iCs/>
                <w:szCs w:val="22"/>
                <w:vertAlign w:val="subscript"/>
              </w:rPr>
              <w:t>SO</w:t>
            </w:r>
            <w:r>
              <w:rPr>
                <w:rFonts w:eastAsia="Calibri"/>
                <w:szCs w:val="22"/>
              </w:rPr>
              <w:t xml:space="preserve"> </w:t>
            </w:r>
            <w:r w:rsidRPr="00EA4374">
              <w:rPr>
                <w:rFonts w:eastAsia="Calibri"/>
                <w:szCs w:val="22"/>
              </w:rPr>
              <w:t>= 10%</w:t>
            </w:r>
          </w:p>
        </w:tc>
        <w:tc>
          <w:tcPr>
            <w:tcW w:w="3974" w:type="dxa"/>
            <w:gridSpan w:val="2"/>
            <w:vAlign w:val="center"/>
          </w:tcPr>
          <w:p w:rsidR="00327D4F" w:rsidRPr="00EA4374" w:rsidRDefault="00327D4F" w:rsidP="00327D4F">
            <w:pPr>
              <w:pStyle w:val="Tablehead"/>
              <w:rPr>
                <w:szCs w:val="22"/>
                <w:lang w:val="en-GB"/>
              </w:rPr>
            </w:pPr>
            <w:r w:rsidRPr="00EA4374">
              <w:rPr>
                <w:rFonts w:eastAsia="Calibri"/>
                <w:szCs w:val="22"/>
              </w:rPr>
              <w:t xml:space="preserve">Erreur absolue requise </w:t>
            </w:r>
            <w:r w:rsidRPr="00EA4374">
              <w:rPr>
                <w:szCs w:val="22"/>
              </w:rPr>
              <w:t>Δ</w:t>
            </w:r>
            <w:r w:rsidRPr="00EA4374">
              <w:rPr>
                <w:i/>
                <w:iCs/>
                <w:szCs w:val="22"/>
                <w:vertAlign w:val="subscript"/>
              </w:rPr>
              <w:t>SO</w:t>
            </w:r>
            <w:r w:rsidRPr="00EA4374">
              <w:rPr>
                <w:rFonts w:eastAsia="Calibri"/>
                <w:szCs w:val="22"/>
              </w:rPr>
              <w:t> = 1%</w:t>
            </w:r>
          </w:p>
        </w:tc>
      </w:tr>
      <w:tr w:rsidR="00327D4F" w:rsidRPr="006D2C07" w:rsidTr="00427D54">
        <w:trPr>
          <w:jc w:val="center"/>
        </w:trPr>
        <w:tc>
          <w:tcPr>
            <w:tcW w:w="1696" w:type="dxa"/>
            <w:vMerge/>
            <w:vAlign w:val="center"/>
          </w:tcPr>
          <w:p w:rsidR="00327D4F" w:rsidRPr="00EA4374" w:rsidRDefault="00327D4F" w:rsidP="00327D4F">
            <w:pPr>
              <w:pStyle w:val="Tablehead"/>
              <w:rPr>
                <w:szCs w:val="22"/>
                <w:lang w:val="en-GB"/>
              </w:rPr>
            </w:pPr>
          </w:p>
        </w:tc>
        <w:tc>
          <w:tcPr>
            <w:tcW w:w="1843" w:type="dxa"/>
            <w:vAlign w:val="center"/>
          </w:tcPr>
          <w:p w:rsidR="00327D4F" w:rsidRPr="00EA4374" w:rsidRDefault="00327D4F" w:rsidP="00327D4F">
            <w:pPr>
              <w:pStyle w:val="Tablehead"/>
              <w:rPr>
                <w:szCs w:val="22"/>
              </w:rPr>
            </w:pPr>
            <w:r w:rsidRPr="00EA4374">
              <w:rPr>
                <w:rFonts w:eastAsia="Calibri"/>
                <w:bCs/>
                <w:szCs w:val="22"/>
              </w:rPr>
              <w:t>Amplitude de l'erreur absolue résultante, %</w:t>
            </w:r>
          </w:p>
        </w:tc>
        <w:tc>
          <w:tcPr>
            <w:tcW w:w="2126" w:type="dxa"/>
            <w:vAlign w:val="center"/>
          </w:tcPr>
          <w:p w:rsidR="00327D4F" w:rsidRPr="00EA4374" w:rsidRDefault="00327D4F" w:rsidP="00327D4F">
            <w:pPr>
              <w:pStyle w:val="Tablehead"/>
              <w:rPr>
                <w:szCs w:val="22"/>
                <w:lang w:val="en-GB"/>
              </w:rPr>
            </w:pPr>
            <w:r w:rsidRPr="00EA4374">
              <w:rPr>
                <w:rFonts w:eastAsia="Calibri"/>
                <w:bCs/>
                <w:szCs w:val="22"/>
              </w:rPr>
              <w:t>Nombre d'échantillons indépendants requis</w:t>
            </w:r>
          </w:p>
        </w:tc>
        <w:tc>
          <w:tcPr>
            <w:tcW w:w="1843" w:type="dxa"/>
            <w:vAlign w:val="center"/>
          </w:tcPr>
          <w:p w:rsidR="00327D4F" w:rsidRPr="00EA4374" w:rsidRDefault="00327D4F" w:rsidP="00327D4F">
            <w:pPr>
              <w:pStyle w:val="Tablehead"/>
              <w:rPr>
                <w:szCs w:val="22"/>
              </w:rPr>
            </w:pPr>
            <w:r w:rsidRPr="00EA4374">
              <w:rPr>
                <w:rFonts w:eastAsia="Calibri"/>
                <w:bCs/>
                <w:szCs w:val="22"/>
              </w:rPr>
              <w:t>Amplitude de l'erreur relative résultante, %</w:t>
            </w:r>
          </w:p>
        </w:tc>
        <w:tc>
          <w:tcPr>
            <w:tcW w:w="2131" w:type="dxa"/>
            <w:vAlign w:val="center"/>
          </w:tcPr>
          <w:p w:rsidR="00327D4F" w:rsidRPr="00EA4374" w:rsidRDefault="00327D4F" w:rsidP="00327D4F">
            <w:pPr>
              <w:pStyle w:val="Tablehead"/>
              <w:rPr>
                <w:szCs w:val="22"/>
                <w:lang w:val="en-GB"/>
              </w:rPr>
            </w:pPr>
            <w:r w:rsidRPr="00EA4374">
              <w:rPr>
                <w:rFonts w:eastAsia="Calibri"/>
                <w:bCs/>
                <w:szCs w:val="22"/>
              </w:rPr>
              <w:t>Nombre d'échantillons indépendants requis</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0,1</w:t>
            </w:r>
          </w:p>
        </w:tc>
        <w:tc>
          <w:tcPr>
            <w:tcW w:w="212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38 047</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100,0</w:t>
            </w:r>
          </w:p>
        </w:tc>
        <w:tc>
          <w:tcPr>
            <w:tcW w:w="2131"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380</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2</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0,2</w:t>
            </w:r>
          </w:p>
        </w:tc>
        <w:tc>
          <w:tcPr>
            <w:tcW w:w="212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18 832</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50,0</w:t>
            </w:r>
          </w:p>
        </w:tc>
        <w:tc>
          <w:tcPr>
            <w:tcW w:w="2131"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753</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3</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0,3</w:t>
            </w:r>
          </w:p>
        </w:tc>
        <w:tc>
          <w:tcPr>
            <w:tcW w:w="212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12 426</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33,3</w:t>
            </w:r>
          </w:p>
        </w:tc>
        <w:tc>
          <w:tcPr>
            <w:tcW w:w="2131"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1</w:t>
            </w:r>
            <w:r w:rsidRPr="00EA4374">
              <w:rPr>
                <w:szCs w:val="22"/>
                <w:lang w:val="en-GB"/>
              </w:rPr>
              <w:t> </w:t>
            </w:r>
            <w:r w:rsidRPr="00EA4374">
              <w:rPr>
                <w:b/>
                <w:szCs w:val="22"/>
                <w:lang w:val="en-GB"/>
              </w:rPr>
              <w:t>118</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4</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0,4</w:t>
            </w:r>
          </w:p>
        </w:tc>
        <w:tc>
          <w:tcPr>
            <w:tcW w:w="212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9 224</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25,0</w:t>
            </w:r>
          </w:p>
        </w:tc>
        <w:tc>
          <w:tcPr>
            <w:tcW w:w="2131"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1</w:t>
            </w:r>
            <w:r w:rsidRPr="00EA4374">
              <w:rPr>
                <w:szCs w:val="22"/>
                <w:lang w:val="en-GB"/>
              </w:rPr>
              <w:t> </w:t>
            </w:r>
            <w:r w:rsidRPr="00EA4374">
              <w:rPr>
                <w:b/>
                <w:szCs w:val="22"/>
                <w:lang w:val="en-GB"/>
              </w:rPr>
              <w:t>476</w:t>
            </w:r>
          </w:p>
        </w:tc>
      </w:tr>
    </w:tbl>
    <w:p w:rsidR="00427D54" w:rsidRPr="00427D54" w:rsidRDefault="00427D54" w:rsidP="00427D54">
      <w:pPr>
        <w:pStyle w:val="TableNo"/>
      </w:pPr>
      <w:r w:rsidRPr="001F3D3D">
        <w:lastRenderedPageBreak/>
        <w:t>TABLEAU</w:t>
      </w:r>
      <w:r w:rsidRPr="00E73DEC">
        <w:t xml:space="preserve"> A3</w:t>
      </w:r>
      <w:r>
        <w:t xml:space="preserve"> (</w:t>
      </w:r>
      <w:r w:rsidRPr="00427D54">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843"/>
        <w:gridCol w:w="2126"/>
        <w:gridCol w:w="1843"/>
        <w:gridCol w:w="2131"/>
      </w:tblGrid>
      <w:tr w:rsidR="00427D54" w:rsidRPr="006D2C07" w:rsidTr="00CC0E90">
        <w:trPr>
          <w:jc w:val="center"/>
        </w:trPr>
        <w:tc>
          <w:tcPr>
            <w:tcW w:w="1696" w:type="dxa"/>
            <w:vMerge w:val="restart"/>
            <w:vAlign w:val="center"/>
          </w:tcPr>
          <w:p w:rsidR="00427D54" w:rsidRPr="00EA4374" w:rsidRDefault="00427D54" w:rsidP="00CC0E90">
            <w:pPr>
              <w:pStyle w:val="Tablehead"/>
              <w:rPr>
                <w:szCs w:val="22"/>
                <w:lang w:val="en-GB"/>
              </w:rPr>
            </w:pPr>
            <w:r w:rsidRPr="00EA4374">
              <w:rPr>
                <w:rFonts w:eastAsia="Calibri"/>
                <w:szCs w:val="22"/>
              </w:rPr>
              <w:t>Taux d'occupation</w:t>
            </w:r>
            <w:r w:rsidRPr="00EA4374">
              <w:rPr>
                <w:rFonts w:eastAsia="Calibri"/>
                <w:szCs w:val="22"/>
              </w:rPr>
              <w:br/>
              <w:t xml:space="preserve">du canal, </w:t>
            </w:r>
            <w:r w:rsidRPr="00EA4374">
              <w:rPr>
                <w:rFonts w:eastAsia="Calibri"/>
                <w:szCs w:val="22"/>
              </w:rPr>
              <w:br/>
              <w:t>%</w:t>
            </w:r>
          </w:p>
        </w:tc>
        <w:tc>
          <w:tcPr>
            <w:tcW w:w="3969" w:type="dxa"/>
            <w:gridSpan w:val="2"/>
            <w:vAlign w:val="center"/>
          </w:tcPr>
          <w:p w:rsidR="00427D54" w:rsidRPr="00EA4374" w:rsidRDefault="00427D54" w:rsidP="00CC0E90">
            <w:pPr>
              <w:pStyle w:val="Tablehead"/>
              <w:rPr>
                <w:szCs w:val="22"/>
                <w:lang w:val="en-GB"/>
              </w:rPr>
            </w:pPr>
            <w:r w:rsidRPr="00EA4374">
              <w:rPr>
                <w:rFonts w:eastAsia="Calibri"/>
                <w:szCs w:val="22"/>
              </w:rPr>
              <w:t>Erreur relative requise δ</w:t>
            </w:r>
            <w:r w:rsidRPr="00EA4374">
              <w:rPr>
                <w:rFonts w:eastAsia="Calibri"/>
                <w:i/>
                <w:iCs/>
                <w:szCs w:val="22"/>
                <w:vertAlign w:val="subscript"/>
              </w:rPr>
              <w:t>SO</w:t>
            </w:r>
            <w:r>
              <w:rPr>
                <w:rFonts w:eastAsia="Calibri"/>
                <w:szCs w:val="22"/>
              </w:rPr>
              <w:t xml:space="preserve"> </w:t>
            </w:r>
            <w:r w:rsidRPr="00EA4374">
              <w:rPr>
                <w:rFonts w:eastAsia="Calibri"/>
                <w:szCs w:val="22"/>
              </w:rPr>
              <w:t>= 10%</w:t>
            </w:r>
          </w:p>
        </w:tc>
        <w:tc>
          <w:tcPr>
            <w:tcW w:w="3974" w:type="dxa"/>
            <w:gridSpan w:val="2"/>
            <w:vAlign w:val="center"/>
          </w:tcPr>
          <w:p w:rsidR="00427D54" w:rsidRPr="00EA4374" w:rsidRDefault="00427D54" w:rsidP="00CC0E90">
            <w:pPr>
              <w:pStyle w:val="Tablehead"/>
              <w:rPr>
                <w:szCs w:val="22"/>
                <w:lang w:val="en-GB"/>
              </w:rPr>
            </w:pPr>
            <w:r w:rsidRPr="00EA4374">
              <w:rPr>
                <w:rFonts w:eastAsia="Calibri"/>
                <w:szCs w:val="22"/>
              </w:rPr>
              <w:t xml:space="preserve">Erreur absolue requise </w:t>
            </w:r>
            <w:r w:rsidRPr="00EA4374">
              <w:rPr>
                <w:szCs w:val="22"/>
              </w:rPr>
              <w:t>Δ</w:t>
            </w:r>
            <w:r w:rsidRPr="00EA4374">
              <w:rPr>
                <w:i/>
                <w:iCs/>
                <w:szCs w:val="22"/>
                <w:vertAlign w:val="subscript"/>
              </w:rPr>
              <w:t>SO</w:t>
            </w:r>
            <w:r w:rsidRPr="00EA4374">
              <w:rPr>
                <w:rFonts w:eastAsia="Calibri"/>
                <w:szCs w:val="22"/>
              </w:rPr>
              <w:t> = 1%</w:t>
            </w:r>
          </w:p>
        </w:tc>
      </w:tr>
      <w:tr w:rsidR="00427D54" w:rsidRPr="006D2C07" w:rsidTr="00CC0E90">
        <w:trPr>
          <w:jc w:val="center"/>
        </w:trPr>
        <w:tc>
          <w:tcPr>
            <w:tcW w:w="1696" w:type="dxa"/>
            <w:vMerge/>
            <w:vAlign w:val="center"/>
          </w:tcPr>
          <w:p w:rsidR="00427D54" w:rsidRPr="00EA4374" w:rsidRDefault="00427D54" w:rsidP="00CC0E90">
            <w:pPr>
              <w:pStyle w:val="Tablehead"/>
              <w:rPr>
                <w:szCs w:val="22"/>
                <w:lang w:val="en-GB"/>
              </w:rPr>
            </w:pPr>
          </w:p>
        </w:tc>
        <w:tc>
          <w:tcPr>
            <w:tcW w:w="1843" w:type="dxa"/>
            <w:vAlign w:val="center"/>
          </w:tcPr>
          <w:p w:rsidR="00427D54" w:rsidRPr="00EA4374" w:rsidRDefault="00427D54" w:rsidP="00CC0E90">
            <w:pPr>
              <w:pStyle w:val="Tablehead"/>
              <w:rPr>
                <w:szCs w:val="22"/>
              </w:rPr>
            </w:pPr>
            <w:r w:rsidRPr="00EA4374">
              <w:rPr>
                <w:rFonts w:eastAsia="Calibri"/>
                <w:bCs/>
                <w:szCs w:val="22"/>
              </w:rPr>
              <w:t>Amplitude de l'erreur absolue résultante, %</w:t>
            </w:r>
          </w:p>
        </w:tc>
        <w:tc>
          <w:tcPr>
            <w:tcW w:w="2126" w:type="dxa"/>
            <w:vAlign w:val="center"/>
          </w:tcPr>
          <w:p w:rsidR="00427D54" w:rsidRPr="00EA4374" w:rsidRDefault="00427D54" w:rsidP="00CC0E90">
            <w:pPr>
              <w:pStyle w:val="Tablehead"/>
              <w:rPr>
                <w:szCs w:val="22"/>
                <w:lang w:val="en-GB"/>
              </w:rPr>
            </w:pPr>
            <w:r w:rsidRPr="00EA4374">
              <w:rPr>
                <w:rFonts w:eastAsia="Calibri"/>
                <w:bCs/>
                <w:szCs w:val="22"/>
              </w:rPr>
              <w:t>Nombre d'échantillons indépendants requis</w:t>
            </w:r>
          </w:p>
        </w:tc>
        <w:tc>
          <w:tcPr>
            <w:tcW w:w="1843" w:type="dxa"/>
            <w:vAlign w:val="center"/>
          </w:tcPr>
          <w:p w:rsidR="00427D54" w:rsidRPr="00EA4374" w:rsidRDefault="00427D54" w:rsidP="00CC0E90">
            <w:pPr>
              <w:pStyle w:val="Tablehead"/>
              <w:rPr>
                <w:szCs w:val="22"/>
              </w:rPr>
            </w:pPr>
            <w:r w:rsidRPr="00EA4374">
              <w:rPr>
                <w:rFonts w:eastAsia="Calibri"/>
                <w:bCs/>
                <w:szCs w:val="22"/>
              </w:rPr>
              <w:t>Amplitude de l'erreur relative résultante, %</w:t>
            </w:r>
          </w:p>
        </w:tc>
        <w:tc>
          <w:tcPr>
            <w:tcW w:w="2131" w:type="dxa"/>
            <w:vAlign w:val="center"/>
          </w:tcPr>
          <w:p w:rsidR="00427D54" w:rsidRPr="00EA4374" w:rsidRDefault="00427D54" w:rsidP="00CC0E90">
            <w:pPr>
              <w:pStyle w:val="Tablehead"/>
              <w:rPr>
                <w:szCs w:val="22"/>
                <w:lang w:val="en-GB"/>
              </w:rPr>
            </w:pPr>
            <w:r w:rsidRPr="00EA4374">
              <w:rPr>
                <w:rFonts w:eastAsia="Calibri"/>
                <w:bCs/>
                <w:szCs w:val="22"/>
              </w:rPr>
              <w:t>Nombre d'échantillons indépendants requis</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5</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0,5</w:t>
            </w:r>
          </w:p>
        </w:tc>
        <w:tc>
          <w:tcPr>
            <w:tcW w:w="212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7 302</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20,0</w:t>
            </w:r>
          </w:p>
        </w:tc>
        <w:tc>
          <w:tcPr>
            <w:tcW w:w="2131"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1</w:t>
            </w:r>
            <w:r w:rsidRPr="00EA4374">
              <w:rPr>
                <w:szCs w:val="22"/>
                <w:lang w:val="en-GB"/>
              </w:rPr>
              <w:t> </w:t>
            </w:r>
            <w:r w:rsidRPr="00EA4374">
              <w:rPr>
                <w:b/>
                <w:szCs w:val="22"/>
                <w:lang w:val="en-GB"/>
              </w:rPr>
              <w:t>826</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10</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1,0</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3</w:t>
            </w:r>
            <w:r w:rsidRPr="00EA4374">
              <w:rPr>
                <w:szCs w:val="22"/>
                <w:lang w:val="en-GB"/>
              </w:rPr>
              <w:t> </w:t>
            </w:r>
            <w:r w:rsidRPr="00EA4374">
              <w:rPr>
                <w:b/>
                <w:szCs w:val="22"/>
                <w:lang w:val="en-GB"/>
              </w:rPr>
              <w:t>461</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10,0</w:t>
            </w:r>
          </w:p>
        </w:tc>
        <w:tc>
          <w:tcPr>
            <w:tcW w:w="2131"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3</w:t>
            </w:r>
            <w:r w:rsidRPr="00EA4374">
              <w:rPr>
                <w:szCs w:val="22"/>
                <w:lang w:val="en-GB"/>
              </w:rPr>
              <w:t> </w:t>
            </w:r>
            <w:r w:rsidRPr="00EA4374">
              <w:rPr>
                <w:b/>
                <w:szCs w:val="22"/>
                <w:lang w:val="en-GB"/>
              </w:rPr>
              <w:t>461</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15</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1,5</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2</w:t>
            </w:r>
            <w:r w:rsidRPr="00EA4374">
              <w:rPr>
                <w:szCs w:val="22"/>
                <w:lang w:val="en-GB"/>
              </w:rPr>
              <w:t> </w:t>
            </w:r>
            <w:r w:rsidRPr="00EA4374">
              <w:rPr>
                <w:b/>
                <w:szCs w:val="22"/>
                <w:lang w:val="en-GB"/>
              </w:rPr>
              <w:t>117</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6,7</w:t>
            </w:r>
          </w:p>
        </w:tc>
        <w:tc>
          <w:tcPr>
            <w:tcW w:w="2131"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4 900</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20</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2,0</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1</w:t>
            </w:r>
            <w:r w:rsidRPr="00EA4374">
              <w:rPr>
                <w:szCs w:val="22"/>
                <w:lang w:val="en-GB"/>
              </w:rPr>
              <w:t> </w:t>
            </w:r>
            <w:r w:rsidRPr="00EA4374">
              <w:rPr>
                <w:b/>
                <w:szCs w:val="22"/>
                <w:lang w:val="en-GB"/>
              </w:rPr>
              <w:t>535</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5,0</w:t>
            </w:r>
          </w:p>
        </w:tc>
        <w:tc>
          <w:tcPr>
            <w:tcW w:w="2131"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6 149</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30</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3,0</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849</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3,3</w:t>
            </w:r>
          </w:p>
        </w:tc>
        <w:tc>
          <w:tcPr>
            <w:tcW w:w="2131"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8 071</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40</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4,0</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573</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2,5</w:t>
            </w:r>
          </w:p>
        </w:tc>
        <w:tc>
          <w:tcPr>
            <w:tcW w:w="2131"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9 224</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50</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5,0</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381</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2,0</w:t>
            </w:r>
          </w:p>
        </w:tc>
        <w:tc>
          <w:tcPr>
            <w:tcW w:w="2131"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9 608</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60</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6,0</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253</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1,7</w:t>
            </w:r>
          </w:p>
        </w:tc>
        <w:tc>
          <w:tcPr>
            <w:tcW w:w="2131"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9 224</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70</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7,0</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162</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1,4</w:t>
            </w:r>
          </w:p>
        </w:tc>
        <w:tc>
          <w:tcPr>
            <w:tcW w:w="2131"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8 071</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80</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8,0</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96</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1,3</w:t>
            </w:r>
          </w:p>
        </w:tc>
        <w:tc>
          <w:tcPr>
            <w:tcW w:w="2131"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6 149</w:t>
            </w:r>
          </w:p>
        </w:tc>
      </w:tr>
      <w:tr w:rsidR="00327D4F" w:rsidRPr="006D2C07" w:rsidTr="00427D54">
        <w:trPr>
          <w:jc w:val="center"/>
        </w:trPr>
        <w:tc>
          <w:tcPr>
            <w:tcW w:w="1696"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90</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9,0</w:t>
            </w:r>
          </w:p>
        </w:tc>
        <w:tc>
          <w:tcPr>
            <w:tcW w:w="2126" w:type="dxa"/>
            <w:tcMar>
              <w:right w:w="794" w:type="dxa"/>
            </w:tcMar>
            <w:vAlign w:val="center"/>
          </w:tcPr>
          <w:p w:rsidR="00327D4F" w:rsidRPr="00EA4374" w:rsidRDefault="00327D4F" w:rsidP="00327D4F">
            <w:pPr>
              <w:pStyle w:val="Tabletext"/>
              <w:jc w:val="right"/>
              <w:rPr>
                <w:b/>
                <w:szCs w:val="22"/>
                <w:lang w:val="en-GB"/>
              </w:rPr>
            </w:pPr>
            <w:r w:rsidRPr="00EA4374">
              <w:rPr>
                <w:b/>
                <w:szCs w:val="22"/>
                <w:lang w:val="en-GB"/>
              </w:rPr>
              <w:t>43</w:t>
            </w:r>
          </w:p>
        </w:tc>
        <w:tc>
          <w:tcPr>
            <w:tcW w:w="1843"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1,1</w:t>
            </w:r>
          </w:p>
        </w:tc>
        <w:tc>
          <w:tcPr>
            <w:tcW w:w="2131" w:type="dxa"/>
            <w:tcMar>
              <w:right w:w="794" w:type="dxa"/>
            </w:tcMar>
            <w:vAlign w:val="center"/>
          </w:tcPr>
          <w:p w:rsidR="00327D4F" w:rsidRPr="00EA4374" w:rsidRDefault="00327D4F" w:rsidP="00327D4F">
            <w:pPr>
              <w:pStyle w:val="Tabletext"/>
              <w:jc w:val="right"/>
              <w:rPr>
                <w:szCs w:val="22"/>
                <w:lang w:val="en-GB"/>
              </w:rPr>
            </w:pPr>
            <w:r w:rsidRPr="00EA4374">
              <w:rPr>
                <w:szCs w:val="22"/>
                <w:lang w:val="en-GB"/>
              </w:rPr>
              <w:t>3 459</w:t>
            </w:r>
          </w:p>
        </w:tc>
      </w:tr>
    </w:tbl>
    <w:p w:rsidR="001F3D3D" w:rsidRDefault="001F3D3D" w:rsidP="001F3D3D">
      <w:pPr>
        <w:pStyle w:val="Tablefin"/>
      </w:pPr>
    </w:p>
    <w:p w:rsidR="00327D4F" w:rsidRDefault="00327D4F" w:rsidP="001F3D3D">
      <w:r>
        <w:t>Avec cette méthode, l'erreur d'évaluation relative augmente pour les taux d'occupation faibles. Toutefois, d'un point de vue pratique, cela peut être acceptable car l'erreur d'évaluation absolue sera faible. Ainsi, pour un taux d'occupation de 2%, les limites de l'intervalle de confiance sont de 1% et 3%, ce qui correspond à une erreur relative de 50% et est caractéristique d'un taux d'occupation du canal extrêmement faible. Dans ce cas, il n'est peut-être pas pertinent de mobiliser des ressources informatiques supplémentaires pour confirmer une évidence, puisqu'on ne gagnerait que quelques dixièmes de pourcents de précision en plus.</w:t>
      </w:r>
    </w:p>
    <w:p w:rsidR="00327D4F" w:rsidRDefault="00327D4F" w:rsidP="00327D4F">
      <w:r>
        <w:t>Le nombre d'échantillons requis figurant en gras dans le Tableau A3 doit être interprété de la manière suivante: quand un canal, pour lequel il n'existe aucune information préalablement connue sur l'occupation, est évalué sur la base de 1 000 échantillons, la précision de la mesure pour des taux d'occupation de l'ordre de 27% et 3% correspondra environ aux valeurs figurant dans le Tableau A3, à savoir une erreur relative d'environ 10% pour un taux d'occupation de 27%, et une erreur absolue d'environ 1% pour un taux d'occupation de 3%. Les taux d'occupation supérieurs à 27% sont mesurés avec une erreur relative de moins de 10%, tandis que les taux inférieurs à 3% sont mesurés avec une erreur absolue de moins de 1%. Pour les canaux radioélectriques dont le taux d'occupation est compris entre 3% et 27%, les mesures se caractérisent pas une erreur relative supérieure à 10% et une erreur absolue supérieure à 1%.</w:t>
      </w:r>
    </w:p>
    <w:p w:rsidR="00327D4F" w:rsidRDefault="00327D4F" w:rsidP="00327D4F">
      <w:r>
        <w:t>Ainsi, quand on adopte une méthode d'évaluation de la qualité des mesures de l'occupation du spectre pour les taux d'occupation faibles en se basant sur l'erreur absolue admissible, on accepte simplement la possibilité que l'erreur de mesure relative soit plus élevée pour les taux d'occupation faibles, sachant que les valeurs d'erreur absolue restent faibles.</w:t>
      </w:r>
    </w:p>
    <w:p w:rsidR="00327D4F" w:rsidRDefault="00327D4F" w:rsidP="00327D4F">
      <w:pPr>
        <w:pStyle w:val="Heading3"/>
        <w:rPr>
          <w:bCs/>
        </w:rPr>
      </w:pPr>
      <w:bookmarkStart w:id="223" w:name="_Toc500251282"/>
      <w:r>
        <w:t>A5.3</w:t>
      </w:r>
      <w:r>
        <w:tab/>
      </w:r>
      <w:r w:rsidRPr="00E73DEC">
        <w:t xml:space="preserve">Choix du nombre d'échantillons en l'absence d'information </w:t>
      </w:r>
      <w:r>
        <w:t>préalablement connue</w:t>
      </w:r>
      <w:r w:rsidRPr="00E73DEC">
        <w:t xml:space="preserve"> sur le</w:t>
      </w:r>
      <w:r w:rsidRPr="00E73DEC">
        <w:rPr>
          <w:bCs/>
        </w:rPr>
        <w:t xml:space="preserve"> niveau d'occupation</w:t>
      </w:r>
      <w:bookmarkEnd w:id="223"/>
    </w:p>
    <w:p w:rsidR="00327D4F" w:rsidRDefault="00327D4F" w:rsidP="00327D4F">
      <w:r>
        <w:t xml:space="preserve">En analysant les correspondances entre le nombre d'échantillons requis et l'occupation du canal présentées dans le Tableau A3, on voit facilement que parmi les valeurs en gras, la plus significative (3 461) correspond à une occupation de 10%. Cela signifie qu'en choisissant une valeur plus élevée, par exemple 3 600 échantillons (correspondant à quatre échantillons par seconde sur une durée </w:t>
      </w:r>
      <w:r>
        <w:lastRenderedPageBreak/>
        <w:t>de 15 minutes), celle-ci peut être utilisée comme nombre universel unique d'échantillons pour tous les taux d'occupation compris entre 1% (et moins de 1%) et 100%.</w:t>
      </w:r>
    </w:p>
    <w:p w:rsidR="00327D4F" w:rsidRDefault="00327D4F" w:rsidP="00327D4F">
      <w:r>
        <w:t>L'erreur de mesure sera donc inférieure à 10% en ce qui concerne l'erreur relative pour les canaux dont le taux d'occupation est supérieur à 10%, et inférieure à 1% en ce qui concerne l'erreur absolue pour les canaux dont le taux d'occupation est inférieur à 10%. Une baisse de l'occupation (moins de 10%) entraînera une diminition de l'erreur d'estimation absolue, tandis qu'une augmentation de l'occupation (plus de 10%) entraînera une diminution de l'erreur relative. Les valeurs spécifiques calculées pour chaque type d'erreur figurent en gras dans la partie de gauche du Tableau A4.</w:t>
      </w:r>
    </w:p>
    <w:p w:rsidR="00327D4F" w:rsidRDefault="00327D4F" w:rsidP="00327D4F">
      <w:pPr>
        <w:pStyle w:val="TableNo"/>
      </w:pPr>
      <w:r>
        <w:t>TABLEAU A4</w:t>
      </w:r>
    </w:p>
    <w:p w:rsidR="00327D4F" w:rsidRPr="00E73DEC" w:rsidRDefault="00327D4F" w:rsidP="00327D4F">
      <w:pPr>
        <w:spacing w:after="120"/>
        <w:jc w:val="center"/>
        <w:rPr>
          <w:b/>
          <w:bCs/>
        </w:rPr>
      </w:pPr>
      <w:r w:rsidRPr="00E73DEC">
        <w:rPr>
          <w:b/>
          <w:bCs/>
        </w:rPr>
        <w:t xml:space="preserve">Erreurs de mesure de l'occupation </w:t>
      </w:r>
      <w:r>
        <w:rPr>
          <w:b/>
          <w:bCs/>
        </w:rPr>
        <w:t>avec</w:t>
      </w:r>
      <w:r w:rsidRPr="00E73DEC">
        <w:rPr>
          <w:b/>
          <w:bCs/>
        </w:rPr>
        <w:t xml:space="preserve"> un niveau de confiance de 95%</w:t>
      </w:r>
      <w:r>
        <w:rPr>
          <w:b/>
          <w:bCs/>
        </w:rPr>
        <w:t>,</w:t>
      </w:r>
      <w:r w:rsidRPr="00E73DEC">
        <w:rPr>
          <w:b/>
          <w:bCs/>
        </w:rPr>
        <w:t xml:space="preserve"> qu'il est possible d'</w:t>
      </w:r>
      <w:r>
        <w:rPr>
          <w:b/>
          <w:bCs/>
        </w:rPr>
        <w:t>obtenir</w:t>
      </w:r>
      <w:r w:rsidRPr="00E73DEC">
        <w:rPr>
          <w:b/>
          <w:bCs/>
        </w:rPr>
        <w:t xml:space="preserve"> avec exactement 3 600 et 1 800 échantillons de données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327D4F" w:rsidRPr="00EA4374" w:rsidTr="00327D4F">
        <w:trPr>
          <w:jc w:val="center"/>
        </w:trPr>
        <w:tc>
          <w:tcPr>
            <w:tcW w:w="1789" w:type="dxa"/>
            <w:vMerge w:val="restart"/>
            <w:vAlign w:val="center"/>
          </w:tcPr>
          <w:p w:rsidR="00327D4F" w:rsidRPr="00EA4374" w:rsidRDefault="00327D4F" w:rsidP="00327D4F">
            <w:pPr>
              <w:pStyle w:val="Tablehead"/>
              <w:rPr>
                <w:szCs w:val="22"/>
                <w:lang w:val="en-GB"/>
              </w:rPr>
            </w:pPr>
            <w:r w:rsidRPr="00EA4374">
              <w:rPr>
                <w:szCs w:val="22"/>
                <w:lang w:val="en-GB"/>
              </w:rPr>
              <w:t>Taux d'occupation du canal, %</w:t>
            </w:r>
          </w:p>
        </w:tc>
        <w:tc>
          <w:tcPr>
            <w:tcW w:w="3580" w:type="dxa"/>
            <w:gridSpan w:val="2"/>
            <w:vAlign w:val="center"/>
          </w:tcPr>
          <w:p w:rsidR="00327D4F" w:rsidRPr="00EA4374" w:rsidRDefault="00327D4F" w:rsidP="00327D4F">
            <w:pPr>
              <w:pStyle w:val="Tablehead"/>
              <w:rPr>
                <w:szCs w:val="22"/>
                <w:lang w:val="en-GB"/>
              </w:rPr>
            </w:pPr>
            <w:r w:rsidRPr="00EA4374">
              <w:rPr>
                <w:szCs w:val="22"/>
                <w:lang w:val="en-GB"/>
              </w:rPr>
              <w:t>Nombre d'échantillons: 3 600</w:t>
            </w:r>
          </w:p>
        </w:tc>
        <w:tc>
          <w:tcPr>
            <w:tcW w:w="3580" w:type="dxa"/>
            <w:gridSpan w:val="2"/>
            <w:vAlign w:val="center"/>
          </w:tcPr>
          <w:p w:rsidR="00327D4F" w:rsidRPr="00EA4374" w:rsidRDefault="00327D4F" w:rsidP="00327D4F">
            <w:pPr>
              <w:pStyle w:val="Tablehead"/>
              <w:rPr>
                <w:szCs w:val="22"/>
                <w:lang w:val="en-GB"/>
              </w:rPr>
            </w:pPr>
            <w:r w:rsidRPr="00EA4374">
              <w:rPr>
                <w:szCs w:val="22"/>
                <w:lang w:val="en-GB"/>
              </w:rPr>
              <w:t>Nombre d'échantillons: 1 800</w:t>
            </w:r>
          </w:p>
        </w:tc>
      </w:tr>
      <w:tr w:rsidR="00327D4F" w:rsidRPr="00EA4374" w:rsidTr="00327D4F">
        <w:trPr>
          <w:jc w:val="center"/>
        </w:trPr>
        <w:tc>
          <w:tcPr>
            <w:tcW w:w="1789" w:type="dxa"/>
            <w:vMerge/>
            <w:vAlign w:val="center"/>
          </w:tcPr>
          <w:p w:rsidR="00327D4F" w:rsidRPr="00EA4374" w:rsidRDefault="00327D4F" w:rsidP="00327D4F">
            <w:pPr>
              <w:pStyle w:val="Tablehead"/>
              <w:rPr>
                <w:szCs w:val="22"/>
                <w:lang w:val="en-GB"/>
              </w:rPr>
            </w:pPr>
          </w:p>
        </w:tc>
        <w:tc>
          <w:tcPr>
            <w:tcW w:w="1790" w:type="dxa"/>
            <w:vAlign w:val="center"/>
          </w:tcPr>
          <w:p w:rsidR="00327D4F" w:rsidRPr="00EA4374" w:rsidRDefault="00327D4F" w:rsidP="00327D4F">
            <w:pPr>
              <w:pStyle w:val="Tablehead"/>
              <w:rPr>
                <w:szCs w:val="22"/>
                <w:lang w:val="en-GB"/>
              </w:rPr>
            </w:pPr>
            <w:r w:rsidRPr="00EA4374">
              <w:rPr>
                <w:szCs w:val="22"/>
                <w:lang w:val="en-GB"/>
              </w:rPr>
              <w:t>Erreur absolue résultante, %</w:t>
            </w:r>
          </w:p>
        </w:tc>
        <w:tc>
          <w:tcPr>
            <w:tcW w:w="1790" w:type="dxa"/>
            <w:vAlign w:val="center"/>
          </w:tcPr>
          <w:p w:rsidR="00327D4F" w:rsidRPr="00EA4374" w:rsidRDefault="00327D4F" w:rsidP="00327D4F">
            <w:pPr>
              <w:pStyle w:val="Tablehead"/>
              <w:rPr>
                <w:szCs w:val="22"/>
                <w:lang w:val="en-GB"/>
              </w:rPr>
            </w:pPr>
            <w:r w:rsidRPr="00EA4374">
              <w:rPr>
                <w:szCs w:val="22"/>
                <w:lang w:val="en-GB"/>
              </w:rPr>
              <w:t>Erreur relative résultante, %</w:t>
            </w:r>
          </w:p>
        </w:tc>
        <w:tc>
          <w:tcPr>
            <w:tcW w:w="1790" w:type="dxa"/>
            <w:vAlign w:val="center"/>
          </w:tcPr>
          <w:p w:rsidR="00327D4F" w:rsidRPr="00EA4374" w:rsidRDefault="00327D4F" w:rsidP="00327D4F">
            <w:pPr>
              <w:pStyle w:val="Tablehead"/>
              <w:rPr>
                <w:szCs w:val="22"/>
                <w:lang w:val="en-GB"/>
              </w:rPr>
            </w:pPr>
            <w:r w:rsidRPr="00EA4374">
              <w:rPr>
                <w:szCs w:val="22"/>
                <w:lang w:val="en-GB"/>
              </w:rPr>
              <w:t>Erreur absolue résultante, %</w:t>
            </w:r>
          </w:p>
        </w:tc>
        <w:tc>
          <w:tcPr>
            <w:tcW w:w="1790" w:type="dxa"/>
            <w:vAlign w:val="center"/>
          </w:tcPr>
          <w:p w:rsidR="00327D4F" w:rsidRPr="00EA4374" w:rsidRDefault="00327D4F" w:rsidP="00327D4F">
            <w:pPr>
              <w:pStyle w:val="Tablehead"/>
              <w:rPr>
                <w:szCs w:val="22"/>
                <w:lang w:val="en-GB"/>
              </w:rPr>
            </w:pPr>
            <w:r w:rsidRPr="00EA4374">
              <w:rPr>
                <w:szCs w:val="22"/>
                <w:lang w:val="en-GB"/>
              </w:rPr>
              <w:t>Erreur relative résultante, %</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1</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0,33</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32,5</w:t>
            </w:r>
          </w:p>
        </w:tc>
        <w:tc>
          <w:tcPr>
            <w:tcW w:w="1790" w:type="dxa"/>
            <w:tcMar>
              <w:right w:w="794" w:type="dxa"/>
            </w:tcMar>
          </w:tcPr>
          <w:p w:rsidR="00327D4F" w:rsidRPr="00EA4374" w:rsidRDefault="00327D4F" w:rsidP="00327D4F">
            <w:pPr>
              <w:pStyle w:val="Tabletext"/>
              <w:jc w:val="right"/>
              <w:rPr>
                <w:b/>
                <w:szCs w:val="22"/>
                <w:lang w:val="en-GB"/>
              </w:rPr>
            </w:pPr>
            <w:r w:rsidRPr="00EA4374">
              <w:rPr>
                <w:b/>
                <w:szCs w:val="22"/>
                <w:lang w:val="en-GB"/>
              </w:rPr>
              <w:t>0,46</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46,0</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2</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0,46</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22,9</w:t>
            </w:r>
          </w:p>
        </w:tc>
        <w:tc>
          <w:tcPr>
            <w:tcW w:w="1790" w:type="dxa"/>
            <w:tcMar>
              <w:right w:w="794" w:type="dxa"/>
            </w:tcMar>
          </w:tcPr>
          <w:p w:rsidR="00327D4F" w:rsidRPr="00EA4374" w:rsidRDefault="00327D4F" w:rsidP="00327D4F">
            <w:pPr>
              <w:pStyle w:val="Tabletext"/>
              <w:jc w:val="right"/>
              <w:rPr>
                <w:b/>
                <w:szCs w:val="22"/>
                <w:lang w:val="en-GB"/>
              </w:rPr>
            </w:pPr>
            <w:r w:rsidRPr="00EA4374">
              <w:rPr>
                <w:b/>
                <w:szCs w:val="22"/>
                <w:lang w:val="en-GB"/>
              </w:rPr>
              <w:t>0,65</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32,3</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3</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0,56</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18,6</w:t>
            </w:r>
          </w:p>
        </w:tc>
        <w:tc>
          <w:tcPr>
            <w:tcW w:w="1790" w:type="dxa"/>
            <w:tcMar>
              <w:right w:w="794" w:type="dxa"/>
            </w:tcMar>
          </w:tcPr>
          <w:p w:rsidR="00327D4F" w:rsidRPr="00EA4374" w:rsidRDefault="00327D4F" w:rsidP="00327D4F">
            <w:pPr>
              <w:pStyle w:val="Tabletext"/>
              <w:jc w:val="right"/>
              <w:rPr>
                <w:b/>
                <w:szCs w:val="22"/>
                <w:lang w:val="en-GB"/>
              </w:rPr>
            </w:pPr>
            <w:r w:rsidRPr="00EA4374">
              <w:rPr>
                <w:b/>
                <w:szCs w:val="22"/>
                <w:lang w:val="en-GB"/>
              </w:rPr>
              <w:t>0,79</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26,3</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4</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0,64</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16,0</w:t>
            </w:r>
          </w:p>
        </w:tc>
        <w:tc>
          <w:tcPr>
            <w:tcW w:w="1790" w:type="dxa"/>
            <w:tcMar>
              <w:right w:w="794" w:type="dxa"/>
            </w:tcMar>
          </w:tcPr>
          <w:p w:rsidR="00327D4F" w:rsidRPr="00EA4374" w:rsidRDefault="00327D4F" w:rsidP="00327D4F">
            <w:pPr>
              <w:pStyle w:val="Tabletext"/>
              <w:jc w:val="right"/>
              <w:rPr>
                <w:b/>
                <w:szCs w:val="22"/>
                <w:lang w:val="en-GB"/>
              </w:rPr>
            </w:pPr>
            <w:r w:rsidRPr="00EA4374">
              <w:rPr>
                <w:b/>
                <w:szCs w:val="22"/>
                <w:lang w:val="en-GB"/>
              </w:rPr>
              <w:t>0,91</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22,6</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5</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0,71</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14,2</w:t>
            </w:r>
          </w:p>
        </w:tc>
        <w:tc>
          <w:tcPr>
            <w:tcW w:w="1790" w:type="dxa"/>
            <w:tcMar>
              <w:right w:w="794" w:type="dxa"/>
            </w:tcMar>
          </w:tcPr>
          <w:p w:rsidR="00327D4F" w:rsidRPr="00EA4374" w:rsidRDefault="00327D4F" w:rsidP="00327D4F">
            <w:pPr>
              <w:pStyle w:val="Tabletext"/>
              <w:jc w:val="right"/>
              <w:rPr>
                <w:b/>
                <w:szCs w:val="22"/>
                <w:lang w:val="en-GB"/>
              </w:rPr>
            </w:pPr>
            <w:r w:rsidRPr="00EA4374">
              <w:rPr>
                <w:b/>
                <w:szCs w:val="22"/>
                <w:lang w:val="en-GB"/>
              </w:rPr>
              <w:t>1,01</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20,1</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b/>
                <w:szCs w:val="22"/>
                <w:lang w:val="en-GB"/>
              </w:rPr>
            </w:pPr>
            <w:r w:rsidRPr="00EA4374">
              <w:rPr>
                <w:b/>
                <w:szCs w:val="22"/>
                <w:lang w:val="en-GB"/>
              </w:rPr>
              <w:t>10</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0,98</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9,8</w:t>
            </w:r>
          </w:p>
        </w:tc>
        <w:tc>
          <w:tcPr>
            <w:tcW w:w="1790" w:type="dxa"/>
            <w:tcMar>
              <w:right w:w="794" w:type="dxa"/>
            </w:tcMar>
          </w:tcPr>
          <w:p w:rsidR="00327D4F" w:rsidRPr="00EA4374" w:rsidRDefault="00327D4F" w:rsidP="00327D4F">
            <w:pPr>
              <w:pStyle w:val="Tabletext"/>
              <w:jc w:val="right"/>
              <w:rPr>
                <w:b/>
                <w:szCs w:val="22"/>
                <w:lang w:val="en-GB"/>
              </w:rPr>
            </w:pPr>
            <w:r w:rsidRPr="00EA4374">
              <w:rPr>
                <w:b/>
                <w:szCs w:val="22"/>
                <w:lang w:val="en-GB"/>
              </w:rPr>
              <w:t>1,39</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13,9</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15</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1,17</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7,8</w:t>
            </w:r>
          </w:p>
        </w:tc>
        <w:tc>
          <w:tcPr>
            <w:tcW w:w="1790" w:type="dxa"/>
            <w:tcMar>
              <w:right w:w="794" w:type="dxa"/>
            </w:tcMar>
          </w:tcPr>
          <w:p w:rsidR="00327D4F" w:rsidRPr="00EA4374" w:rsidRDefault="00327D4F" w:rsidP="00327D4F">
            <w:pPr>
              <w:pStyle w:val="Tabletext"/>
              <w:jc w:val="right"/>
              <w:rPr>
                <w:szCs w:val="22"/>
                <w:lang w:val="en-GB"/>
              </w:rPr>
            </w:pPr>
            <w:r w:rsidRPr="00EA4374">
              <w:rPr>
                <w:szCs w:val="22"/>
                <w:lang w:val="en-GB"/>
              </w:rPr>
              <w:t>1,65</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11,0</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20</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1,31</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6,5</w:t>
            </w:r>
          </w:p>
        </w:tc>
        <w:tc>
          <w:tcPr>
            <w:tcW w:w="1790" w:type="dxa"/>
            <w:tcMar>
              <w:right w:w="794" w:type="dxa"/>
            </w:tcMar>
          </w:tcPr>
          <w:p w:rsidR="00327D4F" w:rsidRPr="00EA4374" w:rsidRDefault="00327D4F" w:rsidP="00327D4F">
            <w:pPr>
              <w:pStyle w:val="Tabletext"/>
              <w:jc w:val="right"/>
              <w:rPr>
                <w:szCs w:val="22"/>
                <w:lang w:val="en-GB"/>
              </w:rPr>
            </w:pPr>
            <w:r w:rsidRPr="00EA4374">
              <w:rPr>
                <w:szCs w:val="22"/>
                <w:lang w:val="en-GB"/>
              </w:rPr>
              <w:t>1,85</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9,2</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30</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1,50</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5,0</w:t>
            </w:r>
          </w:p>
        </w:tc>
        <w:tc>
          <w:tcPr>
            <w:tcW w:w="1790" w:type="dxa"/>
            <w:tcMar>
              <w:right w:w="794" w:type="dxa"/>
            </w:tcMar>
          </w:tcPr>
          <w:p w:rsidR="00327D4F" w:rsidRPr="00EA4374" w:rsidRDefault="00327D4F" w:rsidP="00327D4F">
            <w:pPr>
              <w:pStyle w:val="Tabletext"/>
              <w:jc w:val="right"/>
              <w:rPr>
                <w:szCs w:val="22"/>
                <w:lang w:val="en-GB"/>
              </w:rPr>
            </w:pPr>
            <w:r w:rsidRPr="00EA4374">
              <w:rPr>
                <w:szCs w:val="22"/>
                <w:lang w:val="en-GB"/>
              </w:rPr>
              <w:t>2,12</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7,1</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40</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1,60</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4,0</w:t>
            </w:r>
          </w:p>
        </w:tc>
        <w:tc>
          <w:tcPr>
            <w:tcW w:w="1790" w:type="dxa"/>
            <w:tcMar>
              <w:right w:w="794" w:type="dxa"/>
            </w:tcMar>
          </w:tcPr>
          <w:p w:rsidR="00327D4F" w:rsidRPr="00EA4374" w:rsidRDefault="00327D4F" w:rsidP="00327D4F">
            <w:pPr>
              <w:pStyle w:val="Tabletext"/>
              <w:jc w:val="right"/>
              <w:rPr>
                <w:szCs w:val="22"/>
                <w:lang w:val="en-GB"/>
              </w:rPr>
            </w:pPr>
            <w:r w:rsidRPr="00EA4374">
              <w:rPr>
                <w:szCs w:val="22"/>
                <w:lang w:val="en-GB"/>
              </w:rPr>
              <w:t>2,26</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5,7</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50</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1,63</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3,3</w:t>
            </w:r>
          </w:p>
        </w:tc>
        <w:tc>
          <w:tcPr>
            <w:tcW w:w="1790" w:type="dxa"/>
            <w:tcMar>
              <w:right w:w="794" w:type="dxa"/>
            </w:tcMar>
          </w:tcPr>
          <w:p w:rsidR="00327D4F" w:rsidRPr="00EA4374" w:rsidRDefault="00327D4F" w:rsidP="00327D4F">
            <w:pPr>
              <w:pStyle w:val="Tabletext"/>
              <w:jc w:val="right"/>
              <w:rPr>
                <w:szCs w:val="22"/>
                <w:lang w:val="en-GB"/>
              </w:rPr>
            </w:pPr>
            <w:r w:rsidRPr="00EA4374">
              <w:rPr>
                <w:szCs w:val="22"/>
                <w:lang w:val="en-GB"/>
              </w:rPr>
              <w:t>2,31</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4,6</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60</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1,60</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2,7</w:t>
            </w:r>
          </w:p>
        </w:tc>
        <w:tc>
          <w:tcPr>
            <w:tcW w:w="1790" w:type="dxa"/>
            <w:tcMar>
              <w:right w:w="794" w:type="dxa"/>
            </w:tcMar>
          </w:tcPr>
          <w:p w:rsidR="00327D4F" w:rsidRPr="00EA4374" w:rsidRDefault="00327D4F" w:rsidP="00327D4F">
            <w:pPr>
              <w:pStyle w:val="Tabletext"/>
              <w:jc w:val="right"/>
              <w:rPr>
                <w:szCs w:val="22"/>
                <w:lang w:val="en-GB"/>
              </w:rPr>
            </w:pPr>
            <w:r w:rsidRPr="00EA4374">
              <w:rPr>
                <w:szCs w:val="22"/>
                <w:lang w:val="en-GB"/>
              </w:rPr>
              <w:t>2,26</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3,8</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70</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1,50</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2,1</w:t>
            </w:r>
          </w:p>
        </w:tc>
        <w:tc>
          <w:tcPr>
            <w:tcW w:w="1790" w:type="dxa"/>
            <w:tcMar>
              <w:right w:w="794" w:type="dxa"/>
            </w:tcMar>
          </w:tcPr>
          <w:p w:rsidR="00327D4F" w:rsidRPr="00EA4374" w:rsidRDefault="00327D4F" w:rsidP="00327D4F">
            <w:pPr>
              <w:pStyle w:val="Tabletext"/>
              <w:jc w:val="right"/>
              <w:rPr>
                <w:szCs w:val="22"/>
                <w:lang w:val="en-GB"/>
              </w:rPr>
            </w:pPr>
            <w:r w:rsidRPr="00EA4374">
              <w:rPr>
                <w:szCs w:val="22"/>
                <w:lang w:val="en-GB"/>
              </w:rPr>
              <w:t>2,12</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3,0</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80</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1,31</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1,6</w:t>
            </w:r>
          </w:p>
        </w:tc>
        <w:tc>
          <w:tcPr>
            <w:tcW w:w="1790" w:type="dxa"/>
            <w:tcMar>
              <w:right w:w="794" w:type="dxa"/>
            </w:tcMar>
          </w:tcPr>
          <w:p w:rsidR="00327D4F" w:rsidRPr="00EA4374" w:rsidRDefault="00327D4F" w:rsidP="00327D4F">
            <w:pPr>
              <w:pStyle w:val="Tabletext"/>
              <w:jc w:val="right"/>
              <w:rPr>
                <w:szCs w:val="22"/>
                <w:lang w:val="en-GB"/>
              </w:rPr>
            </w:pPr>
            <w:r w:rsidRPr="00EA4374">
              <w:rPr>
                <w:szCs w:val="22"/>
                <w:lang w:val="en-GB"/>
              </w:rPr>
              <w:t>1,85</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2,3</w:t>
            </w:r>
          </w:p>
        </w:tc>
      </w:tr>
      <w:tr w:rsidR="00327D4F" w:rsidRPr="00EA4374" w:rsidTr="00327D4F">
        <w:trPr>
          <w:jc w:val="center"/>
        </w:trPr>
        <w:tc>
          <w:tcPr>
            <w:tcW w:w="1789" w:type="dxa"/>
            <w:tcMar>
              <w:right w:w="794" w:type="dxa"/>
            </w:tcMar>
          </w:tcPr>
          <w:p w:rsidR="00327D4F" w:rsidRPr="00EA4374" w:rsidRDefault="00327D4F" w:rsidP="00327D4F">
            <w:pPr>
              <w:pStyle w:val="Tabletext"/>
              <w:jc w:val="right"/>
              <w:rPr>
                <w:szCs w:val="22"/>
                <w:lang w:val="en-GB"/>
              </w:rPr>
            </w:pPr>
            <w:r w:rsidRPr="00EA4374">
              <w:rPr>
                <w:szCs w:val="22"/>
                <w:lang w:val="en-GB"/>
              </w:rPr>
              <w:t>90</w:t>
            </w:r>
          </w:p>
        </w:tc>
        <w:tc>
          <w:tcPr>
            <w:tcW w:w="1790" w:type="dxa"/>
            <w:tcMar>
              <w:right w:w="794" w:type="dxa"/>
            </w:tcMar>
            <w:vAlign w:val="bottom"/>
          </w:tcPr>
          <w:p w:rsidR="00327D4F" w:rsidRPr="00EA4374" w:rsidRDefault="00327D4F" w:rsidP="00327D4F">
            <w:pPr>
              <w:pStyle w:val="Tabletext"/>
              <w:jc w:val="right"/>
              <w:rPr>
                <w:szCs w:val="22"/>
                <w:lang w:val="en-GB"/>
              </w:rPr>
            </w:pPr>
            <w:r w:rsidRPr="00EA4374">
              <w:rPr>
                <w:szCs w:val="22"/>
                <w:lang w:val="en-GB"/>
              </w:rPr>
              <w:t>0,98</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1,1</w:t>
            </w:r>
          </w:p>
        </w:tc>
        <w:tc>
          <w:tcPr>
            <w:tcW w:w="1790" w:type="dxa"/>
            <w:tcMar>
              <w:right w:w="794" w:type="dxa"/>
            </w:tcMar>
          </w:tcPr>
          <w:p w:rsidR="00327D4F" w:rsidRPr="00EA4374" w:rsidRDefault="00327D4F" w:rsidP="00327D4F">
            <w:pPr>
              <w:pStyle w:val="Tabletext"/>
              <w:jc w:val="right"/>
              <w:rPr>
                <w:szCs w:val="22"/>
                <w:lang w:val="en-GB"/>
              </w:rPr>
            </w:pPr>
            <w:r w:rsidRPr="00EA4374">
              <w:rPr>
                <w:szCs w:val="22"/>
                <w:lang w:val="en-GB"/>
              </w:rPr>
              <w:t>1,39</w:t>
            </w:r>
          </w:p>
        </w:tc>
        <w:tc>
          <w:tcPr>
            <w:tcW w:w="1790" w:type="dxa"/>
            <w:tcMar>
              <w:right w:w="794" w:type="dxa"/>
            </w:tcMar>
            <w:vAlign w:val="bottom"/>
          </w:tcPr>
          <w:p w:rsidR="00327D4F" w:rsidRPr="00EA4374" w:rsidRDefault="00327D4F" w:rsidP="00327D4F">
            <w:pPr>
              <w:pStyle w:val="Tabletext"/>
              <w:jc w:val="right"/>
              <w:rPr>
                <w:b/>
                <w:szCs w:val="22"/>
                <w:lang w:val="en-GB"/>
              </w:rPr>
            </w:pPr>
            <w:r w:rsidRPr="00EA4374">
              <w:rPr>
                <w:b/>
                <w:szCs w:val="22"/>
                <w:lang w:val="en-GB"/>
              </w:rPr>
              <w:t>1,5</w:t>
            </w:r>
          </w:p>
        </w:tc>
      </w:tr>
    </w:tbl>
    <w:p w:rsidR="00BC2EC7" w:rsidRDefault="00BC2EC7" w:rsidP="00BC2EC7">
      <w:pPr>
        <w:pStyle w:val="Tablefin"/>
      </w:pPr>
    </w:p>
    <w:p w:rsidR="00327D4F" w:rsidRDefault="00327D4F" w:rsidP="00BC2EC7">
      <w:r>
        <w:t>Dans la plupart des cas, il est possible d'utiliser la moit</w:t>
      </w:r>
      <w:r w:rsidR="00BC2EC7">
        <w:t>ié des échantillons, à savoir 1 </w:t>
      </w:r>
      <w:r>
        <w:t xml:space="preserve">800, comme nombre universel unique, correspondant à deux d'échantillons </w:t>
      </w:r>
      <w:r w:rsidR="00BC2EC7">
        <w:t>par seconde sur une durée de 15 </w:t>
      </w:r>
      <w:r>
        <w:t>minutes, permettant ainsi d'utiliser un équipement plus lent. Les valeurs des erreurs résultantes calculées pour 1 800 échantillons figurent dans la partie de droite du Tableau A4.</w:t>
      </w:r>
    </w:p>
    <w:p w:rsidR="00327D4F" w:rsidRDefault="00327D4F" w:rsidP="00BC2EC7">
      <w:r>
        <w:t xml:space="preserve">Lorsqu'on utilise 1 800 échantillons au lieu de 3 600, les erreurs d'estimation absolues estimées augmentent d'un facteur </w:t>
      </w:r>
      <w:r w:rsidRPr="00EA4374">
        <w:rPr>
          <w:position w:val="-8"/>
          <w:sz w:val="20"/>
          <w:lang w:val="en-GB"/>
        </w:rPr>
        <w:object w:dxaOrig="820" w:dyaOrig="340">
          <v:shape id="_x0000_i1053" type="#_x0000_t75" style="width:41.3pt;height:20.05pt" o:ole="">
            <v:imagedata r:id="rId90" o:title=""/>
          </v:shape>
          <o:OLEObject Type="Embed" ProgID="Equation.3" ShapeID="_x0000_i1053" DrawAspect="Content" ObjectID="_1602399230" r:id="rId91"/>
        </w:object>
      </w:r>
      <w:r w:rsidRPr="00E73DEC">
        <w:t>.</w:t>
      </w:r>
      <w:r>
        <w:t xml:space="preserve"> Dans le cas d'une occupation de 10%, l'erreur relative passe de 10% à 14%. Néanmoins, avec 1 800 échantillons, les valeurs d'erreur absolue correspondantes restent relativement faibles, la différence avec celles obtenues avec 3 600 échantillons n'étant que de quelques dixièmes de pourcent seulement, ce qui est acceptable d'un point de vue prat</w:t>
      </w:r>
      <w:r w:rsidR="00BC2EC7">
        <w:t>ique. De plus, la Fig. </w:t>
      </w:r>
      <w:r>
        <w:t>1 de la Recommandation UIT-R SM.1880-1 [A5] montre que les valeurs de l'erreur relative résultante pour 1 800 échantillons restent en deça du seuil critique, confirmant ainsi qu'elles sont acceptables.</w:t>
      </w:r>
    </w:p>
    <w:p w:rsidR="00327D4F" w:rsidRDefault="00327D4F" w:rsidP="00BC2EC7">
      <w:r>
        <w:lastRenderedPageBreak/>
        <w:t>C'est pourquoi, en l'absence de données préalablement connues sur le niveau d'occupation d'un canal radioélectrique analysé, il est recommandé de procéder à une estimation préliminaire de l'occupation sur la base d'un nombre d'échantillons universel, par exemple 3 600 (ou 1 800 dans le cas d'un équipement de contrôle des émissions à faible vitesse). Pour obtenir des mesures plus précises, il faut modifier le nombre d'échantillons sur la base de la valeur SO obtenue</w:t>
      </w:r>
      <w:r w:rsidR="008440A8">
        <w:t xml:space="preserve"> et des recommandations du § </w:t>
      </w:r>
      <w:r>
        <w:t>A5.2.2, puis refaire le calcul.</w:t>
      </w:r>
    </w:p>
    <w:p w:rsidR="00327D4F" w:rsidRDefault="00327D4F" w:rsidP="00BC2EC7">
      <w:r>
        <w:t>Comme mentionné ci-dessus, les valeurs qui figurent dans le Tableau A4 correspondent à une mesure de l'occupation de canaux avec des signaux de type impulsions. Pour les canaux avec des signaux de longue durée, les erreurs d'estimation absolues sont inversement proportionnelles au nombre d'échantillons trait</w:t>
      </w:r>
      <w:r w:rsidR="00BC2EC7">
        <w:t>és et, comme le montre la Fig. </w:t>
      </w:r>
      <w:r>
        <w:t>A3, peuvent être considérablement plus faibles. Une fois qu'il est établi que les signaux transmis dans le canal sont de ce type, le nombre d'échantillons peut être réduit à 600, comme le montrent les données du Tableau A5. Les valeurs des erreurs relatives et absolues sont calculées en fonction de l'occupation du canal et du rapport</w:t>
      </w:r>
      <w:r w:rsidRPr="00E73DEC">
        <w:t xml:space="preserve"> </w:t>
      </w:r>
      <w:r w:rsidRPr="00761A5C">
        <w:rPr>
          <w:lang w:val="en-GB"/>
        </w:rPr>
        <w:t>τ</w:t>
      </w:r>
      <w:r w:rsidRPr="00E73DEC">
        <w:rPr>
          <w:i/>
          <w:iCs/>
          <w:vertAlign w:val="subscript"/>
        </w:rPr>
        <w:t>s</w:t>
      </w:r>
      <w:r w:rsidRPr="00E73DEC">
        <w:t> / </w:t>
      </w:r>
      <w:r w:rsidRPr="00E73DEC">
        <w:rPr>
          <w:i/>
          <w:iCs/>
        </w:rPr>
        <w:t>T</w:t>
      </w:r>
      <w:r w:rsidRPr="00E73DEC">
        <w:rPr>
          <w:i/>
          <w:iCs/>
          <w:vertAlign w:val="subscript"/>
        </w:rPr>
        <w:t>I</w:t>
      </w:r>
      <w:r w:rsidRPr="00E73DEC">
        <w:t>,</w:t>
      </w:r>
      <w:r>
        <w:t xml:space="preserve"> où </w:t>
      </w:r>
      <w:r w:rsidRPr="00761A5C">
        <w:rPr>
          <w:lang w:val="en-GB"/>
        </w:rPr>
        <w:t>τ</w:t>
      </w:r>
      <w:r w:rsidRPr="004E582A">
        <w:rPr>
          <w:i/>
          <w:iCs/>
          <w:vertAlign w:val="subscript"/>
        </w:rPr>
        <w:t>s</w:t>
      </w:r>
      <w:r>
        <w:t xml:space="preserve"> est la durée de chaque signal de longue durée et </w:t>
      </w:r>
      <w:r w:rsidRPr="004E582A">
        <w:rPr>
          <w:i/>
          <w:iCs/>
        </w:rPr>
        <w:t>T</w:t>
      </w:r>
      <w:r w:rsidRPr="004E582A">
        <w:rPr>
          <w:i/>
          <w:iCs/>
          <w:vertAlign w:val="subscript"/>
        </w:rPr>
        <w:t>I</w:t>
      </w:r>
      <w:r>
        <w:t xml:space="preserve"> la durée d'intération. Dans le mo</w:t>
      </w:r>
      <w:r w:rsidR="00BC2EC7">
        <w:t>dèle servant de base au Tableau </w:t>
      </w:r>
      <w:r>
        <w:t>A5, les signaux de longue durée sont considérés comme étant de d</w:t>
      </w:r>
      <w:r w:rsidR="00BC2EC7">
        <w:t>urée égale. A partir du Tableau </w:t>
      </w:r>
      <w:r>
        <w:t xml:space="preserve">A5, on peut voir que les erreurs de mesure diminuent considérablement au fur et à mesure que la durée relative des signaux de longue durée augmente. </w:t>
      </w:r>
    </w:p>
    <w:p w:rsidR="00327D4F" w:rsidRDefault="00327D4F" w:rsidP="00327D4F">
      <w:pPr>
        <w:pStyle w:val="TableNo"/>
      </w:pPr>
      <w:r>
        <w:t>TABLEAU A5</w:t>
      </w:r>
    </w:p>
    <w:p w:rsidR="00327D4F" w:rsidRDefault="00327D4F" w:rsidP="00327D4F">
      <w:pPr>
        <w:spacing w:after="120"/>
        <w:jc w:val="center"/>
        <w:rPr>
          <w:b/>
          <w:bCs/>
        </w:rPr>
      </w:pPr>
      <w:r>
        <w:rPr>
          <w:b/>
          <w:bCs/>
        </w:rPr>
        <w:t>Erreur de mesure de l'occupation avec un</w:t>
      </w:r>
      <w:r w:rsidRPr="00E73DEC">
        <w:rPr>
          <w:b/>
          <w:bCs/>
        </w:rPr>
        <w:t xml:space="preserve"> niveau de confiance de 95%</w:t>
      </w:r>
      <w:r>
        <w:rPr>
          <w:b/>
          <w:bCs/>
        </w:rPr>
        <w:t>, observée pour un</w:t>
      </w:r>
      <w:r w:rsidRPr="00E73DEC">
        <w:rPr>
          <w:b/>
          <w:bCs/>
        </w:rPr>
        <w:t xml:space="preserve"> canal avec des signaux de longue durée </w:t>
      </w:r>
      <w:r>
        <w:rPr>
          <w:b/>
          <w:bCs/>
        </w:rPr>
        <w:t>(durée </w:t>
      </w:r>
      <w:r w:rsidRPr="00E73DEC">
        <w:rPr>
          <w:b/>
          <w:bCs/>
        </w:rPr>
        <w:t xml:space="preserve">supérieure ou égale à la valeur </w:t>
      </w:r>
      <w:r>
        <w:rPr>
          <w:b/>
          <w:bCs/>
        </w:rPr>
        <w:t>spécifiée du </w:t>
      </w:r>
      <w:r w:rsidRPr="00E73DEC">
        <w:rPr>
          <w:b/>
          <w:bCs/>
        </w:rPr>
        <w:t>rapport</w:t>
      </w:r>
      <w:r>
        <w:rPr>
          <w:b/>
          <w:bCs/>
          <w:i/>
          <w:iCs/>
        </w:rPr>
        <w:t> </w:t>
      </w:r>
      <w:r w:rsidRPr="00E73DEC">
        <w:rPr>
          <w:b/>
          <w:bCs/>
          <w:lang w:val="en-GB"/>
        </w:rPr>
        <w:t>τ</w:t>
      </w:r>
      <w:r w:rsidRPr="00E73DEC">
        <w:rPr>
          <w:b/>
          <w:bCs/>
          <w:i/>
          <w:iCs/>
          <w:vertAlign w:val="subscript"/>
        </w:rPr>
        <w:t>s</w:t>
      </w:r>
      <w:r w:rsidRPr="00E73DEC">
        <w:rPr>
          <w:b/>
          <w:bCs/>
        </w:rPr>
        <w:t> / </w:t>
      </w:r>
      <w:r w:rsidRPr="00E73DEC">
        <w:rPr>
          <w:b/>
          <w:bCs/>
          <w:i/>
          <w:iCs/>
        </w:rPr>
        <w:t>T</w:t>
      </w:r>
      <w:r w:rsidRPr="00E73DEC">
        <w:rPr>
          <w:b/>
          <w:bCs/>
          <w:i/>
          <w:iCs/>
          <w:vertAlign w:val="subscript"/>
        </w:rPr>
        <w:t>I</w:t>
      </w:r>
      <w:r>
        <w:rPr>
          <w:b/>
          <w:bCs/>
        </w:rPr>
        <w:t>), pour 600 échantillons de données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934"/>
        <w:gridCol w:w="1933"/>
        <w:gridCol w:w="1933"/>
        <w:gridCol w:w="1906"/>
      </w:tblGrid>
      <w:tr w:rsidR="00327D4F" w:rsidRPr="00761A5C" w:rsidTr="00BC2EC7">
        <w:trPr>
          <w:jc w:val="center"/>
        </w:trPr>
        <w:tc>
          <w:tcPr>
            <w:tcW w:w="1790" w:type="dxa"/>
            <w:vMerge w:val="restart"/>
            <w:vAlign w:val="center"/>
          </w:tcPr>
          <w:p w:rsidR="00327D4F" w:rsidRPr="00BC2EC7" w:rsidRDefault="00327D4F" w:rsidP="00BC2EC7">
            <w:pPr>
              <w:pStyle w:val="Tablehead"/>
            </w:pPr>
            <w:r w:rsidRPr="00BC2EC7">
              <w:t>Taux d'occupation du canal, %</w:t>
            </w:r>
          </w:p>
        </w:tc>
        <w:tc>
          <w:tcPr>
            <w:tcW w:w="3581" w:type="dxa"/>
            <w:gridSpan w:val="2"/>
            <w:vAlign w:val="center"/>
          </w:tcPr>
          <w:p w:rsidR="00327D4F" w:rsidRPr="00BC2EC7" w:rsidRDefault="00327D4F" w:rsidP="00327D4F">
            <w:pPr>
              <w:pStyle w:val="Tablehead"/>
            </w:pPr>
            <w:r w:rsidRPr="00761A5C">
              <w:rPr>
                <w:lang w:val="en-GB"/>
              </w:rPr>
              <w:t>τ</w:t>
            </w:r>
            <w:r w:rsidRPr="00BC2EC7">
              <w:rPr>
                <w:i/>
                <w:iCs/>
                <w:vertAlign w:val="subscript"/>
              </w:rPr>
              <w:t>s</w:t>
            </w:r>
            <w:r w:rsidRPr="00BC2EC7">
              <w:t> / </w:t>
            </w:r>
            <w:r w:rsidRPr="00BC2EC7">
              <w:rPr>
                <w:i/>
                <w:iCs/>
              </w:rPr>
              <w:t>T</w:t>
            </w:r>
            <w:r w:rsidRPr="00BC2EC7">
              <w:rPr>
                <w:i/>
                <w:iCs/>
                <w:vertAlign w:val="subscript"/>
              </w:rPr>
              <w:t>I</w:t>
            </w:r>
            <w:r w:rsidRPr="00BC2EC7">
              <w:t xml:space="preserve"> = 0,0025</w:t>
            </w:r>
          </w:p>
        </w:tc>
        <w:tc>
          <w:tcPr>
            <w:tcW w:w="3555" w:type="dxa"/>
            <w:gridSpan w:val="2"/>
            <w:vAlign w:val="center"/>
          </w:tcPr>
          <w:p w:rsidR="00327D4F" w:rsidRPr="00BC2EC7" w:rsidRDefault="00327D4F" w:rsidP="00327D4F">
            <w:pPr>
              <w:pStyle w:val="Tablehead"/>
            </w:pPr>
            <w:r w:rsidRPr="00761A5C">
              <w:rPr>
                <w:lang w:val="en-GB"/>
              </w:rPr>
              <w:t>τ</w:t>
            </w:r>
            <w:r w:rsidRPr="00BC2EC7">
              <w:rPr>
                <w:i/>
                <w:iCs/>
                <w:vertAlign w:val="subscript"/>
              </w:rPr>
              <w:t>s</w:t>
            </w:r>
            <w:r w:rsidRPr="00BC2EC7">
              <w:t> / </w:t>
            </w:r>
            <w:r w:rsidRPr="00BC2EC7">
              <w:rPr>
                <w:i/>
                <w:iCs/>
              </w:rPr>
              <w:t>T</w:t>
            </w:r>
            <w:r w:rsidRPr="00BC2EC7">
              <w:rPr>
                <w:i/>
                <w:iCs/>
                <w:vertAlign w:val="subscript"/>
              </w:rPr>
              <w:t>I</w:t>
            </w:r>
            <w:r w:rsidRPr="00BC2EC7">
              <w:t xml:space="preserve"> = 0,01</w:t>
            </w:r>
          </w:p>
        </w:tc>
      </w:tr>
      <w:tr w:rsidR="00327D4F" w:rsidRPr="00761A5C" w:rsidTr="00BC2EC7">
        <w:trPr>
          <w:jc w:val="center"/>
        </w:trPr>
        <w:tc>
          <w:tcPr>
            <w:tcW w:w="1790" w:type="dxa"/>
            <w:vMerge/>
            <w:vAlign w:val="center"/>
          </w:tcPr>
          <w:p w:rsidR="00327D4F" w:rsidRPr="00BC2EC7" w:rsidRDefault="00327D4F" w:rsidP="00327D4F">
            <w:pPr>
              <w:pStyle w:val="Tablehead"/>
            </w:pPr>
          </w:p>
        </w:tc>
        <w:tc>
          <w:tcPr>
            <w:tcW w:w="1791" w:type="dxa"/>
            <w:vAlign w:val="center"/>
          </w:tcPr>
          <w:p w:rsidR="00327D4F" w:rsidRPr="00BC2EC7" w:rsidRDefault="00327D4F" w:rsidP="00327D4F">
            <w:pPr>
              <w:pStyle w:val="Tablehead"/>
            </w:pPr>
            <w:r w:rsidRPr="00BC2EC7">
              <w:t>Erreur absolue résultante, %</w:t>
            </w:r>
          </w:p>
        </w:tc>
        <w:tc>
          <w:tcPr>
            <w:tcW w:w="1790" w:type="dxa"/>
            <w:vAlign w:val="center"/>
          </w:tcPr>
          <w:p w:rsidR="00327D4F" w:rsidRPr="00BC2EC7" w:rsidRDefault="00327D4F" w:rsidP="00327D4F">
            <w:pPr>
              <w:pStyle w:val="Tablehead"/>
            </w:pPr>
            <w:r w:rsidRPr="00BC2EC7">
              <w:t>Erreur relative résultante, %</w:t>
            </w:r>
          </w:p>
        </w:tc>
        <w:tc>
          <w:tcPr>
            <w:tcW w:w="1790" w:type="dxa"/>
            <w:vAlign w:val="center"/>
          </w:tcPr>
          <w:p w:rsidR="00327D4F" w:rsidRPr="00BC2EC7" w:rsidRDefault="00327D4F" w:rsidP="00327D4F">
            <w:pPr>
              <w:pStyle w:val="Tablehead"/>
            </w:pPr>
            <w:r w:rsidRPr="00BC2EC7">
              <w:t>Erreur absolue résultante, %</w:t>
            </w:r>
          </w:p>
        </w:tc>
        <w:tc>
          <w:tcPr>
            <w:tcW w:w="1765" w:type="dxa"/>
            <w:vAlign w:val="center"/>
          </w:tcPr>
          <w:p w:rsidR="00327D4F" w:rsidRPr="00761A5C" w:rsidRDefault="00327D4F" w:rsidP="00327D4F">
            <w:pPr>
              <w:pStyle w:val="Tablehead"/>
              <w:rPr>
                <w:lang w:val="en-GB"/>
              </w:rPr>
            </w:pPr>
            <w:r w:rsidRPr="00BC2EC7">
              <w:t>Erreu</w:t>
            </w:r>
            <w:r>
              <w:rPr>
                <w:lang w:val="en-GB"/>
              </w:rPr>
              <w:t>r relative résultante, %</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lang w:val="en-GB"/>
              </w:rPr>
              <w:t>1</w:t>
            </w:r>
          </w:p>
        </w:tc>
        <w:tc>
          <w:tcPr>
            <w:tcW w:w="1791"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34</w:t>
            </w:r>
          </w:p>
        </w:tc>
        <w:tc>
          <w:tcPr>
            <w:tcW w:w="1790" w:type="dxa"/>
            <w:tcMar>
              <w:right w:w="794" w:type="dxa"/>
            </w:tcMar>
            <w:vAlign w:val="bottom"/>
          </w:tcPr>
          <w:p w:rsidR="00327D4F" w:rsidRPr="00761A5C" w:rsidRDefault="00327D4F" w:rsidP="00327D4F">
            <w:pPr>
              <w:pStyle w:val="Tabletext"/>
              <w:jc w:val="right"/>
              <w:rPr>
                <w:lang w:val="en-GB"/>
              </w:rPr>
            </w:pPr>
            <w:r>
              <w:rPr>
                <w:lang w:val="en-GB"/>
              </w:rPr>
              <w:t>33,</w:t>
            </w:r>
            <w:r w:rsidRPr="00761A5C">
              <w:rPr>
                <w:lang w:val="en-GB"/>
              </w:rPr>
              <w:t>64</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17</w:t>
            </w:r>
          </w:p>
        </w:tc>
        <w:tc>
          <w:tcPr>
            <w:tcW w:w="1765" w:type="dxa"/>
            <w:tcMar>
              <w:right w:w="794" w:type="dxa"/>
            </w:tcMar>
            <w:vAlign w:val="bottom"/>
          </w:tcPr>
          <w:p w:rsidR="00327D4F" w:rsidRPr="00761A5C" w:rsidRDefault="00327D4F" w:rsidP="00327D4F">
            <w:pPr>
              <w:pStyle w:val="Tabletext"/>
              <w:jc w:val="right"/>
              <w:rPr>
                <w:lang w:val="en-GB"/>
              </w:rPr>
            </w:pPr>
            <w:r>
              <w:rPr>
                <w:lang w:val="en-GB"/>
              </w:rPr>
              <w:t>16,</w:t>
            </w:r>
            <w:r w:rsidRPr="00761A5C">
              <w:rPr>
                <w:lang w:val="en-GB"/>
              </w:rPr>
              <w:t>82</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lang w:val="en-GB"/>
              </w:rPr>
              <w:t>2</w:t>
            </w:r>
          </w:p>
        </w:tc>
        <w:tc>
          <w:tcPr>
            <w:tcW w:w="1791"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48</w:t>
            </w:r>
          </w:p>
        </w:tc>
        <w:tc>
          <w:tcPr>
            <w:tcW w:w="1790" w:type="dxa"/>
            <w:tcMar>
              <w:right w:w="794" w:type="dxa"/>
            </w:tcMar>
            <w:vAlign w:val="bottom"/>
          </w:tcPr>
          <w:p w:rsidR="00327D4F" w:rsidRPr="00761A5C" w:rsidRDefault="00327D4F" w:rsidP="00327D4F">
            <w:pPr>
              <w:pStyle w:val="Tabletext"/>
              <w:jc w:val="right"/>
              <w:rPr>
                <w:lang w:val="en-GB"/>
              </w:rPr>
            </w:pPr>
            <w:r>
              <w:rPr>
                <w:lang w:val="en-GB"/>
              </w:rPr>
              <w:t>23,</w:t>
            </w:r>
            <w:r w:rsidRPr="00761A5C">
              <w:rPr>
                <w:lang w:val="en-GB"/>
              </w:rPr>
              <w:t>79</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24</w:t>
            </w:r>
          </w:p>
        </w:tc>
        <w:tc>
          <w:tcPr>
            <w:tcW w:w="1765" w:type="dxa"/>
            <w:tcMar>
              <w:right w:w="794" w:type="dxa"/>
            </w:tcMar>
            <w:vAlign w:val="bottom"/>
          </w:tcPr>
          <w:p w:rsidR="00327D4F" w:rsidRPr="00761A5C" w:rsidRDefault="00327D4F" w:rsidP="00327D4F">
            <w:pPr>
              <w:pStyle w:val="Tabletext"/>
              <w:jc w:val="right"/>
              <w:rPr>
                <w:lang w:val="en-GB"/>
              </w:rPr>
            </w:pPr>
            <w:r>
              <w:rPr>
                <w:lang w:val="en-GB"/>
              </w:rPr>
              <w:t>11,</w:t>
            </w:r>
            <w:r w:rsidRPr="00761A5C">
              <w:rPr>
                <w:lang w:val="en-GB"/>
              </w:rPr>
              <w:t>89</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lang w:val="en-GB"/>
              </w:rPr>
              <w:t>3</w:t>
            </w:r>
          </w:p>
        </w:tc>
        <w:tc>
          <w:tcPr>
            <w:tcW w:w="1791"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58</w:t>
            </w:r>
          </w:p>
        </w:tc>
        <w:tc>
          <w:tcPr>
            <w:tcW w:w="1790" w:type="dxa"/>
            <w:tcMar>
              <w:right w:w="794" w:type="dxa"/>
            </w:tcMar>
            <w:vAlign w:val="bottom"/>
          </w:tcPr>
          <w:p w:rsidR="00327D4F" w:rsidRPr="00761A5C" w:rsidRDefault="00327D4F" w:rsidP="00327D4F">
            <w:pPr>
              <w:pStyle w:val="Tabletext"/>
              <w:jc w:val="right"/>
              <w:rPr>
                <w:lang w:val="en-GB"/>
              </w:rPr>
            </w:pPr>
            <w:r>
              <w:rPr>
                <w:lang w:val="en-GB"/>
              </w:rPr>
              <w:t>19,</w:t>
            </w:r>
            <w:r w:rsidRPr="00761A5C">
              <w:rPr>
                <w:lang w:val="en-GB"/>
              </w:rPr>
              <w:t>42</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29</w:t>
            </w:r>
          </w:p>
        </w:tc>
        <w:tc>
          <w:tcPr>
            <w:tcW w:w="1765" w:type="dxa"/>
            <w:tcMar>
              <w:right w:w="794" w:type="dxa"/>
            </w:tcMar>
            <w:vAlign w:val="bottom"/>
          </w:tcPr>
          <w:p w:rsidR="00327D4F" w:rsidRPr="00761A5C" w:rsidRDefault="00327D4F" w:rsidP="00327D4F">
            <w:pPr>
              <w:pStyle w:val="Tabletext"/>
              <w:jc w:val="right"/>
              <w:rPr>
                <w:lang w:val="en-GB"/>
              </w:rPr>
            </w:pPr>
            <w:r>
              <w:rPr>
                <w:lang w:val="en-GB"/>
              </w:rPr>
              <w:t>9,</w:t>
            </w:r>
            <w:r w:rsidRPr="00761A5C">
              <w:rPr>
                <w:lang w:val="en-GB"/>
              </w:rPr>
              <w:t>71</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lang w:val="en-GB"/>
              </w:rPr>
              <w:t>4</w:t>
            </w:r>
          </w:p>
        </w:tc>
        <w:tc>
          <w:tcPr>
            <w:tcW w:w="1791"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67</w:t>
            </w:r>
          </w:p>
        </w:tc>
        <w:tc>
          <w:tcPr>
            <w:tcW w:w="1790" w:type="dxa"/>
            <w:tcMar>
              <w:right w:w="794" w:type="dxa"/>
            </w:tcMar>
            <w:vAlign w:val="bottom"/>
          </w:tcPr>
          <w:p w:rsidR="00327D4F" w:rsidRPr="00761A5C" w:rsidRDefault="00327D4F" w:rsidP="00327D4F">
            <w:pPr>
              <w:pStyle w:val="Tabletext"/>
              <w:jc w:val="right"/>
              <w:rPr>
                <w:lang w:val="en-GB"/>
              </w:rPr>
            </w:pPr>
            <w:r>
              <w:rPr>
                <w:lang w:val="en-GB"/>
              </w:rPr>
              <w:t>16,</w:t>
            </w:r>
            <w:r w:rsidRPr="00761A5C">
              <w:rPr>
                <w:lang w:val="en-GB"/>
              </w:rPr>
              <w:t>82</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34</w:t>
            </w:r>
          </w:p>
        </w:tc>
        <w:tc>
          <w:tcPr>
            <w:tcW w:w="1765" w:type="dxa"/>
            <w:tcMar>
              <w:right w:w="794" w:type="dxa"/>
            </w:tcMar>
            <w:vAlign w:val="bottom"/>
          </w:tcPr>
          <w:p w:rsidR="00327D4F" w:rsidRPr="00761A5C" w:rsidRDefault="00327D4F" w:rsidP="00327D4F">
            <w:pPr>
              <w:pStyle w:val="Tabletext"/>
              <w:jc w:val="right"/>
              <w:rPr>
                <w:lang w:val="en-GB"/>
              </w:rPr>
            </w:pPr>
            <w:r>
              <w:rPr>
                <w:lang w:val="en-GB"/>
              </w:rPr>
              <w:t>8,</w:t>
            </w:r>
            <w:r w:rsidRPr="00761A5C">
              <w:rPr>
                <w:lang w:val="en-GB"/>
              </w:rPr>
              <w:t>41</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lang w:val="en-GB"/>
              </w:rPr>
              <w:t>5</w:t>
            </w:r>
          </w:p>
        </w:tc>
        <w:tc>
          <w:tcPr>
            <w:tcW w:w="1791"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75</w:t>
            </w:r>
          </w:p>
        </w:tc>
        <w:tc>
          <w:tcPr>
            <w:tcW w:w="1790" w:type="dxa"/>
            <w:tcMar>
              <w:right w:w="794" w:type="dxa"/>
            </w:tcMar>
            <w:vAlign w:val="bottom"/>
          </w:tcPr>
          <w:p w:rsidR="00327D4F" w:rsidRPr="00761A5C" w:rsidRDefault="00327D4F" w:rsidP="00327D4F">
            <w:pPr>
              <w:pStyle w:val="Tabletext"/>
              <w:jc w:val="right"/>
              <w:rPr>
                <w:lang w:val="en-GB"/>
              </w:rPr>
            </w:pPr>
            <w:r>
              <w:rPr>
                <w:lang w:val="en-GB"/>
              </w:rPr>
              <w:t>15,</w:t>
            </w:r>
            <w:r w:rsidRPr="00761A5C">
              <w:rPr>
                <w:lang w:val="en-GB"/>
              </w:rPr>
              <w:t>04</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38</w:t>
            </w:r>
          </w:p>
        </w:tc>
        <w:tc>
          <w:tcPr>
            <w:tcW w:w="1765" w:type="dxa"/>
            <w:tcMar>
              <w:right w:w="794" w:type="dxa"/>
            </w:tcMar>
            <w:vAlign w:val="bottom"/>
          </w:tcPr>
          <w:p w:rsidR="00327D4F" w:rsidRPr="00761A5C" w:rsidRDefault="00327D4F" w:rsidP="00327D4F">
            <w:pPr>
              <w:pStyle w:val="Tabletext"/>
              <w:jc w:val="right"/>
              <w:rPr>
                <w:lang w:val="en-GB"/>
              </w:rPr>
            </w:pPr>
            <w:r>
              <w:rPr>
                <w:lang w:val="en-GB"/>
              </w:rPr>
              <w:t>7,</w:t>
            </w:r>
            <w:r w:rsidRPr="00761A5C">
              <w:rPr>
                <w:lang w:val="en-GB"/>
              </w:rPr>
              <w:t>52</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b/>
                <w:lang w:val="en-GB"/>
              </w:rPr>
            </w:pPr>
            <w:r w:rsidRPr="00761A5C">
              <w:rPr>
                <w:b/>
                <w:lang w:val="en-GB"/>
              </w:rPr>
              <w:t>10</w:t>
            </w:r>
          </w:p>
        </w:tc>
        <w:tc>
          <w:tcPr>
            <w:tcW w:w="1791" w:type="dxa"/>
            <w:tcMar>
              <w:right w:w="794" w:type="dxa"/>
            </w:tcMar>
            <w:vAlign w:val="bottom"/>
          </w:tcPr>
          <w:p w:rsidR="00327D4F" w:rsidRPr="00761A5C" w:rsidRDefault="00327D4F" w:rsidP="00327D4F">
            <w:pPr>
              <w:pStyle w:val="Tabletext"/>
              <w:jc w:val="right"/>
              <w:rPr>
                <w:b/>
                <w:lang w:val="en-GB"/>
              </w:rPr>
            </w:pPr>
            <w:r>
              <w:rPr>
                <w:b/>
                <w:lang w:val="en-GB"/>
              </w:rPr>
              <w:t>1,</w:t>
            </w:r>
            <w:r w:rsidRPr="00761A5C">
              <w:rPr>
                <w:b/>
                <w:lang w:val="en-GB"/>
              </w:rPr>
              <w:t>06</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10,</w:t>
            </w:r>
            <w:r w:rsidRPr="00761A5C">
              <w:rPr>
                <w:b/>
                <w:lang w:val="en-GB"/>
              </w:rPr>
              <w:t>64</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0,</w:t>
            </w:r>
            <w:r w:rsidRPr="00761A5C">
              <w:rPr>
                <w:b/>
                <w:lang w:val="en-GB"/>
              </w:rPr>
              <w:t>53</w:t>
            </w:r>
          </w:p>
        </w:tc>
        <w:tc>
          <w:tcPr>
            <w:tcW w:w="1765" w:type="dxa"/>
            <w:tcMar>
              <w:right w:w="794" w:type="dxa"/>
            </w:tcMar>
            <w:vAlign w:val="bottom"/>
          </w:tcPr>
          <w:p w:rsidR="00327D4F" w:rsidRPr="00761A5C" w:rsidRDefault="00327D4F" w:rsidP="00327D4F">
            <w:pPr>
              <w:pStyle w:val="Tabletext"/>
              <w:jc w:val="right"/>
              <w:rPr>
                <w:b/>
                <w:lang w:val="en-GB"/>
              </w:rPr>
            </w:pPr>
            <w:r>
              <w:rPr>
                <w:b/>
                <w:lang w:val="en-GB"/>
              </w:rPr>
              <w:t>5,</w:t>
            </w:r>
            <w:r w:rsidRPr="00761A5C">
              <w:rPr>
                <w:b/>
                <w:lang w:val="en-GB"/>
              </w:rPr>
              <w:t>32</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lang w:val="en-GB"/>
              </w:rPr>
              <w:t>15</w:t>
            </w:r>
          </w:p>
        </w:tc>
        <w:tc>
          <w:tcPr>
            <w:tcW w:w="1791" w:type="dxa"/>
            <w:tcMar>
              <w:right w:w="794" w:type="dxa"/>
            </w:tcMar>
            <w:vAlign w:val="bottom"/>
          </w:tcPr>
          <w:p w:rsidR="00327D4F" w:rsidRPr="00761A5C" w:rsidRDefault="00327D4F" w:rsidP="00327D4F">
            <w:pPr>
              <w:pStyle w:val="Tabletext"/>
              <w:jc w:val="right"/>
              <w:rPr>
                <w:lang w:val="en-GB"/>
              </w:rPr>
            </w:pPr>
            <w:r>
              <w:rPr>
                <w:lang w:val="en-GB"/>
              </w:rPr>
              <w:t>1,</w:t>
            </w:r>
            <w:r w:rsidRPr="00761A5C">
              <w:rPr>
                <w:lang w:val="en-GB"/>
              </w:rPr>
              <w:t>30</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8,</w:t>
            </w:r>
            <w:r w:rsidRPr="00761A5C">
              <w:rPr>
                <w:b/>
                <w:lang w:val="en-GB"/>
              </w:rPr>
              <w:t>69</w:t>
            </w:r>
          </w:p>
        </w:tc>
        <w:tc>
          <w:tcPr>
            <w:tcW w:w="1790" w:type="dxa"/>
            <w:tcMar>
              <w:right w:w="794" w:type="dxa"/>
            </w:tcMar>
            <w:vAlign w:val="bottom"/>
          </w:tcPr>
          <w:p w:rsidR="00327D4F" w:rsidRPr="00761A5C" w:rsidRDefault="00327D4F" w:rsidP="00327D4F">
            <w:pPr>
              <w:pStyle w:val="Tabletext"/>
              <w:jc w:val="right"/>
              <w:rPr>
                <w:lang w:val="en-GB"/>
              </w:rPr>
            </w:pPr>
            <w:r>
              <w:rPr>
                <w:lang w:val="en-GB"/>
              </w:rPr>
              <w:t>0,</w:t>
            </w:r>
            <w:r w:rsidRPr="00761A5C">
              <w:rPr>
                <w:lang w:val="en-GB"/>
              </w:rPr>
              <w:t>65</w:t>
            </w:r>
          </w:p>
        </w:tc>
        <w:tc>
          <w:tcPr>
            <w:tcW w:w="1765" w:type="dxa"/>
            <w:tcMar>
              <w:right w:w="794" w:type="dxa"/>
            </w:tcMar>
            <w:vAlign w:val="bottom"/>
          </w:tcPr>
          <w:p w:rsidR="00327D4F" w:rsidRPr="00761A5C" w:rsidRDefault="00327D4F" w:rsidP="00327D4F">
            <w:pPr>
              <w:pStyle w:val="Tabletext"/>
              <w:jc w:val="right"/>
              <w:rPr>
                <w:b/>
                <w:lang w:val="en-GB"/>
              </w:rPr>
            </w:pPr>
            <w:r>
              <w:rPr>
                <w:b/>
                <w:lang w:val="en-GB"/>
              </w:rPr>
              <w:t>4,</w:t>
            </w:r>
            <w:r w:rsidRPr="00761A5C">
              <w:rPr>
                <w:b/>
                <w:lang w:val="en-GB"/>
              </w:rPr>
              <w:t>34</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lang w:val="en-GB"/>
              </w:rPr>
              <w:t>20</w:t>
            </w:r>
          </w:p>
        </w:tc>
        <w:tc>
          <w:tcPr>
            <w:tcW w:w="1791" w:type="dxa"/>
            <w:tcMar>
              <w:right w:w="794" w:type="dxa"/>
            </w:tcMar>
            <w:vAlign w:val="bottom"/>
          </w:tcPr>
          <w:p w:rsidR="00327D4F" w:rsidRPr="00761A5C" w:rsidRDefault="00327D4F" w:rsidP="00327D4F">
            <w:pPr>
              <w:pStyle w:val="Tabletext"/>
              <w:jc w:val="right"/>
              <w:rPr>
                <w:lang w:val="en-GB"/>
              </w:rPr>
            </w:pPr>
            <w:r>
              <w:rPr>
                <w:lang w:val="en-GB"/>
              </w:rPr>
              <w:t>1,</w:t>
            </w:r>
            <w:r w:rsidRPr="00761A5C">
              <w:rPr>
                <w:lang w:val="en-GB"/>
              </w:rPr>
              <w:t>50</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7,</w:t>
            </w:r>
            <w:r w:rsidRPr="00761A5C">
              <w:rPr>
                <w:b/>
                <w:lang w:val="en-GB"/>
              </w:rPr>
              <w:t>52</w:t>
            </w:r>
          </w:p>
        </w:tc>
        <w:tc>
          <w:tcPr>
            <w:tcW w:w="1790" w:type="dxa"/>
            <w:tcMar>
              <w:right w:w="794" w:type="dxa"/>
            </w:tcMar>
            <w:vAlign w:val="bottom"/>
          </w:tcPr>
          <w:p w:rsidR="00327D4F" w:rsidRPr="00761A5C" w:rsidRDefault="00327D4F" w:rsidP="00327D4F">
            <w:pPr>
              <w:pStyle w:val="Tabletext"/>
              <w:jc w:val="right"/>
              <w:rPr>
                <w:lang w:val="en-GB"/>
              </w:rPr>
            </w:pPr>
            <w:r>
              <w:rPr>
                <w:lang w:val="en-GB"/>
              </w:rPr>
              <w:t>0,</w:t>
            </w:r>
            <w:r w:rsidRPr="00761A5C">
              <w:rPr>
                <w:lang w:val="en-GB"/>
              </w:rPr>
              <w:t>75</w:t>
            </w:r>
          </w:p>
        </w:tc>
        <w:tc>
          <w:tcPr>
            <w:tcW w:w="1765" w:type="dxa"/>
            <w:tcMar>
              <w:right w:w="794" w:type="dxa"/>
            </w:tcMar>
            <w:vAlign w:val="bottom"/>
          </w:tcPr>
          <w:p w:rsidR="00327D4F" w:rsidRPr="00761A5C" w:rsidRDefault="00327D4F" w:rsidP="00327D4F">
            <w:pPr>
              <w:pStyle w:val="Tabletext"/>
              <w:jc w:val="right"/>
              <w:rPr>
                <w:b/>
                <w:lang w:val="en-GB"/>
              </w:rPr>
            </w:pPr>
            <w:r>
              <w:rPr>
                <w:b/>
                <w:lang w:val="en-GB"/>
              </w:rPr>
              <w:t>3,</w:t>
            </w:r>
            <w:r w:rsidRPr="00761A5C">
              <w:rPr>
                <w:b/>
                <w:lang w:val="en-GB"/>
              </w:rPr>
              <w:t>76</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lang w:val="en-GB"/>
              </w:rPr>
              <w:t>30</w:t>
            </w:r>
          </w:p>
        </w:tc>
        <w:tc>
          <w:tcPr>
            <w:tcW w:w="1791" w:type="dxa"/>
            <w:tcMar>
              <w:right w:w="794" w:type="dxa"/>
            </w:tcMar>
            <w:vAlign w:val="bottom"/>
          </w:tcPr>
          <w:p w:rsidR="00327D4F" w:rsidRPr="00761A5C" w:rsidRDefault="00327D4F" w:rsidP="00327D4F">
            <w:pPr>
              <w:pStyle w:val="Tabletext"/>
              <w:jc w:val="right"/>
              <w:rPr>
                <w:lang w:val="en-GB"/>
              </w:rPr>
            </w:pPr>
            <w:r>
              <w:rPr>
                <w:lang w:val="en-GB"/>
              </w:rPr>
              <w:t>1,</w:t>
            </w:r>
            <w:r w:rsidRPr="00761A5C">
              <w:rPr>
                <w:lang w:val="en-GB"/>
              </w:rPr>
              <w:t>84</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6,</w:t>
            </w:r>
            <w:r w:rsidRPr="00761A5C">
              <w:rPr>
                <w:b/>
                <w:lang w:val="en-GB"/>
              </w:rPr>
              <w:t>14</w:t>
            </w:r>
          </w:p>
        </w:tc>
        <w:tc>
          <w:tcPr>
            <w:tcW w:w="1790" w:type="dxa"/>
            <w:tcMar>
              <w:right w:w="794" w:type="dxa"/>
            </w:tcMar>
            <w:vAlign w:val="bottom"/>
          </w:tcPr>
          <w:p w:rsidR="00327D4F" w:rsidRPr="00761A5C" w:rsidRDefault="00327D4F" w:rsidP="00327D4F">
            <w:pPr>
              <w:pStyle w:val="Tabletext"/>
              <w:jc w:val="right"/>
              <w:rPr>
                <w:lang w:val="en-GB"/>
              </w:rPr>
            </w:pPr>
            <w:r>
              <w:rPr>
                <w:lang w:val="en-GB"/>
              </w:rPr>
              <w:t>0,</w:t>
            </w:r>
            <w:r w:rsidRPr="00761A5C">
              <w:rPr>
                <w:lang w:val="en-GB"/>
              </w:rPr>
              <w:t>92</w:t>
            </w:r>
          </w:p>
        </w:tc>
        <w:tc>
          <w:tcPr>
            <w:tcW w:w="1765" w:type="dxa"/>
            <w:tcMar>
              <w:right w:w="794" w:type="dxa"/>
            </w:tcMar>
            <w:vAlign w:val="bottom"/>
          </w:tcPr>
          <w:p w:rsidR="00327D4F" w:rsidRPr="00761A5C" w:rsidRDefault="00327D4F" w:rsidP="00327D4F">
            <w:pPr>
              <w:pStyle w:val="Tabletext"/>
              <w:jc w:val="right"/>
              <w:rPr>
                <w:b/>
                <w:lang w:val="en-GB"/>
              </w:rPr>
            </w:pPr>
            <w:r>
              <w:rPr>
                <w:b/>
                <w:lang w:val="en-GB"/>
              </w:rPr>
              <w:t>3,</w:t>
            </w:r>
            <w:r w:rsidRPr="00761A5C">
              <w:rPr>
                <w:b/>
                <w:lang w:val="en-GB"/>
              </w:rPr>
              <w:t>07</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lang w:val="en-GB"/>
              </w:rPr>
              <w:t>40</w:t>
            </w:r>
          </w:p>
        </w:tc>
        <w:tc>
          <w:tcPr>
            <w:tcW w:w="1791" w:type="dxa"/>
            <w:tcMar>
              <w:right w:w="794" w:type="dxa"/>
            </w:tcMar>
            <w:vAlign w:val="bottom"/>
          </w:tcPr>
          <w:p w:rsidR="00327D4F" w:rsidRPr="00761A5C" w:rsidRDefault="00327D4F" w:rsidP="00327D4F">
            <w:pPr>
              <w:pStyle w:val="Tabletext"/>
              <w:jc w:val="right"/>
              <w:rPr>
                <w:lang w:val="en-GB"/>
              </w:rPr>
            </w:pPr>
            <w:r>
              <w:rPr>
                <w:lang w:val="en-GB"/>
              </w:rPr>
              <w:t>2,</w:t>
            </w:r>
            <w:r w:rsidRPr="00761A5C">
              <w:rPr>
                <w:lang w:val="en-GB"/>
              </w:rPr>
              <w:t>13</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5,</w:t>
            </w:r>
            <w:r w:rsidRPr="00761A5C">
              <w:rPr>
                <w:b/>
                <w:lang w:val="en-GB"/>
              </w:rPr>
              <w:t>32</w:t>
            </w:r>
          </w:p>
        </w:tc>
        <w:tc>
          <w:tcPr>
            <w:tcW w:w="1790" w:type="dxa"/>
            <w:tcMar>
              <w:right w:w="794" w:type="dxa"/>
            </w:tcMar>
            <w:vAlign w:val="bottom"/>
          </w:tcPr>
          <w:p w:rsidR="00327D4F" w:rsidRPr="00761A5C" w:rsidRDefault="00327D4F" w:rsidP="00327D4F">
            <w:pPr>
              <w:pStyle w:val="Tabletext"/>
              <w:jc w:val="right"/>
              <w:rPr>
                <w:lang w:val="en-GB"/>
              </w:rPr>
            </w:pPr>
            <w:r>
              <w:rPr>
                <w:lang w:val="en-GB"/>
              </w:rPr>
              <w:t>1,</w:t>
            </w:r>
            <w:r w:rsidRPr="00761A5C">
              <w:rPr>
                <w:lang w:val="en-GB"/>
              </w:rPr>
              <w:t>06</w:t>
            </w:r>
          </w:p>
        </w:tc>
        <w:tc>
          <w:tcPr>
            <w:tcW w:w="1765" w:type="dxa"/>
            <w:tcMar>
              <w:right w:w="794" w:type="dxa"/>
            </w:tcMar>
            <w:vAlign w:val="bottom"/>
          </w:tcPr>
          <w:p w:rsidR="00327D4F" w:rsidRPr="00761A5C" w:rsidRDefault="00327D4F" w:rsidP="00327D4F">
            <w:pPr>
              <w:pStyle w:val="Tabletext"/>
              <w:jc w:val="right"/>
              <w:rPr>
                <w:b/>
                <w:lang w:val="en-GB"/>
              </w:rPr>
            </w:pPr>
            <w:r>
              <w:rPr>
                <w:b/>
                <w:lang w:val="en-GB"/>
              </w:rPr>
              <w:t>2,</w:t>
            </w:r>
            <w:r w:rsidRPr="00761A5C">
              <w:rPr>
                <w:b/>
                <w:lang w:val="en-GB"/>
              </w:rPr>
              <w:t>66</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bookmarkStart w:id="224" w:name="_Toc337547395"/>
            <w:bookmarkStart w:id="225" w:name="_Toc352134932"/>
            <w:r w:rsidRPr="00761A5C">
              <w:rPr>
                <w:sz w:val="24"/>
                <w:lang w:val="en-GB"/>
              </w:rPr>
              <w:br w:type="page"/>
            </w:r>
            <w:r w:rsidRPr="00761A5C">
              <w:rPr>
                <w:lang w:val="en-GB"/>
              </w:rPr>
              <w:t>50</w:t>
            </w:r>
          </w:p>
        </w:tc>
        <w:tc>
          <w:tcPr>
            <w:tcW w:w="1791" w:type="dxa"/>
            <w:tcMar>
              <w:right w:w="794" w:type="dxa"/>
            </w:tcMar>
            <w:vAlign w:val="bottom"/>
          </w:tcPr>
          <w:p w:rsidR="00327D4F" w:rsidRPr="00761A5C" w:rsidRDefault="00327D4F" w:rsidP="00327D4F">
            <w:pPr>
              <w:pStyle w:val="Tabletext"/>
              <w:jc w:val="right"/>
              <w:rPr>
                <w:lang w:val="en-GB"/>
              </w:rPr>
            </w:pPr>
            <w:r>
              <w:rPr>
                <w:lang w:val="en-GB"/>
              </w:rPr>
              <w:t>2,</w:t>
            </w:r>
            <w:r w:rsidRPr="00761A5C">
              <w:rPr>
                <w:lang w:val="en-GB"/>
              </w:rPr>
              <w:t>38</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4,</w:t>
            </w:r>
            <w:r w:rsidRPr="00761A5C">
              <w:rPr>
                <w:b/>
                <w:lang w:val="en-GB"/>
              </w:rPr>
              <w:t>76</w:t>
            </w:r>
          </w:p>
        </w:tc>
        <w:tc>
          <w:tcPr>
            <w:tcW w:w="1790" w:type="dxa"/>
            <w:tcMar>
              <w:right w:w="794" w:type="dxa"/>
            </w:tcMar>
            <w:vAlign w:val="bottom"/>
          </w:tcPr>
          <w:p w:rsidR="00327D4F" w:rsidRPr="00761A5C" w:rsidRDefault="00327D4F" w:rsidP="00327D4F">
            <w:pPr>
              <w:pStyle w:val="Tabletext"/>
              <w:jc w:val="right"/>
              <w:rPr>
                <w:lang w:val="en-GB"/>
              </w:rPr>
            </w:pPr>
            <w:r>
              <w:rPr>
                <w:lang w:val="en-GB"/>
              </w:rPr>
              <w:t>1,</w:t>
            </w:r>
            <w:r w:rsidRPr="00761A5C">
              <w:rPr>
                <w:lang w:val="en-GB"/>
              </w:rPr>
              <w:t>19</w:t>
            </w:r>
          </w:p>
        </w:tc>
        <w:tc>
          <w:tcPr>
            <w:tcW w:w="1765" w:type="dxa"/>
            <w:tcMar>
              <w:right w:w="794" w:type="dxa"/>
            </w:tcMar>
            <w:vAlign w:val="bottom"/>
          </w:tcPr>
          <w:p w:rsidR="00327D4F" w:rsidRPr="00761A5C" w:rsidRDefault="00327D4F" w:rsidP="00327D4F">
            <w:pPr>
              <w:pStyle w:val="Tabletext"/>
              <w:jc w:val="right"/>
              <w:rPr>
                <w:b/>
                <w:lang w:val="en-GB"/>
              </w:rPr>
            </w:pPr>
            <w:r>
              <w:rPr>
                <w:b/>
                <w:lang w:val="en-GB"/>
              </w:rPr>
              <w:t>2,</w:t>
            </w:r>
            <w:r w:rsidRPr="00761A5C">
              <w:rPr>
                <w:b/>
                <w:lang w:val="en-GB"/>
              </w:rPr>
              <w:t>38</w:t>
            </w:r>
          </w:p>
        </w:tc>
      </w:tr>
      <w:tr w:rsidR="00327D4F" w:rsidRPr="00761A5C" w:rsidTr="00BC2EC7">
        <w:trPr>
          <w:jc w:val="center"/>
        </w:trPr>
        <w:tc>
          <w:tcPr>
            <w:tcW w:w="1790" w:type="dxa"/>
            <w:tcMar>
              <w:right w:w="794" w:type="dxa"/>
            </w:tcMar>
          </w:tcPr>
          <w:p w:rsidR="00327D4F" w:rsidRPr="00761A5C" w:rsidRDefault="00327D4F" w:rsidP="00327D4F">
            <w:pPr>
              <w:pStyle w:val="Tabletext"/>
              <w:jc w:val="right"/>
              <w:rPr>
                <w:lang w:val="en-GB"/>
              </w:rPr>
            </w:pPr>
            <w:r w:rsidRPr="00761A5C">
              <w:rPr>
                <w:sz w:val="24"/>
                <w:lang w:val="en-GB"/>
              </w:rPr>
              <w:br w:type="page"/>
            </w:r>
            <w:r w:rsidRPr="00761A5C">
              <w:rPr>
                <w:lang w:val="en-GB"/>
              </w:rPr>
              <w:t>60</w:t>
            </w:r>
          </w:p>
        </w:tc>
        <w:tc>
          <w:tcPr>
            <w:tcW w:w="1791" w:type="dxa"/>
            <w:tcMar>
              <w:right w:w="794" w:type="dxa"/>
            </w:tcMar>
            <w:vAlign w:val="bottom"/>
          </w:tcPr>
          <w:p w:rsidR="00327D4F" w:rsidRPr="00761A5C" w:rsidRDefault="00327D4F" w:rsidP="00327D4F">
            <w:pPr>
              <w:pStyle w:val="Tabletext"/>
              <w:jc w:val="right"/>
              <w:rPr>
                <w:lang w:val="en-GB"/>
              </w:rPr>
            </w:pPr>
            <w:r>
              <w:rPr>
                <w:lang w:val="en-GB"/>
              </w:rPr>
              <w:t>2,</w:t>
            </w:r>
            <w:r w:rsidRPr="00761A5C">
              <w:rPr>
                <w:lang w:val="en-GB"/>
              </w:rPr>
              <w:t>61</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4,</w:t>
            </w:r>
            <w:r w:rsidRPr="00761A5C">
              <w:rPr>
                <w:b/>
                <w:lang w:val="en-GB"/>
              </w:rPr>
              <w:t>34</w:t>
            </w:r>
          </w:p>
        </w:tc>
        <w:tc>
          <w:tcPr>
            <w:tcW w:w="1790" w:type="dxa"/>
            <w:tcMar>
              <w:right w:w="794" w:type="dxa"/>
            </w:tcMar>
            <w:vAlign w:val="bottom"/>
          </w:tcPr>
          <w:p w:rsidR="00327D4F" w:rsidRPr="00761A5C" w:rsidRDefault="00327D4F" w:rsidP="00327D4F">
            <w:pPr>
              <w:pStyle w:val="Tabletext"/>
              <w:jc w:val="right"/>
              <w:rPr>
                <w:lang w:val="en-GB"/>
              </w:rPr>
            </w:pPr>
            <w:r>
              <w:rPr>
                <w:lang w:val="en-GB"/>
              </w:rPr>
              <w:t>1,</w:t>
            </w:r>
            <w:r w:rsidRPr="00761A5C">
              <w:rPr>
                <w:lang w:val="en-GB"/>
              </w:rPr>
              <w:t>30</w:t>
            </w:r>
          </w:p>
        </w:tc>
        <w:tc>
          <w:tcPr>
            <w:tcW w:w="1765" w:type="dxa"/>
            <w:tcMar>
              <w:right w:w="794" w:type="dxa"/>
            </w:tcMar>
            <w:vAlign w:val="bottom"/>
          </w:tcPr>
          <w:p w:rsidR="00327D4F" w:rsidRPr="00761A5C" w:rsidRDefault="00327D4F" w:rsidP="00327D4F">
            <w:pPr>
              <w:pStyle w:val="Tabletext"/>
              <w:jc w:val="right"/>
              <w:rPr>
                <w:b/>
                <w:lang w:val="en-GB"/>
              </w:rPr>
            </w:pPr>
            <w:r>
              <w:rPr>
                <w:b/>
                <w:lang w:val="en-GB"/>
              </w:rPr>
              <w:t>2,</w:t>
            </w:r>
            <w:r w:rsidRPr="00761A5C">
              <w:rPr>
                <w:b/>
                <w:lang w:val="en-GB"/>
              </w:rPr>
              <w:t>17</w:t>
            </w:r>
          </w:p>
        </w:tc>
      </w:tr>
      <w:tr w:rsidR="00327D4F" w:rsidRPr="00761A5C" w:rsidTr="00BC2EC7">
        <w:trPr>
          <w:jc w:val="center"/>
        </w:trPr>
        <w:tc>
          <w:tcPr>
            <w:tcW w:w="1791" w:type="dxa"/>
            <w:tcMar>
              <w:right w:w="794" w:type="dxa"/>
            </w:tcMar>
          </w:tcPr>
          <w:p w:rsidR="00327D4F" w:rsidRPr="00C804D6" w:rsidRDefault="00327D4F" w:rsidP="00327D4F">
            <w:pPr>
              <w:pStyle w:val="Tabletext"/>
              <w:jc w:val="right"/>
              <w:rPr>
                <w:lang w:val="fr-CH"/>
              </w:rPr>
            </w:pPr>
            <w:r w:rsidRPr="00C804D6">
              <w:rPr>
                <w:lang w:val="fr-CH"/>
              </w:rPr>
              <w:t>70</w:t>
            </w:r>
          </w:p>
        </w:tc>
        <w:tc>
          <w:tcPr>
            <w:tcW w:w="1792" w:type="dxa"/>
            <w:tcMar>
              <w:right w:w="794" w:type="dxa"/>
            </w:tcMar>
            <w:vAlign w:val="bottom"/>
          </w:tcPr>
          <w:p w:rsidR="00327D4F" w:rsidRPr="00761A5C" w:rsidRDefault="00327D4F" w:rsidP="00327D4F">
            <w:pPr>
              <w:pStyle w:val="Tabletext"/>
              <w:jc w:val="right"/>
              <w:rPr>
                <w:lang w:val="en-GB"/>
              </w:rPr>
            </w:pPr>
            <w:r>
              <w:rPr>
                <w:lang w:val="en-GB"/>
              </w:rPr>
              <w:t>2,</w:t>
            </w:r>
            <w:r w:rsidRPr="00761A5C">
              <w:rPr>
                <w:lang w:val="en-GB"/>
              </w:rPr>
              <w:t>81</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4,</w:t>
            </w:r>
            <w:r w:rsidRPr="00761A5C">
              <w:rPr>
                <w:b/>
                <w:lang w:val="en-GB"/>
              </w:rPr>
              <w:t>02</w:t>
            </w:r>
          </w:p>
        </w:tc>
        <w:tc>
          <w:tcPr>
            <w:tcW w:w="1790" w:type="dxa"/>
            <w:tcMar>
              <w:right w:w="794" w:type="dxa"/>
            </w:tcMar>
            <w:vAlign w:val="bottom"/>
          </w:tcPr>
          <w:p w:rsidR="00327D4F" w:rsidRPr="00761A5C" w:rsidRDefault="00327D4F" w:rsidP="00327D4F">
            <w:pPr>
              <w:pStyle w:val="Tabletext"/>
              <w:jc w:val="right"/>
              <w:rPr>
                <w:lang w:val="en-GB"/>
              </w:rPr>
            </w:pPr>
            <w:r>
              <w:rPr>
                <w:lang w:val="en-GB"/>
              </w:rPr>
              <w:t>1,</w:t>
            </w:r>
            <w:r w:rsidRPr="00761A5C">
              <w:rPr>
                <w:lang w:val="en-GB"/>
              </w:rPr>
              <w:t>41</w:t>
            </w:r>
          </w:p>
        </w:tc>
        <w:tc>
          <w:tcPr>
            <w:tcW w:w="1763" w:type="dxa"/>
            <w:tcMar>
              <w:right w:w="794" w:type="dxa"/>
            </w:tcMar>
            <w:vAlign w:val="bottom"/>
          </w:tcPr>
          <w:p w:rsidR="00327D4F" w:rsidRPr="00761A5C" w:rsidRDefault="00327D4F" w:rsidP="00327D4F">
            <w:pPr>
              <w:pStyle w:val="Tabletext"/>
              <w:jc w:val="right"/>
              <w:rPr>
                <w:b/>
                <w:lang w:val="en-GB"/>
              </w:rPr>
            </w:pPr>
            <w:r>
              <w:rPr>
                <w:b/>
                <w:lang w:val="en-GB"/>
              </w:rPr>
              <w:t>2,</w:t>
            </w:r>
            <w:r w:rsidRPr="00761A5C">
              <w:rPr>
                <w:b/>
                <w:lang w:val="en-GB"/>
              </w:rPr>
              <w:t>01</w:t>
            </w:r>
          </w:p>
        </w:tc>
      </w:tr>
      <w:tr w:rsidR="00327D4F" w:rsidRPr="00761A5C" w:rsidTr="00BC2EC7">
        <w:trPr>
          <w:jc w:val="center"/>
        </w:trPr>
        <w:tc>
          <w:tcPr>
            <w:tcW w:w="1791" w:type="dxa"/>
            <w:tcMar>
              <w:right w:w="794" w:type="dxa"/>
            </w:tcMar>
          </w:tcPr>
          <w:p w:rsidR="00327D4F" w:rsidRPr="00761A5C" w:rsidRDefault="00327D4F" w:rsidP="00327D4F">
            <w:pPr>
              <w:pStyle w:val="Tabletext"/>
              <w:jc w:val="right"/>
              <w:rPr>
                <w:lang w:val="en-GB"/>
              </w:rPr>
            </w:pPr>
            <w:r w:rsidRPr="00761A5C">
              <w:rPr>
                <w:lang w:val="en-GB"/>
              </w:rPr>
              <w:t>80</w:t>
            </w:r>
          </w:p>
        </w:tc>
        <w:tc>
          <w:tcPr>
            <w:tcW w:w="1792" w:type="dxa"/>
            <w:tcMar>
              <w:right w:w="794" w:type="dxa"/>
            </w:tcMar>
            <w:vAlign w:val="bottom"/>
          </w:tcPr>
          <w:p w:rsidR="00327D4F" w:rsidRPr="00761A5C" w:rsidRDefault="00327D4F" w:rsidP="00327D4F">
            <w:pPr>
              <w:pStyle w:val="Tabletext"/>
              <w:jc w:val="right"/>
              <w:rPr>
                <w:lang w:val="en-GB"/>
              </w:rPr>
            </w:pPr>
            <w:r>
              <w:rPr>
                <w:lang w:val="en-GB"/>
              </w:rPr>
              <w:t>3,</w:t>
            </w:r>
            <w:r w:rsidRPr="00761A5C">
              <w:rPr>
                <w:lang w:val="en-GB"/>
              </w:rPr>
              <w:t>01</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3,</w:t>
            </w:r>
            <w:r w:rsidRPr="00761A5C">
              <w:rPr>
                <w:b/>
                <w:lang w:val="en-GB"/>
              </w:rPr>
              <w:t>76</w:t>
            </w:r>
          </w:p>
        </w:tc>
        <w:tc>
          <w:tcPr>
            <w:tcW w:w="1790" w:type="dxa"/>
            <w:tcMar>
              <w:right w:w="794" w:type="dxa"/>
            </w:tcMar>
            <w:vAlign w:val="bottom"/>
          </w:tcPr>
          <w:p w:rsidR="00327D4F" w:rsidRPr="00761A5C" w:rsidRDefault="00327D4F" w:rsidP="00327D4F">
            <w:pPr>
              <w:pStyle w:val="Tabletext"/>
              <w:jc w:val="right"/>
              <w:rPr>
                <w:lang w:val="en-GB"/>
              </w:rPr>
            </w:pPr>
            <w:r>
              <w:rPr>
                <w:lang w:val="en-GB"/>
              </w:rPr>
              <w:t>1,</w:t>
            </w:r>
            <w:r w:rsidRPr="00761A5C">
              <w:rPr>
                <w:lang w:val="en-GB"/>
              </w:rPr>
              <w:t>50</w:t>
            </w:r>
          </w:p>
        </w:tc>
        <w:tc>
          <w:tcPr>
            <w:tcW w:w="1763" w:type="dxa"/>
            <w:tcMar>
              <w:right w:w="794" w:type="dxa"/>
            </w:tcMar>
            <w:vAlign w:val="bottom"/>
          </w:tcPr>
          <w:p w:rsidR="00327D4F" w:rsidRPr="00761A5C" w:rsidRDefault="00327D4F" w:rsidP="00327D4F">
            <w:pPr>
              <w:pStyle w:val="Tabletext"/>
              <w:jc w:val="right"/>
              <w:rPr>
                <w:b/>
                <w:lang w:val="en-GB"/>
              </w:rPr>
            </w:pPr>
            <w:r>
              <w:rPr>
                <w:b/>
                <w:lang w:val="en-GB"/>
              </w:rPr>
              <w:t>1,</w:t>
            </w:r>
            <w:r w:rsidRPr="00761A5C">
              <w:rPr>
                <w:b/>
                <w:lang w:val="en-GB"/>
              </w:rPr>
              <w:t>88</w:t>
            </w:r>
          </w:p>
        </w:tc>
      </w:tr>
      <w:tr w:rsidR="00327D4F" w:rsidRPr="00761A5C" w:rsidTr="00BC2EC7">
        <w:trPr>
          <w:jc w:val="center"/>
        </w:trPr>
        <w:tc>
          <w:tcPr>
            <w:tcW w:w="1791" w:type="dxa"/>
            <w:tcMar>
              <w:right w:w="794" w:type="dxa"/>
            </w:tcMar>
          </w:tcPr>
          <w:p w:rsidR="00327D4F" w:rsidRPr="00761A5C" w:rsidRDefault="00327D4F" w:rsidP="00327D4F">
            <w:pPr>
              <w:pStyle w:val="Tabletext"/>
              <w:jc w:val="right"/>
              <w:rPr>
                <w:lang w:val="en-GB"/>
              </w:rPr>
            </w:pPr>
            <w:r w:rsidRPr="00761A5C">
              <w:rPr>
                <w:lang w:val="en-GB"/>
              </w:rPr>
              <w:t>90</w:t>
            </w:r>
          </w:p>
        </w:tc>
        <w:tc>
          <w:tcPr>
            <w:tcW w:w="1792" w:type="dxa"/>
            <w:tcMar>
              <w:right w:w="794" w:type="dxa"/>
            </w:tcMar>
            <w:vAlign w:val="bottom"/>
          </w:tcPr>
          <w:p w:rsidR="00327D4F" w:rsidRPr="00761A5C" w:rsidRDefault="00327D4F" w:rsidP="00327D4F">
            <w:pPr>
              <w:pStyle w:val="Tabletext"/>
              <w:jc w:val="right"/>
              <w:rPr>
                <w:lang w:val="en-GB"/>
              </w:rPr>
            </w:pPr>
            <w:r>
              <w:rPr>
                <w:lang w:val="en-GB"/>
              </w:rPr>
              <w:t>3,</w:t>
            </w:r>
            <w:r w:rsidRPr="00761A5C">
              <w:rPr>
                <w:lang w:val="en-GB"/>
              </w:rPr>
              <w:t>19</w:t>
            </w:r>
          </w:p>
        </w:tc>
        <w:tc>
          <w:tcPr>
            <w:tcW w:w="1790" w:type="dxa"/>
            <w:tcMar>
              <w:right w:w="794" w:type="dxa"/>
            </w:tcMar>
            <w:vAlign w:val="bottom"/>
          </w:tcPr>
          <w:p w:rsidR="00327D4F" w:rsidRPr="00761A5C" w:rsidRDefault="00327D4F" w:rsidP="00327D4F">
            <w:pPr>
              <w:pStyle w:val="Tabletext"/>
              <w:jc w:val="right"/>
              <w:rPr>
                <w:b/>
                <w:lang w:val="en-GB"/>
              </w:rPr>
            </w:pPr>
            <w:r>
              <w:rPr>
                <w:b/>
                <w:lang w:val="en-GB"/>
              </w:rPr>
              <w:t>3,</w:t>
            </w:r>
            <w:r w:rsidRPr="00761A5C">
              <w:rPr>
                <w:b/>
                <w:lang w:val="en-GB"/>
              </w:rPr>
              <w:t>55</w:t>
            </w:r>
          </w:p>
        </w:tc>
        <w:tc>
          <w:tcPr>
            <w:tcW w:w="1790" w:type="dxa"/>
            <w:tcMar>
              <w:right w:w="794" w:type="dxa"/>
            </w:tcMar>
            <w:vAlign w:val="bottom"/>
          </w:tcPr>
          <w:p w:rsidR="00327D4F" w:rsidRPr="00761A5C" w:rsidRDefault="00327D4F" w:rsidP="00327D4F">
            <w:pPr>
              <w:pStyle w:val="Tabletext"/>
              <w:jc w:val="right"/>
              <w:rPr>
                <w:lang w:val="en-GB"/>
              </w:rPr>
            </w:pPr>
            <w:r>
              <w:rPr>
                <w:lang w:val="en-GB"/>
              </w:rPr>
              <w:t>1,</w:t>
            </w:r>
            <w:r w:rsidRPr="00761A5C">
              <w:rPr>
                <w:lang w:val="en-GB"/>
              </w:rPr>
              <w:t>60</w:t>
            </w:r>
          </w:p>
        </w:tc>
        <w:tc>
          <w:tcPr>
            <w:tcW w:w="1763" w:type="dxa"/>
            <w:tcMar>
              <w:right w:w="794" w:type="dxa"/>
            </w:tcMar>
            <w:vAlign w:val="bottom"/>
          </w:tcPr>
          <w:p w:rsidR="00327D4F" w:rsidRPr="00761A5C" w:rsidRDefault="00327D4F" w:rsidP="00327D4F">
            <w:pPr>
              <w:pStyle w:val="Tabletext"/>
              <w:jc w:val="right"/>
              <w:rPr>
                <w:b/>
                <w:lang w:val="en-GB"/>
              </w:rPr>
            </w:pPr>
            <w:r>
              <w:rPr>
                <w:b/>
                <w:lang w:val="en-GB"/>
              </w:rPr>
              <w:t>1,</w:t>
            </w:r>
            <w:r w:rsidRPr="00761A5C">
              <w:rPr>
                <w:b/>
                <w:lang w:val="en-GB"/>
              </w:rPr>
              <w:t>77</w:t>
            </w:r>
          </w:p>
        </w:tc>
      </w:tr>
    </w:tbl>
    <w:p w:rsidR="00BC2EC7" w:rsidRDefault="00BC2EC7" w:rsidP="00BC2EC7">
      <w:pPr>
        <w:pStyle w:val="Tablefin"/>
      </w:pPr>
    </w:p>
    <w:p w:rsidR="00327D4F" w:rsidRPr="00C804D6" w:rsidRDefault="00327D4F" w:rsidP="00BC2EC7">
      <w:pPr>
        <w:pStyle w:val="FigureNo"/>
        <w:rPr>
          <w:lang w:val="en-GB"/>
        </w:rPr>
      </w:pPr>
      <w:r w:rsidRPr="00BC2EC7">
        <w:lastRenderedPageBreak/>
        <w:t>FIGURE</w:t>
      </w:r>
      <w:r w:rsidRPr="00C804D6">
        <w:rPr>
          <w:lang w:val="en-GB"/>
        </w:rPr>
        <w:t xml:space="preserve"> A3</w:t>
      </w:r>
    </w:p>
    <w:p w:rsidR="00327D4F" w:rsidRPr="00C804D6" w:rsidRDefault="00327D4F" w:rsidP="00BC2EC7">
      <w:pPr>
        <w:pStyle w:val="Figuretitle"/>
      </w:pPr>
      <w:r w:rsidRPr="00C804D6">
        <w:t xml:space="preserve">Erreur absolue </w:t>
      </w:r>
      <w:r w:rsidRPr="00C804D6">
        <w:rPr>
          <w:rFonts w:cs="Times New Roman Bold"/>
          <w:lang w:val="en-GB"/>
        </w:rPr>
        <w:t>Δ</w:t>
      </w:r>
      <w:r w:rsidRPr="00C804D6">
        <w:rPr>
          <w:i/>
          <w:iCs/>
          <w:vertAlign w:val="subscript"/>
        </w:rPr>
        <w:t>SO</w:t>
      </w:r>
      <w:r>
        <w:t xml:space="preserve"> </w:t>
      </w:r>
      <w:r w:rsidRPr="00C804D6">
        <w:t xml:space="preserve">d'une estimation d'occupation spectrale avec un niveau de confiance de 95%, dans le cas </w:t>
      </w:r>
      <w:r w:rsidRPr="00C804D6">
        <w:br/>
        <w:t xml:space="preserve">de 1 800 échantillons de signaux de type impulsions dans le canal (1), ou de 500 (2), 250 (3), 100 (4) </w:t>
      </w:r>
      <w:r w:rsidRPr="00C804D6">
        <w:br/>
        <w:t xml:space="preserve">ou 30(5) signaux de longue durée dans le canal au cours de la durée d'intégration </w:t>
      </w:r>
    </w:p>
    <w:p w:rsidR="00327D4F" w:rsidRPr="00C804D6" w:rsidRDefault="00327D4F" w:rsidP="00BC2EC7">
      <w:pPr>
        <w:pStyle w:val="Figure"/>
        <w:rPr>
          <w:lang w:val="fr-CH"/>
        </w:rPr>
      </w:pPr>
      <w:r w:rsidRPr="00BC2EC7">
        <w:rPr>
          <w:noProof/>
          <w:lang w:val="en-GB" w:eastAsia="en-GB"/>
        </w:rPr>
        <w:drawing>
          <wp:inline distT="0" distB="0" distL="0" distR="0" wp14:anchorId="6B8E4DDD" wp14:editId="4D4E07FA">
            <wp:extent cx="4871085" cy="2573020"/>
            <wp:effectExtent l="0" t="0" r="5715" b="0"/>
            <wp:docPr id="2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71085" cy="2573020"/>
                    </a:xfrm>
                    <a:prstGeom prst="rect">
                      <a:avLst/>
                    </a:prstGeom>
                    <a:noFill/>
                  </pic:spPr>
                </pic:pic>
              </a:graphicData>
            </a:graphic>
          </wp:inline>
        </w:drawing>
      </w:r>
    </w:p>
    <w:p w:rsidR="00327D4F" w:rsidRDefault="00327D4F" w:rsidP="00327D4F">
      <w:pPr>
        <w:pStyle w:val="Heading2"/>
      </w:pPr>
      <w:bookmarkStart w:id="226" w:name="_Toc500251283"/>
      <w:r>
        <w:t>A5.4</w:t>
      </w:r>
      <w:r>
        <w:tab/>
        <w:t>Effet d'un nombre réduit d'échantillons sur le niveau de confiance et l'erreur de mesure de l'occupation</w:t>
      </w:r>
      <w:bookmarkEnd w:id="226"/>
    </w:p>
    <w:bookmarkEnd w:id="224"/>
    <w:bookmarkEnd w:id="225"/>
    <w:p w:rsidR="00327D4F" w:rsidRPr="001766D1" w:rsidRDefault="00327D4F" w:rsidP="00327D4F">
      <w:r w:rsidRPr="001766D1">
        <w:t xml:space="preserve">La réduction du nombre d'échantillons </w:t>
      </w:r>
      <w:r w:rsidRPr="001766D1">
        <w:rPr>
          <w:i/>
          <w:iCs/>
        </w:rPr>
        <w:t>J</w:t>
      </w:r>
      <w:r w:rsidRPr="001766D1">
        <w:rPr>
          <w:i/>
          <w:iCs/>
          <w:vertAlign w:val="subscript"/>
        </w:rPr>
        <w:t>I</w:t>
      </w:r>
      <w:r w:rsidRPr="001766D1">
        <w:t xml:space="preserve"> par un facteur </w:t>
      </w:r>
      <w:r w:rsidRPr="001766D1">
        <w:rPr>
          <w:i/>
          <w:iCs/>
        </w:rPr>
        <w:t>K</w:t>
      </w:r>
      <w:r w:rsidRPr="001766D1">
        <w:t xml:space="preserve"> par rapport à ce qui est recommandé dans les Tableaux A1 </w:t>
      </w:r>
      <w:r>
        <w:t>à A3</w:t>
      </w:r>
      <w:r w:rsidRPr="001766D1">
        <w:t xml:space="preserve"> réduira la fiabilité, ou élargira l'intervalle de confiance d'un facteur </w:t>
      </w:r>
      <w:r w:rsidRPr="001766D1">
        <w:rPr>
          <w:i/>
          <w:iCs/>
        </w:rPr>
        <w:t>K</w:t>
      </w:r>
      <w:r w:rsidRPr="001766D1">
        <w:t>.</w:t>
      </w:r>
    </w:p>
    <w:p w:rsidR="00327D4F" w:rsidRPr="001766D1" w:rsidRDefault="00327D4F" w:rsidP="00327D4F">
      <w:r w:rsidRPr="001766D1">
        <w:t xml:space="preserve">Supposons, par </w:t>
      </w:r>
      <w:r w:rsidRPr="001766D1">
        <w:rPr>
          <w:spacing w:val="-4"/>
        </w:rPr>
        <w:t xml:space="preserve">exemple, que nous devons mesurer l'occupation d'un canal radioélectrique avec un débit de flux de signaux </w:t>
      </w:r>
      <w:r w:rsidRPr="001766D1">
        <w:t>d'au plus 50 signaux pendant la durée d'intégration</w:t>
      </w:r>
      <w:r w:rsidRPr="001766D1">
        <w:rPr>
          <w:spacing w:val="-4"/>
        </w:rPr>
        <w:t>. D'après la dernière colonne du Tableau A1, la recommandation dans ce cas</w:t>
      </w:r>
      <w:r w:rsidRPr="001766D1">
        <w:t xml:space="preserve"> est d'échantillonner l'état du canal 1 572 fois. Si on respecte cette </w:t>
      </w:r>
      <w:r w:rsidRPr="001766D1">
        <w:rPr>
          <w:spacing w:val="-4"/>
        </w:rPr>
        <w:t>recommandation, le calcul de l'occupation </w:t>
      </w:r>
      <w:r w:rsidRPr="001766D1">
        <w:t>(</w:t>
      </w:r>
      <w:r w:rsidRPr="001766D1">
        <w:rPr>
          <w:szCs w:val="24"/>
          <w:lang w:eastAsia="ru-RU"/>
        </w:rPr>
        <w:t>A</w:t>
      </w:r>
      <w:r w:rsidRPr="001766D1">
        <w:t xml:space="preserve">7) ne s'écartera pas de plus de </w:t>
      </w:r>
      <w:r w:rsidRPr="001766D1">
        <w:rPr>
          <w:rFonts w:cs="Calibri"/>
        </w:rPr>
        <w:t>Δ</w:t>
      </w:r>
      <w:r w:rsidRPr="001766D1">
        <w:rPr>
          <w:i/>
          <w:iCs/>
          <w:vertAlign w:val="subscript"/>
        </w:rPr>
        <w:t>SO</w:t>
      </w:r>
      <w:r w:rsidRPr="001766D1">
        <w:t xml:space="preserve"> = 0,5% de la valeur réelle, avec un niveau de confiance </w:t>
      </w:r>
      <w:r w:rsidRPr="001766D1">
        <w:rPr>
          <w:i/>
          <w:iCs/>
        </w:rPr>
        <w:t>P</w:t>
      </w:r>
      <w:r w:rsidRPr="001766D1">
        <w:rPr>
          <w:i/>
          <w:iCs/>
          <w:vertAlign w:val="subscript"/>
        </w:rPr>
        <w:t>SOC</w:t>
      </w:r>
      <w:r w:rsidRPr="001766D1">
        <w:t xml:space="preserve"> = 95%. Si nous supposons maintenant que le système peut en réalité prendre seulement 393 échantillons d'état de canal pendant la durée d'intégration, à savoir quatre fois moins que le nombre recommandé, l'occupation sera, comme précédemment, mesurée avec précision en moyenne, mais l'intervalle dans lequel la valeur de l'occupation réelle se trouvera avec un niveau de confiance de 95% est multiplié par quatre et passe donc à ±2% du résultat de mesure. </w:t>
      </w:r>
    </w:p>
    <w:p w:rsidR="00327D4F" w:rsidRDefault="00327D4F" w:rsidP="00327D4F">
      <w:r w:rsidRPr="001766D1">
        <w:t xml:space="preserve">On peut aussi observer un nombre </w:t>
      </w:r>
      <w:r>
        <w:t>réduit</w:t>
      </w:r>
      <w:r w:rsidRPr="001766D1">
        <w:t xml:space="preserve"> d'échantillons </w:t>
      </w:r>
      <w:r w:rsidRPr="001766D1">
        <w:rPr>
          <w:i/>
          <w:iCs/>
        </w:rPr>
        <w:t>J</w:t>
      </w:r>
      <w:r w:rsidRPr="001766D1">
        <w:rPr>
          <w:i/>
          <w:iCs/>
          <w:vertAlign w:val="subscript"/>
        </w:rPr>
        <w:t>I</w:t>
      </w:r>
      <w:r w:rsidRPr="001766D1">
        <w:t xml:space="preserve"> lorsque la collecte de données pour le calcul de l'occupation est arrêtée prématurément. En pareils cas, le calcul de l'occupation (</w:t>
      </w:r>
      <w:r w:rsidRPr="001766D1">
        <w:rPr>
          <w:szCs w:val="24"/>
          <w:lang w:eastAsia="ru-RU"/>
        </w:rPr>
        <w:t>A</w:t>
      </w:r>
      <w:r w:rsidRPr="001766D1">
        <w:t>7) n'est pas biaisé mais le niveau de confiance des résultats est réduit de manière analogue à l'exemple examiné ci-dessus.</w:t>
      </w:r>
    </w:p>
    <w:p w:rsidR="001F5160" w:rsidRDefault="001F5160">
      <w:pPr>
        <w:tabs>
          <w:tab w:val="clear" w:pos="794"/>
          <w:tab w:val="clear" w:pos="1191"/>
          <w:tab w:val="clear" w:pos="1588"/>
          <w:tab w:val="clear" w:pos="1985"/>
        </w:tabs>
        <w:overflowPunct/>
        <w:autoSpaceDE/>
        <w:autoSpaceDN/>
        <w:adjustRightInd/>
        <w:spacing w:before="0"/>
        <w:jc w:val="left"/>
        <w:textAlignment w:val="auto"/>
      </w:pPr>
      <w:r>
        <w:br w:type="page"/>
      </w:r>
    </w:p>
    <w:p w:rsidR="00327D4F" w:rsidRPr="00D44251" w:rsidRDefault="00327D4F" w:rsidP="001F5160">
      <w:pPr>
        <w:pStyle w:val="AnnexNoTitle"/>
        <w:rPr>
          <w:lang w:val="en-US"/>
        </w:rPr>
      </w:pPr>
      <w:bookmarkStart w:id="227" w:name="_Toc337547404"/>
      <w:bookmarkStart w:id="228" w:name="_Toc352134941"/>
      <w:bookmarkStart w:id="229" w:name="_Toc500251284"/>
      <w:r w:rsidRPr="00D44251">
        <w:rPr>
          <w:lang w:val="en-US"/>
        </w:rPr>
        <w:lastRenderedPageBreak/>
        <w:t>Références pour l'Annexe </w:t>
      </w:r>
      <w:r>
        <w:rPr>
          <w:lang w:val="en-US"/>
        </w:rPr>
        <w:t>1</w:t>
      </w:r>
      <w:bookmarkEnd w:id="227"/>
      <w:bookmarkEnd w:id="228"/>
      <w:bookmarkEnd w:id="229"/>
    </w:p>
    <w:p w:rsidR="00327D4F" w:rsidRPr="00A25FDF" w:rsidRDefault="00327D4F" w:rsidP="00327D4F">
      <w:pPr>
        <w:pStyle w:val="Reftext"/>
        <w:spacing w:before="720"/>
        <w:jc w:val="left"/>
        <w:rPr>
          <w:szCs w:val="22"/>
          <w:lang w:val="en-US"/>
        </w:rPr>
      </w:pPr>
      <w:r w:rsidRPr="00A25FDF">
        <w:rPr>
          <w:szCs w:val="22"/>
          <w:lang w:val="en-US"/>
        </w:rPr>
        <w:t>[</w:t>
      </w:r>
      <w:r w:rsidRPr="00A25FDF">
        <w:rPr>
          <w:szCs w:val="22"/>
        </w:rPr>
        <w:t>А</w:t>
      </w:r>
      <w:r w:rsidRPr="00A25FDF">
        <w:rPr>
          <w:szCs w:val="22"/>
          <w:lang w:val="en-US"/>
        </w:rPr>
        <w:t>.1]</w:t>
      </w:r>
      <w:r w:rsidRPr="00A25FDF">
        <w:rPr>
          <w:szCs w:val="22"/>
          <w:lang w:val="en-US"/>
        </w:rPr>
        <w:tab/>
        <w:t xml:space="preserve">Measurement procedure qualification certificate No. 206/000265/2011 on «Measurement of radio-electronic equipment emission properties with </w:t>
      </w:r>
      <w:hyperlink r:id="rId93" w:history="1">
        <w:r w:rsidRPr="00A25FDF">
          <w:rPr>
            <w:rStyle w:val="Hyperlink"/>
            <w:szCs w:val="22"/>
            <w:lang w:val="en-US"/>
          </w:rPr>
          <w:t>ARGAMAK-I</w:t>
        </w:r>
      </w:hyperlink>
      <w:r w:rsidRPr="00A25FDF">
        <w:rPr>
          <w:szCs w:val="22"/>
          <w:lang w:val="en-US"/>
        </w:rPr>
        <w:t xml:space="preserve">, </w:t>
      </w:r>
      <w:hyperlink r:id="rId94" w:history="1">
        <w:r w:rsidRPr="00A25FDF">
          <w:rPr>
            <w:rStyle w:val="Hyperlink"/>
            <w:szCs w:val="22"/>
            <w:lang w:val="en-US"/>
          </w:rPr>
          <w:t>ARGAMAK-IM</w:t>
        </w:r>
      </w:hyperlink>
      <w:r w:rsidRPr="00A25FDF">
        <w:rPr>
          <w:szCs w:val="22"/>
          <w:lang w:val="en-US"/>
        </w:rPr>
        <w:t xml:space="preserve"> and </w:t>
      </w:r>
      <w:hyperlink r:id="rId95" w:history="1">
        <w:r w:rsidRPr="00A25FDF">
          <w:rPr>
            <w:rStyle w:val="Hyperlink"/>
            <w:szCs w:val="22"/>
            <w:lang w:val="en-US"/>
          </w:rPr>
          <w:t>ARGAMAK-IS</w:t>
        </w:r>
      </w:hyperlink>
      <w:r w:rsidRPr="00A25FDF">
        <w:rPr>
          <w:szCs w:val="22"/>
          <w:lang w:val="en-US"/>
        </w:rPr>
        <w:t xml:space="preserve"> Digital Measuring Radio Receivers», including those with </w:t>
      </w:r>
      <w:hyperlink r:id="rId96" w:history="1">
        <w:r w:rsidRPr="00A25FDF">
          <w:rPr>
            <w:rStyle w:val="Hyperlink"/>
            <w:szCs w:val="22"/>
            <w:lang w:val="en-US"/>
          </w:rPr>
          <w:t>ARC-KNV4</w:t>
        </w:r>
      </w:hyperlink>
      <w:r w:rsidRPr="00A25FDF">
        <w:rPr>
          <w:szCs w:val="22"/>
          <w:lang w:val="en-US"/>
        </w:rPr>
        <w:t xml:space="preserve"> Remote Controlled Frequency Down-Converter. </w:t>
      </w:r>
      <w:hyperlink r:id="rId97" w:history="1">
        <w:r w:rsidRPr="00A25FDF">
          <w:rPr>
            <w:rStyle w:val="Hyperlink"/>
            <w:color w:val="0033CC"/>
            <w:szCs w:val="22"/>
            <w:lang w:val="en-US"/>
          </w:rPr>
          <w:t>http://www.ircos.ru/en/news.html</w:t>
        </w:r>
      </w:hyperlink>
      <w:r w:rsidRPr="00A25FDF">
        <w:rPr>
          <w:szCs w:val="22"/>
          <w:lang w:val="en-US"/>
        </w:rPr>
        <w:t>.</w:t>
      </w:r>
    </w:p>
    <w:p w:rsidR="00327D4F" w:rsidRPr="00A25FDF" w:rsidRDefault="00327D4F" w:rsidP="00327D4F">
      <w:pPr>
        <w:pStyle w:val="Reftext"/>
        <w:rPr>
          <w:szCs w:val="22"/>
          <w:lang w:val="en-US"/>
        </w:rPr>
      </w:pPr>
      <w:r w:rsidRPr="00A25FDF">
        <w:rPr>
          <w:szCs w:val="22"/>
          <w:lang w:val="en-US"/>
        </w:rPr>
        <w:t>[</w:t>
      </w:r>
      <w:r w:rsidRPr="00A25FDF">
        <w:rPr>
          <w:szCs w:val="22"/>
        </w:rPr>
        <w:t>А</w:t>
      </w:r>
      <w:r w:rsidRPr="00A25FDF">
        <w:rPr>
          <w:szCs w:val="22"/>
          <w:lang w:val="en-US"/>
        </w:rPr>
        <w:t>.2]</w:t>
      </w:r>
      <w:r w:rsidRPr="00A25FDF">
        <w:rPr>
          <w:szCs w:val="22"/>
          <w:lang w:val="en-US"/>
        </w:rPr>
        <w:tab/>
        <w:t xml:space="preserve">SPAULDING, A.D., HAGN, G.H. [août 1977] </w:t>
      </w:r>
      <w:r w:rsidRPr="00A25FDF">
        <w:rPr>
          <w:szCs w:val="22"/>
        </w:rPr>
        <w:sym w:font="Symbol" w:char="F02D"/>
      </w:r>
      <w:r w:rsidRPr="00A25FDF">
        <w:rPr>
          <w:szCs w:val="22"/>
          <w:lang w:val="en-US"/>
        </w:rPr>
        <w:t xml:space="preserve"> On the definition and estimation of spectrum occupancy. IEEE Trans. In EMC, Vol. EMC-19, No. 3, p. 269-280.</w:t>
      </w:r>
    </w:p>
    <w:p w:rsidR="00327D4F" w:rsidRPr="00A25FDF" w:rsidRDefault="00327D4F" w:rsidP="00327D4F">
      <w:pPr>
        <w:pStyle w:val="Reftext"/>
        <w:jc w:val="left"/>
        <w:rPr>
          <w:szCs w:val="22"/>
        </w:rPr>
      </w:pPr>
      <w:r w:rsidRPr="00A25FDF">
        <w:rPr>
          <w:szCs w:val="22"/>
          <w:lang w:val="en-US"/>
        </w:rPr>
        <w:t>[A.3]</w:t>
      </w:r>
      <w:r w:rsidRPr="00A25FDF">
        <w:rPr>
          <w:szCs w:val="22"/>
          <w:lang w:val="en-US"/>
        </w:rPr>
        <w:tab/>
        <w:t xml:space="preserve">KOZMIN, V.A., TOKAREV, A.B. </w:t>
      </w:r>
      <w:r w:rsidRPr="00A25FDF">
        <w:rPr>
          <w:szCs w:val="22"/>
        </w:rPr>
        <w:sym w:font="Symbol" w:char="F02D"/>
      </w:r>
      <w:r w:rsidRPr="00A25FDF">
        <w:rPr>
          <w:szCs w:val="22"/>
          <w:lang w:val="en-US"/>
        </w:rPr>
        <w:t xml:space="preserve"> A method of estimating the occupancy of the frequency spectrum of an automated radio-control server in the following paginated issue of Measurement Techniques: Volume 52, Issue 12 (2009), Page 1336. </w:t>
      </w:r>
      <w:hyperlink r:id="rId98" w:history="1">
        <w:r w:rsidRPr="00A25FDF">
          <w:rPr>
            <w:rStyle w:val="Hyperlink"/>
            <w:color w:val="0033CC"/>
            <w:szCs w:val="22"/>
          </w:rPr>
          <w:t>http://www.springerlink.com/openurl.asp?genre=article&amp;id=doi:10.1007/s11018-010-9442-9</w:t>
        </w:r>
      </w:hyperlink>
      <w:r w:rsidRPr="00A25FDF">
        <w:rPr>
          <w:rStyle w:val="Hyperlink"/>
          <w:szCs w:val="22"/>
        </w:rPr>
        <w:t>.</w:t>
      </w:r>
    </w:p>
    <w:p w:rsidR="00327D4F" w:rsidRPr="00A25FDF" w:rsidRDefault="00327D4F" w:rsidP="00327D4F">
      <w:pPr>
        <w:pStyle w:val="Reftext"/>
        <w:rPr>
          <w:szCs w:val="22"/>
        </w:rPr>
      </w:pPr>
      <w:r w:rsidRPr="00A25FDF">
        <w:rPr>
          <w:szCs w:val="22"/>
        </w:rPr>
        <w:t>[А.4]</w:t>
      </w:r>
      <w:r w:rsidRPr="00A25FDF">
        <w:rPr>
          <w:szCs w:val="22"/>
        </w:rPr>
        <w:tab/>
        <w:t>Manuel sur le contrôle du spectre radioélectrique, UIT, 2011.</w:t>
      </w:r>
    </w:p>
    <w:p w:rsidR="00327D4F" w:rsidRPr="00A25FDF" w:rsidRDefault="00327D4F" w:rsidP="00327D4F">
      <w:pPr>
        <w:pStyle w:val="Reftext"/>
        <w:rPr>
          <w:szCs w:val="22"/>
        </w:rPr>
      </w:pPr>
      <w:r w:rsidRPr="00A25FDF">
        <w:rPr>
          <w:szCs w:val="22"/>
        </w:rPr>
        <w:t>[А.5]</w:t>
      </w:r>
      <w:r w:rsidRPr="00A25FDF">
        <w:rPr>
          <w:szCs w:val="22"/>
        </w:rPr>
        <w:tab/>
        <w:t xml:space="preserve">Recommandation UIT-R SM.1880-1 </w:t>
      </w:r>
      <w:r w:rsidRPr="00A25FDF">
        <w:rPr>
          <w:szCs w:val="22"/>
        </w:rPr>
        <w:sym w:font="Symbol" w:char="F02D"/>
      </w:r>
      <w:r w:rsidRPr="00A25FDF">
        <w:rPr>
          <w:szCs w:val="22"/>
        </w:rPr>
        <w:t xml:space="preserve"> Mesure et évaluation de l'occupation du spectre.</w:t>
      </w:r>
    </w:p>
    <w:p w:rsidR="00327D4F" w:rsidRDefault="00327D4F" w:rsidP="00327D4F">
      <w:pPr>
        <w:pStyle w:val="Reftext"/>
        <w:rPr>
          <w:szCs w:val="22"/>
        </w:rPr>
      </w:pPr>
      <w:r w:rsidRPr="00A25FDF">
        <w:rPr>
          <w:szCs w:val="22"/>
          <w:lang w:val="en-US"/>
        </w:rPr>
        <w:t>[A6]</w:t>
      </w:r>
      <w:r w:rsidRPr="00A25FDF">
        <w:rPr>
          <w:szCs w:val="22"/>
          <w:lang w:val="en-US"/>
        </w:rPr>
        <w:tab/>
      </w:r>
      <w:bookmarkStart w:id="230" w:name="lt_pId1010"/>
      <w:r w:rsidRPr="00A25FDF">
        <w:rPr>
          <w:szCs w:val="22"/>
          <w:lang w:val="en-GB"/>
        </w:rPr>
        <w:t xml:space="preserve">KOZMIN, V.A, PAVLYUK, A.P., TOKAREV, A.B. – Optimization of requirements to the accuracy of radio-frequency spectrum occupancy evaluation. </w:t>
      </w:r>
      <w:r w:rsidRPr="00A25FDF">
        <w:rPr>
          <w:szCs w:val="22"/>
        </w:rPr>
        <w:t xml:space="preserve">Electrosvyaz, 2014 – No. 6 (en russe – l'article traduit en anglais est consultable à l'adresse suivante: </w:t>
      </w:r>
      <w:hyperlink r:id="rId99" w:history="1">
        <w:r w:rsidRPr="00A25FDF">
          <w:rPr>
            <w:color w:val="0000FF"/>
            <w:szCs w:val="22"/>
            <w:u w:val="single"/>
          </w:rPr>
          <w:t>http://www.ircos.ru/en/articles.html</w:t>
        </w:r>
      </w:hyperlink>
      <w:r w:rsidRPr="00A25FDF">
        <w:rPr>
          <w:szCs w:val="22"/>
        </w:rPr>
        <w:t>).</w:t>
      </w:r>
      <w:bookmarkEnd w:id="230"/>
    </w:p>
    <w:p w:rsidR="001F5160" w:rsidRDefault="001F5160" w:rsidP="00327D4F">
      <w:pPr>
        <w:pStyle w:val="Reftext"/>
        <w:rPr>
          <w:szCs w:val="22"/>
        </w:rPr>
      </w:pPr>
    </w:p>
    <w:p w:rsidR="001F5160" w:rsidRPr="002526AD" w:rsidRDefault="001F5160" w:rsidP="001F5160">
      <w:pPr>
        <w:pStyle w:val="Line"/>
        <w:rPr>
          <w:lang w:val="fr-FR"/>
        </w:rPr>
      </w:pPr>
    </w:p>
    <w:sectPr w:rsidR="001F5160" w:rsidRPr="002526AD" w:rsidSect="00327D4F">
      <w:headerReference w:type="even" r:id="rId100"/>
      <w:headerReference w:type="default" r:id="rId10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A69" w:rsidRDefault="001B3A69">
      <w:r>
        <w:separator/>
      </w:r>
    </w:p>
  </w:endnote>
  <w:endnote w:type="continuationSeparator" w:id="0">
    <w:p w:rsidR="001B3A69" w:rsidRDefault="001B3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A69" w:rsidRDefault="001B3A69">
      <w:r>
        <w:separator/>
      </w:r>
    </w:p>
  </w:footnote>
  <w:footnote w:type="continuationSeparator" w:id="0">
    <w:p w:rsidR="001B3A69" w:rsidRDefault="001B3A69">
      <w:r>
        <w:continuationSeparator/>
      </w:r>
    </w:p>
  </w:footnote>
  <w:footnote w:id="1">
    <w:p w:rsidR="00606635" w:rsidRPr="00606635" w:rsidRDefault="00606635" w:rsidP="00606635">
      <w:pPr>
        <w:pStyle w:val="FootnoteText"/>
        <w:rPr>
          <w:lang w:val="fr-CH"/>
        </w:rPr>
      </w:pPr>
      <w:r>
        <w:rPr>
          <w:rStyle w:val="FootnoteReference"/>
        </w:rPr>
        <w:t>*</w:t>
      </w:r>
      <w:r>
        <w:t xml:space="preserve"> </w:t>
      </w:r>
      <w:r>
        <w:rPr>
          <w:lang w:val="fr-CH"/>
        </w:rPr>
        <w:tab/>
      </w:r>
      <w:r w:rsidRPr="008B51CB">
        <w:rPr>
          <w:lang w:val="fr-CH"/>
        </w:rPr>
        <w:t xml:space="preserve">La Commission d'études </w:t>
      </w:r>
      <w:r>
        <w:rPr>
          <w:lang w:val="fr-CH"/>
        </w:rPr>
        <w:t>1</w:t>
      </w:r>
      <w:r w:rsidRPr="008B51CB">
        <w:rPr>
          <w:lang w:val="fr-CH"/>
        </w:rPr>
        <w:t xml:space="preserve"> des radiocommunications a apporté des modifications rédactionnelles à la présente Recommandation en </w:t>
      </w:r>
      <w:r>
        <w:rPr>
          <w:lang w:val="fr-CH"/>
        </w:rPr>
        <w:t xml:space="preserve">2018 </w:t>
      </w:r>
      <w:r w:rsidRPr="008B51CB">
        <w:rPr>
          <w:lang w:val="fr-CH"/>
        </w:rPr>
        <w:t>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A69" w:rsidRDefault="001B3A6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A69" w:rsidRPr="00132BFC" w:rsidRDefault="001B3A69" w:rsidP="00327D4F">
    <w:pPr>
      <w:pStyle w:val="Header"/>
      <w:rPr>
        <w:noProof/>
        <w:lang w:eastAsia="zh-CN"/>
      </w:rPr>
    </w:pPr>
    <w:r w:rsidRPr="00132BFC">
      <w:rPr>
        <w:noProof/>
        <w:lang w:val="en-GB" w:eastAsia="en-GB"/>
      </w:rPr>
      <w:drawing>
        <wp:anchor distT="0" distB="0" distL="114300" distR="114300" simplePos="0" relativeHeight="251659264" behindDoc="1" locked="0" layoutInCell="1" allowOverlap="1" wp14:anchorId="7685E854" wp14:editId="0A2ECC70">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A69" w:rsidRPr="00B86004" w:rsidRDefault="001B3A69" w:rsidP="00327D4F">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AC3D87">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AC3D87" w:rsidRPr="00AC3D87">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AC3D87">
      <w:rPr>
        <w:b/>
        <w:bCs/>
        <w:noProof/>
      </w:rPr>
      <w:t>UIT-R  SM.2256-1</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A69" w:rsidRDefault="001B3A69">
    <w:pPr>
      <w:pStyle w:val="Header"/>
    </w:pPr>
    <w:r>
      <w:tab/>
    </w:r>
    <w:r w:rsidR="00AC3D87">
      <w:rPr>
        <w:b/>
        <w:bCs/>
      </w:rPr>
      <w:fldChar w:fldCharType="begin"/>
    </w:r>
    <w:r w:rsidR="00AC3D87">
      <w:rPr>
        <w:b/>
        <w:bCs/>
      </w:rPr>
      <w:instrText xml:space="preserve"> DOCPROPERTY "Header" \* MERGEFORMAT </w:instrText>
    </w:r>
    <w:r w:rsidR="00AC3D87">
      <w:rPr>
        <w:b/>
        <w:bCs/>
      </w:rPr>
      <w:fldChar w:fldCharType="separate"/>
    </w:r>
    <w:r w:rsidR="00AC3D87">
      <w:rPr>
        <w:b/>
        <w:bCs/>
      </w:rPr>
      <w:t xml:space="preserve">Rec. </w:t>
    </w:r>
    <w:r w:rsidR="00AC3D87">
      <w:rPr>
        <w:b/>
        <w:bCs/>
      </w:rPr>
      <w:fldChar w:fldCharType="end"/>
    </w:r>
    <w:r>
      <w:rPr>
        <w:b/>
        <w:bCs/>
      </w:rPr>
      <w:t xml:space="preserve"> </w:t>
    </w:r>
    <w:r>
      <w:rPr>
        <w:b/>
        <w:bCs/>
      </w:rPr>
      <w:fldChar w:fldCharType="begin"/>
    </w:r>
    <w:r>
      <w:rPr>
        <w:b/>
        <w:bCs/>
      </w:rPr>
      <w:instrText>styleref href</w:instrText>
    </w:r>
    <w:r>
      <w:rPr>
        <w:b/>
        <w:bCs/>
      </w:rPr>
      <w:fldChar w:fldCharType="separate"/>
    </w:r>
    <w:r w:rsidR="00AC3D87">
      <w:rPr>
        <w:b/>
        <w:bCs/>
        <w:noProof/>
      </w:rPr>
      <w:t>UIT-R  SM.2256-1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A69" w:rsidRDefault="001B3A69" w:rsidP="0006211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3D87">
      <w:rPr>
        <w:rStyle w:val="PageNumber"/>
        <w:b/>
        <w:bCs/>
        <w:noProof/>
        <w:lang w:val="en-US"/>
      </w:rPr>
      <w:t>18</w:t>
    </w:r>
    <w:r>
      <w:rPr>
        <w:rStyle w:val="PageNumber"/>
        <w:b/>
        <w:bCs/>
      </w:rPr>
      <w:fldChar w:fldCharType="end"/>
    </w:r>
    <w:r>
      <w:rPr>
        <w:lang w:val="en-US"/>
      </w:rPr>
      <w:tab/>
    </w:r>
    <w:r w:rsidR="0006211E">
      <w:fldChar w:fldCharType="begin"/>
    </w:r>
    <w:r w:rsidR="0006211E" w:rsidRPr="005B69C7">
      <w:rPr>
        <w:lang w:val="en-US"/>
      </w:rPr>
      <w:instrText xml:space="preserve"> DOCPROPERTY "Header 1" \* MERGEFORMAT </w:instrText>
    </w:r>
    <w:r w:rsidR="0006211E">
      <w:fldChar w:fldCharType="separate"/>
    </w:r>
    <w:r w:rsidR="00AC3D87" w:rsidRPr="00AC3D87">
      <w:rPr>
        <w:b/>
        <w:bCs/>
        <w:lang w:val="en-US"/>
      </w:rPr>
      <w:t xml:space="preserve">Rap. </w:t>
    </w:r>
    <w:r w:rsidR="0006211E">
      <w:rPr>
        <w:b/>
        <w:bCs/>
        <w:lang w:val="en-US"/>
      </w:rPr>
      <w:fldChar w:fldCharType="end"/>
    </w:r>
    <w:r w:rsidR="0006211E" w:rsidRPr="005B69C7">
      <w:rPr>
        <w:b/>
        <w:bCs/>
        <w:lang w:val="en-US"/>
      </w:rPr>
      <w:t xml:space="preserve"> </w:t>
    </w:r>
    <w:r w:rsidR="0006211E" w:rsidRPr="00B86004">
      <w:rPr>
        <w:b/>
        <w:bCs/>
      </w:rPr>
      <w:fldChar w:fldCharType="begin"/>
    </w:r>
    <w:r w:rsidR="0006211E" w:rsidRPr="00B86004">
      <w:rPr>
        <w:b/>
        <w:bCs/>
        <w:lang w:val="en-US"/>
      </w:rPr>
      <w:instrText>styleref href</w:instrText>
    </w:r>
    <w:r w:rsidR="0006211E" w:rsidRPr="00B86004">
      <w:rPr>
        <w:b/>
        <w:bCs/>
      </w:rPr>
      <w:fldChar w:fldCharType="separate"/>
    </w:r>
    <w:r w:rsidR="00AC3D87">
      <w:rPr>
        <w:b/>
        <w:bCs/>
        <w:noProof/>
      </w:rPr>
      <w:t>UIT-R  SM.2256-1</w:t>
    </w:r>
    <w:r w:rsidR="0006211E" w:rsidRPr="00B8600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A69" w:rsidRDefault="001B3A69" w:rsidP="0006211E">
    <w:pPr>
      <w:pStyle w:val="Header"/>
    </w:pPr>
    <w:r>
      <w:tab/>
    </w:r>
    <w:r w:rsidR="0006211E">
      <w:fldChar w:fldCharType="begin"/>
    </w:r>
    <w:r w:rsidR="0006211E" w:rsidRPr="005B69C7">
      <w:rPr>
        <w:lang w:val="en-US"/>
      </w:rPr>
      <w:instrText xml:space="preserve"> DOCPROPERTY "Header 1" \* MERGEFORMAT </w:instrText>
    </w:r>
    <w:r w:rsidR="0006211E">
      <w:fldChar w:fldCharType="separate"/>
    </w:r>
    <w:r w:rsidR="00AC3D87" w:rsidRPr="00AC3D87">
      <w:rPr>
        <w:b/>
        <w:bCs/>
        <w:lang w:val="en-US"/>
      </w:rPr>
      <w:t xml:space="preserve">Rap. </w:t>
    </w:r>
    <w:r w:rsidR="0006211E">
      <w:rPr>
        <w:b/>
        <w:bCs/>
        <w:lang w:val="en-US"/>
      </w:rPr>
      <w:fldChar w:fldCharType="end"/>
    </w:r>
    <w:r w:rsidR="0006211E" w:rsidRPr="005B69C7">
      <w:rPr>
        <w:b/>
        <w:bCs/>
        <w:lang w:val="en-US"/>
      </w:rPr>
      <w:t xml:space="preserve"> </w:t>
    </w:r>
    <w:r w:rsidR="0006211E" w:rsidRPr="00B86004">
      <w:rPr>
        <w:b/>
        <w:bCs/>
      </w:rPr>
      <w:fldChar w:fldCharType="begin"/>
    </w:r>
    <w:r w:rsidR="0006211E" w:rsidRPr="00B86004">
      <w:rPr>
        <w:b/>
        <w:bCs/>
        <w:lang w:val="en-US"/>
      </w:rPr>
      <w:instrText>styleref href</w:instrText>
    </w:r>
    <w:r w:rsidR="0006211E" w:rsidRPr="00B86004">
      <w:rPr>
        <w:b/>
        <w:bCs/>
      </w:rPr>
      <w:fldChar w:fldCharType="separate"/>
    </w:r>
    <w:r w:rsidR="00AC3D87">
      <w:rPr>
        <w:b/>
        <w:bCs/>
        <w:noProof/>
      </w:rPr>
      <w:t>UIT-R  SM.2256-1</w:t>
    </w:r>
    <w:r w:rsidR="0006211E"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3D87">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B51"/>
    <w:rsid w:val="00026ECE"/>
    <w:rsid w:val="0006211E"/>
    <w:rsid w:val="00072709"/>
    <w:rsid w:val="000E26A2"/>
    <w:rsid w:val="0010618E"/>
    <w:rsid w:val="001B3A69"/>
    <w:rsid w:val="001F3D3D"/>
    <w:rsid w:val="001F5160"/>
    <w:rsid w:val="00201BA4"/>
    <w:rsid w:val="00213081"/>
    <w:rsid w:val="00217EBF"/>
    <w:rsid w:val="00233FE5"/>
    <w:rsid w:val="00242AEE"/>
    <w:rsid w:val="002526AD"/>
    <w:rsid w:val="002D76C4"/>
    <w:rsid w:val="002E101F"/>
    <w:rsid w:val="002E1C5C"/>
    <w:rsid w:val="002E2E04"/>
    <w:rsid w:val="002E461E"/>
    <w:rsid w:val="0031783B"/>
    <w:rsid w:val="00327D4F"/>
    <w:rsid w:val="00356698"/>
    <w:rsid w:val="003B2C9C"/>
    <w:rsid w:val="003C7489"/>
    <w:rsid w:val="00427D54"/>
    <w:rsid w:val="00441058"/>
    <w:rsid w:val="00474FBF"/>
    <w:rsid w:val="004F23AF"/>
    <w:rsid w:val="0052529D"/>
    <w:rsid w:val="00527E83"/>
    <w:rsid w:val="00541F36"/>
    <w:rsid w:val="00606635"/>
    <w:rsid w:val="00607D68"/>
    <w:rsid w:val="00650B72"/>
    <w:rsid w:val="006A0301"/>
    <w:rsid w:val="007468DA"/>
    <w:rsid w:val="008246AB"/>
    <w:rsid w:val="00826A4D"/>
    <w:rsid w:val="008440A8"/>
    <w:rsid w:val="008842F5"/>
    <w:rsid w:val="008C42D7"/>
    <w:rsid w:val="00924FA1"/>
    <w:rsid w:val="00976D76"/>
    <w:rsid w:val="009C5C74"/>
    <w:rsid w:val="009C6EED"/>
    <w:rsid w:val="009E00A8"/>
    <w:rsid w:val="00A6617B"/>
    <w:rsid w:val="00AB0DC8"/>
    <w:rsid w:val="00AC3D87"/>
    <w:rsid w:val="00B44E24"/>
    <w:rsid w:val="00B82DA9"/>
    <w:rsid w:val="00BC2EC7"/>
    <w:rsid w:val="00C90ABE"/>
    <w:rsid w:val="00CC3D64"/>
    <w:rsid w:val="00CE7536"/>
    <w:rsid w:val="00DD5A0B"/>
    <w:rsid w:val="00DF4176"/>
    <w:rsid w:val="00E319B9"/>
    <w:rsid w:val="00E47FD2"/>
    <w:rsid w:val="00E855A8"/>
    <w:rsid w:val="00EC2B51"/>
    <w:rsid w:val="00EE2886"/>
    <w:rsid w:val="00F63811"/>
    <w:rsid w:val="00FC7068"/>
    <w:rsid w:val="00FF14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4:docId w14:val="50C6644A"/>
  <w15:docId w15:val="{19949C91-CEF8-4D6C-BC68-8DABBA239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B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2B51"/>
    <w:rPr>
      <w:b/>
      <w:sz w:val="24"/>
      <w:lang w:val="fr-FR" w:eastAsia="en-US"/>
    </w:rPr>
  </w:style>
  <w:style w:type="character" w:customStyle="1" w:styleId="Heading2Char">
    <w:name w:val="Heading 2 Char"/>
    <w:basedOn w:val="DefaultParagraphFont"/>
    <w:link w:val="Heading2"/>
    <w:rsid w:val="00327D4F"/>
    <w:rPr>
      <w:b/>
      <w:sz w:val="24"/>
      <w:lang w:val="fr-FR" w:eastAsia="en-US"/>
    </w:rPr>
  </w:style>
  <w:style w:type="character" w:customStyle="1" w:styleId="Heading3Char">
    <w:name w:val="Heading 3 Char"/>
    <w:basedOn w:val="DefaultParagraphFont"/>
    <w:link w:val="Heading3"/>
    <w:rsid w:val="00327D4F"/>
    <w:rPr>
      <w:b/>
      <w:sz w:val="24"/>
      <w:lang w:val="fr-FR" w:eastAsia="en-US"/>
    </w:rPr>
  </w:style>
  <w:style w:type="character" w:customStyle="1" w:styleId="Heading4Char">
    <w:name w:val="Heading 4 Char"/>
    <w:basedOn w:val="DefaultParagraphFont"/>
    <w:link w:val="Heading4"/>
    <w:rsid w:val="00327D4F"/>
    <w:rPr>
      <w:b/>
      <w:sz w:val="24"/>
      <w:lang w:val="fr-FR" w:eastAsia="en-US"/>
    </w:rPr>
  </w:style>
  <w:style w:type="character" w:customStyle="1" w:styleId="Heading5Char">
    <w:name w:val="Heading 5 Char"/>
    <w:basedOn w:val="DefaultParagraphFont"/>
    <w:link w:val="Heading5"/>
    <w:rsid w:val="00327D4F"/>
    <w:rPr>
      <w:b/>
      <w:sz w:val="24"/>
      <w:lang w:val="fr-FR" w:eastAsia="en-US"/>
    </w:rPr>
  </w:style>
  <w:style w:type="character" w:customStyle="1" w:styleId="Heading6Char">
    <w:name w:val="Heading 6 Char"/>
    <w:basedOn w:val="DefaultParagraphFont"/>
    <w:link w:val="Heading6"/>
    <w:rsid w:val="00327D4F"/>
    <w:rPr>
      <w:b/>
      <w:sz w:val="24"/>
      <w:lang w:val="fr-FR" w:eastAsia="en-US"/>
    </w:rPr>
  </w:style>
  <w:style w:type="character" w:customStyle="1" w:styleId="Heading7Char">
    <w:name w:val="Heading 7 Char"/>
    <w:basedOn w:val="DefaultParagraphFont"/>
    <w:link w:val="Heading7"/>
    <w:rsid w:val="00327D4F"/>
    <w:rPr>
      <w:b/>
      <w:sz w:val="24"/>
      <w:lang w:val="fr-FR" w:eastAsia="en-US"/>
    </w:rPr>
  </w:style>
  <w:style w:type="character" w:customStyle="1" w:styleId="Heading8Char">
    <w:name w:val="Heading 8 Char"/>
    <w:basedOn w:val="DefaultParagraphFont"/>
    <w:link w:val="Heading8"/>
    <w:rsid w:val="00327D4F"/>
    <w:rPr>
      <w:b/>
      <w:sz w:val="24"/>
      <w:lang w:val="fr-FR" w:eastAsia="en-US"/>
    </w:rPr>
  </w:style>
  <w:style w:type="character" w:customStyle="1" w:styleId="Heading9Char">
    <w:name w:val="Heading 9 Char"/>
    <w:basedOn w:val="DefaultParagraphFont"/>
    <w:link w:val="Heading9"/>
    <w:rsid w:val="00327D4F"/>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EC2B51"/>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27D4F"/>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327D4F"/>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327D4F"/>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327D4F"/>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locked/>
    <w:rsid w:val="00327D4F"/>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327D4F"/>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327D4F"/>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327D4F"/>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327D4F"/>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327D4F"/>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TabletitleChar"/>
    <w:link w:val="Figuretitle"/>
    <w:locked/>
    <w:rsid w:val="00327D4F"/>
    <w:rPr>
      <w:rFonts w:ascii="Times New Roman Bold" w:hAnsi="Times New Roman Bold"/>
      <w:b/>
      <w:sz w:val="18"/>
      <w:lang w:val="fr-FR" w:eastAsia="en-US"/>
    </w:rPr>
  </w:style>
  <w:style w:type="character" w:customStyle="1" w:styleId="TabletitleChar">
    <w:name w:val="Table_title Char"/>
    <w:link w:val="Tabletitle"/>
    <w:locked/>
    <w:rsid w:val="00327D4F"/>
    <w:rPr>
      <w:b/>
      <w:sz w:val="24"/>
      <w:lang w:val="fr-FR" w:eastAsia="en-US"/>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Char">
    <w:name w:val="Figure_No Char"/>
    <w:link w:val="FigureNo"/>
    <w:locked/>
    <w:rsid w:val="00327D4F"/>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locked/>
    <w:rsid w:val="00327D4F"/>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327D4F"/>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character" w:customStyle="1" w:styleId="ResNoChar">
    <w:name w:val="Res_No Char"/>
    <w:link w:val="ResNo"/>
    <w:locked/>
    <w:rsid w:val="00327D4F"/>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EC2B51"/>
    <w:rPr>
      <w:color w:val="0000FF"/>
      <w:u w:val="single"/>
    </w:rPr>
  </w:style>
  <w:style w:type="character" w:customStyle="1" w:styleId="BalloonTextChar">
    <w:name w:val="Balloon Text Char"/>
    <w:basedOn w:val="DefaultParagraphFont"/>
    <w:link w:val="BalloonText"/>
    <w:rsid w:val="00327D4F"/>
    <w:rPr>
      <w:rFonts w:ascii="Tahoma" w:hAnsi="Tahoma" w:cs="Tahoma"/>
      <w:sz w:val="16"/>
      <w:szCs w:val="16"/>
      <w:lang w:val="fr-FR" w:eastAsia="en-US"/>
    </w:rPr>
  </w:style>
  <w:style w:type="paragraph" w:styleId="BalloonText">
    <w:name w:val="Balloon Text"/>
    <w:basedOn w:val="Normal"/>
    <w:link w:val="BalloonTextChar"/>
    <w:rsid w:val="00327D4F"/>
    <w:pPr>
      <w:spacing w:before="0"/>
    </w:pPr>
    <w:rPr>
      <w:rFonts w:ascii="Tahoma" w:hAnsi="Tahoma" w:cs="Tahoma"/>
      <w:sz w:val="16"/>
      <w:szCs w:val="16"/>
    </w:rPr>
  </w:style>
  <w:style w:type="character" w:customStyle="1" w:styleId="CommentTextChar">
    <w:name w:val="Comment Text Char"/>
    <w:basedOn w:val="DefaultParagraphFont"/>
    <w:link w:val="CommentText"/>
    <w:rsid w:val="00327D4F"/>
    <w:rPr>
      <w:lang w:val="fr-FR" w:eastAsia="en-US"/>
    </w:rPr>
  </w:style>
  <w:style w:type="paragraph" w:styleId="CommentText">
    <w:name w:val="annotation text"/>
    <w:basedOn w:val="Normal"/>
    <w:link w:val="CommentTextChar"/>
    <w:rsid w:val="00327D4F"/>
    <w:rPr>
      <w:sz w:val="20"/>
    </w:rPr>
  </w:style>
  <w:style w:type="character" w:customStyle="1" w:styleId="CommentSubjectChar">
    <w:name w:val="Comment Subject Char"/>
    <w:basedOn w:val="CommentTextChar"/>
    <w:link w:val="CommentSubject"/>
    <w:rsid w:val="00327D4F"/>
    <w:rPr>
      <w:b/>
      <w:bCs/>
      <w:lang w:val="fr-FR" w:eastAsia="en-US"/>
    </w:rPr>
  </w:style>
  <w:style w:type="paragraph" w:styleId="CommentSubject">
    <w:name w:val="annotation subject"/>
    <w:basedOn w:val="CommentText"/>
    <w:next w:val="CommentText"/>
    <w:link w:val="CommentSubjectChar"/>
    <w:rsid w:val="00327D4F"/>
    <w:rPr>
      <w:b/>
      <w:bCs/>
    </w:rPr>
  </w:style>
  <w:style w:type="paragraph" w:styleId="NormalWeb">
    <w:name w:val="Normal (Web)"/>
    <w:basedOn w:val="Normal"/>
    <w:uiPriority w:val="99"/>
    <w:semiHidden/>
    <w:unhideWhenUsed/>
    <w:rsid w:val="00327D4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fr-CH"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oleObject" Target="embeddings/oleObject15.bin"/><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oleObject" Target="embeddings/oleObject28.bin"/><Relationship Id="rId7" Type="http://schemas.openxmlformats.org/officeDocument/2006/relationships/image" Target="media/image1.wmf"/><Relationship Id="rId71" Type="http://schemas.openxmlformats.org/officeDocument/2006/relationships/oleObject" Target="embeddings/oleObject19.bin"/><Relationship Id="rId92"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gif"/><Relationship Id="rId11" Type="http://schemas.openxmlformats.org/officeDocument/2006/relationships/hyperlink" Target="http://www.itu.int/ITU-R/go/patents/fr" TargetMode="External"/><Relationship Id="rId24" Type="http://schemas.openxmlformats.org/officeDocument/2006/relationships/oleObject" Target="embeddings/oleObject6.bin"/><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image" Target="media/image40.wmf"/><Relationship Id="rId79" Type="http://schemas.openxmlformats.org/officeDocument/2006/relationships/oleObject" Target="embeddings/oleObject23.bin"/><Relationship Id="rId87" Type="http://schemas.openxmlformats.org/officeDocument/2006/relationships/oleObject" Target="embeddings/oleObject27.bin"/><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14.bin"/><Relationship Id="rId82" Type="http://schemas.openxmlformats.org/officeDocument/2006/relationships/image" Target="media/image44.wmf"/><Relationship Id="rId90" Type="http://schemas.openxmlformats.org/officeDocument/2006/relationships/image" Target="media/image48.wmf"/><Relationship Id="rId95" Type="http://schemas.openxmlformats.org/officeDocument/2006/relationships/hyperlink" Target="http://www.ircos.ru/en/msr_argamak-is.html" TargetMode="External"/><Relationship Id="rId19" Type="http://schemas.openxmlformats.org/officeDocument/2006/relationships/image" Target="media/image5.wmf"/><Relationship Id="rId14" Type="http://schemas.openxmlformats.org/officeDocument/2006/relationships/header" Target="header4.xml"/><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image" Target="media/image11.gif"/><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eader" Target="header5.xml"/><Relationship Id="rId8" Type="http://schemas.openxmlformats.org/officeDocument/2006/relationships/oleObject" Target="embeddings/oleObject1.bin"/><Relationship Id="rId51" Type="http://schemas.openxmlformats.org/officeDocument/2006/relationships/image" Target="media/image28.wmf"/><Relationship Id="rId72" Type="http://schemas.openxmlformats.org/officeDocument/2006/relationships/image" Target="media/image39.wmf"/><Relationship Id="rId80" Type="http://schemas.openxmlformats.org/officeDocument/2006/relationships/image" Target="media/image43.wmf"/><Relationship Id="rId85" Type="http://schemas.openxmlformats.org/officeDocument/2006/relationships/oleObject" Target="embeddings/oleObject26.bin"/><Relationship Id="rId93" Type="http://schemas.openxmlformats.org/officeDocument/2006/relationships/hyperlink" Target="http://www.ircos.ru/en/msr_argamak.html" TargetMode="External"/><Relationship Id="rId98" Type="http://schemas.openxmlformats.org/officeDocument/2006/relationships/hyperlink" Target="http://www.springerlink.com/openurl.asp?genre=article&amp;id=doi:10.1007/s11018-010-9442-9&amp;sa_campaign=Email/ACE/Paginated" TargetMode="External"/><Relationship Id="rId3" Type="http://schemas.openxmlformats.org/officeDocument/2006/relationships/settings" Target="settings.xml"/><Relationship Id="rId12" Type="http://schemas.openxmlformats.org/officeDocument/2006/relationships/hyperlink" Target="http://www.itu.int/publ/R-REP/fr"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9.png"/><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47.wmf"/><Relationship Id="rId91" Type="http://schemas.openxmlformats.org/officeDocument/2006/relationships/oleObject" Target="embeddings/oleObject29.bin"/><Relationship Id="rId96" Type="http://schemas.openxmlformats.org/officeDocument/2006/relationships/hyperlink" Target="http://www.ircos.ru/en/msr_knv4.htm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4.png"/><Relationship Id="rId49" Type="http://schemas.openxmlformats.org/officeDocument/2006/relationships/oleObject" Target="embeddings/oleObject9.bin"/><Relationship Id="rId57" Type="http://schemas.openxmlformats.org/officeDocument/2006/relationships/oleObject" Target="embeddings/oleObject12.bin"/><Relationship Id="rId10" Type="http://schemas.openxmlformats.org/officeDocument/2006/relationships/header" Target="header2.xml"/><Relationship Id="rId31" Type="http://schemas.openxmlformats.org/officeDocument/2006/relationships/image" Target="media/image12.gif"/><Relationship Id="rId44" Type="http://schemas.openxmlformats.org/officeDocument/2006/relationships/image" Target="media/image22.png"/><Relationship Id="rId52" Type="http://schemas.openxmlformats.org/officeDocument/2006/relationships/oleObject" Target="embeddings/oleObject10.bin"/><Relationship Id="rId60" Type="http://schemas.openxmlformats.org/officeDocument/2006/relationships/image" Target="media/image33.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2.wmf"/><Relationship Id="rId81" Type="http://schemas.openxmlformats.org/officeDocument/2006/relationships/oleObject" Target="embeddings/oleObject24.bin"/><Relationship Id="rId86" Type="http://schemas.openxmlformats.org/officeDocument/2006/relationships/image" Target="media/image46.wmf"/><Relationship Id="rId94" Type="http://schemas.openxmlformats.org/officeDocument/2006/relationships/hyperlink" Target="http://www.ircos.ru/en/msr_argamak-im.html" TargetMode="External"/><Relationship Id="rId99" Type="http://schemas.openxmlformats.org/officeDocument/2006/relationships/hyperlink" Target="http://www.ircos.ru/en/articles.html" TargetMode="External"/><Relationship Id="rId10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3.bin"/><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7.wmf"/><Relationship Id="rId55" Type="http://schemas.openxmlformats.org/officeDocument/2006/relationships/oleObject" Target="embeddings/oleObject11.bin"/><Relationship Id="rId76" Type="http://schemas.openxmlformats.org/officeDocument/2006/relationships/image" Target="media/image41.wmf"/><Relationship Id="rId97" Type="http://schemas.openxmlformats.org/officeDocument/2006/relationships/hyperlink" Target="http://www.ircos.ru/en/new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63D3E-632C-4559-A1AA-78F8C4906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311</TotalTime>
  <Pages>56</Pages>
  <Words>17872</Words>
  <Characters>109737</Characters>
  <Application>Microsoft Office Word</Application>
  <DocSecurity>0</DocSecurity>
  <Lines>2612</Lines>
  <Paragraphs>545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46</cp:revision>
  <cp:lastPrinted>2018-10-30T09:03:00Z</cp:lastPrinted>
  <dcterms:created xsi:type="dcterms:W3CDTF">2017-12-06T13:35:00Z</dcterms:created>
  <dcterms:modified xsi:type="dcterms:W3CDTF">2018-10-30T09:03:00Z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